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E31" w:rsidRPr="00D1080A" w:rsidRDefault="00123E31" w:rsidP="00123E31">
      <w:pPr>
        <w:pStyle w:val="a3"/>
        <w:spacing w:line="240" w:lineRule="auto"/>
        <w:jc w:val="center"/>
        <w:rPr>
          <w:spacing w:val="20"/>
          <w:sz w:val="40"/>
          <w:szCs w:val="40"/>
        </w:rPr>
      </w:pPr>
      <w:r w:rsidRPr="00D1080A">
        <w:rPr>
          <w:spacing w:val="20"/>
          <w:sz w:val="40"/>
          <w:szCs w:val="40"/>
        </w:rPr>
        <w:t xml:space="preserve">²ñó³ËÇ å»ï³Ï³Ý Ñ³Ù³Éë³ñ³Ý </w:t>
      </w:r>
    </w:p>
    <w:p w:rsidR="00123E31" w:rsidRPr="00D2225A" w:rsidRDefault="00123E31" w:rsidP="00123E31">
      <w:pPr>
        <w:pStyle w:val="a3"/>
        <w:spacing w:line="240" w:lineRule="auto"/>
        <w:ind w:hanging="284"/>
        <w:jc w:val="center"/>
        <w:rPr>
          <w:rFonts w:ascii="Times LatRus" w:hAnsi="Times LatRus"/>
          <w:lang w:val="en-US"/>
        </w:rPr>
      </w:pPr>
    </w:p>
    <w:p w:rsidR="00123E31" w:rsidRPr="00D2225A" w:rsidRDefault="00123E31" w:rsidP="00123E31">
      <w:pPr>
        <w:pStyle w:val="a3"/>
        <w:spacing w:line="240" w:lineRule="auto"/>
        <w:jc w:val="center"/>
        <w:rPr>
          <w:rFonts w:ascii="Times LatRus" w:hAnsi="Times LatRus"/>
          <w:sz w:val="36"/>
          <w:szCs w:val="36"/>
          <w:lang w:val="en-US"/>
        </w:rPr>
      </w:pPr>
      <w:r w:rsidRPr="00D2225A">
        <w:rPr>
          <w:rFonts w:ascii="Times LatRus" w:hAnsi="Times LatRus"/>
          <w:sz w:val="36"/>
          <w:szCs w:val="36"/>
          <w:lang w:val="en-US"/>
        </w:rPr>
        <w:t>Àðöàõñêèé ãîñóäàðñòâåííûé óíèâåðñèòåò</w:t>
      </w:r>
    </w:p>
    <w:p w:rsidR="00123E31" w:rsidRPr="00D2225A" w:rsidRDefault="00123E31" w:rsidP="00123E31">
      <w:pPr>
        <w:pStyle w:val="a3"/>
        <w:jc w:val="center"/>
        <w:rPr>
          <w:sz w:val="36"/>
          <w:szCs w:val="36"/>
          <w:lang w:val="en-US"/>
        </w:rPr>
      </w:pPr>
    </w:p>
    <w:p w:rsidR="00123E31" w:rsidRPr="00D2225A" w:rsidRDefault="00123E31" w:rsidP="00123E31">
      <w:pPr>
        <w:pStyle w:val="a3"/>
        <w:jc w:val="center"/>
        <w:rPr>
          <w:lang w:val="en-US"/>
        </w:rPr>
      </w:pPr>
    </w:p>
    <w:p w:rsidR="00123E31" w:rsidRPr="00D2225A" w:rsidRDefault="00123E31" w:rsidP="00123E31">
      <w:pPr>
        <w:pStyle w:val="a3"/>
        <w:jc w:val="center"/>
        <w:rPr>
          <w:lang w:val="en-US"/>
        </w:rPr>
      </w:pPr>
    </w:p>
    <w:p w:rsidR="00123E31" w:rsidRPr="00D2225A" w:rsidRDefault="00123E31" w:rsidP="00123E31">
      <w:pPr>
        <w:pStyle w:val="a3"/>
        <w:jc w:val="center"/>
        <w:rPr>
          <w:lang w:val="en-US"/>
        </w:rPr>
      </w:pPr>
    </w:p>
    <w:p w:rsidR="00123E31" w:rsidRPr="00D2225A" w:rsidRDefault="00123E31" w:rsidP="00123E31">
      <w:pPr>
        <w:pStyle w:val="a3"/>
        <w:jc w:val="center"/>
        <w:rPr>
          <w:lang w:val="en-US"/>
        </w:rPr>
      </w:pPr>
    </w:p>
    <w:p w:rsidR="00123E31" w:rsidRPr="00D2225A" w:rsidRDefault="00123E31" w:rsidP="00123E31">
      <w:pPr>
        <w:pStyle w:val="a3"/>
        <w:jc w:val="center"/>
        <w:rPr>
          <w:lang w:val="en-US"/>
        </w:rPr>
      </w:pPr>
    </w:p>
    <w:p w:rsidR="00123E31" w:rsidRPr="00D2225A" w:rsidRDefault="00123E31" w:rsidP="00123E31">
      <w:pPr>
        <w:pStyle w:val="a3"/>
        <w:jc w:val="center"/>
        <w:rPr>
          <w:lang w:val="en-US"/>
        </w:rPr>
      </w:pPr>
    </w:p>
    <w:p w:rsidR="00123E31" w:rsidRPr="00D2225A" w:rsidRDefault="00123E31" w:rsidP="00123E31">
      <w:pPr>
        <w:pStyle w:val="a3"/>
        <w:jc w:val="center"/>
        <w:rPr>
          <w:lang w:val="en-US"/>
        </w:rPr>
      </w:pPr>
    </w:p>
    <w:p w:rsidR="00123E31" w:rsidRPr="00D2225A" w:rsidRDefault="00123E31" w:rsidP="00123E31">
      <w:pPr>
        <w:pStyle w:val="a3"/>
        <w:jc w:val="center"/>
        <w:rPr>
          <w:lang w:val="en-US"/>
        </w:rPr>
      </w:pPr>
    </w:p>
    <w:p w:rsidR="00123E31" w:rsidRPr="00D2225A" w:rsidRDefault="00123E31" w:rsidP="00123E31">
      <w:pPr>
        <w:pStyle w:val="a3"/>
        <w:jc w:val="center"/>
        <w:rPr>
          <w:lang w:val="en-US"/>
        </w:rPr>
      </w:pPr>
    </w:p>
    <w:p w:rsidR="00123E31" w:rsidRPr="00D2225A" w:rsidRDefault="00123E31" w:rsidP="00123E31">
      <w:pPr>
        <w:pStyle w:val="a3"/>
        <w:jc w:val="center"/>
        <w:rPr>
          <w:lang w:val="en-US"/>
        </w:rPr>
      </w:pPr>
    </w:p>
    <w:p w:rsidR="00123E31" w:rsidRPr="00D1080A" w:rsidRDefault="00123E31" w:rsidP="00123E31">
      <w:pPr>
        <w:pStyle w:val="a3"/>
        <w:jc w:val="center"/>
        <w:rPr>
          <w:spacing w:val="20"/>
          <w:sz w:val="50"/>
          <w:szCs w:val="50"/>
          <w:lang w:val="en-US"/>
        </w:rPr>
      </w:pPr>
      <w:r w:rsidRPr="00D1080A">
        <w:rPr>
          <w:spacing w:val="20"/>
          <w:sz w:val="50"/>
          <w:szCs w:val="50"/>
          <w:lang w:val="en-US"/>
        </w:rPr>
        <w:t>¶Çï³Ï³Ý ï»Õ»Ï³·Çñ</w:t>
      </w:r>
    </w:p>
    <w:p w:rsidR="00123E31" w:rsidRDefault="00123E31" w:rsidP="00123E31">
      <w:pPr>
        <w:pStyle w:val="a3"/>
        <w:jc w:val="center"/>
        <w:rPr>
          <w:rFonts w:ascii="Times LatRus" w:hAnsi="Times LatRus"/>
          <w:spacing w:val="20"/>
          <w:sz w:val="44"/>
          <w:szCs w:val="44"/>
          <w:lang w:val="en-US"/>
        </w:rPr>
      </w:pPr>
      <w:r w:rsidRPr="00D1080A">
        <w:rPr>
          <w:rFonts w:ascii="Times LatRus" w:hAnsi="Times LatRus"/>
          <w:spacing w:val="20"/>
          <w:sz w:val="44"/>
          <w:szCs w:val="44"/>
          <w:lang w:val="en-US"/>
        </w:rPr>
        <w:t>Ó÷åíûå çàïèñêè</w:t>
      </w:r>
    </w:p>
    <w:p w:rsidR="00123E31" w:rsidRPr="00D1080A" w:rsidRDefault="00123E31" w:rsidP="00123E31">
      <w:pPr>
        <w:pStyle w:val="a3"/>
        <w:jc w:val="center"/>
        <w:rPr>
          <w:rFonts w:ascii="Times LatRus" w:hAnsi="Times LatRus"/>
          <w:spacing w:val="20"/>
          <w:sz w:val="44"/>
          <w:szCs w:val="44"/>
          <w:lang w:val="en-US"/>
        </w:rPr>
      </w:pPr>
    </w:p>
    <w:p w:rsidR="00123E31" w:rsidRPr="00D1080A" w:rsidRDefault="00123E31" w:rsidP="00123E31">
      <w:pPr>
        <w:pStyle w:val="a3"/>
        <w:spacing w:line="240" w:lineRule="auto"/>
        <w:jc w:val="center"/>
        <w:rPr>
          <w:spacing w:val="20"/>
          <w:sz w:val="48"/>
          <w:szCs w:val="48"/>
          <w:lang w:val="en-US"/>
        </w:rPr>
      </w:pPr>
      <w:r>
        <w:rPr>
          <w:spacing w:val="20"/>
          <w:sz w:val="48"/>
          <w:szCs w:val="48"/>
          <w:lang w:val="en-US"/>
        </w:rPr>
        <w:t>1-2</w:t>
      </w:r>
      <w:r w:rsidRPr="00D1080A">
        <w:rPr>
          <w:spacing w:val="20"/>
          <w:sz w:val="48"/>
          <w:szCs w:val="48"/>
          <w:lang w:val="en-US"/>
        </w:rPr>
        <w:t xml:space="preserve"> (</w:t>
      </w:r>
      <w:r>
        <w:rPr>
          <w:spacing w:val="20"/>
          <w:sz w:val="48"/>
          <w:szCs w:val="48"/>
          <w:lang w:val="en-US"/>
        </w:rPr>
        <w:t>23-24</w:t>
      </w:r>
      <w:r w:rsidRPr="00D1080A">
        <w:rPr>
          <w:spacing w:val="20"/>
          <w:sz w:val="48"/>
          <w:szCs w:val="48"/>
          <w:lang w:val="en-US"/>
        </w:rPr>
        <w:t>)</w:t>
      </w:r>
    </w:p>
    <w:p w:rsidR="00123E31" w:rsidRPr="00D1080A" w:rsidRDefault="00123E31" w:rsidP="00123E31">
      <w:pPr>
        <w:pStyle w:val="a3"/>
        <w:spacing w:line="240" w:lineRule="auto"/>
        <w:jc w:val="center"/>
        <w:rPr>
          <w:spacing w:val="20"/>
          <w:sz w:val="48"/>
          <w:szCs w:val="48"/>
          <w:lang w:val="en-US"/>
        </w:rPr>
      </w:pPr>
      <w:r w:rsidRPr="00D1080A">
        <w:rPr>
          <w:spacing w:val="20"/>
          <w:sz w:val="48"/>
          <w:szCs w:val="48"/>
          <w:lang w:val="en-US"/>
        </w:rPr>
        <w:t>20</w:t>
      </w:r>
      <w:r>
        <w:rPr>
          <w:spacing w:val="20"/>
          <w:sz w:val="48"/>
          <w:szCs w:val="48"/>
          <w:lang w:val="en-US"/>
        </w:rPr>
        <w:t>11</w:t>
      </w:r>
    </w:p>
    <w:p w:rsidR="00123E31" w:rsidRPr="00D2225A" w:rsidRDefault="00123E31" w:rsidP="00123E31">
      <w:pPr>
        <w:pStyle w:val="a3"/>
        <w:jc w:val="center"/>
        <w:rPr>
          <w:sz w:val="32"/>
          <w:szCs w:val="32"/>
          <w:lang w:val="en-US"/>
        </w:rPr>
      </w:pPr>
    </w:p>
    <w:p w:rsidR="00123E31" w:rsidRPr="00D2225A" w:rsidRDefault="00123E31" w:rsidP="00123E31">
      <w:pPr>
        <w:pStyle w:val="a3"/>
        <w:jc w:val="center"/>
        <w:rPr>
          <w:sz w:val="32"/>
          <w:szCs w:val="32"/>
          <w:lang w:val="en-US"/>
        </w:rPr>
      </w:pPr>
    </w:p>
    <w:p w:rsidR="00123E31" w:rsidRPr="00D2225A" w:rsidRDefault="00123E31" w:rsidP="00123E31">
      <w:pPr>
        <w:pStyle w:val="a3"/>
        <w:jc w:val="center"/>
        <w:rPr>
          <w:sz w:val="16"/>
          <w:szCs w:val="16"/>
          <w:lang w:val="en-US"/>
        </w:rPr>
      </w:pPr>
    </w:p>
    <w:p w:rsidR="00123E31" w:rsidRDefault="00123E31" w:rsidP="00123E31">
      <w:pPr>
        <w:pStyle w:val="a3"/>
        <w:jc w:val="center"/>
        <w:rPr>
          <w:rFonts w:ascii="Times New Roman" w:hAnsi="Times New Roman"/>
          <w:szCs w:val="28"/>
          <w:lang w:val="en-US"/>
        </w:rPr>
      </w:pPr>
    </w:p>
    <w:p w:rsidR="00123E31" w:rsidRDefault="00123E31" w:rsidP="00123E31">
      <w:pPr>
        <w:pStyle w:val="a3"/>
        <w:jc w:val="center"/>
        <w:rPr>
          <w:rFonts w:ascii="Times New Roman" w:hAnsi="Times New Roman"/>
          <w:szCs w:val="28"/>
          <w:lang w:val="en-US"/>
        </w:rPr>
      </w:pPr>
    </w:p>
    <w:p w:rsidR="00123E31" w:rsidRDefault="00123E31" w:rsidP="00123E31">
      <w:pPr>
        <w:pStyle w:val="a3"/>
        <w:jc w:val="center"/>
        <w:rPr>
          <w:rFonts w:ascii="Times New Roman" w:hAnsi="Times New Roman"/>
          <w:szCs w:val="28"/>
          <w:lang w:val="en-US"/>
        </w:rPr>
      </w:pPr>
    </w:p>
    <w:p w:rsidR="00123E31" w:rsidRDefault="00123E31" w:rsidP="00123E31">
      <w:pPr>
        <w:pStyle w:val="a3"/>
        <w:jc w:val="center"/>
        <w:rPr>
          <w:rFonts w:ascii="Times New Roman" w:hAnsi="Times New Roman"/>
          <w:szCs w:val="28"/>
          <w:lang w:val="en-US"/>
        </w:rPr>
      </w:pPr>
    </w:p>
    <w:p w:rsidR="00123E31" w:rsidRDefault="00123E31" w:rsidP="00123E31">
      <w:pPr>
        <w:pStyle w:val="a3"/>
        <w:jc w:val="center"/>
        <w:rPr>
          <w:rFonts w:ascii="Times New Roman" w:hAnsi="Times New Roman"/>
          <w:szCs w:val="28"/>
          <w:lang w:val="en-US"/>
        </w:rPr>
      </w:pPr>
    </w:p>
    <w:p w:rsidR="00123E31" w:rsidRDefault="00123E31" w:rsidP="00123E31">
      <w:pPr>
        <w:pStyle w:val="a3"/>
        <w:jc w:val="center"/>
        <w:rPr>
          <w:rFonts w:ascii="Times New Roman" w:hAnsi="Times New Roman"/>
          <w:szCs w:val="28"/>
          <w:lang w:val="en-US"/>
        </w:rPr>
      </w:pPr>
    </w:p>
    <w:p w:rsidR="00123E31" w:rsidRPr="00D1080A" w:rsidRDefault="00123E31" w:rsidP="00123E31">
      <w:pPr>
        <w:pStyle w:val="a3"/>
        <w:jc w:val="center"/>
        <w:rPr>
          <w:rFonts w:ascii="Times New Roman" w:hAnsi="Times New Roman"/>
          <w:szCs w:val="28"/>
          <w:lang w:val="en-US"/>
        </w:rPr>
      </w:pPr>
    </w:p>
    <w:p w:rsidR="00123E31" w:rsidRDefault="00123E31" w:rsidP="00123E31">
      <w:pPr>
        <w:pStyle w:val="a3"/>
        <w:jc w:val="center"/>
        <w:rPr>
          <w:szCs w:val="28"/>
          <w:lang w:val="en-US"/>
        </w:rPr>
      </w:pPr>
    </w:p>
    <w:p w:rsidR="00123E31" w:rsidRPr="00D2225A" w:rsidRDefault="00123E31" w:rsidP="00123E31">
      <w:pPr>
        <w:pStyle w:val="a3"/>
        <w:jc w:val="center"/>
        <w:rPr>
          <w:szCs w:val="28"/>
          <w:lang w:val="en-US"/>
        </w:rPr>
      </w:pPr>
      <w:r>
        <w:rPr>
          <w:szCs w:val="28"/>
          <w:lang w:val="en-US"/>
        </w:rPr>
        <w:t xml:space="preserve"> </w:t>
      </w:r>
    </w:p>
    <w:p w:rsidR="00123E31" w:rsidRPr="00D1080A" w:rsidRDefault="00123E31" w:rsidP="00123E31">
      <w:pPr>
        <w:pStyle w:val="a3"/>
        <w:jc w:val="center"/>
        <w:rPr>
          <w:sz w:val="28"/>
          <w:szCs w:val="28"/>
          <w:lang w:val="en-US"/>
        </w:rPr>
      </w:pPr>
      <w:r w:rsidRPr="00D1080A">
        <w:rPr>
          <w:sz w:val="28"/>
          <w:szCs w:val="28"/>
          <w:lang w:val="en-US"/>
        </w:rPr>
        <w:t>êï»÷³Ý³Ï»ñï</w:t>
      </w:r>
    </w:p>
    <w:p w:rsidR="00123E31" w:rsidRDefault="00123E31" w:rsidP="00123E31">
      <w:pPr>
        <w:pStyle w:val="a3"/>
        <w:jc w:val="center"/>
        <w:rPr>
          <w:rFonts w:ascii="Times LatRus" w:hAnsi="Times LatRus"/>
          <w:sz w:val="28"/>
          <w:szCs w:val="28"/>
          <w:lang w:val="en-US"/>
        </w:rPr>
      </w:pPr>
      <w:r w:rsidRPr="00D1080A">
        <w:rPr>
          <w:rFonts w:ascii="Times LatRus" w:hAnsi="Times LatRus"/>
          <w:sz w:val="28"/>
          <w:szCs w:val="28"/>
          <w:lang w:val="en-US"/>
        </w:rPr>
        <w:t>Ñòåïàíàêåðò</w:t>
      </w:r>
    </w:p>
    <w:p w:rsidR="00123E31" w:rsidRPr="00227CC5" w:rsidRDefault="00123E31" w:rsidP="00123E31">
      <w:pPr>
        <w:pStyle w:val="a3"/>
        <w:rPr>
          <w:b/>
          <w:sz w:val="22"/>
          <w:szCs w:val="22"/>
          <w:lang w:val="en-US"/>
        </w:rPr>
      </w:pPr>
      <w:r w:rsidRPr="00227CC5">
        <w:rPr>
          <w:b/>
          <w:sz w:val="22"/>
          <w:szCs w:val="22"/>
          <w:lang w:val="en-US"/>
        </w:rPr>
        <w:lastRenderedPageBreak/>
        <w:t>Ðñ³ï³ñ³ÏíáõÙ ¿ 1998Ã.</w:t>
      </w:r>
    </w:p>
    <w:p w:rsidR="00123E31" w:rsidRPr="00D230EF" w:rsidRDefault="00123E31" w:rsidP="00123E31">
      <w:pPr>
        <w:pStyle w:val="a3"/>
        <w:rPr>
          <w:rFonts w:ascii="Times LatRus" w:hAnsi="Times LatRus"/>
          <w:b/>
          <w:sz w:val="22"/>
          <w:szCs w:val="22"/>
          <w:lang w:val="en-US"/>
        </w:rPr>
      </w:pPr>
      <w:r w:rsidRPr="00D230EF">
        <w:rPr>
          <w:rFonts w:ascii="Times LatRus" w:hAnsi="Times LatRus"/>
          <w:b/>
          <w:sz w:val="22"/>
          <w:szCs w:val="22"/>
          <w:lang w:val="en-US"/>
        </w:rPr>
        <w:t>Èçäàåòñÿ ñ 1998ã.</w:t>
      </w:r>
    </w:p>
    <w:p w:rsidR="00123E31" w:rsidRPr="00481C34" w:rsidRDefault="00123E31" w:rsidP="00123E31">
      <w:pPr>
        <w:pStyle w:val="a3"/>
        <w:rPr>
          <w:rFonts w:ascii="Russian Academy" w:hAnsi="Russian Academy"/>
          <w:lang w:val="en-US"/>
        </w:rPr>
      </w:pPr>
    </w:p>
    <w:p w:rsidR="00123E31" w:rsidRPr="00123E31" w:rsidRDefault="00123E31" w:rsidP="00123E31">
      <w:pPr>
        <w:pStyle w:val="a3"/>
        <w:rPr>
          <w:rFonts w:ascii="Times New Roman" w:hAnsi="Times New Roman"/>
          <w:lang w:val="en-US"/>
        </w:rPr>
      </w:pPr>
    </w:p>
    <w:p w:rsidR="00123E31" w:rsidRPr="00123E31" w:rsidRDefault="00123E31" w:rsidP="00123E31">
      <w:pPr>
        <w:pStyle w:val="a3"/>
        <w:rPr>
          <w:rFonts w:ascii="Times New Roman" w:hAnsi="Times New Roman"/>
          <w:lang w:val="en-US"/>
        </w:rPr>
      </w:pPr>
    </w:p>
    <w:p w:rsidR="00123E31" w:rsidRPr="008F4EFC" w:rsidRDefault="00123E31" w:rsidP="00123E31">
      <w:pPr>
        <w:pStyle w:val="a3"/>
        <w:rPr>
          <w:i/>
          <w:spacing w:val="20"/>
          <w:sz w:val="28"/>
          <w:szCs w:val="28"/>
          <w:lang w:val="en-US"/>
        </w:rPr>
      </w:pPr>
      <w:r w:rsidRPr="00123E31">
        <w:rPr>
          <w:i/>
          <w:spacing w:val="20"/>
          <w:sz w:val="28"/>
          <w:szCs w:val="28"/>
          <w:lang w:val="en-US"/>
        </w:rPr>
        <w:t>ÊÙµ³·ñ³Ï³Ý ÏáÉ»·Ç³</w:t>
      </w:r>
    </w:p>
    <w:p w:rsidR="00123E31" w:rsidRPr="00E649D2" w:rsidRDefault="00123E31" w:rsidP="00123E31">
      <w:pPr>
        <w:pStyle w:val="a3"/>
        <w:rPr>
          <w:b/>
          <w:i/>
          <w:spacing w:val="20"/>
          <w:sz w:val="10"/>
          <w:szCs w:val="10"/>
          <w:lang w:val="en-US"/>
        </w:rPr>
      </w:pPr>
    </w:p>
    <w:p w:rsidR="00123E31" w:rsidRPr="001702BE" w:rsidRDefault="00123E31" w:rsidP="00123E31">
      <w:pPr>
        <w:jc w:val="both"/>
        <w:rPr>
          <w:sz w:val="24"/>
          <w:szCs w:val="24"/>
          <w:lang w:val="en-US"/>
        </w:rPr>
      </w:pPr>
      <w:r>
        <w:rPr>
          <w:rFonts w:ascii="Times LatArm" w:hAnsi="Times LatArm"/>
          <w:spacing w:val="-6"/>
          <w:sz w:val="24"/>
          <w:szCs w:val="24"/>
          <w:lang w:val="en-US"/>
        </w:rPr>
        <w:t>¸³¹³Û³Ý ê.ì.</w:t>
      </w:r>
      <w:r w:rsidRPr="00B70583">
        <w:rPr>
          <w:rFonts w:ascii="Times LatArm" w:hAnsi="Times LatArm"/>
          <w:spacing w:val="-6"/>
          <w:sz w:val="24"/>
          <w:szCs w:val="24"/>
          <w:lang w:val="en-US"/>
        </w:rPr>
        <w:t xml:space="preserve"> (·ÉË.ËÙµ³·Çñ)</w:t>
      </w:r>
      <w:r w:rsidRPr="00B70583">
        <w:rPr>
          <w:spacing w:val="-6"/>
          <w:sz w:val="24"/>
          <w:szCs w:val="24"/>
          <w:lang w:val="en-US"/>
        </w:rPr>
        <w:t xml:space="preserve">, </w:t>
      </w:r>
      <w:r w:rsidRPr="00B70583">
        <w:rPr>
          <w:rFonts w:ascii="Times LatArm" w:hAnsi="Times LatArm"/>
          <w:spacing w:val="-6"/>
          <w:sz w:val="24"/>
          <w:szCs w:val="24"/>
          <w:lang w:val="en-US"/>
        </w:rPr>
        <w:t>²µñ³Ñ³ÙÛ³Ý ².Ü.</w:t>
      </w:r>
      <w:r w:rsidRPr="00B70583">
        <w:rPr>
          <w:spacing w:val="-6"/>
          <w:sz w:val="24"/>
          <w:szCs w:val="24"/>
          <w:lang w:val="en-US"/>
        </w:rPr>
        <w:t xml:space="preserve">, </w:t>
      </w:r>
      <w:r>
        <w:rPr>
          <w:rFonts w:ascii="Times LatArm" w:hAnsi="Times LatArm"/>
          <w:spacing w:val="-6"/>
          <w:sz w:val="24"/>
          <w:szCs w:val="24"/>
          <w:lang w:val="en-US"/>
        </w:rPr>
        <w:t xml:space="preserve">²É»ùë³ÝÛ³Ý ì.²., </w:t>
      </w:r>
      <w:r w:rsidRPr="00B70583">
        <w:rPr>
          <w:rFonts w:ascii="Times LatArm" w:hAnsi="Times LatArm"/>
          <w:spacing w:val="-6"/>
          <w:sz w:val="24"/>
          <w:szCs w:val="24"/>
          <w:lang w:val="en-US"/>
        </w:rPr>
        <w:t>²Õ³ÉáíÛ³Ý È.².</w:t>
      </w:r>
      <w:r w:rsidRPr="00B70583">
        <w:rPr>
          <w:spacing w:val="-6"/>
          <w:sz w:val="24"/>
          <w:szCs w:val="24"/>
          <w:lang w:val="en-US"/>
        </w:rPr>
        <w:t xml:space="preserve">, </w:t>
      </w:r>
      <w:r w:rsidRPr="00B70583">
        <w:rPr>
          <w:rFonts w:ascii="Times LatArm" w:hAnsi="Times LatArm"/>
          <w:spacing w:val="-6"/>
          <w:sz w:val="24"/>
          <w:szCs w:val="24"/>
          <w:lang w:val="en-US"/>
        </w:rPr>
        <w:t>²í³Ý»ëÛ³Ý ì.¶.</w:t>
      </w:r>
      <w:r w:rsidRPr="00B70583">
        <w:rPr>
          <w:spacing w:val="-6"/>
          <w:sz w:val="24"/>
          <w:szCs w:val="24"/>
          <w:lang w:val="en-US"/>
        </w:rPr>
        <w:t>,</w:t>
      </w:r>
      <w:r w:rsidRPr="0013477D">
        <w:rPr>
          <w:sz w:val="24"/>
          <w:szCs w:val="24"/>
          <w:lang w:val="en-US"/>
        </w:rPr>
        <w:t xml:space="preserve"> </w:t>
      </w:r>
      <w:r w:rsidRPr="0013477D">
        <w:rPr>
          <w:rFonts w:ascii="Times LatArm" w:hAnsi="Times LatArm"/>
          <w:sz w:val="24"/>
          <w:szCs w:val="24"/>
          <w:lang w:val="en-US"/>
        </w:rPr>
        <w:t>²ñ³ÙÛ³Ý Î.ê.</w:t>
      </w:r>
      <w:r w:rsidRPr="0013477D">
        <w:rPr>
          <w:sz w:val="24"/>
          <w:szCs w:val="24"/>
          <w:lang w:val="en-US"/>
        </w:rPr>
        <w:t xml:space="preserve">, </w:t>
      </w:r>
      <w:r w:rsidRPr="0013477D">
        <w:rPr>
          <w:rFonts w:ascii="Times LatArm" w:hAnsi="Times LatArm"/>
          <w:sz w:val="24"/>
          <w:szCs w:val="24"/>
          <w:lang w:val="en-US"/>
        </w:rPr>
        <w:t>´³É³Û³Ý ì.è., ¶áõÉÛ³Ý ².².</w:t>
      </w:r>
      <w:r w:rsidRPr="0013477D">
        <w:rPr>
          <w:sz w:val="24"/>
          <w:szCs w:val="24"/>
          <w:lang w:val="en-US"/>
        </w:rPr>
        <w:t xml:space="preserve">, </w:t>
      </w:r>
      <w:r w:rsidRPr="0013477D">
        <w:rPr>
          <w:rFonts w:ascii="Times LatArm" w:hAnsi="Times LatArm"/>
          <w:sz w:val="24"/>
          <w:szCs w:val="24"/>
          <w:lang w:val="en-US"/>
        </w:rPr>
        <w:t>Ê³ÝÛ³Ý ê.².</w:t>
      </w:r>
      <w:r>
        <w:rPr>
          <w:rFonts w:ascii="Times LatArm" w:hAnsi="Times LatArm"/>
          <w:sz w:val="24"/>
          <w:szCs w:val="24"/>
          <w:lang w:val="en-US"/>
        </w:rPr>
        <w:t>,</w:t>
      </w:r>
      <w:r w:rsidRPr="0013477D">
        <w:rPr>
          <w:rFonts w:ascii="Times LatArm" w:hAnsi="Times LatArm"/>
          <w:sz w:val="24"/>
          <w:szCs w:val="24"/>
          <w:lang w:val="en-US"/>
        </w:rPr>
        <w:t xml:space="preserve"> </w:t>
      </w:r>
      <w:r>
        <w:rPr>
          <w:rFonts w:ascii="Times LatArm" w:hAnsi="Times LatArm"/>
          <w:sz w:val="24"/>
          <w:szCs w:val="24"/>
          <w:lang w:val="en-US"/>
        </w:rPr>
        <w:t>Ê³ã³ïñ</w:t>
      </w:r>
      <w:r w:rsidRPr="0013477D">
        <w:rPr>
          <w:rFonts w:ascii="Times LatArm" w:hAnsi="Times LatArm"/>
          <w:sz w:val="24"/>
          <w:szCs w:val="24"/>
          <w:lang w:val="en-US"/>
        </w:rPr>
        <w:t>Û³Ý</w:t>
      </w:r>
      <w:r>
        <w:rPr>
          <w:rFonts w:ascii="Times LatArm" w:hAnsi="Times LatArm"/>
          <w:sz w:val="24"/>
          <w:szCs w:val="24"/>
          <w:lang w:val="en-US"/>
        </w:rPr>
        <w:t xml:space="preserve"> ì.è.</w:t>
      </w:r>
      <w:r w:rsidRPr="0013477D">
        <w:rPr>
          <w:sz w:val="24"/>
          <w:szCs w:val="24"/>
          <w:lang w:val="en-US"/>
        </w:rPr>
        <w:t xml:space="preserve">, </w:t>
      </w:r>
      <w:r w:rsidRPr="0013477D">
        <w:rPr>
          <w:rFonts w:ascii="Times LatArm" w:hAnsi="Times LatArm"/>
          <w:sz w:val="24"/>
          <w:szCs w:val="24"/>
          <w:lang w:val="en-US"/>
        </w:rPr>
        <w:t xml:space="preserve">Ê³ã³ïñÛ³Ý ².Ø., Ð³ÏáµÛ³Ý ¶.²., </w:t>
      </w:r>
      <w:r>
        <w:rPr>
          <w:rFonts w:ascii="Times LatArm" w:hAnsi="Times LatArm"/>
          <w:sz w:val="24"/>
          <w:szCs w:val="24"/>
          <w:lang w:val="en-US"/>
        </w:rPr>
        <w:t xml:space="preserve"> </w:t>
      </w:r>
      <w:r w:rsidRPr="0013477D">
        <w:rPr>
          <w:rFonts w:ascii="Times LatArm" w:hAnsi="Times LatArm"/>
          <w:sz w:val="24"/>
          <w:szCs w:val="24"/>
          <w:lang w:val="en-US"/>
        </w:rPr>
        <w:t>Ð³Ûñ³å»ïÛ³Ý</w:t>
      </w:r>
      <w:r>
        <w:rPr>
          <w:rFonts w:ascii="Times LatArm" w:hAnsi="Times LatArm"/>
          <w:sz w:val="24"/>
          <w:szCs w:val="24"/>
          <w:lang w:val="en-US"/>
        </w:rPr>
        <w:t xml:space="preserve"> </w:t>
      </w:r>
      <w:r w:rsidRPr="0013477D">
        <w:rPr>
          <w:rFonts w:ascii="Times LatArm" w:hAnsi="Times LatArm"/>
          <w:sz w:val="24"/>
          <w:szCs w:val="24"/>
          <w:lang w:val="en-US"/>
        </w:rPr>
        <w:t xml:space="preserve">¾.²., Ð³ñáõÃÛáõÝÛ³Ý ¶.Ð., ÔáõÏ³ëÛ³Ý ².²., Ø³ñïÇñáëÛ³Ý è.Ø., ØÇñ½áÛ³Ý ì.ê., ØËÇÃ³ñÛ³Ý ².Ø., </w:t>
      </w:r>
      <w:r>
        <w:rPr>
          <w:rFonts w:ascii="Times LatArm" w:hAnsi="Times LatArm"/>
          <w:sz w:val="24"/>
          <w:szCs w:val="24"/>
          <w:lang w:val="en-US"/>
        </w:rPr>
        <w:t>Øáõë³Û»ÉÛ³Ý Ð.¶.</w:t>
      </w:r>
      <w:r w:rsidRPr="0013477D">
        <w:rPr>
          <w:rFonts w:ascii="Times LatArm" w:hAnsi="Times LatArm"/>
          <w:sz w:val="24"/>
          <w:szCs w:val="24"/>
          <w:lang w:val="en-US"/>
        </w:rPr>
        <w:t>,</w:t>
      </w:r>
      <w:r>
        <w:rPr>
          <w:rFonts w:ascii="Times LatArm" w:hAnsi="Times LatArm"/>
          <w:sz w:val="24"/>
          <w:szCs w:val="24"/>
          <w:lang w:val="en-US"/>
        </w:rPr>
        <w:t xml:space="preserve"> </w:t>
      </w:r>
      <w:r w:rsidRPr="0013477D">
        <w:rPr>
          <w:rFonts w:ascii="Times LatArm" w:hAnsi="Times LatArm"/>
          <w:sz w:val="24"/>
          <w:szCs w:val="24"/>
          <w:lang w:val="en-US"/>
        </w:rPr>
        <w:t>Ü»ñëÇëÛ³Ý Î.²., ê³ñ·ëÛ³Ý ².Úáõ.</w:t>
      </w:r>
      <w:r w:rsidRPr="00CC22B1">
        <w:rPr>
          <w:rFonts w:ascii="Times LatArm" w:hAnsi="Times LatArm"/>
          <w:sz w:val="24"/>
          <w:szCs w:val="24"/>
          <w:lang w:val="en-US"/>
        </w:rPr>
        <w:t xml:space="preserve"> </w:t>
      </w:r>
      <w:r w:rsidRPr="0013477D">
        <w:rPr>
          <w:rFonts w:ascii="Times LatArm" w:hAnsi="Times LatArm"/>
          <w:sz w:val="24"/>
          <w:szCs w:val="24"/>
          <w:lang w:val="en-US"/>
        </w:rPr>
        <w:t xml:space="preserve">(å³ï. ù³ñïáõÕ³ñ), </w:t>
      </w:r>
      <w:r>
        <w:rPr>
          <w:rFonts w:ascii="Times LatArm" w:hAnsi="Times LatArm"/>
          <w:sz w:val="24"/>
          <w:szCs w:val="24"/>
          <w:lang w:val="en-US"/>
        </w:rPr>
        <w:t xml:space="preserve">ê³Ñ³ÏÛ³Ý ¶.Ð., </w:t>
      </w:r>
      <w:r w:rsidRPr="0013477D">
        <w:rPr>
          <w:rFonts w:ascii="Times LatArm" w:hAnsi="Times LatArm"/>
          <w:sz w:val="24"/>
          <w:szCs w:val="24"/>
          <w:lang w:val="en-US"/>
        </w:rPr>
        <w:t>êÇÙáÝÛ³Ý ².Ð., êáõí³ñÛ³Ý Úáõ.Ø.</w:t>
      </w:r>
      <w:r w:rsidRPr="001702BE">
        <w:rPr>
          <w:sz w:val="24"/>
          <w:szCs w:val="24"/>
          <w:lang w:val="en-US"/>
        </w:rPr>
        <w:t>:</w:t>
      </w:r>
    </w:p>
    <w:p w:rsidR="00123E31" w:rsidRPr="00DE17C5" w:rsidRDefault="00123E31" w:rsidP="00123E31">
      <w:pPr>
        <w:rPr>
          <w:rFonts w:ascii="Times LatArm" w:hAnsi="Times LatArm"/>
          <w:sz w:val="21"/>
          <w:szCs w:val="21"/>
          <w:lang w:val="en-US"/>
        </w:rPr>
      </w:pPr>
    </w:p>
    <w:p w:rsidR="00123E31" w:rsidRDefault="00123E31" w:rsidP="00123E31">
      <w:pPr>
        <w:rPr>
          <w:rFonts w:ascii="Times LatArm" w:hAnsi="Times LatArm"/>
          <w:sz w:val="22"/>
          <w:lang w:val="en-US"/>
        </w:rPr>
      </w:pPr>
    </w:p>
    <w:p w:rsidR="00123E31" w:rsidRDefault="00123E31" w:rsidP="00123E31">
      <w:pPr>
        <w:rPr>
          <w:rFonts w:ascii="Times LatArm" w:hAnsi="Times LatArm"/>
          <w:sz w:val="22"/>
          <w:lang w:val="en-US"/>
        </w:rPr>
      </w:pPr>
    </w:p>
    <w:p w:rsidR="00123E31" w:rsidRDefault="00123E31" w:rsidP="00123E31">
      <w:pPr>
        <w:rPr>
          <w:rFonts w:ascii="Times LatArm" w:hAnsi="Times LatArm"/>
          <w:sz w:val="22"/>
          <w:lang w:val="en-US"/>
        </w:rPr>
      </w:pPr>
    </w:p>
    <w:p w:rsidR="00123E31" w:rsidRDefault="00123E31" w:rsidP="00123E31">
      <w:pPr>
        <w:rPr>
          <w:rFonts w:ascii="Times LatArm" w:hAnsi="Times LatArm"/>
          <w:sz w:val="22"/>
          <w:lang w:val="en-US"/>
        </w:rPr>
      </w:pPr>
    </w:p>
    <w:p w:rsidR="00123E31" w:rsidRPr="00E649D2" w:rsidRDefault="00123E31" w:rsidP="00123E31">
      <w:pPr>
        <w:rPr>
          <w:rFonts w:ascii="Times LatArm" w:hAnsi="Times LatArm"/>
          <w:sz w:val="22"/>
          <w:lang w:val="en-US"/>
        </w:rPr>
      </w:pPr>
    </w:p>
    <w:p w:rsidR="00123E31" w:rsidRPr="008F4EFC" w:rsidRDefault="00123E31" w:rsidP="00123E31">
      <w:pPr>
        <w:pStyle w:val="a3"/>
        <w:rPr>
          <w:rFonts w:ascii="Times LatRus" w:hAnsi="Times LatRus"/>
          <w:i/>
          <w:sz w:val="28"/>
          <w:szCs w:val="28"/>
          <w:lang w:val="en-US"/>
        </w:rPr>
      </w:pPr>
      <w:r w:rsidRPr="008F4EFC">
        <w:rPr>
          <w:rFonts w:ascii="Times LatRus" w:hAnsi="Times LatRus"/>
          <w:i/>
          <w:sz w:val="28"/>
          <w:szCs w:val="28"/>
          <w:lang w:val="en-US"/>
        </w:rPr>
        <w:t>Ðåäàêöèîííàÿ êîëëåãèÿ</w:t>
      </w:r>
    </w:p>
    <w:p w:rsidR="00123E31" w:rsidRPr="00E649D2" w:rsidRDefault="00123E31" w:rsidP="00123E31">
      <w:pPr>
        <w:pStyle w:val="a3"/>
        <w:rPr>
          <w:rFonts w:ascii="Times New Roman" w:hAnsi="Times New Roman"/>
          <w:b/>
          <w:i/>
          <w:sz w:val="10"/>
          <w:szCs w:val="10"/>
          <w:lang w:val="en-US"/>
        </w:rPr>
      </w:pPr>
    </w:p>
    <w:p w:rsidR="00123E31" w:rsidRPr="0013477D" w:rsidRDefault="00123E31" w:rsidP="00123E31">
      <w:pPr>
        <w:jc w:val="both"/>
        <w:rPr>
          <w:b/>
          <w:sz w:val="25"/>
          <w:szCs w:val="25"/>
        </w:rPr>
      </w:pPr>
      <w:r>
        <w:rPr>
          <w:sz w:val="25"/>
          <w:szCs w:val="25"/>
          <w:lang w:val="ru-RU"/>
        </w:rPr>
        <w:t>Дадаян</w:t>
      </w:r>
      <w:r w:rsidRPr="00836580">
        <w:rPr>
          <w:sz w:val="25"/>
          <w:szCs w:val="25"/>
          <w:lang w:val="en-US"/>
        </w:rPr>
        <w:t xml:space="preserve"> </w:t>
      </w:r>
      <w:r>
        <w:rPr>
          <w:sz w:val="25"/>
          <w:szCs w:val="25"/>
          <w:lang w:val="ru-RU"/>
        </w:rPr>
        <w:t>С</w:t>
      </w:r>
      <w:r w:rsidRPr="00836580">
        <w:rPr>
          <w:sz w:val="25"/>
          <w:szCs w:val="25"/>
          <w:lang w:val="en-US"/>
        </w:rPr>
        <w:t>.</w:t>
      </w:r>
      <w:r>
        <w:rPr>
          <w:sz w:val="25"/>
          <w:szCs w:val="25"/>
          <w:lang w:val="ru-RU"/>
        </w:rPr>
        <w:t>В</w:t>
      </w:r>
      <w:r w:rsidRPr="00836580">
        <w:rPr>
          <w:sz w:val="25"/>
          <w:szCs w:val="25"/>
          <w:lang w:val="en-US"/>
        </w:rPr>
        <w:t>.</w:t>
      </w:r>
      <w:r w:rsidRPr="0013477D">
        <w:rPr>
          <w:sz w:val="25"/>
          <w:szCs w:val="25"/>
          <w:lang w:val="en-US"/>
        </w:rPr>
        <w:t xml:space="preserve"> (</w:t>
      </w:r>
      <w:r w:rsidRPr="0013477D">
        <w:rPr>
          <w:sz w:val="25"/>
          <w:szCs w:val="25"/>
        </w:rPr>
        <w:t>гл</w:t>
      </w:r>
      <w:r w:rsidRPr="0013477D">
        <w:rPr>
          <w:sz w:val="25"/>
          <w:szCs w:val="25"/>
          <w:lang w:val="en-US"/>
        </w:rPr>
        <w:t>.</w:t>
      </w:r>
      <w:r w:rsidRPr="0013477D">
        <w:rPr>
          <w:sz w:val="25"/>
          <w:szCs w:val="25"/>
        </w:rPr>
        <w:t>редактор</w:t>
      </w:r>
      <w:r w:rsidRPr="0013477D">
        <w:rPr>
          <w:sz w:val="25"/>
          <w:szCs w:val="25"/>
          <w:lang w:val="en-US"/>
        </w:rPr>
        <w:t xml:space="preserve">), </w:t>
      </w:r>
      <w:r w:rsidRPr="0013477D">
        <w:rPr>
          <w:sz w:val="25"/>
          <w:szCs w:val="25"/>
        </w:rPr>
        <w:t>Абрамян</w:t>
      </w:r>
      <w:r w:rsidRPr="0013477D">
        <w:rPr>
          <w:sz w:val="25"/>
          <w:szCs w:val="25"/>
          <w:lang w:val="en-US"/>
        </w:rPr>
        <w:t xml:space="preserve"> </w:t>
      </w:r>
      <w:r w:rsidRPr="0013477D">
        <w:rPr>
          <w:sz w:val="25"/>
          <w:szCs w:val="25"/>
        </w:rPr>
        <w:t>А</w:t>
      </w:r>
      <w:r w:rsidRPr="0013477D">
        <w:rPr>
          <w:sz w:val="25"/>
          <w:szCs w:val="25"/>
          <w:lang w:val="en-US"/>
        </w:rPr>
        <w:t>.</w:t>
      </w:r>
      <w:r w:rsidRPr="0013477D">
        <w:rPr>
          <w:sz w:val="25"/>
          <w:szCs w:val="25"/>
        </w:rPr>
        <w:t>Н</w:t>
      </w:r>
      <w:r w:rsidRPr="0013477D">
        <w:rPr>
          <w:sz w:val="25"/>
          <w:szCs w:val="25"/>
          <w:lang w:val="en-US"/>
        </w:rPr>
        <w:t xml:space="preserve">., </w:t>
      </w:r>
      <w:r w:rsidRPr="0013477D">
        <w:rPr>
          <w:sz w:val="25"/>
          <w:szCs w:val="25"/>
        </w:rPr>
        <w:t>Аванесян</w:t>
      </w:r>
      <w:r w:rsidRPr="0013477D">
        <w:rPr>
          <w:sz w:val="25"/>
          <w:szCs w:val="25"/>
          <w:lang w:val="en-US"/>
        </w:rPr>
        <w:t xml:space="preserve"> </w:t>
      </w:r>
      <w:r w:rsidRPr="0013477D">
        <w:rPr>
          <w:sz w:val="25"/>
          <w:szCs w:val="25"/>
        </w:rPr>
        <w:t>В</w:t>
      </w:r>
      <w:r w:rsidRPr="0013477D">
        <w:rPr>
          <w:sz w:val="25"/>
          <w:szCs w:val="25"/>
          <w:lang w:val="en-US"/>
        </w:rPr>
        <w:t>.</w:t>
      </w:r>
      <w:r w:rsidRPr="0013477D">
        <w:rPr>
          <w:sz w:val="25"/>
          <w:szCs w:val="25"/>
        </w:rPr>
        <w:t>Г</w:t>
      </w:r>
      <w:r w:rsidRPr="0013477D">
        <w:rPr>
          <w:sz w:val="25"/>
          <w:szCs w:val="25"/>
          <w:lang w:val="en-US"/>
        </w:rPr>
        <w:t xml:space="preserve">., </w:t>
      </w:r>
      <w:r>
        <w:rPr>
          <w:rFonts w:ascii="Times LatRus" w:hAnsi="Times LatRus"/>
          <w:sz w:val="25"/>
          <w:szCs w:val="25"/>
          <w:lang w:val="en-US"/>
        </w:rPr>
        <w:t xml:space="preserve">Àëåêñàíÿí Â.Ã., </w:t>
      </w:r>
      <w:r w:rsidRPr="0013477D">
        <w:rPr>
          <w:sz w:val="25"/>
          <w:szCs w:val="25"/>
        </w:rPr>
        <w:t>Агаловян</w:t>
      </w:r>
      <w:r w:rsidRPr="0013477D">
        <w:rPr>
          <w:sz w:val="25"/>
          <w:szCs w:val="25"/>
          <w:lang w:val="en-US"/>
        </w:rPr>
        <w:t xml:space="preserve"> </w:t>
      </w:r>
      <w:r w:rsidRPr="0013477D">
        <w:rPr>
          <w:sz w:val="25"/>
          <w:szCs w:val="25"/>
        </w:rPr>
        <w:t>Л</w:t>
      </w:r>
      <w:r w:rsidRPr="0013477D">
        <w:rPr>
          <w:sz w:val="25"/>
          <w:szCs w:val="25"/>
          <w:lang w:val="en-US"/>
        </w:rPr>
        <w:t>.</w:t>
      </w:r>
      <w:r w:rsidRPr="0013477D">
        <w:rPr>
          <w:sz w:val="25"/>
          <w:szCs w:val="25"/>
        </w:rPr>
        <w:t>А</w:t>
      </w:r>
      <w:r w:rsidRPr="0013477D">
        <w:rPr>
          <w:sz w:val="25"/>
          <w:szCs w:val="25"/>
          <w:lang w:val="en-US"/>
        </w:rPr>
        <w:t xml:space="preserve">., </w:t>
      </w:r>
      <w:r>
        <w:rPr>
          <w:sz w:val="25"/>
          <w:szCs w:val="25"/>
          <w:lang w:val="en-US"/>
        </w:rPr>
        <w:t xml:space="preserve">  </w:t>
      </w:r>
      <w:r w:rsidRPr="0013477D">
        <w:rPr>
          <w:sz w:val="25"/>
          <w:szCs w:val="25"/>
        </w:rPr>
        <w:t>Айрапетян</w:t>
      </w:r>
      <w:r w:rsidRPr="0013477D">
        <w:rPr>
          <w:sz w:val="25"/>
          <w:szCs w:val="25"/>
          <w:lang w:val="en-US"/>
        </w:rPr>
        <w:t xml:space="preserve"> </w:t>
      </w:r>
      <w:r w:rsidRPr="0013477D">
        <w:rPr>
          <w:sz w:val="25"/>
          <w:szCs w:val="25"/>
        </w:rPr>
        <w:t>Э</w:t>
      </w:r>
      <w:r w:rsidRPr="0013477D">
        <w:rPr>
          <w:sz w:val="25"/>
          <w:szCs w:val="25"/>
          <w:lang w:val="en-US"/>
        </w:rPr>
        <w:t>.</w:t>
      </w:r>
      <w:r w:rsidRPr="0013477D">
        <w:rPr>
          <w:sz w:val="25"/>
          <w:szCs w:val="25"/>
        </w:rPr>
        <w:t>А</w:t>
      </w:r>
      <w:r w:rsidRPr="0013477D">
        <w:rPr>
          <w:sz w:val="25"/>
          <w:szCs w:val="25"/>
          <w:lang w:val="en-US"/>
        </w:rPr>
        <w:t xml:space="preserve">., </w:t>
      </w:r>
      <w:r w:rsidRPr="0013477D">
        <w:rPr>
          <w:sz w:val="25"/>
          <w:szCs w:val="25"/>
        </w:rPr>
        <w:t>Арамян</w:t>
      </w:r>
      <w:r w:rsidRPr="0013477D">
        <w:rPr>
          <w:sz w:val="25"/>
          <w:szCs w:val="25"/>
          <w:lang w:val="en-US"/>
        </w:rPr>
        <w:t xml:space="preserve"> </w:t>
      </w:r>
      <w:r w:rsidRPr="0013477D">
        <w:rPr>
          <w:sz w:val="25"/>
          <w:szCs w:val="25"/>
        </w:rPr>
        <w:t>К</w:t>
      </w:r>
      <w:r w:rsidRPr="0013477D">
        <w:rPr>
          <w:sz w:val="25"/>
          <w:szCs w:val="25"/>
          <w:lang w:val="en-US"/>
        </w:rPr>
        <w:t>.</w:t>
      </w:r>
      <w:r w:rsidRPr="0013477D">
        <w:rPr>
          <w:sz w:val="25"/>
          <w:szCs w:val="25"/>
        </w:rPr>
        <w:t>С</w:t>
      </w:r>
      <w:r w:rsidRPr="0013477D">
        <w:rPr>
          <w:sz w:val="25"/>
          <w:szCs w:val="25"/>
          <w:lang w:val="en-US"/>
        </w:rPr>
        <w:t xml:space="preserve">., </w:t>
      </w:r>
      <w:r w:rsidRPr="0013477D">
        <w:rPr>
          <w:sz w:val="25"/>
          <w:szCs w:val="25"/>
        </w:rPr>
        <w:t>Арутюнян</w:t>
      </w:r>
      <w:r w:rsidRPr="0013477D">
        <w:rPr>
          <w:sz w:val="25"/>
          <w:szCs w:val="25"/>
          <w:lang w:val="en-US"/>
        </w:rPr>
        <w:t xml:space="preserve"> </w:t>
      </w:r>
      <w:r w:rsidRPr="0013477D">
        <w:rPr>
          <w:sz w:val="25"/>
          <w:szCs w:val="25"/>
        </w:rPr>
        <w:t>Г</w:t>
      </w:r>
      <w:r w:rsidRPr="0013477D">
        <w:rPr>
          <w:sz w:val="25"/>
          <w:szCs w:val="25"/>
          <w:lang w:val="en-US"/>
        </w:rPr>
        <w:t>.</w:t>
      </w:r>
      <w:r w:rsidRPr="0013477D">
        <w:rPr>
          <w:sz w:val="25"/>
          <w:szCs w:val="25"/>
        </w:rPr>
        <w:t>А</w:t>
      </w:r>
      <w:r w:rsidRPr="0013477D">
        <w:rPr>
          <w:sz w:val="25"/>
          <w:szCs w:val="25"/>
          <w:lang w:val="en-US"/>
        </w:rPr>
        <w:t xml:space="preserve">., </w:t>
      </w:r>
      <w:r w:rsidRPr="0013477D">
        <w:rPr>
          <w:sz w:val="25"/>
          <w:szCs w:val="25"/>
          <w:lang w:val="ru-RU"/>
        </w:rPr>
        <w:t>Балаян</w:t>
      </w:r>
      <w:r w:rsidRPr="0013477D">
        <w:rPr>
          <w:sz w:val="25"/>
          <w:szCs w:val="25"/>
          <w:lang w:val="en-US"/>
        </w:rPr>
        <w:t xml:space="preserve"> </w:t>
      </w:r>
      <w:r w:rsidRPr="0013477D">
        <w:rPr>
          <w:sz w:val="25"/>
          <w:szCs w:val="25"/>
          <w:lang w:val="ru-RU"/>
        </w:rPr>
        <w:t>В</w:t>
      </w:r>
      <w:r w:rsidRPr="0013477D">
        <w:rPr>
          <w:sz w:val="25"/>
          <w:szCs w:val="25"/>
          <w:lang w:val="en-US"/>
        </w:rPr>
        <w:t>.</w:t>
      </w:r>
      <w:r w:rsidRPr="0013477D">
        <w:rPr>
          <w:sz w:val="25"/>
          <w:szCs w:val="25"/>
          <w:lang w:val="ru-RU"/>
        </w:rPr>
        <w:t>Р</w:t>
      </w:r>
      <w:r w:rsidRPr="0013477D">
        <w:rPr>
          <w:sz w:val="25"/>
          <w:szCs w:val="25"/>
          <w:lang w:val="en-US"/>
        </w:rPr>
        <w:t xml:space="preserve">., </w:t>
      </w:r>
      <w:r w:rsidRPr="00836580">
        <w:rPr>
          <w:sz w:val="25"/>
          <w:szCs w:val="25"/>
          <w:lang w:val="en-US"/>
        </w:rPr>
        <w:t xml:space="preserve"> </w:t>
      </w:r>
      <w:r w:rsidRPr="0013477D">
        <w:rPr>
          <w:sz w:val="25"/>
          <w:szCs w:val="25"/>
        </w:rPr>
        <w:t>Гукасян</w:t>
      </w:r>
      <w:r w:rsidRPr="0013477D">
        <w:rPr>
          <w:sz w:val="25"/>
          <w:szCs w:val="25"/>
          <w:lang w:val="en-US"/>
        </w:rPr>
        <w:t xml:space="preserve"> </w:t>
      </w:r>
      <w:r w:rsidRPr="0013477D">
        <w:rPr>
          <w:sz w:val="25"/>
          <w:szCs w:val="25"/>
        </w:rPr>
        <w:t>А</w:t>
      </w:r>
      <w:r w:rsidRPr="0013477D">
        <w:rPr>
          <w:sz w:val="25"/>
          <w:szCs w:val="25"/>
          <w:lang w:val="en-US"/>
        </w:rPr>
        <w:t>.</w:t>
      </w:r>
      <w:r w:rsidRPr="0013477D">
        <w:rPr>
          <w:sz w:val="25"/>
          <w:szCs w:val="25"/>
        </w:rPr>
        <w:t>А</w:t>
      </w:r>
      <w:r w:rsidRPr="0013477D">
        <w:rPr>
          <w:sz w:val="25"/>
          <w:szCs w:val="25"/>
          <w:lang w:val="en-US"/>
        </w:rPr>
        <w:t xml:space="preserve">., </w:t>
      </w:r>
      <w:r w:rsidRPr="0013477D">
        <w:rPr>
          <w:sz w:val="25"/>
          <w:szCs w:val="25"/>
        </w:rPr>
        <w:t>Г</w:t>
      </w:r>
      <w:r w:rsidRPr="0013477D">
        <w:rPr>
          <w:sz w:val="25"/>
          <w:szCs w:val="25"/>
          <w:lang w:val="ru-RU"/>
        </w:rPr>
        <w:t>у</w:t>
      </w:r>
      <w:r w:rsidRPr="0013477D">
        <w:rPr>
          <w:sz w:val="25"/>
          <w:szCs w:val="25"/>
        </w:rPr>
        <w:t>лян</w:t>
      </w:r>
      <w:r w:rsidRPr="0013477D">
        <w:rPr>
          <w:sz w:val="25"/>
          <w:szCs w:val="25"/>
          <w:lang w:val="en-US"/>
        </w:rPr>
        <w:t xml:space="preserve"> </w:t>
      </w:r>
      <w:r w:rsidRPr="0013477D">
        <w:rPr>
          <w:sz w:val="25"/>
          <w:szCs w:val="25"/>
        </w:rPr>
        <w:t>А</w:t>
      </w:r>
      <w:r w:rsidRPr="0013477D">
        <w:rPr>
          <w:sz w:val="25"/>
          <w:szCs w:val="25"/>
          <w:lang w:val="en-US"/>
        </w:rPr>
        <w:t>.</w:t>
      </w:r>
      <w:r w:rsidRPr="0013477D">
        <w:rPr>
          <w:sz w:val="25"/>
          <w:szCs w:val="25"/>
        </w:rPr>
        <w:t>А</w:t>
      </w:r>
      <w:r w:rsidRPr="0013477D">
        <w:rPr>
          <w:sz w:val="25"/>
          <w:szCs w:val="25"/>
          <w:lang w:val="en-US"/>
        </w:rPr>
        <w:t xml:space="preserve">., </w:t>
      </w:r>
      <w:r w:rsidRPr="0013477D">
        <w:rPr>
          <w:sz w:val="25"/>
          <w:szCs w:val="25"/>
        </w:rPr>
        <w:t>Мартиросян</w:t>
      </w:r>
      <w:r w:rsidRPr="0013477D">
        <w:rPr>
          <w:sz w:val="25"/>
          <w:szCs w:val="25"/>
          <w:lang w:val="en-US"/>
        </w:rPr>
        <w:t xml:space="preserve"> </w:t>
      </w:r>
      <w:r w:rsidRPr="0013477D">
        <w:rPr>
          <w:sz w:val="25"/>
          <w:szCs w:val="25"/>
        </w:rPr>
        <w:t>Р</w:t>
      </w:r>
      <w:r w:rsidRPr="0013477D">
        <w:rPr>
          <w:sz w:val="25"/>
          <w:szCs w:val="25"/>
          <w:lang w:val="en-US"/>
        </w:rPr>
        <w:t>.</w:t>
      </w:r>
      <w:r w:rsidRPr="0013477D">
        <w:rPr>
          <w:sz w:val="25"/>
          <w:szCs w:val="25"/>
        </w:rPr>
        <w:t>М</w:t>
      </w:r>
      <w:r>
        <w:rPr>
          <w:sz w:val="25"/>
          <w:szCs w:val="25"/>
          <w:lang w:val="en-US"/>
        </w:rPr>
        <w:t>.,</w:t>
      </w:r>
      <w:r w:rsidRPr="00B64082">
        <w:rPr>
          <w:sz w:val="25"/>
          <w:szCs w:val="25"/>
          <w:lang w:val="en-US"/>
        </w:rPr>
        <w:t xml:space="preserve"> </w:t>
      </w:r>
      <w:r w:rsidRPr="0013477D">
        <w:rPr>
          <w:sz w:val="25"/>
          <w:szCs w:val="25"/>
        </w:rPr>
        <w:t>Мирзоян</w:t>
      </w:r>
      <w:r w:rsidRPr="0013477D">
        <w:rPr>
          <w:sz w:val="25"/>
          <w:szCs w:val="25"/>
          <w:lang w:val="en-US"/>
        </w:rPr>
        <w:t xml:space="preserve"> </w:t>
      </w:r>
      <w:r w:rsidRPr="0013477D">
        <w:rPr>
          <w:sz w:val="25"/>
          <w:szCs w:val="25"/>
        </w:rPr>
        <w:t>В</w:t>
      </w:r>
      <w:r w:rsidRPr="0013477D">
        <w:rPr>
          <w:sz w:val="25"/>
          <w:szCs w:val="25"/>
          <w:lang w:val="en-US"/>
        </w:rPr>
        <w:t>.</w:t>
      </w:r>
      <w:r w:rsidRPr="0013477D">
        <w:rPr>
          <w:sz w:val="25"/>
          <w:szCs w:val="25"/>
        </w:rPr>
        <w:t>С</w:t>
      </w:r>
      <w:r w:rsidRPr="0013477D">
        <w:rPr>
          <w:sz w:val="25"/>
          <w:szCs w:val="25"/>
          <w:lang w:val="en-US"/>
        </w:rPr>
        <w:t xml:space="preserve">., </w:t>
      </w:r>
      <w:r w:rsidRPr="00836580">
        <w:rPr>
          <w:sz w:val="25"/>
          <w:szCs w:val="25"/>
          <w:lang w:val="en-US"/>
        </w:rPr>
        <w:t xml:space="preserve"> </w:t>
      </w:r>
      <w:r w:rsidRPr="0013477D">
        <w:rPr>
          <w:sz w:val="25"/>
          <w:szCs w:val="25"/>
        </w:rPr>
        <w:t>Мхитарян</w:t>
      </w:r>
      <w:r w:rsidRPr="0013477D">
        <w:rPr>
          <w:sz w:val="25"/>
          <w:szCs w:val="25"/>
          <w:lang w:val="en-US"/>
        </w:rPr>
        <w:t xml:space="preserve"> </w:t>
      </w:r>
      <w:r w:rsidRPr="0013477D">
        <w:rPr>
          <w:sz w:val="25"/>
          <w:szCs w:val="25"/>
        </w:rPr>
        <w:t>А</w:t>
      </w:r>
      <w:r w:rsidRPr="0013477D">
        <w:rPr>
          <w:sz w:val="25"/>
          <w:szCs w:val="25"/>
          <w:lang w:val="en-US"/>
        </w:rPr>
        <w:t>.</w:t>
      </w:r>
      <w:r w:rsidRPr="0013477D">
        <w:rPr>
          <w:sz w:val="25"/>
          <w:szCs w:val="25"/>
        </w:rPr>
        <w:t>М</w:t>
      </w:r>
      <w:r w:rsidRPr="0013477D">
        <w:rPr>
          <w:sz w:val="25"/>
          <w:szCs w:val="25"/>
          <w:lang w:val="en-US"/>
        </w:rPr>
        <w:t xml:space="preserve">., </w:t>
      </w:r>
      <w:r>
        <w:rPr>
          <w:rFonts w:ascii="Times LatRus" w:hAnsi="Times LatRus"/>
          <w:sz w:val="25"/>
          <w:szCs w:val="25"/>
          <w:lang w:val="en-US"/>
        </w:rPr>
        <w:t>Ìóñàåëÿí Î.Ã.</w:t>
      </w:r>
      <w:r w:rsidRPr="0013477D">
        <w:rPr>
          <w:sz w:val="25"/>
          <w:szCs w:val="25"/>
          <w:lang w:val="en-US"/>
        </w:rPr>
        <w:t xml:space="preserve">, </w:t>
      </w:r>
      <w:r w:rsidRPr="0013477D">
        <w:rPr>
          <w:sz w:val="25"/>
          <w:szCs w:val="25"/>
        </w:rPr>
        <w:t>Нерсисян</w:t>
      </w:r>
      <w:r w:rsidRPr="0013477D">
        <w:rPr>
          <w:sz w:val="25"/>
          <w:szCs w:val="25"/>
          <w:lang w:val="en-US"/>
        </w:rPr>
        <w:t xml:space="preserve"> </w:t>
      </w:r>
      <w:r w:rsidRPr="0013477D">
        <w:rPr>
          <w:sz w:val="25"/>
          <w:szCs w:val="25"/>
        </w:rPr>
        <w:t>К</w:t>
      </w:r>
      <w:r w:rsidRPr="0013477D">
        <w:rPr>
          <w:sz w:val="25"/>
          <w:szCs w:val="25"/>
          <w:lang w:val="en-US"/>
        </w:rPr>
        <w:t>.</w:t>
      </w:r>
      <w:r w:rsidRPr="0013477D">
        <w:rPr>
          <w:sz w:val="25"/>
          <w:szCs w:val="25"/>
        </w:rPr>
        <w:t>А</w:t>
      </w:r>
      <w:r w:rsidRPr="0013477D">
        <w:rPr>
          <w:sz w:val="25"/>
          <w:szCs w:val="25"/>
          <w:lang w:val="en-US"/>
        </w:rPr>
        <w:t xml:space="preserve">., </w:t>
      </w:r>
      <w:r>
        <w:rPr>
          <w:rFonts w:ascii="Times LatRus" w:hAnsi="Times LatRus"/>
          <w:sz w:val="25"/>
          <w:szCs w:val="25"/>
          <w:lang w:val="en-US"/>
        </w:rPr>
        <w:t xml:space="preserve">Ñààêÿí Ã.Ã., </w:t>
      </w:r>
      <w:r w:rsidRPr="0013477D">
        <w:rPr>
          <w:sz w:val="25"/>
          <w:szCs w:val="25"/>
        </w:rPr>
        <w:t>Саркисян</w:t>
      </w:r>
      <w:r w:rsidRPr="0013477D">
        <w:rPr>
          <w:sz w:val="25"/>
          <w:szCs w:val="25"/>
          <w:lang w:val="en-US"/>
        </w:rPr>
        <w:t xml:space="preserve"> </w:t>
      </w:r>
      <w:r w:rsidRPr="0013477D">
        <w:rPr>
          <w:sz w:val="25"/>
          <w:szCs w:val="25"/>
        </w:rPr>
        <w:t>А</w:t>
      </w:r>
      <w:r w:rsidRPr="0013477D">
        <w:rPr>
          <w:sz w:val="25"/>
          <w:szCs w:val="25"/>
          <w:lang w:val="en-US"/>
        </w:rPr>
        <w:t>.</w:t>
      </w:r>
      <w:r w:rsidRPr="0013477D">
        <w:rPr>
          <w:sz w:val="25"/>
          <w:szCs w:val="25"/>
        </w:rPr>
        <w:t>Ю</w:t>
      </w:r>
      <w:r w:rsidRPr="0013477D">
        <w:rPr>
          <w:sz w:val="25"/>
          <w:szCs w:val="25"/>
          <w:lang w:val="en-US"/>
        </w:rPr>
        <w:t>.</w:t>
      </w:r>
      <w:r w:rsidRPr="00CC22B1">
        <w:rPr>
          <w:sz w:val="25"/>
          <w:szCs w:val="25"/>
          <w:lang w:val="en-US"/>
        </w:rPr>
        <w:t xml:space="preserve"> </w:t>
      </w:r>
      <w:r w:rsidRPr="0013477D">
        <w:rPr>
          <w:sz w:val="25"/>
          <w:szCs w:val="25"/>
          <w:lang w:val="en-US"/>
        </w:rPr>
        <w:t>(</w:t>
      </w:r>
      <w:r w:rsidRPr="0013477D">
        <w:rPr>
          <w:sz w:val="25"/>
          <w:szCs w:val="25"/>
        </w:rPr>
        <w:t>отв</w:t>
      </w:r>
      <w:r w:rsidRPr="0013477D">
        <w:rPr>
          <w:sz w:val="25"/>
          <w:szCs w:val="25"/>
          <w:lang w:val="en-US"/>
        </w:rPr>
        <w:t xml:space="preserve">. </w:t>
      </w:r>
      <w:r w:rsidRPr="0013477D">
        <w:rPr>
          <w:sz w:val="25"/>
          <w:szCs w:val="25"/>
        </w:rPr>
        <w:t>секретарь</w:t>
      </w:r>
      <w:r w:rsidRPr="0013477D">
        <w:rPr>
          <w:sz w:val="25"/>
          <w:szCs w:val="25"/>
          <w:lang w:val="en-US"/>
        </w:rPr>
        <w:t xml:space="preserve">), </w:t>
      </w:r>
      <w:r w:rsidRPr="0013477D">
        <w:rPr>
          <w:sz w:val="25"/>
          <w:szCs w:val="25"/>
        </w:rPr>
        <w:t>Симонян</w:t>
      </w:r>
      <w:r w:rsidRPr="0013477D">
        <w:rPr>
          <w:sz w:val="25"/>
          <w:szCs w:val="25"/>
          <w:lang w:val="en-US"/>
        </w:rPr>
        <w:t xml:space="preserve"> </w:t>
      </w:r>
      <w:r w:rsidRPr="0013477D">
        <w:rPr>
          <w:sz w:val="25"/>
          <w:szCs w:val="25"/>
        </w:rPr>
        <w:t>А</w:t>
      </w:r>
      <w:r w:rsidRPr="0013477D">
        <w:rPr>
          <w:sz w:val="25"/>
          <w:szCs w:val="25"/>
          <w:lang w:val="en-US"/>
        </w:rPr>
        <w:t>.</w:t>
      </w:r>
      <w:r w:rsidRPr="0013477D">
        <w:rPr>
          <w:sz w:val="25"/>
          <w:szCs w:val="25"/>
        </w:rPr>
        <w:t>Г</w:t>
      </w:r>
      <w:r w:rsidRPr="0013477D">
        <w:rPr>
          <w:sz w:val="25"/>
          <w:szCs w:val="25"/>
          <w:lang w:val="en-US"/>
        </w:rPr>
        <w:t xml:space="preserve">., </w:t>
      </w:r>
      <w:r w:rsidRPr="0013477D">
        <w:rPr>
          <w:sz w:val="25"/>
          <w:szCs w:val="25"/>
        </w:rPr>
        <w:t>Суварян</w:t>
      </w:r>
      <w:r w:rsidRPr="0013477D">
        <w:rPr>
          <w:sz w:val="25"/>
          <w:szCs w:val="25"/>
          <w:lang w:val="en-US"/>
        </w:rPr>
        <w:t xml:space="preserve"> </w:t>
      </w:r>
      <w:r w:rsidRPr="0013477D">
        <w:rPr>
          <w:sz w:val="25"/>
          <w:szCs w:val="25"/>
        </w:rPr>
        <w:t>Ю</w:t>
      </w:r>
      <w:r w:rsidRPr="0013477D">
        <w:rPr>
          <w:sz w:val="25"/>
          <w:szCs w:val="25"/>
          <w:lang w:val="en-US"/>
        </w:rPr>
        <w:t>.</w:t>
      </w:r>
      <w:r w:rsidRPr="0013477D">
        <w:rPr>
          <w:sz w:val="25"/>
          <w:szCs w:val="25"/>
        </w:rPr>
        <w:t>М</w:t>
      </w:r>
      <w:r w:rsidRPr="0013477D">
        <w:rPr>
          <w:sz w:val="25"/>
          <w:szCs w:val="25"/>
          <w:lang w:val="en-US"/>
        </w:rPr>
        <w:t xml:space="preserve">., </w:t>
      </w:r>
      <w:r w:rsidRPr="0013477D">
        <w:rPr>
          <w:sz w:val="25"/>
          <w:szCs w:val="25"/>
        </w:rPr>
        <w:t>Ханян</w:t>
      </w:r>
      <w:r w:rsidRPr="0013477D">
        <w:rPr>
          <w:sz w:val="25"/>
          <w:szCs w:val="25"/>
          <w:lang w:val="en-US"/>
        </w:rPr>
        <w:t xml:space="preserve"> </w:t>
      </w:r>
      <w:r w:rsidRPr="0013477D">
        <w:rPr>
          <w:sz w:val="25"/>
          <w:szCs w:val="25"/>
        </w:rPr>
        <w:t>С</w:t>
      </w:r>
      <w:r w:rsidRPr="0013477D">
        <w:rPr>
          <w:sz w:val="25"/>
          <w:szCs w:val="25"/>
          <w:lang w:val="en-US"/>
        </w:rPr>
        <w:t>.</w:t>
      </w:r>
      <w:r w:rsidRPr="0013477D">
        <w:rPr>
          <w:sz w:val="25"/>
          <w:szCs w:val="25"/>
        </w:rPr>
        <w:t>А</w:t>
      </w:r>
      <w:r w:rsidRPr="0013477D">
        <w:rPr>
          <w:sz w:val="25"/>
          <w:szCs w:val="25"/>
          <w:lang w:val="en-US"/>
        </w:rPr>
        <w:t>.</w:t>
      </w:r>
      <w:r>
        <w:rPr>
          <w:sz w:val="25"/>
          <w:szCs w:val="25"/>
          <w:lang w:val="en-US"/>
        </w:rPr>
        <w:t>,</w:t>
      </w:r>
      <w:r w:rsidRPr="0013477D">
        <w:rPr>
          <w:sz w:val="25"/>
          <w:szCs w:val="25"/>
          <w:lang w:val="en-US"/>
        </w:rPr>
        <w:t xml:space="preserve"> </w:t>
      </w:r>
      <w:r w:rsidRPr="0013477D">
        <w:rPr>
          <w:sz w:val="25"/>
          <w:szCs w:val="25"/>
        </w:rPr>
        <w:t xml:space="preserve">Хачатрян </w:t>
      </w:r>
      <w:r>
        <w:rPr>
          <w:sz w:val="25"/>
          <w:szCs w:val="25"/>
          <w:lang w:val="ru-RU"/>
        </w:rPr>
        <w:t>В</w:t>
      </w:r>
      <w:r w:rsidRPr="00EC651A">
        <w:rPr>
          <w:sz w:val="25"/>
          <w:szCs w:val="25"/>
          <w:lang w:val="en-US"/>
        </w:rPr>
        <w:t>.</w:t>
      </w:r>
      <w:r>
        <w:rPr>
          <w:sz w:val="25"/>
          <w:szCs w:val="25"/>
          <w:lang w:val="ru-RU"/>
        </w:rPr>
        <w:t>Р</w:t>
      </w:r>
      <w:r w:rsidRPr="00EC651A">
        <w:rPr>
          <w:sz w:val="25"/>
          <w:szCs w:val="25"/>
          <w:lang w:val="en-US"/>
        </w:rPr>
        <w:t xml:space="preserve">., </w:t>
      </w:r>
      <w:r w:rsidRPr="00836580">
        <w:rPr>
          <w:sz w:val="25"/>
          <w:szCs w:val="25"/>
          <w:lang w:val="en-US"/>
        </w:rPr>
        <w:t xml:space="preserve"> </w:t>
      </w:r>
      <w:r w:rsidRPr="0013477D">
        <w:rPr>
          <w:sz w:val="25"/>
          <w:szCs w:val="25"/>
        </w:rPr>
        <w:t>Хачатрян А.М.</w:t>
      </w:r>
    </w:p>
    <w:p w:rsidR="00123E31" w:rsidRPr="0013477D" w:rsidRDefault="00123E31" w:rsidP="00123E31">
      <w:pPr>
        <w:pStyle w:val="a3"/>
        <w:rPr>
          <w:sz w:val="25"/>
          <w:szCs w:val="25"/>
          <w:lang w:val="en-AU"/>
        </w:rPr>
      </w:pPr>
    </w:p>
    <w:p w:rsidR="00123E31" w:rsidRPr="00D230EF" w:rsidRDefault="00123E31" w:rsidP="00123E31">
      <w:pPr>
        <w:pStyle w:val="a3"/>
        <w:rPr>
          <w:lang w:val="en-AU"/>
        </w:rPr>
      </w:pPr>
    </w:p>
    <w:p w:rsidR="00123E31" w:rsidRPr="00D230EF" w:rsidRDefault="00123E31" w:rsidP="00123E31">
      <w:pPr>
        <w:pStyle w:val="a3"/>
        <w:rPr>
          <w:lang w:val="en-AU"/>
        </w:rPr>
      </w:pPr>
    </w:p>
    <w:p w:rsidR="00123E31" w:rsidRPr="00D230EF" w:rsidRDefault="00123E31" w:rsidP="00123E31">
      <w:pPr>
        <w:pStyle w:val="a3"/>
        <w:rPr>
          <w:lang w:val="en-AU"/>
        </w:rPr>
      </w:pPr>
    </w:p>
    <w:p w:rsidR="00123E31" w:rsidRPr="00D230EF" w:rsidRDefault="00123E31" w:rsidP="00123E31">
      <w:pPr>
        <w:pStyle w:val="a3"/>
        <w:rPr>
          <w:rFonts w:ascii="Russian Academy" w:hAnsi="Russian Academy"/>
          <w:b/>
          <w:sz w:val="32"/>
          <w:lang w:val="en-AU"/>
        </w:rPr>
      </w:pPr>
    </w:p>
    <w:p w:rsidR="00123E31" w:rsidRDefault="00123E31" w:rsidP="00123E31">
      <w:pPr>
        <w:pStyle w:val="a3"/>
        <w:rPr>
          <w:rFonts w:ascii="Russian Academy" w:hAnsi="Russian Academy"/>
          <w:lang w:val="en-AU"/>
        </w:rPr>
      </w:pPr>
    </w:p>
    <w:p w:rsidR="00123E31" w:rsidRDefault="00123E31" w:rsidP="00123E31">
      <w:pPr>
        <w:pStyle w:val="a3"/>
        <w:rPr>
          <w:rFonts w:ascii="Russian Academy" w:hAnsi="Russian Academy"/>
          <w:lang w:val="en-AU"/>
        </w:rPr>
      </w:pPr>
    </w:p>
    <w:p w:rsidR="00123E31" w:rsidRPr="00D230EF" w:rsidRDefault="00123E31" w:rsidP="00123E31">
      <w:pPr>
        <w:pStyle w:val="a3"/>
        <w:rPr>
          <w:rFonts w:ascii="Russian Academy" w:hAnsi="Russian Academy"/>
          <w:lang w:val="en-AU"/>
        </w:rPr>
      </w:pPr>
    </w:p>
    <w:p w:rsidR="00123E31" w:rsidRPr="00D230EF" w:rsidRDefault="00123E31" w:rsidP="00123E31">
      <w:pPr>
        <w:pStyle w:val="a3"/>
        <w:rPr>
          <w:rFonts w:ascii="Russian Academy" w:hAnsi="Russian Academy"/>
          <w:lang w:val="en-AU"/>
        </w:rPr>
      </w:pPr>
    </w:p>
    <w:p w:rsidR="00123E31" w:rsidRPr="00D230EF" w:rsidRDefault="00123E31" w:rsidP="00123E31">
      <w:pPr>
        <w:pStyle w:val="a3"/>
        <w:rPr>
          <w:rFonts w:ascii="Russian Academy" w:hAnsi="Russian Academy"/>
          <w:lang w:val="en-AU"/>
        </w:rPr>
      </w:pPr>
    </w:p>
    <w:p w:rsidR="00123E31" w:rsidRPr="00DE17C5" w:rsidRDefault="00123E31" w:rsidP="00123E31">
      <w:pPr>
        <w:pStyle w:val="a3"/>
        <w:rPr>
          <w:rFonts w:ascii="Times New Roman" w:hAnsi="Times New Roman"/>
          <w:lang w:val="en-US"/>
        </w:rPr>
      </w:pPr>
    </w:p>
    <w:p w:rsidR="00123E31" w:rsidRDefault="00123E31" w:rsidP="00123E31">
      <w:pPr>
        <w:pStyle w:val="a3"/>
        <w:rPr>
          <w:rFonts w:ascii="Times New Roman" w:hAnsi="Times New Roman"/>
          <w:lang w:val="en-US"/>
        </w:rPr>
      </w:pPr>
    </w:p>
    <w:p w:rsidR="00123E31" w:rsidRPr="00DE17C5" w:rsidRDefault="00123E31" w:rsidP="00123E31">
      <w:pPr>
        <w:pStyle w:val="a3"/>
        <w:rPr>
          <w:rFonts w:ascii="Times New Roman" w:hAnsi="Times New Roman"/>
          <w:lang w:val="en-US"/>
        </w:rPr>
      </w:pPr>
    </w:p>
    <w:p w:rsidR="00123E31" w:rsidRPr="00FA0057" w:rsidRDefault="00123E31" w:rsidP="00123E31">
      <w:pPr>
        <w:pStyle w:val="a3"/>
        <w:spacing w:line="264" w:lineRule="auto"/>
        <w:jc w:val="center"/>
        <w:rPr>
          <w:sz w:val="24"/>
          <w:lang w:val="en-US"/>
        </w:rPr>
      </w:pPr>
      <w:r w:rsidRPr="00FA0057">
        <w:rPr>
          <w:sz w:val="24"/>
          <w:lang w:val="en-US"/>
        </w:rPr>
        <w:t>²ñó³ËÇ å»ï³Ï³Ý Ñ³Ù³Éë³ñ³ÝÇ Ññ³ï³ñ³ÏãáõÃÛáõÝ</w:t>
      </w:r>
    </w:p>
    <w:p w:rsidR="00123E31" w:rsidRDefault="00123E31" w:rsidP="00123E31">
      <w:pPr>
        <w:pStyle w:val="a3"/>
        <w:spacing w:line="264" w:lineRule="auto"/>
        <w:jc w:val="center"/>
        <w:rPr>
          <w:rFonts w:ascii="Times LatRus" w:hAnsi="Times LatRus"/>
          <w:sz w:val="26"/>
          <w:szCs w:val="26"/>
          <w:lang w:val="en-US"/>
        </w:rPr>
      </w:pPr>
      <w:r w:rsidRPr="00D230EF">
        <w:rPr>
          <w:rFonts w:ascii="Times LatRus" w:hAnsi="Times LatRus"/>
          <w:sz w:val="26"/>
          <w:szCs w:val="26"/>
          <w:lang w:val="en-US"/>
        </w:rPr>
        <w:t>Èçäàòåëüñòâî Àðöàõñêîãî ãîñóíèâåðñèòåòà</w:t>
      </w:r>
    </w:p>
    <w:p w:rsidR="00123E31" w:rsidRDefault="00123E31" w:rsidP="00F025A0">
      <w:pPr>
        <w:spacing w:line="250" w:lineRule="auto"/>
        <w:jc w:val="center"/>
        <w:rPr>
          <w:rFonts w:ascii="Times LatArm" w:hAnsi="Times LatArm"/>
          <w:b/>
          <w:sz w:val="18"/>
          <w:szCs w:val="18"/>
        </w:rPr>
      </w:pPr>
    </w:p>
    <w:p w:rsidR="00123E31" w:rsidRDefault="00123E31" w:rsidP="00F025A0">
      <w:pPr>
        <w:spacing w:line="250" w:lineRule="auto"/>
        <w:jc w:val="center"/>
        <w:rPr>
          <w:rFonts w:ascii="Times LatArm" w:hAnsi="Times LatArm"/>
          <w:b/>
          <w:sz w:val="18"/>
          <w:szCs w:val="18"/>
        </w:rPr>
      </w:pPr>
    </w:p>
    <w:p w:rsidR="00123E31" w:rsidRDefault="00123E31" w:rsidP="00F025A0">
      <w:pPr>
        <w:spacing w:line="250" w:lineRule="auto"/>
        <w:jc w:val="center"/>
        <w:rPr>
          <w:rFonts w:ascii="Times LatArm" w:hAnsi="Times LatArm"/>
          <w:b/>
          <w:sz w:val="18"/>
          <w:szCs w:val="18"/>
        </w:rPr>
      </w:pPr>
    </w:p>
    <w:p w:rsidR="008D2E80" w:rsidRPr="004051F1" w:rsidRDefault="008D2E80" w:rsidP="00F025A0">
      <w:pPr>
        <w:spacing w:line="250" w:lineRule="auto"/>
        <w:jc w:val="center"/>
        <w:rPr>
          <w:rFonts w:ascii="Times LatArm" w:hAnsi="Times LatArm"/>
          <w:b/>
          <w:sz w:val="18"/>
          <w:szCs w:val="18"/>
        </w:rPr>
      </w:pPr>
      <w:r w:rsidRPr="004051F1">
        <w:rPr>
          <w:rFonts w:ascii="Times LatArm" w:hAnsi="Times LatArm"/>
          <w:b/>
          <w:sz w:val="18"/>
          <w:szCs w:val="18"/>
        </w:rPr>
        <w:lastRenderedPageBreak/>
        <w:t>²ðò²ÊÆ äºî²Î²Ü Ð²Ø²Èê²ð²ÜÆ ¶Æî²Î²Ü îºÔºÎ²¶Æð</w:t>
      </w:r>
    </w:p>
    <w:p w:rsidR="008D2E80" w:rsidRPr="004051F1" w:rsidRDefault="008D2E80" w:rsidP="008D2E80">
      <w:pPr>
        <w:jc w:val="center"/>
        <w:rPr>
          <w:rFonts w:ascii="Times LatRus" w:hAnsi="Times LatRus"/>
          <w:b/>
          <w:sz w:val="18"/>
          <w:szCs w:val="18"/>
        </w:rPr>
      </w:pPr>
      <w:r w:rsidRPr="004051F1">
        <w:rPr>
          <w:rFonts w:ascii="Times LatRus" w:hAnsi="Times LatRus"/>
          <w:b/>
          <w:sz w:val="18"/>
          <w:szCs w:val="18"/>
        </w:rPr>
        <w:t>Ó×ÅÍÛÅ ÇÀÏÈÑÊÈ ÀÐÖÀÕÑÊÎÃÎ ÃÎÑÓÄÀÐÑÒÂÅÍÍÎÃÎ ÓÍÈÂÅÐÑÈÒÅÒÀ</w:t>
      </w:r>
    </w:p>
    <w:p w:rsidR="008D2E80" w:rsidRPr="004A3207" w:rsidRDefault="007D0E60" w:rsidP="008D2E80">
      <w:pPr>
        <w:pStyle w:val="3"/>
        <w:tabs>
          <w:tab w:val="left" w:pos="4035"/>
        </w:tabs>
        <w:jc w:val="left"/>
        <w:rPr>
          <w:rFonts w:ascii="Times LatArm" w:hAnsi="Times LatArm"/>
          <w:b/>
          <w:bCs/>
          <w:i/>
          <w:sz w:val="14"/>
          <w:szCs w:val="14"/>
          <w:lang w:val="en-AU"/>
        </w:rPr>
      </w:pPr>
      <w:r>
        <w:rPr>
          <w:rFonts w:ascii="Times LatArm" w:hAnsi="Times LatArm"/>
          <w:b/>
          <w:bCs/>
          <w:i/>
          <w:noProof/>
          <w:snapToGrid/>
          <w:sz w:val="14"/>
          <w:szCs w:val="14"/>
          <w:lang w:eastAsia="ru-RU"/>
        </w:rPr>
        <w:pict>
          <v:line id="_x0000_s4949" style="position:absolute;z-index:251622400" from="1.75pt,6.6pt" to="460.75pt,6.6pt" strokeweight="3pt">
            <v:stroke linestyle="thinThick"/>
          </v:line>
        </w:pict>
      </w:r>
      <w:r w:rsidR="008D2E80">
        <w:rPr>
          <w:rFonts w:ascii="Times LatArm" w:hAnsi="Times LatArm"/>
          <w:b/>
          <w:bCs/>
          <w:i/>
          <w:sz w:val="14"/>
          <w:szCs w:val="14"/>
          <w:lang w:val="en-AU"/>
        </w:rPr>
        <w:tab/>
      </w:r>
    </w:p>
    <w:p w:rsidR="008D2E80" w:rsidRPr="00696E24" w:rsidRDefault="00F025A0" w:rsidP="008D2E80">
      <w:pPr>
        <w:pStyle w:val="3"/>
        <w:jc w:val="center"/>
        <w:rPr>
          <w:rFonts w:ascii="Times LatArm" w:hAnsi="Times LatArm"/>
          <w:b/>
          <w:bCs/>
          <w:sz w:val="18"/>
          <w:szCs w:val="18"/>
          <w:lang w:val="en-AU"/>
        </w:rPr>
      </w:pPr>
      <w:r>
        <w:rPr>
          <w:rFonts w:ascii="Times LatArm" w:hAnsi="Times LatArm"/>
          <w:b/>
          <w:bCs/>
          <w:sz w:val="18"/>
          <w:szCs w:val="18"/>
          <w:lang w:val="en-AU"/>
        </w:rPr>
        <w:t>1-2</w:t>
      </w:r>
      <w:r w:rsidR="008D2E80" w:rsidRPr="00696E24">
        <w:rPr>
          <w:rFonts w:ascii="Times LatArm" w:hAnsi="Times LatArm"/>
          <w:b/>
          <w:bCs/>
          <w:sz w:val="18"/>
          <w:szCs w:val="18"/>
          <w:lang w:val="en-AU"/>
        </w:rPr>
        <w:t xml:space="preserve"> (2</w:t>
      </w:r>
      <w:r>
        <w:rPr>
          <w:rFonts w:ascii="Times LatArm" w:hAnsi="Times LatArm"/>
          <w:b/>
          <w:bCs/>
          <w:sz w:val="18"/>
          <w:szCs w:val="18"/>
          <w:lang w:val="en-AU"/>
        </w:rPr>
        <w:t>3-24</w:t>
      </w:r>
      <w:r w:rsidR="008D2E80" w:rsidRPr="00696E24">
        <w:rPr>
          <w:rFonts w:ascii="Times LatArm" w:hAnsi="Times LatArm"/>
          <w:b/>
          <w:bCs/>
          <w:sz w:val="18"/>
          <w:szCs w:val="18"/>
          <w:lang w:val="en-AU"/>
        </w:rPr>
        <w:t>) 201</w:t>
      </w:r>
      <w:r>
        <w:rPr>
          <w:rFonts w:ascii="Times LatArm" w:hAnsi="Times LatArm"/>
          <w:b/>
          <w:bCs/>
          <w:sz w:val="18"/>
          <w:szCs w:val="18"/>
          <w:lang w:val="en-AU"/>
        </w:rPr>
        <w:t>1</w:t>
      </w:r>
    </w:p>
    <w:p w:rsidR="00FE049A" w:rsidRPr="00696E24" w:rsidRDefault="00FE049A" w:rsidP="00FE049A">
      <w:pPr>
        <w:pStyle w:val="3"/>
        <w:spacing w:line="240" w:lineRule="auto"/>
        <w:rPr>
          <w:rFonts w:ascii="Times LatRus" w:hAnsi="Times LatRus"/>
          <w:i/>
          <w:szCs w:val="24"/>
          <w:lang w:val="en-AU"/>
        </w:rPr>
      </w:pPr>
      <w:r w:rsidRPr="001D5405">
        <w:rPr>
          <w:rFonts w:ascii="Times New Roman" w:hAnsi="Times New Roman"/>
          <w:i/>
          <w:szCs w:val="24"/>
        </w:rPr>
        <w:t>УДК</w:t>
      </w:r>
      <w:r w:rsidRPr="00696E24">
        <w:rPr>
          <w:rFonts w:ascii="Times New Roman" w:hAnsi="Times New Roman"/>
          <w:i/>
          <w:szCs w:val="24"/>
          <w:lang w:val="en-AU"/>
        </w:rPr>
        <w:t xml:space="preserve"> 517.9</w:t>
      </w:r>
      <w:r w:rsidRPr="00696E24">
        <w:rPr>
          <w:rFonts w:ascii="Times New Roman" w:hAnsi="Times New Roman"/>
          <w:i/>
          <w:szCs w:val="24"/>
          <w:lang w:val="en-AU"/>
        </w:rPr>
        <w:tab/>
      </w:r>
      <w:r w:rsidRPr="00696E24">
        <w:rPr>
          <w:rFonts w:ascii="Times New Roman" w:hAnsi="Times New Roman"/>
          <w:i/>
          <w:szCs w:val="24"/>
          <w:lang w:val="en-AU"/>
        </w:rPr>
        <w:tab/>
      </w:r>
      <w:r w:rsidRPr="00696E24">
        <w:rPr>
          <w:rFonts w:ascii="Times New Roman" w:hAnsi="Times New Roman"/>
          <w:i/>
          <w:szCs w:val="24"/>
          <w:lang w:val="en-AU"/>
        </w:rPr>
        <w:tab/>
      </w:r>
      <w:r w:rsidRPr="00696E24">
        <w:rPr>
          <w:rFonts w:ascii="Times New Roman" w:hAnsi="Times New Roman"/>
          <w:i/>
          <w:szCs w:val="24"/>
          <w:lang w:val="en-AU"/>
        </w:rPr>
        <w:tab/>
      </w:r>
      <w:r w:rsidRPr="00696E24">
        <w:rPr>
          <w:rFonts w:ascii="Times New Roman" w:hAnsi="Times New Roman"/>
          <w:i/>
          <w:szCs w:val="24"/>
          <w:lang w:val="en-AU"/>
        </w:rPr>
        <w:tab/>
      </w:r>
      <w:r w:rsidRPr="00696E24">
        <w:rPr>
          <w:rFonts w:ascii="Times New Roman" w:hAnsi="Times New Roman"/>
          <w:i/>
          <w:szCs w:val="24"/>
          <w:lang w:val="en-AU"/>
        </w:rPr>
        <w:tab/>
      </w:r>
      <w:r w:rsidRPr="00696E24">
        <w:rPr>
          <w:rFonts w:ascii="Times New Roman" w:hAnsi="Times New Roman"/>
          <w:i/>
          <w:szCs w:val="24"/>
          <w:lang w:val="en-AU"/>
        </w:rPr>
        <w:tab/>
      </w:r>
      <w:r w:rsidRPr="00696E24">
        <w:rPr>
          <w:rFonts w:ascii="Times New Roman" w:hAnsi="Times New Roman"/>
          <w:i/>
          <w:szCs w:val="24"/>
          <w:lang w:val="en-AU"/>
        </w:rPr>
        <w:tab/>
      </w:r>
      <w:r w:rsidRPr="00696E24">
        <w:rPr>
          <w:rFonts w:ascii="Times New Roman" w:hAnsi="Times New Roman"/>
          <w:i/>
          <w:szCs w:val="24"/>
          <w:lang w:val="en-AU"/>
        </w:rPr>
        <w:tab/>
        <w:t xml:space="preserve">       </w:t>
      </w:r>
      <w:r w:rsidR="0052773A">
        <w:rPr>
          <w:rFonts w:ascii="Times New Roman" w:hAnsi="Times New Roman"/>
          <w:i/>
          <w:szCs w:val="24"/>
          <w:lang w:val="en-AU"/>
        </w:rPr>
        <w:t xml:space="preserve">   </w:t>
      </w:r>
      <w:r w:rsidRPr="00696E24">
        <w:rPr>
          <w:rFonts w:ascii="Times New Roman" w:hAnsi="Times New Roman"/>
          <w:i/>
          <w:szCs w:val="24"/>
          <w:lang w:val="en-AU"/>
        </w:rPr>
        <w:t xml:space="preserve">   </w:t>
      </w:r>
      <w:r w:rsidR="00571C2B" w:rsidRPr="00696E24">
        <w:rPr>
          <w:rFonts w:ascii="Times LatRus" w:hAnsi="Times LatRus"/>
          <w:i/>
          <w:szCs w:val="24"/>
          <w:lang w:val="en-AU"/>
        </w:rPr>
        <w:t>Ìàòåìàòèêà</w:t>
      </w:r>
    </w:p>
    <w:p w:rsidR="00F025A0" w:rsidRPr="00F025A0" w:rsidRDefault="00F025A0" w:rsidP="00F025A0">
      <w:pPr>
        <w:pStyle w:val="3"/>
        <w:spacing w:line="240" w:lineRule="auto"/>
        <w:jc w:val="center"/>
        <w:rPr>
          <w:rFonts w:ascii="Times LatRus" w:hAnsi="Times LatRus"/>
          <w:b/>
          <w:bCs/>
          <w:sz w:val="22"/>
          <w:szCs w:val="22"/>
          <w:lang w:val="en-AU"/>
        </w:rPr>
      </w:pPr>
      <w:r w:rsidRPr="00F025A0">
        <w:rPr>
          <w:rFonts w:ascii="Times LatRus" w:hAnsi="Times LatRus"/>
          <w:b/>
          <w:bCs/>
          <w:sz w:val="22"/>
          <w:szCs w:val="22"/>
          <w:lang w:val="en-AU"/>
        </w:rPr>
        <w:t>Î ÍÅÊÎÒÎÐÛÕ ÊÐÈÒÅÐÈßÕ ÎÑÖÈËËßÖÈÈ ÄËß  ËÈÍÅÉÍÎÉ</w:t>
      </w:r>
    </w:p>
    <w:p w:rsidR="00F025A0" w:rsidRPr="00F025A0" w:rsidRDefault="00F025A0" w:rsidP="00F025A0">
      <w:pPr>
        <w:pStyle w:val="3"/>
        <w:spacing w:line="240" w:lineRule="auto"/>
        <w:jc w:val="center"/>
        <w:rPr>
          <w:rFonts w:ascii="Times LatRus" w:hAnsi="Times LatRus"/>
          <w:b/>
          <w:bCs/>
          <w:sz w:val="22"/>
          <w:szCs w:val="22"/>
          <w:lang w:val="en-AU"/>
        </w:rPr>
      </w:pPr>
      <w:r w:rsidRPr="00F025A0">
        <w:rPr>
          <w:rFonts w:ascii="Times LatRus" w:hAnsi="Times LatRus"/>
          <w:b/>
          <w:bCs/>
          <w:sz w:val="22"/>
          <w:szCs w:val="22"/>
          <w:lang w:val="en-AU"/>
        </w:rPr>
        <w:t>ÎÄÍÎÐÎÄÍÎÉ ÑÈÑÒÅÌÛ  ÂÒÎÐÎÃÎ ÏÎÐßÄÊÀ</w:t>
      </w:r>
    </w:p>
    <w:p w:rsidR="00F025A0" w:rsidRPr="00F025A0" w:rsidRDefault="00F025A0" w:rsidP="00F025A0">
      <w:pPr>
        <w:pStyle w:val="3"/>
        <w:spacing w:line="240" w:lineRule="auto"/>
        <w:ind w:left="2880" w:firstLine="720"/>
        <w:rPr>
          <w:rFonts w:ascii="Times LatRus" w:hAnsi="Times LatRus"/>
          <w:b/>
          <w:bCs/>
          <w:sz w:val="10"/>
          <w:szCs w:val="10"/>
          <w:lang w:val="en-AU"/>
        </w:rPr>
      </w:pPr>
    </w:p>
    <w:p w:rsidR="00F025A0" w:rsidRPr="00F27129" w:rsidRDefault="00F025A0" w:rsidP="00F27129">
      <w:pPr>
        <w:pStyle w:val="3"/>
        <w:spacing w:line="240" w:lineRule="auto"/>
        <w:ind w:hanging="45"/>
        <w:jc w:val="center"/>
        <w:rPr>
          <w:rFonts w:ascii="Times LatRus" w:hAnsi="Times LatRus"/>
          <w:bCs/>
          <w:sz w:val="26"/>
          <w:szCs w:val="26"/>
          <w:lang w:val="en-AU"/>
        </w:rPr>
      </w:pPr>
      <w:r w:rsidRPr="00F27129">
        <w:rPr>
          <w:rFonts w:ascii="Times LatRus" w:hAnsi="Times LatRus"/>
          <w:bCs/>
          <w:sz w:val="26"/>
          <w:szCs w:val="26"/>
          <w:lang w:val="en-AU"/>
        </w:rPr>
        <w:t>Ã. Ã. Ñààêÿí</w:t>
      </w:r>
    </w:p>
    <w:p w:rsidR="00F025A0" w:rsidRPr="00F115BE" w:rsidRDefault="00F025A0" w:rsidP="00F025A0">
      <w:pPr>
        <w:ind w:firstLine="720"/>
        <w:jc w:val="both"/>
        <w:rPr>
          <w:rFonts w:ascii="Times LatRus" w:hAnsi="Times LatRus"/>
          <w:sz w:val="22"/>
          <w:szCs w:val="22"/>
        </w:rPr>
      </w:pPr>
    </w:p>
    <w:p w:rsidR="00F025A0" w:rsidRPr="00F115BE" w:rsidRDefault="00F025A0" w:rsidP="002E6D5D">
      <w:pPr>
        <w:spacing w:line="259" w:lineRule="auto"/>
        <w:ind w:firstLine="567"/>
        <w:jc w:val="both"/>
        <w:rPr>
          <w:rFonts w:ascii="Times LatRus" w:hAnsi="Times LatRus"/>
          <w:sz w:val="22"/>
          <w:szCs w:val="22"/>
        </w:rPr>
      </w:pPr>
      <w:r w:rsidRPr="00F115BE">
        <w:rPr>
          <w:rFonts w:ascii="Times LatRus" w:hAnsi="Times LatRus"/>
          <w:sz w:val="22"/>
          <w:szCs w:val="22"/>
        </w:rPr>
        <w:t xml:space="preserve">Ðàññìîòðèì ñèñòåìó </w:t>
      </w:r>
    </w:p>
    <w:p w:rsidR="00F025A0" w:rsidRPr="00F115BE" w:rsidRDefault="00F025A0" w:rsidP="002E6D5D">
      <w:pPr>
        <w:spacing w:line="259" w:lineRule="auto"/>
        <w:ind w:left="2160" w:firstLine="720"/>
        <w:jc w:val="both"/>
        <w:rPr>
          <w:rFonts w:ascii="Times LatRus" w:hAnsi="Times LatRus"/>
          <w:sz w:val="22"/>
          <w:szCs w:val="22"/>
        </w:rPr>
      </w:pPr>
      <w:r w:rsidRPr="00F115BE">
        <w:rPr>
          <w:rFonts w:ascii="Times LatRus" w:hAnsi="Times LatRus"/>
          <w:sz w:val="22"/>
          <w:szCs w:val="22"/>
        </w:rPr>
        <w:t xml:space="preserve">               </w:t>
      </w:r>
      <w:r w:rsidRPr="00F115BE">
        <w:rPr>
          <w:rFonts w:ascii="Times LatRus" w:hAnsi="Times LatRus"/>
          <w:position w:val="-30"/>
          <w:sz w:val="22"/>
          <w:szCs w:val="22"/>
        </w:rPr>
        <w:object w:dxaOrig="1219"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36pt" o:ole="">
            <v:imagedata r:id="rId8" o:title=""/>
          </v:shape>
          <o:OLEObject Type="Embed" ProgID="Equation.DSMT4" ShapeID="_x0000_i1025" DrawAspect="Content" ObjectID="_1402446494" r:id="rId9"/>
        </w:object>
      </w:r>
      <w:r w:rsidRPr="00F115BE">
        <w:rPr>
          <w:rFonts w:ascii="Times LatRus" w:hAnsi="Times LatRus"/>
          <w:sz w:val="22"/>
          <w:szCs w:val="22"/>
        </w:rPr>
        <w:tab/>
      </w:r>
      <w:r w:rsidRPr="00F115BE">
        <w:rPr>
          <w:rFonts w:ascii="Times LatRus" w:hAnsi="Times LatRus"/>
          <w:sz w:val="22"/>
          <w:szCs w:val="22"/>
        </w:rPr>
        <w:tab/>
      </w:r>
      <w:r w:rsidRPr="00F115BE">
        <w:rPr>
          <w:rFonts w:ascii="Times LatRus" w:hAnsi="Times LatRus"/>
          <w:sz w:val="22"/>
          <w:szCs w:val="22"/>
        </w:rPr>
        <w:tab/>
      </w:r>
      <w:r w:rsidRPr="00F115BE">
        <w:rPr>
          <w:rFonts w:ascii="Times LatRus" w:hAnsi="Times LatRus"/>
          <w:sz w:val="22"/>
          <w:szCs w:val="22"/>
        </w:rPr>
        <w:tab/>
        <w:t xml:space="preserve">       </w:t>
      </w:r>
      <w:r>
        <w:rPr>
          <w:rFonts w:ascii="Times LatRus" w:hAnsi="Times LatRus"/>
          <w:sz w:val="22"/>
          <w:szCs w:val="22"/>
        </w:rPr>
        <w:t xml:space="preserve">                         </w:t>
      </w:r>
      <w:r w:rsidRPr="00F115BE">
        <w:rPr>
          <w:rFonts w:ascii="Times LatRus" w:hAnsi="Times LatRus"/>
          <w:sz w:val="22"/>
          <w:szCs w:val="22"/>
        </w:rPr>
        <w:t>(1)</w:t>
      </w:r>
    </w:p>
    <w:p w:rsidR="00F025A0" w:rsidRPr="00F115BE" w:rsidRDefault="00F025A0" w:rsidP="002E6D5D">
      <w:pPr>
        <w:spacing w:line="259" w:lineRule="auto"/>
        <w:jc w:val="both"/>
        <w:rPr>
          <w:rFonts w:ascii="Times LatRus" w:hAnsi="Times LatRus"/>
          <w:sz w:val="22"/>
          <w:szCs w:val="22"/>
        </w:rPr>
      </w:pPr>
      <w:r w:rsidRPr="00F115BE">
        <w:rPr>
          <w:rFonts w:ascii="Times LatRus" w:hAnsi="Times LatRus"/>
          <w:sz w:val="22"/>
          <w:szCs w:val="22"/>
        </w:rPr>
        <w:t xml:space="preserve">â ïðåäïîëîæåíèè, ÷òî ôóíêöèè </w:t>
      </w:r>
      <w:r w:rsidRPr="00F115BE">
        <w:rPr>
          <w:rFonts w:ascii="Times LatRus" w:hAnsi="Times LatRus"/>
          <w:position w:val="-10"/>
          <w:sz w:val="22"/>
          <w:szCs w:val="22"/>
        </w:rPr>
        <w:object w:dxaOrig="440" w:dyaOrig="300">
          <v:shape id="_x0000_i1026" type="#_x0000_t75" style="width:21pt;height:15pt" o:ole="">
            <v:imagedata r:id="rId10" o:title=""/>
          </v:shape>
          <o:OLEObject Type="Embed" ProgID="Equation.3" ShapeID="_x0000_i1026" DrawAspect="Content" ObjectID="_1402446495" r:id="rId11"/>
        </w:object>
      </w:r>
      <w:r w:rsidRPr="00F115BE">
        <w:rPr>
          <w:rFonts w:ascii="Times LatRus" w:hAnsi="Times LatRus"/>
          <w:sz w:val="22"/>
          <w:szCs w:val="22"/>
        </w:rPr>
        <w:t xml:space="preserve"> è </w:t>
      </w:r>
      <w:r w:rsidRPr="00F115BE">
        <w:rPr>
          <w:rFonts w:ascii="Times LatRus" w:hAnsi="Times LatRus"/>
          <w:position w:val="-10"/>
          <w:sz w:val="22"/>
          <w:szCs w:val="22"/>
        </w:rPr>
        <w:object w:dxaOrig="440" w:dyaOrig="300">
          <v:shape id="_x0000_i1027" type="#_x0000_t75" style="width:21pt;height:15pt" o:ole="">
            <v:imagedata r:id="rId12" o:title=""/>
          </v:shape>
          <o:OLEObject Type="Embed" ProgID="Equation.3" ShapeID="_x0000_i1027" DrawAspect="Content" ObjectID="_1402446496" r:id="rId13"/>
        </w:object>
      </w:r>
      <w:r w:rsidRPr="00F115BE">
        <w:rPr>
          <w:rFonts w:ascii="Times LatRus" w:hAnsi="Times LatRus"/>
          <w:sz w:val="22"/>
          <w:szCs w:val="22"/>
        </w:rPr>
        <w:t xml:space="preserve"> îïðåäåëåíû íà ïîëîæèòåëüíîé ïîëóîñè è ëîêàëüíî ñóììèðóåìû </w:t>
      </w:r>
      <w:r w:rsidRPr="00F115BE">
        <w:rPr>
          <w:rFonts w:ascii="Times LatRus" w:hAnsi="Times LatRus" w:cs="Arial"/>
          <w:sz w:val="22"/>
          <w:szCs w:val="22"/>
        </w:rPr>
        <w:t>(èíòåãðèðóåìû â ñìûñëå Ëåáåãà íà ë</w:t>
      </w:r>
      <w:r w:rsidRPr="00F115BE">
        <w:rPr>
          <w:rFonts w:ascii="Times LatRus" w:hAnsi="Times LatRus" w:cs="Arial"/>
          <w:sz w:val="22"/>
          <w:szCs w:val="22"/>
          <w:rtl/>
          <w:lang w:bidi="he-IL"/>
        </w:rPr>
        <w:t>‏</w:t>
      </w:r>
      <w:r w:rsidRPr="00F115BE">
        <w:rPr>
          <w:rFonts w:ascii="Times LatRus" w:hAnsi="Times LatRus" w:cs="Arial"/>
          <w:sz w:val="22"/>
          <w:szCs w:val="22"/>
          <w:lang w:bidi="he-IL"/>
        </w:rPr>
        <w:t>þ</w:t>
      </w:r>
      <w:r w:rsidRPr="00F115BE">
        <w:rPr>
          <w:rFonts w:ascii="Times LatRus" w:hAnsi="Times LatRus" w:cs="Arial"/>
          <w:sz w:val="22"/>
          <w:szCs w:val="22"/>
          <w:rtl/>
          <w:lang w:bidi="he-IL"/>
        </w:rPr>
        <w:t>‏</w:t>
      </w:r>
      <w:r w:rsidRPr="00F115BE">
        <w:rPr>
          <w:rFonts w:ascii="Times LatRus" w:hAnsi="Times LatRus" w:cs="Arial"/>
          <w:sz w:val="22"/>
          <w:szCs w:val="22"/>
          <w:lang w:bidi="he-IL"/>
        </w:rPr>
        <w:t>áîì êîíå÷íîì èíòåðâàëå</w:t>
      </w:r>
      <w:r w:rsidRPr="00F115BE">
        <w:rPr>
          <w:rFonts w:ascii="Times LatRus" w:hAnsi="Times LatRus" w:cs="Arial"/>
          <w:sz w:val="22"/>
          <w:szCs w:val="22"/>
        </w:rPr>
        <w:t>)</w:t>
      </w:r>
      <w:r w:rsidRPr="00F115BE">
        <w:rPr>
          <w:rFonts w:ascii="Times LatRus" w:hAnsi="Times LatRus"/>
          <w:sz w:val="22"/>
          <w:szCs w:val="22"/>
        </w:rPr>
        <w:t xml:space="preserve">, ïðè÷åì  </w:t>
      </w:r>
    </w:p>
    <w:p w:rsidR="00F025A0" w:rsidRPr="00F115BE" w:rsidRDefault="00F025A0" w:rsidP="002E6D5D">
      <w:pPr>
        <w:spacing w:line="259" w:lineRule="auto"/>
        <w:rPr>
          <w:rFonts w:ascii="Times LatRus" w:hAnsi="Times LatRus"/>
          <w:sz w:val="22"/>
          <w:szCs w:val="22"/>
        </w:rPr>
      </w:pPr>
      <w:r w:rsidRPr="00F115BE">
        <w:rPr>
          <w:rFonts w:ascii="Times LatRus" w:hAnsi="Times LatRus"/>
          <w:sz w:val="22"/>
          <w:szCs w:val="22"/>
        </w:rPr>
        <w:t xml:space="preserve">                                                     </w:t>
      </w:r>
      <w:r w:rsidRPr="00F115BE">
        <w:rPr>
          <w:rFonts w:ascii="Times LatRus" w:hAnsi="Times LatRus"/>
          <w:sz w:val="22"/>
          <w:szCs w:val="22"/>
        </w:rPr>
        <w:tab/>
        <w:t xml:space="preserve">     </w:t>
      </w:r>
      <w:r w:rsidRPr="00F115BE">
        <w:rPr>
          <w:rFonts w:ascii="Times LatRus" w:hAnsi="Times LatRus"/>
          <w:position w:val="-10"/>
          <w:sz w:val="22"/>
          <w:szCs w:val="22"/>
        </w:rPr>
        <w:object w:dxaOrig="780" w:dyaOrig="300">
          <v:shape id="_x0000_i1028" type="#_x0000_t75" style="width:39pt;height:15pt" o:ole="">
            <v:imagedata r:id="rId14" o:title=""/>
          </v:shape>
          <o:OLEObject Type="Embed" ProgID="Equation.3" ShapeID="_x0000_i1028" DrawAspect="Content" ObjectID="_1402446497" r:id="rId15"/>
        </w:object>
      </w:r>
      <w:r w:rsidRPr="00F115BE">
        <w:rPr>
          <w:rFonts w:ascii="Arial LatRus" w:hAnsi="Arial LatRus"/>
          <w:sz w:val="22"/>
          <w:szCs w:val="22"/>
        </w:rPr>
        <w:t>,</w:t>
      </w:r>
      <w:r w:rsidRPr="00F115BE">
        <w:rPr>
          <w:rFonts w:ascii="Times LatRus" w:hAnsi="Times LatRus"/>
          <w:sz w:val="22"/>
          <w:szCs w:val="22"/>
        </w:rPr>
        <w:t xml:space="preserve">                                                </w:t>
      </w:r>
      <w:r w:rsidRPr="00F115BE">
        <w:rPr>
          <w:rFonts w:ascii="Times LatRus" w:hAnsi="Times LatRus"/>
          <w:sz w:val="22"/>
          <w:szCs w:val="22"/>
        </w:rPr>
        <w:tab/>
        <w:t xml:space="preserve"> </w:t>
      </w:r>
      <w:r>
        <w:rPr>
          <w:rFonts w:ascii="Times LatRus" w:hAnsi="Times LatRus"/>
          <w:sz w:val="22"/>
          <w:szCs w:val="22"/>
        </w:rPr>
        <w:t xml:space="preserve">          </w:t>
      </w:r>
      <w:r w:rsidRPr="00F115BE">
        <w:rPr>
          <w:rFonts w:ascii="Times LatRus" w:hAnsi="Times LatRus"/>
          <w:sz w:val="22"/>
          <w:szCs w:val="22"/>
        </w:rPr>
        <w:t xml:space="preserve">      </w:t>
      </w:r>
      <w:r w:rsidR="00D325AD">
        <w:rPr>
          <w:rFonts w:ascii="Times LatRus" w:hAnsi="Times LatRus"/>
          <w:sz w:val="22"/>
          <w:szCs w:val="22"/>
        </w:rPr>
        <w:t xml:space="preserve"> </w:t>
      </w:r>
      <w:r>
        <w:rPr>
          <w:rFonts w:ascii="Times LatRus" w:hAnsi="Times LatRus"/>
          <w:sz w:val="22"/>
          <w:szCs w:val="22"/>
        </w:rPr>
        <w:t xml:space="preserve"> </w:t>
      </w:r>
      <w:r w:rsidRPr="00F115BE">
        <w:rPr>
          <w:rFonts w:ascii="Times LatRus" w:hAnsi="Times LatRus"/>
          <w:sz w:val="22"/>
          <w:szCs w:val="22"/>
        </w:rPr>
        <w:t>(2)</w:t>
      </w:r>
    </w:p>
    <w:p w:rsidR="00F025A0" w:rsidRPr="00F115BE" w:rsidRDefault="00F025A0" w:rsidP="002E6D5D">
      <w:pPr>
        <w:spacing w:line="259" w:lineRule="auto"/>
        <w:rPr>
          <w:rFonts w:ascii="Times LatRus" w:hAnsi="Times LatRus"/>
          <w:sz w:val="22"/>
          <w:szCs w:val="22"/>
        </w:rPr>
      </w:pPr>
      <w:r w:rsidRPr="00F115BE">
        <w:rPr>
          <w:rFonts w:ascii="Times LatRus" w:hAnsi="Times LatRus"/>
          <w:sz w:val="22"/>
          <w:szCs w:val="22"/>
        </w:rPr>
        <w:t xml:space="preserve">è </w:t>
      </w:r>
    </w:p>
    <w:p w:rsidR="00F025A0" w:rsidRPr="00F115BE" w:rsidRDefault="00F025A0" w:rsidP="002E6D5D">
      <w:pPr>
        <w:spacing w:line="259" w:lineRule="auto"/>
        <w:rPr>
          <w:rFonts w:ascii="Times LatRus" w:hAnsi="Times LatRus"/>
          <w:sz w:val="22"/>
          <w:szCs w:val="22"/>
        </w:rPr>
      </w:pPr>
      <w:r w:rsidRPr="00F115BE">
        <w:rPr>
          <w:rFonts w:ascii="Times LatRus" w:hAnsi="Times LatRus"/>
          <w:sz w:val="22"/>
          <w:szCs w:val="22"/>
        </w:rPr>
        <w:t xml:space="preserve">                                                                 </w:t>
      </w:r>
      <w:r w:rsidRPr="00F115BE">
        <w:rPr>
          <w:rFonts w:ascii="Times LatRus" w:hAnsi="Times LatRus"/>
          <w:position w:val="-32"/>
          <w:sz w:val="22"/>
          <w:szCs w:val="22"/>
        </w:rPr>
        <w:object w:dxaOrig="1359" w:dyaOrig="740">
          <v:shape id="_x0000_i1029" type="#_x0000_t75" style="width:67.5pt;height:36pt" o:ole="">
            <v:imagedata r:id="rId16" o:title=""/>
          </v:shape>
          <o:OLEObject Type="Embed" ProgID="Equation.3" ShapeID="_x0000_i1029" DrawAspect="Content" ObjectID="_1402446498" r:id="rId17"/>
        </w:object>
      </w:r>
      <w:r w:rsidRPr="00F115BE">
        <w:rPr>
          <w:rFonts w:ascii="Times LatRus" w:hAnsi="Times LatRus"/>
          <w:sz w:val="22"/>
          <w:szCs w:val="22"/>
        </w:rPr>
        <w:t xml:space="preserve">                                                   </w:t>
      </w:r>
      <w:r>
        <w:rPr>
          <w:rFonts w:ascii="Times LatRus" w:hAnsi="Times LatRus"/>
          <w:sz w:val="22"/>
          <w:szCs w:val="22"/>
        </w:rPr>
        <w:t xml:space="preserve">                    </w:t>
      </w:r>
      <w:r w:rsidR="00CB09AE">
        <w:rPr>
          <w:rFonts w:ascii="Times LatRus" w:hAnsi="Times LatRus"/>
          <w:sz w:val="22"/>
          <w:szCs w:val="22"/>
        </w:rPr>
        <w:t xml:space="preserve"> </w:t>
      </w:r>
      <w:r>
        <w:rPr>
          <w:rFonts w:ascii="Times LatRus" w:hAnsi="Times LatRus"/>
          <w:sz w:val="22"/>
          <w:szCs w:val="22"/>
        </w:rPr>
        <w:t xml:space="preserve">  </w:t>
      </w:r>
      <w:r w:rsidRPr="00F115BE">
        <w:rPr>
          <w:rFonts w:ascii="Times LatRus" w:hAnsi="Times LatRus"/>
          <w:sz w:val="22"/>
          <w:szCs w:val="22"/>
        </w:rPr>
        <w:t>(3)</w:t>
      </w:r>
    </w:p>
    <w:p w:rsidR="00F025A0" w:rsidRPr="00F115BE" w:rsidRDefault="007D0E60" w:rsidP="002E6D5D">
      <w:pPr>
        <w:spacing w:line="259" w:lineRule="auto"/>
        <w:jc w:val="both"/>
        <w:rPr>
          <w:rFonts w:ascii="Times LatRus" w:hAnsi="Times LatRus"/>
          <w:sz w:val="22"/>
          <w:szCs w:val="22"/>
        </w:rPr>
      </w:pPr>
      <w:r w:rsidRPr="007D0E60">
        <w:rPr>
          <w:rFonts w:ascii="Times LatRus" w:hAnsi="Times LatRus"/>
          <w:b/>
          <w:bCs/>
          <w:noProof/>
          <w:sz w:val="22"/>
          <w:szCs w:val="22"/>
          <w:lang w:val="ru-RU" w:eastAsia="zh-CN"/>
        </w:rPr>
        <w:pict>
          <v:shape id="_x0000_s14054" style="position:absolute;left:0;text-align:left;margin-left:169.65pt;margin-top:113.15pt;width:9pt;height:10pt;z-index:251837440" coordsize="62,196" path="m62,l,196e" filled="f">
            <v:path arrowok="t"/>
          </v:shape>
        </w:pict>
      </w:r>
      <w:r w:rsidR="00F025A0" w:rsidRPr="00F115BE">
        <w:rPr>
          <w:rFonts w:ascii="Times LatRus" w:hAnsi="Times LatRus"/>
          <w:sz w:val="22"/>
          <w:szCs w:val="22"/>
        </w:rPr>
        <w:t xml:space="preserve">(ñëó÷àé </w:t>
      </w:r>
      <w:r w:rsidR="00F025A0" w:rsidRPr="00F115BE">
        <w:rPr>
          <w:rFonts w:ascii="Times LatRus" w:hAnsi="Times LatRus"/>
          <w:position w:val="-32"/>
          <w:sz w:val="22"/>
          <w:szCs w:val="22"/>
        </w:rPr>
        <w:object w:dxaOrig="1359" w:dyaOrig="740">
          <v:shape id="_x0000_i1030" type="#_x0000_t75" style="width:67.5pt;height:36pt" o:ole="">
            <v:imagedata r:id="rId18" o:title=""/>
          </v:shape>
          <o:OLEObject Type="Embed" ProgID="Equation.3" ShapeID="_x0000_i1030" DrawAspect="Content" ObjectID="_1402446499" r:id="rId19"/>
        </w:object>
      </w:r>
      <w:r w:rsidR="00F025A0" w:rsidRPr="00F115BE">
        <w:rPr>
          <w:rFonts w:ascii="Times LatRus" w:hAnsi="Times LatRus"/>
          <w:sz w:val="22"/>
          <w:szCs w:val="22"/>
        </w:rPr>
        <w:t xml:space="preserve"> áûë ðàññìîòðåí â [1], [2]). Ïîä ðåøåíèåì ñèñòåìû  (1)  â ýòîì ñëó÷àå áóäåì ïîíèìàòü âåêòîð-ôóíêöèþ </w:t>
      </w:r>
      <w:r w:rsidR="00F025A0" w:rsidRPr="00F115BE">
        <w:rPr>
          <w:rFonts w:ascii="Times LatRus" w:hAnsi="Times LatRus"/>
          <w:position w:val="-30"/>
          <w:sz w:val="22"/>
          <w:szCs w:val="22"/>
        </w:rPr>
        <w:object w:dxaOrig="720" w:dyaOrig="700">
          <v:shape id="_x0000_i1031" type="#_x0000_t75" style="width:36pt;height:36pt" o:ole="">
            <v:imagedata r:id="rId20" o:title=""/>
          </v:shape>
          <o:OLEObject Type="Embed" ProgID="Equation.3" ShapeID="_x0000_i1031" DrawAspect="Content" ObjectID="_1402446500" r:id="rId21"/>
        </w:object>
      </w:r>
      <w:r w:rsidR="00F025A0" w:rsidRPr="00F115BE">
        <w:rPr>
          <w:rFonts w:ascii="Times LatRus" w:hAnsi="Times LatRus"/>
          <w:sz w:val="22"/>
          <w:szCs w:val="22"/>
        </w:rPr>
        <w:t xml:space="preserve">, êàæäàÿ èç êîìïîíåíò êîòîðîé ëîêàëüíî àáñîëþòíî íåïðåðûâíà, è êîòîðàÿ óäîâëåòâîðÿåò ñèñòåìå (1) ïî÷òè âñþäó íà </w:t>
      </w:r>
      <w:r w:rsidR="00F025A0" w:rsidRPr="00F115BE">
        <w:rPr>
          <w:rFonts w:ascii="Times LatRus" w:hAnsi="Times LatRus"/>
          <w:position w:val="-10"/>
          <w:sz w:val="22"/>
          <w:szCs w:val="22"/>
        </w:rPr>
        <w:object w:dxaOrig="780" w:dyaOrig="320">
          <v:shape id="_x0000_i1032" type="#_x0000_t75" style="width:39pt;height:15.75pt" o:ole="">
            <v:imagedata r:id="rId22" o:title=""/>
          </v:shape>
          <o:OLEObject Type="Embed" ProgID="Equation.3" ShapeID="_x0000_i1032" DrawAspect="Content" ObjectID="_1402446501" r:id="rId23"/>
        </w:object>
      </w:r>
      <w:r w:rsidR="00F025A0" w:rsidRPr="00F115BE">
        <w:rPr>
          <w:rFonts w:ascii="Times LatRus" w:hAnsi="Times LatRus"/>
          <w:sz w:val="22"/>
          <w:szCs w:val="22"/>
        </w:rPr>
        <w:t xml:space="preserve">. </w:t>
      </w:r>
      <w:r w:rsidR="00F025A0" w:rsidRPr="00F115BE">
        <w:rPr>
          <w:rFonts w:ascii="Times LatRus" w:hAnsi="Times LatRus" w:cs="Arial"/>
          <w:sz w:val="22"/>
          <w:szCs w:val="22"/>
        </w:rPr>
        <w:t xml:space="preserve">Ðåøåíèå </w:t>
      </w:r>
      <w:r w:rsidRPr="007D0E60">
        <w:rPr>
          <w:rFonts w:ascii="Times LatRus" w:hAnsi="Times LatRus"/>
          <w:position w:val="-30"/>
          <w:sz w:val="22"/>
          <w:szCs w:val="22"/>
        </w:rPr>
        <w:pict>
          <v:shape id="_x0000_i1033" type="#_x0000_t75" style="width:36pt;height:35.25pt">
            <v:imagedata r:id="rId20" o:title=""/>
          </v:shape>
        </w:pict>
      </w:r>
      <w:r w:rsidR="00F025A0" w:rsidRPr="00F115BE">
        <w:rPr>
          <w:rFonts w:ascii="Times LatRus" w:hAnsi="Times LatRus"/>
          <w:sz w:val="22"/>
          <w:szCs w:val="22"/>
        </w:rPr>
        <w:t xml:space="preserve"> </w:t>
      </w:r>
      <w:r w:rsidR="00F025A0" w:rsidRPr="00F115BE">
        <w:rPr>
          <w:rFonts w:ascii="Times LatRus" w:hAnsi="Times LatRus" w:cs="Arial"/>
          <w:sz w:val="22"/>
          <w:szCs w:val="22"/>
        </w:rPr>
        <w:t xml:space="preserve">ñèñòåìû (1) áóäåì íàçûâàòü íåòðèâèàëüíûì, åñëè </w:t>
      </w:r>
      <w:r w:rsidR="00F025A0" w:rsidRPr="00F115BE">
        <w:rPr>
          <w:rFonts w:ascii="Times LatRus" w:hAnsi="Times LatRus" w:cs="Arial"/>
          <w:position w:val="-12"/>
          <w:sz w:val="22"/>
          <w:szCs w:val="22"/>
        </w:rPr>
        <w:object w:dxaOrig="900" w:dyaOrig="360">
          <v:shape id="_x0000_i1034" type="#_x0000_t75" style="width:45pt;height:18pt" o:ole="">
            <v:imagedata r:id="rId24" o:title=""/>
          </v:shape>
          <o:OLEObject Type="Embed" ProgID="Equation.DSMT4" ShapeID="_x0000_i1034" DrawAspect="Content" ObjectID="_1402446502" r:id="rId25"/>
        </w:object>
      </w:r>
      <w:r w:rsidR="00F025A0" w:rsidRPr="00F115BE">
        <w:rPr>
          <w:rFonts w:ascii="Times LatRus" w:hAnsi="Times LatRus" w:cs="Arial"/>
          <w:sz w:val="22"/>
          <w:szCs w:val="22"/>
        </w:rPr>
        <w:t xml:space="preserve"> â íåêîòîðîé îêðåñòíîñòè </w:t>
      </w:r>
      <w:r w:rsidR="00F025A0" w:rsidRPr="00F115BE">
        <w:rPr>
          <w:rFonts w:ascii="Times LatRus" w:hAnsi="Times LatRus" w:cs="Arial"/>
          <w:position w:val="-4"/>
          <w:sz w:val="22"/>
          <w:szCs w:val="22"/>
        </w:rPr>
        <w:object w:dxaOrig="380" w:dyaOrig="220">
          <v:shape id="_x0000_i1035" type="#_x0000_t75" style="width:19.5pt;height:10.5pt" o:ole="">
            <v:imagedata r:id="rId26" o:title=""/>
          </v:shape>
          <o:OLEObject Type="Embed" ProgID="Equation.DSMT4" ShapeID="_x0000_i1035" DrawAspect="Content" ObjectID="_1402446503" r:id="rId27"/>
        </w:object>
      </w:r>
      <w:r w:rsidR="00F025A0" w:rsidRPr="00F115BE">
        <w:rPr>
          <w:rFonts w:ascii="Times LatRus" w:hAnsi="Times LatRus" w:cs="Arial"/>
          <w:sz w:val="22"/>
          <w:szCs w:val="22"/>
        </w:rPr>
        <w:t>.</w:t>
      </w:r>
    </w:p>
    <w:p w:rsidR="00F025A0" w:rsidRPr="00F115BE" w:rsidRDefault="00F025A0" w:rsidP="002E6D5D">
      <w:pPr>
        <w:spacing w:line="259" w:lineRule="auto"/>
        <w:ind w:firstLine="567"/>
        <w:jc w:val="both"/>
        <w:rPr>
          <w:rFonts w:ascii="Times LatRus" w:hAnsi="Times LatRus"/>
          <w:sz w:val="22"/>
          <w:szCs w:val="22"/>
        </w:rPr>
      </w:pPr>
      <w:r w:rsidRPr="00F115BE">
        <w:rPr>
          <w:rFonts w:ascii="Times LatRus" w:hAnsi="Times LatRus"/>
          <w:b/>
          <w:bCs/>
          <w:sz w:val="22"/>
          <w:szCs w:val="22"/>
        </w:rPr>
        <w:t>Îïðåäåëåíèå 1. </w:t>
      </w:r>
      <w:r w:rsidRPr="00F115BE">
        <w:rPr>
          <w:rFonts w:ascii="Times LatRus" w:hAnsi="Times LatRus"/>
          <w:sz w:val="22"/>
          <w:szCs w:val="22"/>
        </w:rPr>
        <w:t xml:space="preserve">Íåòðèâèàëüíîå ðåøåíèå  </w:t>
      </w:r>
      <w:r w:rsidR="007D0E60" w:rsidRPr="007D0E60">
        <w:rPr>
          <w:rFonts w:ascii="Times LatRus" w:hAnsi="Times LatRus"/>
          <w:position w:val="-30"/>
          <w:sz w:val="22"/>
          <w:szCs w:val="22"/>
        </w:rPr>
        <w:pict>
          <v:shape id="_x0000_i1036" type="#_x0000_t75" style="width:36pt;height:35.25pt">
            <v:imagedata r:id="rId20" o:title=""/>
          </v:shape>
        </w:pict>
      </w:r>
      <w:r w:rsidRPr="00F115BE">
        <w:rPr>
          <w:rFonts w:ascii="Times LatRus" w:hAnsi="Times LatRus"/>
          <w:sz w:val="22"/>
          <w:szCs w:val="22"/>
        </w:rPr>
        <w:t xml:space="preserve"> ñèñòåìû (1) íàçîâåì îñöèëëèðóþùèì, åñëè ôóíêöèÿ </w:t>
      </w:r>
      <w:r w:rsidRPr="00F115BE">
        <w:rPr>
          <w:rFonts w:ascii="Times LatRus" w:hAnsi="Times LatRus"/>
          <w:position w:val="-10"/>
          <w:sz w:val="22"/>
          <w:szCs w:val="22"/>
        </w:rPr>
        <w:object w:dxaOrig="480" w:dyaOrig="320">
          <v:shape id="_x0000_i1037" type="#_x0000_t75" style="width:25.5pt;height:15.75pt" o:ole="">
            <v:imagedata r:id="rId28" o:title=""/>
          </v:shape>
          <o:OLEObject Type="Embed" ProgID="Equation.3" ShapeID="_x0000_i1037" DrawAspect="Content" ObjectID="_1402446504" r:id="rId29"/>
        </w:object>
      </w:r>
      <w:r w:rsidRPr="00F115BE">
        <w:rPr>
          <w:rFonts w:ascii="Times LatRus" w:hAnsi="Times LatRus"/>
          <w:sz w:val="22"/>
          <w:szCs w:val="22"/>
        </w:rPr>
        <w:t xml:space="preserve">  èìååò ïî êðàéíåé ìåðå îäèí íóëü â íåêîòîðîé îêðåñòíîñòè  </w:t>
      </w:r>
      <w:r w:rsidRPr="00F115BE">
        <w:rPr>
          <w:rFonts w:ascii="Times LatRus" w:hAnsi="Times LatRus"/>
          <w:position w:val="-4"/>
          <w:sz w:val="22"/>
          <w:szCs w:val="22"/>
        </w:rPr>
        <w:object w:dxaOrig="400" w:dyaOrig="200">
          <v:shape id="_x0000_i1038" type="#_x0000_t75" style="width:20.25pt;height:10.5pt" o:ole="">
            <v:imagedata r:id="rId30" o:title=""/>
          </v:shape>
          <o:OLEObject Type="Embed" ProgID="Equation.3" ShapeID="_x0000_i1038" DrawAspect="Content" ObjectID="_1402446505" r:id="rId31"/>
        </w:object>
      </w:r>
      <w:r w:rsidRPr="00F115BE">
        <w:rPr>
          <w:rFonts w:ascii="Times LatRus" w:hAnsi="Times LatRus"/>
          <w:sz w:val="22"/>
          <w:szCs w:val="22"/>
        </w:rPr>
        <w:t>.</w:t>
      </w:r>
    </w:p>
    <w:p w:rsidR="00F025A0" w:rsidRPr="00F115BE" w:rsidRDefault="00F025A0" w:rsidP="002E6D5D">
      <w:pPr>
        <w:spacing w:line="259" w:lineRule="auto"/>
        <w:ind w:firstLine="567"/>
        <w:jc w:val="both"/>
        <w:rPr>
          <w:rFonts w:ascii="Times LatRus" w:hAnsi="Times LatRus"/>
          <w:sz w:val="22"/>
          <w:szCs w:val="22"/>
        </w:rPr>
      </w:pPr>
      <w:r w:rsidRPr="00F115BE">
        <w:rPr>
          <w:rFonts w:ascii="Times LatRus" w:hAnsi="Times LatRus"/>
          <w:b/>
          <w:bCs/>
          <w:sz w:val="22"/>
          <w:szCs w:val="22"/>
        </w:rPr>
        <w:t>Îïðåäåëåíèå 2</w:t>
      </w:r>
      <w:r w:rsidRPr="00F115BE">
        <w:rPr>
          <w:rFonts w:ascii="Times LatRus" w:hAnsi="Times LatRus"/>
          <w:sz w:val="22"/>
          <w:szCs w:val="22"/>
        </w:rPr>
        <w:t>. Ñèñòåìà (1) íàçûâàåòñÿ îñöèëëèðóþùåé, åñëè âñå åãî ðåøåíèÿ îñöèëëèðóþùèå, â ïðîòèâíîì ñëó÷àå íàçûâàåòñÿ íåîñöèëëèðóþùåé.</w:t>
      </w:r>
    </w:p>
    <w:p w:rsidR="00F025A0" w:rsidRPr="00F115BE" w:rsidRDefault="00F025A0" w:rsidP="002E6D5D">
      <w:pPr>
        <w:spacing w:line="259" w:lineRule="auto"/>
        <w:ind w:firstLine="567"/>
        <w:jc w:val="both"/>
        <w:rPr>
          <w:rFonts w:ascii="Times LatRus" w:hAnsi="Times LatRus"/>
          <w:sz w:val="22"/>
          <w:szCs w:val="22"/>
        </w:rPr>
      </w:pPr>
      <w:r w:rsidRPr="00F115BE">
        <w:rPr>
          <w:sz w:val="22"/>
          <w:szCs w:val="22"/>
          <w:lang w:val="ru-RU"/>
        </w:rPr>
        <w:t>Заметим</w:t>
      </w:r>
      <w:r w:rsidRPr="004E4D50">
        <w:rPr>
          <w:sz w:val="22"/>
          <w:szCs w:val="22"/>
        </w:rPr>
        <w:t xml:space="preserve">, </w:t>
      </w:r>
      <w:r w:rsidRPr="00F115BE">
        <w:rPr>
          <w:sz w:val="22"/>
          <w:szCs w:val="22"/>
          <w:lang w:val="ru-RU"/>
        </w:rPr>
        <w:t>что</w:t>
      </w:r>
      <w:r w:rsidRPr="004E4D50">
        <w:rPr>
          <w:sz w:val="22"/>
          <w:szCs w:val="22"/>
        </w:rPr>
        <w:t xml:space="preserve"> </w:t>
      </w:r>
      <w:r w:rsidRPr="00F115BE">
        <w:rPr>
          <w:sz w:val="22"/>
          <w:szCs w:val="22"/>
          <w:lang w:val="ru-RU"/>
        </w:rPr>
        <w:t>л</w:t>
      </w:r>
      <w:r w:rsidRPr="00F115BE">
        <w:rPr>
          <w:rFonts w:ascii="Times LatRus" w:hAnsi="Times LatRus"/>
          <w:sz w:val="22"/>
          <w:szCs w:val="22"/>
        </w:rPr>
        <w:t xml:space="preserve">èíåéíîå óðàâíåíèå </w:t>
      </w:r>
    </w:p>
    <w:p w:rsidR="00F025A0" w:rsidRPr="00F115BE" w:rsidRDefault="00F025A0" w:rsidP="002E6D5D">
      <w:pPr>
        <w:spacing w:line="259" w:lineRule="auto"/>
        <w:jc w:val="center"/>
        <w:rPr>
          <w:rFonts w:ascii="Times LatRus" w:hAnsi="Times LatRus"/>
          <w:sz w:val="22"/>
          <w:szCs w:val="22"/>
        </w:rPr>
      </w:pPr>
      <w:r>
        <w:rPr>
          <w:rFonts w:ascii="Times LatRus" w:hAnsi="Times LatRus"/>
          <w:sz w:val="22"/>
          <w:szCs w:val="22"/>
        </w:rPr>
        <w:t xml:space="preserve"> </w:t>
      </w:r>
      <w:r>
        <w:rPr>
          <w:rFonts w:ascii="Arial" w:hAnsi="Arial" w:cs="Arial"/>
          <w:sz w:val="22"/>
          <w:szCs w:val="22"/>
        </w:rPr>
        <w:t xml:space="preserve">    </w:t>
      </w:r>
      <w:r w:rsidRPr="00F115BE">
        <w:rPr>
          <w:rFonts w:ascii="Times LatRus" w:hAnsi="Times LatRus"/>
          <w:position w:val="-10"/>
          <w:sz w:val="22"/>
          <w:szCs w:val="22"/>
        </w:rPr>
        <w:object w:dxaOrig="1280" w:dyaOrig="320">
          <v:shape id="_x0000_i1039" type="#_x0000_t75" style="width:63.75pt;height:15.75pt" o:ole="">
            <v:imagedata r:id="rId32" o:title=""/>
          </v:shape>
          <o:OLEObject Type="Embed" ProgID="Equation.DSMT4" ShapeID="_x0000_i1039" DrawAspect="Content" ObjectID="_1402446506" r:id="rId33"/>
        </w:object>
      </w:r>
    </w:p>
    <w:p w:rsidR="00F025A0" w:rsidRPr="00F115BE" w:rsidRDefault="00F025A0" w:rsidP="002E6D5D">
      <w:pPr>
        <w:spacing w:line="259" w:lineRule="auto"/>
        <w:jc w:val="both"/>
        <w:rPr>
          <w:rFonts w:ascii="Times LatRus" w:hAnsi="Times LatRus"/>
          <w:sz w:val="22"/>
          <w:szCs w:val="22"/>
        </w:rPr>
      </w:pPr>
      <w:r w:rsidRPr="00F115BE">
        <w:rPr>
          <w:rFonts w:ascii="Times LatRus" w:hAnsi="Times LatRus"/>
          <w:sz w:val="22"/>
          <w:szCs w:val="22"/>
        </w:rPr>
        <w:t xml:space="preserve">ÿâëÿåòñÿ ÷àñòíûì ñëó÷àåì ñèñòåìû (1) </w:t>
      </w:r>
      <w:r w:rsidRPr="00F115BE">
        <w:rPr>
          <w:position w:val="-10"/>
          <w:sz w:val="22"/>
          <w:szCs w:val="22"/>
        </w:rPr>
        <w:object w:dxaOrig="900" w:dyaOrig="300">
          <v:shape id="_x0000_i1040" type="#_x0000_t75" style="width:45pt;height:15pt" o:ole="">
            <v:imagedata r:id="rId34" o:title=""/>
          </v:shape>
          <o:OLEObject Type="Embed" ProgID="Equation.DSMT4" ShapeID="_x0000_i1040" DrawAspect="Content" ObjectID="_1402446507" r:id="rId35"/>
        </w:object>
      </w:r>
      <w:r w:rsidRPr="00F115BE">
        <w:rPr>
          <w:rFonts w:ascii="Times LatRus" w:hAnsi="Times LatRus"/>
          <w:sz w:val="22"/>
          <w:szCs w:val="22"/>
        </w:rPr>
        <w:t>. Îñöèëëÿöèîííûå ñâîéñòâà  ýòîãî óðàâíåíèÿ áîëåå èëè ìåíåå èññëåäîâàíû (ñì., íàïðèìåð, [3]-[5]) . Îäíàêî, ÷òî êàñàåòñÿ ñèñòåìû (1), òî óêàçàííûå ñâîéñòâà äî ñèõ ïîð îñòàþòñÿ íå êîíöà èññëåäîâàííûìè. Â äàííîé ðàáîòå îïðåäåëÿþòñÿ íåêîòîðûå äîñòàòî÷íûå óñëîâèÿ, ãàðàíòèðóþùèå îñöè</w:t>
      </w:r>
      <w:r w:rsidRPr="00F115BE">
        <w:rPr>
          <w:sz w:val="22"/>
          <w:szCs w:val="22"/>
          <w:lang w:val="ru-RU"/>
        </w:rPr>
        <w:t>л</w:t>
      </w:r>
      <w:r w:rsidRPr="00F115BE">
        <w:rPr>
          <w:rFonts w:ascii="Times LatRus" w:hAnsi="Times LatRus"/>
          <w:sz w:val="22"/>
          <w:szCs w:val="22"/>
        </w:rPr>
        <w:t xml:space="preserve">ëÿöèþ ñèñòåìû (1). </w:t>
      </w:r>
    </w:p>
    <w:p w:rsidR="00F025A0" w:rsidRPr="00F115BE" w:rsidRDefault="00F025A0" w:rsidP="002E6D5D">
      <w:pPr>
        <w:spacing w:line="259" w:lineRule="auto"/>
        <w:ind w:firstLine="567"/>
        <w:jc w:val="both"/>
        <w:rPr>
          <w:rFonts w:ascii="Times LatRus" w:hAnsi="Times LatRus"/>
          <w:sz w:val="22"/>
          <w:szCs w:val="22"/>
        </w:rPr>
      </w:pPr>
      <w:r w:rsidRPr="00F115BE">
        <w:rPr>
          <w:rFonts w:ascii="Times LatRus" w:hAnsi="Times LatRus"/>
          <w:sz w:val="22"/>
          <w:szCs w:val="22"/>
        </w:rPr>
        <w:t xml:space="preserve">Èçâåñòíî (ñì., íàïðèìåð, [6, òåîðåìà 10.1] èëè [7, ëåììà 2]), ÷òî åñëè  ñèñòåìà (1), ïðè âûïîëíåíèè óñëîâèÿ (2),  èìååò  ïî êðàéíåé ìåðå îäíî îñöèëëèðóþùåå ðåøåíèå, òî </w:t>
      </w:r>
      <w:r w:rsidRPr="00F115BE">
        <w:rPr>
          <w:sz w:val="22"/>
          <w:szCs w:val="22"/>
          <w:lang w:val="ru-RU"/>
        </w:rPr>
        <w:t>тогда</w:t>
      </w:r>
      <w:r w:rsidRPr="00F115BE">
        <w:rPr>
          <w:rFonts w:ascii="Times LatRus" w:hAnsi="Times LatRus"/>
          <w:sz w:val="22"/>
          <w:szCs w:val="22"/>
        </w:rPr>
        <w:t xml:space="preserve"> êàæäàÿ èç åãî íåòðèâèàëüíûõ ðåøåíèé ÿâëÿåòñÿ îñöèëëèðóþùåé.</w:t>
      </w:r>
    </w:p>
    <w:p w:rsidR="00F025A0" w:rsidRPr="00F115BE" w:rsidRDefault="007D0E60" w:rsidP="002E6D5D">
      <w:pPr>
        <w:spacing w:line="259" w:lineRule="auto"/>
        <w:ind w:firstLine="567"/>
        <w:jc w:val="both"/>
        <w:rPr>
          <w:rFonts w:ascii="Times LatRus" w:hAnsi="Times LatRus"/>
          <w:sz w:val="22"/>
          <w:szCs w:val="22"/>
        </w:rPr>
      </w:pPr>
      <w:r w:rsidRPr="007D0E60">
        <w:rPr>
          <w:rFonts w:ascii="Times LatRus" w:hAnsi="Times LatRus" w:cs="Arial"/>
          <w:noProof/>
          <w:sz w:val="22"/>
          <w:szCs w:val="22"/>
          <w:lang w:val="ru-RU"/>
        </w:rPr>
        <w:pict>
          <v:shape id="_x0000_s14053" style="position:absolute;left:0;text-align:left;margin-left:21.35pt;margin-top:32.3pt;width:9pt;height:10pt;z-index:251836416" coordsize="62,196" path="m62,l,196e" filled="f">
            <v:path arrowok="t"/>
          </v:shape>
        </w:pict>
      </w:r>
      <w:r w:rsidR="00F025A0" w:rsidRPr="00F115BE">
        <w:rPr>
          <w:rFonts w:ascii="Times LatRus" w:hAnsi="Times LatRus"/>
          <w:sz w:val="22"/>
          <w:szCs w:val="22"/>
        </w:rPr>
        <w:t xml:space="preserve">Çàìåòèì ïðåæäå âñåãî, ÷òî åñëè  </w:t>
      </w:r>
      <w:r w:rsidR="00F025A0" w:rsidRPr="00F115BE">
        <w:rPr>
          <w:rFonts w:ascii="Times LatRus" w:hAnsi="Times LatRus"/>
          <w:position w:val="-10"/>
          <w:sz w:val="22"/>
          <w:szCs w:val="22"/>
        </w:rPr>
        <w:object w:dxaOrig="780" w:dyaOrig="300">
          <v:shape id="_x0000_i1041" type="#_x0000_t75" style="width:39pt;height:15pt" o:ole="">
            <v:imagedata r:id="rId36" o:title=""/>
          </v:shape>
          <o:OLEObject Type="Embed" ProgID="Equation.3" ShapeID="_x0000_i1041" DrawAspect="Content" ObjectID="_1402446508" r:id="rId37"/>
        </w:object>
      </w:r>
      <w:r w:rsidR="00F025A0" w:rsidRPr="00F115BE">
        <w:rPr>
          <w:rFonts w:ascii="Times LatRus" w:hAnsi="Times LatRus"/>
          <w:sz w:val="22"/>
          <w:szCs w:val="22"/>
        </w:rPr>
        <w:t xml:space="preserve">  â íåêîòîðîé îêðåñòíîñòè </w:t>
      </w:r>
      <w:r w:rsidRPr="007D0E60">
        <w:rPr>
          <w:rFonts w:ascii="Times LatRus" w:hAnsi="Times LatRus"/>
          <w:position w:val="-4"/>
          <w:sz w:val="22"/>
          <w:szCs w:val="22"/>
        </w:rPr>
        <w:pict>
          <v:shape id="_x0000_i1042" type="#_x0000_t75" style="width:19.5pt;height:10.5pt">
            <v:imagedata r:id="rId30" o:title=""/>
          </v:shape>
        </w:pict>
      </w:r>
      <w:r w:rsidR="00F025A0" w:rsidRPr="00F115BE">
        <w:rPr>
          <w:rFonts w:ascii="Times LatRus" w:hAnsi="Times LatRus"/>
          <w:sz w:val="22"/>
          <w:szCs w:val="22"/>
        </w:rPr>
        <w:t xml:space="preserve">, òî î÷åâèäíî, ÷òî ñèñòåìà (1) áóäåò íåîñöèëëèðóþùåé. Â </w:t>
      </w:r>
      <w:r w:rsidR="00F025A0" w:rsidRPr="00F115BE">
        <w:rPr>
          <w:rFonts w:ascii="Times LatRus" w:hAnsi="Times LatRus"/>
          <w:sz w:val="22"/>
          <w:szCs w:val="22"/>
          <w:rtl/>
          <w:lang w:bidi="he-IL"/>
        </w:rPr>
        <w:t>‎</w:t>
      </w:r>
      <w:r w:rsidR="00F025A0" w:rsidRPr="00F115BE">
        <w:rPr>
          <w:rFonts w:ascii="Times LatRus" w:hAnsi="Times LatRus"/>
          <w:sz w:val="22"/>
          <w:szCs w:val="22"/>
          <w:lang w:bidi="he-IL"/>
        </w:rPr>
        <w:t xml:space="preserve">ñâÿçè ñ ýòèì, â </w:t>
      </w:r>
      <w:r w:rsidR="00F025A0" w:rsidRPr="00F115BE">
        <w:rPr>
          <w:rFonts w:ascii="Times LatRus" w:hAnsi="Times LatRus"/>
          <w:sz w:val="22"/>
          <w:szCs w:val="22"/>
        </w:rPr>
        <w:t xml:space="preserve">äàëüíåéøåì ìû áóäåì ïðåäïîëàãàòü, ÷òî </w:t>
      </w:r>
      <w:r w:rsidR="00F025A0" w:rsidRPr="00F115BE">
        <w:rPr>
          <w:rFonts w:ascii="Times LatRus" w:hAnsi="Times LatRus"/>
          <w:position w:val="-10"/>
          <w:sz w:val="22"/>
          <w:szCs w:val="22"/>
        </w:rPr>
        <w:object w:dxaOrig="780" w:dyaOrig="300">
          <v:shape id="_x0000_i1043" type="#_x0000_t75" style="width:39pt;height:15pt" o:ole="">
            <v:imagedata r:id="rId38" o:title=""/>
          </v:shape>
          <o:OLEObject Type="Embed" ProgID="Equation.3" ShapeID="_x0000_i1043" DrawAspect="Content" ObjectID="_1402446509" r:id="rId39"/>
        </w:object>
      </w:r>
      <w:r w:rsidR="00F025A0" w:rsidRPr="00F115BE">
        <w:rPr>
          <w:rFonts w:ascii="Times LatRus" w:hAnsi="Times LatRus"/>
          <w:sz w:val="22"/>
          <w:szCs w:val="22"/>
        </w:rPr>
        <w:t xml:space="preserve"> â íåêîòîðîé îêðåñòíîñòè </w:t>
      </w:r>
      <w:r w:rsidRPr="007D0E60">
        <w:rPr>
          <w:rFonts w:ascii="Times LatRus" w:hAnsi="Times LatRus"/>
          <w:position w:val="-4"/>
          <w:sz w:val="22"/>
          <w:szCs w:val="22"/>
        </w:rPr>
        <w:pict>
          <v:shape id="_x0000_i1044" type="#_x0000_t75" style="width:19.5pt;height:10.5pt">
            <v:imagedata r:id="rId30" o:title=""/>
          </v:shape>
        </w:pict>
      </w:r>
      <w:r w:rsidR="00F025A0" w:rsidRPr="00F115BE">
        <w:rPr>
          <w:rFonts w:ascii="Times LatRus" w:hAnsi="Times LatRus"/>
          <w:sz w:val="22"/>
          <w:szCs w:val="22"/>
        </w:rPr>
        <w:t xml:space="preserve">. </w:t>
      </w:r>
    </w:p>
    <w:p w:rsidR="00AA3C31" w:rsidRDefault="00AA3C31" w:rsidP="002E6D5D">
      <w:pPr>
        <w:spacing w:line="259" w:lineRule="auto"/>
        <w:ind w:firstLine="567"/>
        <w:jc w:val="both"/>
        <w:rPr>
          <w:rFonts w:ascii="Times LatRus" w:hAnsi="Times LatRus"/>
          <w:sz w:val="22"/>
          <w:szCs w:val="22"/>
        </w:rPr>
      </w:pPr>
    </w:p>
    <w:p w:rsidR="00AA3C31" w:rsidRDefault="00AA3C31" w:rsidP="002E6D5D">
      <w:pPr>
        <w:spacing w:line="259" w:lineRule="auto"/>
        <w:ind w:firstLine="567"/>
        <w:jc w:val="both"/>
        <w:rPr>
          <w:rFonts w:ascii="Times LatRus" w:hAnsi="Times LatRus"/>
          <w:sz w:val="22"/>
          <w:szCs w:val="22"/>
        </w:rPr>
      </w:pPr>
    </w:p>
    <w:p w:rsidR="00AA3C31" w:rsidRDefault="00AA3C31" w:rsidP="002E6D5D">
      <w:pPr>
        <w:spacing w:line="259" w:lineRule="auto"/>
        <w:ind w:firstLine="567"/>
        <w:jc w:val="both"/>
        <w:rPr>
          <w:rFonts w:ascii="Times LatRus" w:hAnsi="Times LatRus"/>
          <w:sz w:val="22"/>
          <w:szCs w:val="22"/>
        </w:rPr>
      </w:pPr>
    </w:p>
    <w:p w:rsidR="00F025A0" w:rsidRPr="00F115BE" w:rsidRDefault="00F025A0" w:rsidP="002E6D5D">
      <w:pPr>
        <w:spacing w:line="259" w:lineRule="auto"/>
        <w:ind w:firstLine="567"/>
        <w:jc w:val="both"/>
        <w:rPr>
          <w:rFonts w:ascii="Times LatRus" w:hAnsi="Times LatRus"/>
          <w:sz w:val="22"/>
          <w:szCs w:val="22"/>
        </w:rPr>
      </w:pPr>
      <w:r w:rsidRPr="00F115BE">
        <w:rPr>
          <w:rFonts w:ascii="Times LatRus" w:hAnsi="Times LatRus"/>
          <w:sz w:val="22"/>
          <w:szCs w:val="22"/>
        </w:rPr>
        <w:t>Ââåäåì íåêîòîðûå íåîáõîäèìûå îáîçíà÷åíèÿ. Ïóñòü</w:t>
      </w:r>
    </w:p>
    <w:p w:rsidR="00F025A0" w:rsidRPr="00F115BE" w:rsidRDefault="00F025A0" w:rsidP="002E6D5D">
      <w:pPr>
        <w:spacing w:line="259" w:lineRule="auto"/>
        <w:ind w:left="2880" w:firstLine="720"/>
        <w:jc w:val="both"/>
        <w:rPr>
          <w:rFonts w:ascii="Times LatRus" w:hAnsi="Times LatRus"/>
          <w:sz w:val="22"/>
          <w:szCs w:val="22"/>
        </w:rPr>
      </w:pPr>
      <w:r>
        <w:rPr>
          <w:rFonts w:ascii="Times LatRus" w:hAnsi="Times LatRus"/>
          <w:sz w:val="22"/>
          <w:szCs w:val="22"/>
        </w:rPr>
        <w:t xml:space="preserve">        </w:t>
      </w:r>
      <w:r w:rsidRPr="00F115BE">
        <w:rPr>
          <w:rFonts w:ascii="Times LatRus" w:hAnsi="Times LatRus"/>
          <w:position w:val="-30"/>
          <w:sz w:val="22"/>
          <w:szCs w:val="22"/>
        </w:rPr>
        <w:object w:dxaOrig="1420" w:dyaOrig="720">
          <v:shape id="_x0000_i1045" type="#_x0000_t75" style="width:70.5pt;height:36pt" o:ole="">
            <v:imagedata r:id="rId40" o:title=""/>
          </v:shape>
          <o:OLEObject Type="Embed" ProgID="Equation.3" ShapeID="_x0000_i1045" DrawAspect="Content" ObjectID="_1402446510" r:id="rId41"/>
        </w:object>
      </w:r>
      <w:r w:rsidRPr="00F115BE">
        <w:rPr>
          <w:rFonts w:ascii="Times LatRus" w:hAnsi="Times LatRus"/>
          <w:sz w:val="22"/>
          <w:szCs w:val="22"/>
        </w:rPr>
        <w:t xml:space="preserve">.                                                    </w:t>
      </w:r>
      <w:r>
        <w:rPr>
          <w:rFonts w:ascii="Times LatRus" w:hAnsi="Times LatRus"/>
          <w:sz w:val="22"/>
          <w:szCs w:val="22"/>
        </w:rPr>
        <w:t xml:space="preserve">           </w:t>
      </w:r>
      <w:r w:rsidRPr="00F115BE">
        <w:rPr>
          <w:rFonts w:ascii="Times LatRus" w:hAnsi="Times LatRus"/>
          <w:sz w:val="22"/>
          <w:szCs w:val="22"/>
        </w:rPr>
        <w:t>(4)</w:t>
      </w:r>
    </w:p>
    <w:p w:rsidR="00F025A0" w:rsidRPr="00F115BE" w:rsidRDefault="00F025A0" w:rsidP="002E6D5D">
      <w:pPr>
        <w:spacing w:line="259" w:lineRule="auto"/>
        <w:jc w:val="both"/>
        <w:rPr>
          <w:rFonts w:ascii="Times LatRus" w:hAnsi="Times LatRus"/>
          <w:sz w:val="22"/>
          <w:szCs w:val="22"/>
        </w:rPr>
      </w:pPr>
      <w:r w:rsidRPr="00F115BE">
        <w:rPr>
          <w:rFonts w:ascii="Times LatRus" w:hAnsi="Times LatRus"/>
          <w:sz w:val="22"/>
          <w:szCs w:val="22"/>
        </w:rPr>
        <w:t xml:space="preserve">Â ñèëó óñëîâèé (2) è (3), î÷åâèäíî, ÷òî íàéäåòñÿ òàêîå </w:t>
      </w:r>
      <w:r w:rsidRPr="00F115BE">
        <w:rPr>
          <w:rFonts w:ascii="Times LatRus" w:hAnsi="Times LatRus"/>
          <w:position w:val="-14"/>
          <w:sz w:val="22"/>
          <w:szCs w:val="22"/>
        </w:rPr>
        <w:object w:dxaOrig="620" w:dyaOrig="340">
          <v:shape id="_x0000_i1046" type="#_x0000_t75" style="width:31.5pt;height:18pt" o:ole="">
            <v:imagedata r:id="rId42" o:title=""/>
          </v:shape>
          <o:OLEObject Type="Embed" ProgID="Equation.3" ShapeID="_x0000_i1046" DrawAspect="Content" ObjectID="_1402446511" r:id="rId43"/>
        </w:object>
      </w:r>
      <w:r w:rsidRPr="00F115BE">
        <w:rPr>
          <w:rFonts w:ascii="Times LatRus" w:hAnsi="Times LatRus"/>
          <w:sz w:val="22"/>
          <w:szCs w:val="22"/>
        </w:rPr>
        <w:t xml:space="preserve">, ÷òî </w:t>
      </w:r>
      <w:r w:rsidRPr="00F115BE">
        <w:rPr>
          <w:rFonts w:ascii="Times LatRus" w:hAnsi="Times LatRus"/>
          <w:position w:val="-10"/>
          <w:sz w:val="22"/>
          <w:szCs w:val="22"/>
        </w:rPr>
        <w:object w:dxaOrig="780" w:dyaOrig="300">
          <v:shape id="_x0000_i1047" type="#_x0000_t75" style="width:39pt;height:15pt" o:ole="">
            <v:imagedata r:id="rId44" o:title=""/>
          </v:shape>
          <o:OLEObject Type="Embed" ProgID="Equation.3" ShapeID="_x0000_i1047" DrawAspect="Content" ObjectID="_1402446512" r:id="rId45"/>
        </w:object>
      </w:r>
      <w:r w:rsidRPr="00F115BE">
        <w:rPr>
          <w:rFonts w:ascii="Times LatRus" w:hAnsi="Times LatRus"/>
          <w:sz w:val="22"/>
          <w:szCs w:val="22"/>
        </w:rPr>
        <w:t xml:space="preserve"> äëÿ </w:t>
      </w:r>
      <w:r w:rsidRPr="004E4D50">
        <w:rPr>
          <w:rFonts w:ascii="Arial" w:hAnsi="Arial" w:cs="Arial"/>
          <w:position w:val="-14"/>
          <w:sz w:val="22"/>
          <w:szCs w:val="22"/>
        </w:rPr>
        <w:object w:dxaOrig="560" w:dyaOrig="340">
          <v:shape id="_x0000_i1048" type="#_x0000_t75" style="width:27pt;height:18pt" o:ole="">
            <v:imagedata r:id="rId46" o:title=""/>
          </v:shape>
          <o:OLEObject Type="Embed" ProgID="Equation.3" ShapeID="_x0000_i1048" DrawAspect="Content" ObjectID="_1402446513" r:id="rId47"/>
        </w:object>
      </w:r>
      <w:r w:rsidRPr="00F115BE">
        <w:rPr>
          <w:rFonts w:ascii="Times LatRus" w:hAnsi="Times LatRus"/>
          <w:sz w:val="22"/>
          <w:szCs w:val="22"/>
        </w:rPr>
        <w:t>. Ïðèìåì</w:t>
      </w:r>
    </w:p>
    <w:p w:rsidR="00F025A0" w:rsidRPr="00F115BE" w:rsidRDefault="00F025A0" w:rsidP="002E6D5D">
      <w:pPr>
        <w:spacing w:line="259" w:lineRule="auto"/>
        <w:ind w:left="2160" w:firstLine="720"/>
        <w:rPr>
          <w:rFonts w:ascii="Times LatRus" w:hAnsi="Times LatRus"/>
          <w:sz w:val="22"/>
          <w:szCs w:val="22"/>
        </w:rPr>
      </w:pPr>
      <w:r w:rsidRPr="00F115BE">
        <w:rPr>
          <w:rFonts w:ascii="Times LatRus" w:hAnsi="Times LatRus"/>
          <w:position w:val="-30"/>
          <w:sz w:val="22"/>
          <w:szCs w:val="22"/>
        </w:rPr>
        <w:object w:dxaOrig="2980" w:dyaOrig="720">
          <v:shape id="_x0000_i1049" type="#_x0000_t75" style="width:148.5pt;height:36pt" o:ole="">
            <v:imagedata r:id="rId48" o:title=""/>
          </v:shape>
          <o:OLEObject Type="Embed" ProgID="Equation.3" ShapeID="_x0000_i1049" DrawAspect="Content" ObjectID="_1402446514" r:id="rId49"/>
        </w:object>
      </w:r>
      <w:r w:rsidRPr="00F115BE">
        <w:rPr>
          <w:rFonts w:ascii="Times LatRus" w:hAnsi="Times LatRus"/>
          <w:sz w:val="22"/>
          <w:szCs w:val="22"/>
        </w:rPr>
        <w:t xml:space="preserve">  äëÿ </w:t>
      </w:r>
      <w:r w:rsidRPr="00F115BE">
        <w:rPr>
          <w:rFonts w:ascii="Times LatRus" w:hAnsi="Times LatRus"/>
          <w:position w:val="-14"/>
          <w:sz w:val="22"/>
          <w:szCs w:val="22"/>
        </w:rPr>
        <w:object w:dxaOrig="560" w:dyaOrig="340">
          <v:shape id="_x0000_i1050" type="#_x0000_t75" style="width:27pt;height:18pt" o:ole="">
            <v:imagedata r:id="rId50" o:title=""/>
          </v:shape>
          <o:OLEObject Type="Embed" ProgID="Equation.3" ShapeID="_x0000_i1050" DrawAspect="Content" ObjectID="_1402446515" r:id="rId51"/>
        </w:object>
      </w:r>
      <w:r w:rsidRPr="00F115BE">
        <w:rPr>
          <w:rFonts w:ascii="Times LatRus" w:hAnsi="Times LatRus"/>
          <w:sz w:val="22"/>
          <w:szCs w:val="22"/>
        </w:rPr>
        <w:t xml:space="preserve">                  </w:t>
      </w:r>
      <w:r>
        <w:rPr>
          <w:rFonts w:ascii="Times LatRus" w:hAnsi="Times LatRus"/>
          <w:sz w:val="22"/>
          <w:szCs w:val="22"/>
        </w:rPr>
        <w:t xml:space="preserve">                   </w:t>
      </w:r>
      <w:r w:rsidRPr="00F115BE">
        <w:rPr>
          <w:rFonts w:ascii="Times LatRus" w:hAnsi="Times LatRus"/>
          <w:sz w:val="22"/>
          <w:szCs w:val="22"/>
        </w:rPr>
        <w:t>(5)</w:t>
      </w:r>
    </w:p>
    <w:p w:rsidR="00F025A0" w:rsidRPr="00F115BE" w:rsidRDefault="00F025A0" w:rsidP="002E6D5D">
      <w:pPr>
        <w:spacing w:line="259" w:lineRule="auto"/>
        <w:rPr>
          <w:rFonts w:ascii="Times LatRus" w:hAnsi="Times LatRus"/>
          <w:sz w:val="22"/>
          <w:szCs w:val="22"/>
        </w:rPr>
      </w:pPr>
      <w:r w:rsidRPr="00F115BE">
        <w:rPr>
          <w:rFonts w:ascii="Times LatRus" w:hAnsi="Times LatRus"/>
          <w:sz w:val="22"/>
          <w:szCs w:val="22"/>
        </w:rPr>
        <w:t>Ñëåäó</w:t>
      </w:r>
      <w:r w:rsidRPr="00F115BE">
        <w:rPr>
          <w:rFonts w:ascii="Times LatRus" w:hAnsi="Times LatRus"/>
          <w:sz w:val="22"/>
          <w:szCs w:val="22"/>
          <w:rtl/>
          <w:lang w:bidi="he-IL"/>
        </w:rPr>
        <w:t>‏</w:t>
      </w:r>
      <w:r w:rsidRPr="00F115BE">
        <w:rPr>
          <w:rFonts w:ascii="Times LatRus" w:hAnsi="Times LatRus"/>
          <w:sz w:val="22"/>
          <w:szCs w:val="22"/>
          <w:lang w:bidi="he-IL"/>
        </w:rPr>
        <w:t xml:space="preserve">ùèé ðåçóëüòàò  õîðîøî èçâåñòåí </w:t>
      </w:r>
      <w:r w:rsidRPr="00F115BE">
        <w:rPr>
          <w:rFonts w:ascii="Times LatRus" w:hAnsi="Times LatRus"/>
          <w:sz w:val="22"/>
          <w:szCs w:val="22"/>
        </w:rPr>
        <w:t xml:space="preserve">(ñì. [6], òåîðåìà 12.3). </w:t>
      </w:r>
    </w:p>
    <w:p w:rsidR="00F025A0" w:rsidRPr="00F115BE" w:rsidRDefault="00F025A0" w:rsidP="002E6D5D">
      <w:pPr>
        <w:spacing w:line="259" w:lineRule="auto"/>
        <w:ind w:firstLine="567"/>
        <w:rPr>
          <w:rFonts w:ascii="Times LatRus" w:hAnsi="Times LatRus"/>
          <w:i/>
          <w:sz w:val="22"/>
          <w:szCs w:val="22"/>
        </w:rPr>
      </w:pPr>
      <w:r w:rsidRPr="00F115BE">
        <w:rPr>
          <w:rFonts w:ascii="Times LatRus" w:hAnsi="Times LatRus"/>
          <w:b/>
          <w:sz w:val="22"/>
          <w:szCs w:val="22"/>
        </w:rPr>
        <w:t xml:space="preserve">Òåîðåìà 1. </w:t>
      </w:r>
      <w:r w:rsidRPr="00F115BE">
        <w:rPr>
          <w:rFonts w:ascii="Times LatRus" w:hAnsi="Times LatRus"/>
          <w:i/>
          <w:sz w:val="22"/>
          <w:szCs w:val="22"/>
        </w:rPr>
        <w:t xml:space="preserve">Ïóñòü </w:t>
      </w:r>
    </w:p>
    <w:p w:rsidR="00F025A0" w:rsidRPr="00F115BE" w:rsidRDefault="00F025A0" w:rsidP="002E6D5D">
      <w:pPr>
        <w:spacing w:line="259" w:lineRule="auto"/>
        <w:ind w:left="2880" w:firstLine="720"/>
        <w:rPr>
          <w:rFonts w:ascii="Times LatRus" w:hAnsi="Times LatRus"/>
          <w:sz w:val="22"/>
          <w:szCs w:val="22"/>
        </w:rPr>
      </w:pPr>
      <w:r w:rsidRPr="00F115BE">
        <w:rPr>
          <w:rFonts w:ascii="Times LatRus" w:hAnsi="Times LatRus"/>
          <w:position w:val="-20"/>
          <w:sz w:val="22"/>
          <w:szCs w:val="22"/>
        </w:rPr>
        <w:object w:dxaOrig="1359" w:dyaOrig="440">
          <v:shape id="_x0000_i1051" type="#_x0000_t75" style="width:67.5pt;height:21pt" o:ole="">
            <v:imagedata r:id="rId52" o:title=""/>
          </v:shape>
          <o:OLEObject Type="Embed" ProgID="Equation.3" ShapeID="_x0000_i1051" DrawAspect="Content" ObjectID="_1402446516" r:id="rId53"/>
        </w:object>
      </w:r>
      <w:r w:rsidRPr="00F115BE">
        <w:rPr>
          <w:rFonts w:ascii="Times LatRus" w:hAnsi="Times LatRus"/>
          <w:sz w:val="22"/>
          <w:szCs w:val="22"/>
        </w:rPr>
        <w:t xml:space="preserve">,                                                     </w:t>
      </w:r>
    </w:p>
    <w:p w:rsidR="00F025A0" w:rsidRPr="00F115BE" w:rsidRDefault="00F025A0" w:rsidP="002E6D5D">
      <w:pPr>
        <w:spacing w:line="259" w:lineRule="auto"/>
        <w:rPr>
          <w:rFonts w:ascii="Times LatRus" w:hAnsi="Times LatRus"/>
          <w:i/>
          <w:sz w:val="22"/>
          <w:szCs w:val="22"/>
        </w:rPr>
      </w:pPr>
      <w:r w:rsidRPr="00F115BE">
        <w:rPr>
          <w:rFonts w:ascii="Times LatRus" w:hAnsi="Times LatRus"/>
          <w:i/>
          <w:sz w:val="22"/>
          <w:szCs w:val="22"/>
        </w:rPr>
        <w:t>èëè</w:t>
      </w:r>
    </w:p>
    <w:p w:rsidR="00F025A0" w:rsidRPr="00F115BE" w:rsidRDefault="00F025A0" w:rsidP="002E6D5D">
      <w:pPr>
        <w:spacing w:line="259" w:lineRule="auto"/>
        <w:jc w:val="center"/>
        <w:rPr>
          <w:rFonts w:ascii="Times LatRus" w:hAnsi="Times LatRus"/>
          <w:sz w:val="22"/>
          <w:szCs w:val="22"/>
        </w:rPr>
      </w:pPr>
      <w:r w:rsidRPr="00F115BE">
        <w:rPr>
          <w:rFonts w:ascii="Times LatRus" w:hAnsi="Times LatRus"/>
          <w:position w:val="-20"/>
          <w:sz w:val="22"/>
          <w:szCs w:val="22"/>
        </w:rPr>
        <w:object w:dxaOrig="2980" w:dyaOrig="440">
          <v:shape id="_x0000_i1052" type="#_x0000_t75" style="width:148.5pt;height:21pt" o:ole="">
            <v:imagedata r:id="rId54" o:title=""/>
          </v:shape>
          <o:OLEObject Type="Embed" ProgID="Equation.3" ShapeID="_x0000_i1052" DrawAspect="Content" ObjectID="_1402446517" r:id="rId55"/>
        </w:object>
      </w:r>
      <w:r w:rsidRPr="00F115BE">
        <w:rPr>
          <w:rFonts w:ascii="Times LatRus" w:hAnsi="Times LatRus"/>
          <w:sz w:val="22"/>
          <w:szCs w:val="22"/>
        </w:rPr>
        <w:t>.</w:t>
      </w:r>
    </w:p>
    <w:p w:rsidR="00F025A0" w:rsidRPr="00F115BE" w:rsidRDefault="00F025A0" w:rsidP="002E6D5D">
      <w:pPr>
        <w:spacing w:line="259" w:lineRule="auto"/>
        <w:rPr>
          <w:rFonts w:ascii="Times LatRus" w:hAnsi="Times LatRus"/>
          <w:i/>
          <w:sz w:val="22"/>
          <w:szCs w:val="22"/>
        </w:rPr>
      </w:pPr>
      <w:r w:rsidRPr="00F115BE">
        <w:rPr>
          <w:rFonts w:ascii="Times LatRus" w:hAnsi="Times LatRus"/>
          <w:i/>
          <w:sz w:val="22"/>
          <w:szCs w:val="22"/>
        </w:rPr>
        <w:t xml:space="preserve">Òîãäà ñèñòåìà </w:t>
      </w:r>
      <w:r w:rsidRPr="00F115BE">
        <w:rPr>
          <w:rFonts w:ascii="Times LatRus" w:hAnsi="Times LatRus"/>
          <w:sz w:val="22"/>
          <w:szCs w:val="22"/>
        </w:rPr>
        <w:t xml:space="preserve">(1) </w:t>
      </w:r>
      <w:r w:rsidRPr="00F115BE">
        <w:rPr>
          <w:rFonts w:ascii="Times LatRus" w:hAnsi="Times LatRus"/>
          <w:i/>
          <w:sz w:val="22"/>
          <w:szCs w:val="22"/>
        </w:rPr>
        <w:t>îñöèëëèðóþùàÿ.</w:t>
      </w:r>
    </w:p>
    <w:p w:rsidR="00F025A0" w:rsidRPr="00F115BE" w:rsidRDefault="00F025A0" w:rsidP="002E6D5D">
      <w:pPr>
        <w:spacing w:line="259" w:lineRule="auto"/>
        <w:ind w:firstLine="360"/>
        <w:rPr>
          <w:rFonts w:ascii="Times LatRus" w:hAnsi="Times LatRus"/>
          <w:sz w:val="22"/>
          <w:szCs w:val="22"/>
        </w:rPr>
      </w:pPr>
      <w:r w:rsidRPr="00F115BE">
        <w:rPr>
          <w:rFonts w:ascii="Times LatRus" w:hAnsi="Times LatRus"/>
          <w:sz w:val="22"/>
          <w:szCs w:val="22"/>
        </w:rPr>
        <w:t xml:space="preserve">Î÷åâèäíî, ÷òî òåîðåìà 1 íåïðèìåíèìà â ñëó÷àÿõ, êîãäà </w:t>
      </w:r>
      <w:r w:rsidRPr="00F115BE">
        <w:rPr>
          <w:rFonts w:ascii="Times LatRus" w:hAnsi="Times LatRus"/>
          <w:position w:val="-20"/>
          <w:sz w:val="22"/>
          <w:szCs w:val="22"/>
        </w:rPr>
        <w:object w:dxaOrig="1680" w:dyaOrig="440">
          <v:shape id="_x0000_i1053" type="#_x0000_t75" style="width:84pt;height:21pt" o:ole="">
            <v:imagedata r:id="rId56" o:title=""/>
          </v:shape>
          <o:OLEObject Type="Embed" ProgID="Equation.3" ShapeID="_x0000_i1053" DrawAspect="Content" ObjectID="_1402446518" r:id="rId57"/>
        </w:object>
      </w:r>
      <w:r w:rsidRPr="00F115BE">
        <w:rPr>
          <w:rFonts w:ascii="Times LatRus" w:hAnsi="Times LatRus"/>
          <w:sz w:val="22"/>
          <w:szCs w:val="22"/>
        </w:rPr>
        <w:t xml:space="preserve"> è êîãäà ñóùåñòâóåò êîíå÷íûé ïðåäåë</w:t>
      </w:r>
    </w:p>
    <w:p w:rsidR="00F025A0" w:rsidRPr="00F115BE" w:rsidRDefault="00F025A0" w:rsidP="002E6D5D">
      <w:pPr>
        <w:spacing w:line="259" w:lineRule="auto"/>
        <w:ind w:left="2880" w:firstLine="720"/>
        <w:rPr>
          <w:rFonts w:ascii="Times LatRus" w:hAnsi="Times LatRus"/>
          <w:sz w:val="22"/>
          <w:szCs w:val="22"/>
        </w:rPr>
      </w:pPr>
      <w:r>
        <w:rPr>
          <w:rFonts w:ascii="Times LatRus" w:hAnsi="Times LatRus"/>
          <w:sz w:val="22"/>
          <w:szCs w:val="22"/>
        </w:rPr>
        <w:t xml:space="preserve">    </w:t>
      </w:r>
      <w:r w:rsidRPr="00F115BE">
        <w:rPr>
          <w:rFonts w:ascii="Times LatRus" w:hAnsi="Times LatRus"/>
          <w:position w:val="-20"/>
          <w:sz w:val="22"/>
          <w:szCs w:val="22"/>
        </w:rPr>
        <w:object w:dxaOrig="1280" w:dyaOrig="440">
          <v:shape id="_x0000_i1054" type="#_x0000_t75" style="width:63.75pt;height:21pt" o:ole="">
            <v:imagedata r:id="rId58" o:title=""/>
          </v:shape>
          <o:OLEObject Type="Embed" ProgID="Equation.3" ShapeID="_x0000_i1054" DrawAspect="Content" ObjectID="_1402446519" r:id="rId59"/>
        </w:object>
      </w:r>
      <w:r w:rsidRPr="00F115BE">
        <w:rPr>
          <w:rFonts w:ascii="Times LatRus" w:hAnsi="Times LatRus"/>
          <w:sz w:val="22"/>
          <w:szCs w:val="22"/>
        </w:rPr>
        <w:t xml:space="preserve">.                                                       </w:t>
      </w:r>
      <w:r>
        <w:rPr>
          <w:rFonts w:ascii="Times LatRus" w:hAnsi="Times LatRus"/>
          <w:sz w:val="22"/>
          <w:szCs w:val="22"/>
        </w:rPr>
        <w:t xml:space="preserve">              </w:t>
      </w:r>
      <w:r w:rsidRPr="00F115BE">
        <w:rPr>
          <w:rFonts w:ascii="Times LatRus" w:hAnsi="Times LatRus"/>
          <w:sz w:val="22"/>
          <w:szCs w:val="22"/>
        </w:rPr>
        <w:t>(6)</w:t>
      </w:r>
    </w:p>
    <w:p w:rsidR="00F025A0" w:rsidRPr="00F115BE" w:rsidRDefault="00F025A0" w:rsidP="002E6D5D">
      <w:pPr>
        <w:spacing w:line="259" w:lineRule="auto"/>
        <w:jc w:val="both"/>
        <w:rPr>
          <w:rFonts w:ascii="Times LatRus" w:hAnsi="Times LatRus"/>
          <w:sz w:val="22"/>
          <w:szCs w:val="22"/>
        </w:rPr>
      </w:pPr>
    </w:p>
    <w:p w:rsidR="00F025A0" w:rsidRPr="00F115BE" w:rsidRDefault="00F025A0" w:rsidP="002E6D5D">
      <w:pPr>
        <w:spacing w:line="259" w:lineRule="auto"/>
        <w:jc w:val="both"/>
        <w:rPr>
          <w:rFonts w:ascii="Times LatRus" w:hAnsi="Times LatRus"/>
          <w:sz w:val="22"/>
          <w:szCs w:val="22"/>
        </w:rPr>
      </w:pPr>
      <w:r w:rsidRPr="00F115BE">
        <w:rPr>
          <w:rFonts w:ascii="Times LatRus" w:hAnsi="Times LatRus"/>
          <w:sz w:val="22"/>
          <w:szCs w:val="22"/>
        </w:rPr>
        <w:t>Â ðàáîòå ìû áóäåì ðàññìàòðèâàòü ëèøü ïîñëåäíèé ñëó÷àé (ïðåäïîëàãàåòñÿ âûïîëíåíèÿ óñëîâèÿ (6)).</w:t>
      </w:r>
    </w:p>
    <w:p w:rsidR="00F025A0" w:rsidRPr="00F115BE" w:rsidRDefault="00F025A0" w:rsidP="002E6D5D">
      <w:pPr>
        <w:spacing w:line="259" w:lineRule="auto"/>
        <w:ind w:firstLine="567"/>
        <w:jc w:val="both"/>
        <w:rPr>
          <w:rFonts w:ascii="Times LatRus" w:hAnsi="Times LatRus"/>
          <w:sz w:val="22"/>
          <w:szCs w:val="22"/>
        </w:rPr>
      </w:pPr>
      <w:r w:rsidRPr="00F115BE">
        <w:rPr>
          <w:rFonts w:ascii="Times LatRus" w:hAnsi="Times LatRus"/>
          <w:sz w:val="22"/>
          <w:szCs w:val="22"/>
        </w:rPr>
        <w:t xml:space="preserve">Äàëåå, íàì ïîíàäîáèòñÿ ñëåäóþùåå óòâåðæäåíèå (ñì, [6], </w:t>
      </w:r>
      <w:r w:rsidRPr="00F115BE">
        <w:rPr>
          <w:rFonts w:ascii="Times LatRus" w:hAnsi="Times LatRus" w:cs="Arial"/>
          <w:sz w:val="22"/>
          <w:szCs w:val="22"/>
        </w:rPr>
        <w:t>ëåììà 12.1</w:t>
      </w:r>
      <w:r w:rsidRPr="00F115BE">
        <w:rPr>
          <w:rFonts w:ascii="Times LatRus" w:hAnsi="Times LatRus"/>
          <w:sz w:val="22"/>
          <w:szCs w:val="22"/>
        </w:rPr>
        <w:t xml:space="preserve">). </w:t>
      </w:r>
    </w:p>
    <w:p w:rsidR="00F025A0" w:rsidRPr="00F115BE" w:rsidRDefault="00F025A0" w:rsidP="002E6D5D">
      <w:pPr>
        <w:spacing w:line="259" w:lineRule="auto"/>
        <w:ind w:firstLine="567"/>
        <w:jc w:val="both"/>
        <w:rPr>
          <w:rFonts w:ascii="Times LatRus" w:hAnsi="Times LatRus"/>
          <w:i/>
          <w:iCs/>
          <w:sz w:val="22"/>
          <w:szCs w:val="22"/>
        </w:rPr>
      </w:pPr>
      <w:r w:rsidRPr="00F115BE">
        <w:rPr>
          <w:rFonts w:ascii="Times LatRus" w:hAnsi="Times LatRus"/>
          <w:b/>
          <w:bCs/>
          <w:sz w:val="22"/>
          <w:szCs w:val="22"/>
        </w:rPr>
        <w:t>Óòâåðæäåíèå 1.</w:t>
      </w:r>
      <w:r w:rsidRPr="00F115BE">
        <w:rPr>
          <w:rFonts w:ascii="Times LatRus" w:hAnsi="Times LatRus"/>
          <w:sz w:val="22"/>
          <w:szCs w:val="22"/>
        </w:rPr>
        <w:t xml:space="preserve"> </w:t>
      </w:r>
      <w:r w:rsidRPr="00F115BE">
        <w:rPr>
          <w:rFonts w:ascii="Times LatRus" w:hAnsi="Times LatRus"/>
          <w:i/>
          <w:sz w:val="22"/>
          <w:szCs w:val="22"/>
        </w:rPr>
        <w:t xml:space="preserve">Ïóñòü </w:t>
      </w:r>
      <w:r w:rsidRPr="00F115BE">
        <w:rPr>
          <w:rFonts w:ascii="Times LatRus" w:hAnsi="Times LatRus"/>
          <w:position w:val="-28"/>
          <w:sz w:val="22"/>
          <w:szCs w:val="22"/>
        </w:rPr>
        <w:object w:dxaOrig="740" w:dyaOrig="660">
          <v:shape id="_x0000_i1055" type="#_x0000_t75" style="width:36pt;height:31.5pt" o:ole="">
            <v:imagedata r:id="rId60" o:title=""/>
          </v:shape>
          <o:OLEObject Type="Embed" ProgID="Equation.3" ShapeID="_x0000_i1055" DrawAspect="Content" ObjectID="_1402446520" r:id="rId61"/>
        </w:object>
      </w:r>
      <w:r w:rsidRPr="00F115BE">
        <w:rPr>
          <w:rFonts w:ascii="Times LatRus" w:hAnsi="Times LatRus"/>
          <w:sz w:val="22"/>
          <w:szCs w:val="22"/>
        </w:rPr>
        <w:t xml:space="preserve"> -</w:t>
      </w:r>
      <w:r w:rsidRPr="00F115BE">
        <w:rPr>
          <w:rFonts w:ascii="Times LatRus" w:hAnsi="Times LatRus"/>
          <w:i/>
          <w:sz w:val="22"/>
          <w:szCs w:val="22"/>
        </w:rPr>
        <w:t xml:space="preserve">ðåøåíèå ñèñòåìû </w:t>
      </w:r>
      <w:r w:rsidRPr="00F115BE">
        <w:rPr>
          <w:rFonts w:ascii="Times LatRus" w:hAnsi="Times LatRus"/>
          <w:sz w:val="22"/>
          <w:szCs w:val="22"/>
        </w:rPr>
        <w:t xml:space="preserve">(1), </w:t>
      </w:r>
      <w:r w:rsidRPr="00F115BE">
        <w:rPr>
          <w:rFonts w:ascii="Times LatRus" w:hAnsi="Times LatRus"/>
          <w:i/>
          <w:iCs/>
          <w:sz w:val="22"/>
          <w:szCs w:val="22"/>
        </w:rPr>
        <w:t xml:space="preserve">óäîâëåòâîðÿþùåå óñëîâèþ </w:t>
      </w:r>
    </w:p>
    <w:p w:rsidR="00F025A0" w:rsidRPr="00F115BE" w:rsidRDefault="00F025A0" w:rsidP="002E6D5D">
      <w:pPr>
        <w:spacing w:line="259" w:lineRule="auto"/>
        <w:rPr>
          <w:rFonts w:ascii="Times LatRus" w:hAnsi="Times LatRus"/>
          <w:b/>
          <w:i/>
          <w:sz w:val="22"/>
          <w:szCs w:val="22"/>
        </w:rPr>
      </w:pPr>
      <w:r>
        <w:rPr>
          <w:rFonts w:ascii="Times LatRus" w:hAnsi="Times LatRus"/>
          <w:b/>
          <w:i/>
          <w:sz w:val="22"/>
          <w:szCs w:val="22"/>
        </w:rPr>
        <w:t xml:space="preserve">                                                                    </w:t>
      </w:r>
      <w:r w:rsidRPr="00F115BE">
        <w:rPr>
          <w:rFonts w:ascii="Times LatRus" w:hAnsi="Times LatRus"/>
          <w:b/>
          <w:i/>
          <w:position w:val="-10"/>
          <w:sz w:val="22"/>
          <w:szCs w:val="22"/>
        </w:rPr>
        <w:object w:dxaOrig="859" w:dyaOrig="300">
          <v:shape id="_x0000_i1056" type="#_x0000_t75" style="width:43.5pt;height:15pt" o:ole="">
            <v:imagedata r:id="rId62" o:title=""/>
          </v:shape>
          <o:OLEObject Type="Embed" ProgID="Equation.3" ShapeID="_x0000_i1056" DrawAspect="Content" ObjectID="_1402446521" r:id="rId63"/>
        </w:object>
      </w:r>
      <w:r w:rsidRPr="00F115BE">
        <w:rPr>
          <w:rFonts w:ascii="Times LatRus" w:hAnsi="Times LatRus"/>
          <w:b/>
          <w:i/>
          <w:sz w:val="22"/>
          <w:szCs w:val="22"/>
        </w:rPr>
        <w:t xml:space="preserve"> </w:t>
      </w:r>
      <w:r w:rsidRPr="00F115BE">
        <w:rPr>
          <w:rFonts w:ascii="Times LatRus" w:hAnsi="Times LatRus"/>
          <w:i/>
          <w:sz w:val="22"/>
          <w:szCs w:val="22"/>
        </w:rPr>
        <w:t xml:space="preserve">äëÿ  </w:t>
      </w:r>
      <w:r w:rsidRPr="00F115BE">
        <w:rPr>
          <w:rFonts w:ascii="Times LatRus" w:hAnsi="Times LatRus"/>
          <w:i/>
          <w:position w:val="-6"/>
          <w:sz w:val="22"/>
          <w:szCs w:val="22"/>
        </w:rPr>
        <w:object w:dxaOrig="480" w:dyaOrig="240">
          <v:shape id="_x0000_i1057" type="#_x0000_t75" style="width:25.5pt;height:12pt" o:ole="">
            <v:imagedata r:id="rId64" o:title=""/>
          </v:shape>
          <o:OLEObject Type="Embed" ProgID="Equation.3" ShapeID="_x0000_i1057" DrawAspect="Content" ObjectID="_1402446522" r:id="rId65"/>
        </w:object>
      </w:r>
      <w:r w:rsidRPr="00F115BE">
        <w:rPr>
          <w:rFonts w:ascii="Times LatRus" w:hAnsi="Times LatRus"/>
          <w:i/>
          <w:sz w:val="22"/>
          <w:szCs w:val="22"/>
        </w:rPr>
        <w:t xml:space="preserve">.                             </w:t>
      </w:r>
      <w:r w:rsidRPr="00F115BE">
        <w:rPr>
          <w:rFonts w:ascii="Times LatRus" w:hAnsi="Times LatRus"/>
          <w:sz w:val="22"/>
          <w:szCs w:val="22"/>
        </w:rPr>
        <w:t xml:space="preserve">     </w:t>
      </w:r>
      <w:r>
        <w:rPr>
          <w:rFonts w:ascii="Times LatRus" w:hAnsi="Times LatRus"/>
          <w:sz w:val="22"/>
          <w:szCs w:val="22"/>
        </w:rPr>
        <w:t xml:space="preserve">                          </w:t>
      </w:r>
      <w:r w:rsidRPr="00F115BE">
        <w:rPr>
          <w:rFonts w:ascii="Times LatRus" w:hAnsi="Times LatRus"/>
          <w:sz w:val="22"/>
          <w:szCs w:val="22"/>
        </w:rPr>
        <w:t>(7)</w:t>
      </w:r>
      <w:r w:rsidRPr="00F115BE">
        <w:rPr>
          <w:rFonts w:ascii="Times LatRus" w:hAnsi="Times LatRus"/>
          <w:b/>
          <w:i/>
          <w:sz w:val="22"/>
          <w:szCs w:val="22"/>
        </w:rPr>
        <w:t xml:space="preserve"> </w:t>
      </w:r>
    </w:p>
    <w:p w:rsidR="00F025A0" w:rsidRPr="00F115BE" w:rsidRDefault="00F025A0" w:rsidP="002E6D5D">
      <w:pPr>
        <w:spacing w:line="259" w:lineRule="auto"/>
        <w:rPr>
          <w:rFonts w:ascii="Times LatRus" w:hAnsi="Times LatRus"/>
          <w:i/>
          <w:iCs/>
          <w:sz w:val="22"/>
          <w:szCs w:val="22"/>
        </w:rPr>
      </w:pPr>
      <w:r w:rsidRPr="00F115BE">
        <w:rPr>
          <w:rFonts w:ascii="Times LatRus" w:hAnsi="Times LatRus"/>
          <w:i/>
          <w:iCs/>
          <w:sz w:val="22"/>
          <w:szCs w:val="22"/>
        </w:rPr>
        <w:t xml:space="preserve">Òîãäà </w:t>
      </w:r>
    </w:p>
    <w:p w:rsidR="00F025A0" w:rsidRPr="00F115BE" w:rsidRDefault="00F025A0" w:rsidP="002E6D5D">
      <w:pPr>
        <w:spacing w:line="259" w:lineRule="auto"/>
        <w:rPr>
          <w:rFonts w:ascii="Times LatRus" w:hAnsi="Times LatRus"/>
          <w:sz w:val="22"/>
          <w:szCs w:val="22"/>
        </w:rPr>
      </w:pPr>
      <w:r>
        <w:rPr>
          <w:rFonts w:ascii="Times LatRus" w:hAnsi="Times LatRus"/>
          <w:sz w:val="22"/>
          <w:szCs w:val="22"/>
        </w:rPr>
        <w:t xml:space="preserve">                                                                   </w:t>
      </w:r>
      <w:r w:rsidRPr="00F115BE">
        <w:rPr>
          <w:rFonts w:ascii="Times LatRus" w:hAnsi="Times LatRus"/>
          <w:position w:val="-28"/>
          <w:sz w:val="22"/>
          <w:szCs w:val="22"/>
        </w:rPr>
        <w:object w:dxaOrig="1860" w:dyaOrig="660">
          <v:shape id="_x0000_i1058" type="#_x0000_t75" style="width:93pt;height:31.5pt" o:ole="">
            <v:imagedata r:id="rId66" o:title=""/>
          </v:shape>
          <o:OLEObject Type="Embed" ProgID="Equation.3" ShapeID="_x0000_i1058" DrawAspect="Content" ObjectID="_1402446523" r:id="rId67"/>
        </w:object>
      </w:r>
      <w:r w:rsidRPr="00F115BE">
        <w:rPr>
          <w:rFonts w:ascii="Times LatRus" w:hAnsi="Times LatRus"/>
          <w:sz w:val="22"/>
          <w:szCs w:val="22"/>
        </w:rPr>
        <w:t xml:space="preserve">,                                    </w:t>
      </w:r>
      <w:r>
        <w:rPr>
          <w:rFonts w:ascii="Times LatRus" w:hAnsi="Times LatRus"/>
          <w:sz w:val="22"/>
          <w:szCs w:val="22"/>
        </w:rPr>
        <w:t xml:space="preserve">                         </w:t>
      </w:r>
      <w:r w:rsidRPr="00F115BE">
        <w:rPr>
          <w:rFonts w:ascii="Times LatRus" w:hAnsi="Times LatRus"/>
          <w:sz w:val="22"/>
          <w:szCs w:val="22"/>
        </w:rPr>
        <w:t>(8)</w:t>
      </w:r>
    </w:p>
    <w:p w:rsidR="00F025A0" w:rsidRPr="00F115BE" w:rsidRDefault="00F025A0" w:rsidP="002E6D5D">
      <w:pPr>
        <w:spacing w:line="259" w:lineRule="auto"/>
        <w:rPr>
          <w:rFonts w:ascii="Times LatRus" w:hAnsi="Times LatRus"/>
          <w:i/>
          <w:iCs/>
          <w:sz w:val="22"/>
          <w:szCs w:val="22"/>
        </w:rPr>
      </w:pPr>
      <w:r w:rsidRPr="00F115BE">
        <w:rPr>
          <w:rFonts w:ascii="Times LatRus" w:hAnsi="Times LatRus"/>
          <w:i/>
          <w:iCs/>
          <w:sz w:val="22"/>
          <w:szCs w:val="22"/>
        </w:rPr>
        <w:t xml:space="preserve">ãäå </w:t>
      </w:r>
    </w:p>
    <w:p w:rsidR="00F025A0" w:rsidRPr="00F115BE" w:rsidRDefault="00F025A0" w:rsidP="002E6D5D">
      <w:pPr>
        <w:spacing w:line="259" w:lineRule="auto"/>
        <w:rPr>
          <w:rFonts w:ascii="Times LatRus" w:hAnsi="Times LatRus"/>
          <w:sz w:val="22"/>
          <w:szCs w:val="22"/>
        </w:rPr>
      </w:pPr>
      <w:r>
        <w:rPr>
          <w:rFonts w:ascii="Times LatRus" w:hAnsi="Times LatRus"/>
          <w:sz w:val="22"/>
          <w:szCs w:val="22"/>
        </w:rPr>
        <w:t xml:space="preserve">                                                                </w:t>
      </w:r>
      <w:r w:rsidRPr="00F115BE">
        <w:rPr>
          <w:rFonts w:ascii="Times LatRus" w:hAnsi="Times LatRus"/>
          <w:position w:val="-26"/>
          <w:sz w:val="22"/>
          <w:szCs w:val="22"/>
        </w:rPr>
        <w:object w:dxaOrig="1140" w:dyaOrig="600">
          <v:shape id="_x0000_i1059" type="#_x0000_t75" style="width:57pt;height:30pt" o:ole="">
            <v:imagedata r:id="rId68" o:title=""/>
          </v:shape>
          <o:OLEObject Type="Embed" ProgID="Equation.3" ShapeID="_x0000_i1059" DrawAspect="Content" ObjectID="_1402446524" r:id="rId69"/>
        </w:object>
      </w:r>
      <w:r w:rsidRPr="00F115BE">
        <w:rPr>
          <w:rFonts w:ascii="Times LatRus" w:hAnsi="Times LatRus"/>
          <w:sz w:val="22"/>
          <w:szCs w:val="22"/>
        </w:rPr>
        <w:t xml:space="preserve">  </w:t>
      </w:r>
      <w:r w:rsidRPr="00F115BE">
        <w:rPr>
          <w:rFonts w:ascii="Times LatRus" w:hAnsi="Times LatRus"/>
          <w:i/>
          <w:sz w:val="22"/>
          <w:szCs w:val="22"/>
        </w:rPr>
        <w:t xml:space="preserve">äëÿ  </w:t>
      </w:r>
      <w:r w:rsidRPr="00F115BE">
        <w:rPr>
          <w:rFonts w:ascii="Times LatRus" w:hAnsi="Times LatRus"/>
          <w:i/>
          <w:position w:val="-6"/>
          <w:sz w:val="22"/>
          <w:szCs w:val="22"/>
        </w:rPr>
        <w:object w:dxaOrig="480" w:dyaOrig="240">
          <v:shape id="_x0000_i1060" type="#_x0000_t75" style="width:25.5pt;height:12pt" o:ole="">
            <v:imagedata r:id="rId70" o:title=""/>
          </v:shape>
          <o:OLEObject Type="Embed" ProgID="Equation.3" ShapeID="_x0000_i1060" DrawAspect="Content" ObjectID="_1402446525" r:id="rId71"/>
        </w:object>
      </w:r>
      <w:r w:rsidRPr="00F115BE">
        <w:rPr>
          <w:rFonts w:ascii="Times LatRus" w:hAnsi="Times LatRus"/>
          <w:i/>
          <w:sz w:val="22"/>
          <w:szCs w:val="22"/>
        </w:rPr>
        <w:t xml:space="preserve">.                            </w:t>
      </w:r>
      <w:r>
        <w:rPr>
          <w:rFonts w:ascii="Times LatRus" w:hAnsi="Times LatRus"/>
          <w:i/>
          <w:sz w:val="22"/>
          <w:szCs w:val="22"/>
        </w:rPr>
        <w:t xml:space="preserve">                              </w:t>
      </w:r>
      <w:r w:rsidRPr="00F115BE">
        <w:rPr>
          <w:rFonts w:ascii="Times LatRus" w:hAnsi="Times LatRus"/>
          <w:sz w:val="22"/>
          <w:szCs w:val="22"/>
        </w:rPr>
        <w:t>(9)</w:t>
      </w:r>
    </w:p>
    <w:p w:rsidR="00F025A0" w:rsidRPr="00F115BE" w:rsidRDefault="00F025A0" w:rsidP="002E6D5D">
      <w:pPr>
        <w:spacing w:line="259" w:lineRule="auto"/>
        <w:ind w:firstLine="567"/>
        <w:jc w:val="both"/>
        <w:rPr>
          <w:rFonts w:ascii="Times LatRus" w:hAnsi="Times LatRus"/>
          <w:sz w:val="22"/>
          <w:szCs w:val="22"/>
        </w:rPr>
      </w:pPr>
      <w:r w:rsidRPr="00F115BE">
        <w:rPr>
          <w:rFonts w:ascii="Times LatRus" w:hAnsi="Times LatRus"/>
          <w:sz w:val="22"/>
          <w:szCs w:val="22"/>
        </w:rPr>
        <w:t>Èìååò ìåñòî</w:t>
      </w:r>
    </w:p>
    <w:p w:rsidR="00F025A0" w:rsidRPr="00F115BE" w:rsidRDefault="00F025A0" w:rsidP="002E6D5D">
      <w:pPr>
        <w:spacing w:line="259" w:lineRule="auto"/>
        <w:ind w:firstLine="567"/>
        <w:jc w:val="both"/>
        <w:rPr>
          <w:rFonts w:ascii="Times LatRus" w:hAnsi="Times LatRus"/>
          <w:i/>
          <w:iCs/>
          <w:sz w:val="22"/>
          <w:szCs w:val="22"/>
        </w:rPr>
      </w:pPr>
      <w:r w:rsidRPr="00F115BE">
        <w:rPr>
          <w:rFonts w:ascii="Times LatRus" w:hAnsi="Times LatRus"/>
          <w:b/>
          <w:sz w:val="22"/>
          <w:szCs w:val="22"/>
        </w:rPr>
        <w:t xml:space="preserve">Ëåììà.  </w:t>
      </w:r>
      <w:r w:rsidRPr="00F115BE">
        <w:rPr>
          <w:rFonts w:ascii="Times LatRus" w:hAnsi="Times LatRus"/>
          <w:i/>
          <w:sz w:val="22"/>
          <w:szCs w:val="22"/>
        </w:rPr>
        <w:t xml:space="preserve">Ïóñòü </w:t>
      </w:r>
      <w:r w:rsidRPr="00F115BE">
        <w:rPr>
          <w:rFonts w:ascii="Times LatRus" w:hAnsi="Times LatRus"/>
          <w:position w:val="-28"/>
          <w:sz w:val="22"/>
          <w:szCs w:val="22"/>
        </w:rPr>
        <w:object w:dxaOrig="740" w:dyaOrig="660">
          <v:shape id="_x0000_i1061" type="#_x0000_t75" style="width:36pt;height:31.5pt" o:ole="">
            <v:imagedata r:id="rId72" o:title=""/>
          </v:shape>
          <o:OLEObject Type="Embed" ProgID="Equation.3" ShapeID="_x0000_i1061" DrawAspect="Content" ObjectID="_1402446526" r:id="rId73"/>
        </w:object>
      </w:r>
      <w:r w:rsidRPr="00F115BE">
        <w:rPr>
          <w:rFonts w:ascii="Times LatRus" w:hAnsi="Times LatRus"/>
          <w:sz w:val="22"/>
          <w:szCs w:val="22"/>
        </w:rPr>
        <w:t xml:space="preserve"> -</w:t>
      </w:r>
      <w:r w:rsidRPr="00F115BE">
        <w:rPr>
          <w:rFonts w:ascii="Times LatRus" w:hAnsi="Times LatRus"/>
          <w:i/>
          <w:sz w:val="22"/>
          <w:szCs w:val="22"/>
        </w:rPr>
        <w:t xml:space="preserve">ðåøåíèå ñèñòåìû </w:t>
      </w:r>
      <w:r w:rsidRPr="00F115BE">
        <w:rPr>
          <w:rFonts w:ascii="Times LatRus" w:hAnsi="Times LatRus"/>
          <w:sz w:val="22"/>
          <w:szCs w:val="22"/>
        </w:rPr>
        <w:t xml:space="preserve">(1), </w:t>
      </w:r>
      <w:r w:rsidRPr="00F115BE">
        <w:rPr>
          <w:rFonts w:ascii="Times LatRus" w:hAnsi="Times LatRus"/>
          <w:i/>
          <w:iCs/>
          <w:sz w:val="22"/>
          <w:szCs w:val="22"/>
        </w:rPr>
        <w:t>óäîâëåòâîðÿþùåå óñëîâèþ</w:t>
      </w:r>
      <w:r w:rsidRPr="00F115BE">
        <w:rPr>
          <w:rFonts w:ascii="Times LatRus" w:hAnsi="Times LatRus"/>
          <w:sz w:val="22"/>
          <w:szCs w:val="22"/>
        </w:rPr>
        <w:t xml:space="preserve"> (7)</w:t>
      </w:r>
      <w:r w:rsidRPr="00F115BE">
        <w:rPr>
          <w:rFonts w:ascii="Times LatRus" w:hAnsi="Times LatRus"/>
          <w:i/>
          <w:iCs/>
          <w:sz w:val="22"/>
          <w:szCs w:val="22"/>
        </w:rPr>
        <w:t xml:space="preserve">. Òîãäà äëÿ  </w:t>
      </w:r>
      <w:r w:rsidRPr="00F115BE">
        <w:rPr>
          <w:rFonts w:ascii="Times LatRus" w:hAnsi="Times LatRus"/>
          <w:i/>
          <w:iCs/>
          <w:position w:val="-6"/>
          <w:sz w:val="22"/>
          <w:szCs w:val="22"/>
        </w:rPr>
        <w:object w:dxaOrig="480" w:dyaOrig="240">
          <v:shape id="_x0000_i1062" type="#_x0000_t75" style="width:25.5pt;height:12pt" o:ole="">
            <v:imagedata r:id="rId74" o:title=""/>
          </v:shape>
          <o:OLEObject Type="Embed" ProgID="Equation.3" ShapeID="_x0000_i1062" DrawAspect="Content" ObjectID="_1402446527" r:id="rId75"/>
        </w:object>
      </w:r>
    </w:p>
    <w:p w:rsidR="00F025A0" w:rsidRPr="00F115BE" w:rsidRDefault="00F025A0" w:rsidP="002E6D5D">
      <w:pPr>
        <w:spacing w:line="259" w:lineRule="auto"/>
        <w:ind w:left="2160" w:firstLine="720"/>
        <w:rPr>
          <w:rFonts w:ascii="Times LatRus" w:hAnsi="Times LatRus"/>
          <w:i/>
          <w:iCs/>
          <w:sz w:val="22"/>
          <w:szCs w:val="22"/>
        </w:rPr>
      </w:pPr>
      <w:r>
        <w:rPr>
          <w:rFonts w:ascii="Times LatRus" w:hAnsi="Times LatRus"/>
          <w:i/>
          <w:iCs/>
          <w:sz w:val="22"/>
          <w:szCs w:val="22"/>
        </w:rPr>
        <w:t xml:space="preserve">     </w:t>
      </w:r>
      <w:r w:rsidRPr="00F115BE">
        <w:rPr>
          <w:rFonts w:ascii="Times LatRus" w:hAnsi="Times LatRus"/>
          <w:i/>
          <w:iCs/>
          <w:position w:val="-30"/>
          <w:sz w:val="22"/>
          <w:szCs w:val="22"/>
        </w:rPr>
        <w:object w:dxaOrig="3240" w:dyaOrig="720">
          <v:shape id="_x0000_i1063" type="#_x0000_t75" style="width:162pt;height:36pt" o:ole="">
            <v:imagedata r:id="rId76" o:title=""/>
          </v:shape>
          <o:OLEObject Type="Embed" ProgID="Equation.3" ShapeID="_x0000_i1063" DrawAspect="Content" ObjectID="_1402446528" r:id="rId77"/>
        </w:object>
      </w:r>
      <w:r w:rsidRPr="00F115BE">
        <w:rPr>
          <w:rFonts w:ascii="Times LatRus" w:hAnsi="Times LatRus"/>
          <w:sz w:val="22"/>
          <w:szCs w:val="22"/>
        </w:rPr>
        <w:t>,</w:t>
      </w:r>
      <w:r w:rsidRPr="00F115BE">
        <w:rPr>
          <w:rFonts w:ascii="Times LatRus" w:hAnsi="Times LatRus"/>
          <w:i/>
          <w:iCs/>
          <w:sz w:val="22"/>
          <w:szCs w:val="22"/>
        </w:rPr>
        <w:t xml:space="preserve">                         </w:t>
      </w:r>
      <w:r>
        <w:rPr>
          <w:rFonts w:ascii="Times LatRus" w:hAnsi="Times LatRus"/>
          <w:i/>
          <w:iCs/>
          <w:sz w:val="22"/>
          <w:szCs w:val="22"/>
        </w:rPr>
        <w:t xml:space="preserve">                   </w:t>
      </w:r>
      <w:r w:rsidRPr="00F115BE">
        <w:rPr>
          <w:rFonts w:ascii="Times LatRus" w:hAnsi="Times LatRus"/>
          <w:sz w:val="22"/>
          <w:szCs w:val="22"/>
        </w:rPr>
        <w:t>(10)</w:t>
      </w:r>
    </w:p>
    <w:p w:rsidR="00F025A0" w:rsidRPr="00F115BE" w:rsidRDefault="00F025A0" w:rsidP="002E6D5D">
      <w:pPr>
        <w:spacing w:line="259" w:lineRule="auto"/>
        <w:jc w:val="both"/>
        <w:rPr>
          <w:rFonts w:ascii="Times LatRus" w:hAnsi="Times LatRus"/>
          <w:i/>
          <w:iCs/>
          <w:sz w:val="22"/>
          <w:szCs w:val="22"/>
        </w:rPr>
      </w:pPr>
      <w:r w:rsidRPr="00F115BE">
        <w:rPr>
          <w:rFonts w:ascii="Times LatRus" w:hAnsi="Times LatRus"/>
          <w:i/>
          <w:iCs/>
          <w:sz w:val="22"/>
          <w:szCs w:val="22"/>
        </w:rPr>
        <w:t xml:space="preserve">ãäå   </w:t>
      </w:r>
      <w:r w:rsidRPr="00F115BE">
        <w:rPr>
          <w:rFonts w:ascii="Times LatRus" w:hAnsi="Times LatRus"/>
          <w:i/>
          <w:iCs/>
          <w:position w:val="-10"/>
          <w:sz w:val="22"/>
          <w:szCs w:val="22"/>
        </w:rPr>
        <w:object w:dxaOrig="420" w:dyaOrig="300">
          <v:shape id="_x0000_i1064" type="#_x0000_t75" style="width:21pt;height:15pt" o:ole="">
            <v:imagedata r:id="rId78" o:title=""/>
          </v:shape>
          <o:OLEObject Type="Embed" ProgID="Equation.3" ShapeID="_x0000_i1064" DrawAspect="Content" ObjectID="_1402446529" r:id="rId79"/>
        </w:object>
      </w:r>
      <w:r w:rsidRPr="00F115BE">
        <w:rPr>
          <w:rFonts w:ascii="Times LatRus" w:hAnsi="Times LatRus"/>
          <w:i/>
          <w:iCs/>
          <w:sz w:val="22"/>
          <w:szCs w:val="22"/>
        </w:rPr>
        <w:t xml:space="preserve"> îïðåäåëÿåòñÿ ñîîòíîøåíèåì </w:t>
      </w:r>
      <w:r w:rsidRPr="00F115BE">
        <w:rPr>
          <w:rFonts w:ascii="Times LatRus" w:hAnsi="Times LatRus"/>
          <w:sz w:val="22"/>
          <w:szCs w:val="22"/>
        </w:rPr>
        <w:t>(9)</w:t>
      </w:r>
      <w:r w:rsidRPr="00F115BE">
        <w:rPr>
          <w:rFonts w:ascii="Times LatRus" w:hAnsi="Times LatRus"/>
          <w:i/>
          <w:iCs/>
          <w:sz w:val="22"/>
          <w:szCs w:val="22"/>
        </w:rPr>
        <w:t>.</w:t>
      </w:r>
    </w:p>
    <w:p w:rsidR="00F025A0" w:rsidRPr="00F115BE" w:rsidRDefault="00F025A0" w:rsidP="002E6D5D">
      <w:pPr>
        <w:spacing w:line="259" w:lineRule="auto"/>
        <w:ind w:firstLine="567"/>
        <w:jc w:val="both"/>
        <w:rPr>
          <w:rFonts w:ascii="Times LatRus" w:hAnsi="Times LatRus"/>
          <w:sz w:val="22"/>
          <w:szCs w:val="22"/>
        </w:rPr>
      </w:pPr>
      <w:r w:rsidRPr="00F115BE">
        <w:rPr>
          <w:rFonts w:ascii="Times LatRus" w:hAnsi="Times LatRus"/>
          <w:b/>
          <w:sz w:val="22"/>
          <w:szCs w:val="22"/>
        </w:rPr>
        <w:t xml:space="preserve">Äîêàçàòåëüñòâî. </w:t>
      </w:r>
      <w:r w:rsidRPr="00F115BE">
        <w:rPr>
          <w:rFonts w:ascii="Times LatRus" w:hAnsi="Times LatRus"/>
          <w:sz w:val="22"/>
          <w:szCs w:val="22"/>
        </w:rPr>
        <w:t xml:space="preserve"> Â ïðîöåññå äîêàçàòåëüñòâà ìû áóäåì ñ÷èòàòü, ÷òî </w:t>
      </w:r>
      <w:r w:rsidRPr="00F115BE">
        <w:rPr>
          <w:rFonts w:ascii="Times LatRus" w:hAnsi="Times LatRus"/>
          <w:i/>
          <w:position w:val="-6"/>
          <w:sz w:val="22"/>
          <w:szCs w:val="22"/>
        </w:rPr>
        <w:object w:dxaOrig="480" w:dyaOrig="240">
          <v:shape id="_x0000_i1065" type="#_x0000_t75" style="width:25.5pt;height:12pt" o:ole="">
            <v:imagedata r:id="rId80" o:title=""/>
          </v:shape>
          <o:OLEObject Type="Embed" ProgID="Equation.3" ShapeID="_x0000_i1065" DrawAspect="Content" ObjectID="_1402446530" r:id="rId81"/>
        </w:object>
      </w:r>
      <w:r w:rsidRPr="00F115BE">
        <w:rPr>
          <w:rFonts w:ascii="Times LatRus" w:hAnsi="Times LatRus"/>
          <w:i/>
          <w:sz w:val="22"/>
          <w:szCs w:val="22"/>
        </w:rPr>
        <w:t xml:space="preserve">. </w:t>
      </w:r>
      <w:r w:rsidRPr="00F115BE">
        <w:rPr>
          <w:rFonts w:ascii="Times LatRus" w:hAnsi="Times LatRus"/>
          <w:sz w:val="22"/>
          <w:szCs w:val="22"/>
        </w:rPr>
        <w:t>Ó÷èòûâàÿ ðàâåíñòâà ñèñòåìû (1), áóäåì èìåòü</w:t>
      </w:r>
    </w:p>
    <w:p w:rsidR="00F025A0" w:rsidRPr="00F115BE" w:rsidRDefault="00F025A0" w:rsidP="002E6D5D">
      <w:pPr>
        <w:spacing w:line="259" w:lineRule="auto"/>
        <w:rPr>
          <w:rFonts w:ascii="Times LatRus" w:hAnsi="Times LatRus"/>
          <w:sz w:val="22"/>
          <w:szCs w:val="22"/>
        </w:rPr>
      </w:pPr>
      <w:r>
        <w:rPr>
          <w:rFonts w:ascii="Times LatRus" w:hAnsi="Times LatRus" w:cs="Arial"/>
          <w:sz w:val="22"/>
          <w:szCs w:val="22"/>
        </w:rPr>
        <w:t xml:space="preserve">           </w:t>
      </w:r>
      <w:r w:rsidRPr="00F115BE">
        <w:rPr>
          <w:rFonts w:ascii="Times LatRus" w:hAnsi="Times LatRus" w:cs="Arial"/>
          <w:sz w:val="22"/>
          <w:szCs w:val="22"/>
        </w:rPr>
        <w:t xml:space="preserve">                              </w:t>
      </w:r>
      <w:r>
        <w:rPr>
          <w:rFonts w:ascii="Times LatRus" w:hAnsi="Times LatRus" w:cs="Arial"/>
          <w:sz w:val="22"/>
          <w:szCs w:val="22"/>
        </w:rPr>
        <w:t xml:space="preserve">    </w:t>
      </w:r>
      <w:r w:rsidRPr="00F115BE">
        <w:rPr>
          <w:rFonts w:ascii="Times LatRus" w:hAnsi="Times LatRus"/>
          <w:position w:val="-30"/>
          <w:sz w:val="22"/>
          <w:szCs w:val="22"/>
        </w:rPr>
        <w:object w:dxaOrig="4480" w:dyaOrig="700">
          <v:shape id="_x0000_i1066" type="#_x0000_t75" style="width:223.5pt;height:36pt" o:ole="">
            <v:imagedata r:id="rId82" o:title=""/>
          </v:shape>
          <o:OLEObject Type="Embed" ProgID="Equation.3" ShapeID="_x0000_i1066" DrawAspect="Content" ObjectID="_1402446531" r:id="rId83"/>
        </w:object>
      </w:r>
      <w:r w:rsidRPr="00F115BE">
        <w:rPr>
          <w:rFonts w:ascii="Times LatRus" w:hAnsi="Times LatRus"/>
          <w:i/>
          <w:sz w:val="22"/>
          <w:szCs w:val="22"/>
        </w:rPr>
        <w:t xml:space="preserve">.                   </w:t>
      </w:r>
      <w:r>
        <w:rPr>
          <w:rFonts w:ascii="Times LatRus" w:hAnsi="Times LatRus"/>
          <w:i/>
          <w:sz w:val="22"/>
          <w:szCs w:val="22"/>
        </w:rPr>
        <w:t xml:space="preserve">            </w:t>
      </w:r>
      <w:r w:rsidRPr="00F115BE">
        <w:rPr>
          <w:rFonts w:ascii="Times LatRus" w:hAnsi="Times LatRus"/>
          <w:i/>
          <w:sz w:val="22"/>
          <w:szCs w:val="22"/>
        </w:rPr>
        <w:t xml:space="preserve">  </w:t>
      </w:r>
      <w:r w:rsidRPr="00F115BE">
        <w:rPr>
          <w:rFonts w:ascii="Times LatRus" w:hAnsi="Times LatRus"/>
          <w:sz w:val="22"/>
          <w:szCs w:val="22"/>
        </w:rPr>
        <w:t>(11)</w:t>
      </w:r>
    </w:p>
    <w:p w:rsidR="00F025A0" w:rsidRPr="00F115BE" w:rsidRDefault="00F025A0" w:rsidP="002E6D5D">
      <w:pPr>
        <w:spacing w:line="259" w:lineRule="auto"/>
        <w:jc w:val="both"/>
        <w:rPr>
          <w:rFonts w:ascii="Times LatRus" w:hAnsi="Times LatRus"/>
          <w:sz w:val="22"/>
          <w:szCs w:val="22"/>
        </w:rPr>
      </w:pPr>
      <w:r w:rsidRPr="00F115BE">
        <w:rPr>
          <w:rFonts w:ascii="Times LatRus" w:hAnsi="Times LatRus"/>
          <w:sz w:val="22"/>
          <w:szCs w:val="22"/>
        </w:rPr>
        <w:t xml:space="preserve">Ïðîèíòåãðèðîâàâ ýòî ðàâåíñòâî â ïðåäåëàõ îò </w:t>
      </w:r>
      <w:r w:rsidRPr="00F115BE">
        <w:rPr>
          <w:rFonts w:ascii="Times LatRus" w:hAnsi="Times LatRus"/>
          <w:position w:val="-6"/>
          <w:sz w:val="22"/>
          <w:szCs w:val="22"/>
        </w:rPr>
        <w:object w:dxaOrig="180" w:dyaOrig="200">
          <v:shape id="_x0000_i1067" type="#_x0000_t75" style="width:10.5pt;height:10.5pt" o:ole="">
            <v:imagedata r:id="rId84" o:title=""/>
          </v:shape>
          <o:OLEObject Type="Embed" ProgID="Equation.3" ShapeID="_x0000_i1067" DrawAspect="Content" ObjectID="_1402446532" r:id="rId85"/>
        </w:object>
      </w:r>
      <w:r w:rsidRPr="00F115BE">
        <w:rPr>
          <w:rFonts w:ascii="Times LatRus" w:hAnsi="Times LatRus"/>
          <w:sz w:val="22"/>
          <w:szCs w:val="22"/>
        </w:rPr>
        <w:t xml:space="preserve">äî  </w:t>
      </w:r>
      <w:r w:rsidRPr="00F115BE">
        <w:rPr>
          <w:rFonts w:ascii="Times LatRus" w:hAnsi="Times LatRus"/>
          <w:position w:val="-6"/>
          <w:sz w:val="22"/>
          <w:szCs w:val="22"/>
        </w:rPr>
        <w:object w:dxaOrig="160" w:dyaOrig="240">
          <v:shape id="_x0000_i1068" type="#_x0000_t75" style="width:8.25pt;height:12pt" o:ole="">
            <v:imagedata r:id="rId86" o:title=""/>
          </v:shape>
          <o:OLEObject Type="Embed" ProgID="Equation.3" ShapeID="_x0000_i1068" DrawAspect="Content" ObjectID="_1402446533" r:id="rId87"/>
        </w:object>
      </w:r>
      <w:r w:rsidRPr="00F115BE">
        <w:rPr>
          <w:rFonts w:ascii="Times LatRus" w:hAnsi="Times LatRus"/>
          <w:sz w:val="22"/>
          <w:szCs w:val="22"/>
        </w:rPr>
        <w:t>,  áóäåì èìåòü</w:t>
      </w:r>
    </w:p>
    <w:p w:rsidR="00F025A0" w:rsidRPr="00F115BE" w:rsidRDefault="00F025A0" w:rsidP="002E6D5D">
      <w:pPr>
        <w:spacing w:line="259" w:lineRule="auto"/>
        <w:jc w:val="right"/>
        <w:rPr>
          <w:rFonts w:ascii="Times LatRus" w:hAnsi="Times LatRus"/>
          <w:sz w:val="22"/>
          <w:szCs w:val="22"/>
        </w:rPr>
      </w:pPr>
      <w:r>
        <w:rPr>
          <w:rFonts w:ascii="Times LatRus" w:hAnsi="Times LatRus"/>
          <w:sz w:val="22"/>
          <w:szCs w:val="22"/>
        </w:rPr>
        <w:t xml:space="preserve">      </w:t>
      </w:r>
      <w:r w:rsidRPr="00F115BE">
        <w:rPr>
          <w:rFonts w:ascii="Times LatRus" w:hAnsi="Times LatRus"/>
          <w:position w:val="-28"/>
          <w:sz w:val="22"/>
          <w:szCs w:val="22"/>
        </w:rPr>
        <w:object w:dxaOrig="3300" w:dyaOrig="660">
          <v:shape id="_x0000_i1069" type="#_x0000_t75" style="width:163.5pt;height:31.5pt" o:ole="">
            <v:imagedata r:id="rId88" o:title=""/>
          </v:shape>
          <o:OLEObject Type="Embed" ProgID="Equation.3" ShapeID="_x0000_i1069" DrawAspect="Content" ObjectID="_1402446534" r:id="rId89"/>
        </w:object>
      </w:r>
      <w:r w:rsidRPr="00F115BE">
        <w:rPr>
          <w:rFonts w:ascii="Times LatRus" w:hAnsi="Times LatRus"/>
          <w:sz w:val="22"/>
          <w:szCs w:val="22"/>
        </w:rPr>
        <w:t xml:space="preserve"> </w:t>
      </w:r>
      <w:r w:rsidR="001B0ECB">
        <w:rPr>
          <w:rFonts w:ascii="Times LatRus" w:hAnsi="Times LatRus"/>
          <w:sz w:val="22"/>
          <w:szCs w:val="22"/>
        </w:rPr>
        <w:t>.</w:t>
      </w:r>
      <w:r w:rsidRPr="00F115BE">
        <w:rPr>
          <w:rFonts w:ascii="Times LatRus" w:hAnsi="Times LatRus"/>
          <w:sz w:val="22"/>
          <w:szCs w:val="22"/>
        </w:rPr>
        <w:t xml:space="preserve">                                        (12)</w:t>
      </w:r>
    </w:p>
    <w:p w:rsidR="001B0ECB" w:rsidRDefault="001B0ECB" w:rsidP="002E6D5D">
      <w:pPr>
        <w:spacing w:line="259" w:lineRule="auto"/>
        <w:jc w:val="both"/>
        <w:rPr>
          <w:rFonts w:ascii="Times LatRus" w:hAnsi="Times LatRus"/>
          <w:sz w:val="22"/>
          <w:szCs w:val="22"/>
        </w:rPr>
      </w:pPr>
    </w:p>
    <w:p w:rsidR="00F025A0" w:rsidRPr="00F115BE" w:rsidRDefault="00F025A0" w:rsidP="002E6D5D">
      <w:pPr>
        <w:spacing w:line="259" w:lineRule="auto"/>
        <w:jc w:val="both"/>
        <w:rPr>
          <w:rFonts w:ascii="Times LatRus" w:hAnsi="Times LatRus"/>
          <w:sz w:val="22"/>
          <w:szCs w:val="22"/>
        </w:rPr>
      </w:pPr>
      <w:r w:rsidRPr="00F115BE">
        <w:rPr>
          <w:rFonts w:ascii="Times LatRus" w:hAnsi="Times LatRus"/>
          <w:sz w:val="22"/>
          <w:szCs w:val="22"/>
        </w:rPr>
        <w:lastRenderedPageBreak/>
        <w:t>Ïðåîáðàçóåì ñîîòíîøåíèå (12)  ê âèäó</w:t>
      </w:r>
    </w:p>
    <w:p w:rsidR="00F025A0" w:rsidRPr="00F115BE" w:rsidRDefault="001B0ECB" w:rsidP="002E6D5D">
      <w:pPr>
        <w:spacing w:line="259" w:lineRule="auto"/>
        <w:jc w:val="center"/>
        <w:rPr>
          <w:rFonts w:ascii="Times LatRus" w:hAnsi="Times LatRus"/>
          <w:sz w:val="22"/>
          <w:szCs w:val="22"/>
        </w:rPr>
      </w:pPr>
      <w:r w:rsidRPr="00F115BE">
        <w:rPr>
          <w:rFonts w:ascii="Times LatRus" w:hAnsi="Times LatRus"/>
          <w:position w:val="-32"/>
          <w:sz w:val="22"/>
          <w:szCs w:val="22"/>
        </w:rPr>
        <w:object w:dxaOrig="6300" w:dyaOrig="760">
          <v:shape id="_x0000_i1070" type="#_x0000_t75" style="width:306pt;height:33pt" o:ole="">
            <v:imagedata r:id="rId90" o:title=""/>
          </v:shape>
          <o:OLEObject Type="Embed" ProgID="Equation.3" ShapeID="_x0000_i1070" DrawAspect="Content" ObjectID="_1402446535" r:id="rId91"/>
        </w:object>
      </w:r>
      <w:r w:rsidR="00F025A0" w:rsidRPr="00F115BE">
        <w:rPr>
          <w:rFonts w:ascii="Times LatRus" w:hAnsi="Times LatRus"/>
          <w:sz w:val="22"/>
          <w:szCs w:val="22"/>
        </w:rPr>
        <w:t>,</w:t>
      </w:r>
    </w:p>
    <w:p w:rsidR="00F025A0" w:rsidRPr="00F115BE" w:rsidRDefault="00F025A0" w:rsidP="002E6D5D">
      <w:pPr>
        <w:spacing w:line="259" w:lineRule="auto"/>
        <w:jc w:val="both"/>
        <w:rPr>
          <w:rFonts w:ascii="Times LatRus" w:hAnsi="Times LatRus"/>
          <w:sz w:val="22"/>
          <w:szCs w:val="22"/>
        </w:rPr>
      </w:pPr>
      <w:r w:rsidRPr="00F115BE">
        <w:rPr>
          <w:rFonts w:ascii="Times LatRus" w:hAnsi="Times LatRus"/>
          <w:sz w:val="22"/>
          <w:szCs w:val="22"/>
        </w:rPr>
        <w:t>Òîãäà ïîñëåäíåå ðàâåíñòâî ìîæíî çàïèñàòü è â âèäå</w:t>
      </w:r>
    </w:p>
    <w:p w:rsidR="00F025A0" w:rsidRPr="00F115BE" w:rsidRDefault="00F025A0" w:rsidP="002E6D5D">
      <w:pPr>
        <w:spacing w:line="259" w:lineRule="auto"/>
        <w:rPr>
          <w:rFonts w:ascii="Times LatRus" w:hAnsi="Times LatRus"/>
          <w:sz w:val="22"/>
          <w:szCs w:val="22"/>
        </w:rPr>
      </w:pPr>
      <w:r w:rsidRPr="00F115BE">
        <w:rPr>
          <w:rFonts w:ascii="Times LatRus" w:hAnsi="Times LatRus"/>
          <w:sz w:val="22"/>
          <w:szCs w:val="22"/>
        </w:rPr>
        <w:t xml:space="preserve">                                          </w:t>
      </w:r>
      <w:r>
        <w:rPr>
          <w:rFonts w:ascii="Times LatRus" w:hAnsi="Times LatRus"/>
          <w:sz w:val="22"/>
          <w:szCs w:val="22"/>
        </w:rPr>
        <w:t xml:space="preserve">     </w:t>
      </w:r>
      <w:r w:rsidRPr="00F115BE">
        <w:rPr>
          <w:rFonts w:ascii="Times LatRus" w:hAnsi="Times LatRus"/>
          <w:position w:val="-30"/>
          <w:sz w:val="22"/>
          <w:szCs w:val="22"/>
        </w:rPr>
        <w:object w:dxaOrig="3400" w:dyaOrig="720">
          <v:shape id="_x0000_i1071" type="#_x0000_t75" style="width:169.5pt;height:36pt" o:ole="">
            <v:imagedata r:id="rId92" o:title=""/>
          </v:shape>
          <o:OLEObject Type="Embed" ProgID="Equation.3" ShapeID="_x0000_i1071" DrawAspect="Content" ObjectID="_1402446536" r:id="rId93"/>
        </w:object>
      </w:r>
      <w:r w:rsidRPr="00F115BE">
        <w:rPr>
          <w:rFonts w:ascii="Times LatRus" w:hAnsi="Times LatRus"/>
          <w:sz w:val="22"/>
          <w:szCs w:val="22"/>
        </w:rPr>
        <w:t xml:space="preserve">,                                 </w:t>
      </w:r>
      <w:r>
        <w:rPr>
          <w:rFonts w:ascii="Times LatRus" w:hAnsi="Times LatRus"/>
          <w:sz w:val="22"/>
          <w:szCs w:val="22"/>
        </w:rPr>
        <w:t xml:space="preserve">                  </w:t>
      </w:r>
      <w:r w:rsidRPr="00F115BE">
        <w:rPr>
          <w:rFonts w:ascii="Times LatRus" w:hAnsi="Times LatRus"/>
          <w:sz w:val="22"/>
          <w:szCs w:val="22"/>
        </w:rPr>
        <w:t>(13)</w:t>
      </w:r>
    </w:p>
    <w:p w:rsidR="00F025A0" w:rsidRPr="00F115BE" w:rsidRDefault="00F025A0" w:rsidP="002E6D5D">
      <w:pPr>
        <w:spacing w:line="259" w:lineRule="auto"/>
        <w:rPr>
          <w:rFonts w:ascii="Times LatRus" w:hAnsi="Times LatRus"/>
          <w:sz w:val="22"/>
          <w:szCs w:val="22"/>
        </w:rPr>
      </w:pPr>
      <w:r w:rsidRPr="00F115BE">
        <w:rPr>
          <w:rFonts w:ascii="Times LatRus" w:hAnsi="Times LatRus"/>
          <w:sz w:val="22"/>
          <w:szCs w:val="22"/>
        </w:rPr>
        <w:t>ãäå</w:t>
      </w:r>
    </w:p>
    <w:p w:rsidR="00F025A0" w:rsidRPr="00F115BE" w:rsidRDefault="00F025A0" w:rsidP="002E6D5D">
      <w:pPr>
        <w:spacing w:line="259" w:lineRule="auto"/>
        <w:rPr>
          <w:rFonts w:ascii="Times LatRus" w:hAnsi="Times LatRus"/>
          <w:sz w:val="22"/>
          <w:szCs w:val="22"/>
        </w:rPr>
      </w:pPr>
      <w:r>
        <w:rPr>
          <w:rFonts w:ascii="Arial" w:hAnsi="Arial" w:cs="Arial"/>
          <w:sz w:val="22"/>
          <w:szCs w:val="22"/>
        </w:rPr>
        <w:t xml:space="preserve">                                      </w:t>
      </w:r>
      <w:r w:rsidRPr="00F115BE">
        <w:rPr>
          <w:rFonts w:ascii="Times LatRus" w:hAnsi="Times LatRus"/>
          <w:position w:val="-28"/>
          <w:sz w:val="22"/>
          <w:szCs w:val="22"/>
        </w:rPr>
        <w:object w:dxaOrig="3420" w:dyaOrig="660">
          <v:shape id="_x0000_i1072" type="#_x0000_t75" style="width:171pt;height:31.5pt" o:ole="">
            <v:imagedata r:id="rId94" o:title=""/>
          </v:shape>
          <o:OLEObject Type="Embed" ProgID="Equation.3" ShapeID="_x0000_i1072" DrawAspect="Content" ObjectID="_1402446537" r:id="rId95"/>
        </w:object>
      </w:r>
      <w:r w:rsidRPr="00F115BE">
        <w:rPr>
          <w:rFonts w:ascii="Times LatRus" w:hAnsi="Times LatRus"/>
          <w:sz w:val="22"/>
          <w:szCs w:val="22"/>
        </w:rPr>
        <w:t>.</w:t>
      </w:r>
    </w:p>
    <w:p w:rsidR="00F025A0" w:rsidRPr="00F115BE" w:rsidRDefault="00F025A0" w:rsidP="002E6D5D">
      <w:pPr>
        <w:spacing w:line="259" w:lineRule="auto"/>
        <w:jc w:val="both"/>
        <w:rPr>
          <w:rFonts w:ascii="Times LatRus" w:hAnsi="Times LatRus"/>
          <w:sz w:val="22"/>
          <w:szCs w:val="22"/>
        </w:rPr>
      </w:pPr>
      <w:r w:rsidRPr="00F115BE">
        <w:rPr>
          <w:rFonts w:ascii="Times LatRus" w:hAnsi="Times LatRus"/>
          <w:sz w:val="22"/>
          <w:szCs w:val="22"/>
        </w:rPr>
        <w:t xml:space="preserve">Èç ðàâåíñòâà (13) ñëåäóåò, ÷òî äëÿ äîêàçàòåëüñòâà ðàâåíñòâà (10), äîñòàòî÷íî ïîêàçàòü, ÷òî </w:t>
      </w:r>
      <w:r w:rsidRPr="00F115BE">
        <w:rPr>
          <w:rFonts w:ascii="Times LatRus" w:hAnsi="Times LatRus"/>
          <w:position w:val="-12"/>
          <w:sz w:val="22"/>
          <w:szCs w:val="22"/>
        </w:rPr>
        <w:object w:dxaOrig="900" w:dyaOrig="360">
          <v:shape id="_x0000_i1073" type="#_x0000_t75" style="width:45pt;height:18pt" o:ole="">
            <v:imagedata r:id="rId96" o:title=""/>
          </v:shape>
          <o:OLEObject Type="Embed" ProgID="Equation.3" ShapeID="_x0000_i1073" DrawAspect="Content" ObjectID="_1402446538" r:id="rId97"/>
        </w:object>
      </w:r>
      <w:r w:rsidRPr="00F115BE">
        <w:rPr>
          <w:rFonts w:ascii="Times LatRus" w:hAnsi="Times LatRus"/>
          <w:sz w:val="22"/>
          <w:szCs w:val="22"/>
        </w:rPr>
        <w:t xml:space="preserve">. Ïîìíîæèì îáå ÷àñòè ðàâåíñòâà (13) íà </w:t>
      </w:r>
      <w:r w:rsidRPr="00F115BE">
        <w:rPr>
          <w:rFonts w:ascii="Times LatRus" w:hAnsi="Times LatRus"/>
          <w:position w:val="-10"/>
          <w:sz w:val="22"/>
          <w:szCs w:val="22"/>
        </w:rPr>
        <w:object w:dxaOrig="460" w:dyaOrig="300">
          <v:shape id="_x0000_i1074" type="#_x0000_t75" style="width:24pt;height:15pt" o:ole="">
            <v:imagedata r:id="rId98" o:title=""/>
          </v:shape>
          <o:OLEObject Type="Embed" ProgID="Equation.3" ShapeID="_x0000_i1074" DrawAspect="Content" ObjectID="_1402446539" r:id="rId99"/>
        </w:object>
      </w:r>
      <w:r w:rsidRPr="00F115BE">
        <w:rPr>
          <w:rFonts w:ascii="Times LatRus" w:hAnsi="Times LatRus"/>
          <w:sz w:val="22"/>
          <w:szCs w:val="22"/>
        </w:rPr>
        <w:t xml:space="preserve">  è ïðîèíòåãðèðóåì ïîëó÷åííîå â ïðåäåëàõ îò </w:t>
      </w:r>
      <w:r w:rsidRPr="00F115BE">
        <w:rPr>
          <w:rFonts w:ascii="Times LatRus" w:hAnsi="Times LatRus"/>
          <w:position w:val="-6"/>
          <w:sz w:val="22"/>
          <w:szCs w:val="22"/>
        </w:rPr>
        <w:object w:dxaOrig="180" w:dyaOrig="200">
          <v:shape id="_x0000_i1075" type="#_x0000_t75" style="width:10.5pt;height:10.5pt" o:ole="">
            <v:imagedata r:id="rId100" o:title=""/>
          </v:shape>
          <o:OLEObject Type="Embed" ProgID="Equation.3" ShapeID="_x0000_i1075" DrawAspect="Content" ObjectID="_1402446540" r:id="rId101"/>
        </w:object>
      </w:r>
      <w:r w:rsidRPr="00F115BE">
        <w:rPr>
          <w:rFonts w:ascii="Times LatRus" w:hAnsi="Times LatRus"/>
          <w:sz w:val="22"/>
          <w:szCs w:val="22"/>
        </w:rPr>
        <w:t> äî  </w:t>
      </w:r>
      <w:r w:rsidRPr="00F115BE">
        <w:rPr>
          <w:rFonts w:ascii="Times LatRus" w:hAnsi="Times LatRus"/>
          <w:position w:val="-6"/>
          <w:sz w:val="22"/>
          <w:szCs w:val="22"/>
        </w:rPr>
        <w:object w:dxaOrig="160" w:dyaOrig="240">
          <v:shape id="_x0000_i1076" type="#_x0000_t75" style="width:8.25pt;height:12pt" o:ole="">
            <v:imagedata r:id="rId102" o:title=""/>
          </v:shape>
          <o:OLEObject Type="Embed" ProgID="Equation.3" ShapeID="_x0000_i1076" DrawAspect="Content" ObjectID="_1402446541" r:id="rId103"/>
        </w:object>
      </w:r>
      <w:r w:rsidRPr="00F115BE">
        <w:rPr>
          <w:rFonts w:ascii="Times LatRus" w:hAnsi="Times LatRus"/>
          <w:sz w:val="22"/>
          <w:szCs w:val="22"/>
        </w:rPr>
        <w:t xml:space="preserve">. Ïîëó÷èì     </w:t>
      </w:r>
    </w:p>
    <w:p w:rsidR="00F025A0" w:rsidRPr="00F115BE" w:rsidRDefault="00F025A0" w:rsidP="002E6D5D">
      <w:pPr>
        <w:spacing w:line="259" w:lineRule="auto"/>
        <w:rPr>
          <w:rFonts w:ascii="Times LatRus" w:hAnsi="Times LatRus"/>
          <w:sz w:val="22"/>
          <w:szCs w:val="22"/>
        </w:rPr>
      </w:pPr>
      <w:r>
        <w:rPr>
          <w:rFonts w:ascii="Times LatRus" w:hAnsi="Times LatRus"/>
          <w:sz w:val="22"/>
          <w:szCs w:val="22"/>
        </w:rPr>
        <w:t xml:space="preserve">    </w:t>
      </w:r>
      <w:r w:rsidRPr="00F115BE">
        <w:rPr>
          <w:rFonts w:ascii="Times LatRus" w:hAnsi="Times LatRus"/>
          <w:sz w:val="22"/>
          <w:szCs w:val="22"/>
        </w:rPr>
        <w:t xml:space="preserve">       </w:t>
      </w:r>
      <w:r>
        <w:rPr>
          <w:rFonts w:ascii="Times LatRus" w:hAnsi="Times LatRus"/>
          <w:sz w:val="22"/>
          <w:szCs w:val="22"/>
        </w:rPr>
        <w:t xml:space="preserve">      </w:t>
      </w:r>
      <w:r w:rsidRPr="00F115BE">
        <w:rPr>
          <w:rFonts w:ascii="Times LatRus" w:hAnsi="Times LatRus"/>
          <w:sz w:val="22"/>
          <w:szCs w:val="22"/>
        </w:rPr>
        <w:t xml:space="preserve">     </w:t>
      </w:r>
      <w:r w:rsidRPr="00F115BE">
        <w:rPr>
          <w:rFonts w:ascii="Times LatRus" w:hAnsi="Times LatRus"/>
          <w:position w:val="-30"/>
          <w:sz w:val="22"/>
          <w:szCs w:val="22"/>
        </w:rPr>
        <w:object w:dxaOrig="6660" w:dyaOrig="720">
          <v:shape id="_x0000_i1077" type="#_x0000_t75" style="width:333pt;height:36pt" o:ole="">
            <v:imagedata r:id="rId104" o:title=""/>
          </v:shape>
          <o:OLEObject Type="Embed" ProgID="Equation.3" ShapeID="_x0000_i1077" DrawAspect="Content" ObjectID="_1402446542" r:id="rId105"/>
        </w:object>
      </w:r>
      <w:r w:rsidRPr="00F115BE">
        <w:rPr>
          <w:rFonts w:ascii="Times LatRus" w:hAnsi="Times LatRus"/>
          <w:sz w:val="22"/>
          <w:szCs w:val="22"/>
        </w:rPr>
        <w:t xml:space="preserve">.     </w:t>
      </w:r>
      <w:r>
        <w:rPr>
          <w:rFonts w:ascii="Times LatRus" w:hAnsi="Times LatRus"/>
          <w:sz w:val="22"/>
          <w:szCs w:val="22"/>
        </w:rPr>
        <w:t xml:space="preserve">            </w:t>
      </w:r>
      <w:r w:rsidRPr="00F115BE">
        <w:rPr>
          <w:rFonts w:ascii="Times LatRus" w:hAnsi="Times LatRus"/>
          <w:sz w:val="22"/>
          <w:szCs w:val="22"/>
        </w:rPr>
        <w:t>(14)</w:t>
      </w:r>
    </w:p>
    <w:p w:rsidR="00F025A0" w:rsidRPr="00F115BE" w:rsidRDefault="00F025A0" w:rsidP="002E6D5D">
      <w:pPr>
        <w:spacing w:line="259" w:lineRule="auto"/>
        <w:rPr>
          <w:rFonts w:ascii="Times LatRus" w:hAnsi="Times LatRus"/>
          <w:sz w:val="22"/>
          <w:szCs w:val="22"/>
        </w:rPr>
      </w:pPr>
      <w:r w:rsidRPr="00F115BE">
        <w:rPr>
          <w:rFonts w:ascii="Times LatRus" w:hAnsi="Times LatRus"/>
          <w:sz w:val="22"/>
          <w:szCs w:val="22"/>
        </w:rPr>
        <w:t xml:space="preserve">Ó÷èòûâàÿ (3) è (4), ïðè </w:t>
      </w:r>
      <w:r w:rsidRPr="00F115BE">
        <w:rPr>
          <w:rFonts w:ascii="Times LatRus" w:hAnsi="Times LatRus"/>
          <w:position w:val="-6"/>
          <w:sz w:val="22"/>
          <w:szCs w:val="22"/>
        </w:rPr>
        <w:object w:dxaOrig="540" w:dyaOrig="260">
          <v:shape id="_x0000_i1078" type="#_x0000_t75" style="width:27pt;height:12pt" o:ole="">
            <v:imagedata r:id="rId106" o:title=""/>
          </v:shape>
          <o:OLEObject Type="Embed" ProgID="Equation.3" ShapeID="_x0000_i1078" DrawAspect="Content" ObjectID="_1402446543" r:id="rId107"/>
        </w:object>
      </w:r>
      <w:r w:rsidRPr="00F115BE">
        <w:rPr>
          <w:rFonts w:ascii="Times LatRus" w:hAnsi="Times LatRus"/>
          <w:sz w:val="22"/>
          <w:szCs w:val="22"/>
        </w:rPr>
        <w:t xml:space="preserve">  áóäåì </w:t>
      </w:r>
      <w:r w:rsidRPr="00F115BE">
        <w:rPr>
          <w:rFonts w:ascii="Times LatRus" w:hAnsi="Times LatRus" w:cs="Arial"/>
          <w:sz w:val="22"/>
          <w:szCs w:val="22"/>
        </w:rPr>
        <w:t>èìåòü</w:t>
      </w:r>
      <w:r w:rsidRPr="00F115BE">
        <w:rPr>
          <w:rFonts w:ascii="Times LatRus" w:hAnsi="Times LatRus"/>
          <w:sz w:val="22"/>
          <w:szCs w:val="22"/>
        </w:rPr>
        <w:t xml:space="preserve">   </w:t>
      </w:r>
    </w:p>
    <w:p w:rsidR="00F025A0" w:rsidRPr="00F115BE" w:rsidRDefault="00F025A0" w:rsidP="002E6D5D">
      <w:pPr>
        <w:spacing w:line="259" w:lineRule="auto"/>
        <w:rPr>
          <w:rFonts w:ascii="Times LatRus" w:hAnsi="Times LatRus"/>
          <w:sz w:val="22"/>
          <w:szCs w:val="22"/>
        </w:rPr>
      </w:pPr>
      <w:r w:rsidRPr="00F115BE">
        <w:rPr>
          <w:rFonts w:ascii="Times LatRus" w:hAnsi="Times LatRus"/>
          <w:sz w:val="22"/>
          <w:szCs w:val="22"/>
        </w:rPr>
        <w:t xml:space="preserve">                                                      </w:t>
      </w:r>
      <w:r w:rsidRPr="00A3642E">
        <w:rPr>
          <w:rFonts w:ascii="Times LatRus" w:hAnsi="Times LatRus"/>
          <w:position w:val="-30"/>
          <w:sz w:val="22"/>
          <w:szCs w:val="22"/>
        </w:rPr>
        <w:object w:dxaOrig="2700" w:dyaOrig="740">
          <v:shape id="_x0000_i1079" type="#_x0000_t75" style="width:135.75pt;height:36pt" o:ole="">
            <v:imagedata r:id="rId108" o:title=""/>
          </v:shape>
          <o:OLEObject Type="Embed" ProgID="Equation.3" ShapeID="_x0000_i1079" DrawAspect="Content" ObjectID="_1402446544" r:id="rId109"/>
        </w:object>
      </w:r>
      <w:r w:rsidRPr="00F115BE">
        <w:rPr>
          <w:rFonts w:ascii="Times LatRus" w:hAnsi="Times LatRus"/>
          <w:sz w:val="22"/>
          <w:szCs w:val="22"/>
        </w:rPr>
        <w:t xml:space="preserve">,                                    </w:t>
      </w:r>
      <w:r>
        <w:rPr>
          <w:rFonts w:ascii="Times LatRus" w:hAnsi="Times LatRus"/>
          <w:sz w:val="22"/>
          <w:szCs w:val="22"/>
        </w:rPr>
        <w:t xml:space="preserve">                     </w:t>
      </w:r>
      <w:r w:rsidRPr="00F115BE">
        <w:rPr>
          <w:rFonts w:ascii="Times LatRus" w:hAnsi="Times LatRus"/>
          <w:sz w:val="22"/>
          <w:szCs w:val="22"/>
        </w:rPr>
        <w:t>(15)</w:t>
      </w:r>
    </w:p>
    <w:p w:rsidR="00F025A0" w:rsidRPr="00F115BE" w:rsidRDefault="00F025A0" w:rsidP="002E6D5D">
      <w:pPr>
        <w:spacing w:line="259" w:lineRule="auto"/>
        <w:rPr>
          <w:rFonts w:ascii="Times LatRus" w:hAnsi="Times LatRus"/>
          <w:sz w:val="22"/>
          <w:szCs w:val="22"/>
        </w:rPr>
      </w:pPr>
      <w:r w:rsidRPr="00F115BE">
        <w:rPr>
          <w:rFonts w:ascii="Times LatRus" w:hAnsi="Times LatRus"/>
          <w:sz w:val="22"/>
          <w:szCs w:val="22"/>
        </w:rPr>
        <w:t xml:space="preserve">è </w:t>
      </w:r>
    </w:p>
    <w:p w:rsidR="00F025A0" w:rsidRPr="00F115BE" w:rsidRDefault="00F025A0" w:rsidP="002E6D5D">
      <w:pPr>
        <w:spacing w:line="259" w:lineRule="auto"/>
        <w:rPr>
          <w:rFonts w:ascii="Times LatRus" w:hAnsi="Times LatRus"/>
          <w:sz w:val="22"/>
          <w:szCs w:val="22"/>
        </w:rPr>
      </w:pPr>
      <w:r w:rsidRPr="00F115BE">
        <w:rPr>
          <w:rFonts w:ascii="Times LatRus" w:hAnsi="Times LatRus"/>
          <w:sz w:val="22"/>
          <w:szCs w:val="22"/>
        </w:rPr>
        <w:t xml:space="preserve">                                               </w:t>
      </w:r>
      <w:r w:rsidRPr="00A3642E">
        <w:rPr>
          <w:rFonts w:ascii="Times LatRus" w:hAnsi="Times LatRus"/>
          <w:position w:val="-32"/>
          <w:sz w:val="22"/>
          <w:szCs w:val="22"/>
        </w:rPr>
        <w:object w:dxaOrig="3600" w:dyaOrig="800">
          <v:shape id="_x0000_i1080" type="#_x0000_t75" style="width:181.5pt;height:40.5pt" o:ole="">
            <v:imagedata r:id="rId110" o:title=""/>
          </v:shape>
          <o:OLEObject Type="Embed" ProgID="Equation.3" ShapeID="_x0000_i1080" DrawAspect="Content" ObjectID="_1402446545" r:id="rId111"/>
        </w:object>
      </w:r>
      <w:r w:rsidRPr="00F115BE">
        <w:rPr>
          <w:rFonts w:ascii="Times LatRus" w:hAnsi="Times LatRus"/>
          <w:sz w:val="22"/>
          <w:szCs w:val="22"/>
        </w:rPr>
        <w:t xml:space="preserve">.                        </w:t>
      </w:r>
      <w:r>
        <w:rPr>
          <w:rFonts w:ascii="Times LatRus" w:hAnsi="Times LatRus"/>
          <w:sz w:val="22"/>
          <w:szCs w:val="22"/>
        </w:rPr>
        <w:t xml:space="preserve">                       </w:t>
      </w:r>
      <w:r w:rsidRPr="00F115BE">
        <w:rPr>
          <w:rFonts w:ascii="Times LatRus" w:hAnsi="Times LatRus"/>
          <w:sz w:val="22"/>
          <w:szCs w:val="22"/>
        </w:rPr>
        <w:t>(16)</w:t>
      </w:r>
    </w:p>
    <w:p w:rsidR="00F025A0" w:rsidRPr="00F115BE" w:rsidRDefault="00F025A0" w:rsidP="002E6D5D">
      <w:pPr>
        <w:spacing w:line="259" w:lineRule="auto"/>
        <w:rPr>
          <w:rFonts w:ascii="Times LatRus" w:hAnsi="Times LatRus"/>
          <w:sz w:val="22"/>
          <w:szCs w:val="22"/>
        </w:rPr>
      </w:pPr>
      <w:r w:rsidRPr="00F115BE">
        <w:rPr>
          <w:rFonts w:ascii="Times LatRus" w:hAnsi="Times LatRus"/>
          <w:sz w:val="22"/>
          <w:szCs w:val="22"/>
        </w:rPr>
        <w:t>Äàëåå, ïðèìåíèâ èíòåãðàëüíîå íåðàâåíñòâî Êîøè-Áóíÿêîâñêîãî, áóäåì èìåòü</w:t>
      </w:r>
    </w:p>
    <w:p w:rsidR="00F025A0" w:rsidRPr="00F115BE" w:rsidRDefault="00F025A0" w:rsidP="002E6D5D">
      <w:pPr>
        <w:spacing w:line="259" w:lineRule="auto"/>
        <w:ind w:left="1440" w:firstLine="720"/>
        <w:rPr>
          <w:rFonts w:ascii="Times LatRus" w:hAnsi="Times LatRus"/>
          <w:sz w:val="22"/>
          <w:szCs w:val="22"/>
        </w:rPr>
      </w:pPr>
      <w:r w:rsidRPr="00F115BE">
        <w:rPr>
          <w:rFonts w:ascii="Times LatRus" w:hAnsi="Times LatRus"/>
          <w:sz w:val="22"/>
          <w:szCs w:val="22"/>
        </w:rPr>
        <w:t xml:space="preserve">            </w:t>
      </w:r>
      <w:r w:rsidRPr="00F115BE">
        <w:rPr>
          <w:rFonts w:ascii="Times LatRus" w:hAnsi="Times LatRus"/>
          <w:position w:val="-34"/>
          <w:sz w:val="22"/>
          <w:szCs w:val="22"/>
        </w:rPr>
        <w:object w:dxaOrig="3640" w:dyaOrig="840">
          <v:shape id="_x0000_i1081" type="#_x0000_t75" style="width:183pt;height:42pt" o:ole="">
            <v:imagedata r:id="rId112" o:title=""/>
          </v:shape>
          <o:OLEObject Type="Embed" ProgID="Equation.3" ShapeID="_x0000_i1081" DrawAspect="Content" ObjectID="_1402446546" r:id="rId113"/>
        </w:object>
      </w:r>
      <w:r w:rsidRPr="00F115BE">
        <w:rPr>
          <w:rFonts w:ascii="Times LatRus" w:hAnsi="Times LatRus"/>
          <w:sz w:val="22"/>
          <w:szCs w:val="22"/>
        </w:rPr>
        <w:t>.</w:t>
      </w:r>
    </w:p>
    <w:p w:rsidR="00F025A0" w:rsidRPr="00F115BE" w:rsidRDefault="00F025A0" w:rsidP="002E6D5D">
      <w:pPr>
        <w:spacing w:line="259" w:lineRule="auto"/>
        <w:rPr>
          <w:rFonts w:ascii="Times LatRus" w:hAnsi="Times LatRus"/>
          <w:sz w:val="22"/>
          <w:szCs w:val="22"/>
        </w:rPr>
      </w:pPr>
      <w:r w:rsidRPr="00F115BE">
        <w:rPr>
          <w:rFonts w:ascii="Times LatRus" w:hAnsi="Times LatRus"/>
          <w:sz w:val="22"/>
          <w:szCs w:val="22"/>
        </w:rPr>
        <w:t>Îòñþäà, ñ ó÷åòîì ñîîòíîøåíèÿ  (3), è óòâåðæäåíèÿ 1, íàéäåì</w:t>
      </w:r>
    </w:p>
    <w:p w:rsidR="00F025A0" w:rsidRPr="00F115BE" w:rsidRDefault="00F025A0" w:rsidP="002E6D5D">
      <w:pPr>
        <w:spacing w:line="259" w:lineRule="auto"/>
        <w:rPr>
          <w:rFonts w:ascii="Times LatRus" w:hAnsi="Times LatRus"/>
          <w:sz w:val="22"/>
          <w:szCs w:val="22"/>
        </w:rPr>
      </w:pPr>
      <w:r w:rsidRPr="00F115BE">
        <w:rPr>
          <w:rFonts w:ascii="Times LatRus" w:hAnsi="Times LatRus"/>
          <w:sz w:val="22"/>
          <w:szCs w:val="22"/>
        </w:rPr>
        <w:t xml:space="preserve">                                        </w:t>
      </w:r>
      <w:r>
        <w:rPr>
          <w:rFonts w:ascii="Times LatRus" w:hAnsi="Times LatRus"/>
          <w:sz w:val="22"/>
          <w:szCs w:val="22"/>
        </w:rPr>
        <w:t xml:space="preserve">            </w:t>
      </w:r>
      <w:r w:rsidRPr="00F115BE">
        <w:rPr>
          <w:rFonts w:ascii="Times LatRus" w:hAnsi="Times LatRus"/>
          <w:sz w:val="22"/>
          <w:szCs w:val="22"/>
        </w:rPr>
        <w:t xml:space="preserve"> </w:t>
      </w:r>
      <w:r w:rsidR="001B0ECB" w:rsidRPr="00F115BE">
        <w:rPr>
          <w:rFonts w:ascii="Times LatRus" w:hAnsi="Times LatRus"/>
          <w:position w:val="-34"/>
          <w:sz w:val="22"/>
          <w:szCs w:val="22"/>
        </w:rPr>
        <w:object w:dxaOrig="3379" w:dyaOrig="840">
          <v:shape id="_x0000_i1082" type="#_x0000_t75" style="width:169.5pt;height:42pt" o:ole="">
            <v:imagedata r:id="rId114" o:title=""/>
          </v:shape>
          <o:OLEObject Type="Embed" ProgID="Equation.3" ShapeID="_x0000_i1082" DrawAspect="Content" ObjectID="_1402446547" r:id="rId115"/>
        </w:object>
      </w:r>
      <w:r w:rsidRPr="00F115BE">
        <w:rPr>
          <w:rFonts w:ascii="Times LatRus" w:hAnsi="Times LatRus"/>
          <w:sz w:val="22"/>
          <w:szCs w:val="22"/>
        </w:rPr>
        <w:t xml:space="preserve">                               </w:t>
      </w:r>
      <w:r>
        <w:rPr>
          <w:rFonts w:ascii="Times LatRus" w:hAnsi="Times LatRus"/>
          <w:sz w:val="22"/>
          <w:szCs w:val="22"/>
        </w:rPr>
        <w:t xml:space="preserve">           </w:t>
      </w:r>
      <w:r w:rsidRPr="00F115BE">
        <w:rPr>
          <w:rFonts w:ascii="Times LatRus" w:hAnsi="Times LatRus"/>
          <w:sz w:val="22"/>
          <w:szCs w:val="22"/>
        </w:rPr>
        <w:t xml:space="preserve">    (17)</w:t>
      </w:r>
    </w:p>
    <w:p w:rsidR="00F025A0" w:rsidRPr="00F115BE" w:rsidRDefault="00F025A0" w:rsidP="002E6D5D">
      <w:pPr>
        <w:spacing w:line="259" w:lineRule="auto"/>
        <w:rPr>
          <w:rFonts w:ascii="Times LatRus" w:hAnsi="Times LatRus"/>
          <w:sz w:val="22"/>
          <w:szCs w:val="22"/>
        </w:rPr>
      </w:pPr>
      <w:r w:rsidRPr="00F115BE">
        <w:rPr>
          <w:rFonts w:ascii="Times LatRus" w:hAnsi="Times LatRus"/>
          <w:sz w:val="22"/>
          <w:szCs w:val="22"/>
        </w:rPr>
        <w:t xml:space="preserve">Âîñïîëüçóåìñÿ ëåãêî äîêàçûâàåìûì íåðàâåíñòâîì </w:t>
      </w:r>
    </w:p>
    <w:p w:rsidR="00F025A0" w:rsidRPr="00F115BE" w:rsidRDefault="00F025A0" w:rsidP="002E6D5D">
      <w:pPr>
        <w:spacing w:line="259" w:lineRule="auto"/>
        <w:rPr>
          <w:rFonts w:ascii="Times LatRus" w:hAnsi="Times LatRus"/>
          <w:sz w:val="22"/>
          <w:szCs w:val="22"/>
        </w:rPr>
      </w:pPr>
      <w:r w:rsidRPr="00F115BE">
        <w:rPr>
          <w:rFonts w:ascii="Times LatRus" w:hAnsi="Times LatRus"/>
          <w:sz w:val="22"/>
          <w:szCs w:val="22"/>
        </w:rPr>
        <w:t xml:space="preserve">    </w:t>
      </w:r>
      <w:r>
        <w:rPr>
          <w:rFonts w:ascii="Times LatRus" w:hAnsi="Times LatRus"/>
          <w:sz w:val="22"/>
          <w:szCs w:val="22"/>
        </w:rPr>
        <w:t xml:space="preserve">       </w:t>
      </w:r>
      <w:r w:rsidRPr="00F115BE">
        <w:rPr>
          <w:rFonts w:ascii="Times LatRus" w:hAnsi="Times LatRus"/>
          <w:sz w:val="22"/>
          <w:szCs w:val="22"/>
        </w:rPr>
        <w:t xml:space="preserve">  </w:t>
      </w:r>
      <w:r w:rsidRPr="00A3642E">
        <w:rPr>
          <w:rFonts w:ascii="Times LatRus" w:hAnsi="Times LatRus"/>
          <w:position w:val="-28"/>
          <w:sz w:val="22"/>
          <w:szCs w:val="22"/>
        </w:rPr>
        <w:object w:dxaOrig="6600" w:dyaOrig="660">
          <v:shape id="_x0000_i1083" type="#_x0000_t75" style="width:330pt;height:31.5pt" o:ole="">
            <v:imagedata r:id="rId116" o:title=""/>
          </v:shape>
          <o:OLEObject Type="Embed" ProgID="Equation.3" ShapeID="_x0000_i1083" DrawAspect="Content" ObjectID="_1402446548" r:id="rId117"/>
        </w:object>
      </w:r>
      <w:r w:rsidRPr="00F115BE">
        <w:rPr>
          <w:rFonts w:ascii="Times LatRus" w:hAnsi="Times LatRus"/>
          <w:sz w:val="22"/>
          <w:szCs w:val="22"/>
        </w:rPr>
        <w:t xml:space="preserve">  äëÿ  </w:t>
      </w:r>
      <w:r w:rsidRPr="00F115BE">
        <w:rPr>
          <w:rFonts w:ascii="Times LatRus" w:hAnsi="Times LatRus"/>
          <w:position w:val="-6"/>
          <w:sz w:val="22"/>
          <w:szCs w:val="22"/>
        </w:rPr>
        <w:object w:dxaOrig="859" w:dyaOrig="240">
          <v:shape id="_x0000_i1084" type="#_x0000_t75" style="width:43.5pt;height:12pt" o:ole="">
            <v:imagedata r:id="rId118" o:title=""/>
          </v:shape>
          <o:OLEObject Type="Embed" ProgID="Equation.3" ShapeID="_x0000_i1084" DrawAspect="Content" ObjectID="_1402446549" r:id="rId119"/>
        </w:object>
      </w:r>
      <w:r w:rsidRPr="00F115BE">
        <w:rPr>
          <w:rFonts w:ascii="Times LatRus" w:hAnsi="Times LatRus"/>
          <w:sz w:val="22"/>
          <w:szCs w:val="22"/>
        </w:rPr>
        <w:t>.</w:t>
      </w:r>
    </w:p>
    <w:p w:rsidR="00F025A0" w:rsidRPr="00F115BE" w:rsidRDefault="00F025A0" w:rsidP="002E6D5D">
      <w:pPr>
        <w:spacing w:line="259" w:lineRule="auto"/>
        <w:rPr>
          <w:rFonts w:ascii="Times LatRus" w:hAnsi="Times LatRus"/>
          <w:sz w:val="22"/>
          <w:szCs w:val="22"/>
        </w:rPr>
      </w:pPr>
      <w:r w:rsidRPr="00F115BE">
        <w:rPr>
          <w:rFonts w:ascii="Times LatRus" w:hAnsi="Times LatRus"/>
          <w:sz w:val="22"/>
          <w:szCs w:val="22"/>
        </w:rPr>
        <w:t>Ó÷èòûâàÿ ñîîòíîøåíèÿ (2), (8)  è (15),  à òàêæå ïîñëåäíåå íåðàâåíñòâî, ïîëó÷èì</w:t>
      </w:r>
    </w:p>
    <w:p w:rsidR="00F025A0" w:rsidRPr="00F115BE" w:rsidRDefault="00F025A0" w:rsidP="002E6D5D">
      <w:pPr>
        <w:spacing w:line="259" w:lineRule="auto"/>
        <w:ind w:left="720"/>
        <w:rPr>
          <w:rFonts w:ascii="Times LatRus" w:hAnsi="Times LatRus"/>
          <w:sz w:val="22"/>
          <w:szCs w:val="22"/>
        </w:rPr>
      </w:pPr>
      <w:r>
        <w:rPr>
          <w:rFonts w:ascii="Times LatRus" w:hAnsi="Times LatRus"/>
          <w:sz w:val="22"/>
          <w:szCs w:val="22"/>
        </w:rPr>
        <w:t xml:space="preserve">    </w:t>
      </w:r>
      <w:r w:rsidRPr="00A3642E">
        <w:rPr>
          <w:rFonts w:ascii="Times LatRus" w:hAnsi="Times LatRus"/>
          <w:position w:val="-32"/>
          <w:sz w:val="22"/>
          <w:szCs w:val="22"/>
        </w:rPr>
        <w:object w:dxaOrig="5640" w:dyaOrig="800">
          <v:shape id="_x0000_i1085" type="#_x0000_t75" style="width:283.5pt;height:40.5pt" o:ole="">
            <v:imagedata r:id="rId120" o:title=""/>
          </v:shape>
          <o:OLEObject Type="Embed" ProgID="Equation.3" ShapeID="_x0000_i1085" DrawAspect="Content" ObjectID="_1402446550" r:id="rId121"/>
        </w:object>
      </w:r>
      <w:r w:rsidRPr="00F115BE">
        <w:rPr>
          <w:rFonts w:ascii="Times LatRus" w:hAnsi="Times LatRus"/>
          <w:sz w:val="22"/>
          <w:szCs w:val="22"/>
        </w:rPr>
        <w:t xml:space="preserve">   äëÿ  </w:t>
      </w:r>
      <w:r w:rsidRPr="00F115BE">
        <w:rPr>
          <w:rFonts w:ascii="Times LatRus" w:hAnsi="Times LatRus"/>
          <w:position w:val="-6"/>
          <w:sz w:val="22"/>
          <w:szCs w:val="22"/>
        </w:rPr>
        <w:object w:dxaOrig="560" w:dyaOrig="240">
          <v:shape id="_x0000_i1086" type="#_x0000_t75" style="width:27pt;height:12pt" o:ole="">
            <v:imagedata r:id="rId122" o:title=""/>
          </v:shape>
          <o:OLEObject Type="Embed" ProgID="Equation.3" ShapeID="_x0000_i1086" DrawAspect="Content" ObjectID="_1402446551" r:id="rId123"/>
        </w:object>
      </w:r>
      <w:r w:rsidRPr="00F115BE">
        <w:rPr>
          <w:rFonts w:ascii="Times LatRus" w:hAnsi="Times LatRus"/>
          <w:sz w:val="22"/>
          <w:szCs w:val="22"/>
        </w:rPr>
        <w:t>.</w:t>
      </w:r>
    </w:p>
    <w:p w:rsidR="00F025A0" w:rsidRPr="00F115BE" w:rsidRDefault="00F025A0" w:rsidP="002E6D5D">
      <w:pPr>
        <w:spacing w:line="259" w:lineRule="auto"/>
        <w:rPr>
          <w:rFonts w:ascii="Times LatRus" w:hAnsi="Times LatRus"/>
          <w:sz w:val="22"/>
          <w:szCs w:val="22"/>
        </w:rPr>
      </w:pPr>
      <w:r w:rsidRPr="00F115BE">
        <w:rPr>
          <w:rFonts w:ascii="Times LatRus" w:hAnsi="Times LatRus"/>
          <w:sz w:val="22"/>
          <w:szCs w:val="22"/>
        </w:rPr>
        <w:t>Ñëåäîâàòåëüíî,</w:t>
      </w:r>
    </w:p>
    <w:p w:rsidR="00F025A0" w:rsidRPr="00F115BE" w:rsidRDefault="00F025A0" w:rsidP="002E6D5D">
      <w:pPr>
        <w:spacing w:line="259" w:lineRule="auto"/>
        <w:ind w:left="2160"/>
        <w:rPr>
          <w:rFonts w:ascii="Times LatRus" w:hAnsi="Times LatRus"/>
          <w:sz w:val="22"/>
          <w:szCs w:val="22"/>
        </w:rPr>
      </w:pPr>
      <w:r>
        <w:rPr>
          <w:rFonts w:ascii="Times LatRus" w:hAnsi="Times LatRus"/>
          <w:sz w:val="22"/>
          <w:szCs w:val="22"/>
        </w:rPr>
        <w:t xml:space="preserve">    </w:t>
      </w:r>
      <w:r w:rsidRPr="00A3642E">
        <w:rPr>
          <w:rFonts w:ascii="Times LatRus" w:hAnsi="Times LatRus"/>
          <w:position w:val="-30"/>
          <w:sz w:val="22"/>
          <w:szCs w:val="22"/>
        </w:rPr>
        <w:object w:dxaOrig="4320" w:dyaOrig="740">
          <v:shape id="_x0000_i1087" type="#_x0000_t75" style="width:3in;height:36pt" o:ole="">
            <v:imagedata r:id="rId124" o:title=""/>
          </v:shape>
          <o:OLEObject Type="Embed" ProgID="Equation.3" ShapeID="_x0000_i1087" DrawAspect="Content" ObjectID="_1402446552" r:id="rId125"/>
        </w:object>
      </w:r>
      <w:r w:rsidRPr="00F115BE">
        <w:rPr>
          <w:rFonts w:ascii="Times LatRus" w:hAnsi="Times LatRus"/>
          <w:sz w:val="22"/>
          <w:szCs w:val="22"/>
        </w:rPr>
        <w:t xml:space="preserve">.                            </w:t>
      </w:r>
      <w:r>
        <w:rPr>
          <w:rFonts w:ascii="Times LatRus" w:hAnsi="Times LatRus"/>
          <w:sz w:val="22"/>
          <w:szCs w:val="22"/>
        </w:rPr>
        <w:t xml:space="preserve">          </w:t>
      </w:r>
      <w:r w:rsidRPr="00F115BE">
        <w:rPr>
          <w:rFonts w:ascii="Times LatRus" w:hAnsi="Times LatRus"/>
          <w:sz w:val="22"/>
          <w:szCs w:val="22"/>
        </w:rPr>
        <w:t>(18)</w:t>
      </w:r>
    </w:p>
    <w:p w:rsidR="00F025A0" w:rsidRPr="00F115BE" w:rsidRDefault="00F025A0" w:rsidP="002E6D5D">
      <w:pPr>
        <w:spacing w:line="259" w:lineRule="auto"/>
        <w:jc w:val="both"/>
        <w:rPr>
          <w:rFonts w:ascii="Times LatRus" w:hAnsi="Times LatRus"/>
          <w:sz w:val="22"/>
          <w:szCs w:val="22"/>
        </w:rPr>
      </w:pPr>
      <w:r w:rsidRPr="00F115BE">
        <w:rPr>
          <w:rFonts w:ascii="Times LatRus" w:hAnsi="Times LatRus" w:cs="Arial"/>
          <w:sz w:val="22"/>
          <w:szCs w:val="22"/>
        </w:rPr>
        <w:t xml:space="preserve">Äàëåå, óìíîæèâ îáå ÷àñòè (14) íà </w:t>
      </w:r>
      <w:r w:rsidRPr="00A3642E">
        <w:rPr>
          <w:rFonts w:ascii="Times LatRus" w:hAnsi="Times LatRus" w:cs="Arial"/>
          <w:position w:val="-32"/>
          <w:sz w:val="22"/>
          <w:szCs w:val="22"/>
        </w:rPr>
        <w:object w:dxaOrig="1200" w:dyaOrig="800">
          <v:shape id="_x0000_i1088" type="#_x0000_t75" style="width:60pt;height:40.5pt" o:ole="">
            <v:imagedata r:id="rId126" o:title=""/>
          </v:shape>
          <o:OLEObject Type="Embed" ProgID="Equation.DSMT4" ShapeID="_x0000_i1088" DrawAspect="Content" ObjectID="_1402446553" r:id="rId127"/>
        </w:object>
      </w:r>
      <w:r w:rsidRPr="00F115BE">
        <w:rPr>
          <w:rFonts w:ascii="Times LatRus" w:hAnsi="Times LatRus" w:cs="Arial"/>
          <w:sz w:val="22"/>
          <w:szCs w:val="22"/>
        </w:rPr>
        <w:t xml:space="preserve">, è, ïåðåéäÿ â ïîëó÷åííîì ðàâåíñòâå ê </w:t>
      </w:r>
      <w:r>
        <w:rPr>
          <w:rFonts w:ascii="Times LatRus" w:hAnsi="Times LatRus" w:cs="Arial"/>
          <w:sz w:val="22"/>
          <w:szCs w:val="22"/>
        </w:rPr>
        <w:t xml:space="preserve"> </w:t>
      </w:r>
      <w:r w:rsidRPr="00F115BE">
        <w:rPr>
          <w:rFonts w:ascii="Times LatRus" w:hAnsi="Times LatRus" w:cs="Arial"/>
          <w:sz w:val="22"/>
          <w:szCs w:val="22"/>
        </w:rPr>
        <w:t xml:space="preserve">ïðåäåëó ïðè </w:t>
      </w:r>
      <w:r w:rsidRPr="00F115BE">
        <w:rPr>
          <w:rFonts w:ascii="Times LatRus" w:hAnsi="Times LatRus" w:cs="Arial"/>
          <w:position w:val="-6"/>
          <w:sz w:val="22"/>
          <w:szCs w:val="22"/>
        </w:rPr>
        <w:object w:dxaOrig="760" w:dyaOrig="240">
          <v:shape id="_x0000_i1089" type="#_x0000_t75" style="width:39pt;height:12pt" o:ole="">
            <v:imagedata r:id="rId128" o:title=""/>
          </v:shape>
          <o:OLEObject Type="Embed" ProgID="Equation.DSMT4" ShapeID="_x0000_i1089" DrawAspect="Content" ObjectID="_1402446554" r:id="rId129"/>
        </w:object>
      </w:r>
      <w:r w:rsidRPr="00F115BE">
        <w:rPr>
          <w:rFonts w:ascii="Times LatRus" w:hAnsi="Times LatRus" w:cs="Arial"/>
          <w:sz w:val="22"/>
          <w:szCs w:val="22"/>
        </w:rPr>
        <w:t xml:space="preserve">, </w:t>
      </w:r>
      <w:r w:rsidRPr="00F115BE">
        <w:rPr>
          <w:rFonts w:ascii="Times LatRus" w:hAnsi="Times LatRus"/>
          <w:sz w:val="22"/>
          <w:szCs w:val="22"/>
        </w:rPr>
        <w:t>ñ ó÷åòîì (15)-(18), ìû ïîëó÷èì</w:t>
      </w:r>
      <w:r>
        <w:rPr>
          <w:rFonts w:ascii="Times LatRus" w:hAnsi="Times LatRus"/>
          <w:sz w:val="22"/>
          <w:szCs w:val="22"/>
        </w:rPr>
        <w:t xml:space="preserve">, </w:t>
      </w:r>
      <w:r>
        <w:rPr>
          <w:sz w:val="22"/>
          <w:szCs w:val="22"/>
          <w:lang w:val="ru-RU"/>
        </w:rPr>
        <w:t>что</w:t>
      </w:r>
      <w:r w:rsidRPr="00A3642E">
        <w:rPr>
          <w:sz w:val="22"/>
          <w:szCs w:val="22"/>
        </w:rPr>
        <w:t xml:space="preserve"> </w:t>
      </w:r>
      <w:r w:rsidRPr="00F115BE">
        <w:rPr>
          <w:rFonts w:ascii="Times LatRus" w:hAnsi="Times LatRus"/>
          <w:position w:val="-12"/>
          <w:sz w:val="22"/>
          <w:szCs w:val="22"/>
        </w:rPr>
        <w:object w:dxaOrig="900" w:dyaOrig="360">
          <v:shape id="_x0000_i1090" type="#_x0000_t75" style="width:45pt;height:18pt" o:ole="">
            <v:imagedata r:id="rId130" o:title=""/>
          </v:shape>
          <o:OLEObject Type="Embed" ProgID="Equation.3" ShapeID="_x0000_i1090" DrawAspect="Content" ObjectID="_1402446555" r:id="rId131"/>
        </w:object>
      </w:r>
      <w:r w:rsidRPr="00F115BE">
        <w:rPr>
          <w:rFonts w:ascii="Times LatRus" w:hAnsi="Times LatRus"/>
          <w:sz w:val="22"/>
          <w:szCs w:val="22"/>
        </w:rPr>
        <w:t>,</w:t>
      </w:r>
      <w:r>
        <w:rPr>
          <w:rFonts w:ascii="Times LatRus" w:hAnsi="Times LatRus"/>
          <w:sz w:val="22"/>
          <w:szCs w:val="22"/>
        </w:rPr>
        <w:t xml:space="preserve"> </w:t>
      </w:r>
      <w:r w:rsidRPr="00F115BE">
        <w:rPr>
          <w:rFonts w:ascii="Times LatRus" w:hAnsi="Times LatRus"/>
          <w:sz w:val="22"/>
          <w:szCs w:val="22"/>
        </w:rPr>
        <w:t xml:space="preserve">÷òî è òðåáîâàëîñü äîêàçàòü. </w:t>
      </w:r>
    </w:p>
    <w:p w:rsidR="001B0ECB" w:rsidRDefault="001B0ECB" w:rsidP="002E6D5D">
      <w:pPr>
        <w:spacing w:line="259" w:lineRule="auto"/>
        <w:ind w:firstLine="360"/>
        <w:rPr>
          <w:rFonts w:ascii="Times LatRus" w:hAnsi="Times LatRus"/>
          <w:sz w:val="22"/>
          <w:szCs w:val="22"/>
        </w:rPr>
      </w:pPr>
    </w:p>
    <w:p w:rsidR="001B0ECB" w:rsidRDefault="001B0ECB" w:rsidP="002E6D5D">
      <w:pPr>
        <w:spacing w:line="259" w:lineRule="auto"/>
        <w:ind w:firstLine="360"/>
        <w:rPr>
          <w:rFonts w:ascii="Times LatRus" w:hAnsi="Times LatRus"/>
          <w:sz w:val="22"/>
          <w:szCs w:val="22"/>
        </w:rPr>
      </w:pPr>
    </w:p>
    <w:p w:rsidR="001B0ECB" w:rsidRDefault="001B0ECB" w:rsidP="002E6D5D">
      <w:pPr>
        <w:spacing w:line="259" w:lineRule="auto"/>
        <w:ind w:firstLine="360"/>
        <w:rPr>
          <w:rFonts w:ascii="Times LatRus" w:hAnsi="Times LatRus"/>
          <w:sz w:val="22"/>
          <w:szCs w:val="22"/>
        </w:rPr>
      </w:pPr>
    </w:p>
    <w:p w:rsidR="00F025A0" w:rsidRPr="00F115BE" w:rsidRDefault="00F025A0" w:rsidP="002E6D5D">
      <w:pPr>
        <w:spacing w:line="259" w:lineRule="auto"/>
        <w:ind w:firstLine="360"/>
        <w:rPr>
          <w:rFonts w:ascii="Times LatRus" w:hAnsi="Times LatRus"/>
          <w:sz w:val="22"/>
          <w:szCs w:val="22"/>
        </w:rPr>
      </w:pPr>
      <w:r w:rsidRPr="00F115BE">
        <w:rPr>
          <w:rFonts w:ascii="Times LatRus" w:hAnsi="Times LatRus"/>
          <w:sz w:val="22"/>
          <w:szCs w:val="22"/>
        </w:rPr>
        <w:t>Ïîëîæèì</w:t>
      </w:r>
    </w:p>
    <w:p w:rsidR="00F025A0" w:rsidRPr="00F115BE" w:rsidRDefault="00F025A0" w:rsidP="002E6D5D">
      <w:pPr>
        <w:spacing w:line="259" w:lineRule="auto"/>
        <w:ind w:left="720" w:firstLine="720"/>
        <w:rPr>
          <w:rFonts w:ascii="Times LatRus" w:hAnsi="Times LatRus"/>
          <w:sz w:val="22"/>
          <w:szCs w:val="22"/>
        </w:rPr>
      </w:pPr>
      <w:r w:rsidRPr="00A3642E">
        <w:rPr>
          <w:rFonts w:ascii="Times LatRus" w:hAnsi="Times LatRus"/>
          <w:position w:val="-32"/>
          <w:sz w:val="22"/>
          <w:szCs w:val="22"/>
        </w:rPr>
        <w:object w:dxaOrig="5560" w:dyaOrig="760">
          <v:shape id="_x0000_i1091" type="#_x0000_t75" style="width:277.5pt;height:39pt" o:ole="">
            <v:imagedata r:id="rId132" o:title=""/>
          </v:shape>
          <o:OLEObject Type="Embed" ProgID="Equation.3" ShapeID="_x0000_i1091" DrawAspect="Content" ObjectID="_1402446556" r:id="rId133"/>
        </w:object>
      </w:r>
      <w:r w:rsidRPr="00F115BE">
        <w:rPr>
          <w:rFonts w:ascii="Times LatRus" w:hAnsi="Times LatRus"/>
          <w:sz w:val="22"/>
          <w:szCs w:val="22"/>
        </w:rPr>
        <w:t xml:space="preserve">  äëÿ </w:t>
      </w:r>
      <w:r w:rsidRPr="00F115BE">
        <w:rPr>
          <w:rFonts w:ascii="Times LatRus" w:hAnsi="Times LatRus"/>
          <w:position w:val="-14"/>
          <w:sz w:val="22"/>
          <w:szCs w:val="22"/>
        </w:rPr>
        <w:object w:dxaOrig="560" w:dyaOrig="340">
          <v:shape id="_x0000_i1092" type="#_x0000_t75" style="width:27pt;height:18pt" o:ole="">
            <v:imagedata r:id="rId134" o:title=""/>
          </v:shape>
          <o:OLEObject Type="Embed" ProgID="Equation.3" ShapeID="_x0000_i1092" DrawAspect="Content" ObjectID="_1402446557" r:id="rId135"/>
        </w:object>
      </w:r>
      <w:r w:rsidRPr="00F115BE">
        <w:rPr>
          <w:rFonts w:ascii="Times LatRus" w:hAnsi="Times LatRus"/>
          <w:sz w:val="22"/>
          <w:szCs w:val="22"/>
        </w:rPr>
        <w:t>,</w:t>
      </w:r>
    </w:p>
    <w:p w:rsidR="00F025A0" w:rsidRPr="00F115BE" w:rsidRDefault="00F025A0" w:rsidP="002E6D5D">
      <w:pPr>
        <w:spacing w:line="259" w:lineRule="auto"/>
        <w:ind w:left="720" w:firstLine="720"/>
        <w:rPr>
          <w:rFonts w:ascii="Times LatRus" w:hAnsi="Times LatRus"/>
          <w:sz w:val="22"/>
          <w:szCs w:val="22"/>
        </w:rPr>
      </w:pPr>
      <w:r w:rsidRPr="00F115BE">
        <w:rPr>
          <w:rFonts w:ascii="Times LatRus" w:hAnsi="Times LatRus"/>
          <w:sz w:val="22"/>
          <w:szCs w:val="22"/>
        </w:rPr>
        <w:t xml:space="preserve">                   </w:t>
      </w:r>
      <w:r>
        <w:rPr>
          <w:rFonts w:ascii="Times LatRus" w:hAnsi="Times LatRus"/>
          <w:sz w:val="22"/>
          <w:szCs w:val="22"/>
        </w:rPr>
        <w:t xml:space="preserve">  </w:t>
      </w:r>
      <w:r w:rsidRPr="00F115BE">
        <w:rPr>
          <w:rFonts w:ascii="Times LatRus" w:hAnsi="Times LatRus"/>
          <w:position w:val="-20"/>
          <w:sz w:val="22"/>
          <w:szCs w:val="22"/>
        </w:rPr>
        <w:object w:dxaOrig="3080" w:dyaOrig="440">
          <v:shape id="_x0000_i1093" type="#_x0000_t75" style="width:154.5pt;height:21pt" o:ole="">
            <v:imagedata r:id="rId136" o:title=""/>
          </v:shape>
          <o:OLEObject Type="Embed" ProgID="Equation.3" ShapeID="_x0000_i1093" DrawAspect="Content" ObjectID="_1402446558" r:id="rId137"/>
        </w:object>
      </w:r>
      <w:r w:rsidRPr="00F115BE">
        <w:rPr>
          <w:rFonts w:ascii="Times LatRus" w:hAnsi="Times LatRus"/>
          <w:sz w:val="22"/>
          <w:szCs w:val="22"/>
        </w:rPr>
        <w:t xml:space="preserve">,                                     </w:t>
      </w:r>
      <w:r>
        <w:rPr>
          <w:rFonts w:ascii="Times LatRus" w:hAnsi="Times LatRus"/>
          <w:sz w:val="22"/>
          <w:szCs w:val="22"/>
        </w:rPr>
        <w:t xml:space="preserve">       </w:t>
      </w:r>
      <w:r w:rsidR="004828E9">
        <w:rPr>
          <w:rFonts w:ascii="Times LatRus" w:hAnsi="Times LatRus"/>
          <w:sz w:val="22"/>
          <w:szCs w:val="22"/>
        </w:rPr>
        <w:t xml:space="preserve">           </w:t>
      </w:r>
      <w:r>
        <w:rPr>
          <w:rFonts w:ascii="Times LatRus" w:hAnsi="Times LatRus"/>
          <w:sz w:val="22"/>
          <w:szCs w:val="22"/>
        </w:rPr>
        <w:t xml:space="preserve">  </w:t>
      </w:r>
      <w:r w:rsidRPr="00F115BE">
        <w:rPr>
          <w:rFonts w:ascii="Times LatRus" w:hAnsi="Times LatRus"/>
          <w:sz w:val="22"/>
          <w:szCs w:val="22"/>
        </w:rPr>
        <w:t>(19)</w:t>
      </w:r>
    </w:p>
    <w:p w:rsidR="00F025A0" w:rsidRPr="00F115BE" w:rsidRDefault="00F025A0" w:rsidP="002E6D5D">
      <w:pPr>
        <w:spacing w:line="259" w:lineRule="auto"/>
        <w:rPr>
          <w:rFonts w:ascii="Times LatRus" w:hAnsi="Times LatRus"/>
          <w:sz w:val="22"/>
          <w:szCs w:val="22"/>
        </w:rPr>
      </w:pPr>
      <w:r>
        <w:rPr>
          <w:rFonts w:ascii="Arial" w:hAnsi="Arial" w:cs="Arial"/>
          <w:sz w:val="22"/>
          <w:szCs w:val="22"/>
        </w:rPr>
        <w:t xml:space="preserve">                                         </w:t>
      </w:r>
      <w:r w:rsidRPr="00F115BE">
        <w:rPr>
          <w:rFonts w:ascii="Times LatRus" w:hAnsi="Times LatRus"/>
          <w:position w:val="-20"/>
          <w:sz w:val="22"/>
          <w:szCs w:val="22"/>
        </w:rPr>
        <w:object w:dxaOrig="3240" w:dyaOrig="440">
          <v:shape id="_x0000_i1094" type="#_x0000_t75" style="width:162pt;height:21pt" o:ole="">
            <v:imagedata r:id="rId138" o:title=""/>
          </v:shape>
          <o:OLEObject Type="Embed" ProgID="Equation.3" ShapeID="_x0000_i1094" DrawAspect="Content" ObjectID="_1402446559" r:id="rId139"/>
        </w:object>
      </w:r>
      <w:r w:rsidRPr="00F115BE">
        <w:rPr>
          <w:rFonts w:ascii="Times LatRus" w:hAnsi="Times LatRus"/>
          <w:sz w:val="22"/>
          <w:szCs w:val="22"/>
        </w:rPr>
        <w:t>.</w:t>
      </w:r>
    </w:p>
    <w:p w:rsidR="00F025A0" w:rsidRPr="00F210CB" w:rsidRDefault="00F025A0" w:rsidP="002E6D5D">
      <w:pPr>
        <w:spacing w:line="259" w:lineRule="auto"/>
        <w:ind w:firstLine="567"/>
        <w:rPr>
          <w:rFonts w:ascii="Times LatRus" w:hAnsi="Times LatRus" w:cs="Arial"/>
          <w:i/>
          <w:iCs/>
          <w:sz w:val="22"/>
          <w:szCs w:val="22"/>
        </w:rPr>
      </w:pPr>
      <w:r w:rsidRPr="00F115BE">
        <w:rPr>
          <w:rFonts w:ascii="Times LatRus" w:hAnsi="Times LatRus" w:cs="Arial"/>
          <w:b/>
          <w:bCs/>
          <w:sz w:val="22"/>
          <w:szCs w:val="22"/>
        </w:rPr>
        <w:t>Òåîðåìà 2.</w:t>
      </w:r>
      <w:r>
        <w:rPr>
          <w:rFonts w:ascii="Times LatRus" w:hAnsi="Times LatRus" w:cs="Arial"/>
          <w:b/>
          <w:bCs/>
          <w:sz w:val="22"/>
          <w:szCs w:val="22"/>
        </w:rPr>
        <w:t>  </w:t>
      </w:r>
      <w:r w:rsidRPr="00F210CB">
        <w:rPr>
          <w:rFonts w:ascii="Times LatRus" w:hAnsi="Times LatRus" w:cs="Arial"/>
          <w:bCs/>
          <w:i/>
          <w:sz w:val="22"/>
          <w:szCs w:val="22"/>
        </w:rPr>
        <w:t>Ïóñòü</w:t>
      </w:r>
      <w:r w:rsidRPr="00F210CB">
        <w:rPr>
          <w:rFonts w:ascii="Times LatRus" w:hAnsi="Times LatRus" w:cs="Arial"/>
          <w:i/>
          <w:iCs/>
          <w:sz w:val="22"/>
          <w:szCs w:val="22"/>
        </w:rPr>
        <w:t xml:space="preserve"> </w:t>
      </w:r>
    </w:p>
    <w:p w:rsidR="00F025A0" w:rsidRPr="00F210CB" w:rsidRDefault="00F025A0" w:rsidP="002E6D5D">
      <w:pPr>
        <w:spacing w:line="259" w:lineRule="auto"/>
        <w:ind w:left="2160" w:firstLine="720"/>
        <w:rPr>
          <w:rFonts w:ascii="Times LatRus" w:hAnsi="Times LatRus" w:cs="Arial"/>
          <w:i/>
          <w:iCs/>
          <w:sz w:val="22"/>
          <w:szCs w:val="22"/>
        </w:rPr>
      </w:pPr>
      <w:r w:rsidRPr="00F210CB">
        <w:rPr>
          <w:rFonts w:ascii="Times LatRus" w:hAnsi="Times LatRus" w:cs="Arial"/>
          <w:i/>
          <w:iCs/>
          <w:sz w:val="22"/>
          <w:szCs w:val="22"/>
        </w:rPr>
        <w:t xml:space="preserve"> </w:t>
      </w:r>
      <w:r w:rsidRPr="00F115BE">
        <w:rPr>
          <w:rFonts w:ascii="Times LatRus" w:hAnsi="Times LatRus" w:cs="Arial"/>
          <w:i/>
          <w:iCs/>
          <w:position w:val="-28"/>
          <w:sz w:val="22"/>
          <w:szCs w:val="22"/>
        </w:rPr>
        <w:object w:dxaOrig="2820" w:dyaOrig="660">
          <v:shape id="_x0000_i1095" type="#_x0000_t75" style="width:141pt;height:31.5pt" o:ole="">
            <v:imagedata r:id="rId140" o:title=""/>
          </v:shape>
          <o:OLEObject Type="Embed" ProgID="Equation.DSMT4" ShapeID="_x0000_i1095" DrawAspect="Content" ObjectID="_1402446560" r:id="rId141"/>
        </w:object>
      </w:r>
      <w:r w:rsidRPr="00F210CB">
        <w:rPr>
          <w:rFonts w:ascii="Times LatRus" w:hAnsi="Times LatRus" w:cs="Arial"/>
          <w:sz w:val="22"/>
          <w:szCs w:val="22"/>
        </w:rPr>
        <w:t>.</w:t>
      </w:r>
      <w:r w:rsidRPr="00F210CB">
        <w:rPr>
          <w:rFonts w:ascii="Times LatRus" w:hAnsi="Times LatRus" w:cs="Arial"/>
          <w:i/>
          <w:iCs/>
          <w:sz w:val="22"/>
          <w:szCs w:val="22"/>
        </w:rPr>
        <w:t xml:space="preserve">                                      </w:t>
      </w:r>
      <w:r>
        <w:rPr>
          <w:rFonts w:ascii="Times LatRus" w:hAnsi="Times LatRus" w:cs="Arial"/>
          <w:i/>
          <w:iCs/>
          <w:sz w:val="22"/>
          <w:szCs w:val="22"/>
        </w:rPr>
        <w:t xml:space="preserve"> </w:t>
      </w:r>
      <w:r w:rsidR="004828E9">
        <w:rPr>
          <w:rFonts w:ascii="Times LatRus" w:hAnsi="Times LatRus" w:cs="Arial"/>
          <w:i/>
          <w:iCs/>
          <w:sz w:val="22"/>
          <w:szCs w:val="22"/>
        </w:rPr>
        <w:t xml:space="preserve">           </w:t>
      </w:r>
      <w:r>
        <w:rPr>
          <w:rFonts w:ascii="Times LatRus" w:hAnsi="Times LatRus" w:cs="Arial"/>
          <w:i/>
          <w:iCs/>
          <w:sz w:val="22"/>
          <w:szCs w:val="22"/>
        </w:rPr>
        <w:t xml:space="preserve">     </w:t>
      </w:r>
      <w:r w:rsidRPr="00F210CB">
        <w:rPr>
          <w:rFonts w:ascii="Times LatRus" w:hAnsi="Times LatRus" w:cs="Arial"/>
          <w:sz w:val="22"/>
          <w:szCs w:val="22"/>
        </w:rPr>
        <w:t>(20)</w:t>
      </w:r>
      <w:r w:rsidRPr="00F210CB">
        <w:rPr>
          <w:rFonts w:ascii="Times LatRus" w:hAnsi="Times LatRus" w:cs="Arial"/>
          <w:i/>
          <w:iCs/>
          <w:sz w:val="22"/>
          <w:szCs w:val="22"/>
        </w:rPr>
        <w:t xml:space="preserve"> </w:t>
      </w:r>
    </w:p>
    <w:p w:rsidR="00F025A0" w:rsidRPr="00F210CB" w:rsidRDefault="00F025A0" w:rsidP="002E6D5D">
      <w:pPr>
        <w:spacing w:line="259" w:lineRule="auto"/>
        <w:rPr>
          <w:rFonts w:ascii="Times LatRus" w:hAnsi="Times LatRus" w:cs="Arial"/>
          <w:i/>
          <w:iCs/>
          <w:sz w:val="22"/>
          <w:szCs w:val="22"/>
        </w:rPr>
      </w:pPr>
      <w:r w:rsidRPr="00F210CB">
        <w:rPr>
          <w:rFonts w:ascii="Times LatRus" w:hAnsi="Times LatRus" w:cs="Arial"/>
          <w:i/>
          <w:iCs/>
          <w:sz w:val="22"/>
          <w:szCs w:val="22"/>
        </w:rPr>
        <w:t xml:space="preserve">Òîãäà ñèñòåìà </w:t>
      </w:r>
      <w:r w:rsidRPr="00F210CB">
        <w:rPr>
          <w:rFonts w:ascii="Times LatRus" w:hAnsi="Times LatRus" w:cs="Arial"/>
          <w:sz w:val="22"/>
          <w:szCs w:val="22"/>
        </w:rPr>
        <w:t>(1)</w:t>
      </w:r>
      <w:r w:rsidRPr="00F210CB">
        <w:rPr>
          <w:rFonts w:ascii="Times LatRus" w:hAnsi="Times LatRus" w:cs="Arial"/>
          <w:i/>
          <w:iCs/>
          <w:sz w:val="22"/>
          <w:szCs w:val="22"/>
        </w:rPr>
        <w:t xml:space="preserve"> îñöèëëèðóþùàÿ.</w:t>
      </w:r>
    </w:p>
    <w:p w:rsidR="00F025A0" w:rsidRPr="00730D24" w:rsidRDefault="00F025A0" w:rsidP="002E6D5D">
      <w:pPr>
        <w:spacing w:line="259" w:lineRule="auto"/>
        <w:ind w:firstLine="567"/>
        <w:jc w:val="both"/>
        <w:rPr>
          <w:rFonts w:ascii="Times LatRus" w:hAnsi="Times LatRus" w:cs="Arial"/>
          <w:sz w:val="22"/>
          <w:szCs w:val="22"/>
        </w:rPr>
      </w:pPr>
      <w:r w:rsidRPr="00F210CB">
        <w:rPr>
          <w:rFonts w:ascii="Times LatRus" w:hAnsi="Times LatRus" w:cs="Arial"/>
          <w:b/>
          <w:iCs/>
          <w:sz w:val="22"/>
          <w:szCs w:val="22"/>
        </w:rPr>
        <w:t>Äîêàçàò</w:t>
      </w:r>
      <w:r w:rsidRPr="00F025A0">
        <w:rPr>
          <w:rFonts w:ascii="Times LatRus" w:hAnsi="Times LatRus" w:cs="Arial"/>
          <w:b/>
          <w:iCs/>
          <w:sz w:val="22"/>
          <w:szCs w:val="22"/>
        </w:rPr>
        <w:t xml:space="preserve">åëüñòâî. </w:t>
      </w:r>
      <w:r w:rsidRPr="00F025A0">
        <w:rPr>
          <w:rFonts w:ascii="Times LatRus" w:hAnsi="Times LatRus" w:cs="Arial"/>
          <w:iCs/>
          <w:sz w:val="22"/>
          <w:szCs w:val="22"/>
        </w:rPr>
        <w:t>Ïðåäïîëîæèì, ÷òî óñëîâèå (19) èìååò ìåñòî è ïðè ýòîì ñèñòåìà (1) íåîñöè</w:t>
      </w:r>
      <w:r w:rsidRPr="00F115BE">
        <w:rPr>
          <w:rFonts w:ascii="Times LatRus" w:hAnsi="Times LatRus" w:cs="Arial"/>
          <w:iCs/>
          <w:sz w:val="22"/>
          <w:szCs w:val="22"/>
        </w:rPr>
        <w:t xml:space="preserve">ëëèðóþùàÿ. Òîãäà íàéäåòñÿ ðåøåíèå </w:t>
      </w:r>
      <w:r w:rsidRPr="00A3642E">
        <w:rPr>
          <w:rFonts w:ascii="Times LatRus" w:hAnsi="Times LatRus"/>
          <w:position w:val="-28"/>
          <w:sz w:val="22"/>
          <w:szCs w:val="22"/>
        </w:rPr>
        <w:object w:dxaOrig="740" w:dyaOrig="660">
          <v:shape id="_x0000_i1096" type="#_x0000_t75" style="width:36pt;height:31.5pt" o:ole="">
            <v:imagedata r:id="rId142" o:title=""/>
          </v:shape>
          <o:OLEObject Type="Embed" ProgID="Equation.3" ShapeID="_x0000_i1096" DrawAspect="Content" ObjectID="_1402446561" r:id="rId143"/>
        </w:object>
      </w:r>
      <w:r w:rsidRPr="00A3642E">
        <w:rPr>
          <w:rFonts w:ascii="Times LatRus" w:hAnsi="Times LatRus"/>
          <w:sz w:val="22"/>
          <w:szCs w:val="22"/>
        </w:rPr>
        <w:t xml:space="preserve"> </w:t>
      </w:r>
      <w:r w:rsidRPr="00A3642E">
        <w:rPr>
          <w:rFonts w:ascii="Times LatRus" w:hAnsi="Times LatRus" w:cs="Arial"/>
          <w:iCs/>
          <w:sz w:val="22"/>
          <w:szCs w:val="22"/>
        </w:rPr>
        <w:t xml:space="preserve">ñèñòåìû (1), óäîâëåòâîðÿþùåå óñëîâèþ (7), ãäå </w:t>
      </w:r>
      <w:r w:rsidRPr="00F115BE">
        <w:rPr>
          <w:rFonts w:ascii="Times LatRus" w:hAnsi="Times LatRus" w:cs="Arial"/>
          <w:i/>
          <w:iCs/>
          <w:position w:val="-14"/>
          <w:sz w:val="22"/>
          <w:szCs w:val="22"/>
          <w:lang w:val="ru-RU"/>
        </w:rPr>
        <w:object w:dxaOrig="600" w:dyaOrig="380">
          <v:shape id="_x0000_i1097" type="#_x0000_t75" style="width:30pt;height:19.5pt" o:ole="">
            <v:imagedata r:id="rId144" o:title=""/>
          </v:shape>
          <o:OLEObject Type="Embed" ProgID="Equation.DSMT4" ShapeID="_x0000_i1097" DrawAspect="Content" ObjectID="_1402446562" r:id="rId145"/>
        </w:object>
      </w:r>
      <w:r w:rsidRPr="00A3642E">
        <w:rPr>
          <w:rFonts w:ascii="Times LatRus" w:hAnsi="Times LatRus" w:cs="Arial"/>
          <w:i/>
          <w:iCs/>
          <w:sz w:val="22"/>
          <w:szCs w:val="22"/>
        </w:rPr>
        <w:t xml:space="preserve">. </w:t>
      </w:r>
      <w:r w:rsidRPr="00A3642E">
        <w:rPr>
          <w:rFonts w:ascii="Times LatRus" w:hAnsi="Times LatRus" w:cs="Arial"/>
          <w:iCs/>
          <w:sz w:val="22"/>
          <w:szCs w:val="22"/>
        </w:rPr>
        <w:t xml:space="preserve">Ñîãëàñíî ëåììå 1, áóäåò âåðíûì ðàâåíñòâî (10), ãäå </w:t>
      </w:r>
      <w:r w:rsidRPr="00F115BE">
        <w:rPr>
          <w:rFonts w:ascii="Times LatRus" w:hAnsi="Times LatRus" w:cs="Arial"/>
          <w:position w:val="-6"/>
          <w:sz w:val="22"/>
          <w:szCs w:val="22"/>
          <w:lang w:val="ru-RU"/>
        </w:rPr>
        <w:object w:dxaOrig="200" w:dyaOrig="200">
          <v:shape id="_x0000_i1098" type="#_x0000_t75" style="width:10.5pt;height:10.5pt" o:ole="">
            <v:imagedata r:id="rId146" o:title=""/>
          </v:shape>
          <o:OLEObject Type="Embed" ProgID="Equation.DSMT4" ShapeID="_x0000_i1098" DrawAspect="Content" ObjectID="_1402446563" r:id="rId147"/>
        </w:object>
      </w:r>
      <w:r w:rsidRPr="00A3642E">
        <w:rPr>
          <w:rFonts w:ascii="Times LatRus" w:hAnsi="Times LatRus" w:cs="Arial"/>
          <w:sz w:val="22"/>
          <w:szCs w:val="22"/>
        </w:rPr>
        <w:t xml:space="preserve"> îïðåäåëÿåòñÿ ñîîòíîøåíèåì (9).  Óìíîæèì îáå ÷àñòè ðàâåíñòâà (10) íà </w:t>
      </w:r>
      <w:r w:rsidRPr="00F115BE">
        <w:rPr>
          <w:rFonts w:ascii="Times LatRus" w:hAnsi="Times LatRus" w:cs="Arial"/>
          <w:position w:val="-10"/>
          <w:sz w:val="22"/>
          <w:szCs w:val="22"/>
          <w:lang w:val="ru-RU"/>
        </w:rPr>
        <w:object w:dxaOrig="240" w:dyaOrig="240">
          <v:shape id="_x0000_i1099" type="#_x0000_t75" style="width:12pt;height:12pt" o:ole="">
            <v:imagedata r:id="rId148" o:title=""/>
          </v:shape>
          <o:OLEObject Type="Embed" ProgID="Equation.DSMT4" ShapeID="_x0000_i1099" DrawAspect="Content" ObjectID="_1402446564" r:id="rId149"/>
        </w:object>
      </w:r>
      <w:r w:rsidRPr="00A3642E">
        <w:rPr>
          <w:rFonts w:ascii="Times LatRus" w:hAnsi="Times LatRus" w:cs="Arial"/>
          <w:sz w:val="22"/>
          <w:szCs w:val="22"/>
        </w:rPr>
        <w:t xml:space="preserve"> è ïðîèíòåãðèðóåì ïîëó÷åííîå îò </w:t>
      </w:r>
      <w:r w:rsidRPr="00F115BE">
        <w:rPr>
          <w:rFonts w:ascii="Times LatRus" w:hAnsi="Times LatRus" w:cs="Arial"/>
          <w:position w:val="-6"/>
          <w:sz w:val="22"/>
          <w:szCs w:val="22"/>
          <w:lang w:val="ru-RU"/>
        </w:rPr>
        <w:object w:dxaOrig="180" w:dyaOrig="200">
          <v:shape id="_x0000_i1100" type="#_x0000_t75" style="width:10.5pt;height:10.5pt" o:ole="">
            <v:imagedata r:id="rId150" o:title=""/>
          </v:shape>
          <o:OLEObject Type="Embed" ProgID="Equation.DSMT4" ShapeID="_x0000_i1100" DrawAspect="Content" ObjectID="_1402446565" r:id="rId151"/>
        </w:object>
      </w:r>
      <w:r w:rsidRPr="00A3642E">
        <w:rPr>
          <w:rFonts w:ascii="Times LatRus" w:hAnsi="Times LatRus" w:cs="Arial"/>
          <w:sz w:val="22"/>
          <w:szCs w:val="22"/>
        </w:rPr>
        <w:t xml:space="preserve"> äî </w:t>
      </w:r>
      <w:r w:rsidRPr="00F115BE">
        <w:rPr>
          <w:rFonts w:ascii="Times LatRus" w:hAnsi="Times LatRus" w:cs="Arial"/>
          <w:position w:val="-6"/>
          <w:sz w:val="22"/>
          <w:szCs w:val="22"/>
          <w:lang w:val="ru-RU"/>
        </w:rPr>
        <w:object w:dxaOrig="160" w:dyaOrig="240">
          <v:shape id="_x0000_i1101" type="#_x0000_t75" style="width:8.25pt;height:12pt" o:ole="">
            <v:imagedata r:id="rId152" o:title=""/>
          </v:shape>
          <o:OLEObject Type="Embed" ProgID="Equation.DSMT4" ShapeID="_x0000_i1101" DrawAspect="Content" ObjectID="_1402446566" r:id="rId153"/>
        </w:object>
      </w:r>
      <w:r w:rsidRPr="00A3642E">
        <w:rPr>
          <w:rFonts w:ascii="Times LatRus" w:hAnsi="Times LatRus" w:cs="Arial"/>
          <w:sz w:val="22"/>
          <w:szCs w:val="22"/>
        </w:rPr>
        <w:t xml:space="preserve">. </w:t>
      </w:r>
      <w:r w:rsidRPr="00730D24">
        <w:rPr>
          <w:rFonts w:ascii="Times LatRus" w:hAnsi="Times LatRus" w:cs="Arial"/>
          <w:sz w:val="22"/>
          <w:szCs w:val="22"/>
        </w:rPr>
        <w:t xml:space="preserve">Ïîëó÷èì </w:t>
      </w:r>
    </w:p>
    <w:p w:rsidR="00F025A0" w:rsidRPr="00F115BE" w:rsidRDefault="00F025A0" w:rsidP="002E6D5D">
      <w:pPr>
        <w:spacing w:line="259" w:lineRule="auto"/>
        <w:ind w:firstLine="720"/>
        <w:rPr>
          <w:rFonts w:ascii="Times LatRus" w:hAnsi="Times LatRus"/>
          <w:i/>
          <w:iCs/>
          <w:sz w:val="22"/>
          <w:szCs w:val="22"/>
        </w:rPr>
      </w:pPr>
      <w:r>
        <w:rPr>
          <w:rFonts w:ascii="Times LatRus" w:hAnsi="Times LatRus"/>
          <w:i/>
          <w:iCs/>
          <w:sz w:val="22"/>
          <w:szCs w:val="22"/>
        </w:rPr>
        <w:t xml:space="preserve">          </w:t>
      </w:r>
      <w:r w:rsidRPr="00A3642E">
        <w:rPr>
          <w:rFonts w:ascii="Times LatRus" w:hAnsi="Times LatRus"/>
          <w:i/>
          <w:iCs/>
          <w:position w:val="-28"/>
          <w:sz w:val="22"/>
          <w:szCs w:val="22"/>
        </w:rPr>
        <w:object w:dxaOrig="6240" w:dyaOrig="660">
          <v:shape id="_x0000_i1102" type="#_x0000_t75" style="width:312pt;height:31.5pt" o:ole="">
            <v:imagedata r:id="rId154" o:title=""/>
          </v:shape>
          <o:OLEObject Type="Embed" ProgID="Equation.3" ShapeID="_x0000_i1102" DrawAspect="Content" ObjectID="_1402446567" r:id="rId155"/>
        </w:object>
      </w:r>
    </w:p>
    <w:p w:rsidR="00F025A0" w:rsidRPr="00F115BE" w:rsidRDefault="00F025A0" w:rsidP="002E6D5D">
      <w:pPr>
        <w:spacing w:line="259" w:lineRule="auto"/>
        <w:rPr>
          <w:rFonts w:ascii="Times LatRus" w:hAnsi="Times LatRus"/>
          <w:iCs/>
          <w:sz w:val="22"/>
          <w:szCs w:val="22"/>
        </w:rPr>
      </w:pPr>
      <w:r w:rsidRPr="00F115BE">
        <w:rPr>
          <w:rFonts w:ascii="Times LatRus" w:hAnsi="Times LatRus"/>
          <w:iCs/>
          <w:sz w:val="22"/>
          <w:szCs w:val="22"/>
        </w:rPr>
        <w:t>èëè</w:t>
      </w:r>
    </w:p>
    <w:p w:rsidR="00F025A0" w:rsidRPr="00F115BE" w:rsidRDefault="00F025A0" w:rsidP="002E6D5D">
      <w:pPr>
        <w:spacing w:line="259" w:lineRule="auto"/>
        <w:ind w:firstLine="720"/>
        <w:rPr>
          <w:rFonts w:ascii="Times LatRus" w:hAnsi="Times LatRus"/>
          <w:iCs/>
          <w:sz w:val="22"/>
          <w:szCs w:val="22"/>
        </w:rPr>
      </w:pPr>
      <w:r w:rsidRPr="00A3642E">
        <w:rPr>
          <w:rFonts w:ascii="Times LatRus" w:hAnsi="Times LatRus"/>
          <w:i/>
          <w:iCs/>
          <w:position w:val="-30"/>
          <w:sz w:val="22"/>
          <w:szCs w:val="22"/>
        </w:rPr>
        <w:object w:dxaOrig="7180" w:dyaOrig="700">
          <v:shape id="_x0000_i1103" type="#_x0000_t75" style="width:358.5pt;height:36pt" o:ole="">
            <v:imagedata r:id="rId156" o:title=""/>
          </v:shape>
          <o:OLEObject Type="Embed" ProgID="Equation.3" ShapeID="_x0000_i1103" DrawAspect="Content" ObjectID="_1402446568" r:id="rId157"/>
        </w:object>
      </w:r>
    </w:p>
    <w:p w:rsidR="00F025A0" w:rsidRPr="00F115BE" w:rsidRDefault="00F025A0" w:rsidP="002E6D5D">
      <w:pPr>
        <w:spacing w:line="259" w:lineRule="auto"/>
        <w:ind w:left="5040"/>
        <w:rPr>
          <w:sz w:val="22"/>
          <w:szCs w:val="22"/>
        </w:rPr>
      </w:pPr>
      <w:r w:rsidRPr="00F115BE">
        <w:rPr>
          <w:sz w:val="22"/>
          <w:szCs w:val="22"/>
        </w:rPr>
        <w:t xml:space="preserve">          </w:t>
      </w:r>
      <w:r w:rsidRPr="00A3642E">
        <w:rPr>
          <w:position w:val="-28"/>
          <w:sz w:val="22"/>
          <w:szCs w:val="22"/>
        </w:rPr>
        <w:object w:dxaOrig="2280" w:dyaOrig="660">
          <v:shape id="_x0000_i1104" type="#_x0000_t75" style="width:114pt;height:31.5pt" o:ole="">
            <v:imagedata r:id="rId158" o:title=""/>
          </v:shape>
          <o:OLEObject Type="Embed" ProgID="Equation.3" ShapeID="_x0000_i1104" DrawAspect="Content" ObjectID="_1402446569" r:id="rId159"/>
        </w:object>
      </w:r>
      <w:r w:rsidRPr="00F115BE">
        <w:rPr>
          <w:sz w:val="22"/>
          <w:szCs w:val="22"/>
        </w:rPr>
        <w:t>.</w:t>
      </w:r>
    </w:p>
    <w:p w:rsidR="00F025A0" w:rsidRPr="00F115BE" w:rsidRDefault="00F025A0" w:rsidP="002E6D5D">
      <w:pPr>
        <w:spacing w:line="259" w:lineRule="auto"/>
        <w:rPr>
          <w:rFonts w:ascii="Times LatRus" w:hAnsi="Times LatRus"/>
          <w:iCs/>
          <w:sz w:val="22"/>
          <w:szCs w:val="22"/>
        </w:rPr>
      </w:pPr>
      <w:r w:rsidRPr="00F115BE">
        <w:rPr>
          <w:rFonts w:ascii="Times LatRus" w:hAnsi="Times LatRus"/>
          <w:sz w:val="22"/>
          <w:szCs w:val="22"/>
        </w:rPr>
        <w:t>Ó÷èòûâàÿ  (4) è (5), ïîñëåäíåå ðàâåíñòâî ìîæíî çàïèñàòü â âèäå</w:t>
      </w:r>
    </w:p>
    <w:p w:rsidR="00F025A0" w:rsidRPr="00F115BE" w:rsidRDefault="00F025A0" w:rsidP="002E6D5D">
      <w:pPr>
        <w:spacing w:line="259" w:lineRule="auto"/>
        <w:ind w:left="720" w:firstLine="720"/>
        <w:rPr>
          <w:rFonts w:ascii="Times LatRus" w:hAnsi="Times LatRus" w:cs="Arial"/>
          <w:sz w:val="22"/>
          <w:szCs w:val="22"/>
        </w:rPr>
      </w:pPr>
      <w:r w:rsidRPr="00A3642E">
        <w:rPr>
          <w:rFonts w:ascii="Times LatRus" w:hAnsi="Times LatRus" w:cs="Arial"/>
          <w:position w:val="-30"/>
          <w:sz w:val="22"/>
          <w:szCs w:val="22"/>
        </w:rPr>
        <w:object w:dxaOrig="5800" w:dyaOrig="720">
          <v:shape id="_x0000_i1105" type="#_x0000_t75" style="width:290.25pt;height:36pt" o:ole="">
            <v:imagedata r:id="rId160" o:title=""/>
          </v:shape>
          <o:OLEObject Type="Embed" ProgID="Equation.DSMT4" ShapeID="_x0000_i1105" DrawAspect="Content" ObjectID="_1402446570" r:id="rId161"/>
        </w:object>
      </w:r>
      <w:r w:rsidRPr="00F115BE">
        <w:rPr>
          <w:rFonts w:ascii="Times LatRus" w:hAnsi="Times LatRus" w:cs="Arial"/>
          <w:sz w:val="22"/>
          <w:szCs w:val="22"/>
        </w:rPr>
        <w:t xml:space="preserve">,      </w:t>
      </w:r>
      <w:r>
        <w:rPr>
          <w:rFonts w:ascii="Times LatRus" w:hAnsi="Times LatRus" w:cs="Arial"/>
          <w:sz w:val="22"/>
          <w:szCs w:val="22"/>
        </w:rPr>
        <w:t xml:space="preserve">  </w:t>
      </w:r>
      <w:r w:rsidR="004828E9">
        <w:rPr>
          <w:rFonts w:ascii="Times LatRus" w:hAnsi="Times LatRus" w:cs="Arial"/>
          <w:sz w:val="22"/>
          <w:szCs w:val="22"/>
        </w:rPr>
        <w:t xml:space="preserve">           </w:t>
      </w:r>
      <w:r>
        <w:rPr>
          <w:rFonts w:ascii="Times LatRus" w:hAnsi="Times LatRus" w:cs="Arial"/>
          <w:sz w:val="22"/>
          <w:szCs w:val="22"/>
        </w:rPr>
        <w:t xml:space="preserve">         </w:t>
      </w:r>
      <w:r w:rsidRPr="00F115BE">
        <w:rPr>
          <w:rFonts w:ascii="Times LatRus" w:hAnsi="Times LatRus" w:cs="Arial"/>
          <w:sz w:val="22"/>
          <w:szCs w:val="22"/>
        </w:rPr>
        <w:t>(21)</w:t>
      </w:r>
    </w:p>
    <w:p w:rsidR="00F025A0" w:rsidRPr="00F115BE" w:rsidRDefault="00F025A0" w:rsidP="002E6D5D">
      <w:pPr>
        <w:spacing w:line="259" w:lineRule="auto"/>
        <w:rPr>
          <w:rFonts w:ascii="Times LatRus" w:hAnsi="Times LatRus" w:cs="Arial"/>
          <w:sz w:val="22"/>
          <w:szCs w:val="22"/>
        </w:rPr>
      </w:pPr>
      <w:r w:rsidRPr="00F115BE">
        <w:rPr>
          <w:rFonts w:ascii="Times LatRus" w:hAnsi="Times LatRus" w:cs="Arial"/>
          <w:sz w:val="22"/>
          <w:szCs w:val="22"/>
        </w:rPr>
        <w:t>ãäå</w:t>
      </w:r>
    </w:p>
    <w:p w:rsidR="00F025A0" w:rsidRPr="00F115BE" w:rsidRDefault="00F025A0" w:rsidP="002E6D5D">
      <w:pPr>
        <w:spacing w:line="259" w:lineRule="auto"/>
        <w:jc w:val="center"/>
        <w:rPr>
          <w:rFonts w:ascii="Times LatRus" w:hAnsi="Times LatRus" w:cs="Arial"/>
          <w:sz w:val="22"/>
          <w:szCs w:val="22"/>
        </w:rPr>
      </w:pPr>
      <w:r w:rsidRPr="00F115BE">
        <w:rPr>
          <w:rFonts w:ascii="Times LatRus" w:hAnsi="Times LatRus" w:cs="Arial"/>
          <w:position w:val="-12"/>
          <w:sz w:val="22"/>
          <w:szCs w:val="22"/>
        </w:rPr>
        <w:object w:dxaOrig="2200" w:dyaOrig="360">
          <v:shape id="_x0000_i1106" type="#_x0000_t75" style="width:111pt;height:18pt" o:ole="">
            <v:imagedata r:id="rId162" o:title=""/>
          </v:shape>
          <o:OLEObject Type="Embed" ProgID="Equation.DSMT4" ShapeID="_x0000_i1106" DrawAspect="Content" ObjectID="_1402446571" r:id="rId163"/>
        </w:object>
      </w:r>
      <w:r w:rsidRPr="00F115BE">
        <w:rPr>
          <w:rFonts w:ascii="Times LatRus" w:hAnsi="Times LatRus" w:cs="Arial"/>
          <w:sz w:val="22"/>
          <w:szCs w:val="22"/>
        </w:rPr>
        <w:t>.</w:t>
      </w:r>
    </w:p>
    <w:p w:rsidR="00F025A0" w:rsidRPr="00F115BE" w:rsidRDefault="00F025A0" w:rsidP="002E6D5D">
      <w:pPr>
        <w:spacing w:line="259" w:lineRule="auto"/>
        <w:rPr>
          <w:rFonts w:ascii="Times LatRus" w:hAnsi="Times LatRus" w:cs="Arial"/>
          <w:sz w:val="22"/>
          <w:szCs w:val="22"/>
        </w:rPr>
      </w:pPr>
      <w:r w:rsidRPr="00F115BE">
        <w:rPr>
          <w:rFonts w:ascii="Times LatRus" w:hAnsi="Times LatRus" w:cs="Arial"/>
          <w:sz w:val="22"/>
          <w:szCs w:val="22"/>
        </w:rPr>
        <w:t>Èíòåãðèðóÿ ïî ÷àñòÿì âòîðîé èç èíòåãðàëîâ â (21), ïîëó÷èì</w:t>
      </w:r>
    </w:p>
    <w:p w:rsidR="00F025A0" w:rsidRPr="00F025A0" w:rsidRDefault="00F025A0" w:rsidP="002E6D5D">
      <w:pPr>
        <w:spacing w:line="259" w:lineRule="auto"/>
        <w:rPr>
          <w:rFonts w:ascii="Times LatRus" w:hAnsi="Times LatRus" w:cs="Arial"/>
          <w:sz w:val="22"/>
          <w:szCs w:val="22"/>
        </w:rPr>
      </w:pPr>
      <w:r>
        <w:rPr>
          <w:rFonts w:ascii="Times LatRus" w:hAnsi="Times LatRus" w:cs="Arial"/>
          <w:sz w:val="22"/>
          <w:szCs w:val="22"/>
        </w:rPr>
        <w:t xml:space="preserve">        </w:t>
      </w:r>
      <w:r w:rsidRPr="00F115BE">
        <w:rPr>
          <w:rFonts w:ascii="Times LatRus" w:hAnsi="Times LatRus" w:cs="Arial"/>
          <w:sz w:val="22"/>
          <w:szCs w:val="22"/>
        </w:rPr>
        <w:t xml:space="preserve">      </w:t>
      </w:r>
      <w:r w:rsidRPr="00A3642E">
        <w:rPr>
          <w:rFonts w:ascii="Times LatRus" w:hAnsi="Times LatRus" w:cs="Arial"/>
          <w:position w:val="-30"/>
          <w:sz w:val="22"/>
          <w:szCs w:val="22"/>
        </w:rPr>
        <w:object w:dxaOrig="6860" w:dyaOrig="720">
          <v:shape id="_x0000_i1107" type="#_x0000_t75" style="width:342pt;height:36pt" o:ole="">
            <v:imagedata r:id="rId164" o:title=""/>
          </v:shape>
          <o:OLEObject Type="Embed" ProgID="Equation.DSMT4" ShapeID="_x0000_i1107" DrawAspect="Content" ObjectID="_1402446572" r:id="rId165"/>
        </w:object>
      </w:r>
      <w:r w:rsidRPr="00F115BE">
        <w:rPr>
          <w:rFonts w:ascii="Times LatRus" w:hAnsi="Times LatRus" w:cs="Arial"/>
          <w:sz w:val="22"/>
          <w:szCs w:val="22"/>
        </w:rPr>
        <w:t>,</w:t>
      </w:r>
      <w:r w:rsidRPr="00F025A0">
        <w:rPr>
          <w:rFonts w:ascii="Times LatRus" w:hAnsi="Times LatRus" w:cs="Arial"/>
          <w:sz w:val="22"/>
          <w:szCs w:val="22"/>
        </w:rPr>
        <w:t xml:space="preserve">     </w:t>
      </w:r>
      <w:r w:rsidRPr="00F115BE">
        <w:rPr>
          <w:rFonts w:ascii="Times LatRus" w:hAnsi="Times LatRus" w:cs="Arial"/>
          <w:sz w:val="22"/>
          <w:szCs w:val="22"/>
        </w:rPr>
        <w:t xml:space="preserve"> </w:t>
      </w:r>
      <w:r>
        <w:rPr>
          <w:rFonts w:ascii="Times LatRus" w:hAnsi="Times LatRus" w:cs="Arial"/>
          <w:sz w:val="22"/>
          <w:szCs w:val="22"/>
        </w:rPr>
        <w:t xml:space="preserve">   </w:t>
      </w:r>
      <w:r w:rsidR="004828E9">
        <w:rPr>
          <w:rFonts w:ascii="Times LatRus" w:hAnsi="Times LatRus" w:cs="Arial"/>
          <w:sz w:val="22"/>
          <w:szCs w:val="22"/>
        </w:rPr>
        <w:t xml:space="preserve">           </w:t>
      </w:r>
      <w:r>
        <w:rPr>
          <w:rFonts w:ascii="Times LatRus" w:hAnsi="Times LatRus" w:cs="Arial"/>
          <w:sz w:val="22"/>
          <w:szCs w:val="22"/>
        </w:rPr>
        <w:t xml:space="preserve"> </w:t>
      </w:r>
      <w:r w:rsidRPr="00F025A0">
        <w:rPr>
          <w:rFonts w:ascii="Times LatRus" w:hAnsi="Times LatRus" w:cs="Arial"/>
          <w:sz w:val="22"/>
          <w:szCs w:val="22"/>
        </w:rPr>
        <w:t>(</w:t>
      </w:r>
      <w:r w:rsidRPr="00F115BE">
        <w:rPr>
          <w:rFonts w:ascii="Times LatRus" w:hAnsi="Times LatRus" w:cs="Arial"/>
          <w:sz w:val="22"/>
          <w:szCs w:val="22"/>
        </w:rPr>
        <w:t>22</w:t>
      </w:r>
      <w:r w:rsidRPr="00F025A0">
        <w:rPr>
          <w:rFonts w:ascii="Times LatRus" w:hAnsi="Times LatRus" w:cs="Arial"/>
          <w:sz w:val="22"/>
          <w:szCs w:val="22"/>
        </w:rPr>
        <w:t>)</w:t>
      </w:r>
    </w:p>
    <w:p w:rsidR="00F025A0" w:rsidRPr="00F025A0" w:rsidRDefault="00F025A0" w:rsidP="002E6D5D">
      <w:pPr>
        <w:spacing w:line="259" w:lineRule="auto"/>
        <w:rPr>
          <w:rFonts w:ascii="Times LatRus" w:hAnsi="Times LatRus" w:cs="Arial"/>
          <w:sz w:val="22"/>
          <w:szCs w:val="22"/>
        </w:rPr>
      </w:pPr>
      <w:r w:rsidRPr="00F115BE">
        <w:rPr>
          <w:rFonts w:ascii="Times LatRus" w:hAnsi="Times LatRus" w:cs="Arial"/>
          <w:sz w:val="22"/>
          <w:szCs w:val="22"/>
        </w:rPr>
        <w:t>ãäå</w:t>
      </w:r>
      <w:r w:rsidRPr="00F025A0">
        <w:rPr>
          <w:rFonts w:ascii="Times LatRus" w:hAnsi="Times LatRus" w:cs="Arial"/>
          <w:sz w:val="22"/>
          <w:szCs w:val="22"/>
        </w:rPr>
        <w:t xml:space="preserve"> </w:t>
      </w:r>
    </w:p>
    <w:p w:rsidR="00F025A0" w:rsidRPr="00F025A0" w:rsidRDefault="00F025A0" w:rsidP="002E6D5D">
      <w:pPr>
        <w:spacing w:line="259" w:lineRule="auto"/>
        <w:jc w:val="center"/>
        <w:rPr>
          <w:rFonts w:ascii="Times LatRus" w:hAnsi="Times LatRus"/>
          <w:sz w:val="22"/>
          <w:szCs w:val="22"/>
        </w:rPr>
      </w:pPr>
      <w:r w:rsidRPr="00A3642E">
        <w:rPr>
          <w:rFonts w:ascii="Times LatRus" w:hAnsi="Times LatRus" w:cs="Arial"/>
          <w:position w:val="-30"/>
          <w:sz w:val="22"/>
          <w:szCs w:val="22"/>
        </w:rPr>
        <w:object w:dxaOrig="3220" w:dyaOrig="720">
          <v:shape id="_x0000_i1108" type="#_x0000_t75" style="width:162pt;height:36pt" o:ole="">
            <v:imagedata r:id="rId166" o:title=""/>
          </v:shape>
          <o:OLEObject Type="Embed" ProgID="Equation.DSMT4" ShapeID="_x0000_i1108" DrawAspect="Content" ObjectID="_1402446573" r:id="rId167"/>
        </w:object>
      </w:r>
      <w:r w:rsidRPr="00F025A0">
        <w:rPr>
          <w:rFonts w:ascii="Times LatRus" w:hAnsi="Times LatRus" w:cs="Arial"/>
          <w:sz w:val="22"/>
          <w:szCs w:val="22"/>
        </w:rPr>
        <w:t>.</w:t>
      </w:r>
    </w:p>
    <w:p w:rsidR="00F025A0" w:rsidRPr="00F025A0" w:rsidRDefault="00F025A0" w:rsidP="002E6D5D">
      <w:pPr>
        <w:spacing w:line="259" w:lineRule="auto"/>
        <w:rPr>
          <w:rFonts w:ascii="Times LatRus" w:hAnsi="Times LatRus" w:cs="Arial"/>
          <w:sz w:val="22"/>
          <w:szCs w:val="22"/>
        </w:rPr>
      </w:pPr>
      <w:r w:rsidRPr="00F025A0">
        <w:rPr>
          <w:rFonts w:ascii="Times LatRus" w:hAnsi="Times LatRus" w:cs="Arial"/>
          <w:sz w:val="22"/>
          <w:szCs w:val="22"/>
        </w:rPr>
        <w:t xml:space="preserve">Âîñïîëüçîâàâøèñü ëåãêî äîêàçûâàåìûì íåðàâåíñòâîì </w:t>
      </w:r>
    </w:p>
    <w:p w:rsidR="00F025A0" w:rsidRPr="00F025A0" w:rsidRDefault="00F025A0" w:rsidP="002E6D5D">
      <w:pPr>
        <w:spacing w:line="259" w:lineRule="auto"/>
        <w:ind w:left="1440" w:firstLine="720"/>
        <w:rPr>
          <w:rFonts w:ascii="Times LatRus" w:hAnsi="Times LatRus" w:cs="Arial"/>
          <w:sz w:val="22"/>
          <w:szCs w:val="22"/>
        </w:rPr>
      </w:pPr>
      <w:r w:rsidRPr="00F115BE">
        <w:rPr>
          <w:rFonts w:ascii="Times LatRus" w:hAnsi="Times LatRus" w:cs="Arial"/>
          <w:sz w:val="22"/>
          <w:szCs w:val="22"/>
        </w:rPr>
        <w:t xml:space="preserve">             </w:t>
      </w:r>
      <w:r w:rsidRPr="00F115BE">
        <w:rPr>
          <w:rFonts w:ascii="Times LatRus" w:hAnsi="Times LatRus" w:cs="Arial"/>
          <w:position w:val="-24"/>
          <w:sz w:val="22"/>
          <w:szCs w:val="22"/>
        </w:rPr>
        <w:object w:dxaOrig="2500" w:dyaOrig="620">
          <v:shape id="_x0000_i1109" type="#_x0000_t75" style="width:126pt;height:31.5pt" o:ole="">
            <v:imagedata r:id="rId168" o:title=""/>
          </v:shape>
          <o:OLEObject Type="Embed" ProgID="Equation.DSMT4" ShapeID="_x0000_i1109" DrawAspect="Content" ObjectID="_1402446574" r:id="rId169"/>
        </w:object>
      </w:r>
      <w:r w:rsidRPr="00F025A0">
        <w:rPr>
          <w:rFonts w:ascii="Times LatRus" w:hAnsi="Times LatRus" w:cs="Arial"/>
          <w:sz w:val="22"/>
          <w:szCs w:val="22"/>
        </w:rPr>
        <w:t xml:space="preserve">    äëÿ </w:t>
      </w:r>
      <w:r w:rsidRPr="00F115BE">
        <w:rPr>
          <w:rFonts w:ascii="Times LatRus" w:hAnsi="Times LatRus" w:cs="Arial"/>
          <w:position w:val="-6"/>
          <w:sz w:val="22"/>
          <w:szCs w:val="22"/>
          <w:lang w:val="ru-RU"/>
        </w:rPr>
        <w:object w:dxaOrig="520" w:dyaOrig="240">
          <v:shape id="_x0000_i1110" type="#_x0000_t75" style="width:25.5pt;height:12pt" o:ole="">
            <v:imagedata r:id="rId170" o:title=""/>
          </v:shape>
          <o:OLEObject Type="Embed" ProgID="Equation.DSMT4" ShapeID="_x0000_i1110" DrawAspect="Content" ObjectID="_1402446575" r:id="rId171"/>
        </w:object>
      </w:r>
      <w:r w:rsidRPr="00F025A0">
        <w:rPr>
          <w:rFonts w:ascii="Times LatRus" w:hAnsi="Times LatRus" w:cs="Arial"/>
          <w:sz w:val="22"/>
          <w:szCs w:val="22"/>
        </w:rPr>
        <w:t>,</w:t>
      </w:r>
    </w:p>
    <w:p w:rsidR="00F025A0" w:rsidRPr="00F025A0" w:rsidRDefault="00F025A0" w:rsidP="002E6D5D">
      <w:pPr>
        <w:spacing w:line="259" w:lineRule="auto"/>
        <w:rPr>
          <w:rFonts w:ascii="Times LatRus" w:hAnsi="Times LatRus" w:cs="Arial"/>
          <w:sz w:val="22"/>
          <w:szCs w:val="22"/>
        </w:rPr>
      </w:pPr>
      <w:r w:rsidRPr="00F025A0">
        <w:rPr>
          <w:rFonts w:ascii="Times LatRus" w:hAnsi="Times LatRus" w:cs="Arial"/>
          <w:sz w:val="22"/>
          <w:szCs w:val="22"/>
        </w:rPr>
        <w:t>ìû èç ðàâåíñòâà (22) ïîëó÷èì</w:t>
      </w:r>
    </w:p>
    <w:p w:rsidR="00F025A0" w:rsidRPr="00F025A0" w:rsidRDefault="00F025A0" w:rsidP="002E6D5D">
      <w:pPr>
        <w:spacing w:line="259" w:lineRule="auto"/>
        <w:ind w:left="1440" w:firstLine="720"/>
        <w:rPr>
          <w:rFonts w:ascii="Times LatRus" w:hAnsi="Times LatRus" w:cs="Arial"/>
          <w:sz w:val="22"/>
          <w:szCs w:val="22"/>
        </w:rPr>
      </w:pPr>
      <w:r w:rsidRPr="00F025A0">
        <w:rPr>
          <w:rFonts w:ascii="Times LatRus" w:hAnsi="Times LatRus" w:cs="Arial"/>
          <w:sz w:val="22"/>
          <w:szCs w:val="22"/>
        </w:rPr>
        <w:t xml:space="preserve">       </w:t>
      </w:r>
      <w:r>
        <w:rPr>
          <w:rFonts w:ascii="Times LatRus" w:hAnsi="Times LatRus" w:cs="Arial"/>
          <w:sz w:val="22"/>
          <w:szCs w:val="22"/>
        </w:rPr>
        <w:t xml:space="preserve">   </w:t>
      </w:r>
      <w:r w:rsidRPr="00F115BE">
        <w:rPr>
          <w:rFonts w:ascii="Times LatRus" w:hAnsi="Times LatRus" w:cs="Arial"/>
          <w:position w:val="-24"/>
          <w:sz w:val="22"/>
          <w:szCs w:val="22"/>
        </w:rPr>
        <w:object w:dxaOrig="3200" w:dyaOrig="620">
          <v:shape id="_x0000_i1111" type="#_x0000_t75" style="width:159.75pt;height:31.5pt" o:ole="">
            <v:imagedata r:id="rId172" o:title=""/>
          </v:shape>
          <o:OLEObject Type="Embed" ProgID="Equation.DSMT4" ShapeID="_x0000_i1111" DrawAspect="Content" ObjectID="_1402446576" r:id="rId173"/>
        </w:object>
      </w:r>
      <w:r w:rsidRPr="00F115BE">
        <w:rPr>
          <w:rFonts w:ascii="Times LatRus" w:hAnsi="Times LatRus" w:cs="Arial"/>
          <w:sz w:val="22"/>
          <w:szCs w:val="22"/>
        </w:rPr>
        <w:t>,</w:t>
      </w:r>
      <w:r w:rsidRPr="00F025A0">
        <w:rPr>
          <w:rFonts w:ascii="Times LatRus" w:hAnsi="Times LatRus" w:cs="Arial"/>
          <w:sz w:val="22"/>
          <w:szCs w:val="22"/>
        </w:rPr>
        <w:t xml:space="preserve">   </w:t>
      </w:r>
      <w:r w:rsidRPr="00F025A0">
        <w:rPr>
          <w:rFonts w:ascii="Times LatRus" w:hAnsi="Times LatRus" w:cs="Arial"/>
          <w:sz w:val="22"/>
          <w:szCs w:val="22"/>
        </w:rPr>
        <w:tab/>
      </w:r>
      <w:r w:rsidRPr="00F025A0">
        <w:rPr>
          <w:rFonts w:ascii="Times LatRus" w:hAnsi="Times LatRus" w:cs="Arial"/>
          <w:sz w:val="22"/>
          <w:szCs w:val="22"/>
        </w:rPr>
        <w:tab/>
        <w:t xml:space="preserve">                </w:t>
      </w:r>
      <w:r w:rsidR="004828E9">
        <w:rPr>
          <w:rFonts w:ascii="Times LatRus" w:hAnsi="Times LatRus" w:cs="Arial"/>
          <w:sz w:val="22"/>
          <w:szCs w:val="22"/>
        </w:rPr>
        <w:t xml:space="preserve">           </w:t>
      </w:r>
      <w:r w:rsidRPr="00F025A0">
        <w:rPr>
          <w:rFonts w:ascii="Times LatRus" w:hAnsi="Times LatRus" w:cs="Arial"/>
          <w:sz w:val="22"/>
          <w:szCs w:val="22"/>
        </w:rPr>
        <w:t xml:space="preserve"> </w:t>
      </w:r>
      <w:r>
        <w:rPr>
          <w:rFonts w:ascii="Times LatRus" w:hAnsi="Times LatRus" w:cs="Arial"/>
          <w:sz w:val="22"/>
          <w:szCs w:val="22"/>
        </w:rPr>
        <w:t xml:space="preserve">  </w:t>
      </w:r>
      <w:r w:rsidRPr="00F025A0">
        <w:rPr>
          <w:rFonts w:ascii="Times LatRus" w:hAnsi="Times LatRus" w:cs="Arial"/>
          <w:sz w:val="22"/>
          <w:szCs w:val="22"/>
        </w:rPr>
        <w:t>(23)</w:t>
      </w:r>
    </w:p>
    <w:p w:rsidR="00F025A0" w:rsidRPr="00F025A0" w:rsidRDefault="00F025A0" w:rsidP="002E6D5D">
      <w:pPr>
        <w:spacing w:line="259" w:lineRule="auto"/>
        <w:rPr>
          <w:rFonts w:ascii="Times LatRus" w:hAnsi="Times LatRus" w:cs="Arial"/>
          <w:sz w:val="22"/>
          <w:szCs w:val="22"/>
        </w:rPr>
      </w:pPr>
      <w:r w:rsidRPr="00F025A0">
        <w:rPr>
          <w:rFonts w:ascii="Times LatRus" w:hAnsi="Times LatRus" w:cs="Arial"/>
          <w:sz w:val="22"/>
          <w:szCs w:val="22"/>
        </w:rPr>
        <w:t xml:space="preserve">ãäå </w:t>
      </w:r>
    </w:p>
    <w:p w:rsidR="00F025A0" w:rsidRPr="00F025A0" w:rsidRDefault="00F025A0" w:rsidP="002E6D5D">
      <w:pPr>
        <w:spacing w:line="259" w:lineRule="auto"/>
        <w:ind w:left="2160" w:firstLine="720"/>
        <w:rPr>
          <w:rFonts w:ascii="Times LatRus" w:hAnsi="Times LatRus" w:cs="Arial"/>
          <w:sz w:val="22"/>
          <w:szCs w:val="22"/>
        </w:rPr>
      </w:pPr>
      <w:r w:rsidRPr="00F115BE">
        <w:rPr>
          <w:rFonts w:ascii="Times LatRus" w:hAnsi="Times LatRus" w:cs="Arial"/>
          <w:position w:val="-24"/>
          <w:sz w:val="22"/>
          <w:szCs w:val="22"/>
          <w:lang w:val="ru-RU"/>
        </w:rPr>
        <w:object w:dxaOrig="2299" w:dyaOrig="620">
          <v:shape id="_x0000_i1112" type="#_x0000_t75" style="width:115.5pt;height:31.5pt" o:ole="">
            <v:imagedata r:id="rId174" o:title=""/>
          </v:shape>
          <o:OLEObject Type="Embed" ProgID="Equation.DSMT4" ShapeID="_x0000_i1112" DrawAspect="Content" ObjectID="_1402446577" r:id="rId175"/>
        </w:object>
      </w:r>
      <w:r w:rsidRPr="00F025A0">
        <w:rPr>
          <w:rFonts w:ascii="Times LatRus" w:hAnsi="Times LatRus" w:cs="Arial"/>
          <w:sz w:val="22"/>
          <w:szCs w:val="22"/>
        </w:rPr>
        <w:t>.</w:t>
      </w:r>
    </w:p>
    <w:p w:rsidR="00F025A0" w:rsidRPr="00F025A0" w:rsidRDefault="00F025A0" w:rsidP="002E6D5D">
      <w:pPr>
        <w:spacing w:line="259" w:lineRule="auto"/>
        <w:rPr>
          <w:rFonts w:ascii="Times LatRus" w:hAnsi="Times LatRus" w:cs="Arial"/>
          <w:sz w:val="22"/>
          <w:szCs w:val="22"/>
        </w:rPr>
      </w:pPr>
      <w:r w:rsidRPr="00F025A0">
        <w:rPr>
          <w:rFonts w:ascii="Times LatRus" w:hAnsi="Times LatRus" w:cs="Arial"/>
          <w:sz w:val="22"/>
          <w:szCs w:val="22"/>
        </w:rPr>
        <w:lastRenderedPageBreak/>
        <w:t xml:space="preserve">Òîãäà, èç íåðàâåíñòâà (23), ñ ó÷åòîì  (3)  áóäåò ñëåäîâàòü </w:t>
      </w:r>
    </w:p>
    <w:p w:rsidR="00F025A0" w:rsidRPr="00F025A0" w:rsidRDefault="00F025A0" w:rsidP="002E6D5D">
      <w:pPr>
        <w:spacing w:line="259" w:lineRule="auto"/>
        <w:jc w:val="center"/>
        <w:rPr>
          <w:rFonts w:ascii="Times LatRus" w:hAnsi="Times LatRus" w:cs="Arial"/>
          <w:i/>
          <w:iCs/>
          <w:sz w:val="22"/>
          <w:szCs w:val="22"/>
        </w:rPr>
      </w:pPr>
      <w:r w:rsidRPr="00F115BE">
        <w:rPr>
          <w:rFonts w:ascii="Times LatRus" w:hAnsi="Times LatRus" w:cs="Arial"/>
          <w:i/>
          <w:iCs/>
          <w:position w:val="-28"/>
          <w:sz w:val="22"/>
          <w:szCs w:val="22"/>
        </w:rPr>
        <w:object w:dxaOrig="2860" w:dyaOrig="660">
          <v:shape id="_x0000_i1113" type="#_x0000_t75" style="width:142.5pt;height:31.5pt" o:ole="">
            <v:imagedata r:id="rId176" o:title=""/>
          </v:shape>
          <o:OLEObject Type="Embed" ProgID="Equation.DSMT4" ShapeID="_x0000_i1113" DrawAspect="Content" ObjectID="_1402446578" r:id="rId177"/>
        </w:object>
      </w:r>
      <w:r w:rsidRPr="00F025A0">
        <w:rPr>
          <w:rFonts w:ascii="Times LatRus" w:hAnsi="Times LatRus" w:cs="Arial"/>
          <w:i/>
          <w:iCs/>
          <w:sz w:val="22"/>
          <w:szCs w:val="22"/>
        </w:rPr>
        <w:t>,</w:t>
      </w:r>
    </w:p>
    <w:p w:rsidR="00F025A0" w:rsidRPr="00F025A0" w:rsidRDefault="00F025A0" w:rsidP="002E6D5D">
      <w:pPr>
        <w:spacing w:line="259" w:lineRule="auto"/>
        <w:rPr>
          <w:rFonts w:ascii="Times LatRus" w:hAnsi="Times LatRus" w:cs="Arial"/>
          <w:sz w:val="22"/>
          <w:szCs w:val="22"/>
        </w:rPr>
      </w:pPr>
      <w:r w:rsidRPr="00F025A0">
        <w:rPr>
          <w:rFonts w:ascii="Times LatRus" w:hAnsi="Times LatRus" w:cs="Arial"/>
          <w:sz w:val="22"/>
          <w:szCs w:val="22"/>
        </w:rPr>
        <w:t>÷òî ïðîòèâîðå÷èò óñëîâèþ (20).</w:t>
      </w:r>
    </w:p>
    <w:p w:rsidR="00F025A0" w:rsidRPr="00F025A0" w:rsidRDefault="00F025A0" w:rsidP="002E6D5D">
      <w:pPr>
        <w:spacing w:line="259" w:lineRule="auto"/>
        <w:ind w:firstLine="567"/>
        <w:rPr>
          <w:rFonts w:ascii="Times LatRus" w:hAnsi="Times LatRus" w:cs="Arial"/>
          <w:i/>
          <w:iCs/>
          <w:sz w:val="22"/>
          <w:szCs w:val="22"/>
        </w:rPr>
      </w:pPr>
      <w:r w:rsidRPr="00F025A0">
        <w:rPr>
          <w:rFonts w:ascii="Times LatRus" w:hAnsi="Times LatRus" w:cs="Arial"/>
          <w:b/>
          <w:sz w:val="22"/>
          <w:szCs w:val="22"/>
        </w:rPr>
        <w:t>Ñëåäñòâèå 1.</w:t>
      </w:r>
      <w:r>
        <w:rPr>
          <w:rFonts w:ascii="Times LatRus" w:hAnsi="Times LatRus" w:cs="Arial"/>
          <w:b/>
          <w:sz w:val="22"/>
          <w:szCs w:val="22"/>
        </w:rPr>
        <w:t>  </w:t>
      </w:r>
      <w:r w:rsidRPr="00F025A0">
        <w:rPr>
          <w:rFonts w:ascii="Times LatRus" w:hAnsi="Times LatRus" w:cs="Arial"/>
          <w:i/>
          <w:sz w:val="22"/>
          <w:szCs w:val="22"/>
        </w:rPr>
        <w:t>Ïóñòü</w:t>
      </w:r>
      <w:r w:rsidRPr="00F025A0">
        <w:rPr>
          <w:rFonts w:ascii="Times LatRus" w:hAnsi="Times LatRus" w:cs="Arial"/>
          <w:b/>
          <w:i/>
          <w:sz w:val="22"/>
          <w:szCs w:val="22"/>
        </w:rPr>
        <w:t xml:space="preserve"> </w:t>
      </w:r>
      <w:r w:rsidRPr="002E1B91">
        <w:rPr>
          <w:rFonts w:ascii="Arial" w:hAnsi="Arial" w:cs="Arial"/>
          <w:position w:val="-12"/>
          <w:sz w:val="22"/>
          <w:szCs w:val="22"/>
          <w:lang w:val="ru-RU"/>
        </w:rPr>
        <w:object w:dxaOrig="760" w:dyaOrig="360">
          <v:shape id="_x0000_i1114" type="#_x0000_t75" style="width:39pt;height:18pt" o:ole="">
            <v:imagedata r:id="rId178" o:title=""/>
          </v:shape>
          <o:OLEObject Type="Embed" ProgID="Equation.DSMT4" ShapeID="_x0000_i1114" DrawAspect="Content" ObjectID="_1402446579" r:id="rId179"/>
        </w:object>
      </w:r>
      <w:r w:rsidRPr="00F025A0">
        <w:rPr>
          <w:rFonts w:ascii="Times LatRus" w:hAnsi="Times LatRus" w:cs="Arial"/>
          <w:i/>
          <w:iCs/>
          <w:sz w:val="22"/>
          <w:szCs w:val="22"/>
        </w:rPr>
        <w:t xml:space="preserve">  è</w:t>
      </w:r>
    </w:p>
    <w:p w:rsidR="00F025A0" w:rsidRPr="00F025A0" w:rsidRDefault="00F025A0" w:rsidP="002E6D5D">
      <w:pPr>
        <w:spacing w:line="259" w:lineRule="auto"/>
        <w:ind w:left="1440" w:firstLine="720"/>
        <w:rPr>
          <w:rFonts w:ascii="Times LatRus" w:hAnsi="Times LatRus"/>
          <w:sz w:val="22"/>
          <w:szCs w:val="22"/>
        </w:rPr>
      </w:pPr>
      <w:r w:rsidRPr="00F025A0">
        <w:rPr>
          <w:rFonts w:ascii="Times LatRus" w:hAnsi="Times LatRus" w:cs="Arial"/>
          <w:i/>
          <w:iCs/>
          <w:sz w:val="22"/>
          <w:szCs w:val="22"/>
        </w:rPr>
        <w:t xml:space="preserve">          </w:t>
      </w:r>
      <w:r w:rsidRPr="00A3642E">
        <w:rPr>
          <w:rFonts w:ascii="Times LatRus" w:hAnsi="Times LatRus" w:cs="Arial"/>
          <w:i/>
          <w:iCs/>
          <w:position w:val="-30"/>
          <w:sz w:val="22"/>
          <w:szCs w:val="22"/>
        </w:rPr>
        <w:object w:dxaOrig="3080" w:dyaOrig="720">
          <v:shape id="_x0000_i1115" type="#_x0000_t75" style="width:154.5pt;height:36pt" o:ole="">
            <v:imagedata r:id="rId180" o:title=""/>
          </v:shape>
          <o:OLEObject Type="Embed" ProgID="Equation.DSMT4" ShapeID="_x0000_i1115" DrawAspect="Content" ObjectID="_1402446580" r:id="rId181"/>
        </w:object>
      </w:r>
      <w:r w:rsidRPr="00F025A0">
        <w:rPr>
          <w:rFonts w:ascii="Times LatRus" w:hAnsi="Times LatRus" w:cs="Arial"/>
          <w:i/>
          <w:iCs/>
          <w:sz w:val="22"/>
          <w:szCs w:val="22"/>
        </w:rPr>
        <w:t xml:space="preserve">.                                      </w:t>
      </w:r>
      <w:r>
        <w:rPr>
          <w:rFonts w:ascii="Times LatRus" w:hAnsi="Times LatRus" w:cs="Arial"/>
          <w:i/>
          <w:iCs/>
          <w:sz w:val="22"/>
          <w:szCs w:val="22"/>
        </w:rPr>
        <w:t xml:space="preserve">     </w:t>
      </w:r>
      <w:r w:rsidR="004828E9">
        <w:rPr>
          <w:rFonts w:ascii="Times LatRus" w:hAnsi="Times LatRus" w:cs="Arial"/>
          <w:i/>
          <w:iCs/>
          <w:sz w:val="22"/>
          <w:szCs w:val="22"/>
        </w:rPr>
        <w:t xml:space="preserve">           </w:t>
      </w:r>
      <w:r>
        <w:rPr>
          <w:rFonts w:ascii="Times LatRus" w:hAnsi="Times LatRus" w:cs="Arial"/>
          <w:i/>
          <w:iCs/>
          <w:sz w:val="22"/>
          <w:szCs w:val="22"/>
        </w:rPr>
        <w:t xml:space="preserve"> </w:t>
      </w:r>
      <w:r w:rsidRPr="00F025A0">
        <w:rPr>
          <w:rFonts w:ascii="Times LatRus" w:hAnsi="Times LatRus" w:cs="Arial"/>
          <w:sz w:val="22"/>
          <w:szCs w:val="22"/>
        </w:rPr>
        <w:t>(24)</w:t>
      </w:r>
    </w:p>
    <w:p w:rsidR="00F025A0" w:rsidRPr="00F025A0" w:rsidRDefault="00F025A0" w:rsidP="002E6D5D">
      <w:pPr>
        <w:spacing w:line="259" w:lineRule="auto"/>
        <w:rPr>
          <w:rFonts w:ascii="Times LatRus" w:hAnsi="Times LatRus" w:cs="Arial"/>
          <w:i/>
          <w:iCs/>
          <w:sz w:val="22"/>
          <w:szCs w:val="22"/>
        </w:rPr>
      </w:pPr>
      <w:r w:rsidRPr="00F025A0">
        <w:rPr>
          <w:rFonts w:ascii="Times LatRus" w:hAnsi="Times LatRus" w:cs="Arial"/>
          <w:i/>
          <w:iCs/>
          <w:sz w:val="22"/>
          <w:szCs w:val="22"/>
        </w:rPr>
        <w:t xml:space="preserve">Òîãäà ñèñòåìà </w:t>
      </w:r>
      <w:r w:rsidRPr="00F025A0">
        <w:rPr>
          <w:rFonts w:ascii="Times LatRus" w:hAnsi="Times LatRus" w:cs="Arial"/>
          <w:sz w:val="22"/>
          <w:szCs w:val="22"/>
        </w:rPr>
        <w:t xml:space="preserve">(1) </w:t>
      </w:r>
      <w:r w:rsidRPr="00F025A0">
        <w:rPr>
          <w:rFonts w:ascii="Times LatRus" w:hAnsi="Times LatRus" w:cs="Arial"/>
          <w:i/>
          <w:sz w:val="22"/>
          <w:szCs w:val="22"/>
        </w:rPr>
        <w:t>îñöèëëèðóþùàÿ.</w:t>
      </w:r>
    </w:p>
    <w:p w:rsidR="00F025A0" w:rsidRPr="00F025A0" w:rsidRDefault="00F025A0" w:rsidP="002E6D5D">
      <w:pPr>
        <w:spacing w:line="259" w:lineRule="auto"/>
        <w:ind w:firstLine="567"/>
        <w:rPr>
          <w:rFonts w:ascii="Times LatRus" w:hAnsi="Times LatRus" w:cs="Arial"/>
          <w:sz w:val="22"/>
          <w:szCs w:val="22"/>
        </w:rPr>
      </w:pPr>
      <w:r w:rsidRPr="00F025A0">
        <w:rPr>
          <w:rFonts w:ascii="Times LatRus" w:hAnsi="Times LatRus" w:cs="Arial"/>
          <w:b/>
          <w:sz w:val="22"/>
          <w:szCs w:val="22"/>
        </w:rPr>
        <w:t xml:space="preserve">Äîêàçàòåëüñòâî. </w:t>
      </w:r>
      <w:r w:rsidRPr="00F025A0">
        <w:rPr>
          <w:rFonts w:ascii="Times LatRus" w:hAnsi="Times LatRus" w:cs="Arial"/>
          <w:sz w:val="22"/>
          <w:szCs w:val="22"/>
        </w:rPr>
        <w:t xml:space="preserve">Äåéñòâèòåëüíî, ïðè </w:t>
      </w:r>
      <w:r w:rsidRPr="00F115BE">
        <w:rPr>
          <w:rFonts w:ascii="Times LatRus" w:hAnsi="Times LatRus" w:cs="Arial"/>
          <w:position w:val="-6"/>
          <w:sz w:val="22"/>
          <w:szCs w:val="22"/>
          <w:lang w:val="ru-RU"/>
        </w:rPr>
        <w:object w:dxaOrig="499" w:dyaOrig="260">
          <v:shape id="_x0000_i1116" type="#_x0000_t75" style="width:25.5pt;height:12pt" o:ole="">
            <v:imagedata r:id="rId182" o:title=""/>
          </v:shape>
          <o:OLEObject Type="Embed" ProgID="Equation.DSMT4" ShapeID="_x0000_i1116" DrawAspect="Content" ObjectID="_1402446581" r:id="rId183"/>
        </w:object>
      </w:r>
      <w:r w:rsidRPr="00F025A0">
        <w:rPr>
          <w:rFonts w:ascii="Times LatRus" w:hAnsi="Times LatRus" w:cs="Arial"/>
          <w:sz w:val="22"/>
          <w:szCs w:val="22"/>
        </w:rPr>
        <w:t xml:space="preserve"> áóäåì èìåòü</w:t>
      </w:r>
    </w:p>
    <w:p w:rsidR="00F025A0" w:rsidRPr="00F025A0" w:rsidRDefault="00F025A0" w:rsidP="002E6D5D">
      <w:pPr>
        <w:spacing w:line="259" w:lineRule="auto"/>
        <w:rPr>
          <w:rFonts w:ascii="Times LatRus" w:hAnsi="Times LatRus" w:cs="Arial"/>
          <w:sz w:val="22"/>
          <w:szCs w:val="22"/>
        </w:rPr>
      </w:pPr>
      <w:r w:rsidRPr="00F025A0">
        <w:rPr>
          <w:rFonts w:ascii="Times LatRus" w:hAnsi="Times LatRus" w:cs="Arial"/>
          <w:sz w:val="22"/>
          <w:szCs w:val="22"/>
        </w:rPr>
        <w:t xml:space="preserve">                  </w:t>
      </w:r>
      <w:r w:rsidRPr="00A3642E">
        <w:rPr>
          <w:rFonts w:ascii="Times LatRus" w:hAnsi="Times LatRus" w:cs="Arial"/>
          <w:position w:val="-32"/>
          <w:sz w:val="22"/>
          <w:szCs w:val="22"/>
        </w:rPr>
        <w:object w:dxaOrig="6500" w:dyaOrig="840">
          <v:shape id="_x0000_i1117" type="#_x0000_t75" style="width:324.75pt;height:42pt" o:ole="">
            <v:imagedata r:id="rId184" o:title=""/>
          </v:shape>
          <o:OLEObject Type="Embed" ProgID="Equation.DSMT4" ShapeID="_x0000_i1117" DrawAspect="Content" ObjectID="_1402446582" r:id="rId185"/>
        </w:object>
      </w:r>
      <w:r w:rsidRPr="00F025A0">
        <w:rPr>
          <w:rFonts w:ascii="Times LatRus" w:hAnsi="Times LatRus" w:cs="Arial"/>
          <w:sz w:val="22"/>
          <w:szCs w:val="22"/>
        </w:rPr>
        <w:t>.</w:t>
      </w:r>
    </w:p>
    <w:p w:rsidR="00F025A0" w:rsidRPr="00F025A0" w:rsidRDefault="00F025A0" w:rsidP="002E6D5D">
      <w:pPr>
        <w:spacing w:line="259" w:lineRule="auto"/>
        <w:rPr>
          <w:rFonts w:ascii="Times LatRus" w:hAnsi="Times LatRus" w:cs="Arial"/>
          <w:sz w:val="22"/>
          <w:szCs w:val="22"/>
        </w:rPr>
      </w:pPr>
      <w:r w:rsidRPr="00F025A0">
        <w:rPr>
          <w:rFonts w:ascii="Times LatRus" w:hAnsi="Times LatRus" w:cs="Arial"/>
          <w:sz w:val="22"/>
          <w:szCs w:val="22"/>
        </w:rPr>
        <w:t xml:space="preserve">Îòñþäà ïðè </w:t>
      </w:r>
      <w:r w:rsidRPr="00F115BE">
        <w:rPr>
          <w:rFonts w:ascii="Times LatRus" w:hAnsi="Times LatRus" w:cs="Arial"/>
          <w:position w:val="-14"/>
          <w:sz w:val="22"/>
          <w:szCs w:val="22"/>
          <w:lang w:val="ru-RU"/>
        </w:rPr>
        <w:object w:dxaOrig="580" w:dyaOrig="380">
          <v:shape id="_x0000_i1118" type="#_x0000_t75" style="width:28.5pt;height:19.5pt" o:ole="">
            <v:imagedata r:id="rId186" o:title=""/>
          </v:shape>
          <o:OLEObject Type="Embed" ProgID="Equation.DSMT4" ShapeID="_x0000_i1118" DrawAspect="Content" ObjectID="_1402446583" r:id="rId187"/>
        </w:object>
      </w:r>
      <w:r w:rsidRPr="00F025A0">
        <w:rPr>
          <w:rFonts w:ascii="Times LatRus" w:hAnsi="Times LatRus" w:cs="Arial"/>
          <w:sz w:val="22"/>
          <w:szCs w:val="22"/>
        </w:rPr>
        <w:t>,  ïîëó÷èì</w:t>
      </w:r>
    </w:p>
    <w:p w:rsidR="00F025A0" w:rsidRPr="00F025A0" w:rsidRDefault="00F025A0" w:rsidP="002E6D5D">
      <w:pPr>
        <w:spacing w:line="259" w:lineRule="auto"/>
        <w:ind w:left="720"/>
        <w:rPr>
          <w:rFonts w:ascii="Times LatRus" w:hAnsi="Times LatRus" w:cs="Arial"/>
          <w:sz w:val="22"/>
          <w:szCs w:val="22"/>
        </w:rPr>
      </w:pPr>
      <w:r w:rsidRPr="00F025A0">
        <w:rPr>
          <w:rFonts w:ascii="Times LatRus" w:hAnsi="Times LatRus" w:cs="Arial"/>
          <w:sz w:val="22"/>
          <w:szCs w:val="22"/>
        </w:rPr>
        <w:t xml:space="preserve">                          </w:t>
      </w:r>
      <w:r w:rsidRPr="00A3642E">
        <w:rPr>
          <w:rFonts w:ascii="Times LatRus" w:hAnsi="Times LatRus" w:cs="Arial"/>
          <w:position w:val="-30"/>
          <w:sz w:val="22"/>
          <w:szCs w:val="22"/>
        </w:rPr>
        <w:object w:dxaOrig="4660" w:dyaOrig="720">
          <v:shape id="_x0000_i1119" type="#_x0000_t75" style="width:234pt;height:36pt" o:ole="">
            <v:imagedata r:id="rId188" o:title=""/>
          </v:shape>
          <o:OLEObject Type="Embed" ProgID="Equation.DSMT4" ShapeID="_x0000_i1119" DrawAspect="Content" ObjectID="_1402446584" r:id="rId189"/>
        </w:object>
      </w:r>
      <w:r w:rsidRPr="00F025A0">
        <w:rPr>
          <w:rFonts w:ascii="Times LatRus" w:hAnsi="Times LatRus" w:cs="Arial"/>
          <w:sz w:val="22"/>
          <w:szCs w:val="22"/>
        </w:rPr>
        <w:t>.</w:t>
      </w:r>
    </w:p>
    <w:p w:rsidR="00F025A0" w:rsidRPr="00F025A0" w:rsidRDefault="00F025A0" w:rsidP="002E6D5D">
      <w:pPr>
        <w:spacing w:line="259" w:lineRule="auto"/>
        <w:jc w:val="both"/>
        <w:rPr>
          <w:rFonts w:ascii="Times LatRus" w:hAnsi="Times LatRus" w:cs="Arial"/>
          <w:sz w:val="22"/>
          <w:szCs w:val="22"/>
        </w:rPr>
      </w:pPr>
      <w:r w:rsidRPr="00F025A0">
        <w:rPr>
          <w:rFonts w:ascii="Times LatRus" w:hAnsi="Times LatRus" w:cs="Arial"/>
          <w:sz w:val="22"/>
          <w:szCs w:val="22"/>
        </w:rPr>
        <w:t xml:space="preserve">Ó÷èòûâàÿ, ÷òî </w:t>
      </w:r>
      <w:r w:rsidR="007D0E60" w:rsidRPr="007D0E60">
        <w:rPr>
          <w:rFonts w:ascii="Arial" w:hAnsi="Arial" w:cs="Arial"/>
          <w:position w:val="-12"/>
          <w:sz w:val="22"/>
          <w:szCs w:val="22"/>
          <w:lang w:val="ru-RU"/>
        </w:rPr>
        <w:pict>
          <v:shape id="_x0000_i1120" type="#_x0000_t75" style="width:37.5pt;height:18pt">
            <v:imagedata r:id="rId178" o:title=""/>
          </v:shape>
        </w:pict>
      </w:r>
      <w:r w:rsidRPr="00F025A0">
        <w:rPr>
          <w:rFonts w:ascii="Times LatRus" w:hAnsi="Times LatRus" w:cs="Arial"/>
          <w:sz w:val="22"/>
          <w:szCs w:val="22"/>
        </w:rPr>
        <w:t>, à òàêæå óñëîâèÿ (24) è (3), ìû ïîëó÷èì, ÷òî èìååò ìåñòî óñëîâèå (20). Ñîãëàñíî òåîðåìå 2 ñèñòåìà (1) áóäåò îñöèëëèðóþùåé.</w:t>
      </w:r>
    </w:p>
    <w:p w:rsidR="00F025A0" w:rsidRPr="00F025A0" w:rsidRDefault="00F025A0" w:rsidP="002E6D5D">
      <w:pPr>
        <w:spacing w:line="259" w:lineRule="auto"/>
        <w:ind w:firstLine="567"/>
        <w:rPr>
          <w:rFonts w:ascii="Times LatRus" w:hAnsi="Times LatRus" w:cs="Arial"/>
          <w:i/>
          <w:iCs/>
          <w:sz w:val="22"/>
          <w:szCs w:val="22"/>
        </w:rPr>
      </w:pPr>
      <w:r w:rsidRPr="00F025A0">
        <w:rPr>
          <w:rFonts w:ascii="Times LatRus" w:hAnsi="Times LatRus" w:cs="Arial"/>
          <w:b/>
          <w:sz w:val="22"/>
          <w:szCs w:val="22"/>
        </w:rPr>
        <w:t>Ñëåäñòâèå 2.</w:t>
      </w:r>
      <w:r>
        <w:rPr>
          <w:rFonts w:ascii="Times LatRus" w:hAnsi="Times LatRus" w:cs="Arial"/>
          <w:b/>
          <w:sz w:val="22"/>
          <w:szCs w:val="22"/>
        </w:rPr>
        <w:t>  </w:t>
      </w:r>
      <w:r w:rsidRPr="00F025A0">
        <w:rPr>
          <w:rFonts w:ascii="Times LatRus" w:hAnsi="Times LatRus" w:cs="Arial"/>
          <w:bCs/>
          <w:i/>
          <w:sz w:val="22"/>
          <w:szCs w:val="22"/>
        </w:rPr>
        <w:t>Ïóñòü</w:t>
      </w:r>
      <w:r w:rsidRPr="00F025A0">
        <w:rPr>
          <w:rFonts w:ascii="Times LatRus" w:hAnsi="Times LatRus" w:cs="Arial"/>
          <w:i/>
          <w:iCs/>
          <w:sz w:val="22"/>
          <w:szCs w:val="22"/>
        </w:rPr>
        <w:t xml:space="preserve"> </w:t>
      </w:r>
    </w:p>
    <w:p w:rsidR="00F025A0" w:rsidRPr="00F025A0" w:rsidRDefault="00F025A0" w:rsidP="002E6D5D">
      <w:pPr>
        <w:spacing w:line="259" w:lineRule="auto"/>
        <w:ind w:left="2160" w:firstLine="720"/>
        <w:rPr>
          <w:rFonts w:ascii="Times LatRus" w:hAnsi="Times LatRus"/>
          <w:sz w:val="22"/>
          <w:szCs w:val="22"/>
        </w:rPr>
      </w:pPr>
      <w:r>
        <w:rPr>
          <w:rFonts w:ascii="Times LatRus" w:hAnsi="Times LatRus" w:cs="Arial"/>
          <w:i/>
          <w:iCs/>
          <w:sz w:val="22"/>
          <w:szCs w:val="22"/>
        </w:rPr>
        <w:t xml:space="preserve">     </w:t>
      </w:r>
      <w:r w:rsidRPr="00F025A0">
        <w:rPr>
          <w:rFonts w:ascii="Times LatRus" w:hAnsi="Times LatRus" w:cs="Arial"/>
          <w:i/>
          <w:iCs/>
          <w:sz w:val="22"/>
          <w:szCs w:val="22"/>
        </w:rPr>
        <w:t xml:space="preserve">  </w:t>
      </w:r>
      <w:r w:rsidRPr="00F115BE">
        <w:rPr>
          <w:rFonts w:ascii="Times LatRus" w:hAnsi="Times LatRus" w:cs="Arial"/>
          <w:i/>
          <w:iCs/>
          <w:position w:val="-24"/>
          <w:sz w:val="22"/>
          <w:szCs w:val="22"/>
        </w:rPr>
        <w:object w:dxaOrig="2220" w:dyaOrig="620">
          <v:shape id="_x0000_i1121" type="#_x0000_t75" style="width:112.5pt;height:31.5pt" o:ole="">
            <v:imagedata r:id="rId190" o:title=""/>
          </v:shape>
          <o:OLEObject Type="Embed" ProgID="Equation.DSMT4" ShapeID="_x0000_i1121" DrawAspect="Content" ObjectID="_1402446585" r:id="rId191"/>
        </w:object>
      </w:r>
      <w:r w:rsidRPr="00F025A0">
        <w:rPr>
          <w:rFonts w:ascii="Times LatRus" w:hAnsi="Times LatRus" w:cs="Arial"/>
          <w:i/>
          <w:iCs/>
          <w:sz w:val="22"/>
          <w:szCs w:val="22"/>
        </w:rPr>
        <w:t xml:space="preserve">.                                          </w:t>
      </w:r>
      <w:r w:rsidR="004828E9">
        <w:rPr>
          <w:rFonts w:ascii="Times LatRus" w:hAnsi="Times LatRus" w:cs="Arial"/>
          <w:i/>
          <w:iCs/>
          <w:sz w:val="22"/>
          <w:szCs w:val="22"/>
        </w:rPr>
        <w:t xml:space="preserve">           </w:t>
      </w:r>
      <w:r w:rsidRPr="00F025A0">
        <w:rPr>
          <w:rFonts w:ascii="Times LatRus" w:hAnsi="Times LatRus" w:cs="Arial"/>
          <w:i/>
          <w:iCs/>
          <w:sz w:val="22"/>
          <w:szCs w:val="22"/>
        </w:rPr>
        <w:t xml:space="preserve">  </w:t>
      </w:r>
      <w:r>
        <w:rPr>
          <w:rFonts w:ascii="Times LatRus" w:hAnsi="Times LatRus" w:cs="Arial"/>
          <w:i/>
          <w:iCs/>
          <w:sz w:val="22"/>
          <w:szCs w:val="22"/>
        </w:rPr>
        <w:t xml:space="preserve">     </w:t>
      </w:r>
      <w:r w:rsidRPr="00F025A0">
        <w:rPr>
          <w:rFonts w:ascii="Times LatRus" w:hAnsi="Times LatRus" w:cs="Arial"/>
          <w:sz w:val="22"/>
          <w:szCs w:val="22"/>
        </w:rPr>
        <w:t>(25)</w:t>
      </w:r>
    </w:p>
    <w:p w:rsidR="00F025A0" w:rsidRPr="00F025A0" w:rsidRDefault="00F025A0" w:rsidP="002E6D5D">
      <w:pPr>
        <w:spacing w:line="259" w:lineRule="auto"/>
        <w:rPr>
          <w:rFonts w:ascii="Times LatRus" w:hAnsi="Times LatRus" w:cs="Arial"/>
          <w:i/>
          <w:iCs/>
          <w:sz w:val="22"/>
          <w:szCs w:val="22"/>
        </w:rPr>
      </w:pPr>
      <w:r w:rsidRPr="00F025A0">
        <w:rPr>
          <w:rFonts w:ascii="Times LatRus" w:hAnsi="Times LatRus" w:cs="Arial"/>
          <w:i/>
          <w:iCs/>
          <w:sz w:val="22"/>
          <w:szCs w:val="22"/>
        </w:rPr>
        <w:t xml:space="preserve">Òîãäà ñèñòåìà </w:t>
      </w:r>
      <w:r w:rsidRPr="00F025A0">
        <w:rPr>
          <w:rFonts w:ascii="Times LatRus" w:hAnsi="Times LatRus" w:cs="Arial"/>
          <w:sz w:val="22"/>
          <w:szCs w:val="22"/>
        </w:rPr>
        <w:t>(1)</w:t>
      </w:r>
      <w:r w:rsidRPr="00F025A0">
        <w:rPr>
          <w:rFonts w:ascii="Times LatRus" w:hAnsi="Times LatRus" w:cs="Arial"/>
          <w:i/>
          <w:sz w:val="22"/>
          <w:szCs w:val="22"/>
        </w:rPr>
        <w:t xml:space="preserve"> îñöèëëèðóþùàÿ.</w:t>
      </w:r>
    </w:p>
    <w:p w:rsidR="00F025A0" w:rsidRPr="00F115BE" w:rsidRDefault="00F025A0" w:rsidP="002E6D5D">
      <w:pPr>
        <w:spacing w:line="259" w:lineRule="auto"/>
        <w:ind w:firstLine="567"/>
        <w:rPr>
          <w:rFonts w:ascii="Times LatRus" w:hAnsi="Times LatRus" w:cs="Arial"/>
          <w:sz w:val="22"/>
          <w:szCs w:val="22"/>
          <w:lang w:val="ru-RU"/>
        </w:rPr>
      </w:pPr>
      <w:r w:rsidRPr="00F115BE">
        <w:rPr>
          <w:rFonts w:ascii="Times LatRus" w:hAnsi="Times LatRus" w:cs="Arial"/>
          <w:b/>
          <w:sz w:val="22"/>
          <w:szCs w:val="22"/>
          <w:lang w:val="ru-RU"/>
        </w:rPr>
        <w:t>Äîêàçàòåëüñòâî.</w:t>
      </w:r>
      <w:r w:rsidRPr="00F115BE">
        <w:rPr>
          <w:rFonts w:ascii="Times LatRus" w:hAnsi="Times LatRus" w:cs="Arial"/>
          <w:sz w:val="22"/>
          <w:szCs w:val="22"/>
          <w:lang w:val="ru-RU"/>
        </w:rPr>
        <w:t xml:space="preserve"> Ïðè </w:t>
      </w:r>
      <w:r w:rsidRPr="00F115BE">
        <w:rPr>
          <w:rFonts w:ascii="Times LatRus" w:hAnsi="Times LatRus" w:cs="Arial"/>
          <w:position w:val="-6"/>
          <w:sz w:val="22"/>
          <w:szCs w:val="22"/>
          <w:lang w:val="ru-RU"/>
        </w:rPr>
        <w:object w:dxaOrig="499" w:dyaOrig="260">
          <v:shape id="_x0000_i1122" type="#_x0000_t75" style="width:25.5pt;height:12pt" o:ole="">
            <v:imagedata r:id="rId192" o:title=""/>
          </v:shape>
          <o:OLEObject Type="Embed" ProgID="Equation.DSMT4" ShapeID="_x0000_i1122" DrawAspect="Content" ObjectID="_1402446586" r:id="rId193"/>
        </w:object>
      </w:r>
      <w:r w:rsidRPr="00F115BE">
        <w:rPr>
          <w:rFonts w:ascii="Times LatRus" w:hAnsi="Times LatRus" w:cs="Arial"/>
          <w:sz w:val="22"/>
          <w:szCs w:val="22"/>
          <w:lang w:val="ru-RU"/>
        </w:rPr>
        <w:t xml:space="preserve"> èìååì</w:t>
      </w:r>
    </w:p>
    <w:p w:rsidR="00F025A0" w:rsidRPr="00F115BE" w:rsidRDefault="00F025A0" w:rsidP="001B0ECB">
      <w:pPr>
        <w:spacing w:line="259" w:lineRule="auto"/>
        <w:jc w:val="center"/>
        <w:rPr>
          <w:rFonts w:ascii="Times LatRus" w:hAnsi="Times LatRus"/>
          <w:sz w:val="22"/>
          <w:szCs w:val="22"/>
          <w:lang w:val="ru-RU"/>
        </w:rPr>
      </w:pPr>
      <w:r w:rsidRPr="00F115BE">
        <w:rPr>
          <w:rFonts w:ascii="Times LatRus" w:hAnsi="Times LatRus" w:cs="Arial"/>
          <w:position w:val="-34"/>
          <w:sz w:val="22"/>
          <w:szCs w:val="22"/>
        </w:rPr>
        <w:object w:dxaOrig="8020" w:dyaOrig="900">
          <v:shape id="_x0000_i1123" type="#_x0000_t75" style="width:400.5pt;height:45pt" o:ole="">
            <v:imagedata r:id="rId194" o:title=""/>
          </v:shape>
          <o:OLEObject Type="Embed" ProgID="Equation.DSMT4" ShapeID="_x0000_i1123" DrawAspect="Content" ObjectID="_1402446587" r:id="rId195"/>
        </w:object>
      </w:r>
    </w:p>
    <w:p w:rsidR="001B0ECB" w:rsidRPr="001B0ECB" w:rsidRDefault="00F025A0" w:rsidP="001B0ECB">
      <w:pPr>
        <w:spacing w:line="259" w:lineRule="auto"/>
        <w:jc w:val="center"/>
        <w:rPr>
          <w:rFonts w:ascii="Times LatRus" w:hAnsi="Times LatRus" w:cs="Arial"/>
          <w:sz w:val="22"/>
          <w:szCs w:val="22"/>
          <w:lang w:val="ru-RU"/>
        </w:rPr>
      </w:pPr>
      <w:r w:rsidRPr="00F115BE">
        <w:rPr>
          <w:rFonts w:ascii="Times LatRus" w:hAnsi="Times LatRus"/>
          <w:position w:val="-32"/>
          <w:sz w:val="22"/>
          <w:szCs w:val="22"/>
          <w:lang w:val="ru-RU"/>
        </w:rPr>
        <w:object w:dxaOrig="7940" w:dyaOrig="760">
          <v:shape id="_x0000_i1124" type="#_x0000_t75" style="width:395.25pt;height:39pt" o:ole="">
            <v:imagedata r:id="rId196" o:title=""/>
          </v:shape>
          <o:OLEObject Type="Embed" ProgID="Equation.DSMT4" ShapeID="_x0000_i1124" DrawAspect="Content" ObjectID="_1402446588" r:id="rId197"/>
        </w:object>
      </w:r>
      <w:r w:rsidRPr="00F115BE">
        <w:rPr>
          <w:rFonts w:ascii="Times LatRus" w:hAnsi="Times LatRus"/>
          <w:sz w:val="22"/>
          <w:szCs w:val="22"/>
          <w:lang w:val="ru-RU"/>
        </w:rPr>
        <w:t>.</w:t>
      </w:r>
    </w:p>
    <w:p w:rsidR="00F025A0" w:rsidRPr="00F115BE" w:rsidRDefault="00F025A0" w:rsidP="002E6D5D">
      <w:pPr>
        <w:spacing w:line="259" w:lineRule="auto"/>
        <w:rPr>
          <w:rFonts w:ascii="Times LatRus" w:hAnsi="Times LatRus" w:cs="Arial"/>
          <w:sz w:val="22"/>
          <w:szCs w:val="22"/>
          <w:lang w:val="ru-RU"/>
        </w:rPr>
      </w:pPr>
      <w:r w:rsidRPr="00F115BE">
        <w:rPr>
          <w:rFonts w:ascii="Times LatRus" w:hAnsi="Times LatRus" w:cs="Arial"/>
          <w:sz w:val="22"/>
          <w:szCs w:val="22"/>
          <w:lang w:val="ru-RU"/>
        </w:rPr>
        <w:t>Îòñþäà áóäåò ñëåäîâàòü, ÷òî</w:t>
      </w:r>
      <w:r w:rsidRPr="00F115BE">
        <w:rPr>
          <w:rFonts w:cs="Arial"/>
          <w:sz w:val="22"/>
          <w:szCs w:val="22"/>
          <w:lang w:val="ru-RU"/>
        </w:rPr>
        <w:t xml:space="preserve"> </w:t>
      </w:r>
      <w:r w:rsidRPr="00F115BE">
        <w:rPr>
          <w:rFonts w:ascii="Times LatRus" w:hAnsi="Times LatRus" w:cs="Arial"/>
          <w:sz w:val="22"/>
          <w:szCs w:val="22"/>
          <w:lang w:val="ru-RU"/>
        </w:rPr>
        <w:t xml:space="preserve">ïðè  </w:t>
      </w:r>
      <w:r w:rsidRPr="00F115BE">
        <w:rPr>
          <w:rFonts w:ascii="Times LatRus" w:hAnsi="Times LatRus" w:cs="Arial"/>
          <w:position w:val="-14"/>
          <w:sz w:val="22"/>
          <w:szCs w:val="22"/>
          <w:lang w:val="ru-RU"/>
        </w:rPr>
        <w:object w:dxaOrig="620" w:dyaOrig="380">
          <v:shape id="_x0000_i1125" type="#_x0000_t75" style="width:31.5pt;height:19.5pt" o:ole="">
            <v:imagedata r:id="rId198" o:title=""/>
          </v:shape>
          <o:OLEObject Type="Embed" ProgID="Equation.DSMT4" ShapeID="_x0000_i1125" DrawAspect="Content" ObjectID="_1402446589" r:id="rId199"/>
        </w:object>
      </w:r>
    </w:p>
    <w:p w:rsidR="00F025A0" w:rsidRPr="00F115BE" w:rsidRDefault="00F025A0" w:rsidP="002E6D5D">
      <w:pPr>
        <w:spacing w:line="259" w:lineRule="auto"/>
        <w:ind w:left="2160"/>
        <w:rPr>
          <w:rFonts w:ascii="Times LatRus" w:hAnsi="Times LatRus" w:cs="Arial"/>
          <w:sz w:val="22"/>
          <w:szCs w:val="22"/>
          <w:lang w:val="ru-RU"/>
        </w:rPr>
      </w:pPr>
      <w:r w:rsidRPr="00F115BE">
        <w:rPr>
          <w:rFonts w:ascii="Times LatRus" w:hAnsi="Times LatRus" w:cs="Arial"/>
          <w:sz w:val="22"/>
          <w:szCs w:val="22"/>
          <w:lang w:val="ru-RU"/>
        </w:rPr>
        <w:t xml:space="preserve">       </w:t>
      </w:r>
      <w:r w:rsidRPr="00F025A0">
        <w:rPr>
          <w:rFonts w:ascii="Times LatRus" w:hAnsi="Times LatRus" w:cs="Arial"/>
          <w:sz w:val="22"/>
          <w:szCs w:val="22"/>
          <w:lang w:val="ru-RU"/>
        </w:rPr>
        <w:t xml:space="preserve">   </w:t>
      </w:r>
      <w:r w:rsidRPr="00A3642E">
        <w:rPr>
          <w:rFonts w:ascii="Times LatRus" w:hAnsi="Times LatRus" w:cs="Arial"/>
          <w:position w:val="-30"/>
          <w:sz w:val="22"/>
          <w:szCs w:val="22"/>
        </w:rPr>
        <w:object w:dxaOrig="3360" w:dyaOrig="720">
          <v:shape id="_x0000_i1126" type="#_x0000_t75" style="width:168pt;height:36pt" o:ole="">
            <v:imagedata r:id="rId200" o:title=""/>
          </v:shape>
          <o:OLEObject Type="Embed" ProgID="Equation.DSMT4" ShapeID="_x0000_i1126" DrawAspect="Content" ObjectID="_1402446590" r:id="rId201"/>
        </w:object>
      </w:r>
      <w:r w:rsidRPr="00F115BE">
        <w:rPr>
          <w:rFonts w:ascii="Times LatRus" w:hAnsi="Times LatRus" w:cs="Arial"/>
          <w:sz w:val="22"/>
          <w:szCs w:val="22"/>
          <w:lang w:val="ru-RU"/>
        </w:rPr>
        <w:t xml:space="preserve">.                   </w:t>
      </w:r>
      <w:r w:rsidRPr="00A3642E">
        <w:rPr>
          <w:rFonts w:ascii="Times LatRus" w:hAnsi="Times LatRus" w:cs="Arial"/>
          <w:sz w:val="22"/>
          <w:szCs w:val="22"/>
          <w:lang w:val="ru-RU"/>
        </w:rPr>
        <w:t xml:space="preserve">              </w:t>
      </w:r>
      <w:r w:rsidRPr="00F025A0">
        <w:rPr>
          <w:rFonts w:ascii="Times LatRus" w:hAnsi="Times LatRus" w:cs="Arial"/>
          <w:sz w:val="22"/>
          <w:szCs w:val="22"/>
          <w:lang w:val="ru-RU"/>
        </w:rPr>
        <w:t xml:space="preserve">      </w:t>
      </w:r>
      <w:r w:rsidR="004828E9" w:rsidRPr="00BF0E38">
        <w:rPr>
          <w:rFonts w:ascii="Times LatRus" w:hAnsi="Times LatRus" w:cs="Arial"/>
          <w:sz w:val="22"/>
          <w:szCs w:val="22"/>
          <w:lang w:val="ru-RU"/>
        </w:rPr>
        <w:t xml:space="preserve">           </w:t>
      </w:r>
      <w:r w:rsidRPr="00F115BE">
        <w:rPr>
          <w:rFonts w:ascii="Times LatRus" w:hAnsi="Times LatRus" w:cs="Arial"/>
          <w:sz w:val="22"/>
          <w:szCs w:val="22"/>
          <w:lang w:val="ru-RU"/>
        </w:rPr>
        <w:t>(26)</w:t>
      </w:r>
    </w:p>
    <w:p w:rsidR="00F025A0" w:rsidRPr="00A3642E" w:rsidRDefault="00F025A0" w:rsidP="002E6D5D">
      <w:pPr>
        <w:spacing w:line="259" w:lineRule="auto"/>
        <w:rPr>
          <w:rFonts w:ascii="Arial" w:hAnsi="Arial" w:cs="Arial"/>
          <w:sz w:val="22"/>
          <w:szCs w:val="22"/>
          <w:lang w:val="ru-RU"/>
        </w:rPr>
      </w:pPr>
      <w:r w:rsidRPr="00F115BE">
        <w:rPr>
          <w:rFonts w:ascii="Times LatRus" w:hAnsi="Times LatRus" w:cs="Arial"/>
          <w:sz w:val="22"/>
          <w:szCs w:val="22"/>
          <w:lang w:val="ru-RU"/>
        </w:rPr>
        <w:t xml:space="preserve">Îáîçíà÷èâ ïðè  </w:t>
      </w:r>
      <w:r w:rsidRPr="00F115BE">
        <w:rPr>
          <w:rFonts w:ascii="Times LatRus" w:hAnsi="Times LatRus" w:cs="Arial"/>
          <w:position w:val="-14"/>
          <w:sz w:val="22"/>
          <w:szCs w:val="22"/>
          <w:lang w:val="ru-RU"/>
        </w:rPr>
        <w:object w:dxaOrig="580" w:dyaOrig="380">
          <v:shape id="_x0000_i1127" type="#_x0000_t75" style="width:28.5pt;height:19.5pt" o:ole="">
            <v:imagedata r:id="rId202" o:title=""/>
          </v:shape>
          <o:OLEObject Type="Embed" ProgID="Equation.DSMT4" ShapeID="_x0000_i1127" DrawAspect="Content" ObjectID="_1402446591" r:id="rId203"/>
        </w:object>
      </w:r>
    </w:p>
    <w:p w:rsidR="00F025A0" w:rsidRPr="00F115BE" w:rsidRDefault="00F025A0" w:rsidP="002E6D5D">
      <w:pPr>
        <w:spacing w:line="259" w:lineRule="auto"/>
        <w:rPr>
          <w:rFonts w:ascii="Times LatRus" w:hAnsi="Times LatRus" w:cs="Arial"/>
          <w:sz w:val="22"/>
          <w:szCs w:val="22"/>
          <w:lang w:val="ru-RU"/>
        </w:rPr>
      </w:pPr>
      <w:r w:rsidRPr="00F025A0">
        <w:rPr>
          <w:rFonts w:ascii="Times LatRus" w:hAnsi="Times LatRus" w:cs="Arial"/>
          <w:sz w:val="22"/>
          <w:szCs w:val="22"/>
          <w:lang w:val="ru-RU"/>
        </w:rPr>
        <w:t xml:space="preserve">                                                       </w:t>
      </w:r>
      <w:r w:rsidRPr="00A3642E">
        <w:rPr>
          <w:rFonts w:ascii="Times LatRus" w:hAnsi="Times LatRus" w:cs="Arial"/>
          <w:position w:val="-30"/>
          <w:sz w:val="22"/>
          <w:szCs w:val="22"/>
        </w:rPr>
        <w:object w:dxaOrig="2740" w:dyaOrig="720">
          <v:shape id="_x0000_i1128" type="#_x0000_t75" style="width:137.25pt;height:36pt" o:ole="">
            <v:imagedata r:id="rId204" o:title=""/>
          </v:shape>
          <o:OLEObject Type="Embed" ProgID="Equation.DSMT4" ShapeID="_x0000_i1128" DrawAspect="Content" ObjectID="_1402446592" r:id="rId205"/>
        </w:object>
      </w:r>
      <w:r w:rsidRPr="00F115BE">
        <w:rPr>
          <w:rFonts w:ascii="Times LatRus" w:hAnsi="Times LatRus" w:cs="Arial"/>
          <w:sz w:val="22"/>
          <w:szCs w:val="22"/>
          <w:lang w:val="ru-RU"/>
        </w:rPr>
        <w:t>,</w:t>
      </w:r>
    </w:p>
    <w:p w:rsidR="00F025A0" w:rsidRPr="00F115BE" w:rsidRDefault="00F025A0" w:rsidP="002E6D5D">
      <w:pPr>
        <w:spacing w:line="259" w:lineRule="auto"/>
        <w:rPr>
          <w:rFonts w:ascii="Times LatRus" w:hAnsi="Times LatRus" w:cs="Arial"/>
          <w:sz w:val="22"/>
          <w:szCs w:val="22"/>
          <w:lang w:val="ru-RU"/>
        </w:rPr>
      </w:pPr>
      <w:r w:rsidRPr="00F115BE">
        <w:rPr>
          <w:rFonts w:ascii="Times LatRus" w:hAnsi="Times LatRus" w:cs="Arial"/>
          <w:sz w:val="22"/>
          <w:szCs w:val="22"/>
          <w:lang w:val="ru-RU"/>
        </w:rPr>
        <w:t>è, ó÷èòûâàÿ  (3) è (25), èç ñîîòíîøåíèÿ (26) íàéäåì, ÷òî</w:t>
      </w:r>
    </w:p>
    <w:p w:rsidR="00F025A0" w:rsidRPr="00F115BE" w:rsidRDefault="00F025A0" w:rsidP="002E6D5D">
      <w:pPr>
        <w:spacing w:line="259" w:lineRule="auto"/>
        <w:ind w:left="2880" w:firstLine="720"/>
        <w:rPr>
          <w:rFonts w:ascii="Times LatRus" w:hAnsi="Times LatRus" w:cs="Arial"/>
          <w:sz w:val="22"/>
          <w:szCs w:val="22"/>
          <w:lang w:val="ru-RU"/>
        </w:rPr>
      </w:pPr>
      <w:r w:rsidRPr="00F115BE">
        <w:rPr>
          <w:rFonts w:ascii="Times LatRus" w:hAnsi="Times LatRus" w:cs="Arial"/>
          <w:position w:val="-24"/>
          <w:sz w:val="22"/>
          <w:szCs w:val="22"/>
        </w:rPr>
        <w:object w:dxaOrig="1620" w:dyaOrig="620">
          <v:shape id="_x0000_i1129" type="#_x0000_t75" style="width:82.5pt;height:31.5pt" o:ole="">
            <v:imagedata r:id="rId206" o:title=""/>
          </v:shape>
          <o:OLEObject Type="Embed" ProgID="Equation.DSMT4" ShapeID="_x0000_i1129" DrawAspect="Content" ObjectID="_1402446593" r:id="rId207"/>
        </w:object>
      </w:r>
      <w:r w:rsidRPr="00F115BE">
        <w:rPr>
          <w:rFonts w:ascii="Times LatRus" w:hAnsi="Times LatRus" w:cs="Arial"/>
          <w:sz w:val="22"/>
          <w:szCs w:val="22"/>
          <w:lang w:val="ru-RU"/>
        </w:rPr>
        <w:t>.</w:t>
      </w:r>
      <w:r w:rsidRPr="00A3642E">
        <w:rPr>
          <w:rFonts w:ascii="Times LatRus" w:hAnsi="Times LatRus" w:cs="Arial"/>
          <w:sz w:val="22"/>
          <w:szCs w:val="22"/>
          <w:lang w:val="ru-RU"/>
        </w:rPr>
        <w:t xml:space="preserve"> </w:t>
      </w:r>
      <w:r w:rsidRPr="00F115BE">
        <w:rPr>
          <w:rFonts w:ascii="Times LatRus" w:hAnsi="Times LatRus" w:cs="Arial"/>
          <w:sz w:val="22"/>
          <w:szCs w:val="22"/>
          <w:lang w:val="ru-RU"/>
        </w:rPr>
        <w:t xml:space="preserve">                                             </w:t>
      </w:r>
      <w:r w:rsidRPr="00F025A0">
        <w:rPr>
          <w:rFonts w:ascii="Times LatRus" w:hAnsi="Times LatRus" w:cs="Arial"/>
          <w:sz w:val="22"/>
          <w:szCs w:val="22"/>
          <w:lang w:val="ru-RU"/>
        </w:rPr>
        <w:t xml:space="preserve">       </w:t>
      </w:r>
      <w:r w:rsidR="004828E9" w:rsidRPr="00BF0E38">
        <w:rPr>
          <w:rFonts w:ascii="Times LatRus" w:hAnsi="Times LatRus" w:cs="Arial"/>
          <w:sz w:val="22"/>
          <w:szCs w:val="22"/>
          <w:lang w:val="ru-RU"/>
        </w:rPr>
        <w:t xml:space="preserve">           </w:t>
      </w:r>
      <w:r w:rsidRPr="00F025A0">
        <w:rPr>
          <w:rFonts w:ascii="Times LatRus" w:hAnsi="Times LatRus" w:cs="Arial"/>
          <w:sz w:val="22"/>
          <w:szCs w:val="22"/>
          <w:lang w:val="ru-RU"/>
        </w:rPr>
        <w:t xml:space="preserve"> </w:t>
      </w:r>
      <w:r w:rsidRPr="00F115BE">
        <w:rPr>
          <w:rFonts w:ascii="Times LatRus" w:hAnsi="Times LatRus" w:cs="Arial"/>
          <w:sz w:val="22"/>
          <w:szCs w:val="22"/>
          <w:lang w:val="ru-RU"/>
        </w:rPr>
        <w:t>(27)</w:t>
      </w:r>
    </w:p>
    <w:p w:rsidR="00F025A0" w:rsidRPr="00F115BE" w:rsidRDefault="00F025A0" w:rsidP="002E6D5D">
      <w:pPr>
        <w:spacing w:line="259" w:lineRule="auto"/>
        <w:rPr>
          <w:rFonts w:ascii="Times LatRus" w:hAnsi="Times LatRus" w:cs="Arial"/>
          <w:sz w:val="22"/>
          <w:szCs w:val="22"/>
          <w:lang w:val="ru-RU"/>
        </w:rPr>
      </w:pPr>
      <w:r w:rsidRPr="00F115BE">
        <w:rPr>
          <w:rFonts w:ascii="Times LatRus" w:hAnsi="Times LatRus" w:cs="Arial"/>
          <w:sz w:val="22"/>
          <w:szCs w:val="22"/>
          <w:lang w:val="ru-RU"/>
        </w:rPr>
        <w:t>Ó÷èòûâàÿ (27), íåòðóäíî íàéòè,÷òî</w:t>
      </w:r>
    </w:p>
    <w:p w:rsidR="00F025A0" w:rsidRPr="00F115BE" w:rsidRDefault="00F025A0" w:rsidP="002E6D5D">
      <w:pPr>
        <w:spacing w:line="259" w:lineRule="auto"/>
        <w:ind w:left="2160" w:firstLine="720"/>
        <w:rPr>
          <w:rFonts w:ascii="Times LatRus" w:hAnsi="Times LatRus" w:cs="Arial"/>
          <w:sz w:val="22"/>
          <w:szCs w:val="22"/>
          <w:lang w:val="ru-RU"/>
        </w:rPr>
      </w:pPr>
      <w:r w:rsidRPr="00F115BE">
        <w:rPr>
          <w:rFonts w:ascii="Times LatRus" w:hAnsi="Times LatRus" w:cs="Arial"/>
          <w:position w:val="-36"/>
          <w:sz w:val="22"/>
          <w:szCs w:val="22"/>
        </w:rPr>
        <w:object w:dxaOrig="3240" w:dyaOrig="780">
          <v:shape id="_x0000_i1130" type="#_x0000_t75" style="width:162pt;height:39pt" o:ole="">
            <v:imagedata r:id="rId208" o:title=""/>
          </v:shape>
          <o:OLEObject Type="Embed" ProgID="Equation.DSMT4" ShapeID="_x0000_i1130" DrawAspect="Content" ObjectID="_1402446594" r:id="rId209"/>
        </w:object>
      </w:r>
      <w:r w:rsidRPr="00F115BE">
        <w:rPr>
          <w:rFonts w:ascii="Times LatRus" w:hAnsi="Times LatRus" w:cs="Arial"/>
          <w:sz w:val="22"/>
          <w:szCs w:val="22"/>
          <w:lang w:val="ru-RU"/>
        </w:rPr>
        <w:t xml:space="preserve">.                             </w:t>
      </w:r>
      <w:r w:rsidRPr="00F025A0">
        <w:rPr>
          <w:rFonts w:ascii="Times LatRus" w:hAnsi="Times LatRus" w:cs="Arial"/>
          <w:sz w:val="22"/>
          <w:szCs w:val="22"/>
          <w:lang w:val="ru-RU"/>
        </w:rPr>
        <w:t xml:space="preserve">    </w:t>
      </w:r>
      <w:r w:rsidR="004828E9" w:rsidRPr="00BF0E38">
        <w:rPr>
          <w:rFonts w:ascii="Times LatRus" w:hAnsi="Times LatRus" w:cs="Arial"/>
          <w:sz w:val="22"/>
          <w:szCs w:val="22"/>
          <w:lang w:val="ru-RU"/>
        </w:rPr>
        <w:t xml:space="preserve">           </w:t>
      </w:r>
      <w:r w:rsidRPr="00F025A0">
        <w:rPr>
          <w:rFonts w:ascii="Times LatRus" w:hAnsi="Times LatRus" w:cs="Arial"/>
          <w:sz w:val="22"/>
          <w:szCs w:val="22"/>
          <w:lang w:val="ru-RU"/>
        </w:rPr>
        <w:t xml:space="preserve">     </w:t>
      </w:r>
      <w:r w:rsidRPr="00F115BE">
        <w:rPr>
          <w:rFonts w:ascii="Times LatRus" w:hAnsi="Times LatRus" w:cs="Arial"/>
          <w:sz w:val="22"/>
          <w:szCs w:val="22"/>
          <w:lang w:val="ru-RU"/>
        </w:rPr>
        <w:t>(28)</w:t>
      </w:r>
    </w:p>
    <w:p w:rsidR="001B0ECB" w:rsidRPr="00204B15" w:rsidRDefault="001B0ECB" w:rsidP="002E6D5D">
      <w:pPr>
        <w:spacing w:line="259" w:lineRule="auto"/>
        <w:rPr>
          <w:rFonts w:ascii="Times LatRus" w:hAnsi="Times LatRus" w:cs="Arial"/>
          <w:sz w:val="22"/>
          <w:szCs w:val="22"/>
          <w:lang w:val="ru-RU"/>
        </w:rPr>
      </w:pPr>
    </w:p>
    <w:p w:rsidR="001B0ECB" w:rsidRPr="00204B15" w:rsidRDefault="001B0ECB" w:rsidP="002E6D5D">
      <w:pPr>
        <w:spacing w:line="259" w:lineRule="auto"/>
        <w:rPr>
          <w:rFonts w:ascii="Times LatRus" w:hAnsi="Times LatRus" w:cs="Arial"/>
          <w:sz w:val="22"/>
          <w:szCs w:val="22"/>
          <w:lang w:val="ru-RU"/>
        </w:rPr>
      </w:pPr>
    </w:p>
    <w:p w:rsidR="00F025A0" w:rsidRPr="00204B15" w:rsidRDefault="00F025A0" w:rsidP="002E6D5D">
      <w:pPr>
        <w:spacing w:line="259" w:lineRule="auto"/>
        <w:rPr>
          <w:rFonts w:ascii="Times LatRus" w:hAnsi="Times LatRus" w:cs="Arial"/>
          <w:sz w:val="22"/>
          <w:szCs w:val="22"/>
          <w:lang w:val="ru-RU"/>
        </w:rPr>
      </w:pPr>
      <w:r w:rsidRPr="00204B15">
        <w:rPr>
          <w:rFonts w:ascii="Times LatRus" w:hAnsi="Times LatRus" w:cs="Arial"/>
          <w:sz w:val="22"/>
          <w:szCs w:val="22"/>
          <w:lang w:val="ru-RU"/>
        </w:rPr>
        <w:t xml:space="preserve">Äàëåå, ïîñêîëüêó ïðè </w:t>
      </w:r>
      <w:r w:rsidRPr="00F115BE">
        <w:rPr>
          <w:rFonts w:ascii="Times LatRus" w:hAnsi="Times LatRus" w:cs="Arial"/>
          <w:position w:val="-14"/>
          <w:sz w:val="22"/>
          <w:szCs w:val="22"/>
          <w:lang w:val="ru-RU"/>
        </w:rPr>
        <w:object w:dxaOrig="580" w:dyaOrig="380">
          <v:shape id="_x0000_i1131" type="#_x0000_t75" style="width:28.5pt;height:19.5pt" o:ole="">
            <v:imagedata r:id="rId210" o:title=""/>
          </v:shape>
          <o:OLEObject Type="Embed" ProgID="Equation.DSMT4" ShapeID="_x0000_i1131" DrawAspect="Content" ObjectID="_1402446595" r:id="rId211"/>
        </w:object>
      </w:r>
    </w:p>
    <w:p w:rsidR="00F025A0" w:rsidRPr="00204B15" w:rsidRDefault="00F025A0" w:rsidP="002E6D5D">
      <w:pPr>
        <w:spacing w:line="259" w:lineRule="auto"/>
        <w:rPr>
          <w:rFonts w:ascii="Times LatRus" w:hAnsi="Times LatRus" w:cs="Arial"/>
          <w:sz w:val="22"/>
          <w:szCs w:val="22"/>
          <w:lang w:val="ru-RU"/>
        </w:rPr>
      </w:pPr>
      <w:r w:rsidRPr="00204B15">
        <w:rPr>
          <w:rFonts w:ascii="Times LatRus" w:hAnsi="Times LatRus" w:cs="Arial"/>
          <w:sz w:val="22"/>
          <w:szCs w:val="22"/>
          <w:lang w:val="ru-RU"/>
        </w:rPr>
        <w:lastRenderedPageBreak/>
        <w:t xml:space="preserve">          </w:t>
      </w:r>
      <w:r w:rsidRPr="00F115BE">
        <w:rPr>
          <w:rFonts w:ascii="Times LatRus" w:hAnsi="Times LatRus" w:cs="Arial"/>
          <w:position w:val="-36"/>
          <w:sz w:val="22"/>
          <w:szCs w:val="22"/>
        </w:rPr>
        <w:object w:dxaOrig="7140" w:dyaOrig="800">
          <v:shape id="_x0000_i1132" type="#_x0000_t75" style="width:357pt;height:40.5pt" o:ole="">
            <v:imagedata r:id="rId212" o:title=""/>
          </v:shape>
          <o:OLEObject Type="Embed" ProgID="Equation.DSMT4" ShapeID="_x0000_i1132" DrawAspect="Content" ObjectID="_1402446596" r:id="rId213"/>
        </w:object>
      </w:r>
      <w:r w:rsidRPr="00204B15">
        <w:rPr>
          <w:rFonts w:ascii="Times LatRus" w:hAnsi="Times LatRus" w:cs="Arial"/>
          <w:sz w:val="22"/>
          <w:szCs w:val="22"/>
          <w:lang w:val="ru-RU"/>
        </w:rPr>
        <w:t xml:space="preserve">,     </w:t>
      </w:r>
    </w:p>
    <w:p w:rsidR="00F025A0" w:rsidRPr="00204B15" w:rsidRDefault="00F025A0" w:rsidP="002E6D5D">
      <w:pPr>
        <w:spacing w:line="259" w:lineRule="auto"/>
        <w:rPr>
          <w:rFonts w:ascii="Times LatRus" w:hAnsi="Times LatRus" w:cs="Arial"/>
          <w:sz w:val="22"/>
          <w:szCs w:val="22"/>
          <w:lang w:val="ru-RU"/>
        </w:rPr>
      </w:pPr>
      <w:r w:rsidRPr="00204B15">
        <w:rPr>
          <w:rFonts w:ascii="Times LatRus" w:hAnsi="Times LatRus" w:cs="Arial"/>
          <w:sz w:val="22"/>
          <w:szCs w:val="22"/>
          <w:lang w:val="ru-RU"/>
        </w:rPr>
        <w:t>òî òîãäà áóäåì èìåòü</w:t>
      </w:r>
    </w:p>
    <w:p w:rsidR="00F025A0" w:rsidRPr="00204B15" w:rsidRDefault="00F025A0" w:rsidP="002E6D5D">
      <w:pPr>
        <w:spacing w:line="259" w:lineRule="auto"/>
        <w:rPr>
          <w:rFonts w:ascii="Times LatRus" w:hAnsi="Times LatRus" w:cs="Arial"/>
          <w:sz w:val="22"/>
          <w:szCs w:val="22"/>
          <w:lang w:val="ru-RU"/>
        </w:rPr>
      </w:pPr>
      <w:r w:rsidRPr="00204B15">
        <w:rPr>
          <w:rFonts w:ascii="Times LatRus" w:hAnsi="Times LatRus" w:cs="Arial"/>
          <w:sz w:val="22"/>
          <w:szCs w:val="22"/>
          <w:lang w:val="ru-RU"/>
        </w:rPr>
        <w:t xml:space="preserve">                             </w:t>
      </w:r>
      <w:r w:rsidRPr="00F115BE">
        <w:rPr>
          <w:rFonts w:ascii="Times LatRus" w:hAnsi="Times LatRus" w:cs="Arial"/>
          <w:position w:val="-36"/>
          <w:sz w:val="22"/>
          <w:szCs w:val="22"/>
        </w:rPr>
        <w:object w:dxaOrig="5800" w:dyaOrig="780">
          <v:shape id="_x0000_i1133" type="#_x0000_t75" style="width:290.25pt;height:39pt" o:ole="">
            <v:imagedata r:id="rId214" o:title=""/>
          </v:shape>
          <o:OLEObject Type="Embed" ProgID="Equation.DSMT4" ShapeID="_x0000_i1133" DrawAspect="Content" ObjectID="_1402446597" r:id="rId215"/>
        </w:object>
      </w:r>
      <w:r w:rsidRPr="00204B15">
        <w:rPr>
          <w:rFonts w:ascii="Times LatRus" w:hAnsi="Times LatRus" w:cs="Arial"/>
          <w:sz w:val="22"/>
          <w:szCs w:val="22"/>
          <w:lang w:val="ru-RU"/>
        </w:rPr>
        <w:t xml:space="preserve">.             </w:t>
      </w:r>
      <w:r w:rsidR="004828E9" w:rsidRPr="00204B15">
        <w:rPr>
          <w:rFonts w:ascii="Times LatRus" w:hAnsi="Times LatRus" w:cs="Arial"/>
          <w:sz w:val="22"/>
          <w:szCs w:val="22"/>
          <w:lang w:val="ru-RU"/>
        </w:rPr>
        <w:t xml:space="preserve">            </w:t>
      </w:r>
      <w:r w:rsidRPr="00204B15">
        <w:rPr>
          <w:rFonts w:ascii="Times LatRus" w:hAnsi="Times LatRus" w:cs="Arial"/>
          <w:sz w:val="22"/>
          <w:szCs w:val="22"/>
          <w:lang w:val="ru-RU"/>
        </w:rPr>
        <w:t xml:space="preserve"> (29)</w:t>
      </w:r>
    </w:p>
    <w:p w:rsidR="00F025A0" w:rsidRPr="00204B15" w:rsidRDefault="00F025A0" w:rsidP="002E6D5D">
      <w:pPr>
        <w:spacing w:line="259" w:lineRule="auto"/>
        <w:rPr>
          <w:rFonts w:ascii="Times LatRus" w:hAnsi="Times LatRus" w:cs="Arial"/>
          <w:sz w:val="22"/>
          <w:szCs w:val="22"/>
          <w:lang w:val="ru-RU"/>
        </w:rPr>
      </w:pPr>
      <w:r w:rsidRPr="00204B15">
        <w:rPr>
          <w:rFonts w:ascii="Times LatRus" w:hAnsi="Times LatRus" w:cs="Arial"/>
          <w:sz w:val="22"/>
          <w:szCs w:val="22"/>
          <w:lang w:val="ru-RU"/>
        </w:rPr>
        <w:t xml:space="preserve">Ñ äðóãîé ñòîðîíû ïðè </w:t>
      </w:r>
      <w:r w:rsidRPr="002E1B91">
        <w:rPr>
          <w:rFonts w:ascii="Arial" w:hAnsi="Arial" w:cs="Arial"/>
          <w:position w:val="-14"/>
          <w:sz w:val="22"/>
          <w:szCs w:val="22"/>
          <w:lang w:val="ru-RU"/>
        </w:rPr>
        <w:object w:dxaOrig="580" w:dyaOrig="380">
          <v:shape id="_x0000_i1134" type="#_x0000_t75" style="width:28.5pt;height:19.5pt" o:ole="">
            <v:imagedata r:id="rId216" o:title=""/>
          </v:shape>
          <o:OLEObject Type="Embed" ProgID="Equation.DSMT4" ShapeID="_x0000_i1134" DrawAspect="Content" ObjectID="_1402446598" r:id="rId217"/>
        </w:object>
      </w:r>
      <w:r w:rsidRPr="00204B15">
        <w:rPr>
          <w:rFonts w:ascii="Times LatRus" w:hAnsi="Times LatRus" w:cs="Arial"/>
          <w:sz w:val="22"/>
          <w:szCs w:val="22"/>
          <w:lang w:val="ru-RU"/>
        </w:rPr>
        <w:t xml:space="preserve">  èìååì</w:t>
      </w:r>
    </w:p>
    <w:p w:rsidR="00F025A0" w:rsidRPr="00CF37F2" w:rsidRDefault="007D0E60" w:rsidP="002E6D5D">
      <w:pPr>
        <w:spacing w:line="259" w:lineRule="auto"/>
        <w:rPr>
          <w:rFonts w:ascii="Times LatRus" w:hAnsi="Times LatRus" w:cs="Arial"/>
          <w:sz w:val="22"/>
          <w:szCs w:val="22"/>
          <w:lang w:val="en-US"/>
        </w:rPr>
      </w:pPr>
      <w:r w:rsidRPr="007D0E60">
        <w:rPr>
          <w:rFonts w:ascii="Times LatRus" w:hAnsi="Times LatRus" w:cs="Arial"/>
          <w:noProof/>
          <w:position w:val="-36"/>
          <w:sz w:val="22"/>
          <w:szCs w:val="22"/>
          <w:lang w:eastAsia="en-US"/>
        </w:rPr>
        <w:pict>
          <v:shapetype id="_x0000_t202" coordsize="21600,21600" o:spt="202" path="m,l,21600r21600,l21600,xe">
            <v:stroke joinstyle="miter"/>
            <v:path gradientshapeok="t" o:connecttype="rect"/>
          </v:shapetype>
          <v:shape id="_x0000_s19050" type="#_x0000_t202" style="position:absolute;margin-left:388.1pt;margin-top:14.4pt;width:18.8pt;height:18.7pt;z-index:251998208;mso-height-percent:200;mso-height-percent:200;mso-width-relative:margin;mso-height-relative:margin" filled="f" stroked="f">
            <v:textbox style="mso-fit-shape-to-text:t">
              <w:txbxContent>
                <w:p w:rsidR="006343A3" w:rsidRPr="00CF37F2" w:rsidRDefault="006343A3">
                  <w:pPr>
                    <w:rPr>
                      <w:lang w:val="en-US"/>
                    </w:rPr>
                  </w:pPr>
                  <w:r>
                    <w:rPr>
                      <w:lang w:val="en-US"/>
                    </w:rPr>
                    <w:t>.</w:t>
                  </w:r>
                </w:p>
              </w:txbxContent>
            </v:textbox>
          </v:shape>
        </w:pict>
      </w:r>
      <w:r w:rsidR="00F025A0" w:rsidRPr="00204B15">
        <w:rPr>
          <w:rFonts w:ascii="Times LatRus" w:hAnsi="Times LatRus" w:cs="Arial"/>
          <w:sz w:val="22"/>
          <w:szCs w:val="22"/>
          <w:lang w:val="ru-RU"/>
        </w:rPr>
        <w:t xml:space="preserve">           </w:t>
      </w:r>
      <w:r w:rsidR="00F025A0" w:rsidRPr="00F115BE">
        <w:rPr>
          <w:rFonts w:ascii="Times LatRus" w:hAnsi="Times LatRus" w:cs="Arial"/>
          <w:position w:val="-36"/>
          <w:sz w:val="22"/>
          <w:szCs w:val="22"/>
        </w:rPr>
        <w:object w:dxaOrig="7339" w:dyaOrig="880">
          <v:shape id="_x0000_i1135" type="#_x0000_t75" style="width:366pt;height:43.5pt" o:ole="">
            <v:imagedata r:id="rId218" o:title=""/>
          </v:shape>
          <o:OLEObject Type="Embed" ProgID="Equation.DSMT4" ShapeID="_x0000_i1135" DrawAspect="Content" ObjectID="_1402446599" r:id="rId219"/>
        </w:object>
      </w:r>
    </w:p>
    <w:p w:rsidR="00F025A0" w:rsidRPr="00CF37F2" w:rsidRDefault="00F025A0" w:rsidP="002E6D5D">
      <w:pPr>
        <w:spacing w:line="259" w:lineRule="auto"/>
        <w:rPr>
          <w:rFonts w:ascii="Times LatRus" w:hAnsi="Times LatRus" w:cs="Arial"/>
          <w:sz w:val="22"/>
          <w:szCs w:val="22"/>
          <w:lang w:val="en-US"/>
        </w:rPr>
      </w:pPr>
      <w:r w:rsidRPr="00CF37F2">
        <w:rPr>
          <w:rFonts w:ascii="Times LatRus" w:hAnsi="Times LatRus" w:cs="Arial"/>
          <w:sz w:val="22"/>
          <w:szCs w:val="22"/>
          <w:lang w:val="en-US"/>
        </w:rPr>
        <w:t xml:space="preserve">Òîãäà, èç ðàâåíñòâà  (29) ïðè </w:t>
      </w:r>
      <w:r w:rsidRPr="002E1B91">
        <w:rPr>
          <w:rFonts w:ascii="Arial" w:hAnsi="Arial" w:cs="Arial"/>
          <w:position w:val="-14"/>
          <w:sz w:val="22"/>
          <w:szCs w:val="22"/>
          <w:lang w:val="ru-RU"/>
        </w:rPr>
        <w:object w:dxaOrig="580" w:dyaOrig="380">
          <v:shape id="_x0000_i1136" type="#_x0000_t75" style="width:28.5pt;height:19.5pt" o:ole="">
            <v:imagedata r:id="rId216" o:title=""/>
          </v:shape>
          <o:OLEObject Type="Embed" ProgID="Equation.DSMT4" ShapeID="_x0000_i1136" DrawAspect="Content" ObjectID="_1402446600" r:id="rId220"/>
        </w:object>
      </w:r>
      <w:r w:rsidRPr="00CF37F2">
        <w:rPr>
          <w:rFonts w:ascii="Times LatRus" w:hAnsi="Times LatRus" w:cs="Arial"/>
          <w:sz w:val="22"/>
          <w:szCs w:val="22"/>
          <w:lang w:val="en-US"/>
        </w:rPr>
        <w:t xml:space="preserve">   ïîëó÷èì</w:t>
      </w:r>
    </w:p>
    <w:p w:rsidR="00F025A0" w:rsidRPr="008D7111" w:rsidRDefault="00F025A0" w:rsidP="002E6D5D">
      <w:pPr>
        <w:spacing w:line="259" w:lineRule="auto"/>
        <w:rPr>
          <w:rFonts w:ascii="Times LatRus" w:hAnsi="Times LatRus" w:cs="Arial"/>
          <w:sz w:val="22"/>
          <w:szCs w:val="22"/>
          <w:lang w:val="en-US"/>
        </w:rPr>
      </w:pPr>
      <w:r w:rsidRPr="00CF37F2">
        <w:rPr>
          <w:rFonts w:ascii="Times LatRus" w:hAnsi="Times LatRus" w:cs="Arial"/>
          <w:sz w:val="22"/>
          <w:szCs w:val="22"/>
          <w:lang w:val="en-US"/>
        </w:rPr>
        <w:t xml:space="preserve">         </w:t>
      </w:r>
      <w:r w:rsidRPr="002E1B91">
        <w:rPr>
          <w:rFonts w:ascii="Times LatRus" w:hAnsi="Times LatRus" w:cs="Arial"/>
          <w:position w:val="-34"/>
          <w:sz w:val="22"/>
          <w:szCs w:val="22"/>
        </w:rPr>
        <w:object w:dxaOrig="7320" w:dyaOrig="800">
          <v:shape id="_x0000_i1137" type="#_x0000_t75" style="width:365.25pt;height:40.5pt" o:ole="">
            <v:imagedata r:id="rId221" o:title=""/>
          </v:shape>
          <o:OLEObject Type="Embed" ProgID="Equation.DSMT4" ShapeID="_x0000_i1137" DrawAspect="Content" ObjectID="_1402446601" r:id="rId222"/>
        </w:object>
      </w:r>
      <w:r w:rsidRPr="008D7111">
        <w:rPr>
          <w:rFonts w:ascii="Times LatRus" w:hAnsi="Times LatRus" w:cs="Arial"/>
          <w:sz w:val="22"/>
          <w:szCs w:val="22"/>
          <w:lang w:val="en-US"/>
        </w:rPr>
        <w:t xml:space="preserve">.   </w:t>
      </w:r>
    </w:p>
    <w:p w:rsidR="00F025A0" w:rsidRPr="008D7111" w:rsidRDefault="00F025A0" w:rsidP="002E6D5D">
      <w:pPr>
        <w:spacing w:line="259" w:lineRule="auto"/>
        <w:jc w:val="both"/>
        <w:rPr>
          <w:rFonts w:ascii="Times LatRus" w:hAnsi="Times LatRus" w:cs="Arial"/>
          <w:sz w:val="22"/>
          <w:szCs w:val="22"/>
          <w:lang w:val="en-US"/>
        </w:rPr>
      </w:pPr>
      <w:r w:rsidRPr="008D7111">
        <w:rPr>
          <w:rFonts w:ascii="Times LatRus" w:hAnsi="Times LatRus" w:cs="Arial"/>
          <w:sz w:val="22"/>
          <w:szCs w:val="22"/>
          <w:lang w:val="en-US"/>
        </w:rPr>
        <w:t>Èç ïîñëåäíåãî ðàâåíñòâà, ñ ó÷åòîì (2) è (28),  áóäåò ñëåäîâàòü óñëîâèå (20), è, ñëåäîâàòåëüíî, áóäåò èìåòü ìåñòî óòâåðæäåíèå òåîðåìû 2.</w:t>
      </w:r>
    </w:p>
    <w:p w:rsidR="002E6D5D" w:rsidRPr="008D7111" w:rsidRDefault="00F025A0" w:rsidP="002E6D5D">
      <w:pPr>
        <w:spacing w:line="259" w:lineRule="auto"/>
        <w:ind w:firstLine="567"/>
        <w:jc w:val="both"/>
        <w:rPr>
          <w:rFonts w:ascii="Times LatRus" w:hAnsi="Times LatRus" w:cs="Arial"/>
          <w:i/>
          <w:iCs/>
          <w:sz w:val="22"/>
          <w:szCs w:val="22"/>
          <w:lang w:val="en-US"/>
        </w:rPr>
      </w:pPr>
      <w:r w:rsidRPr="008D7111">
        <w:rPr>
          <w:rFonts w:ascii="Times LatRus" w:hAnsi="Times LatRus" w:cs="Arial"/>
          <w:b/>
          <w:sz w:val="22"/>
          <w:szCs w:val="22"/>
          <w:lang w:val="en-US"/>
        </w:rPr>
        <w:t>Ñëåäñòâèå</w:t>
      </w:r>
      <w:r>
        <w:rPr>
          <w:rFonts w:ascii="Times LatRus" w:hAnsi="Times LatRus" w:cs="Arial"/>
          <w:b/>
          <w:sz w:val="22"/>
          <w:szCs w:val="22"/>
        </w:rPr>
        <w:t> </w:t>
      </w:r>
      <w:r w:rsidRPr="008D7111">
        <w:rPr>
          <w:rFonts w:ascii="Times LatRus" w:hAnsi="Times LatRus" w:cs="Arial"/>
          <w:b/>
          <w:sz w:val="22"/>
          <w:szCs w:val="22"/>
          <w:lang w:val="en-US"/>
        </w:rPr>
        <w:t>3.</w:t>
      </w:r>
      <w:r>
        <w:rPr>
          <w:rFonts w:ascii="Times LatRus" w:hAnsi="Times LatRus" w:cs="Arial"/>
          <w:b/>
          <w:sz w:val="22"/>
          <w:szCs w:val="22"/>
        </w:rPr>
        <w:t>  </w:t>
      </w:r>
      <w:r w:rsidRPr="008D7111">
        <w:rPr>
          <w:rFonts w:ascii="Times LatRus" w:hAnsi="Times LatRus" w:cs="Arial"/>
          <w:bCs/>
          <w:i/>
          <w:sz w:val="22"/>
          <w:szCs w:val="22"/>
          <w:lang w:val="en-US"/>
        </w:rPr>
        <w:t xml:space="preserve">Ïóñòü </w:t>
      </w:r>
      <w:r w:rsidRPr="008D7111">
        <w:rPr>
          <w:rFonts w:ascii="Times LatRus" w:hAnsi="Times LatRus" w:cs="Arial"/>
          <w:i/>
          <w:iCs/>
          <w:sz w:val="22"/>
          <w:szCs w:val="22"/>
          <w:lang w:val="en-US"/>
        </w:rPr>
        <w:t xml:space="preserve"> </w:t>
      </w:r>
      <w:r w:rsidRPr="00F115BE">
        <w:rPr>
          <w:rFonts w:ascii="Times LatRus" w:hAnsi="Times LatRus" w:cs="Arial"/>
          <w:i/>
          <w:iCs/>
          <w:position w:val="-24"/>
          <w:sz w:val="22"/>
          <w:szCs w:val="22"/>
          <w:lang w:val="ru-RU"/>
        </w:rPr>
        <w:object w:dxaOrig="639" w:dyaOrig="620">
          <v:shape id="_x0000_i1138" type="#_x0000_t75" style="width:31.5pt;height:31.5pt" o:ole="">
            <v:imagedata r:id="rId223" o:title=""/>
          </v:shape>
          <o:OLEObject Type="Embed" ProgID="Equation.DSMT4" ShapeID="_x0000_i1138" DrawAspect="Content" ObjectID="_1402446602" r:id="rId224"/>
        </w:object>
      </w:r>
      <w:r w:rsidRPr="008D7111">
        <w:rPr>
          <w:rFonts w:ascii="Times LatRus" w:hAnsi="Times LatRus" w:cs="Arial"/>
          <w:i/>
          <w:iCs/>
          <w:sz w:val="22"/>
          <w:szCs w:val="22"/>
          <w:lang w:val="en-US"/>
        </w:rPr>
        <w:t xml:space="preserve"> èëè </w:t>
      </w:r>
      <w:r w:rsidRPr="00F115BE">
        <w:rPr>
          <w:rFonts w:ascii="Times LatRus" w:hAnsi="Times LatRus" w:cs="Arial"/>
          <w:i/>
          <w:iCs/>
          <w:position w:val="-24"/>
          <w:sz w:val="22"/>
          <w:szCs w:val="22"/>
          <w:lang w:val="ru-RU"/>
        </w:rPr>
        <w:object w:dxaOrig="660" w:dyaOrig="620">
          <v:shape id="_x0000_i1139" type="#_x0000_t75" style="width:31.5pt;height:31.5pt" o:ole="">
            <v:imagedata r:id="rId225" o:title=""/>
          </v:shape>
          <o:OLEObject Type="Embed" ProgID="Equation.DSMT4" ShapeID="_x0000_i1139" DrawAspect="Content" ObjectID="_1402446603" r:id="rId226"/>
        </w:object>
      </w:r>
      <w:r w:rsidRPr="008D7111">
        <w:rPr>
          <w:rFonts w:ascii="Times LatRus" w:hAnsi="Times LatRus" w:cs="Arial"/>
          <w:i/>
          <w:iCs/>
          <w:sz w:val="22"/>
          <w:szCs w:val="22"/>
          <w:lang w:val="en-US"/>
        </w:rPr>
        <w:t xml:space="preserve">. Òîãäà ñèñòåìà </w:t>
      </w:r>
      <w:r w:rsidRPr="008D7111">
        <w:rPr>
          <w:rFonts w:ascii="Times LatRus" w:hAnsi="Times LatRus" w:cs="Arial"/>
          <w:iCs/>
          <w:sz w:val="22"/>
          <w:szCs w:val="22"/>
          <w:lang w:val="en-US"/>
        </w:rPr>
        <w:t xml:space="preserve">(1) </w:t>
      </w:r>
      <w:r w:rsidR="002E6D5D" w:rsidRPr="008D7111">
        <w:rPr>
          <w:rFonts w:ascii="Times LatRus" w:hAnsi="Times LatRus" w:cs="Arial"/>
          <w:i/>
          <w:iCs/>
          <w:sz w:val="22"/>
          <w:szCs w:val="22"/>
          <w:lang w:val="en-US"/>
        </w:rPr>
        <w:t>îñöèëëèðóþùàÿ.</w:t>
      </w:r>
    </w:p>
    <w:p w:rsidR="00F025A0" w:rsidRPr="008D7111" w:rsidRDefault="00F025A0" w:rsidP="002E6D5D">
      <w:pPr>
        <w:spacing w:line="259" w:lineRule="auto"/>
        <w:ind w:firstLine="567"/>
        <w:jc w:val="both"/>
        <w:rPr>
          <w:rFonts w:ascii="Times LatRus" w:hAnsi="Times LatRus" w:cs="Arial"/>
          <w:sz w:val="22"/>
          <w:szCs w:val="22"/>
          <w:lang w:val="en-US"/>
        </w:rPr>
      </w:pPr>
      <w:r w:rsidRPr="008D7111">
        <w:rPr>
          <w:rFonts w:ascii="Times LatRus" w:hAnsi="Times LatRus" w:cs="Arial"/>
          <w:i/>
          <w:iCs/>
          <w:sz w:val="22"/>
          <w:szCs w:val="22"/>
          <w:lang w:val="en-US"/>
        </w:rPr>
        <w:t xml:space="preserve"> </w:t>
      </w:r>
      <w:r w:rsidRPr="008D7111">
        <w:rPr>
          <w:rFonts w:ascii="Times LatRus" w:hAnsi="Times LatRus" w:cs="Arial"/>
          <w:b/>
          <w:sz w:val="22"/>
          <w:szCs w:val="22"/>
          <w:lang w:val="en-US"/>
        </w:rPr>
        <w:t xml:space="preserve">Äîêàçàòåëüñòâî. </w:t>
      </w:r>
      <w:r w:rsidRPr="008D7111">
        <w:rPr>
          <w:rFonts w:ascii="Times LatRus" w:hAnsi="Times LatRus" w:cs="Arial"/>
          <w:sz w:val="22"/>
          <w:szCs w:val="22"/>
          <w:lang w:val="en-US"/>
        </w:rPr>
        <w:t xml:space="preserve">Ñíà÷àëà ïðåäïîëîæèì, ÷òî </w:t>
      </w:r>
      <w:r w:rsidRPr="00F115BE">
        <w:rPr>
          <w:rFonts w:ascii="Times LatRus" w:hAnsi="Times LatRus" w:cs="Arial"/>
          <w:i/>
          <w:iCs/>
          <w:position w:val="-24"/>
          <w:sz w:val="22"/>
          <w:szCs w:val="22"/>
          <w:lang w:val="ru-RU"/>
        </w:rPr>
        <w:object w:dxaOrig="639" w:dyaOrig="620">
          <v:shape id="_x0000_i1140" type="#_x0000_t75" style="width:31.5pt;height:31.5pt" o:ole="">
            <v:imagedata r:id="rId227" o:title=""/>
          </v:shape>
          <o:OLEObject Type="Embed" ProgID="Equation.DSMT4" ShapeID="_x0000_i1140" DrawAspect="Content" ObjectID="_1402446604" r:id="rId228"/>
        </w:object>
      </w:r>
      <w:r w:rsidRPr="008D7111">
        <w:rPr>
          <w:rFonts w:ascii="Times LatRus" w:hAnsi="Times LatRus" w:cs="Arial"/>
          <w:i/>
          <w:iCs/>
          <w:sz w:val="22"/>
          <w:szCs w:val="22"/>
          <w:lang w:val="en-US"/>
        </w:rPr>
        <w:t>.</w:t>
      </w:r>
      <w:r w:rsidRPr="008D7111">
        <w:rPr>
          <w:rFonts w:ascii="Times LatRus" w:hAnsi="Times LatRus" w:cs="Arial"/>
          <w:iCs/>
          <w:sz w:val="22"/>
          <w:szCs w:val="22"/>
          <w:lang w:val="en-US"/>
        </w:rPr>
        <w:t xml:space="preserve"> Òîãäà, èç ñîîòíîøåíèÿ </w:t>
      </w:r>
      <w:r w:rsidRPr="008D7111">
        <w:rPr>
          <w:rFonts w:ascii="Times LatRus" w:hAnsi="Times LatRus" w:cs="Arial"/>
          <w:sz w:val="22"/>
          <w:szCs w:val="22"/>
          <w:lang w:val="en-US"/>
        </w:rPr>
        <w:t>(26) áóäåò ñëåäîâàòü, ÷òî èìååò ìåñòî óñëîâèå (25). Ñîãëàñíî ñëåäñòâèþ 2, ñèñòåìà (1) áóäåò îñöèëëèðóþùåé.</w:t>
      </w:r>
    </w:p>
    <w:p w:rsidR="00F025A0" w:rsidRPr="008D7111" w:rsidRDefault="00F025A0" w:rsidP="002E6D5D">
      <w:pPr>
        <w:spacing w:line="259" w:lineRule="auto"/>
        <w:ind w:firstLine="360"/>
        <w:rPr>
          <w:rFonts w:ascii="Times LatRus" w:hAnsi="Times LatRus" w:cs="Arial"/>
          <w:sz w:val="22"/>
          <w:szCs w:val="22"/>
          <w:lang w:val="en-US"/>
        </w:rPr>
      </w:pPr>
      <w:r w:rsidRPr="008D7111">
        <w:rPr>
          <w:rFonts w:ascii="Times LatRus" w:hAnsi="Times LatRus" w:cs="Arial"/>
          <w:sz w:val="22"/>
          <w:szCs w:val="22"/>
          <w:lang w:val="en-US"/>
        </w:rPr>
        <w:t xml:space="preserve">Òåïåðü ïðåäïîëîæèì, ÷òî </w:t>
      </w:r>
    </w:p>
    <w:p w:rsidR="00F025A0" w:rsidRPr="008D7111" w:rsidRDefault="00F025A0" w:rsidP="002E6D5D">
      <w:pPr>
        <w:spacing w:line="259" w:lineRule="auto"/>
        <w:ind w:left="3600" w:firstLine="720"/>
        <w:rPr>
          <w:rFonts w:ascii="Times LatRus" w:hAnsi="Times LatRus" w:cs="Arial"/>
          <w:iCs/>
          <w:sz w:val="22"/>
          <w:szCs w:val="22"/>
          <w:lang w:val="en-US"/>
        </w:rPr>
      </w:pPr>
      <w:r w:rsidRPr="00F115BE">
        <w:rPr>
          <w:rFonts w:ascii="Times LatRus" w:hAnsi="Times LatRus" w:cs="Arial"/>
          <w:i/>
          <w:iCs/>
          <w:position w:val="-24"/>
          <w:sz w:val="22"/>
          <w:szCs w:val="22"/>
          <w:lang w:val="ru-RU"/>
        </w:rPr>
        <w:object w:dxaOrig="660" w:dyaOrig="620">
          <v:shape id="_x0000_i1141" type="#_x0000_t75" style="width:31.5pt;height:31.5pt" o:ole="">
            <v:imagedata r:id="rId229" o:title=""/>
          </v:shape>
          <o:OLEObject Type="Embed" ProgID="Equation.DSMT4" ShapeID="_x0000_i1141" DrawAspect="Content" ObjectID="_1402446605" r:id="rId230"/>
        </w:object>
      </w:r>
      <w:r w:rsidRPr="008D7111">
        <w:rPr>
          <w:rFonts w:ascii="Times LatRus" w:hAnsi="Times LatRus" w:cs="Arial"/>
          <w:i/>
          <w:iCs/>
          <w:sz w:val="22"/>
          <w:szCs w:val="22"/>
          <w:lang w:val="en-US"/>
        </w:rPr>
        <w:t xml:space="preserve">.                                                    </w:t>
      </w:r>
      <w:r w:rsidR="004828E9" w:rsidRPr="008D7111">
        <w:rPr>
          <w:rFonts w:ascii="Times LatRus" w:hAnsi="Times LatRus" w:cs="Arial"/>
          <w:i/>
          <w:iCs/>
          <w:sz w:val="22"/>
          <w:szCs w:val="22"/>
          <w:lang w:val="en-US"/>
        </w:rPr>
        <w:t xml:space="preserve">           </w:t>
      </w:r>
      <w:r w:rsidRPr="008D7111">
        <w:rPr>
          <w:rFonts w:ascii="Times LatRus" w:hAnsi="Times LatRus" w:cs="Arial"/>
          <w:i/>
          <w:iCs/>
          <w:sz w:val="22"/>
          <w:szCs w:val="22"/>
          <w:lang w:val="en-US"/>
        </w:rPr>
        <w:t xml:space="preserve">      </w:t>
      </w:r>
      <w:r w:rsidRPr="008D7111">
        <w:rPr>
          <w:rFonts w:ascii="Times LatRus" w:hAnsi="Times LatRus" w:cs="Arial"/>
          <w:iCs/>
          <w:sz w:val="22"/>
          <w:szCs w:val="22"/>
          <w:lang w:val="en-US"/>
        </w:rPr>
        <w:t>(30)</w:t>
      </w:r>
    </w:p>
    <w:p w:rsidR="00F025A0" w:rsidRPr="008D7111" w:rsidRDefault="00F025A0" w:rsidP="002E6D5D">
      <w:pPr>
        <w:spacing w:line="259" w:lineRule="auto"/>
        <w:rPr>
          <w:rFonts w:ascii="Times LatRus" w:hAnsi="Times LatRus" w:cs="Arial"/>
          <w:sz w:val="22"/>
          <w:szCs w:val="22"/>
          <w:lang w:val="en-US"/>
        </w:rPr>
      </w:pPr>
      <w:r w:rsidRPr="008D7111">
        <w:rPr>
          <w:rFonts w:ascii="Times LatRus" w:hAnsi="Times LatRus" w:cs="Arial"/>
          <w:iCs/>
          <w:sz w:val="22"/>
          <w:szCs w:val="22"/>
          <w:lang w:val="en-US"/>
        </w:rPr>
        <w:t>ßñíî, ÷òî</w:t>
      </w:r>
      <w:r w:rsidRPr="008D7111">
        <w:rPr>
          <w:rFonts w:ascii="Times LatRus" w:hAnsi="Times LatRus" w:cs="Arial"/>
          <w:sz w:val="22"/>
          <w:szCs w:val="22"/>
          <w:lang w:val="en-US"/>
        </w:rPr>
        <w:t xml:space="preserve"> ïðè </w:t>
      </w:r>
      <w:r w:rsidR="007D0E60" w:rsidRPr="007D0E60">
        <w:rPr>
          <w:rFonts w:ascii="Arial" w:hAnsi="Arial" w:cs="Arial"/>
          <w:position w:val="-14"/>
          <w:sz w:val="22"/>
          <w:szCs w:val="22"/>
          <w:lang w:val="ru-RU"/>
        </w:rPr>
        <w:pict>
          <v:shape id="_x0000_i1142" type="#_x0000_t75" style="width:30pt;height:19.5pt">
            <v:imagedata r:id="rId216" o:title=""/>
          </v:shape>
        </w:pict>
      </w:r>
    </w:p>
    <w:p w:rsidR="00F025A0" w:rsidRPr="008D7111" w:rsidRDefault="00F025A0" w:rsidP="002E6D5D">
      <w:pPr>
        <w:spacing w:line="259" w:lineRule="auto"/>
        <w:ind w:left="720" w:firstLine="720"/>
        <w:rPr>
          <w:rFonts w:ascii="Times LatRus" w:hAnsi="Times LatRus" w:cs="Arial"/>
          <w:sz w:val="22"/>
          <w:szCs w:val="22"/>
          <w:lang w:val="en-US"/>
        </w:rPr>
      </w:pPr>
      <w:r w:rsidRPr="008D7111">
        <w:rPr>
          <w:rFonts w:ascii="Times LatRus" w:hAnsi="Times LatRus" w:cs="Arial"/>
          <w:sz w:val="22"/>
          <w:szCs w:val="22"/>
          <w:lang w:val="en-US"/>
        </w:rPr>
        <w:t xml:space="preserve">                  </w:t>
      </w:r>
      <w:r w:rsidRPr="00F115BE">
        <w:rPr>
          <w:rFonts w:ascii="Times LatRus" w:hAnsi="Times LatRus" w:cs="Arial"/>
          <w:position w:val="-36"/>
          <w:sz w:val="22"/>
          <w:szCs w:val="22"/>
        </w:rPr>
        <w:object w:dxaOrig="4099" w:dyaOrig="780">
          <v:shape id="_x0000_i1143" type="#_x0000_t75" style="width:204pt;height:39pt" o:ole="">
            <v:imagedata r:id="rId231" o:title=""/>
          </v:shape>
          <o:OLEObject Type="Embed" ProgID="Equation.DSMT4" ShapeID="_x0000_i1143" DrawAspect="Content" ObjectID="_1402446606" r:id="rId232"/>
        </w:object>
      </w:r>
      <w:r w:rsidRPr="008D7111">
        <w:rPr>
          <w:rFonts w:ascii="Times LatRus" w:hAnsi="Times LatRus" w:cs="Arial"/>
          <w:sz w:val="22"/>
          <w:szCs w:val="22"/>
          <w:lang w:val="en-US"/>
        </w:rPr>
        <w:t xml:space="preserve">.                             </w:t>
      </w:r>
      <w:r w:rsidR="004828E9" w:rsidRPr="008D7111">
        <w:rPr>
          <w:rFonts w:ascii="Times LatRus" w:hAnsi="Times LatRus" w:cs="Arial"/>
          <w:sz w:val="22"/>
          <w:szCs w:val="22"/>
          <w:lang w:val="en-US"/>
        </w:rPr>
        <w:t xml:space="preserve">           </w:t>
      </w:r>
      <w:r w:rsidRPr="008D7111">
        <w:rPr>
          <w:rFonts w:ascii="Times LatRus" w:hAnsi="Times LatRus" w:cs="Arial"/>
          <w:sz w:val="22"/>
          <w:szCs w:val="22"/>
          <w:lang w:val="en-US"/>
        </w:rPr>
        <w:t xml:space="preserve"> (31)</w:t>
      </w:r>
    </w:p>
    <w:p w:rsidR="00F025A0" w:rsidRPr="00EF245C" w:rsidRDefault="00F025A0" w:rsidP="002E6D5D">
      <w:pPr>
        <w:spacing w:line="259" w:lineRule="auto"/>
        <w:rPr>
          <w:rFonts w:ascii="Times LatRus" w:hAnsi="Times LatRus" w:cs="Arial"/>
          <w:sz w:val="22"/>
          <w:szCs w:val="22"/>
          <w:lang w:val="en-US"/>
        </w:rPr>
      </w:pPr>
      <w:r w:rsidRPr="00EF245C">
        <w:rPr>
          <w:rFonts w:ascii="Times LatRus" w:hAnsi="Times LatRus" w:cs="Arial"/>
          <w:sz w:val="22"/>
          <w:szCs w:val="22"/>
          <w:lang w:val="en-US"/>
        </w:rPr>
        <w:t>Îòñþäà, ñ ó÷åòîì (30), ìû ïîëó÷èì</w:t>
      </w:r>
    </w:p>
    <w:p w:rsidR="00F025A0" w:rsidRPr="00204B15" w:rsidRDefault="00F025A0" w:rsidP="002E6D5D">
      <w:pPr>
        <w:spacing w:line="259" w:lineRule="auto"/>
        <w:ind w:left="2160" w:firstLine="720"/>
        <w:rPr>
          <w:rFonts w:ascii="Times LatRus" w:hAnsi="Times LatRus" w:cs="Arial"/>
          <w:sz w:val="22"/>
          <w:szCs w:val="22"/>
          <w:lang w:val="en-US"/>
        </w:rPr>
      </w:pPr>
      <w:r w:rsidRPr="00EF245C">
        <w:rPr>
          <w:rFonts w:ascii="Times LatRus" w:hAnsi="Times LatRus" w:cs="Arial"/>
          <w:i/>
          <w:iCs/>
          <w:sz w:val="22"/>
          <w:szCs w:val="22"/>
          <w:lang w:val="en-US"/>
        </w:rPr>
        <w:t xml:space="preserve">       </w:t>
      </w:r>
      <w:r w:rsidRPr="002E1B91">
        <w:rPr>
          <w:rFonts w:ascii="Times LatRus" w:hAnsi="Times LatRus" w:cs="Arial"/>
          <w:i/>
          <w:iCs/>
          <w:position w:val="-30"/>
          <w:sz w:val="22"/>
          <w:szCs w:val="22"/>
        </w:rPr>
        <w:object w:dxaOrig="3060" w:dyaOrig="720">
          <v:shape id="_x0000_i1144" type="#_x0000_t75" style="width:152.25pt;height:36pt" o:ole="">
            <v:imagedata r:id="rId233" o:title=""/>
          </v:shape>
          <o:OLEObject Type="Embed" ProgID="Equation.DSMT4" ShapeID="_x0000_i1144" DrawAspect="Content" ObjectID="_1402446607" r:id="rId234"/>
        </w:object>
      </w:r>
      <w:r w:rsidRPr="00204B15">
        <w:rPr>
          <w:rFonts w:ascii="Times LatRus" w:hAnsi="Times LatRus" w:cs="Arial"/>
          <w:i/>
          <w:iCs/>
          <w:sz w:val="22"/>
          <w:szCs w:val="22"/>
          <w:lang w:val="en-US"/>
        </w:rPr>
        <w:t xml:space="preserve">.                               </w:t>
      </w:r>
      <w:r w:rsidR="004828E9" w:rsidRPr="00204B15">
        <w:rPr>
          <w:rFonts w:ascii="Times LatRus" w:hAnsi="Times LatRus" w:cs="Arial"/>
          <w:i/>
          <w:iCs/>
          <w:sz w:val="22"/>
          <w:szCs w:val="22"/>
          <w:lang w:val="en-US"/>
        </w:rPr>
        <w:t xml:space="preserve">           </w:t>
      </w:r>
      <w:r w:rsidRPr="00204B15">
        <w:rPr>
          <w:rFonts w:ascii="Times LatRus" w:hAnsi="Times LatRus" w:cs="Arial"/>
          <w:i/>
          <w:iCs/>
          <w:sz w:val="22"/>
          <w:szCs w:val="22"/>
          <w:lang w:val="en-US"/>
        </w:rPr>
        <w:t xml:space="preserve">   </w:t>
      </w:r>
      <w:r w:rsidRPr="00204B15">
        <w:rPr>
          <w:rFonts w:ascii="Times LatRus" w:hAnsi="Times LatRus" w:cs="Arial"/>
          <w:sz w:val="22"/>
          <w:szCs w:val="22"/>
          <w:lang w:val="en-US"/>
        </w:rPr>
        <w:t>(32)</w:t>
      </w:r>
    </w:p>
    <w:p w:rsidR="00F025A0" w:rsidRPr="00204B15" w:rsidRDefault="00F025A0" w:rsidP="002E6D5D">
      <w:pPr>
        <w:spacing w:line="259" w:lineRule="auto"/>
        <w:rPr>
          <w:rFonts w:ascii="Times LatRus" w:hAnsi="Times LatRus" w:cs="Arial"/>
          <w:sz w:val="22"/>
          <w:szCs w:val="22"/>
          <w:lang w:val="en-US"/>
        </w:rPr>
      </w:pPr>
      <w:r w:rsidRPr="00204B15">
        <w:rPr>
          <w:rFonts w:ascii="Times LatRus" w:hAnsi="Times LatRus" w:cs="Arial"/>
          <w:sz w:val="22"/>
          <w:szCs w:val="22"/>
          <w:lang w:val="en-US"/>
        </w:rPr>
        <w:t xml:space="preserve">Ñ äðóãîé ñòîðîíû ÿñíî, ÷òî  ïðè </w:t>
      </w:r>
      <w:r w:rsidR="007D0E60" w:rsidRPr="007D0E60">
        <w:rPr>
          <w:rFonts w:ascii="Arial" w:hAnsi="Arial" w:cs="Arial"/>
          <w:position w:val="-14"/>
          <w:sz w:val="22"/>
          <w:szCs w:val="22"/>
          <w:lang w:val="ru-RU"/>
        </w:rPr>
        <w:pict>
          <v:shape id="_x0000_i1145" type="#_x0000_t75" style="width:30pt;height:19.5pt">
            <v:imagedata r:id="rId216" o:title=""/>
          </v:shape>
        </w:pict>
      </w:r>
    </w:p>
    <w:p w:rsidR="00F025A0" w:rsidRPr="00204B15" w:rsidRDefault="00F025A0" w:rsidP="002E6D5D">
      <w:pPr>
        <w:spacing w:line="259" w:lineRule="auto"/>
        <w:ind w:left="2160" w:firstLine="720"/>
        <w:rPr>
          <w:rFonts w:ascii="Times LatRus" w:hAnsi="Times LatRus" w:cs="Arial"/>
          <w:sz w:val="22"/>
          <w:szCs w:val="22"/>
          <w:lang w:val="en-US"/>
        </w:rPr>
      </w:pPr>
      <w:r w:rsidRPr="00204B15">
        <w:rPr>
          <w:rFonts w:ascii="Times LatRus" w:hAnsi="Times LatRus" w:cs="Arial"/>
          <w:sz w:val="22"/>
          <w:szCs w:val="22"/>
          <w:lang w:val="en-US"/>
        </w:rPr>
        <w:t xml:space="preserve">              </w:t>
      </w:r>
      <w:r w:rsidRPr="002E1B91">
        <w:rPr>
          <w:rFonts w:ascii="Times LatRus" w:hAnsi="Times LatRus" w:cs="Arial"/>
          <w:position w:val="-30"/>
          <w:sz w:val="22"/>
          <w:szCs w:val="22"/>
        </w:rPr>
        <w:object w:dxaOrig="2460" w:dyaOrig="720">
          <v:shape id="_x0000_i1146" type="#_x0000_t75" style="width:123.75pt;height:36pt" o:ole="">
            <v:imagedata r:id="rId235" o:title=""/>
          </v:shape>
          <o:OLEObject Type="Embed" ProgID="Equation.DSMT4" ShapeID="_x0000_i1146" DrawAspect="Content" ObjectID="_1402446608" r:id="rId236"/>
        </w:object>
      </w:r>
      <w:r w:rsidRPr="00204B15">
        <w:rPr>
          <w:rFonts w:ascii="Times LatRus" w:hAnsi="Times LatRus" w:cs="Arial"/>
          <w:sz w:val="22"/>
          <w:szCs w:val="22"/>
          <w:lang w:val="en-US"/>
        </w:rPr>
        <w:t>.</w:t>
      </w:r>
    </w:p>
    <w:p w:rsidR="00F025A0" w:rsidRPr="00204B15" w:rsidRDefault="00F025A0" w:rsidP="002E6D5D">
      <w:pPr>
        <w:spacing w:line="259" w:lineRule="auto"/>
        <w:rPr>
          <w:rFonts w:ascii="Times LatRus" w:hAnsi="Times LatRus" w:cs="Arial"/>
          <w:sz w:val="22"/>
          <w:szCs w:val="22"/>
          <w:lang w:val="en-US"/>
        </w:rPr>
      </w:pPr>
      <w:r w:rsidRPr="00204B15">
        <w:rPr>
          <w:rFonts w:ascii="Times LatRus" w:hAnsi="Times LatRus" w:cs="Arial"/>
          <w:sz w:val="22"/>
          <w:szCs w:val="22"/>
          <w:lang w:val="en-US"/>
        </w:rPr>
        <w:t xml:space="preserve">Èíòåãðèðóÿ ïîñëåäíåå ðàâåíñòâî îò </w:t>
      </w:r>
      <w:r w:rsidRPr="00F115BE">
        <w:rPr>
          <w:rFonts w:ascii="Times LatRus" w:hAnsi="Times LatRus" w:cs="Arial"/>
          <w:position w:val="-6"/>
          <w:sz w:val="22"/>
          <w:szCs w:val="22"/>
          <w:lang w:val="ru-RU"/>
        </w:rPr>
        <w:object w:dxaOrig="160" w:dyaOrig="240">
          <v:shape id="_x0000_i1147" type="#_x0000_t75" style="width:8.25pt;height:12pt" o:ole="">
            <v:imagedata r:id="rId237" o:title=""/>
          </v:shape>
          <o:OLEObject Type="Embed" ProgID="Equation.DSMT4" ShapeID="_x0000_i1147" DrawAspect="Content" ObjectID="_1402446609" r:id="rId238"/>
        </w:object>
      </w:r>
      <w:r w:rsidRPr="00204B15">
        <w:rPr>
          <w:rFonts w:ascii="Times LatRus" w:hAnsi="Times LatRus" w:cs="Arial"/>
          <w:sz w:val="22"/>
          <w:szCs w:val="22"/>
          <w:lang w:val="en-US"/>
        </w:rPr>
        <w:t xml:space="preserve"> äî </w:t>
      </w:r>
      <w:r w:rsidRPr="00F115BE">
        <w:rPr>
          <w:rFonts w:ascii="Times LatRus" w:hAnsi="Times LatRus" w:cs="Arial"/>
          <w:position w:val="-12"/>
          <w:sz w:val="22"/>
          <w:szCs w:val="22"/>
        </w:rPr>
        <w:object w:dxaOrig="200" w:dyaOrig="360">
          <v:shape id="_x0000_i1148" type="#_x0000_t75" style="width:10.5pt;height:18pt" o:ole="">
            <v:imagedata r:id="rId239" o:title=""/>
          </v:shape>
          <o:OLEObject Type="Embed" ProgID="Equation.DSMT4" ShapeID="_x0000_i1148" DrawAspect="Content" ObjectID="_1402446610" r:id="rId240"/>
        </w:object>
      </w:r>
      <w:r w:rsidRPr="00204B15">
        <w:rPr>
          <w:rFonts w:ascii="Times LatRus" w:hAnsi="Times LatRus" w:cs="Arial"/>
          <w:sz w:val="22"/>
          <w:szCs w:val="22"/>
          <w:lang w:val="en-US"/>
        </w:rPr>
        <w:t xml:space="preserve">   </w:t>
      </w:r>
      <w:r w:rsidRPr="002E1B91">
        <w:rPr>
          <w:rFonts w:ascii="Times LatRus" w:hAnsi="Times LatRus" w:cs="Arial"/>
          <w:position w:val="-14"/>
          <w:sz w:val="22"/>
          <w:szCs w:val="22"/>
          <w:lang w:val="ru-RU"/>
        </w:rPr>
        <w:object w:dxaOrig="1160" w:dyaOrig="400">
          <v:shape id="_x0000_i1149" type="#_x0000_t75" style="width:58.5pt;height:20.25pt" o:ole="">
            <v:imagedata r:id="rId241" o:title=""/>
          </v:shape>
          <o:OLEObject Type="Embed" ProgID="Equation.DSMT4" ShapeID="_x0000_i1149" DrawAspect="Content" ObjectID="_1402446611" r:id="rId242"/>
        </w:object>
      </w:r>
      <w:r w:rsidRPr="00204B15">
        <w:rPr>
          <w:rFonts w:ascii="Times LatRus" w:hAnsi="Times LatRus" w:cs="Arial"/>
          <w:sz w:val="22"/>
          <w:szCs w:val="22"/>
          <w:lang w:val="en-US"/>
        </w:rPr>
        <w:t>, ïîëó÷èì</w:t>
      </w:r>
    </w:p>
    <w:p w:rsidR="00F025A0" w:rsidRPr="00204B15" w:rsidRDefault="00F025A0" w:rsidP="002E6D5D">
      <w:pPr>
        <w:spacing w:line="259" w:lineRule="auto"/>
        <w:ind w:firstLine="720"/>
        <w:rPr>
          <w:rFonts w:ascii="Times LatRus" w:hAnsi="Times LatRus" w:cs="Arial"/>
          <w:sz w:val="22"/>
          <w:szCs w:val="22"/>
          <w:lang w:val="en-US"/>
        </w:rPr>
      </w:pPr>
      <w:r w:rsidRPr="00204B15">
        <w:rPr>
          <w:rFonts w:ascii="Times LatRus" w:hAnsi="Times LatRus" w:cs="Arial"/>
          <w:sz w:val="22"/>
          <w:szCs w:val="22"/>
          <w:lang w:val="en-US"/>
        </w:rPr>
        <w:t xml:space="preserve">                         </w:t>
      </w:r>
      <w:r w:rsidRPr="002E1B91">
        <w:rPr>
          <w:rFonts w:ascii="Times LatRus" w:hAnsi="Times LatRus" w:cs="Arial"/>
          <w:position w:val="-32"/>
          <w:sz w:val="22"/>
          <w:szCs w:val="22"/>
        </w:rPr>
        <w:object w:dxaOrig="4980" w:dyaOrig="760">
          <v:shape id="_x0000_i1150" type="#_x0000_t75" style="width:249pt;height:39pt" o:ole="">
            <v:imagedata r:id="rId243" o:title=""/>
          </v:shape>
          <o:OLEObject Type="Embed" ProgID="Equation.DSMT4" ShapeID="_x0000_i1150" DrawAspect="Content" ObjectID="_1402446612" r:id="rId244"/>
        </w:object>
      </w:r>
      <w:r w:rsidRPr="00204B15">
        <w:rPr>
          <w:rFonts w:ascii="Times LatRus" w:hAnsi="Times LatRus" w:cs="Arial"/>
          <w:sz w:val="22"/>
          <w:szCs w:val="22"/>
          <w:lang w:val="en-US"/>
        </w:rPr>
        <w:t>.</w:t>
      </w:r>
    </w:p>
    <w:p w:rsidR="00F025A0" w:rsidRPr="00204B15" w:rsidRDefault="00F025A0" w:rsidP="002E6D5D">
      <w:pPr>
        <w:spacing w:line="259" w:lineRule="auto"/>
        <w:rPr>
          <w:rFonts w:ascii="Times LatRus" w:hAnsi="Times LatRus" w:cs="Arial"/>
          <w:sz w:val="22"/>
          <w:szCs w:val="22"/>
          <w:lang w:val="en-US"/>
        </w:rPr>
      </w:pPr>
      <w:r w:rsidRPr="00204B15">
        <w:rPr>
          <w:rFonts w:ascii="Times LatRus" w:hAnsi="Times LatRus" w:cs="Arial"/>
          <w:sz w:val="22"/>
          <w:szCs w:val="22"/>
          <w:lang w:val="en-US"/>
        </w:rPr>
        <w:t xml:space="preserve">Îòñþäà, ó÷èòûâàÿ (3) è (32), íàéäóòñÿ </w:t>
      </w:r>
      <w:r w:rsidRPr="00F115BE">
        <w:rPr>
          <w:rFonts w:ascii="Times LatRus" w:hAnsi="Times LatRus" w:cs="Arial"/>
          <w:position w:val="-6"/>
          <w:sz w:val="22"/>
          <w:szCs w:val="22"/>
        </w:rPr>
        <w:object w:dxaOrig="540" w:dyaOrig="260">
          <v:shape id="_x0000_i1151" type="#_x0000_t75" style="width:27pt;height:12pt" o:ole="">
            <v:imagedata r:id="rId245" o:title=""/>
          </v:shape>
          <o:OLEObject Type="Embed" ProgID="Equation.DSMT4" ShapeID="_x0000_i1151" DrawAspect="Content" ObjectID="_1402446613" r:id="rId246"/>
        </w:object>
      </w:r>
      <w:r w:rsidRPr="00204B15">
        <w:rPr>
          <w:rFonts w:ascii="Times LatRus" w:hAnsi="Times LatRus" w:cs="Arial"/>
          <w:sz w:val="22"/>
          <w:szCs w:val="22"/>
          <w:lang w:val="en-US"/>
        </w:rPr>
        <w:t xml:space="preserve"> è </w:t>
      </w:r>
      <w:r w:rsidRPr="00F115BE">
        <w:rPr>
          <w:rFonts w:ascii="Times LatRus" w:hAnsi="Times LatRus" w:cs="Arial"/>
          <w:position w:val="-14"/>
          <w:sz w:val="22"/>
          <w:szCs w:val="22"/>
          <w:lang w:val="ru-RU"/>
        </w:rPr>
        <w:object w:dxaOrig="600" w:dyaOrig="380">
          <v:shape id="_x0000_i1152" type="#_x0000_t75" style="width:30pt;height:19.5pt" o:ole="">
            <v:imagedata r:id="rId247" o:title=""/>
          </v:shape>
          <o:OLEObject Type="Embed" ProgID="Equation.DSMT4" ShapeID="_x0000_i1152" DrawAspect="Content" ObjectID="_1402446614" r:id="rId248"/>
        </w:object>
      </w:r>
      <w:r w:rsidRPr="00204B15">
        <w:rPr>
          <w:rFonts w:ascii="Times LatRus" w:hAnsi="Times LatRus" w:cs="Arial"/>
          <w:sz w:val="22"/>
          <w:szCs w:val="22"/>
          <w:lang w:val="en-US"/>
        </w:rPr>
        <w:t xml:space="preserve">  òàêèå, ÷òî ïðè </w:t>
      </w:r>
      <w:r w:rsidRPr="00F115BE">
        <w:rPr>
          <w:rFonts w:ascii="Times LatRus" w:hAnsi="Times LatRus" w:cs="Arial"/>
          <w:position w:val="-12"/>
          <w:sz w:val="22"/>
          <w:szCs w:val="22"/>
          <w:lang w:val="ru-RU"/>
        </w:rPr>
        <w:object w:dxaOrig="880" w:dyaOrig="360">
          <v:shape id="_x0000_i1153" type="#_x0000_t75" style="width:43.5pt;height:18pt" o:ole="">
            <v:imagedata r:id="rId249" o:title=""/>
          </v:shape>
          <o:OLEObject Type="Embed" ProgID="Equation.DSMT4" ShapeID="_x0000_i1153" DrawAspect="Content" ObjectID="_1402446615" r:id="rId250"/>
        </w:object>
      </w:r>
    </w:p>
    <w:p w:rsidR="00F025A0" w:rsidRPr="00204B15" w:rsidRDefault="00F025A0" w:rsidP="002E6D5D">
      <w:pPr>
        <w:spacing w:line="259" w:lineRule="auto"/>
        <w:ind w:left="720" w:firstLine="720"/>
        <w:rPr>
          <w:rFonts w:ascii="Times LatRus" w:hAnsi="Times LatRus" w:cs="Arial"/>
          <w:sz w:val="22"/>
          <w:szCs w:val="22"/>
          <w:lang w:val="en-US"/>
        </w:rPr>
      </w:pPr>
      <w:r w:rsidRPr="00204B15">
        <w:rPr>
          <w:rFonts w:ascii="Times LatRus" w:hAnsi="Times LatRus" w:cs="Arial"/>
          <w:sz w:val="22"/>
          <w:szCs w:val="22"/>
          <w:lang w:val="en-US"/>
        </w:rPr>
        <w:t xml:space="preserve">                               </w:t>
      </w:r>
      <w:r w:rsidRPr="002E1B91">
        <w:rPr>
          <w:rFonts w:ascii="Times LatRus" w:hAnsi="Times LatRus" w:cs="Arial"/>
          <w:position w:val="-30"/>
          <w:sz w:val="22"/>
          <w:szCs w:val="22"/>
        </w:rPr>
        <w:object w:dxaOrig="3280" w:dyaOrig="740">
          <v:shape id="_x0000_i1154" type="#_x0000_t75" style="width:163.5pt;height:36pt" o:ole="">
            <v:imagedata r:id="rId251" o:title=""/>
          </v:shape>
          <o:OLEObject Type="Embed" ProgID="Equation.DSMT4" ShapeID="_x0000_i1154" DrawAspect="Content" ObjectID="_1402446616" r:id="rId252"/>
        </w:object>
      </w:r>
      <w:r w:rsidRPr="00204B15">
        <w:rPr>
          <w:rFonts w:ascii="Times LatRus" w:hAnsi="Times LatRus" w:cs="Arial"/>
          <w:sz w:val="22"/>
          <w:szCs w:val="22"/>
          <w:lang w:val="en-US"/>
        </w:rPr>
        <w:t>.</w:t>
      </w:r>
    </w:p>
    <w:p w:rsidR="00104907" w:rsidRPr="00204B15" w:rsidRDefault="00104907" w:rsidP="002E6D5D">
      <w:pPr>
        <w:spacing w:line="259" w:lineRule="auto"/>
        <w:rPr>
          <w:rFonts w:ascii="Times LatRus" w:hAnsi="Times LatRus" w:cs="Arial"/>
          <w:sz w:val="22"/>
          <w:szCs w:val="22"/>
          <w:lang w:val="en-US"/>
        </w:rPr>
      </w:pPr>
    </w:p>
    <w:p w:rsidR="00F025A0" w:rsidRPr="00204B15" w:rsidRDefault="00F025A0" w:rsidP="002E6D5D">
      <w:pPr>
        <w:spacing w:line="259" w:lineRule="auto"/>
        <w:rPr>
          <w:rFonts w:ascii="Times LatRus" w:hAnsi="Times LatRus" w:cs="Arial"/>
          <w:sz w:val="22"/>
          <w:szCs w:val="22"/>
          <w:lang w:val="en-US"/>
        </w:rPr>
      </w:pPr>
      <w:r w:rsidRPr="00204B15">
        <w:rPr>
          <w:rFonts w:ascii="Times LatRus" w:hAnsi="Times LatRus" w:cs="Arial"/>
          <w:sz w:val="22"/>
          <w:szCs w:val="22"/>
          <w:lang w:val="en-US"/>
        </w:rPr>
        <w:lastRenderedPageBreak/>
        <w:t xml:space="preserve">Èç ïîñëåäíåãî íåðàâåíñòâà, ñ ó÷åòîì  (3)  è  (6), ïðè </w:t>
      </w:r>
      <w:r w:rsidRPr="00F115BE">
        <w:rPr>
          <w:rFonts w:ascii="Times LatRus" w:hAnsi="Times LatRus" w:cs="Arial"/>
          <w:position w:val="-6"/>
          <w:sz w:val="22"/>
          <w:szCs w:val="22"/>
          <w:lang w:val="ru-RU"/>
        </w:rPr>
        <w:object w:dxaOrig="520" w:dyaOrig="260">
          <v:shape id="_x0000_i1155" type="#_x0000_t75" style="width:25.5pt;height:12pt" o:ole="">
            <v:imagedata r:id="rId253" o:title=""/>
          </v:shape>
          <o:OLEObject Type="Embed" ProgID="Equation.DSMT4" ShapeID="_x0000_i1155" DrawAspect="Content" ObjectID="_1402446617" r:id="rId254"/>
        </w:object>
      </w:r>
      <w:r w:rsidRPr="00204B15">
        <w:rPr>
          <w:rFonts w:ascii="Times LatRus" w:hAnsi="Times LatRus" w:cs="Arial"/>
          <w:sz w:val="22"/>
          <w:szCs w:val="22"/>
          <w:lang w:val="en-US"/>
        </w:rPr>
        <w:t xml:space="preserve">  ïîëó÷èì</w:t>
      </w:r>
    </w:p>
    <w:p w:rsidR="00F025A0" w:rsidRPr="00204B15" w:rsidRDefault="00F025A0" w:rsidP="002E6D5D">
      <w:pPr>
        <w:spacing w:line="259" w:lineRule="auto"/>
        <w:ind w:left="2880" w:firstLine="720"/>
        <w:rPr>
          <w:rFonts w:ascii="Times LatRus" w:hAnsi="Times LatRus" w:cs="Arial"/>
          <w:sz w:val="22"/>
          <w:szCs w:val="22"/>
          <w:lang w:val="en-US"/>
        </w:rPr>
      </w:pPr>
      <w:r w:rsidRPr="00F115BE">
        <w:rPr>
          <w:rFonts w:ascii="Times LatRus" w:hAnsi="Times LatRus" w:cs="Arial"/>
          <w:position w:val="-28"/>
          <w:sz w:val="22"/>
          <w:szCs w:val="22"/>
        </w:rPr>
        <w:object w:dxaOrig="2200" w:dyaOrig="660">
          <v:shape id="_x0000_i1156" type="#_x0000_t75" style="width:111pt;height:31.5pt" o:ole="">
            <v:imagedata r:id="rId255" o:title=""/>
          </v:shape>
          <o:OLEObject Type="Embed" ProgID="Equation.DSMT4" ShapeID="_x0000_i1156" DrawAspect="Content" ObjectID="_1402446618" r:id="rId256"/>
        </w:object>
      </w:r>
      <w:r w:rsidRPr="00204B15">
        <w:rPr>
          <w:rFonts w:ascii="Times LatRus" w:hAnsi="Times LatRus" w:cs="Arial"/>
          <w:sz w:val="22"/>
          <w:szCs w:val="22"/>
          <w:lang w:val="en-US"/>
        </w:rPr>
        <w:t>.</w:t>
      </w:r>
    </w:p>
    <w:p w:rsidR="00F025A0" w:rsidRPr="00204B15" w:rsidRDefault="00F025A0" w:rsidP="002E6D5D">
      <w:pPr>
        <w:spacing w:line="259" w:lineRule="auto"/>
        <w:rPr>
          <w:rFonts w:ascii="Times LatRus" w:hAnsi="Times LatRus" w:cs="Arial"/>
          <w:sz w:val="22"/>
          <w:szCs w:val="22"/>
          <w:lang w:val="en-US"/>
        </w:rPr>
      </w:pPr>
      <w:r w:rsidRPr="00204B15">
        <w:rPr>
          <w:rFonts w:ascii="Times LatRus" w:hAnsi="Times LatRus" w:cs="Arial"/>
          <w:sz w:val="22"/>
          <w:szCs w:val="22"/>
          <w:lang w:val="en-US"/>
        </w:rPr>
        <w:t>Çíà÷èò, âûïîëíÿåòñÿ óñëîâèå (20), è ïî òåîðåìå 2 ñèñòåìà (1) áóäåò îñöèëëèðóþùåé.</w:t>
      </w:r>
    </w:p>
    <w:p w:rsidR="00F025A0" w:rsidRPr="00204B15" w:rsidRDefault="00F025A0" w:rsidP="002E6D5D">
      <w:pPr>
        <w:spacing w:line="259" w:lineRule="auto"/>
        <w:jc w:val="both"/>
        <w:rPr>
          <w:rFonts w:ascii="Times LatRus" w:hAnsi="Times LatRus"/>
          <w:b/>
          <w:sz w:val="22"/>
          <w:szCs w:val="22"/>
          <w:lang w:val="en-US"/>
        </w:rPr>
      </w:pPr>
    </w:p>
    <w:p w:rsidR="00730D24" w:rsidRPr="00204B15" w:rsidRDefault="00730D24" w:rsidP="00F025A0">
      <w:pPr>
        <w:jc w:val="center"/>
        <w:rPr>
          <w:rFonts w:ascii="Times LatRus" w:hAnsi="Times LatRus"/>
          <w:bCs/>
          <w:i/>
          <w:iCs/>
          <w:sz w:val="22"/>
          <w:szCs w:val="22"/>
          <w:lang w:val="en-US"/>
        </w:rPr>
      </w:pPr>
    </w:p>
    <w:p w:rsidR="00730D24" w:rsidRPr="00204B15" w:rsidRDefault="00730D24" w:rsidP="00F025A0">
      <w:pPr>
        <w:jc w:val="center"/>
        <w:rPr>
          <w:rFonts w:ascii="Times LatRus" w:hAnsi="Times LatRus"/>
          <w:bCs/>
          <w:i/>
          <w:iCs/>
          <w:sz w:val="22"/>
          <w:szCs w:val="22"/>
          <w:lang w:val="en-US"/>
        </w:rPr>
      </w:pPr>
    </w:p>
    <w:p w:rsidR="00F025A0" w:rsidRPr="00F210CB" w:rsidRDefault="002E6D5D" w:rsidP="00F025A0">
      <w:pPr>
        <w:jc w:val="center"/>
        <w:rPr>
          <w:rFonts w:ascii="Times LatRus" w:hAnsi="Times LatRus"/>
          <w:bCs/>
          <w:i/>
          <w:iCs/>
          <w:sz w:val="22"/>
          <w:szCs w:val="22"/>
        </w:rPr>
      </w:pPr>
      <w:r>
        <w:rPr>
          <w:rFonts w:ascii="Times LatRus" w:hAnsi="Times LatRus"/>
          <w:bCs/>
          <w:i/>
          <w:iCs/>
          <w:sz w:val="22"/>
          <w:szCs w:val="22"/>
        </w:rPr>
        <w:t>Ëèòåðàòóðà</w:t>
      </w:r>
    </w:p>
    <w:p w:rsidR="00F025A0" w:rsidRPr="00E33E1D" w:rsidRDefault="00F025A0" w:rsidP="00F025A0">
      <w:pPr>
        <w:ind w:firstLine="720"/>
        <w:jc w:val="both"/>
        <w:rPr>
          <w:rFonts w:ascii="Times LatRus" w:hAnsi="Times LatRus"/>
        </w:rPr>
      </w:pPr>
    </w:p>
    <w:p w:rsidR="00F025A0" w:rsidRPr="00F210CB" w:rsidRDefault="00F025A0" w:rsidP="002E6D5D">
      <w:pPr>
        <w:numPr>
          <w:ilvl w:val="0"/>
          <w:numId w:val="2"/>
        </w:numPr>
        <w:spacing w:line="264" w:lineRule="auto"/>
        <w:jc w:val="both"/>
        <w:rPr>
          <w:rFonts w:ascii="Times LatRus" w:hAnsi="Times LatRus"/>
          <w:sz w:val="22"/>
          <w:szCs w:val="22"/>
        </w:rPr>
      </w:pPr>
      <w:r w:rsidRPr="00F210CB">
        <w:rPr>
          <w:rFonts w:ascii="Times LatRus" w:hAnsi="Times LatRus"/>
          <w:b/>
          <w:bCs/>
          <w:sz w:val="22"/>
          <w:szCs w:val="22"/>
        </w:rPr>
        <w:t>A.</w:t>
      </w:r>
      <w:r w:rsidRPr="00F210CB">
        <w:rPr>
          <w:rFonts w:ascii="Times LatRus" w:hAnsi="Times LatRus" w:cs="Arial"/>
          <w:b/>
          <w:bCs/>
          <w:sz w:val="22"/>
          <w:szCs w:val="22"/>
        </w:rPr>
        <w:t> </w:t>
      </w:r>
      <w:r w:rsidRPr="00F210CB">
        <w:rPr>
          <w:rFonts w:ascii="Times LatRus" w:hAnsi="Times LatRus"/>
          <w:b/>
          <w:bCs/>
          <w:sz w:val="22"/>
          <w:szCs w:val="22"/>
        </w:rPr>
        <w:t>Lomtatidze.</w:t>
      </w:r>
      <w:r w:rsidRPr="00F210CB">
        <w:rPr>
          <w:rFonts w:ascii="Times LatRus" w:hAnsi="Times LatRus" w:cs="Arial"/>
          <w:sz w:val="22"/>
          <w:szCs w:val="22"/>
        </w:rPr>
        <w:t> </w:t>
      </w:r>
      <w:r w:rsidRPr="00F210CB">
        <w:rPr>
          <w:rFonts w:ascii="Times LatRus" w:hAnsi="Times LatRus"/>
          <w:sz w:val="22"/>
          <w:szCs w:val="22"/>
        </w:rPr>
        <w:t xml:space="preserve">Oscillation and nonoscillation criteria for second order linear </w:t>
      </w:r>
      <w:r w:rsidR="00104907" w:rsidRPr="00F210CB">
        <w:rPr>
          <w:rFonts w:ascii="Times LatRus" w:hAnsi="Times LatRus"/>
          <w:sz w:val="22"/>
          <w:szCs w:val="22"/>
        </w:rPr>
        <w:t xml:space="preserve">differential </w:t>
      </w:r>
      <w:r w:rsidRPr="00F210CB">
        <w:rPr>
          <w:rFonts w:ascii="Times LatRus" w:hAnsi="Times LatRus"/>
          <w:sz w:val="22"/>
          <w:szCs w:val="22"/>
        </w:rPr>
        <w:t xml:space="preserve">equation. two-dimentional sustems of first order linear ordinary </w:t>
      </w:r>
      <w:r w:rsidR="00104907" w:rsidRPr="00F210CB">
        <w:rPr>
          <w:rFonts w:ascii="Times LatRus" w:hAnsi="Times LatRus"/>
          <w:sz w:val="22"/>
          <w:szCs w:val="22"/>
        </w:rPr>
        <w:t>differential</w:t>
      </w:r>
      <w:r w:rsidRPr="00F210CB">
        <w:rPr>
          <w:rFonts w:ascii="Times LatRus" w:hAnsi="Times LatRus"/>
          <w:sz w:val="22"/>
          <w:szCs w:val="22"/>
        </w:rPr>
        <w:t> equations. </w:t>
      </w:r>
      <w:r w:rsidRPr="00F210CB">
        <w:rPr>
          <w:rFonts w:ascii="Times LatRus" w:hAnsi="Times LatRus"/>
          <w:i/>
          <w:sz w:val="22"/>
          <w:szCs w:val="22"/>
        </w:rPr>
        <w:t xml:space="preserve">Georgian Math. J., </w:t>
      </w:r>
      <w:r w:rsidRPr="00F210CB">
        <w:rPr>
          <w:rFonts w:ascii="Times LatRus" w:hAnsi="Times LatRus"/>
          <w:sz w:val="22"/>
          <w:szCs w:val="22"/>
        </w:rPr>
        <w:t xml:space="preserve">4 (1997), </w:t>
      </w:r>
      <w:r w:rsidRPr="00F210CB">
        <w:rPr>
          <w:sz w:val="22"/>
          <w:szCs w:val="22"/>
        </w:rPr>
        <w:t>№</w:t>
      </w:r>
      <w:r w:rsidRPr="00F210CB">
        <w:rPr>
          <w:rFonts w:ascii="Times LatRus" w:hAnsi="Times LatRus"/>
          <w:sz w:val="22"/>
          <w:szCs w:val="22"/>
        </w:rPr>
        <w:t xml:space="preserve"> 2, 129-138.</w:t>
      </w:r>
    </w:p>
    <w:p w:rsidR="00F025A0" w:rsidRPr="00F210CB" w:rsidRDefault="00F025A0" w:rsidP="002E6D5D">
      <w:pPr>
        <w:numPr>
          <w:ilvl w:val="0"/>
          <w:numId w:val="2"/>
        </w:numPr>
        <w:spacing w:line="264" w:lineRule="auto"/>
        <w:jc w:val="both"/>
        <w:rPr>
          <w:rFonts w:ascii="Times LatRus" w:hAnsi="Times LatRus"/>
          <w:sz w:val="22"/>
          <w:szCs w:val="22"/>
        </w:rPr>
      </w:pPr>
      <w:r w:rsidRPr="00F210CB">
        <w:rPr>
          <w:rFonts w:ascii="Times LatRus" w:hAnsi="Times LatRus"/>
          <w:b/>
          <w:bCs/>
          <w:sz w:val="22"/>
          <w:szCs w:val="22"/>
        </w:rPr>
        <w:t>A. Lomtatidze and N. Partsvania.</w:t>
      </w:r>
      <w:r w:rsidRPr="00F210CB">
        <w:rPr>
          <w:rFonts w:ascii="Times LatRus" w:hAnsi="Times LatRus"/>
          <w:sz w:val="22"/>
          <w:szCs w:val="22"/>
        </w:rPr>
        <w:t xml:space="preserve"> Oscillation and nonoscilla</w:t>
      </w:r>
      <w:r w:rsidR="00104907">
        <w:rPr>
          <w:rFonts w:ascii="Times LatRus" w:hAnsi="Times LatRus"/>
          <w:sz w:val="22"/>
          <w:szCs w:val="22"/>
        </w:rPr>
        <w:t>tion criteria two-dimentional sy</w:t>
      </w:r>
      <w:r w:rsidRPr="00F210CB">
        <w:rPr>
          <w:rFonts w:ascii="Times LatRus" w:hAnsi="Times LatRus"/>
          <w:sz w:val="22"/>
          <w:szCs w:val="22"/>
        </w:rPr>
        <w:t xml:space="preserve">stems of first order linear ordinary </w:t>
      </w:r>
      <w:r w:rsidR="00104907" w:rsidRPr="00F210CB">
        <w:rPr>
          <w:rFonts w:ascii="Times LatRus" w:hAnsi="Times LatRus"/>
          <w:sz w:val="22"/>
          <w:szCs w:val="22"/>
        </w:rPr>
        <w:t>differential</w:t>
      </w:r>
      <w:r w:rsidRPr="00F210CB">
        <w:rPr>
          <w:rFonts w:ascii="Times LatRus" w:hAnsi="Times LatRus"/>
          <w:sz w:val="22"/>
          <w:szCs w:val="22"/>
        </w:rPr>
        <w:t xml:space="preserve"> equations. </w:t>
      </w:r>
      <w:r w:rsidRPr="00F210CB">
        <w:rPr>
          <w:rFonts w:ascii="Times LatRus" w:hAnsi="Times LatRus"/>
          <w:i/>
          <w:sz w:val="22"/>
          <w:szCs w:val="22"/>
        </w:rPr>
        <w:t xml:space="preserve">Georgian Math. J., </w:t>
      </w:r>
      <w:r w:rsidRPr="00F210CB">
        <w:rPr>
          <w:rFonts w:ascii="Times LatRus" w:hAnsi="Times LatRus"/>
          <w:sz w:val="22"/>
          <w:szCs w:val="22"/>
        </w:rPr>
        <w:t>6 (1999), Ē</w:t>
      </w:r>
      <w:r w:rsidRPr="00F210CB">
        <w:rPr>
          <w:sz w:val="22"/>
          <w:szCs w:val="22"/>
        </w:rPr>
        <w:t>№</w:t>
      </w:r>
      <w:r w:rsidRPr="00F210CB">
        <w:rPr>
          <w:rFonts w:ascii="Times LatRus" w:hAnsi="Times LatRus"/>
          <w:sz w:val="22"/>
          <w:szCs w:val="22"/>
        </w:rPr>
        <w:t xml:space="preserve"> 3, 285-298.</w:t>
      </w:r>
    </w:p>
    <w:p w:rsidR="00F025A0" w:rsidRPr="00F210CB" w:rsidRDefault="00F025A0" w:rsidP="002E6D5D">
      <w:pPr>
        <w:numPr>
          <w:ilvl w:val="0"/>
          <w:numId w:val="2"/>
        </w:numPr>
        <w:spacing w:line="264" w:lineRule="auto"/>
        <w:jc w:val="both"/>
        <w:rPr>
          <w:rFonts w:ascii="Times LatRus" w:hAnsi="Times LatRus"/>
          <w:sz w:val="22"/>
          <w:szCs w:val="22"/>
        </w:rPr>
      </w:pPr>
      <w:r w:rsidRPr="00F210CB">
        <w:rPr>
          <w:rFonts w:ascii="Times LatRus" w:hAnsi="Times LatRus"/>
          <w:b/>
          <w:bCs/>
          <w:sz w:val="22"/>
          <w:szCs w:val="22"/>
        </w:rPr>
        <w:t>P. Hartman.</w:t>
      </w:r>
      <w:r w:rsidRPr="00F210CB">
        <w:rPr>
          <w:rFonts w:ascii="Times LatRus" w:hAnsi="Times LatRus"/>
          <w:sz w:val="22"/>
          <w:szCs w:val="22"/>
        </w:rPr>
        <w:t xml:space="preserve"> On-non-oscillatory linear differential equations of second order. </w:t>
      </w:r>
      <w:r w:rsidRPr="00F210CB">
        <w:rPr>
          <w:rFonts w:ascii="Times LatRus" w:hAnsi="Times LatRus"/>
          <w:i/>
          <w:sz w:val="22"/>
          <w:szCs w:val="22"/>
        </w:rPr>
        <w:t xml:space="preserve">Amer. J. Math. </w:t>
      </w:r>
      <w:r w:rsidRPr="00F210CB">
        <w:rPr>
          <w:rFonts w:ascii="Times LatRus" w:hAnsi="Times LatRus"/>
          <w:sz w:val="22"/>
          <w:szCs w:val="22"/>
        </w:rPr>
        <w:t>74 (1952), 389-400.</w:t>
      </w:r>
    </w:p>
    <w:p w:rsidR="00F025A0" w:rsidRPr="00F210CB" w:rsidRDefault="00F025A0" w:rsidP="002E6D5D">
      <w:pPr>
        <w:numPr>
          <w:ilvl w:val="0"/>
          <w:numId w:val="2"/>
        </w:numPr>
        <w:spacing w:line="264" w:lineRule="auto"/>
        <w:jc w:val="both"/>
        <w:rPr>
          <w:rFonts w:ascii="Times LatRus" w:hAnsi="Times LatRus"/>
          <w:sz w:val="22"/>
          <w:szCs w:val="22"/>
        </w:rPr>
      </w:pPr>
      <w:r w:rsidRPr="00F210CB">
        <w:rPr>
          <w:rFonts w:ascii="Times LatRus" w:hAnsi="Times LatRus"/>
          <w:b/>
          <w:bCs/>
          <w:sz w:val="22"/>
          <w:szCs w:val="22"/>
        </w:rPr>
        <w:t>Z. Nehary.</w:t>
      </w:r>
      <w:r w:rsidRPr="00F210CB">
        <w:rPr>
          <w:rFonts w:ascii="Times LatRus" w:hAnsi="Times LatRus"/>
          <w:sz w:val="22"/>
          <w:szCs w:val="22"/>
        </w:rPr>
        <w:t xml:space="preserve"> Oscillation criteria for second order linear differential equations. </w:t>
      </w:r>
      <w:r w:rsidRPr="00F210CB">
        <w:rPr>
          <w:rFonts w:ascii="Times LatRus" w:hAnsi="Times LatRus"/>
          <w:i/>
          <w:sz w:val="22"/>
          <w:szCs w:val="22"/>
        </w:rPr>
        <w:t xml:space="preserve">Trans. Amer. Math. Soc. </w:t>
      </w:r>
      <w:r w:rsidRPr="00F210CB">
        <w:rPr>
          <w:rFonts w:ascii="Times LatRus" w:hAnsi="Times LatRus"/>
          <w:sz w:val="22"/>
          <w:szCs w:val="22"/>
        </w:rPr>
        <w:t>85 (1957). 428-445.</w:t>
      </w:r>
    </w:p>
    <w:p w:rsidR="00F025A0" w:rsidRPr="00F210CB" w:rsidRDefault="00F025A0" w:rsidP="002E6D5D">
      <w:pPr>
        <w:numPr>
          <w:ilvl w:val="0"/>
          <w:numId w:val="2"/>
        </w:numPr>
        <w:spacing w:line="264" w:lineRule="auto"/>
        <w:jc w:val="both"/>
        <w:rPr>
          <w:rFonts w:ascii="Times LatRus" w:hAnsi="Times LatRus"/>
          <w:sz w:val="22"/>
          <w:szCs w:val="22"/>
        </w:rPr>
      </w:pPr>
      <w:r w:rsidRPr="00F210CB">
        <w:rPr>
          <w:rFonts w:ascii="Times LatRus" w:hAnsi="Times LatRus"/>
          <w:b/>
          <w:bCs/>
          <w:sz w:val="22"/>
          <w:szCs w:val="22"/>
        </w:rPr>
        <w:t>T. Chantladze, N. Kandelaki and A. Lomtatdze.</w:t>
      </w:r>
      <w:r w:rsidRPr="00F210CB">
        <w:rPr>
          <w:rFonts w:ascii="Times LatRus" w:hAnsi="Times LatRus"/>
          <w:sz w:val="22"/>
          <w:szCs w:val="22"/>
        </w:rPr>
        <w:t xml:space="preserve"> Oscillation and nonoscillation criteria for a second order linear equation. </w:t>
      </w:r>
      <w:r w:rsidRPr="00F210CB">
        <w:rPr>
          <w:rFonts w:ascii="Times LatRus" w:hAnsi="Times LatRus"/>
          <w:i/>
          <w:sz w:val="22"/>
          <w:szCs w:val="22"/>
        </w:rPr>
        <w:t xml:space="preserve">Georegian Math. J. </w:t>
      </w:r>
      <w:r w:rsidRPr="00F210CB">
        <w:rPr>
          <w:rFonts w:ascii="Times LatRus" w:hAnsi="Times LatRus"/>
          <w:sz w:val="22"/>
          <w:szCs w:val="22"/>
        </w:rPr>
        <w:t>6(1999), Ē</w:t>
      </w:r>
      <w:r w:rsidRPr="00F210CB">
        <w:rPr>
          <w:sz w:val="22"/>
          <w:szCs w:val="22"/>
        </w:rPr>
        <w:t xml:space="preserve">№ </w:t>
      </w:r>
      <w:r w:rsidRPr="00F210CB">
        <w:rPr>
          <w:rFonts w:ascii="Times LatRus" w:hAnsi="Times LatRus"/>
          <w:sz w:val="22"/>
          <w:szCs w:val="22"/>
        </w:rPr>
        <w:t>5, 401-414.</w:t>
      </w:r>
    </w:p>
    <w:p w:rsidR="00F025A0" w:rsidRPr="00F210CB" w:rsidRDefault="00F025A0" w:rsidP="002E6D5D">
      <w:pPr>
        <w:numPr>
          <w:ilvl w:val="0"/>
          <w:numId w:val="2"/>
        </w:numPr>
        <w:spacing w:line="264" w:lineRule="auto"/>
        <w:jc w:val="both"/>
        <w:rPr>
          <w:rFonts w:ascii="Times LatRus" w:hAnsi="Times LatRus"/>
          <w:sz w:val="22"/>
          <w:szCs w:val="22"/>
        </w:rPr>
      </w:pPr>
      <w:r w:rsidRPr="00F210CB">
        <w:rPr>
          <w:rFonts w:ascii="Times LatRus" w:hAnsi="Times LatRus"/>
          <w:b/>
          <w:bCs/>
          <w:sz w:val="22"/>
          <w:szCs w:val="22"/>
        </w:rPr>
        <w:t xml:space="preserve">J. D. Mirzov. </w:t>
      </w:r>
      <w:r w:rsidRPr="00F210CB">
        <w:rPr>
          <w:rFonts w:ascii="Times LatRus" w:hAnsi="Times LatRus"/>
          <w:sz w:val="22"/>
          <w:szCs w:val="22"/>
        </w:rPr>
        <w:t xml:space="preserve">Asymptotic behavior of solutions of system of non-autonomous ordinary differential equations. (Russia) </w:t>
      </w:r>
      <w:r w:rsidRPr="00F210CB">
        <w:rPr>
          <w:rFonts w:ascii="Times LatRus" w:hAnsi="Times LatRus"/>
          <w:i/>
          <w:sz w:val="22"/>
          <w:szCs w:val="22"/>
        </w:rPr>
        <w:t xml:space="preserve">Maikop, </w:t>
      </w:r>
      <w:r w:rsidRPr="00F210CB">
        <w:rPr>
          <w:rFonts w:ascii="Times LatRus" w:hAnsi="Times LatRus"/>
          <w:sz w:val="22"/>
          <w:szCs w:val="22"/>
        </w:rPr>
        <w:t>1993.</w:t>
      </w:r>
    </w:p>
    <w:p w:rsidR="00F025A0" w:rsidRPr="00F210CB" w:rsidRDefault="00F025A0" w:rsidP="002E6D5D">
      <w:pPr>
        <w:numPr>
          <w:ilvl w:val="0"/>
          <w:numId w:val="2"/>
        </w:numPr>
        <w:spacing w:line="264" w:lineRule="auto"/>
        <w:jc w:val="both"/>
        <w:rPr>
          <w:rFonts w:ascii="Times LatRus" w:hAnsi="Times LatRus"/>
          <w:sz w:val="22"/>
          <w:szCs w:val="22"/>
        </w:rPr>
      </w:pPr>
      <w:r w:rsidRPr="00F210CB">
        <w:rPr>
          <w:rFonts w:ascii="Times LatRus" w:hAnsi="Times LatRus"/>
          <w:b/>
          <w:bCs/>
          <w:sz w:val="22"/>
          <w:szCs w:val="22"/>
        </w:rPr>
        <w:t>I. V. Kamenev.</w:t>
      </w:r>
      <w:r w:rsidRPr="00F210CB">
        <w:rPr>
          <w:rFonts w:ascii="Times LatRus" w:hAnsi="Times LatRus"/>
          <w:sz w:val="22"/>
          <w:szCs w:val="22"/>
        </w:rPr>
        <w:t xml:space="preserve"> An integral comparison theorem for certain systems of linear differential equations. (Russian) </w:t>
      </w:r>
      <w:r w:rsidRPr="00F210CB">
        <w:rPr>
          <w:rFonts w:ascii="Times LatRus" w:hAnsi="Times LatRus"/>
          <w:i/>
          <w:sz w:val="22"/>
          <w:szCs w:val="22"/>
        </w:rPr>
        <w:t xml:space="preserve">Differencial’nye Uravneniya  </w:t>
      </w:r>
      <w:r w:rsidRPr="00F210CB">
        <w:rPr>
          <w:rFonts w:ascii="Times LatRus" w:hAnsi="Times LatRus"/>
          <w:sz w:val="22"/>
          <w:szCs w:val="22"/>
        </w:rPr>
        <w:t>8 (1972), 778-784.</w:t>
      </w:r>
    </w:p>
    <w:p w:rsidR="00F025A0" w:rsidRPr="00F210CB" w:rsidRDefault="00F025A0" w:rsidP="002E6D5D">
      <w:pPr>
        <w:spacing w:line="264" w:lineRule="auto"/>
        <w:ind w:left="360"/>
        <w:jc w:val="both"/>
        <w:rPr>
          <w:rFonts w:ascii="Times LatRus" w:hAnsi="Times LatRus"/>
          <w:sz w:val="22"/>
          <w:szCs w:val="22"/>
        </w:rPr>
      </w:pPr>
    </w:p>
    <w:p w:rsidR="00F025A0" w:rsidRDefault="00F025A0" w:rsidP="00F025A0">
      <w:pPr>
        <w:rPr>
          <w:rFonts w:ascii="Times LatRus" w:hAnsi="Times LatRus"/>
          <w:sz w:val="22"/>
          <w:szCs w:val="22"/>
        </w:rPr>
      </w:pPr>
    </w:p>
    <w:p w:rsidR="002E6D5D" w:rsidRDefault="002E6D5D" w:rsidP="00F025A0">
      <w:pPr>
        <w:rPr>
          <w:rFonts w:ascii="Times LatRus" w:hAnsi="Times LatRus"/>
          <w:sz w:val="22"/>
          <w:szCs w:val="22"/>
        </w:rPr>
      </w:pPr>
    </w:p>
    <w:p w:rsidR="002E6D5D" w:rsidRPr="00F210CB" w:rsidRDefault="002E6D5D" w:rsidP="00F025A0">
      <w:pPr>
        <w:rPr>
          <w:rFonts w:ascii="Times LatRus" w:hAnsi="Times LatRus"/>
          <w:sz w:val="22"/>
          <w:szCs w:val="22"/>
        </w:rPr>
      </w:pPr>
    </w:p>
    <w:p w:rsidR="00730D24" w:rsidRDefault="00730D24" w:rsidP="00F025A0">
      <w:pPr>
        <w:spacing w:line="360" w:lineRule="auto"/>
        <w:jc w:val="center"/>
        <w:rPr>
          <w:rFonts w:ascii="Times LatArm" w:hAnsi="Times LatArm"/>
          <w:bCs/>
          <w:i/>
          <w:sz w:val="22"/>
          <w:szCs w:val="22"/>
        </w:rPr>
      </w:pPr>
    </w:p>
    <w:p w:rsidR="00F025A0" w:rsidRDefault="00F025A0" w:rsidP="00F025A0">
      <w:pPr>
        <w:spacing w:line="360" w:lineRule="auto"/>
        <w:jc w:val="center"/>
        <w:rPr>
          <w:rFonts w:ascii="Times LatArm" w:hAnsi="Times LatArm"/>
          <w:bCs/>
          <w:i/>
          <w:sz w:val="22"/>
          <w:szCs w:val="22"/>
        </w:rPr>
      </w:pPr>
      <w:r w:rsidRPr="002E6D5D">
        <w:rPr>
          <w:rFonts w:ascii="Times LatArm" w:hAnsi="Times LatArm"/>
          <w:bCs/>
          <w:i/>
          <w:sz w:val="22"/>
          <w:szCs w:val="22"/>
        </w:rPr>
        <w:t>²Ù÷á÷áõÙ</w:t>
      </w:r>
    </w:p>
    <w:p w:rsidR="002E6D5D" w:rsidRPr="002E6D5D" w:rsidRDefault="002E6D5D" w:rsidP="00F025A0">
      <w:pPr>
        <w:spacing w:line="360" w:lineRule="auto"/>
        <w:jc w:val="center"/>
        <w:rPr>
          <w:rFonts w:ascii="Times LatArm" w:hAnsi="Times LatArm"/>
          <w:bCs/>
          <w:i/>
          <w:sz w:val="22"/>
          <w:szCs w:val="22"/>
        </w:rPr>
      </w:pPr>
    </w:p>
    <w:p w:rsidR="00F025A0" w:rsidRPr="00B80430" w:rsidRDefault="00F025A0" w:rsidP="002E6D5D">
      <w:pPr>
        <w:spacing w:line="288" w:lineRule="auto"/>
        <w:ind w:firstLine="567"/>
        <w:jc w:val="both"/>
        <w:rPr>
          <w:rFonts w:ascii="Times LatArm" w:hAnsi="Times LatArm"/>
          <w:sz w:val="22"/>
          <w:szCs w:val="22"/>
        </w:rPr>
      </w:pPr>
      <w:r w:rsidRPr="00B80430">
        <w:rPr>
          <w:rFonts w:ascii="Times LatArm" w:hAnsi="Times LatArm"/>
          <w:sz w:val="22"/>
          <w:szCs w:val="22"/>
        </w:rPr>
        <w:t xml:space="preserve">²ßË³ï³ÝùáõÙ áñáßíáõÙ »Ý </w:t>
      </w:r>
    </w:p>
    <w:p w:rsidR="00F025A0" w:rsidRDefault="00F025A0" w:rsidP="002E6D5D">
      <w:pPr>
        <w:spacing w:line="288" w:lineRule="auto"/>
        <w:ind w:hanging="45"/>
        <w:jc w:val="center"/>
        <w:rPr>
          <w:rFonts w:ascii="Times LatArm" w:hAnsi="Times LatArm"/>
          <w:sz w:val="22"/>
          <w:szCs w:val="22"/>
        </w:rPr>
      </w:pPr>
      <w:r w:rsidRPr="00B80430">
        <w:rPr>
          <w:rFonts w:ascii="Times LatArm" w:hAnsi="Times LatArm"/>
          <w:position w:val="-30"/>
          <w:sz w:val="22"/>
          <w:szCs w:val="22"/>
        </w:rPr>
        <w:object w:dxaOrig="1300" w:dyaOrig="720">
          <v:shape id="_x0000_i1157" type="#_x0000_t75" style="width:66pt;height:36pt" o:ole="">
            <v:imagedata r:id="rId257" o:title=""/>
          </v:shape>
          <o:OLEObject Type="Embed" ProgID="Equation.DSMT4" ShapeID="_x0000_i1157" DrawAspect="Content" ObjectID="_1402446619" r:id="rId258"/>
        </w:object>
      </w:r>
    </w:p>
    <w:p w:rsidR="002E6D5D" w:rsidRPr="00B80430" w:rsidRDefault="002E6D5D" w:rsidP="002E6D5D">
      <w:pPr>
        <w:spacing w:line="288" w:lineRule="auto"/>
        <w:ind w:hanging="45"/>
        <w:jc w:val="center"/>
        <w:rPr>
          <w:rFonts w:ascii="Times LatArm" w:hAnsi="Times LatArm"/>
          <w:sz w:val="22"/>
          <w:szCs w:val="22"/>
        </w:rPr>
      </w:pPr>
    </w:p>
    <w:p w:rsidR="00F025A0" w:rsidRPr="00B80430" w:rsidRDefault="00F025A0" w:rsidP="002E6D5D">
      <w:pPr>
        <w:spacing w:line="288" w:lineRule="auto"/>
        <w:jc w:val="both"/>
        <w:rPr>
          <w:rFonts w:ascii="Times LatArm" w:hAnsi="Times LatArm"/>
          <w:sz w:val="22"/>
          <w:szCs w:val="22"/>
        </w:rPr>
      </w:pPr>
      <w:r w:rsidRPr="00B80430">
        <w:rPr>
          <w:rFonts w:ascii="Times LatArm" w:hAnsi="Times LatArm"/>
          <w:sz w:val="22"/>
          <w:szCs w:val="22"/>
        </w:rPr>
        <w:t>·Í³ÛÇÝ Ñ³Ù³ë»é Ñ³Ù³Ï³ñ·Ç ûëóÇÉÛ³óÇ³ÛÇ áñáß µ³í³ñ³ñ Ñ³Ûï³ÝÇßÝ»ñ</w:t>
      </w:r>
      <w:r w:rsidR="008D4EB0">
        <w:rPr>
          <w:rFonts w:ascii="Times LatArm" w:hAnsi="Times LatArm"/>
          <w:sz w:val="22"/>
          <w:szCs w:val="22"/>
        </w:rPr>
        <w:t>Ý</w:t>
      </w:r>
      <w:r w:rsidRPr="00B80430">
        <w:rPr>
          <w:rFonts w:ascii="Times LatArm" w:hAnsi="Times LatArm"/>
          <w:sz w:val="22"/>
          <w:szCs w:val="22"/>
        </w:rPr>
        <w:t xml:space="preserve"> ³ÛÝ »ÝÃ³¹</w:t>
      </w:r>
      <w:r w:rsidRPr="00B80430">
        <w:rPr>
          <w:rFonts w:ascii="Times LatArm" w:hAnsi="Times LatArm" w:cs="Arial"/>
          <w:sz w:val="22"/>
          <w:szCs w:val="22"/>
        </w:rPr>
        <w:t>ñáõÃÛ³Ù</w:t>
      </w:r>
      <w:r w:rsidRPr="00B80430">
        <w:rPr>
          <w:rFonts w:ascii="Times LatArm" w:hAnsi="Times LatArm"/>
          <w:sz w:val="22"/>
          <w:szCs w:val="22"/>
        </w:rPr>
        <w:t xml:space="preserve">µ, áñ  </w:t>
      </w:r>
      <w:r w:rsidR="007D0E60" w:rsidRPr="007D0E60">
        <w:rPr>
          <w:rFonts w:ascii="Times LatArm" w:hAnsi="Times LatArm"/>
          <w:position w:val="-10"/>
          <w:sz w:val="22"/>
          <w:szCs w:val="22"/>
        </w:rPr>
        <w:pict>
          <v:shape id="_x0000_i1158" type="#_x0000_t75" style="width:21.75pt;height:15pt">
            <v:imagedata r:id="rId10" o:title=""/>
          </v:shape>
        </w:pict>
      </w:r>
      <w:r w:rsidRPr="00B80430">
        <w:rPr>
          <w:rFonts w:ascii="Times LatArm" w:hAnsi="Times LatArm"/>
          <w:sz w:val="22"/>
          <w:szCs w:val="22"/>
        </w:rPr>
        <w:t xml:space="preserve"> ¨ </w:t>
      </w:r>
      <w:r w:rsidR="007D0E60" w:rsidRPr="007D0E60">
        <w:rPr>
          <w:rFonts w:ascii="Times LatArm" w:hAnsi="Times LatArm"/>
          <w:position w:val="-10"/>
          <w:sz w:val="22"/>
          <w:szCs w:val="22"/>
        </w:rPr>
        <w:pict>
          <v:shape id="_x0000_i1159" type="#_x0000_t75" style="width:21.75pt;height:15pt">
            <v:imagedata r:id="rId12" o:title=""/>
          </v:shape>
        </w:pict>
      </w:r>
      <w:r w:rsidRPr="00B80430">
        <w:rPr>
          <w:rFonts w:ascii="Times LatArm" w:hAnsi="Times LatArm"/>
          <w:sz w:val="22"/>
          <w:szCs w:val="22"/>
        </w:rPr>
        <w:t xml:space="preserve"> ýáõÝÏóÇ³Ý»ñÁ áñáßí³Í »Ý ¹ñ³Ï³Ý ÏÇë³³é³ÝóùÇ íñ³ ¨ ÉáÏ³É Ñ³Ýñ³·áõÙ³ñ»ÉÇ »Ý, ÁÝ¹ áñáõÙ</w:t>
      </w:r>
      <w:r w:rsidR="008D4EB0">
        <w:rPr>
          <w:rFonts w:ascii="Times LatArm" w:hAnsi="Times LatArm"/>
          <w:sz w:val="22"/>
          <w:szCs w:val="22"/>
        </w:rPr>
        <w:t>ª</w:t>
      </w:r>
      <w:r w:rsidRPr="00B80430">
        <w:rPr>
          <w:rFonts w:ascii="Times LatArm" w:hAnsi="Times LatArm"/>
          <w:sz w:val="22"/>
          <w:szCs w:val="22"/>
        </w:rPr>
        <w:t xml:space="preserve"> </w:t>
      </w:r>
      <w:r w:rsidR="007D0E60" w:rsidRPr="007D0E60">
        <w:rPr>
          <w:rFonts w:ascii="Times LatArm" w:hAnsi="Times LatArm"/>
          <w:position w:val="-10"/>
          <w:sz w:val="22"/>
          <w:szCs w:val="22"/>
        </w:rPr>
        <w:pict>
          <v:shape id="_x0000_i1160" type="#_x0000_t75" style="width:39pt;height:15pt">
            <v:imagedata r:id="rId14" o:title=""/>
          </v:shape>
        </w:pict>
      </w:r>
      <w:r w:rsidR="008D4EB0" w:rsidRPr="00B80430">
        <w:rPr>
          <w:rFonts w:ascii="Times LatArm" w:hAnsi="Times LatArm"/>
          <w:sz w:val="22"/>
          <w:szCs w:val="22"/>
        </w:rPr>
        <w:t>,</w:t>
      </w:r>
      <w:r w:rsidR="008D4EB0">
        <w:rPr>
          <w:rFonts w:ascii="Times LatArm" w:hAnsi="Times LatArm"/>
          <w:sz w:val="22"/>
          <w:szCs w:val="22"/>
        </w:rPr>
        <w:t xml:space="preserve"> </w:t>
      </w:r>
      <w:r w:rsidRPr="00B80430">
        <w:rPr>
          <w:rFonts w:ascii="Times LatArm" w:hAnsi="Times LatArm"/>
          <w:sz w:val="22"/>
          <w:szCs w:val="22"/>
        </w:rPr>
        <w:t xml:space="preserve">»ñµ </w:t>
      </w:r>
      <w:r w:rsidRPr="00B80430">
        <w:rPr>
          <w:rFonts w:ascii="Times LatArm" w:hAnsi="Times LatArm"/>
          <w:position w:val="-6"/>
          <w:sz w:val="22"/>
          <w:szCs w:val="22"/>
        </w:rPr>
        <w:object w:dxaOrig="520" w:dyaOrig="279">
          <v:shape id="_x0000_i1161" type="#_x0000_t75" style="width:25.5pt;height:13.5pt" o:ole="">
            <v:imagedata r:id="rId259" o:title=""/>
          </v:shape>
          <o:OLEObject Type="Embed" ProgID="Equation.DSMT4" ShapeID="_x0000_i1161" DrawAspect="Content" ObjectID="_1402446620" r:id="rId260"/>
        </w:object>
      </w:r>
      <w:r w:rsidRPr="00B80430">
        <w:rPr>
          <w:rFonts w:ascii="Times LatArm" w:hAnsi="Times LatArm"/>
          <w:sz w:val="22"/>
          <w:szCs w:val="22"/>
        </w:rPr>
        <w:t xml:space="preserve"> ¨ </w:t>
      </w:r>
      <w:r w:rsidR="007D0E60" w:rsidRPr="007D0E60">
        <w:rPr>
          <w:rFonts w:ascii="Times LatArm" w:hAnsi="Times LatArm"/>
          <w:position w:val="-32"/>
          <w:sz w:val="22"/>
          <w:szCs w:val="22"/>
        </w:rPr>
        <w:pict>
          <v:shape id="_x0000_i1162" type="#_x0000_t75" style="width:67.5pt;height:36pt">
            <v:imagedata r:id="rId16" o:title=""/>
          </v:shape>
        </w:pict>
      </w:r>
      <w:r w:rsidRPr="00B80430">
        <w:rPr>
          <w:rFonts w:ascii="Times LatArm" w:hAnsi="Times LatArm"/>
          <w:sz w:val="22"/>
          <w:szCs w:val="22"/>
        </w:rPr>
        <w:t xml:space="preserve">: </w:t>
      </w:r>
    </w:p>
    <w:p w:rsidR="003F20F7" w:rsidRDefault="003F20F7" w:rsidP="002E6D5D">
      <w:pPr>
        <w:spacing w:line="288" w:lineRule="auto"/>
        <w:ind w:firstLine="567"/>
        <w:jc w:val="center"/>
        <w:rPr>
          <w:rFonts w:ascii="Times LatArm" w:hAnsi="Times LatArm"/>
          <w:b/>
          <w:sz w:val="22"/>
          <w:szCs w:val="22"/>
        </w:rPr>
      </w:pPr>
    </w:p>
    <w:p w:rsidR="00F025A0" w:rsidRDefault="00F025A0" w:rsidP="002E6D5D">
      <w:pPr>
        <w:spacing w:line="288" w:lineRule="auto"/>
        <w:ind w:firstLine="567"/>
        <w:jc w:val="center"/>
        <w:rPr>
          <w:rFonts w:ascii="Times LatArm" w:hAnsi="Times LatArm"/>
          <w:b/>
          <w:sz w:val="22"/>
          <w:szCs w:val="22"/>
        </w:rPr>
      </w:pPr>
    </w:p>
    <w:p w:rsidR="00F025A0" w:rsidRDefault="00F025A0" w:rsidP="002E6D5D">
      <w:pPr>
        <w:spacing w:line="288" w:lineRule="auto"/>
        <w:ind w:firstLine="567"/>
        <w:jc w:val="center"/>
        <w:rPr>
          <w:rFonts w:ascii="Times LatArm" w:hAnsi="Times LatArm"/>
          <w:b/>
          <w:sz w:val="22"/>
          <w:szCs w:val="22"/>
        </w:rPr>
      </w:pPr>
    </w:p>
    <w:p w:rsidR="00F025A0" w:rsidRDefault="00F025A0" w:rsidP="002E6D5D">
      <w:pPr>
        <w:spacing w:line="288" w:lineRule="auto"/>
        <w:ind w:firstLine="567"/>
        <w:jc w:val="center"/>
        <w:rPr>
          <w:rFonts w:ascii="Times LatArm" w:hAnsi="Times LatArm"/>
          <w:b/>
          <w:sz w:val="22"/>
          <w:szCs w:val="22"/>
        </w:rPr>
      </w:pPr>
    </w:p>
    <w:p w:rsidR="00F025A0" w:rsidRDefault="00F025A0" w:rsidP="002E6D5D">
      <w:pPr>
        <w:spacing w:line="288" w:lineRule="auto"/>
        <w:ind w:firstLine="567"/>
        <w:jc w:val="center"/>
        <w:rPr>
          <w:rFonts w:ascii="Times LatArm" w:hAnsi="Times LatArm"/>
          <w:b/>
          <w:sz w:val="22"/>
          <w:szCs w:val="22"/>
        </w:rPr>
      </w:pPr>
    </w:p>
    <w:p w:rsidR="00F90C23" w:rsidRDefault="00F90C23">
      <w:pPr>
        <w:rPr>
          <w:rFonts w:ascii="Times LatArm" w:hAnsi="Times LatArm"/>
          <w:b/>
          <w:sz w:val="22"/>
          <w:szCs w:val="22"/>
        </w:rPr>
      </w:pPr>
      <w:r>
        <w:rPr>
          <w:rFonts w:ascii="Times LatArm" w:hAnsi="Times LatArm"/>
          <w:b/>
          <w:sz w:val="22"/>
          <w:szCs w:val="22"/>
        </w:rPr>
        <w:br w:type="page"/>
      </w:r>
    </w:p>
    <w:p w:rsidR="002E6D5D" w:rsidRPr="004051F1" w:rsidRDefault="002E6D5D" w:rsidP="002E6D5D">
      <w:pPr>
        <w:spacing w:line="250" w:lineRule="auto"/>
        <w:jc w:val="center"/>
        <w:rPr>
          <w:rFonts w:ascii="Times LatArm" w:hAnsi="Times LatArm"/>
          <w:b/>
          <w:sz w:val="18"/>
          <w:szCs w:val="18"/>
        </w:rPr>
      </w:pPr>
      <w:r w:rsidRPr="004051F1">
        <w:rPr>
          <w:rFonts w:ascii="Times LatArm" w:hAnsi="Times LatArm"/>
          <w:b/>
          <w:sz w:val="18"/>
          <w:szCs w:val="18"/>
        </w:rPr>
        <w:lastRenderedPageBreak/>
        <w:t>²ðò²ÊÆ äºî²Î²Ü Ð²Ø²Èê²ð²ÜÆ ¶Æî²Î²Ü îºÔºÎ²¶Æð</w:t>
      </w:r>
    </w:p>
    <w:p w:rsidR="002E6D5D" w:rsidRPr="004051F1" w:rsidRDefault="002E6D5D" w:rsidP="002E6D5D">
      <w:pPr>
        <w:jc w:val="center"/>
        <w:rPr>
          <w:rFonts w:ascii="Times LatRus" w:hAnsi="Times LatRus"/>
          <w:b/>
          <w:sz w:val="18"/>
          <w:szCs w:val="18"/>
        </w:rPr>
      </w:pPr>
      <w:r w:rsidRPr="004051F1">
        <w:rPr>
          <w:rFonts w:ascii="Times LatRus" w:hAnsi="Times LatRus"/>
          <w:b/>
          <w:sz w:val="18"/>
          <w:szCs w:val="18"/>
        </w:rPr>
        <w:t>Ó×ÅÍÛÅ ÇÀÏÈÑÊÈ ÀÐÖÀÕÑÊÎÃÎ ÃÎÑÓÄÀÐÑÒÂÅÍÍÎÃÎ ÓÍÈÂÅÐÑÈÒÅÒÀ</w:t>
      </w:r>
    </w:p>
    <w:p w:rsidR="002E6D5D" w:rsidRPr="004A3207" w:rsidRDefault="007D0E60" w:rsidP="002E6D5D">
      <w:pPr>
        <w:pStyle w:val="3"/>
        <w:tabs>
          <w:tab w:val="left" w:pos="4035"/>
        </w:tabs>
        <w:jc w:val="left"/>
        <w:rPr>
          <w:rFonts w:ascii="Times LatArm" w:hAnsi="Times LatArm"/>
          <w:b/>
          <w:bCs/>
          <w:i/>
          <w:sz w:val="14"/>
          <w:szCs w:val="14"/>
          <w:lang w:val="en-AU"/>
        </w:rPr>
      </w:pPr>
      <w:r>
        <w:rPr>
          <w:rFonts w:ascii="Times LatArm" w:hAnsi="Times LatArm"/>
          <w:b/>
          <w:bCs/>
          <w:i/>
          <w:noProof/>
          <w:snapToGrid/>
          <w:sz w:val="14"/>
          <w:szCs w:val="14"/>
          <w:lang w:eastAsia="ru-RU"/>
        </w:rPr>
        <w:pict>
          <v:line id="_x0000_s14055" style="position:absolute;z-index:251839488" from="1.75pt,6.6pt" to="460.75pt,6.6pt" strokeweight="3pt">
            <v:stroke linestyle="thinThick"/>
          </v:line>
        </w:pict>
      </w:r>
      <w:r w:rsidR="002E6D5D">
        <w:rPr>
          <w:rFonts w:ascii="Times LatArm" w:hAnsi="Times LatArm"/>
          <w:b/>
          <w:bCs/>
          <w:i/>
          <w:sz w:val="14"/>
          <w:szCs w:val="14"/>
          <w:lang w:val="en-AU"/>
        </w:rPr>
        <w:tab/>
      </w:r>
    </w:p>
    <w:p w:rsidR="002E6D5D" w:rsidRPr="00696E24" w:rsidRDefault="002E6D5D" w:rsidP="002E6D5D">
      <w:pPr>
        <w:pStyle w:val="3"/>
        <w:jc w:val="center"/>
        <w:rPr>
          <w:rFonts w:ascii="Times LatArm" w:hAnsi="Times LatArm"/>
          <w:b/>
          <w:bCs/>
          <w:sz w:val="18"/>
          <w:szCs w:val="18"/>
          <w:lang w:val="en-AU"/>
        </w:rPr>
      </w:pPr>
      <w:r>
        <w:rPr>
          <w:rFonts w:ascii="Times LatArm" w:hAnsi="Times LatArm"/>
          <w:b/>
          <w:bCs/>
          <w:sz w:val="18"/>
          <w:szCs w:val="18"/>
          <w:lang w:val="en-AU"/>
        </w:rPr>
        <w:t>1-2</w:t>
      </w:r>
      <w:r w:rsidRPr="00696E24">
        <w:rPr>
          <w:rFonts w:ascii="Times LatArm" w:hAnsi="Times LatArm"/>
          <w:b/>
          <w:bCs/>
          <w:sz w:val="18"/>
          <w:szCs w:val="18"/>
          <w:lang w:val="en-AU"/>
        </w:rPr>
        <w:t xml:space="preserve"> (2</w:t>
      </w:r>
      <w:r>
        <w:rPr>
          <w:rFonts w:ascii="Times LatArm" w:hAnsi="Times LatArm"/>
          <w:b/>
          <w:bCs/>
          <w:sz w:val="18"/>
          <w:szCs w:val="18"/>
          <w:lang w:val="en-AU"/>
        </w:rPr>
        <w:t>3-24</w:t>
      </w:r>
      <w:r w:rsidRPr="00696E24">
        <w:rPr>
          <w:rFonts w:ascii="Times LatArm" w:hAnsi="Times LatArm"/>
          <w:b/>
          <w:bCs/>
          <w:sz w:val="18"/>
          <w:szCs w:val="18"/>
          <w:lang w:val="en-AU"/>
        </w:rPr>
        <w:t>) 201</w:t>
      </w:r>
      <w:r>
        <w:rPr>
          <w:rFonts w:ascii="Times LatArm" w:hAnsi="Times LatArm"/>
          <w:b/>
          <w:bCs/>
          <w:sz w:val="18"/>
          <w:szCs w:val="18"/>
          <w:lang w:val="en-AU"/>
        </w:rPr>
        <w:t>1</w:t>
      </w:r>
    </w:p>
    <w:p w:rsidR="00F27129" w:rsidRDefault="00F27129" w:rsidP="00F27129">
      <w:pPr>
        <w:jc w:val="both"/>
        <w:rPr>
          <w:rFonts w:ascii="Times LatArm" w:hAnsi="Times LatArm"/>
          <w:i/>
          <w:sz w:val="24"/>
          <w:szCs w:val="24"/>
          <w:lang w:val="en-US"/>
        </w:rPr>
      </w:pPr>
      <w:r w:rsidRPr="00F27129">
        <w:rPr>
          <w:rFonts w:ascii="Times LatArm" w:hAnsi="Times LatArm"/>
          <w:i/>
          <w:sz w:val="24"/>
          <w:szCs w:val="24"/>
          <w:lang w:val="en-US"/>
        </w:rPr>
        <w:t xml:space="preserve">Ðî¸ 511.2 </w:t>
      </w:r>
      <w:r>
        <w:rPr>
          <w:rFonts w:ascii="Times LatArm" w:hAnsi="Times LatArm"/>
          <w:i/>
          <w:sz w:val="24"/>
          <w:szCs w:val="24"/>
          <w:lang w:val="en-US"/>
        </w:rPr>
        <w:tab/>
      </w:r>
      <w:r>
        <w:rPr>
          <w:rFonts w:ascii="Times LatArm" w:hAnsi="Times LatArm"/>
          <w:i/>
          <w:sz w:val="24"/>
          <w:szCs w:val="24"/>
          <w:lang w:val="en-US"/>
        </w:rPr>
        <w:tab/>
      </w:r>
      <w:r>
        <w:rPr>
          <w:rFonts w:ascii="Times LatArm" w:hAnsi="Times LatArm"/>
          <w:i/>
          <w:sz w:val="24"/>
          <w:szCs w:val="24"/>
          <w:lang w:val="en-US"/>
        </w:rPr>
        <w:tab/>
      </w:r>
      <w:r>
        <w:rPr>
          <w:rFonts w:ascii="Times LatArm" w:hAnsi="Times LatArm"/>
          <w:i/>
          <w:sz w:val="24"/>
          <w:szCs w:val="24"/>
          <w:lang w:val="en-US"/>
        </w:rPr>
        <w:tab/>
      </w:r>
      <w:r>
        <w:rPr>
          <w:rFonts w:ascii="Times LatArm" w:hAnsi="Times LatArm"/>
          <w:i/>
          <w:sz w:val="24"/>
          <w:szCs w:val="24"/>
          <w:lang w:val="en-US"/>
        </w:rPr>
        <w:tab/>
      </w:r>
      <w:r>
        <w:rPr>
          <w:rFonts w:ascii="Times LatArm" w:hAnsi="Times LatArm"/>
          <w:i/>
          <w:sz w:val="24"/>
          <w:szCs w:val="24"/>
          <w:lang w:val="en-US"/>
        </w:rPr>
        <w:tab/>
      </w:r>
      <w:r>
        <w:rPr>
          <w:rFonts w:ascii="Times LatArm" w:hAnsi="Times LatArm"/>
          <w:i/>
          <w:sz w:val="24"/>
          <w:szCs w:val="24"/>
          <w:lang w:val="en-US"/>
        </w:rPr>
        <w:tab/>
      </w:r>
      <w:r>
        <w:rPr>
          <w:rFonts w:ascii="Times LatArm" w:hAnsi="Times LatArm"/>
          <w:i/>
          <w:sz w:val="24"/>
          <w:szCs w:val="24"/>
          <w:lang w:val="en-US"/>
        </w:rPr>
        <w:tab/>
      </w:r>
      <w:r>
        <w:rPr>
          <w:rFonts w:ascii="Times LatArm" w:hAnsi="Times LatArm"/>
          <w:i/>
          <w:sz w:val="24"/>
          <w:szCs w:val="24"/>
          <w:lang w:val="en-US"/>
        </w:rPr>
        <w:tab/>
        <w:t xml:space="preserve">       </w:t>
      </w:r>
      <w:r w:rsidRPr="00F27129">
        <w:rPr>
          <w:rFonts w:ascii="Times LatArm" w:hAnsi="Times LatArm"/>
          <w:i/>
          <w:sz w:val="24"/>
          <w:szCs w:val="24"/>
          <w:lang w:val="en-US"/>
        </w:rPr>
        <w:t>Ø³Ã»Ù³ïÇÏ³</w:t>
      </w:r>
    </w:p>
    <w:p w:rsidR="00F27129" w:rsidRPr="00F27129" w:rsidRDefault="00F27129" w:rsidP="00F27129">
      <w:pPr>
        <w:jc w:val="both"/>
        <w:rPr>
          <w:rFonts w:ascii="Times LatArm" w:hAnsi="Times LatArm"/>
          <w:i/>
          <w:sz w:val="10"/>
          <w:szCs w:val="10"/>
          <w:lang w:val="en-US"/>
        </w:rPr>
      </w:pPr>
    </w:p>
    <w:p w:rsidR="00F27129" w:rsidRDefault="00F27129" w:rsidP="00F27129">
      <w:pPr>
        <w:ind w:firstLine="567"/>
        <w:jc w:val="center"/>
        <w:rPr>
          <w:rFonts w:ascii="Times LatArm" w:hAnsi="Times LatArm"/>
          <w:b/>
          <w:sz w:val="22"/>
          <w:szCs w:val="22"/>
          <w:lang w:val="en-US"/>
        </w:rPr>
      </w:pPr>
      <w:r w:rsidRPr="00F27129">
        <w:rPr>
          <w:rFonts w:ascii="Times LatArm" w:hAnsi="Times LatArm"/>
          <w:b/>
          <w:sz w:val="22"/>
          <w:szCs w:val="22"/>
          <w:lang w:val="en-US"/>
        </w:rPr>
        <w:t xml:space="preserve">ä. ¾ð¸ÚàÞÆ ²è²æ²¸ð²Ì </w:t>
      </w:r>
      <w:r>
        <w:rPr>
          <w:rFonts w:ascii="Times LatArm" w:hAnsi="Times LatArm"/>
          <w:b/>
          <w:sz w:val="22"/>
          <w:szCs w:val="22"/>
          <w:lang w:val="en-US"/>
        </w:rPr>
        <w:t>ÊÜ¸ðÆ àðàÞ ¸ºäøºðÆ  ÈàôÌàôØÜºðÀ</w:t>
      </w:r>
    </w:p>
    <w:p w:rsidR="00F27129" w:rsidRPr="00F27129" w:rsidRDefault="00F27129" w:rsidP="00F27129">
      <w:pPr>
        <w:ind w:firstLine="567"/>
        <w:jc w:val="center"/>
        <w:rPr>
          <w:rFonts w:ascii="Times LatArm" w:hAnsi="Times LatArm"/>
          <w:b/>
          <w:sz w:val="10"/>
          <w:szCs w:val="10"/>
          <w:lang w:val="en-US"/>
        </w:rPr>
      </w:pPr>
    </w:p>
    <w:p w:rsidR="00F27129" w:rsidRPr="00F27129" w:rsidRDefault="00F27129" w:rsidP="00F27129">
      <w:pPr>
        <w:jc w:val="center"/>
        <w:rPr>
          <w:rFonts w:ascii="Times LatArm" w:hAnsi="Times LatArm"/>
          <w:sz w:val="26"/>
          <w:szCs w:val="26"/>
          <w:lang w:val="en-US"/>
        </w:rPr>
      </w:pPr>
      <w:r w:rsidRPr="00F27129">
        <w:rPr>
          <w:rFonts w:ascii="Times LatArm" w:hAnsi="Times LatArm"/>
          <w:sz w:val="26"/>
          <w:szCs w:val="26"/>
          <w:lang w:val="en-US"/>
        </w:rPr>
        <w:t>è.Ì. Øáõë³Û»ÉÛ³Ý</w:t>
      </w:r>
    </w:p>
    <w:p w:rsidR="00F27129" w:rsidRPr="00F27129" w:rsidRDefault="00F27129" w:rsidP="00F27129">
      <w:pPr>
        <w:ind w:firstLine="567"/>
        <w:jc w:val="both"/>
        <w:rPr>
          <w:rFonts w:ascii="Times LatArm" w:hAnsi="Times LatArm"/>
          <w:lang w:val="en-US"/>
        </w:rPr>
      </w:pPr>
    </w:p>
    <w:p w:rsidR="00F27129" w:rsidRPr="00F27129" w:rsidRDefault="00F27129" w:rsidP="00F27129">
      <w:pPr>
        <w:spacing w:line="264" w:lineRule="auto"/>
        <w:ind w:firstLine="567"/>
        <w:jc w:val="both"/>
        <w:rPr>
          <w:rFonts w:ascii="Times LatArm" w:hAnsi="Times LatArm"/>
          <w:sz w:val="22"/>
          <w:szCs w:val="22"/>
          <w:lang w:val="en-US"/>
        </w:rPr>
      </w:pPr>
      <w:r w:rsidRPr="00F27129">
        <w:rPr>
          <w:rFonts w:ascii="Times LatArm" w:hAnsi="Times LatArm"/>
          <w:sz w:val="22"/>
          <w:szCs w:val="22"/>
          <w:lang w:val="en-US"/>
        </w:rPr>
        <w:t xml:space="preserve">ä. ¾ñ¹ÛáßÁ ³ñ»ó ³ÛÝ »ÝÃ³¹ñáõÃÛáõÝÁ (ï»ë [1], ¿ç 78), Áëï áñÇ ó³ÝÏ³ó³Í µÝ³Ï³Ý </w:t>
      </w:r>
      <w:r w:rsidRPr="00F27129">
        <w:rPr>
          <w:rFonts w:ascii="Times LatArm" w:hAnsi="Times LatArm"/>
          <w:position w:val="-10"/>
          <w:sz w:val="22"/>
          <w:szCs w:val="22"/>
          <w:lang w:val="en-US"/>
        </w:rPr>
        <w:object w:dxaOrig="800" w:dyaOrig="340">
          <v:shape id="_x0000_i1163" type="#_x0000_t75" style="width:40.5pt;height:18pt" o:ole="">
            <v:imagedata r:id="rId261" o:title=""/>
          </v:shape>
          <o:OLEObject Type="Embed" ProgID="Equation.3" ShapeID="_x0000_i1163" DrawAspect="Content" ObjectID="_1402446621" r:id="rId262"/>
        </w:object>
      </w:r>
      <w:r w:rsidRPr="00F27129">
        <w:rPr>
          <w:rFonts w:ascii="Times LatArm" w:hAnsi="Times LatArm"/>
          <w:sz w:val="22"/>
          <w:szCs w:val="22"/>
          <w:lang w:val="en-US"/>
        </w:rPr>
        <w:t xml:space="preserve"> ÃíÇ Ñ³Ù³ñ ÙÇßï å»ïù ¿ ·áÛáõÃÛáõÝ áõÝ»Ý³Ý x,y,z µÝ³Ï³Ý Ãí»ñ` ³ÛÝåÇëÇù, áñ ï»ÕÇ ÏáõÝ»Ý³</w:t>
      </w:r>
    </w:p>
    <w:p w:rsidR="00F27129" w:rsidRPr="00F27129" w:rsidRDefault="00F27129" w:rsidP="00F27129">
      <w:pPr>
        <w:spacing w:line="264" w:lineRule="auto"/>
        <w:ind w:left="3742" w:firstLine="578"/>
        <w:jc w:val="both"/>
        <w:rPr>
          <w:rFonts w:ascii="Times LatArm" w:hAnsi="Times LatArm"/>
          <w:sz w:val="22"/>
          <w:szCs w:val="22"/>
          <w:lang w:val="en-US"/>
        </w:rPr>
      </w:pPr>
      <w:r w:rsidRPr="00F27129">
        <w:rPr>
          <w:rFonts w:ascii="Times LatArm" w:hAnsi="Times LatArm"/>
          <w:position w:val="-28"/>
          <w:sz w:val="22"/>
          <w:szCs w:val="22"/>
        </w:rPr>
        <w:object w:dxaOrig="1419" w:dyaOrig="660">
          <v:shape id="_x0000_i1164" type="#_x0000_t75" style="width:70.5pt;height:31.5pt" o:ole="">
            <v:imagedata r:id="rId263" o:title=""/>
          </v:shape>
          <o:OLEObject Type="Embed" ProgID="Equation.3" ShapeID="_x0000_i1164" DrawAspect="Content" ObjectID="_1402446622" r:id="rId264"/>
        </w:object>
      </w:r>
      <w:r w:rsidRPr="00F27129">
        <w:rPr>
          <w:rFonts w:ascii="Times LatArm" w:hAnsi="Times LatArm"/>
          <w:sz w:val="22"/>
          <w:szCs w:val="22"/>
          <w:lang w:val="en-US"/>
        </w:rPr>
        <w:tab/>
      </w:r>
      <w:r w:rsidRPr="00F27129">
        <w:rPr>
          <w:rFonts w:ascii="Times LatArm" w:hAnsi="Times LatArm"/>
          <w:sz w:val="22"/>
          <w:szCs w:val="22"/>
          <w:lang w:val="en-US"/>
        </w:rPr>
        <w:tab/>
      </w:r>
      <w:r w:rsidRPr="00F27129">
        <w:rPr>
          <w:rFonts w:ascii="Times LatArm" w:hAnsi="Times LatArm"/>
          <w:sz w:val="22"/>
          <w:szCs w:val="22"/>
          <w:lang w:val="en-US"/>
        </w:rPr>
        <w:tab/>
      </w:r>
      <w:r w:rsidRPr="00F27129">
        <w:rPr>
          <w:rFonts w:ascii="Times LatArm" w:hAnsi="Times LatArm"/>
          <w:sz w:val="22"/>
          <w:szCs w:val="22"/>
          <w:lang w:val="en-US"/>
        </w:rPr>
        <w:tab/>
      </w:r>
      <w:r>
        <w:rPr>
          <w:rFonts w:ascii="Times LatArm" w:hAnsi="Times LatArm"/>
          <w:sz w:val="22"/>
          <w:szCs w:val="22"/>
          <w:lang w:val="en-US"/>
        </w:rPr>
        <w:t xml:space="preserve">                   </w:t>
      </w:r>
      <w:r w:rsidRPr="00F27129">
        <w:rPr>
          <w:rFonts w:ascii="Times LatArm" w:hAnsi="Times LatArm"/>
          <w:sz w:val="22"/>
          <w:szCs w:val="22"/>
          <w:lang w:val="en-US"/>
        </w:rPr>
        <w:t>(1)</w:t>
      </w:r>
    </w:p>
    <w:p w:rsidR="00F27129" w:rsidRPr="00F27129" w:rsidRDefault="00F27129" w:rsidP="00F27129">
      <w:pPr>
        <w:spacing w:line="264" w:lineRule="auto"/>
        <w:jc w:val="both"/>
        <w:rPr>
          <w:rFonts w:ascii="Times LatArm" w:hAnsi="Times LatArm"/>
          <w:sz w:val="22"/>
          <w:szCs w:val="22"/>
          <w:lang w:val="en-US"/>
        </w:rPr>
      </w:pPr>
      <w:r w:rsidRPr="00F27129">
        <w:rPr>
          <w:rFonts w:ascii="Times LatArm" w:hAnsi="Times LatArm"/>
          <w:sz w:val="22"/>
          <w:szCs w:val="22"/>
          <w:lang w:val="en-US"/>
        </w:rPr>
        <w:t>Ñ³í³ë³ñáõÃÛáõÝÁ: Àëï [1]  ·ñùÇ ³Ûë ËÝ¹ÇñÁ ÙÇÝã¨ ÑÇÙ³ ÉáõÍí³Í ã¿ (ËÝ¹ÇñÁ ·ñ</w:t>
      </w:r>
      <w:r w:rsidR="00B2694D">
        <w:rPr>
          <w:rFonts w:ascii="Times LatArm" w:hAnsi="Times LatArm"/>
          <w:sz w:val="22"/>
          <w:szCs w:val="22"/>
          <w:lang w:val="en-US"/>
        </w:rPr>
        <w:t>í³Í ¿ [1] ·ñùÇ å³ñ³·ñ³ý 3-áõÙ` ¦</w:t>
      </w:r>
      <w:r w:rsidRPr="00F27129">
        <w:rPr>
          <w:rFonts w:ascii="Times LatArm" w:hAnsi="Times LatArm"/>
          <w:sz w:val="22"/>
          <w:szCs w:val="22"/>
          <w:lang w:val="en-US"/>
        </w:rPr>
        <w:t>ØÇ ù³ÝÇ ÉáõÍí³Í ¨ ãÉáõÍí³Í åñáµ»ÉÙÝ»ñ µ³ñÓñ³·áõÛÝ Ãí³µ³ÝáõÃÛáõÝÇó</w:t>
      </w:r>
      <w:r w:rsidR="00B2694D">
        <w:rPr>
          <w:rFonts w:ascii="Times LatArm" w:hAnsi="Times LatArm"/>
          <w:sz w:val="22"/>
          <w:szCs w:val="22"/>
          <w:lang w:val="en-US"/>
        </w:rPr>
        <w:t>§</w:t>
      </w:r>
      <w:r w:rsidRPr="00F27129">
        <w:rPr>
          <w:rFonts w:ascii="Times LatArm" w:hAnsi="Times LatArm"/>
          <w:sz w:val="22"/>
          <w:szCs w:val="22"/>
          <w:lang w:val="en-US"/>
        </w:rPr>
        <w:t xml:space="preserve"> µ³ÅÝáõÙ):</w:t>
      </w:r>
    </w:p>
    <w:p w:rsidR="00F27129" w:rsidRPr="00F27129" w:rsidRDefault="00F27129" w:rsidP="00F27129">
      <w:pPr>
        <w:spacing w:line="264" w:lineRule="auto"/>
        <w:ind w:firstLine="567"/>
        <w:jc w:val="both"/>
        <w:rPr>
          <w:rFonts w:ascii="Times LatArm" w:hAnsi="Times LatArm"/>
          <w:sz w:val="22"/>
          <w:szCs w:val="22"/>
          <w:lang w:val="en-US"/>
        </w:rPr>
      </w:pPr>
      <w:r w:rsidRPr="00F27129">
        <w:rPr>
          <w:rFonts w:ascii="Times LatArm" w:hAnsi="Times LatArm"/>
          <w:sz w:val="22"/>
          <w:szCs w:val="22"/>
          <w:lang w:val="en-US"/>
        </w:rPr>
        <w:t xml:space="preserve">²Ûë ³ßË³ï³ÝùáõÙ ÉáõÍí³Í ¿ ä.¾ñ¹ÛáßÇ ÏáÕÙÇó ³é³ç³¹ñí³Í í»ñÁ Ýßí³Í ËÝ¹ÇñÁ, µ³ó³éáõÃÛ³Ùµ ³ÛÝ ¹»åù»ñÇ, »ñµ k ÃÇíÁ áõÝÇ ÙÇ³ÛÝ 8r+1 ï»ëùÇ å³ñ½ ³ñï³¹ñÇãÝ»ñ, í»ñç³óáÕ 1 Ï³Ù 9 Ãí³Ýß³ÝÝ»ñáí: </w:t>
      </w:r>
    </w:p>
    <w:p w:rsidR="00F27129" w:rsidRPr="00F27129" w:rsidRDefault="00F27129" w:rsidP="00F27129">
      <w:pPr>
        <w:spacing w:line="264" w:lineRule="auto"/>
        <w:ind w:firstLine="567"/>
        <w:jc w:val="both"/>
        <w:rPr>
          <w:rFonts w:ascii="Times LatArm" w:hAnsi="Times LatArm"/>
          <w:sz w:val="22"/>
          <w:szCs w:val="22"/>
          <w:lang w:val="en-US"/>
        </w:rPr>
      </w:pPr>
      <w:r w:rsidRPr="00F27129">
        <w:rPr>
          <w:rFonts w:ascii="Times LatArm" w:hAnsi="Times LatArm"/>
          <w:sz w:val="22"/>
          <w:szCs w:val="22"/>
          <w:lang w:val="en-US"/>
        </w:rPr>
        <w:t>Üß»Ýù, áñ ¹Çï³ñÏíáÕ ËÝ¹ÇñÁ, »ñµ k&gt;1 µÝ³Ï³Ý ÃÇí ¿` 3n, 3n-1,  ¨ 6n-2, n</w:t>
      </w:r>
      <m:oMath>
        <m:r>
          <w:rPr>
            <w:rFonts w:ascii="Cambria Math" w:hAnsi="Cambria Math"/>
            <w:sz w:val="22"/>
            <w:szCs w:val="22"/>
            <w:lang w:val="en-US"/>
          </w:rPr>
          <m:t>∈</m:t>
        </m:r>
      </m:oMath>
      <w:r w:rsidRPr="00F27129">
        <w:rPr>
          <w:rFonts w:ascii="Times LatArm" w:hAnsi="Times LatArm"/>
          <w:sz w:val="22"/>
          <w:szCs w:val="22"/>
          <w:lang w:val="en-US"/>
        </w:rPr>
        <w:t>N</w:t>
      </w:r>
      <w:r w:rsidRPr="00F27129">
        <w:rPr>
          <w:rStyle w:val="af2"/>
          <w:rFonts w:ascii="Times LatArm" w:hAnsi="Times LatArm"/>
          <w:sz w:val="22"/>
          <w:szCs w:val="22"/>
          <w:lang w:val="en-US"/>
        </w:rPr>
        <w:footnoteReference w:id="2"/>
      </w:r>
      <w:r w:rsidRPr="00F27129">
        <w:rPr>
          <w:rFonts w:ascii="Times LatArm" w:hAnsi="Times LatArm"/>
          <w:sz w:val="22"/>
          <w:szCs w:val="22"/>
          <w:lang w:val="en-US"/>
        </w:rPr>
        <w:t xml:space="preserve"> ï»ëùÇ, ÉáõÍí³Í ¿ (ï»ë [2]):</w:t>
      </w:r>
    </w:p>
    <w:p w:rsidR="00F27129" w:rsidRPr="00F27129" w:rsidRDefault="00F27129" w:rsidP="00F27129">
      <w:pPr>
        <w:spacing w:line="264" w:lineRule="auto"/>
        <w:ind w:firstLine="567"/>
        <w:jc w:val="both"/>
        <w:rPr>
          <w:rFonts w:ascii="Times LatArm" w:hAnsi="Times LatArm"/>
          <w:sz w:val="22"/>
          <w:szCs w:val="22"/>
          <w:lang w:val="en-US"/>
        </w:rPr>
      </w:pPr>
      <w:r w:rsidRPr="00F27129">
        <w:rPr>
          <w:rFonts w:ascii="Times LatArm" w:hAnsi="Times LatArm"/>
          <w:sz w:val="22"/>
          <w:szCs w:val="22"/>
          <w:lang w:val="en-US"/>
        </w:rPr>
        <w:t xml:space="preserve">²ÛÅÙ ³Ý¹ñ³¹³éÝ³Ýù ³é³ç³¹ñí³Í ËÝ¹ñÇ ÉáõÍÙ³ÝÁ: </w:t>
      </w:r>
    </w:p>
    <w:p w:rsidR="00F27129" w:rsidRPr="00697BA9" w:rsidRDefault="00F27129" w:rsidP="00F27129">
      <w:pPr>
        <w:spacing w:line="264" w:lineRule="auto"/>
        <w:ind w:firstLine="567"/>
        <w:jc w:val="both"/>
        <w:rPr>
          <w:rFonts w:ascii="Times LatArm" w:hAnsi="Times LatArm"/>
          <w:sz w:val="22"/>
          <w:szCs w:val="22"/>
          <w:lang w:val="en-US"/>
        </w:rPr>
      </w:pPr>
      <w:r w:rsidRPr="00697BA9">
        <w:rPr>
          <w:rFonts w:ascii="Times LatArm" w:hAnsi="Times LatArm"/>
          <w:b/>
          <w:i/>
          <w:sz w:val="22"/>
          <w:szCs w:val="22"/>
          <w:lang w:val="en-US"/>
        </w:rPr>
        <w:t xml:space="preserve">Â»áñ»Ù 1. </w:t>
      </w:r>
      <w:r w:rsidRPr="00697BA9">
        <w:rPr>
          <w:rFonts w:ascii="Times LatArm" w:hAnsi="Times LatArm"/>
          <w:sz w:val="22"/>
          <w:szCs w:val="22"/>
          <w:lang w:val="en-US"/>
        </w:rPr>
        <w:t>ºÃ» k=2m, m</w:t>
      </w:r>
      <m:oMath>
        <m:r>
          <m:rPr>
            <m:sty m:val="p"/>
          </m:rPr>
          <w:rPr>
            <w:rFonts w:ascii="Cambria Math" w:hAnsi="Cambria Math"/>
            <w:sz w:val="22"/>
            <w:szCs w:val="22"/>
            <w:lang w:val="en-US"/>
          </w:rPr>
          <m:t>∈</m:t>
        </m:r>
      </m:oMath>
      <w:r w:rsidRPr="00697BA9">
        <w:rPr>
          <w:rFonts w:ascii="Times LatArm" w:hAnsi="Times LatArm"/>
          <w:sz w:val="22"/>
          <w:szCs w:val="22"/>
          <w:lang w:val="en-US"/>
        </w:rPr>
        <w:t>N, ³å³ ·áÛáõÃÛáõÝ áõÝ»Ý x,y,z ³ÛÝåÇëÇ µÝ³Ï³Ý Ãí»ñ, áñ</w:t>
      </w:r>
    </w:p>
    <w:p w:rsidR="00F27129" w:rsidRPr="00F27129" w:rsidRDefault="00F27129" w:rsidP="00F27129">
      <w:pPr>
        <w:spacing w:line="264" w:lineRule="auto"/>
        <w:jc w:val="both"/>
        <w:rPr>
          <w:rFonts w:ascii="Times LatArm" w:hAnsi="Times LatArm"/>
          <w:sz w:val="22"/>
          <w:szCs w:val="22"/>
          <w:lang w:val="en-US"/>
        </w:rPr>
      </w:pPr>
      <w:r>
        <w:rPr>
          <w:rFonts w:ascii="Times LatArm" w:hAnsi="Times LatArm"/>
          <w:sz w:val="22"/>
          <w:szCs w:val="22"/>
        </w:rPr>
        <w:t xml:space="preserve">                           </w:t>
      </w:r>
      <w:r>
        <w:rPr>
          <w:rFonts w:ascii="Times LatArm" w:hAnsi="Times LatArm"/>
          <w:sz w:val="22"/>
          <w:szCs w:val="22"/>
        </w:rPr>
        <w:tab/>
      </w:r>
      <w:r>
        <w:rPr>
          <w:rFonts w:ascii="Times LatArm" w:hAnsi="Times LatArm"/>
          <w:sz w:val="22"/>
          <w:szCs w:val="22"/>
        </w:rPr>
        <w:tab/>
      </w:r>
      <w:r>
        <w:rPr>
          <w:rFonts w:ascii="Times LatArm" w:hAnsi="Times LatArm"/>
          <w:sz w:val="22"/>
          <w:szCs w:val="22"/>
        </w:rPr>
        <w:tab/>
      </w:r>
      <w:r>
        <w:rPr>
          <w:rFonts w:ascii="Times LatArm" w:hAnsi="Times LatArm"/>
          <w:sz w:val="22"/>
          <w:szCs w:val="22"/>
        </w:rPr>
        <w:tab/>
      </w:r>
      <w:r w:rsidRPr="00F27129">
        <w:rPr>
          <w:rFonts w:ascii="Times LatArm" w:hAnsi="Times LatArm"/>
          <w:position w:val="-28"/>
          <w:sz w:val="22"/>
          <w:szCs w:val="22"/>
        </w:rPr>
        <w:object w:dxaOrig="1419" w:dyaOrig="660">
          <v:shape id="_x0000_i1165" type="#_x0000_t75" style="width:70.5pt;height:31.5pt" o:ole="">
            <v:imagedata r:id="rId265" o:title=""/>
          </v:shape>
          <o:OLEObject Type="Embed" ProgID="Equation.3" ShapeID="_x0000_i1165" DrawAspect="Content" ObjectID="_1402446623" r:id="rId266"/>
        </w:object>
      </w:r>
      <w:r w:rsidRPr="00F27129">
        <w:rPr>
          <w:rFonts w:ascii="Times LatArm" w:hAnsi="Times LatArm"/>
          <w:sz w:val="22"/>
          <w:szCs w:val="22"/>
          <w:lang w:val="en-US"/>
        </w:rPr>
        <w:t xml:space="preserve">:  </w:t>
      </w:r>
    </w:p>
    <w:p w:rsidR="00F27129" w:rsidRPr="00F27129" w:rsidRDefault="00F27129" w:rsidP="00F27129">
      <w:pPr>
        <w:spacing w:line="264" w:lineRule="auto"/>
        <w:ind w:firstLine="567"/>
        <w:jc w:val="both"/>
        <w:rPr>
          <w:rFonts w:ascii="Times LatArm" w:hAnsi="Times LatArm"/>
          <w:sz w:val="22"/>
          <w:szCs w:val="22"/>
          <w:lang w:val="en-US"/>
        </w:rPr>
      </w:pPr>
      <w:r w:rsidRPr="00697BA9">
        <w:rPr>
          <w:rFonts w:ascii="Times LatArm" w:hAnsi="Times LatArm"/>
          <w:b/>
          <w:i/>
          <w:sz w:val="22"/>
          <w:szCs w:val="22"/>
          <w:lang w:val="en-US"/>
        </w:rPr>
        <w:t>²å³óáõÛó:</w:t>
      </w:r>
      <w:r w:rsidRPr="00F27129">
        <w:rPr>
          <w:rFonts w:ascii="Times LatArm" w:hAnsi="Times LatArm"/>
          <w:sz w:val="22"/>
          <w:szCs w:val="22"/>
          <w:lang w:val="en-US"/>
        </w:rPr>
        <w:t xml:space="preserve"> ¸Çóáõù k=2m (m=1,2,3…): Àëï Ãí³µ³ÝáõÃÛ³Ý ÑÇÙÝ³Ï³Ý Ã»áñ»ÙÇ` Ù»ÏÇó ï³ñµ»ñ ó³ÝÏ³ó³Í µÝ³Ï³Ý ÃÇí Ï³ñ»ÉÇ ¿ ·ñ»É Ï³ÝáÝ³Ï³Ý í»ñÉáõÍáõÃÛ³Ý ï»ëùáí, ÁÝ¹ áñáõÙ` ÙÇ³Ï Ó¨áí: ¸Çóáõù</w:t>
      </w:r>
    </w:p>
    <w:p w:rsidR="00F27129" w:rsidRPr="00F27129" w:rsidRDefault="00F27129" w:rsidP="00F27129">
      <w:pPr>
        <w:spacing w:line="264" w:lineRule="auto"/>
        <w:jc w:val="both"/>
        <w:rPr>
          <w:rFonts w:ascii="Times LatArm" w:hAnsi="Times LatArm"/>
          <w:sz w:val="22"/>
          <w:szCs w:val="22"/>
          <w:lang w:val="en-US"/>
        </w:rPr>
      </w:pPr>
      <w:r>
        <w:rPr>
          <w:rFonts w:ascii="Times LatArm" w:hAnsi="Times LatArm"/>
          <w:sz w:val="22"/>
          <w:szCs w:val="22"/>
          <w:lang w:val="en-US"/>
        </w:rPr>
        <w:tab/>
      </w:r>
      <w:r>
        <w:rPr>
          <w:rFonts w:ascii="Times LatArm" w:hAnsi="Times LatArm"/>
          <w:sz w:val="22"/>
          <w:szCs w:val="22"/>
          <w:lang w:val="en-US"/>
        </w:rPr>
        <w:tab/>
      </w:r>
      <w:r>
        <w:rPr>
          <w:rFonts w:ascii="Times LatArm" w:hAnsi="Times LatArm"/>
          <w:sz w:val="22"/>
          <w:szCs w:val="22"/>
          <w:lang w:val="en-US"/>
        </w:rPr>
        <w:tab/>
      </w:r>
      <w:r>
        <w:rPr>
          <w:rFonts w:ascii="Times LatArm" w:hAnsi="Times LatArm"/>
          <w:sz w:val="22"/>
          <w:szCs w:val="22"/>
          <w:lang w:val="en-US"/>
        </w:rPr>
        <w:tab/>
        <w:t xml:space="preserve">      </w:t>
      </w:r>
      <w:r w:rsidRPr="00F27129">
        <w:rPr>
          <w:rFonts w:ascii="Times LatArm" w:hAnsi="Times LatArm"/>
          <w:sz w:val="22"/>
          <w:szCs w:val="22"/>
          <w:lang w:val="en-US"/>
        </w:rPr>
        <w:tab/>
      </w:r>
      <w:r>
        <w:rPr>
          <w:rFonts w:ascii="Times LatArm" w:hAnsi="Times LatArm"/>
          <w:sz w:val="22"/>
          <w:szCs w:val="22"/>
          <w:lang w:val="en-US"/>
        </w:rPr>
        <w:t xml:space="preserve">       </w:t>
      </w:r>
      <w:r w:rsidRPr="00F27129">
        <w:rPr>
          <w:rFonts w:ascii="Times LatArm" w:hAnsi="Times LatArm"/>
          <w:position w:val="-12"/>
          <w:sz w:val="22"/>
          <w:szCs w:val="22"/>
          <w:lang w:val="en-US"/>
        </w:rPr>
        <w:object w:dxaOrig="1980" w:dyaOrig="380">
          <v:shape id="_x0000_i1166" type="#_x0000_t75" style="width:99pt;height:19.5pt" o:ole="">
            <v:imagedata r:id="rId267" o:title=""/>
          </v:shape>
          <o:OLEObject Type="Embed" ProgID="Equation.3" ShapeID="_x0000_i1166" DrawAspect="Content" ObjectID="_1402446624" r:id="rId268"/>
        </w:object>
      </w:r>
      <w:r w:rsidRPr="00F27129">
        <w:rPr>
          <w:rFonts w:ascii="Times LatArm" w:hAnsi="Times LatArm"/>
          <w:sz w:val="22"/>
          <w:szCs w:val="22"/>
          <w:lang w:val="en-US"/>
        </w:rPr>
        <w:tab/>
      </w:r>
      <w:r w:rsidRPr="00F27129">
        <w:rPr>
          <w:rFonts w:ascii="Times LatArm" w:hAnsi="Times LatArm"/>
          <w:sz w:val="22"/>
          <w:szCs w:val="22"/>
          <w:lang w:val="en-US"/>
        </w:rPr>
        <w:tab/>
      </w:r>
      <w:r w:rsidRPr="00F27129">
        <w:rPr>
          <w:rFonts w:ascii="Times LatArm" w:hAnsi="Times LatArm"/>
          <w:sz w:val="22"/>
          <w:szCs w:val="22"/>
          <w:lang w:val="en-US"/>
        </w:rPr>
        <w:tab/>
      </w:r>
      <w:r w:rsidRPr="00F27129">
        <w:rPr>
          <w:rFonts w:ascii="Times LatArm" w:hAnsi="Times LatArm"/>
          <w:sz w:val="22"/>
          <w:szCs w:val="22"/>
          <w:lang w:val="en-US"/>
        </w:rPr>
        <w:tab/>
      </w:r>
      <w:r>
        <w:rPr>
          <w:rFonts w:ascii="Times LatArm" w:hAnsi="Times LatArm"/>
          <w:sz w:val="22"/>
          <w:szCs w:val="22"/>
          <w:lang w:val="en-US"/>
        </w:rPr>
        <w:t xml:space="preserve">      </w:t>
      </w:r>
      <w:r w:rsidRPr="00F27129">
        <w:rPr>
          <w:rFonts w:ascii="Times LatArm" w:hAnsi="Times LatArm"/>
          <w:sz w:val="22"/>
          <w:szCs w:val="22"/>
          <w:lang w:val="en-US"/>
        </w:rPr>
        <w:t>(2)</w:t>
      </w:r>
    </w:p>
    <w:p w:rsidR="00F27129" w:rsidRPr="00F27129" w:rsidRDefault="00F27129" w:rsidP="00F27129">
      <w:pPr>
        <w:spacing w:line="264" w:lineRule="auto"/>
        <w:jc w:val="both"/>
        <w:rPr>
          <w:rFonts w:ascii="Times LatArm" w:hAnsi="Times LatArm"/>
          <w:sz w:val="22"/>
          <w:szCs w:val="22"/>
          <w:lang w:val="en-US"/>
        </w:rPr>
      </w:pPr>
      <w:r w:rsidRPr="00F27129">
        <w:rPr>
          <w:rFonts w:ascii="Times LatArm" w:hAnsi="Times LatArm"/>
          <w:sz w:val="22"/>
          <w:szCs w:val="22"/>
          <w:lang w:val="en-US"/>
        </w:rPr>
        <w:t>áñï»Õ P</w:t>
      </w:r>
      <w:r w:rsidRPr="00F27129">
        <w:rPr>
          <w:rFonts w:ascii="Times LatArm" w:hAnsi="Times LatArm"/>
          <w:sz w:val="22"/>
          <w:szCs w:val="22"/>
          <w:vertAlign w:val="subscript"/>
          <w:lang w:val="en-US"/>
        </w:rPr>
        <w:t>1</w:t>
      </w:r>
      <w:r w:rsidRPr="00F27129">
        <w:rPr>
          <w:rFonts w:ascii="Times LatArm" w:hAnsi="Times LatArm"/>
          <w:sz w:val="22"/>
          <w:szCs w:val="22"/>
          <w:lang w:val="en-US"/>
        </w:rPr>
        <w:t>&lt;P</w:t>
      </w:r>
      <w:r w:rsidRPr="00F27129">
        <w:rPr>
          <w:rFonts w:ascii="Times LatArm" w:hAnsi="Times LatArm"/>
          <w:sz w:val="22"/>
          <w:szCs w:val="22"/>
          <w:vertAlign w:val="subscript"/>
          <w:lang w:val="en-US"/>
        </w:rPr>
        <w:t>2</w:t>
      </w:r>
      <w:r w:rsidRPr="00F27129">
        <w:rPr>
          <w:rFonts w:ascii="Times LatArm" w:hAnsi="Times LatArm"/>
          <w:sz w:val="22"/>
          <w:szCs w:val="22"/>
          <w:lang w:val="en-US"/>
        </w:rPr>
        <w:t>&lt;…&lt;P</w:t>
      </w:r>
      <w:r w:rsidRPr="00F27129">
        <w:rPr>
          <w:rFonts w:ascii="Times LatArm" w:hAnsi="Times LatArm"/>
          <w:sz w:val="22"/>
          <w:szCs w:val="22"/>
          <w:vertAlign w:val="subscript"/>
          <w:lang w:val="en-US"/>
        </w:rPr>
        <w:t>n</w:t>
      </w:r>
      <w:r w:rsidRPr="00F27129">
        <w:rPr>
          <w:rFonts w:ascii="Times LatArm" w:hAnsi="Times LatArm"/>
          <w:sz w:val="22"/>
          <w:szCs w:val="22"/>
          <w:lang w:val="en-US"/>
        </w:rPr>
        <w:t xml:space="preserve"> å³ñ½ Ãí»ñ »Ý, ÇëÏ </w:t>
      </w:r>
      <w:r w:rsidRPr="00F27129">
        <w:rPr>
          <w:rFonts w:ascii="Times LatArm" w:hAnsi="Times LatArm"/>
          <w:position w:val="-10"/>
          <w:sz w:val="22"/>
          <w:szCs w:val="22"/>
          <w:lang w:val="en-US"/>
        </w:rPr>
        <w:object w:dxaOrig="280" w:dyaOrig="340">
          <v:shape id="_x0000_i1167" type="#_x0000_t75" style="width:13.5pt;height:18pt" o:ole="">
            <v:imagedata r:id="rId269" o:title=""/>
          </v:shape>
          <o:OLEObject Type="Embed" ProgID="Equation.3" ShapeID="_x0000_i1167" DrawAspect="Content" ObjectID="_1402446625" r:id="rId270"/>
        </w:object>
      </w:r>
      <m:oMath>
        <m:r>
          <w:rPr>
            <w:rFonts w:ascii="Cambria Math" w:hAnsi="Cambria Math"/>
            <w:sz w:val="22"/>
            <w:szCs w:val="22"/>
            <w:lang w:val="en-US"/>
          </w:rPr>
          <m:t>∈</m:t>
        </m:r>
      </m:oMath>
      <w:r w:rsidR="009869C8" w:rsidRPr="00F27129">
        <w:rPr>
          <w:rFonts w:ascii="Times LatArm" w:hAnsi="Times LatArm"/>
          <w:sz w:val="22"/>
          <w:szCs w:val="22"/>
          <w:lang w:val="en-US"/>
        </w:rPr>
        <w:t xml:space="preserve">N </w:t>
      </w:r>
      <w:r w:rsidRPr="00F27129">
        <w:rPr>
          <w:rFonts w:ascii="Times LatArm" w:hAnsi="Times LatArm"/>
          <w:sz w:val="22"/>
          <w:szCs w:val="22"/>
          <w:lang w:val="en-US"/>
        </w:rPr>
        <w:t xml:space="preserve">(i=1,2,3,…,n):  </w:t>
      </w:r>
    </w:p>
    <w:p w:rsidR="00F27129" w:rsidRPr="00F27129" w:rsidRDefault="00F27129" w:rsidP="00F27129">
      <w:pPr>
        <w:spacing w:line="264" w:lineRule="auto"/>
        <w:ind w:firstLine="567"/>
        <w:jc w:val="both"/>
        <w:rPr>
          <w:rFonts w:ascii="Times LatArm" w:hAnsi="Times LatArm"/>
          <w:sz w:val="22"/>
          <w:szCs w:val="22"/>
          <w:lang w:val="en-US"/>
        </w:rPr>
      </w:pPr>
      <w:r w:rsidRPr="00F27129">
        <w:rPr>
          <w:rFonts w:ascii="Times LatArm" w:hAnsi="Times LatArm"/>
          <w:sz w:val="22"/>
          <w:szCs w:val="22"/>
          <w:lang w:val="en-US"/>
        </w:rPr>
        <w:t>ä³ñ½ ¿, áñ ¹Çï³ñÏí³Í ¹»åùáõÙ P</w:t>
      </w:r>
      <w:r w:rsidRPr="00F27129">
        <w:rPr>
          <w:rFonts w:ascii="Times LatArm" w:hAnsi="Times LatArm"/>
          <w:sz w:val="22"/>
          <w:szCs w:val="22"/>
          <w:vertAlign w:val="subscript"/>
          <w:lang w:val="en-US"/>
        </w:rPr>
        <w:t>1</w:t>
      </w:r>
      <w:r w:rsidRPr="00F27129">
        <w:rPr>
          <w:rFonts w:ascii="Times LatArm" w:hAnsi="Times LatArm"/>
          <w:sz w:val="22"/>
          <w:szCs w:val="22"/>
          <w:lang w:val="en-US"/>
        </w:rPr>
        <w:t xml:space="preserve">=2: ì»ñóÝ»Ýù </w:t>
      </w:r>
      <w:r w:rsidRPr="00F27129">
        <w:rPr>
          <w:rFonts w:ascii="Times LatArm" w:hAnsi="Times LatArm"/>
          <w:position w:val="-12"/>
          <w:sz w:val="22"/>
          <w:szCs w:val="22"/>
          <w:lang w:val="en-US"/>
        </w:rPr>
        <w:object w:dxaOrig="2180" w:dyaOrig="380">
          <v:shape id="_x0000_i1168" type="#_x0000_t75" style="width:108pt;height:19.5pt" o:ole="">
            <v:imagedata r:id="rId271" o:title=""/>
          </v:shape>
          <o:OLEObject Type="Embed" ProgID="Equation.3" ShapeID="_x0000_i1168" DrawAspect="Content" ObjectID="_1402446626" r:id="rId272"/>
        </w:object>
      </w:r>
      <w:r w:rsidRPr="00F27129">
        <w:rPr>
          <w:rFonts w:ascii="Times LatArm" w:hAnsi="Times LatArm"/>
          <w:sz w:val="22"/>
          <w:szCs w:val="22"/>
          <w:lang w:val="en-US"/>
        </w:rPr>
        <w:t xml:space="preserve"> ÇëÏ </w:t>
      </w:r>
      <w:r w:rsidRPr="00F27129">
        <w:rPr>
          <w:rFonts w:ascii="Times LatArm" w:hAnsi="Times LatArm"/>
          <w:position w:val="-12"/>
          <w:sz w:val="22"/>
          <w:szCs w:val="22"/>
          <w:lang w:val="en-US"/>
        </w:rPr>
        <w:object w:dxaOrig="1939" w:dyaOrig="380">
          <v:shape id="_x0000_i1169" type="#_x0000_t75" style="width:96pt;height:19.5pt" o:ole="">
            <v:imagedata r:id="rId273" o:title=""/>
          </v:shape>
          <o:OLEObject Type="Embed" ProgID="Equation.3" ShapeID="_x0000_i1169" DrawAspect="Content" ObjectID="_1402446627" r:id="rId274"/>
        </w:object>
      </w:r>
      <w:r w:rsidRPr="00F27129">
        <w:rPr>
          <w:rFonts w:ascii="Times LatArm" w:hAnsi="Times LatArm"/>
          <w:sz w:val="22"/>
          <w:szCs w:val="22"/>
          <w:lang w:val="en-US"/>
        </w:rPr>
        <w:t xml:space="preserve">  Îëï³Ý³Ýù`</w:t>
      </w:r>
    </w:p>
    <w:p w:rsidR="00F27129" w:rsidRPr="00F27129" w:rsidRDefault="00F27129" w:rsidP="00F27129">
      <w:pPr>
        <w:spacing w:line="264" w:lineRule="auto"/>
        <w:ind w:firstLine="567"/>
        <w:jc w:val="both"/>
        <w:rPr>
          <w:rFonts w:ascii="Times LatArm" w:hAnsi="Times LatArm"/>
          <w:sz w:val="22"/>
          <w:szCs w:val="22"/>
          <w:lang w:val="en-US"/>
        </w:rPr>
      </w:pPr>
      <w:r>
        <w:rPr>
          <w:rFonts w:ascii="Times LatArm" w:hAnsi="Times LatArm"/>
          <w:sz w:val="22"/>
          <w:szCs w:val="22"/>
          <w:lang w:val="en-US"/>
        </w:rPr>
        <w:t xml:space="preserve">                     </w:t>
      </w:r>
      <w:r w:rsidRPr="00F27129">
        <w:rPr>
          <w:rFonts w:ascii="Times LatArm" w:hAnsi="Times LatArm"/>
          <w:position w:val="-30"/>
          <w:sz w:val="22"/>
          <w:szCs w:val="22"/>
          <w:lang w:val="en-US"/>
        </w:rPr>
        <w:object w:dxaOrig="6360" w:dyaOrig="680">
          <v:shape id="_x0000_i1170" type="#_x0000_t75" style="width:318pt;height:33pt" o:ole="">
            <v:imagedata r:id="rId275" o:title=""/>
          </v:shape>
          <o:OLEObject Type="Embed" ProgID="Equation.3" ShapeID="_x0000_i1170" DrawAspect="Content" ObjectID="_1402446628" r:id="rId276"/>
        </w:object>
      </w:r>
      <w:r w:rsidRPr="00F27129">
        <w:rPr>
          <w:rFonts w:ascii="Times LatArm" w:hAnsi="Times LatArm"/>
          <w:sz w:val="22"/>
          <w:szCs w:val="22"/>
          <w:lang w:val="en-US"/>
        </w:rPr>
        <w:t xml:space="preserve"> </w:t>
      </w:r>
    </w:p>
    <w:p w:rsidR="00F27129" w:rsidRPr="00F27129" w:rsidRDefault="00F27129" w:rsidP="00F27129">
      <w:pPr>
        <w:spacing w:line="264" w:lineRule="auto"/>
        <w:ind w:firstLine="567"/>
        <w:jc w:val="both"/>
        <w:rPr>
          <w:rFonts w:ascii="Times LatArm" w:hAnsi="Times LatArm"/>
          <w:sz w:val="22"/>
          <w:szCs w:val="22"/>
          <w:lang w:val="en-US"/>
        </w:rPr>
      </w:pPr>
    </w:p>
    <w:p w:rsidR="00F27129" w:rsidRPr="00F27129" w:rsidRDefault="00F27129" w:rsidP="00F27129">
      <w:pPr>
        <w:spacing w:line="264" w:lineRule="auto"/>
        <w:ind w:firstLine="567"/>
        <w:jc w:val="both"/>
        <w:rPr>
          <w:rFonts w:ascii="Times LatArm" w:hAnsi="Times LatArm"/>
          <w:sz w:val="22"/>
          <w:szCs w:val="22"/>
          <w:lang w:val="en-US"/>
        </w:rPr>
      </w:pPr>
      <w:r w:rsidRPr="00F27129">
        <w:rPr>
          <w:rFonts w:ascii="Times LatArm" w:hAnsi="Times LatArm"/>
          <w:sz w:val="22"/>
          <w:szCs w:val="22"/>
          <w:lang w:val="en-US"/>
        </w:rPr>
        <w:t xml:space="preserve">Æñáù, </w:t>
      </w:r>
    </w:p>
    <w:p w:rsidR="00F27129" w:rsidRPr="00F27129" w:rsidRDefault="00F27129" w:rsidP="00F27129">
      <w:pPr>
        <w:spacing w:line="264" w:lineRule="auto"/>
        <w:ind w:firstLine="567"/>
        <w:jc w:val="both"/>
        <w:rPr>
          <w:rFonts w:ascii="Times LatArm" w:hAnsi="Times LatArm"/>
          <w:sz w:val="22"/>
          <w:szCs w:val="22"/>
          <w:lang w:val="en-US"/>
        </w:rPr>
      </w:pPr>
      <w:r>
        <w:rPr>
          <w:rFonts w:ascii="Times LatArm" w:hAnsi="Times LatArm"/>
          <w:sz w:val="22"/>
          <w:szCs w:val="22"/>
          <w:lang w:val="en-US"/>
        </w:rPr>
        <w:t xml:space="preserve">  </w:t>
      </w:r>
      <w:r w:rsidRPr="00F27129">
        <w:rPr>
          <w:rFonts w:ascii="Times LatArm" w:hAnsi="Times LatArm"/>
          <w:sz w:val="22"/>
          <w:szCs w:val="22"/>
          <w:lang w:val="en-US"/>
        </w:rPr>
        <w:tab/>
      </w:r>
      <w:r w:rsidRPr="00F27129">
        <w:rPr>
          <w:rFonts w:ascii="Times LatArm" w:hAnsi="Times LatArm"/>
          <w:position w:val="-30"/>
          <w:sz w:val="22"/>
          <w:szCs w:val="22"/>
          <w:lang w:val="en-US"/>
        </w:rPr>
        <w:object w:dxaOrig="7960" w:dyaOrig="680">
          <v:shape id="_x0000_i1171" type="#_x0000_t75" style="width:399pt;height:33pt" o:ole="">
            <v:imagedata r:id="rId277" o:title=""/>
          </v:shape>
          <o:OLEObject Type="Embed" ProgID="Equation.3" ShapeID="_x0000_i1171" DrawAspect="Content" ObjectID="_1402446629" r:id="rId278"/>
        </w:object>
      </w:r>
      <w:r w:rsidRPr="00F27129">
        <w:rPr>
          <w:rFonts w:ascii="Times LatArm" w:hAnsi="Times LatArm"/>
          <w:sz w:val="22"/>
          <w:szCs w:val="22"/>
          <w:lang w:val="en-US"/>
        </w:rPr>
        <w:t xml:space="preserve"> </w:t>
      </w:r>
    </w:p>
    <w:p w:rsidR="00F27129" w:rsidRPr="00F27129" w:rsidRDefault="00F27129" w:rsidP="00F27129">
      <w:pPr>
        <w:spacing w:line="264" w:lineRule="auto"/>
        <w:ind w:firstLine="567"/>
        <w:jc w:val="both"/>
        <w:rPr>
          <w:rFonts w:ascii="Times LatArm" w:hAnsi="Times LatArm"/>
          <w:sz w:val="22"/>
          <w:szCs w:val="22"/>
          <w:lang w:val="en-US"/>
        </w:rPr>
      </w:pPr>
      <w:r w:rsidRPr="00F27129">
        <w:rPr>
          <w:rFonts w:ascii="Times LatArm" w:hAnsi="Times LatArm"/>
          <w:sz w:val="22"/>
          <w:szCs w:val="22"/>
          <w:lang w:val="en-US"/>
        </w:rPr>
        <w:t>Â»áñ»ÙÝ ³å³óáõóí³Í ¿:</w:t>
      </w:r>
    </w:p>
    <w:p w:rsidR="00F27129" w:rsidRPr="00F27129" w:rsidRDefault="00F27129" w:rsidP="00F27129">
      <w:pPr>
        <w:spacing w:line="264" w:lineRule="auto"/>
        <w:ind w:firstLine="567"/>
        <w:jc w:val="both"/>
        <w:rPr>
          <w:rFonts w:ascii="Times LatArm" w:hAnsi="Times LatArm"/>
          <w:sz w:val="22"/>
          <w:szCs w:val="22"/>
          <w:lang w:val="en-US"/>
        </w:rPr>
      </w:pPr>
      <w:r w:rsidRPr="00697BA9">
        <w:rPr>
          <w:rFonts w:ascii="Times LatArm" w:hAnsi="Times LatArm"/>
          <w:b/>
          <w:i/>
          <w:sz w:val="22"/>
          <w:szCs w:val="22"/>
          <w:lang w:val="en-US"/>
        </w:rPr>
        <w:t>Â»áñ»Ù 2:</w:t>
      </w:r>
      <w:r w:rsidRPr="00F27129">
        <w:rPr>
          <w:rFonts w:ascii="Times LatArm" w:hAnsi="Times LatArm"/>
          <w:sz w:val="22"/>
          <w:szCs w:val="22"/>
          <w:lang w:val="en-US"/>
        </w:rPr>
        <w:t xml:space="preserve"> ºÃ» k=2m+1, m</w:t>
      </w:r>
      <m:oMath>
        <m:r>
          <w:rPr>
            <w:rFonts w:ascii="Cambria Math" w:hAnsi="Cambria Math"/>
            <w:sz w:val="22"/>
            <w:szCs w:val="22"/>
            <w:lang w:val="en-US"/>
          </w:rPr>
          <m:t>∈</m:t>
        </m:r>
      </m:oMath>
      <w:r w:rsidRPr="00F27129">
        <w:rPr>
          <w:rFonts w:ascii="Times LatArm" w:hAnsi="Times LatArm"/>
          <w:sz w:val="22"/>
          <w:szCs w:val="22"/>
          <w:lang w:val="en-US"/>
        </w:rPr>
        <w:t>N, (2)-Ç Ù»ç ·áÝ» Ù»Ï P</w:t>
      </w:r>
      <w:r w:rsidRPr="00F27129">
        <w:rPr>
          <w:rFonts w:ascii="Times LatArm" w:hAnsi="Times LatArm"/>
          <w:sz w:val="22"/>
          <w:szCs w:val="22"/>
          <w:vertAlign w:val="subscript"/>
          <w:lang w:val="en-US"/>
        </w:rPr>
        <w:t>i</w:t>
      </w:r>
      <w:r w:rsidRPr="00F27129">
        <w:rPr>
          <w:rFonts w:ascii="Times LatArm" w:hAnsi="Times LatArm"/>
          <w:sz w:val="22"/>
          <w:szCs w:val="22"/>
          <w:lang w:val="en-US"/>
        </w:rPr>
        <w:t xml:space="preserve">=4r+3 (i=1,2,3,…, n) ï»ëùÇ å³ñ½ ÃÇí ¿, ³å³ ·áÛáõÃÛáõÝ áõÝ»Ý x,y,z ³ÛÝåÇëÇ µÝ³Ï³Ý Ãí»ñ, áñ </w:t>
      </w:r>
      <w:r w:rsidRPr="00F27129">
        <w:rPr>
          <w:rFonts w:ascii="Times LatArm" w:hAnsi="Times LatArm"/>
          <w:position w:val="-28"/>
          <w:sz w:val="22"/>
          <w:szCs w:val="22"/>
        </w:rPr>
        <w:object w:dxaOrig="1419" w:dyaOrig="660">
          <v:shape id="_x0000_i1172" type="#_x0000_t75" style="width:70.5pt;height:31.5pt" o:ole="">
            <v:imagedata r:id="rId265" o:title=""/>
          </v:shape>
          <o:OLEObject Type="Embed" ProgID="Equation.3" ShapeID="_x0000_i1172" DrawAspect="Content" ObjectID="_1402446630" r:id="rId279"/>
        </w:object>
      </w:r>
      <w:r w:rsidRPr="00F27129">
        <w:rPr>
          <w:rFonts w:ascii="Times LatArm" w:hAnsi="Times LatArm"/>
          <w:sz w:val="22"/>
          <w:szCs w:val="22"/>
          <w:lang w:val="en-US"/>
        </w:rPr>
        <w:t>:</w:t>
      </w:r>
    </w:p>
    <w:p w:rsidR="00F27129" w:rsidRPr="00F27129" w:rsidRDefault="00F27129" w:rsidP="00F27129">
      <w:pPr>
        <w:spacing w:line="264" w:lineRule="auto"/>
        <w:ind w:firstLine="567"/>
        <w:jc w:val="both"/>
        <w:rPr>
          <w:rFonts w:ascii="Times LatArm" w:hAnsi="Times LatArm"/>
          <w:sz w:val="22"/>
          <w:szCs w:val="22"/>
          <w:lang w:val="en-US"/>
        </w:rPr>
      </w:pPr>
      <w:r w:rsidRPr="00697BA9">
        <w:rPr>
          <w:rFonts w:ascii="Times LatArm" w:hAnsi="Times LatArm"/>
          <w:b/>
          <w:i/>
          <w:sz w:val="22"/>
          <w:szCs w:val="22"/>
          <w:lang w:val="en-US"/>
        </w:rPr>
        <w:lastRenderedPageBreak/>
        <w:t>²å³óáõÛó:</w:t>
      </w:r>
      <w:r w:rsidRPr="00F27129">
        <w:rPr>
          <w:rFonts w:ascii="Times LatArm" w:hAnsi="Times LatArm"/>
          <w:sz w:val="22"/>
          <w:szCs w:val="22"/>
          <w:lang w:val="en-US"/>
        </w:rPr>
        <w:t xml:space="preserve"> ¸Çóáõù k=2m+1, m</w:t>
      </w:r>
      <m:oMath>
        <m:r>
          <w:rPr>
            <w:rFonts w:ascii="Cambria Math" w:hAnsi="Cambria Math"/>
            <w:sz w:val="22"/>
            <w:szCs w:val="22"/>
            <w:lang w:val="en-US"/>
          </w:rPr>
          <m:t>∈</m:t>
        </m:r>
      </m:oMath>
      <w:r w:rsidRPr="00F27129">
        <w:rPr>
          <w:rFonts w:ascii="Times LatArm" w:hAnsi="Times LatArm"/>
          <w:sz w:val="22"/>
          <w:szCs w:val="22"/>
          <w:lang w:val="en-US"/>
        </w:rPr>
        <w:t xml:space="preserve">N ÃÇíÁ ïí³Í ¿ (2) Ï³ÝáÝ³Ï³Ý ¹»åùáí: ä³ñ½ ¿, áñ </w:t>
      </w:r>
      <w:r w:rsidRPr="00F27129">
        <w:rPr>
          <w:rFonts w:ascii="Times LatArm" w:hAnsi="Times LatArm"/>
          <w:position w:val="-10"/>
          <w:sz w:val="22"/>
          <w:szCs w:val="22"/>
          <w:lang w:val="en-US"/>
        </w:rPr>
        <w:object w:dxaOrig="720" w:dyaOrig="340">
          <v:shape id="_x0000_i1173" type="#_x0000_t75" style="width:36pt;height:18pt" o:ole="">
            <v:imagedata r:id="rId280" o:title=""/>
          </v:shape>
          <o:OLEObject Type="Embed" ProgID="Equation.3" ShapeID="_x0000_i1173" DrawAspect="Content" ObjectID="_1402446631" r:id="rId281"/>
        </w:object>
      </w:r>
      <w:r w:rsidRPr="00F27129">
        <w:rPr>
          <w:rFonts w:ascii="Times LatArm" w:hAnsi="Times LatArm"/>
          <w:sz w:val="22"/>
          <w:szCs w:val="22"/>
          <w:lang w:val="en-US"/>
        </w:rPr>
        <w:t xml:space="preserve"> Ð³ñó ¿ Í³·áõÙ. ·áÛáõÃÛáõÝ áõÝ»Ý </w:t>
      </w:r>
      <w:r w:rsidRPr="00F27129">
        <w:rPr>
          <w:rFonts w:ascii="Times LatArm" w:hAnsi="Times LatArm"/>
          <w:position w:val="-10"/>
          <w:sz w:val="22"/>
          <w:szCs w:val="22"/>
          <w:lang w:val="en-US"/>
        </w:rPr>
        <w:object w:dxaOrig="680" w:dyaOrig="320">
          <v:shape id="_x0000_i1174" type="#_x0000_t75" style="width:33pt;height:15.75pt" o:ole="">
            <v:imagedata r:id="rId282" o:title=""/>
          </v:shape>
          <o:OLEObject Type="Embed" ProgID="Equation.3" ShapeID="_x0000_i1174" DrawAspect="Content" ObjectID="_1402446632" r:id="rId283"/>
        </w:object>
      </w:r>
      <w:r w:rsidRPr="00F27129">
        <w:rPr>
          <w:rFonts w:ascii="Times LatArm" w:hAnsi="Times LatArm"/>
          <w:sz w:val="22"/>
          <w:szCs w:val="22"/>
          <w:lang w:val="en-US"/>
        </w:rPr>
        <w:t xml:space="preserve"> ³ÛÝåÇëÇ µÝ³Ï³Ý Ãí»ñ, áñ ï»ÕÇ áõÝ»Ý³</w:t>
      </w:r>
    </w:p>
    <w:p w:rsidR="00F27129" w:rsidRPr="00F27129" w:rsidRDefault="00F27129" w:rsidP="00F27129">
      <w:pPr>
        <w:spacing w:line="264" w:lineRule="auto"/>
        <w:ind w:firstLine="567"/>
        <w:jc w:val="both"/>
        <w:rPr>
          <w:rFonts w:ascii="Times LatArm" w:hAnsi="Times LatArm"/>
          <w:sz w:val="22"/>
          <w:szCs w:val="22"/>
          <w:lang w:val="en-US"/>
        </w:rPr>
      </w:pPr>
      <w:r>
        <w:rPr>
          <w:rFonts w:ascii="Times LatArm" w:hAnsi="Times LatArm"/>
          <w:sz w:val="22"/>
          <w:szCs w:val="22"/>
          <w:lang w:val="en-US"/>
        </w:rPr>
        <w:t xml:space="preserve">          </w:t>
      </w:r>
      <w:r w:rsidRPr="00F27129">
        <w:rPr>
          <w:rFonts w:ascii="Times LatArm" w:hAnsi="Times LatArm"/>
          <w:position w:val="-30"/>
          <w:sz w:val="22"/>
          <w:szCs w:val="22"/>
          <w:lang w:val="en-US"/>
        </w:rPr>
        <w:object w:dxaOrig="6860" w:dyaOrig="680">
          <v:shape id="_x0000_i1175" type="#_x0000_t75" style="width:342pt;height:33pt" o:ole="">
            <v:imagedata r:id="rId284" o:title=""/>
          </v:shape>
          <o:OLEObject Type="Embed" ProgID="Equation.3" ShapeID="_x0000_i1175" DrawAspect="Content" ObjectID="_1402446633" r:id="rId285"/>
        </w:object>
      </w:r>
      <w:r w:rsidRPr="00F27129">
        <w:rPr>
          <w:rFonts w:ascii="Times LatArm" w:hAnsi="Times LatArm"/>
          <w:sz w:val="22"/>
          <w:szCs w:val="22"/>
          <w:lang w:val="en-US"/>
        </w:rPr>
        <w:tab/>
      </w:r>
      <w:r>
        <w:rPr>
          <w:rFonts w:ascii="Times LatArm" w:hAnsi="Times LatArm"/>
          <w:sz w:val="22"/>
          <w:szCs w:val="22"/>
          <w:lang w:val="en-US"/>
        </w:rPr>
        <w:t xml:space="preserve">      </w:t>
      </w:r>
      <w:r w:rsidRPr="00F27129">
        <w:rPr>
          <w:rFonts w:ascii="Times LatArm" w:hAnsi="Times LatArm"/>
          <w:sz w:val="22"/>
          <w:szCs w:val="22"/>
          <w:lang w:val="en-US"/>
        </w:rPr>
        <w:t>(3)</w:t>
      </w:r>
    </w:p>
    <w:p w:rsidR="00F27129" w:rsidRPr="00F27129" w:rsidRDefault="00F27129" w:rsidP="00F27129">
      <w:pPr>
        <w:spacing w:line="264" w:lineRule="auto"/>
        <w:jc w:val="both"/>
        <w:rPr>
          <w:rFonts w:ascii="Times LatArm" w:hAnsi="Times LatArm"/>
          <w:sz w:val="22"/>
          <w:szCs w:val="22"/>
          <w:lang w:val="en-US"/>
        </w:rPr>
      </w:pPr>
      <w:r w:rsidRPr="00F27129">
        <w:rPr>
          <w:rFonts w:ascii="Times LatArm" w:hAnsi="Times LatArm"/>
          <w:sz w:val="22"/>
          <w:szCs w:val="22"/>
          <w:lang w:val="en-US"/>
        </w:rPr>
        <w:t xml:space="preserve">Ñ³í³ë³ñáõÃÛáõÝÁ: Ð³ñóÇÝ å³ï³ëË³Ý»Éáõ Ñ³Ù³ñ ¹Çï³ñÏ»Ýù </w:t>
      </w:r>
      <w:r w:rsidRPr="00F27129">
        <w:rPr>
          <w:rFonts w:ascii="Times LatArm" w:hAnsi="Times LatArm"/>
          <w:position w:val="-10"/>
          <w:sz w:val="22"/>
          <w:szCs w:val="22"/>
          <w:lang w:val="en-US"/>
        </w:rPr>
        <w:object w:dxaOrig="680" w:dyaOrig="320">
          <v:shape id="_x0000_i1176" type="#_x0000_t75" style="width:33pt;height:15.75pt" o:ole="">
            <v:imagedata r:id="rId286" o:title=""/>
          </v:shape>
          <o:OLEObject Type="Embed" ProgID="Equation.3" ShapeID="_x0000_i1176" DrawAspect="Content" ObjectID="_1402446634" r:id="rId287"/>
        </w:object>
      </w:r>
      <w:r w:rsidRPr="00F27129">
        <w:rPr>
          <w:rFonts w:ascii="Times LatArm" w:hAnsi="Times LatArm"/>
          <w:sz w:val="22"/>
          <w:szCs w:val="22"/>
          <w:lang w:val="en-US"/>
        </w:rPr>
        <w:t>-Ç ÝÏ³ïÙ³Ùµ Ñ»ï¨Û³É ³Ýáñáß Ñ³í³ë³ñáõÙÁ.</w:t>
      </w:r>
    </w:p>
    <w:p w:rsidR="00F27129" w:rsidRPr="00F27129" w:rsidRDefault="00F27129" w:rsidP="00F27129">
      <w:pPr>
        <w:spacing w:line="264" w:lineRule="auto"/>
        <w:ind w:firstLine="567"/>
        <w:jc w:val="both"/>
        <w:rPr>
          <w:rFonts w:ascii="Times LatArm" w:hAnsi="Times LatArm"/>
          <w:sz w:val="22"/>
          <w:szCs w:val="22"/>
          <w:lang w:val="en-US"/>
        </w:rPr>
      </w:pPr>
      <w:r w:rsidRPr="00F27129">
        <w:rPr>
          <w:rFonts w:ascii="Times LatArm" w:hAnsi="Times LatArm"/>
          <w:sz w:val="22"/>
          <w:szCs w:val="22"/>
          <w:lang w:val="en-US"/>
        </w:rPr>
        <w:tab/>
      </w:r>
      <w:r>
        <w:rPr>
          <w:rFonts w:ascii="Times LatArm" w:hAnsi="Times LatArm"/>
          <w:sz w:val="22"/>
          <w:szCs w:val="22"/>
          <w:lang w:val="en-US"/>
        </w:rPr>
        <w:tab/>
      </w:r>
      <w:r>
        <w:rPr>
          <w:rFonts w:ascii="Times LatArm" w:hAnsi="Times LatArm"/>
          <w:sz w:val="22"/>
          <w:szCs w:val="22"/>
          <w:lang w:val="en-US"/>
        </w:rPr>
        <w:tab/>
      </w:r>
      <w:r>
        <w:rPr>
          <w:rFonts w:ascii="Times LatArm" w:hAnsi="Times LatArm"/>
          <w:sz w:val="22"/>
          <w:szCs w:val="22"/>
          <w:lang w:val="en-US"/>
        </w:rPr>
        <w:tab/>
      </w:r>
      <w:r>
        <w:rPr>
          <w:rFonts w:ascii="Times LatArm" w:hAnsi="Times LatArm"/>
          <w:sz w:val="22"/>
          <w:szCs w:val="22"/>
          <w:lang w:val="en-US"/>
        </w:rPr>
        <w:tab/>
        <w:t xml:space="preserve">     </w:t>
      </w:r>
      <w:r w:rsidRPr="00F27129">
        <w:rPr>
          <w:rFonts w:ascii="Times LatArm" w:hAnsi="Times LatArm"/>
          <w:position w:val="-24"/>
          <w:sz w:val="22"/>
          <w:szCs w:val="22"/>
          <w:lang w:val="en-US"/>
        </w:rPr>
        <w:object w:dxaOrig="1719" w:dyaOrig="620">
          <v:shape id="_x0000_i1177" type="#_x0000_t75" style="width:85.5pt;height:31.5pt" o:ole="">
            <v:imagedata r:id="rId288" o:title=""/>
          </v:shape>
          <o:OLEObject Type="Embed" ProgID="Equation.3" ShapeID="_x0000_i1177" DrawAspect="Content" ObjectID="_1402446635" r:id="rId289"/>
        </w:object>
      </w:r>
      <w:r w:rsidRPr="00F27129">
        <w:rPr>
          <w:rFonts w:ascii="Times LatArm" w:hAnsi="Times LatArm"/>
          <w:sz w:val="22"/>
          <w:szCs w:val="22"/>
          <w:lang w:val="en-US"/>
        </w:rPr>
        <w:tab/>
      </w:r>
      <w:r w:rsidRPr="00F27129">
        <w:rPr>
          <w:rFonts w:ascii="Times LatArm" w:hAnsi="Times LatArm"/>
          <w:sz w:val="22"/>
          <w:szCs w:val="22"/>
          <w:lang w:val="en-US"/>
        </w:rPr>
        <w:tab/>
      </w:r>
      <w:r w:rsidRPr="00F27129">
        <w:rPr>
          <w:rFonts w:ascii="Times LatArm" w:hAnsi="Times LatArm"/>
          <w:sz w:val="22"/>
          <w:szCs w:val="22"/>
          <w:lang w:val="en-US"/>
        </w:rPr>
        <w:tab/>
      </w:r>
      <w:r w:rsidRPr="00F27129">
        <w:rPr>
          <w:rFonts w:ascii="Times LatArm" w:hAnsi="Times LatArm"/>
          <w:sz w:val="22"/>
          <w:szCs w:val="22"/>
          <w:lang w:val="en-US"/>
        </w:rPr>
        <w:tab/>
      </w:r>
      <w:r>
        <w:rPr>
          <w:rFonts w:ascii="Times LatArm" w:hAnsi="Times LatArm"/>
          <w:sz w:val="22"/>
          <w:szCs w:val="22"/>
          <w:lang w:val="en-US"/>
        </w:rPr>
        <w:t xml:space="preserve">                   </w:t>
      </w:r>
      <w:r w:rsidRPr="00F27129">
        <w:rPr>
          <w:rFonts w:ascii="Times LatArm" w:hAnsi="Times LatArm"/>
          <w:sz w:val="22"/>
          <w:szCs w:val="22"/>
          <w:lang w:val="en-US"/>
        </w:rPr>
        <w:t>(4)</w:t>
      </w:r>
    </w:p>
    <w:p w:rsidR="00F27129" w:rsidRPr="00F27129" w:rsidRDefault="00F27129" w:rsidP="00F27129">
      <w:pPr>
        <w:spacing w:line="264" w:lineRule="auto"/>
        <w:ind w:firstLine="567"/>
        <w:jc w:val="both"/>
        <w:rPr>
          <w:rFonts w:ascii="Times LatArm" w:hAnsi="Times LatArm"/>
          <w:sz w:val="22"/>
          <w:szCs w:val="22"/>
          <w:lang w:val="en-US"/>
        </w:rPr>
      </w:pPr>
      <w:r w:rsidRPr="00F27129">
        <w:rPr>
          <w:rFonts w:ascii="Times LatArm" w:hAnsi="Times LatArm"/>
          <w:sz w:val="22"/>
          <w:szCs w:val="22"/>
          <w:lang w:val="en-US"/>
        </w:rPr>
        <w:t xml:space="preserve">¸Åí³ñ ã¿ Ñ³Ùá½í»É, áñ »Ã» (4) ³Ýáñáß Ñ³í³ë³ñáõÙÁ áõÝ»Ý³ µÝ³Ï³Ý Ãí»ñáí ÉáõÍáõÙÝ»ñ, ÁÝ¹ áñáõÙ` ³Û¹ ÉáõÍáõÙÝ»ñÁ µ³í³ñ³ñ»Ý </w:t>
      </w:r>
      <w:r w:rsidRPr="00F27129">
        <w:rPr>
          <w:rFonts w:ascii="Times LatArm" w:hAnsi="Times LatArm"/>
          <w:position w:val="-10"/>
          <w:sz w:val="22"/>
          <w:szCs w:val="22"/>
          <w:lang w:val="en-US"/>
        </w:rPr>
        <w:object w:dxaOrig="1559" w:dyaOrig="340">
          <v:shape id="_x0000_i1178" type="#_x0000_t75" style="width:76.5pt;height:18pt" o:ole="">
            <v:imagedata r:id="rId290" o:title=""/>
          </v:shape>
          <o:OLEObject Type="Embed" ProgID="Equation.3" ShapeID="_x0000_i1178" DrawAspect="Content" ObjectID="_1402446636" r:id="rId291"/>
        </w:object>
      </w:r>
      <w:r w:rsidRPr="00F27129">
        <w:rPr>
          <w:rFonts w:ascii="Times LatArm" w:hAnsi="Times LatArm"/>
          <w:sz w:val="22"/>
          <w:szCs w:val="22"/>
          <w:lang w:val="en-US"/>
        </w:rPr>
        <w:t xml:space="preserve"> å³ÛÙ³ÝÝ»ñÇÝ, áñï»Õ k</w:t>
      </w:r>
      <w:r w:rsidRPr="00F27129">
        <w:rPr>
          <w:rFonts w:ascii="Times LatArm" w:hAnsi="Times LatArm"/>
          <w:sz w:val="22"/>
          <w:szCs w:val="22"/>
          <w:vertAlign w:val="subscript"/>
          <w:lang w:val="en-US"/>
        </w:rPr>
        <w:t>1</w:t>
      </w:r>
      <w:r w:rsidRPr="00F27129">
        <w:rPr>
          <w:rFonts w:ascii="Times LatArm" w:hAnsi="Times LatArm"/>
          <w:sz w:val="22"/>
          <w:szCs w:val="22"/>
          <w:lang w:val="en-US"/>
        </w:rPr>
        <w:t>-Á ¨ k</w:t>
      </w:r>
      <w:r w:rsidRPr="00F27129">
        <w:rPr>
          <w:rFonts w:ascii="Times LatArm" w:hAnsi="Times LatArm"/>
          <w:sz w:val="22"/>
          <w:szCs w:val="22"/>
          <w:vertAlign w:val="subscript"/>
          <w:lang w:val="en-US"/>
        </w:rPr>
        <w:t>2</w:t>
      </w:r>
      <w:r w:rsidRPr="00F27129">
        <w:rPr>
          <w:rFonts w:ascii="Times LatArm" w:hAnsi="Times LatArm"/>
          <w:sz w:val="22"/>
          <w:szCs w:val="22"/>
          <w:lang w:val="en-US"/>
        </w:rPr>
        <w:t xml:space="preserve">-Á áñ¨¿ µÝ³Ï³Ý Ãí»ñ »Ý, </w:t>
      </w:r>
      <w:r w:rsidRPr="00F27129">
        <w:rPr>
          <w:rFonts w:ascii="Times LatArm" w:hAnsi="Times LatArm"/>
          <w:position w:val="-6"/>
          <w:sz w:val="22"/>
          <w:szCs w:val="22"/>
          <w:lang w:val="en-US"/>
        </w:rPr>
        <w:object w:dxaOrig="220" w:dyaOrig="280">
          <v:shape id="_x0000_i1179" type="#_x0000_t75" style="width:10.5pt;height:13.5pt" o:ole="">
            <v:imagedata r:id="rId292" o:title=""/>
          </v:shape>
          <o:OLEObject Type="Embed" ProgID="Equation.3" ShapeID="_x0000_i1179" DrawAspect="Content" ObjectID="_1402446637" r:id="rId293"/>
        </w:object>
      </w:r>
      <w:r w:rsidRPr="00F27129">
        <w:rPr>
          <w:rFonts w:ascii="Times LatArm" w:hAnsi="Times LatArm"/>
          <w:sz w:val="22"/>
          <w:szCs w:val="22"/>
          <w:lang w:val="en-US"/>
        </w:rPr>
        <w:t xml:space="preserve">-Ý ½áõÛ· ÃÇí, ³å³ ïñí³Í ËÝ¹ÇñÁ ÉáõÍí³Í ÏÑ³Ù³ñíÇ: öÝïñ»ù (4)-Ç ÉáõÍáõÙÝ»ñÁ µ³í³ñ³ñáÕ Ñ»ï¨Û³É å³ÛÙ³ÝÝ»ñÇÝ` </w:t>
      </w:r>
      <w:r w:rsidRPr="00F27129">
        <w:rPr>
          <w:rFonts w:ascii="Times LatArm" w:hAnsi="Times LatArm"/>
          <w:position w:val="-24"/>
          <w:sz w:val="22"/>
          <w:szCs w:val="22"/>
          <w:lang w:val="en-US"/>
        </w:rPr>
        <w:object w:dxaOrig="940" w:dyaOrig="620">
          <v:shape id="_x0000_i1180" type="#_x0000_t75" style="width:46.5pt;height:31.5pt" o:ole="">
            <v:imagedata r:id="rId294" o:title=""/>
          </v:shape>
          <o:OLEObject Type="Embed" ProgID="Equation.3" ShapeID="_x0000_i1180" DrawAspect="Content" ObjectID="_1402446638" r:id="rId295"/>
        </w:object>
      </w:r>
      <w:r w:rsidRPr="00F27129">
        <w:rPr>
          <w:rFonts w:ascii="Times LatArm" w:hAnsi="Times LatArm"/>
          <w:sz w:val="22"/>
          <w:szCs w:val="22"/>
          <w:lang w:val="en-US"/>
        </w:rPr>
        <w:t xml:space="preserve"> ¨ </w:t>
      </w:r>
      <w:r w:rsidRPr="00F27129">
        <w:rPr>
          <w:rFonts w:ascii="Times LatArm" w:hAnsi="Times LatArm"/>
          <w:position w:val="-24"/>
          <w:sz w:val="22"/>
          <w:szCs w:val="22"/>
        </w:rPr>
        <w:object w:dxaOrig="960" w:dyaOrig="620">
          <v:shape id="_x0000_i1181" type="#_x0000_t75" style="width:46.5pt;height:31.5pt" o:ole="">
            <v:imagedata r:id="rId296" o:title=""/>
          </v:shape>
          <o:OLEObject Type="Embed" ProgID="Equation.3" ShapeID="_x0000_i1181" DrawAspect="Content" ObjectID="_1402446639" r:id="rId297"/>
        </w:object>
      </w:r>
      <w:r w:rsidRPr="00F27129">
        <w:rPr>
          <w:rFonts w:ascii="Times LatArm" w:hAnsi="Times LatArm"/>
          <w:sz w:val="22"/>
          <w:szCs w:val="22"/>
          <w:lang w:val="en-US"/>
        </w:rPr>
        <w:t xml:space="preserve">: ²Û¹ ¿ Ù»½ ÑáõßáõÙ ËÝ¹ñÇ ¹ñí³ÍùÁ: ²ÛÝáõÑ»ï¨ (4) Ñ³í³ë³ñáõÃÛáõÝÇó Ïëï³Ý³Ýù` </w:t>
      </w:r>
    </w:p>
    <w:p w:rsidR="00F27129" w:rsidRPr="00F27129" w:rsidRDefault="00F27129" w:rsidP="00F27129">
      <w:pPr>
        <w:spacing w:line="264" w:lineRule="auto"/>
        <w:ind w:firstLine="567"/>
        <w:jc w:val="both"/>
        <w:rPr>
          <w:rFonts w:ascii="Times LatArm" w:hAnsi="Times LatArm"/>
          <w:sz w:val="22"/>
          <w:szCs w:val="22"/>
          <w:lang w:val="en-US"/>
        </w:rPr>
      </w:pPr>
      <w:r w:rsidRPr="00F27129">
        <w:rPr>
          <w:rFonts w:ascii="Times LatArm" w:hAnsi="Times LatArm"/>
          <w:sz w:val="22"/>
          <w:szCs w:val="22"/>
          <w:lang w:val="en-US"/>
        </w:rPr>
        <w:tab/>
      </w:r>
      <w:r>
        <w:rPr>
          <w:rFonts w:ascii="Times LatArm" w:hAnsi="Times LatArm"/>
          <w:sz w:val="22"/>
          <w:szCs w:val="22"/>
          <w:lang w:val="en-US"/>
        </w:rPr>
        <w:tab/>
      </w:r>
      <w:r>
        <w:rPr>
          <w:rFonts w:ascii="Times LatArm" w:hAnsi="Times LatArm"/>
          <w:sz w:val="22"/>
          <w:szCs w:val="22"/>
          <w:lang w:val="en-US"/>
        </w:rPr>
        <w:tab/>
      </w:r>
      <w:r>
        <w:rPr>
          <w:rFonts w:ascii="Times LatArm" w:hAnsi="Times LatArm"/>
          <w:sz w:val="22"/>
          <w:szCs w:val="22"/>
          <w:lang w:val="en-US"/>
        </w:rPr>
        <w:tab/>
      </w:r>
      <w:r>
        <w:rPr>
          <w:rFonts w:ascii="Times LatArm" w:hAnsi="Times LatArm"/>
          <w:sz w:val="22"/>
          <w:szCs w:val="22"/>
          <w:lang w:val="en-US"/>
        </w:rPr>
        <w:tab/>
        <w:t xml:space="preserve">       </w:t>
      </w:r>
      <w:r w:rsidRPr="00F27129">
        <w:rPr>
          <w:rFonts w:ascii="Times LatArm" w:hAnsi="Times LatArm"/>
          <w:position w:val="-24"/>
          <w:sz w:val="22"/>
          <w:szCs w:val="22"/>
          <w:lang w:val="en-US"/>
        </w:rPr>
        <w:object w:dxaOrig="1219" w:dyaOrig="620">
          <v:shape id="_x0000_i1182" type="#_x0000_t75" style="width:61.5pt;height:31.5pt" o:ole="">
            <v:imagedata r:id="rId298" o:title=""/>
          </v:shape>
          <o:OLEObject Type="Embed" ProgID="Equation.3" ShapeID="_x0000_i1182" DrawAspect="Content" ObjectID="_1402446640" r:id="rId299"/>
        </w:object>
      </w:r>
    </w:p>
    <w:p w:rsidR="00F27129" w:rsidRPr="00F27129" w:rsidRDefault="00F27129" w:rsidP="009869C8">
      <w:pPr>
        <w:spacing w:line="264" w:lineRule="auto"/>
        <w:jc w:val="both"/>
        <w:rPr>
          <w:rFonts w:ascii="Times LatArm" w:hAnsi="Times LatArm"/>
          <w:sz w:val="22"/>
          <w:szCs w:val="22"/>
          <w:lang w:val="en-US"/>
        </w:rPr>
      </w:pPr>
      <w:r w:rsidRPr="00F27129">
        <w:rPr>
          <w:rFonts w:ascii="Times LatArm" w:hAnsi="Times LatArm"/>
          <w:sz w:val="22"/>
          <w:szCs w:val="22"/>
          <w:lang w:val="en-US"/>
        </w:rPr>
        <w:t xml:space="preserve">Ð³ßíÇ ³éÝ»Éáí, áñ </w:t>
      </w:r>
      <w:r w:rsidRPr="00F27129">
        <w:rPr>
          <w:rFonts w:ascii="Times LatArm" w:hAnsi="Times LatArm"/>
          <w:position w:val="-6"/>
          <w:sz w:val="22"/>
          <w:szCs w:val="22"/>
          <w:lang w:val="en-US"/>
        </w:rPr>
        <w:object w:dxaOrig="220" w:dyaOrig="280">
          <v:shape id="_x0000_i1183" type="#_x0000_t75" style="width:10.5pt;height:13.5pt" o:ole="">
            <v:imagedata r:id="rId300" o:title=""/>
          </v:shape>
          <o:OLEObject Type="Embed" ProgID="Equation.3" ShapeID="_x0000_i1183" DrawAspect="Content" ObjectID="_1402446641" r:id="rId301"/>
        </w:object>
      </w:r>
      <w:r w:rsidRPr="00F27129">
        <w:rPr>
          <w:rFonts w:ascii="Times LatArm" w:hAnsi="Times LatArm"/>
          <w:sz w:val="22"/>
          <w:szCs w:val="22"/>
          <w:lang w:val="en-US"/>
        </w:rPr>
        <w:t>-Ý ½áõÛ· ÃÇí ¿, í»ñçÇÝÇó Ïëï³Ý³Ýù`</w:t>
      </w:r>
    </w:p>
    <w:p w:rsidR="00F27129" w:rsidRPr="00F27129" w:rsidRDefault="00F27129" w:rsidP="00F27129">
      <w:pPr>
        <w:spacing w:line="264" w:lineRule="auto"/>
        <w:ind w:left="3600"/>
        <w:jc w:val="both"/>
        <w:rPr>
          <w:rFonts w:ascii="Times LatArm" w:hAnsi="Times LatArm"/>
          <w:sz w:val="22"/>
          <w:szCs w:val="22"/>
          <w:lang w:val="en-US"/>
        </w:rPr>
      </w:pPr>
      <w:r>
        <w:rPr>
          <w:rFonts w:ascii="Times LatArm" w:hAnsi="Times LatArm"/>
          <w:sz w:val="22"/>
          <w:szCs w:val="22"/>
          <w:lang w:val="en-US"/>
        </w:rPr>
        <w:t xml:space="preserve">     </w:t>
      </w:r>
      <w:r w:rsidRPr="00F27129">
        <w:rPr>
          <w:rFonts w:ascii="Times LatArm" w:hAnsi="Times LatArm"/>
          <w:position w:val="-24"/>
          <w:sz w:val="22"/>
          <w:szCs w:val="22"/>
          <w:lang w:val="en-US"/>
        </w:rPr>
        <w:object w:dxaOrig="1499" w:dyaOrig="620">
          <v:shape id="_x0000_i1184" type="#_x0000_t75" style="width:75pt;height:31.5pt" o:ole="">
            <v:imagedata r:id="rId302" o:title=""/>
          </v:shape>
          <o:OLEObject Type="Embed" ProgID="Equation.3" ShapeID="_x0000_i1184" DrawAspect="Content" ObjectID="_1402446642" r:id="rId303"/>
        </w:object>
      </w:r>
    </w:p>
    <w:p w:rsidR="00F27129" w:rsidRPr="00F27129" w:rsidRDefault="00F27129" w:rsidP="009869C8">
      <w:pPr>
        <w:spacing w:line="264" w:lineRule="auto"/>
        <w:jc w:val="both"/>
        <w:rPr>
          <w:rFonts w:ascii="Times LatArm" w:hAnsi="Times LatArm"/>
          <w:sz w:val="22"/>
          <w:szCs w:val="22"/>
          <w:lang w:val="en-US"/>
        </w:rPr>
      </w:pPr>
      <w:r w:rsidRPr="00F27129">
        <w:rPr>
          <w:rFonts w:ascii="Times LatArm" w:hAnsi="Times LatArm"/>
          <w:sz w:val="22"/>
          <w:szCs w:val="22"/>
          <w:lang w:val="en-US"/>
        </w:rPr>
        <w:t>ø³ÝÇ áñ P</w:t>
      </w:r>
      <w:r w:rsidRPr="00F27129">
        <w:rPr>
          <w:rFonts w:ascii="Times LatArm" w:hAnsi="Times LatArm"/>
          <w:sz w:val="22"/>
          <w:szCs w:val="22"/>
          <w:vertAlign w:val="subscript"/>
          <w:lang w:val="en-US"/>
        </w:rPr>
        <w:t>1</w:t>
      </w:r>
      <w:r w:rsidRPr="00F27129">
        <w:rPr>
          <w:rFonts w:ascii="Times LatArm" w:hAnsi="Times LatArm"/>
          <w:sz w:val="22"/>
          <w:szCs w:val="22"/>
          <w:lang w:val="en-US"/>
        </w:rPr>
        <w:t xml:space="preserve">-Á å³ñ½ Ï»Ýï ÃÇí ¿, </w:t>
      </w:r>
      <w:r w:rsidRPr="00F27129">
        <w:rPr>
          <w:rFonts w:ascii="Times LatArm" w:hAnsi="Times LatArm"/>
          <w:position w:val="-6"/>
          <w:sz w:val="22"/>
          <w:szCs w:val="22"/>
          <w:lang w:val="en-US"/>
        </w:rPr>
        <w:object w:dxaOrig="220" w:dyaOrig="280">
          <v:shape id="_x0000_i1185" type="#_x0000_t75" style="width:10.5pt;height:13.5pt" o:ole="">
            <v:imagedata r:id="rId304" o:title=""/>
          </v:shape>
          <o:OLEObject Type="Embed" ProgID="Equation.3" ShapeID="_x0000_i1185" DrawAspect="Content" ObjectID="_1402446643" r:id="rId305"/>
        </w:object>
      </w:r>
      <w:r w:rsidRPr="00F27129">
        <w:rPr>
          <w:rFonts w:ascii="Times LatArm" w:hAnsi="Times LatArm"/>
          <w:sz w:val="22"/>
          <w:szCs w:val="22"/>
          <w:lang w:val="en-US"/>
        </w:rPr>
        <w:t xml:space="preserve">-Ý ½áõÛ· ÃÇí, áõëïÇ </w:t>
      </w:r>
      <w:r w:rsidRPr="00F27129">
        <w:rPr>
          <w:rFonts w:ascii="Times LatArm" w:hAnsi="Times LatArm"/>
          <w:position w:val="-6"/>
          <w:sz w:val="22"/>
          <w:szCs w:val="22"/>
          <w:lang w:val="en-US"/>
        </w:rPr>
        <w:object w:dxaOrig="220" w:dyaOrig="280">
          <v:shape id="_x0000_i1186" type="#_x0000_t75" style="width:10.5pt;height:13.5pt" o:ole="">
            <v:imagedata r:id="rId306" o:title=""/>
          </v:shape>
          <o:OLEObject Type="Embed" ProgID="Equation.3" ShapeID="_x0000_i1186" DrawAspect="Content" ObjectID="_1402446644" r:id="rId307"/>
        </w:object>
      </w:r>
      <w:r w:rsidRPr="00F27129">
        <w:rPr>
          <w:rFonts w:ascii="Times LatArm" w:hAnsi="Times LatArm"/>
          <w:sz w:val="22"/>
          <w:szCs w:val="22"/>
          <w:lang w:val="en-US"/>
        </w:rPr>
        <w:t>-Ý Ï³ñáÕ ¿ ÁÝ¹áõÝ»É Ñ»ï¨Û³É ³ñÅ»ùÝ»ñÁ`</w:t>
      </w:r>
    </w:p>
    <w:p w:rsidR="00F27129" w:rsidRPr="00F27129" w:rsidRDefault="00F27129" w:rsidP="00F27129">
      <w:pPr>
        <w:spacing w:line="264" w:lineRule="auto"/>
        <w:ind w:left="2880" w:firstLine="720"/>
        <w:jc w:val="both"/>
        <w:rPr>
          <w:rFonts w:ascii="Times LatArm" w:hAnsi="Times LatArm"/>
          <w:sz w:val="22"/>
          <w:szCs w:val="22"/>
          <w:lang w:val="en-US"/>
        </w:rPr>
      </w:pPr>
      <w:r w:rsidRPr="00F27129">
        <w:rPr>
          <w:rFonts w:ascii="Times LatArm" w:hAnsi="Times LatArm"/>
          <w:position w:val="-24"/>
          <w:sz w:val="22"/>
          <w:szCs w:val="22"/>
          <w:lang w:val="en-US"/>
        </w:rPr>
        <w:object w:dxaOrig="2840" w:dyaOrig="620">
          <v:shape id="_x0000_i1187" type="#_x0000_t75" style="width:142.5pt;height:31.5pt" o:ole="">
            <v:imagedata r:id="rId308" o:title=""/>
          </v:shape>
          <o:OLEObject Type="Embed" ProgID="Equation.3" ShapeID="_x0000_i1187" DrawAspect="Content" ObjectID="_1402446645" r:id="rId309"/>
        </w:object>
      </w:r>
    </w:p>
    <w:p w:rsidR="00F27129" w:rsidRPr="00F27129" w:rsidRDefault="00F27129" w:rsidP="00F27129">
      <w:pPr>
        <w:spacing w:line="264" w:lineRule="auto"/>
        <w:ind w:firstLine="567"/>
        <w:jc w:val="both"/>
        <w:rPr>
          <w:rFonts w:ascii="Times LatArm" w:hAnsi="Times LatArm"/>
          <w:sz w:val="22"/>
          <w:szCs w:val="22"/>
          <w:lang w:val="en-US"/>
        </w:rPr>
      </w:pPr>
      <w:r w:rsidRPr="00F27129">
        <w:rPr>
          <w:rFonts w:ascii="Times LatArm" w:hAnsi="Times LatArm"/>
          <w:sz w:val="22"/>
          <w:szCs w:val="22"/>
          <w:lang w:val="en-US"/>
        </w:rPr>
        <w:t>²ÛÅÙ »ÝÃ³¹ñ»Ýù, áñ Ã»áñ»ÙÇ å³ÛÙ³ÝáõÙ Ýßí³Í 4r+3 ï»ëùÇ å³ñ½ ÃÇíÁ P</w:t>
      </w:r>
      <w:r w:rsidRPr="00F27129">
        <w:rPr>
          <w:rFonts w:ascii="Times LatArm" w:hAnsi="Times LatArm"/>
          <w:sz w:val="22"/>
          <w:szCs w:val="22"/>
          <w:vertAlign w:val="subscript"/>
          <w:lang w:val="en-US"/>
        </w:rPr>
        <w:t>1</w:t>
      </w:r>
      <w:r w:rsidRPr="00F27129">
        <w:rPr>
          <w:rFonts w:ascii="Times LatArm" w:hAnsi="Times LatArm"/>
          <w:sz w:val="22"/>
          <w:szCs w:val="22"/>
          <w:lang w:val="en-US"/>
        </w:rPr>
        <w:t xml:space="preserve">-Ý ¿: àñå»ë </w:t>
      </w:r>
      <w:r w:rsidRPr="00F27129">
        <w:rPr>
          <w:rFonts w:ascii="Times LatArm" w:hAnsi="Times LatArm"/>
          <w:position w:val="-6"/>
          <w:sz w:val="22"/>
          <w:szCs w:val="22"/>
          <w:lang w:val="en-US"/>
        </w:rPr>
        <w:object w:dxaOrig="220" w:dyaOrig="280">
          <v:shape id="_x0000_i1188" type="#_x0000_t75" style="width:10.5pt;height:13.5pt" o:ole="">
            <v:imagedata r:id="rId310" o:title=""/>
          </v:shape>
          <o:OLEObject Type="Embed" ProgID="Equation.3" ShapeID="_x0000_i1188" DrawAspect="Content" ObjectID="_1402446646" r:id="rId311"/>
        </w:object>
      </w:r>
      <w:r w:rsidRPr="00F27129">
        <w:rPr>
          <w:rFonts w:ascii="Times LatArm" w:hAnsi="Times LatArm"/>
          <w:sz w:val="22"/>
          <w:szCs w:val="22"/>
          <w:lang w:val="en-US"/>
        </w:rPr>
        <w:t xml:space="preserve"> í»ñóÝ»Ýù </w:t>
      </w:r>
      <w:r w:rsidRPr="00F27129">
        <w:rPr>
          <w:rFonts w:ascii="Times LatArm" w:hAnsi="Times LatArm"/>
          <w:position w:val="-24"/>
          <w:sz w:val="22"/>
          <w:szCs w:val="22"/>
          <w:lang w:val="en-US"/>
        </w:rPr>
        <w:object w:dxaOrig="600" w:dyaOrig="620">
          <v:shape id="_x0000_i1189" type="#_x0000_t75" style="width:30pt;height:31.5pt" o:ole="">
            <v:imagedata r:id="rId312" o:title=""/>
          </v:shape>
          <o:OLEObject Type="Embed" ProgID="Equation.3" ShapeID="_x0000_i1189" DrawAspect="Content" ObjectID="_1402446647" r:id="rId313"/>
        </w:object>
      </w:r>
      <w:r w:rsidRPr="00F27129">
        <w:rPr>
          <w:rFonts w:ascii="Times LatArm" w:hAnsi="Times LatArm"/>
          <w:sz w:val="22"/>
          <w:szCs w:val="22"/>
          <w:lang w:val="en-US"/>
        </w:rPr>
        <w:t xml:space="preserve"> ÃÇíÁ: ä³ñ½ ¿, áñ (P</w:t>
      </w:r>
      <w:r w:rsidRPr="00F27129">
        <w:rPr>
          <w:rFonts w:ascii="Times LatArm" w:hAnsi="Times LatArm"/>
          <w:sz w:val="22"/>
          <w:szCs w:val="22"/>
          <w:vertAlign w:val="subscript"/>
          <w:lang w:val="en-US"/>
        </w:rPr>
        <w:t>1</w:t>
      </w:r>
      <w:r w:rsidRPr="00F27129">
        <w:rPr>
          <w:rFonts w:ascii="Times LatArm" w:hAnsi="Times LatArm"/>
          <w:sz w:val="22"/>
          <w:szCs w:val="22"/>
          <w:lang w:val="en-US"/>
        </w:rPr>
        <w:t xml:space="preserve">+1) ÃÇíÁ 4-Ç µ³½Ù³å³ïÇÏ ¿: ²ÛÝáõÑ»ï¨ (3) µ³Ý³Ó¨áõÙ í»ñóÝ»Éáí </w:t>
      </w:r>
      <w:r w:rsidRPr="00F27129">
        <w:rPr>
          <w:rFonts w:ascii="Times LatArm" w:hAnsi="Times LatArm"/>
          <w:position w:val="-6"/>
          <w:sz w:val="22"/>
          <w:szCs w:val="22"/>
          <w:lang w:val="en-US"/>
        </w:rPr>
        <w:object w:dxaOrig="940" w:dyaOrig="280">
          <v:shape id="_x0000_i1190" type="#_x0000_t75" style="width:46.5pt;height:13.5pt" o:ole="">
            <v:imagedata r:id="rId314" o:title=""/>
          </v:shape>
          <o:OLEObject Type="Embed" ProgID="Equation.3" ShapeID="_x0000_i1190" DrawAspect="Content" ObjectID="_1402446648" r:id="rId315"/>
        </w:object>
      </w:r>
      <w:r w:rsidRPr="00F27129">
        <w:rPr>
          <w:rFonts w:ascii="Times LatArm" w:hAnsi="Times LatArm"/>
          <w:sz w:val="22"/>
          <w:szCs w:val="22"/>
          <w:lang w:val="en-US"/>
        </w:rPr>
        <w:t xml:space="preserve"> Ïëï³Ý³Ýù, áñ Ã»áñ»ÙÝ ³å³óáõóí³Í ¿: Æñáù`</w:t>
      </w:r>
    </w:p>
    <w:p w:rsidR="00F27129" w:rsidRPr="00F27129" w:rsidRDefault="00F27129" w:rsidP="00F27129">
      <w:pPr>
        <w:spacing w:line="264" w:lineRule="auto"/>
        <w:jc w:val="center"/>
        <w:rPr>
          <w:rFonts w:ascii="Times LatArm" w:hAnsi="Times LatArm"/>
          <w:sz w:val="22"/>
          <w:szCs w:val="22"/>
          <w:lang w:val="en-US"/>
        </w:rPr>
      </w:pPr>
      <w:r w:rsidRPr="00F27129">
        <w:rPr>
          <w:rFonts w:ascii="Times LatArm" w:hAnsi="Times LatArm"/>
          <w:position w:val="-30"/>
          <w:sz w:val="22"/>
          <w:szCs w:val="22"/>
          <w:lang w:val="en-US"/>
        </w:rPr>
        <w:object w:dxaOrig="4480" w:dyaOrig="680">
          <v:shape id="_x0000_i1191" type="#_x0000_t75" style="width:223.5pt;height:33pt" o:ole="">
            <v:imagedata r:id="rId316" o:title=""/>
          </v:shape>
          <o:OLEObject Type="Embed" ProgID="Equation.3" ShapeID="_x0000_i1191" DrawAspect="Content" ObjectID="_1402446649" r:id="rId317"/>
        </w:object>
      </w:r>
    </w:p>
    <w:p w:rsidR="00F27129" w:rsidRPr="00F27129" w:rsidRDefault="00F27129" w:rsidP="00F27129">
      <w:pPr>
        <w:spacing w:line="264" w:lineRule="auto"/>
        <w:jc w:val="both"/>
        <w:rPr>
          <w:rFonts w:ascii="Times LatArm" w:hAnsi="Times LatArm"/>
          <w:sz w:val="22"/>
          <w:szCs w:val="22"/>
          <w:lang w:val="en-US"/>
        </w:rPr>
      </w:pPr>
      <w:r w:rsidRPr="00F27129">
        <w:rPr>
          <w:rFonts w:ascii="Times LatArm" w:hAnsi="Times LatArm"/>
          <w:sz w:val="22"/>
          <w:szCs w:val="22"/>
          <w:lang w:val="en-US"/>
        </w:rPr>
        <w:t xml:space="preserve">áñï»Õ </w:t>
      </w:r>
      <w:r w:rsidRPr="00F27129">
        <w:rPr>
          <w:rFonts w:ascii="Times LatArm" w:hAnsi="Times LatArm"/>
          <w:position w:val="-12"/>
          <w:sz w:val="22"/>
          <w:szCs w:val="22"/>
          <w:lang w:val="en-US"/>
        </w:rPr>
        <w:object w:dxaOrig="1880" w:dyaOrig="380">
          <v:shape id="_x0000_i1192" type="#_x0000_t75" style="width:93pt;height:19.5pt" o:ole="">
            <v:imagedata r:id="rId318" o:title=""/>
          </v:shape>
          <o:OLEObject Type="Embed" ProgID="Equation.3" ShapeID="_x0000_i1192" DrawAspect="Content" ObjectID="_1402446650" r:id="rId319"/>
        </w:object>
      </w:r>
      <w:r w:rsidRPr="00F27129">
        <w:rPr>
          <w:rFonts w:ascii="Times LatArm" w:hAnsi="Times LatArm"/>
          <w:sz w:val="22"/>
          <w:szCs w:val="22"/>
          <w:lang w:val="en-US"/>
        </w:rPr>
        <w:t xml:space="preserve"> </w:t>
      </w:r>
    </w:p>
    <w:p w:rsidR="00F27129" w:rsidRPr="00F27129" w:rsidRDefault="00F27129" w:rsidP="00F27129">
      <w:pPr>
        <w:spacing w:line="264" w:lineRule="auto"/>
        <w:ind w:firstLine="567"/>
        <w:jc w:val="both"/>
        <w:rPr>
          <w:rFonts w:ascii="Times LatArm" w:hAnsi="Times LatArm"/>
          <w:sz w:val="22"/>
          <w:szCs w:val="22"/>
          <w:lang w:val="en-US"/>
        </w:rPr>
      </w:pPr>
      <w:r w:rsidRPr="00F27129">
        <w:rPr>
          <w:rFonts w:ascii="Times LatArm" w:hAnsi="Times LatArm"/>
          <w:sz w:val="22"/>
          <w:szCs w:val="22"/>
          <w:lang w:val="en-US"/>
        </w:rPr>
        <w:t>Â»áñ»ÙÝ ³å³óáõóí³Í ¿:</w:t>
      </w:r>
    </w:p>
    <w:p w:rsidR="00F27129" w:rsidRPr="00F27129" w:rsidRDefault="00F27129" w:rsidP="00F27129">
      <w:pPr>
        <w:spacing w:line="264" w:lineRule="auto"/>
        <w:ind w:firstLine="567"/>
        <w:jc w:val="both"/>
        <w:rPr>
          <w:rFonts w:ascii="Times LatArm" w:hAnsi="Times LatArm"/>
          <w:sz w:val="22"/>
          <w:szCs w:val="22"/>
          <w:lang w:val="en-US"/>
        </w:rPr>
      </w:pPr>
      <w:r w:rsidRPr="00697BA9">
        <w:rPr>
          <w:rFonts w:ascii="Times LatArm" w:hAnsi="Times LatArm"/>
          <w:b/>
          <w:i/>
          <w:sz w:val="22"/>
          <w:szCs w:val="22"/>
          <w:lang w:val="en-US"/>
        </w:rPr>
        <w:t>Â»áñ»Ù 3:</w:t>
      </w:r>
      <w:r w:rsidRPr="00F27129">
        <w:rPr>
          <w:rFonts w:ascii="Times LatArm" w:hAnsi="Times LatArm"/>
          <w:sz w:val="22"/>
          <w:szCs w:val="22"/>
          <w:lang w:val="en-US"/>
        </w:rPr>
        <w:t xml:space="preserve"> ¸Çóáõù </w:t>
      </w:r>
      <w:r w:rsidRPr="00F27129">
        <w:rPr>
          <w:rFonts w:ascii="Times LatArm" w:hAnsi="Times LatArm"/>
          <w:position w:val="-10"/>
          <w:sz w:val="22"/>
          <w:szCs w:val="22"/>
          <w:lang w:val="en-US"/>
        </w:rPr>
        <w:object w:dxaOrig="1100" w:dyaOrig="320">
          <v:shape id="_x0000_i1193" type="#_x0000_t75" style="width:54pt;height:15.75pt" o:ole="">
            <v:imagedata r:id="rId320" o:title=""/>
          </v:shape>
          <o:OLEObject Type="Embed" ProgID="Equation.3" ShapeID="_x0000_i1193" DrawAspect="Content" ObjectID="_1402446651" r:id="rId321"/>
        </w:object>
      </w:r>
      <w:r w:rsidRPr="00F27129">
        <w:rPr>
          <w:rFonts w:ascii="Times LatArm" w:hAnsi="Times LatArm"/>
          <w:sz w:val="22"/>
          <w:szCs w:val="22"/>
          <w:lang w:val="en-US"/>
        </w:rPr>
        <w:t xml:space="preserve"> mºN, (2) í»ñÉáõÍáõÃÛ³Ý Ù»ç ·áÝ» Ù»Ï </w:t>
      </w:r>
      <w:r w:rsidRPr="00F27129">
        <w:rPr>
          <w:rFonts w:ascii="Times LatArm" w:hAnsi="Times LatArm"/>
          <w:position w:val="-10"/>
          <w:sz w:val="22"/>
          <w:szCs w:val="22"/>
          <w:lang w:val="en-US"/>
        </w:rPr>
        <w:object w:dxaOrig="2079" w:dyaOrig="340">
          <v:shape id="_x0000_i1194" type="#_x0000_t75" style="width:105pt;height:18pt" o:ole="">
            <v:imagedata r:id="rId322" o:title=""/>
          </v:shape>
          <o:OLEObject Type="Embed" ProgID="Equation.3" ShapeID="_x0000_i1194" DrawAspect="Content" ObjectID="_1402446652" r:id="rId323"/>
        </w:object>
      </w:r>
      <w:r w:rsidRPr="00F27129">
        <w:rPr>
          <w:rFonts w:ascii="Times LatArm" w:hAnsi="Times LatArm"/>
          <w:sz w:val="22"/>
          <w:szCs w:val="22"/>
          <w:lang w:val="en-US"/>
        </w:rPr>
        <w:t xml:space="preserve"> ï»ëùÇ å³ñ½ ÃÇí ¿: ºÃ» ³Û¹ 4r+1 ï»ëùÇ å³ñ½ ÃÇíÁ 1 Ï³Ù 9 Ãí³Ýß³Ýáí í»ñç³óáÕ 8q+1 ï»ëùÇ å³ñ½ ÃÇí ã¿, ³å³ ·áÛáõÃÛáõÝ áõÝ»Ý ³ÛÝåÇëÇ x,y,z µÝ³Ï³Ý Ãí»ñ, áñ </w:t>
      </w:r>
      <w:r w:rsidRPr="00F27129">
        <w:rPr>
          <w:rFonts w:ascii="Times LatArm" w:hAnsi="Times LatArm"/>
          <w:position w:val="-28"/>
          <w:sz w:val="22"/>
          <w:szCs w:val="22"/>
        </w:rPr>
        <w:object w:dxaOrig="1419" w:dyaOrig="660">
          <v:shape id="_x0000_i1195" type="#_x0000_t75" style="width:70.5pt;height:31.5pt" o:ole="">
            <v:imagedata r:id="rId265" o:title=""/>
          </v:shape>
          <o:OLEObject Type="Embed" ProgID="Equation.3" ShapeID="_x0000_i1195" DrawAspect="Content" ObjectID="_1402446653" r:id="rId324"/>
        </w:object>
      </w:r>
      <w:r w:rsidRPr="00F27129">
        <w:rPr>
          <w:rFonts w:ascii="Times LatArm" w:hAnsi="Times LatArm"/>
          <w:sz w:val="22"/>
          <w:szCs w:val="22"/>
          <w:lang w:val="en-US"/>
        </w:rPr>
        <w:t>:</w:t>
      </w:r>
    </w:p>
    <w:p w:rsidR="00F27129" w:rsidRPr="00F27129" w:rsidRDefault="00F27129" w:rsidP="00F27129">
      <w:pPr>
        <w:spacing w:line="264" w:lineRule="auto"/>
        <w:ind w:firstLine="567"/>
        <w:jc w:val="both"/>
        <w:rPr>
          <w:rFonts w:ascii="Times LatArm" w:hAnsi="Times LatArm"/>
          <w:sz w:val="22"/>
          <w:szCs w:val="22"/>
          <w:lang w:val="en-US"/>
        </w:rPr>
      </w:pPr>
      <w:r w:rsidRPr="00697BA9">
        <w:rPr>
          <w:rFonts w:ascii="Times LatArm" w:hAnsi="Times LatArm"/>
          <w:b/>
          <w:i/>
          <w:sz w:val="22"/>
          <w:szCs w:val="22"/>
          <w:lang w:val="en-US"/>
        </w:rPr>
        <w:t>²å³óáõÛó:</w:t>
      </w:r>
      <w:r w:rsidRPr="00F27129">
        <w:rPr>
          <w:rFonts w:ascii="Times LatArm" w:hAnsi="Times LatArm"/>
          <w:sz w:val="22"/>
          <w:szCs w:val="22"/>
          <w:lang w:val="en-US"/>
        </w:rPr>
        <w:t xml:space="preserve"> àñáß³ÏÇáõÃÛ³Ý Ñ³Ù³ñ ÁÝ¹áõÝ»Ýù, áñ 4r+1 ï»ëùÇ å³ñ½ ÃÇíÁ, áñÇ Ù³ëÇÝ ³ëíáõÙ ¿ Ã»áñ»ÙáõÙ, P</w:t>
      </w:r>
      <w:r w:rsidRPr="00F27129">
        <w:rPr>
          <w:rFonts w:ascii="Times LatArm" w:hAnsi="Times LatArm"/>
          <w:sz w:val="22"/>
          <w:szCs w:val="22"/>
          <w:vertAlign w:val="subscript"/>
          <w:lang w:val="en-US"/>
        </w:rPr>
        <w:t>1</w:t>
      </w:r>
      <w:r w:rsidRPr="00F27129">
        <w:rPr>
          <w:rFonts w:ascii="Times LatArm" w:hAnsi="Times LatArm"/>
          <w:sz w:val="22"/>
          <w:szCs w:val="22"/>
          <w:lang w:val="en-US"/>
        </w:rPr>
        <w:t>-Ý ¿: ä³ñ½ ¿, áñ P</w:t>
      </w:r>
      <w:r w:rsidRPr="00F27129">
        <w:rPr>
          <w:rFonts w:ascii="Times LatArm" w:hAnsi="Times LatArm"/>
          <w:sz w:val="22"/>
          <w:szCs w:val="22"/>
          <w:vertAlign w:val="subscript"/>
          <w:lang w:val="en-US"/>
        </w:rPr>
        <w:t>1</w:t>
      </w:r>
      <w:r w:rsidRPr="00F27129">
        <w:rPr>
          <w:rFonts w:ascii="Times LatArm" w:hAnsi="Times LatArm"/>
          <w:sz w:val="22"/>
          <w:szCs w:val="22"/>
          <w:lang w:val="en-US"/>
        </w:rPr>
        <w:t>+3=4f: ¸Çï³ñÏ»Ýù f-Ç ½áõÛ· Ï³Ù Ï»Ýï ÉÇÝ»Éáõ ï³ñµ»ñ³ÏÝ»ñÁ:</w:t>
      </w:r>
    </w:p>
    <w:p w:rsidR="00F27129" w:rsidRPr="00F27129" w:rsidRDefault="00F27129" w:rsidP="00F27129">
      <w:pPr>
        <w:spacing w:line="264" w:lineRule="auto"/>
        <w:ind w:firstLine="567"/>
        <w:jc w:val="both"/>
        <w:rPr>
          <w:rFonts w:ascii="Times LatArm" w:hAnsi="Times LatArm"/>
          <w:sz w:val="22"/>
          <w:szCs w:val="22"/>
          <w:lang w:val="en-US"/>
        </w:rPr>
      </w:pPr>
      <w:r w:rsidRPr="00F27129">
        <w:rPr>
          <w:rFonts w:ascii="Times LatArm" w:hAnsi="Times LatArm"/>
          <w:sz w:val="22"/>
          <w:szCs w:val="22"/>
          <w:lang w:val="en-US"/>
        </w:rPr>
        <w:t xml:space="preserve">ºÃ» f-Á ½áõÛ· ÃÇí ¿, ³å³ ³Ý¹ñ³¹³éÝ³Ýù (3) Ñ³í³ë³ñáõÃÛ³ÝÁ, í»ñóÝ»Éáí </w:t>
      </w:r>
      <w:r w:rsidRPr="00F27129">
        <w:rPr>
          <w:rFonts w:ascii="Times LatArm" w:hAnsi="Times LatArm"/>
          <w:position w:val="-24"/>
          <w:sz w:val="22"/>
          <w:szCs w:val="22"/>
          <w:lang w:val="en-US"/>
        </w:rPr>
        <w:object w:dxaOrig="1479" w:dyaOrig="620">
          <v:shape id="_x0000_i1196" type="#_x0000_t75" style="width:75pt;height:31.5pt" o:ole="">
            <v:imagedata r:id="rId325" o:title=""/>
          </v:shape>
          <o:OLEObject Type="Embed" ProgID="Equation.3" ShapeID="_x0000_i1196" DrawAspect="Content" ObjectID="_1402446654" r:id="rId326"/>
        </w:object>
      </w:r>
      <w:r w:rsidRPr="00F27129">
        <w:rPr>
          <w:rFonts w:ascii="Times LatArm" w:hAnsi="Times LatArm"/>
          <w:sz w:val="22"/>
          <w:szCs w:val="22"/>
          <w:lang w:val="en-US"/>
        </w:rPr>
        <w:t xml:space="preserve"> Ãí»ñÇó Ù»ÏÁ 2, ÙÛáõëÁ 4` Ïëï³Ý³Ýù`</w:t>
      </w:r>
    </w:p>
    <w:p w:rsidR="00F27129" w:rsidRPr="00F27129" w:rsidRDefault="00F27129" w:rsidP="00F27129">
      <w:pPr>
        <w:spacing w:line="264" w:lineRule="auto"/>
        <w:jc w:val="center"/>
        <w:rPr>
          <w:rFonts w:ascii="Times LatArm" w:hAnsi="Times LatArm"/>
          <w:sz w:val="22"/>
          <w:szCs w:val="22"/>
          <w:lang w:val="en-US"/>
        </w:rPr>
      </w:pPr>
      <w:r w:rsidRPr="00F27129">
        <w:rPr>
          <w:rFonts w:ascii="Times LatArm" w:hAnsi="Times LatArm"/>
          <w:position w:val="-30"/>
          <w:sz w:val="22"/>
          <w:szCs w:val="22"/>
          <w:lang w:val="en-US"/>
        </w:rPr>
        <w:object w:dxaOrig="4600" w:dyaOrig="680">
          <v:shape id="_x0000_i1197" type="#_x0000_t75" style="width:229.5pt;height:33pt" o:ole="">
            <v:imagedata r:id="rId327" o:title=""/>
          </v:shape>
          <o:OLEObject Type="Embed" ProgID="Equation.3" ShapeID="_x0000_i1197" DrawAspect="Content" ObjectID="_1402446655" r:id="rId328"/>
        </w:object>
      </w:r>
    </w:p>
    <w:p w:rsidR="00F27129" w:rsidRPr="00F27129" w:rsidRDefault="00F27129" w:rsidP="00F27129">
      <w:pPr>
        <w:spacing w:line="264" w:lineRule="auto"/>
        <w:ind w:firstLine="567"/>
        <w:jc w:val="both"/>
        <w:rPr>
          <w:rFonts w:ascii="Times LatArm" w:hAnsi="Times LatArm"/>
          <w:sz w:val="22"/>
          <w:szCs w:val="22"/>
          <w:lang w:val="en-US"/>
        </w:rPr>
      </w:pPr>
      <w:r w:rsidRPr="00F27129">
        <w:rPr>
          <w:rFonts w:ascii="Times LatArm" w:hAnsi="Times LatArm"/>
          <w:sz w:val="22"/>
          <w:szCs w:val="22"/>
          <w:lang w:val="en-US"/>
        </w:rPr>
        <w:lastRenderedPageBreak/>
        <w:t>²ÛÅÙ »ÝÃ³¹ñ»Ýù` f ÃÇíÁ Ï»Ýï ¿: Îëï³óíÇ, áñ P</w:t>
      </w:r>
      <w:r w:rsidRPr="00F27129">
        <w:rPr>
          <w:rFonts w:ascii="Times LatArm" w:hAnsi="Times LatArm"/>
          <w:sz w:val="22"/>
          <w:szCs w:val="22"/>
          <w:vertAlign w:val="subscript"/>
          <w:lang w:val="en-US"/>
        </w:rPr>
        <w:t>1</w:t>
      </w:r>
      <w:r w:rsidRPr="00F27129">
        <w:rPr>
          <w:rFonts w:ascii="Times LatArm" w:hAnsi="Times LatArm"/>
          <w:sz w:val="22"/>
          <w:szCs w:val="22"/>
          <w:lang w:val="en-US"/>
        </w:rPr>
        <w:t xml:space="preserve"> å³ñ½ ÃÇíÁ 8q+1 ï»ëùÇ ¿: ²ÛëÇÝùÝ` </w:t>
      </w:r>
      <w:r w:rsidRPr="00F27129">
        <w:rPr>
          <w:rFonts w:ascii="Times LatArm" w:hAnsi="Times LatArm"/>
          <w:position w:val="-10"/>
          <w:sz w:val="22"/>
          <w:szCs w:val="22"/>
          <w:lang w:val="en-US"/>
        </w:rPr>
        <w:object w:dxaOrig="1140" w:dyaOrig="340">
          <v:shape id="_x0000_i1198" type="#_x0000_t75" style="width:57pt;height:18pt" o:ole="">
            <v:imagedata r:id="rId329" o:title=""/>
          </v:shape>
          <o:OLEObject Type="Embed" ProgID="Equation.3" ShapeID="_x0000_i1198" DrawAspect="Content" ObjectID="_1402446656" r:id="rId330"/>
        </w:object>
      </w:r>
      <w:r w:rsidRPr="00F27129">
        <w:rPr>
          <w:rFonts w:ascii="Times LatArm" w:hAnsi="Times LatArm"/>
          <w:sz w:val="22"/>
          <w:szCs w:val="22"/>
          <w:lang w:val="en-US"/>
        </w:rPr>
        <w:t xml:space="preserve">Üß»Ýù, áñ Ï»Ýï å³ñ½ Ãí»ñÇ ·ñáõÃÛ³Ý Ù»ç í»ñçÇÝ Ãí³Ýß³ÝÁ Ï³ñáÕ ¿ ÉÇÝ»É 1,3,7 Ï³Ù 9: </w:t>
      </w:r>
    </w:p>
    <w:p w:rsidR="00F27129" w:rsidRPr="00F27129" w:rsidRDefault="00F27129" w:rsidP="00F27129">
      <w:pPr>
        <w:spacing w:line="264" w:lineRule="auto"/>
        <w:ind w:firstLine="567"/>
        <w:jc w:val="both"/>
        <w:rPr>
          <w:rFonts w:ascii="Times LatArm" w:hAnsi="Times LatArm"/>
          <w:sz w:val="22"/>
          <w:szCs w:val="22"/>
          <w:lang w:val="en-US"/>
        </w:rPr>
      </w:pPr>
      <w:r w:rsidRPr="00F27129">
        <w:rPr>
          <w:rFonts w:ascii="Times LatArm" w:hAnsi="Times LatArm"/>
          <w:sz w:val="22"/>
          <w:szCs w:val="22"/>
          <w:lang w:val="en-US"/>
        </w:rPr>
        <w:t>¸Çóáõù P</w:t>
      </w:r>
      <w:r w:rsidRPr="00F27129">
        <w:rPr>
          <w:rFonts w:ascii="Times LatArm" w:hAnsi="Times LatArm"/>
          <w:sz w:val="22"/>
          <w:szCs w:val="22"/>
          <w:vertAlign w:val="subscript"/>
          <w:lang w:val="en-US"/>
        </w:rPr>
        <w:t>1</w:t>
      </w:r>
      <w:r w:rsidRPr="00F27129">
        <w:rPr>
          <w:rFonts w:ascii="Times LatArm" w:hAnsi="Times LatArm"/>
          <w:sz w:val="22"/>
          <w:szCs w:val="22"/>
          <w:lang w:val="en-US"/>
        </w:rPr>
        <w:t xml:space="preserve"> ÃíÇ ·ñáõÃÛ³Ý í»ñçÇÝ Ãí³Ýß³ÝÁ 3 ¿: P</w:t>
      </w:r>
      <w:r w:rsidRPr="00F27129">
        <w:rPr>
          <w:rFonts w:ascii="Times LatArm" w:hAnsi="Times LatArm"/>
          <w:sz w:val="22"/>
          <w:szCs w:val="22"/>
          <w:vertAlign w:val="subscript"/>
          <w:lang w:val="en-US"/>
        </w:rPr>
        <w:t>1</w:t>
      </w:r>
      <w:r w:rsidRPr="00F27129">
        <w:rPr>
          <w:rFonts w:ascii="Times LatArm" w:hAnsi="Times LatArm"/>
          <w:sz w:val="22"/>
          <w:szCs w:val="22"/>
          <w:lang w:val="en-US"/>
        </w:rPr>
        <w:t>+7 ÃÇíÁ Ïµ³Å³ÝíÇ 8-Ç, áõñ»ÙÝ` Ý³¨ 4-Ç: ´³Ûó ÙÛáõë ÏáÕÙÇó ³ÛÝ í»ñç³ÝáõÙ ¿ ½ñáÛáí, áõëïÇ Ïµ³Å³ÝíÇ Ý³¨ 5-Ç: ø³ÝÇ áñ 4 ¨ 5 Ãí»ñÁ ÷áË³¹³ñÓ³µ³ñ å³ñ½ Ãí»ñ »Ý, áõëïÇ P</w:t>
      </w:r>
      <w:r w:rsidRPr="00F27129">
        <w:rPr>
          <w:rFonts w:ascii="Times LatArm" w:hAnsi="Times LatArm"/>
          <w:sz w:val="22"/>
          <w:szCs w:val="22"/>
          <w:vertAlign w:val="subscript"/>
          <w:lang w:val="en-US"/>
        </w:rPr>
        <w:t>1</w:t>
      </w:r>
      <w:r w:rsidRPr="00F27129">
        <w:rPr>
          <w:rFonts w:ascii="Times LatArm" w:hAnsi="Times LatArm"/>
          <w:sz w:val="22"/>
          <w:szCs w:val="22"/>
          <w:lang w:val="en-US"/>
        </w:rPr>
        <w:t xml:space="preserve">+7 ÃÇíÁ Ïµ³Å³ÝíÇ 20-Ç: Îëï³Ý³Ýù` </w:t>
      </w:r>
    </w:p>
    <w:p w:rsidR="00F27129" w:rsidRPr="00F27129" w:rsidRDefault="00F27129" w:rsidP="00F27129">
      <w:pPr>
        <w:spacing w:line="264" w:lineRule="auto"/>
        <w:jc w:val="center"/>
        <w:rPr>
          <w:rFonts w:ascii="Times LatArm" w:hAnsi="Times LatArm"/>
          <w:sz w:val="22"/>
          <w:szCs w:val="22"/>
          <w:lang w:val="en-US"/>
        </w:rPr>
      </w:pPr>
      <w:r w:rsidRPr="00F27129">
        <w:rPr>
          <w:rFonts w:ascii="Times LatArm" w:hAnsi="Times LatArm"/>
          <w:position w:val="-30"/>
          <w:sz w:val="22"/>
          <w:szCs w:val="22"/>
          <w:lang w:val="en-US"/>
        </w:rPr>
        <w:object w:dxaOrig="4660" w:dyaOrig="680">
          <v:shape id="_x0000_i1199" type="#_x0000_t75" style="width:234pt;height:33pt" o:ole="">
            <v:imagedata r:id="rId331" o:title=""/>
          </v:shape>
          <o:OLEObject Type="Embed" ProgID="Equation.3" ShapeID="_x0000_i1199" DrawAspect="Content" ObjectID="_1402446657" r:id="rId332"/>
        </w:object>
      </w:r>
    </w:p>
    <w:p w:rsidR="00F27129" w:rsidRPr="00F27129" w:rsidRDefault="00F27129" w:rsidP="00F27129">
      <w:pPr>
        <w:spacing w:line="264" w:lineRule="auto"/>
        <w:ind w:firstLine="567"/>
        <w:jc w:val="both"/>
        <w:rPr>
          <w:rFonts w:ascii="Times LatArm" w:hAnsi="Times LatArm"/>
          <w:sz w:val="22"/>
          <w:szCs w:val="22"/>
          <w:lang w:val="en-US"/>
        </w:rPr>
      </w:pPr>
      <w:r w:rsidRPr="00F27129">
        <w:rPr>
          <w:rFonts w:ascii="Times LatArm" w:hAnsi="Times LatArm"/>
          <w:sz w:val="22"/>
          <w:szCs w:val="22"/>
          <w:lang w:val="en-US"/>
        </w:rPr>
        <w:t>²ÛÅÙ »ÝÃ³¹ñ»Ýù` P</w:t>
      </w:r>
      <w:r w:rsidRPr="00F27129">
        <w:rPr>
          <w:rFonts w:ascii="Times LatArm" w:hAnsi="Times LatArm"/>
          <w:sz w:val="22"/>
          <w:szCs w:val="22"/>
          <w:vertAlign w:val="subscript"/>
          <w:lang w:val="en-US"/>
        </w:rPr>
        <w:t>1</w:t>
      </w:r>
      <w:r w:rsidRPr="00F27129">
        <w:rPr>
          <w:rFonts w:ascii="Times LatArm" w:hAnsi="Times LatArm"/>
          <w:sz w:val="22"/>
          <w:szCs w:val="22"/>
          <w:lang w:val="en-US"/>
        </w:rPr>
        <w:t xml:space="preserve"> ÃíÇ ·ñáõÃÛ³Ý Ù»ç í»ñçÇÝ Ãí³Ýß³ÝÁ 7 ¿: ²Ûë ¹»åùáõÙ P</w:t>
      </w:r>
      <w:r w:rsidRPr="00F27129">
        <w:rPr>
          <w:rFonts w:ascii="Times LatArm" w:hAnsi="Times LatArm"/>
          <w:sz w:val="22"/>
          <w:szCs w:val="22"/>
          <w:vertAlign w:val="subscript"/>
          <w:lang w:val="en-US"/>
        </w:rPr>
        <w:t>1</w:t>
      </w:r>
      <w:r w:rsidRPr="00F27129">
        <w:rPr>
          <w:rFonts w:ascii="Times LatArm" w:hAnsi="Times LatArm"/>
          <w:sz w:val="22"/>
          <w:szCs w:val="22"/>
          <w:lang w:val="en-US"/>
        </w:rPr>
        <w:t xml:space="preserve">+3 ÃÇíÁ Ïµ³Å³ÝíÇ 4-Ç ¨ 10-Ç, áñáíÑ»ï¨ ÃÇíÁ í»ñç³ÝáõÙ ¿ ½ñáÛáí: Ð»ï¨³µ³ñ` </w:t>
      </w:r>
    </w:p>
    <w:p w:rsidR="00F27129" w:rsidRPr="00F27129" w:rsidRDefault="00F27129" w:rsidP="00F27129">
      <w:pPr>
        <w:spacing w:line="264" w:lineRule="auto"/>
        <w:jc w:val="center"/>
        <w:rPr>
          <w:rFonts w:ascii="Times LatArm" w:hAnsi="Times LatArm"/>
          <w:sz w:val="22"/>
          <w:szCs w:val="22"/>
          <w:lang w:val="en-US"/>
        </w:rPr>
      </w:pPr>
      <w:r w:rsidRPr="00F27129">
        <w:rPr>
          <w:rFonts w:ascii="Times LatArm" w:hAnsi="Times LatArm"/>
          <w:position w:val="-30"/>
          <w:sz w:val="22"/>
          <w:szCs w:val="22"/>
          <w:lang w:val="en-US"/>
        </w:rPr>
        <w:object w:dxaOrig="4600" w:dyaOrig="680">
          <v:shape id="_x0000_i1200" type="#_x0000_t75" style="width:229.5pt;height:33pt" o:ole="">
            <v:imagedata r:id="rId333" o:title=""/>
          </v:shape>
          <o:OLEObject Type="Embed" ProgID="Equation.3" ShapeID="_x0000_i1200" DrawAspect="Content" ObjectID="_1402446658" r:id="rId334"/>
        </w:object>
      </w:r>
    </w:p>
    <w:p w:rsidR="00F27129" w:rsidRPr="00F27129" w:rsidRDefault="00F27129" w:rsidP="00F27129">
      <w:pPr>
        <w:spacing w:line="264" w:lineRule="auto"/>
        <w:ind w:firstLine="567"/>
        <w:jc w:val="both"/>
        <w:rPr>
          <w:rFonts w:ascii="Times LatArm" w:hAnsi="Times LatArm"/>
          <w:sz w:val="22"/>
          <w:szCs w:val="22"/>
          <w:lang w:val="en-US"/>
        </w:rPr>
      </w:pPr>
      <w:r w:rsidRPr="00F27129">
        <w:rPr>
          <w:rFonts w:ascii="Times LatArm" w:hAnsi="Times LatArm"/>
          <w:sz w:val="22"/>
          <w:szCs w:val="22"/>
          <w:lang w:val="en-US"/>
        </w:rPr>
        <w:t>Â»áñ»ÙÝ ³å³óáõóí³Í ¿:</w:t>
      </w:r>
    </w:p>
    <w:p w:rsidR="00F27129" w:rsidRPr="00F27129" w:rsidRDefault="00F27129" w:rsidP="00F27129">
      <w:pPr>
        <w:spacing w:line="264" w:lineRule="auto"/>
        <w:ind w:firstLine="567"/>
        <w:jc w:val="both"/>
        <w:rPr>
          <w:rFonts w:ascii="Times LatArm" w:hAnsi="Times LatArm"/>
          <w:sz w:val="22"/>
          <w:szCs w:val="22"/>
          <w:lang w:val="en-US"/>
        </w:rPr>
      </w:pPr>
      <w:r w:rsidRPr="00F27129">
        <w:rPr>
          <w:rFonts w:ascii="Times LatArm" w:hAnsi="Times LatArm"/>
          <w:sz w:val="22"/>
          <w:szCs w:val="22"/>
          <w:lang w:val="en-US"/>
        </w:rPr>
        <w:t>²ÛëåÇëáí, ëïáõ·í»ó (1) µ³Ý³Ó¨Ç ×ßïáõÃÛáõÝÁ µáÉáñ µÝ³Ï³Ý k</w:t>
      </w:r>
      <w:r w:rsidR="009869C8">
        <w:rPr>
          <w:rFonts w:ascii="Times LatArm" w:hAnsi="Times LatArm"/>
          <w:sz w:val="22"/>
          <w:szCs w:val="22"/>
          <w:lang w:val="en-US"/>
        </w:rPr>
        <w:t xml:space="preserve"> </w:t>
      </w:r>
      <w:r w:rsidRPr="00F27129">
        <w:rPr>
          <w:rFonts w:ascii="Times LatArm" w:hAnsi="Times LatArm"/>
          <w:sz w:val="22"/>
          <w:szCs w:val="22"/>
          <w:lang w:val="en-US"/>
        </w:rPr>
        <w:t>(k&gt;1) Ãí»ñÇ ¹»åùáõÙ, µ³ó³éáõÃÛ³Ùµ, »ñµ k-Ý ÏáõÝ»Ý³ ÙÇ³ÛÝ 8q+1 ï»ëùÇ 1 Ï³Ù 9 Ãí³Ýß³ÝÝ»ñáí í»ñç³óáÕ å³ñ½ ³ñï³¹ñÇãÝ»ñ:</w:t>
      </w:r>
    </w:p>
    <w:p w:rsidR="00F27129" w:rsidRPr="00F27129" w:rsidRDefault="00F27129" w:rsidP="00F27129">
      <w:pPr>
        <w:spacing w:line="264" w:lineRule="auto"/>
        <w:ind w:firstLine="567"/>
        <w:jc w:val="both"/>
        <w:rPr>
          <w:rFonts w:ascii="Times LatArm" w:hAnsi="Times LatArm"/>
          <w:sz w:val="22"/>
          <w:szCs w:val="22"/>
          <w:lang w:val="en-US"/>
        </w:rPr>
      </w:pPr>
    </w:p>
    <w:p w:rsidR="00F27129" w:rsidRDefault="00F27129" w:rsidP="00F27129">
      <w:pPr>
        <w:jc w:val="center"/>
        <w:rPr>
          <w:rFonts w:ascii="Times LatArm" w:hAnsi="Times LatArm"/>
          <w:i/>
          <w:sz w:val="22"/>
          <w:szCs w:val="22"/>
          <w:lang w:val="en-US"/>
        </w:rPr>
      </w:pPr>
    </w:p>
    <w:p w:rsidR="00F27129" w:rsidRDefault="00F27129" w:rsidP="00F27129">
      <w:pPr>
        <w:jc w:val="center"/>
        <w:rPr>
          <w:rFonts w:ascii="Times LatArm" w:hAnsi="Times LatArm"/>
          <w:i/>
          <w:sz w:val="22"/>
          <w:szCs w:val="22"/>
          <w:lang w:val="en-US"/>
        </w:rPr>
      </w:pPr>
    </w:p>
    <w:p w:rsidR="00730D24" w:rsidRDefault="00730D24" w:rsidP="00F27129">
      <w:pPr>
        <w:jc w:val="center"/>
        <w:rPr>
          <w:rFonts w:ascii="Times LatArm" w:hAnsi="Times LatArm"/>
          <w:i/>
          <w:sz w:val="22"/>
          <w:szCs w:val="22"/>
          <w:lang w:val="en-US"/>
        </w:rPr>
      </w:pPr>
    </w:p>
    <w:p w:rsidR="00F27129" w:rsidRPr="00F27129" w:rsidRDefault="00F27129" w:rsidP="00F27129">
      <w:pPr>
        <w:jc w:val="center"/>
        <w:rPr>
          <w:rFonts w:ascii="Times LatArm" w:hAnsi="Times LatArm"/>
          <w:i/>
          <w:sz w:val="22"/>
          <w:szCs w:val="22"/>
          <w:lang w:val="en-US"/>
        </w:rPr>
      </w:pPr>
      <w:r w:rsidRPr="00F27129">
        <w:rPr>
          <w:rFonts w:ascii="Times LatArm" w:hAnsi="Times LatArm"/>
          <w:i/>
          <w:sz w:val="22"/>
          <w:szCs w:val="22"/>
          <w:lang w:val="en-US"/>
        </w:rPr>
        <w:t>¶ñ³Ï³ÝáõÃÛáõÝ</w:t>
      </w:r>
    </w:p>
    <w:p w:rsidR="00F27129" w:rsidRPr="00F27129" w:rsidRDefault="00F27129" w:rsidP="00F27129">
      <w:pPr>
        <w:ind w:firstLine="708"/>
        <w:jc w:val="center"/>
        <w:rPr>
          <w:rFonts w:ascii="Times LatArm" w:hAnsi="Times LatArm"/>
          <w:sz w:val="22"/>
          <w:szCs w:val="22"/>
          <w:lang w:val="en-US"/>
        </w:rPr>
      </w:pPr>
    </w:p>
    <w:p w:rsidR="00F27129" w:rsidRPr="00F27129" w:rsidRDefault="00F27129" w:rsidP="00420D1E">
      <w:pPr>
        <w:numPr>
          <w:ilvl w:val="0"/>
          <w:numId w:val="3"/>
        </w:numPr>
        <w:jc w:val="both"/>
        <w:rPr>
          <w:rFonts w:ascii="Times LatArm" w:hAnsi="Times LatArm"/>
          <w:sz w:val="22"/>
          <w:szCs w:val="22"/>
          <w:lang w:val="en-US"/>
        </w:rPr>
      </w:pPr>
      <w:r w:rsidRPr="00F27129">
        <w:rPr>
          <w:rFonts w:ascii="Times LatArm" w:hAnsi="Times LatArm"/>
          <w:sz w:val="22"/>
          <w:szCs w:val="22"/>
          <w:lang w:val="en-US"/>
        </w:rPr>
        <w:t xml:space="preserve">îáÝáÛ³Ý ¶.². Ø³Ã»Ù³ïÇÏ³Ï³Ý ÁÝïñáíÇ Ã»áñ»ÙÝ»ñ ¨ ËÝ¹ÇñÝ»ñ: ºñ¨³Ý, </w:t>
      </w:r>
    </w:p>
    <w:p w:rsidR="00F27129" w:rsidRPr="00F27129" w:rsidRDefault="00F27129" w:rsidP="00F27129">
      <w:pPr>
        <w:ind w:left="1068"/>
        <w:jc w:val="both"/>
        <w:rPr>
          <w:rFonts w:ascii="Times LatArm" w:hAnsi="Times LatArm"/>
          <w:sz w:val="22"/>
          <w:szCs w:val="22"/>
          <w:lang w:val="en-US"/>
        </w:rPr>
      </w:pPr>
      <w:r>
        <w:rPr>
          <w:rFonts w:ascii="Times LatArm" w:hAnsi="Times LatArm"/>
          <w:sz w:val="22"/>
          <w:szCs w:val="22"/>
          <w:lang w:val="en-US"/>
        </w:rPr>
        <w:t>¦</w:t>
      </w:r>
      <w:r w:rsidRPr="00F27129">
        <w:rPr>
          <w:rFonts w:ascii="Times LatArm" w:hAnsi="Times LatArm"/>
          <w:sz w:val="22"/>
          <w:szCs w:val="22"/>
          <w:lang w:val="en-US"/>
        </w:rPr>
        <w:t>ÈáõÛë</w:t>
      </w:r>
      <w:r>
        <w:rPr>
          <w:rFonts w:ascii="Times LatArm" w:hAnsi="Times LatArm"/>
          <w:sz w:val="22"/>
          <w:szCs w:val="22"/>
          <w:lang w:val="en-US"/>
        </w:rPr>
        <w:t>§</w:t>
      </w:r>
      <w:r w:rsidRPr="00F27129">
        <w:rPr>
          <w:rFonts w:ascii="Times LatArm" w:hAnsi="Times LatArm"/>
          <w:sz w:val="22"/>
          <w:szCs w:val="22"/>
          <w:lang w:val="en-US"/>
        </w:rPr>
        <w:t xml:space="preserve"> Ññ³ï³ñ³ÏãáõÃÛáõÝ, 1970: </w:t>
      </w:r>
    </w:p>
    <w:p w:rsidR="00F27129" w:rsidRPr="00F27129" w:rsidRDefault="00F27129" w:rsidP="00420D1E">
      <w:pPr>
        <w:numPr>
          <w:ilvl w:val="0"/>
          <w:numId w:val="4"/>
        </w:numPr>
        <w:jc w:val="both"/>
        <w:rPr>
          <w:rFonts w:ascii="Times LatArm" w:hAnsi="Times LatArm"/>
          <w:sz w:val="22"/>
          <w:szCs w:val="22"/>
          <w:lang w:val="en-US"/>
        </w:rPr>
      </w:pPr>
      <w:r w:rsidRPr="00F27129">
        <w:rPr>
          <w:rFonts w:ascii="Times LatArm" w:hAnsi="Times LatArm"/>
          <w:sz w:val="22"/>
          <w:szCs w:val="22"/>
          <w:lang w:val="en-US"/>
        </w:rPr>
        <w:t>²ëÉ³ÝÛ³Ý ¾.Ê. ä.¾ñ¹ÛáßÇ ³é³ç³¹ñ³Í ËÝ¹ñÇ ÉáõÍÙ³Ý ÙÇ ï³ñµ»ñ³Ï µÝ³Ï³Ý {3n}, {3n-1} ¨ {6n-2} ï»ëùÇ Ãí»ñÇ n</w:t>
      </w:r>
      <m:oMath>
        <m:r>
          <w:rPr>
            <w:rFonts w:ascii="Cambria Math" w:hAnsi="Cambria Math"/>
            <w:sz w:val="22"/>
            <w:szCs w:val="22"/>
            <w:lang w:val="en-US"/>
          </w:rPr>
          <m:t>∈</m:t>
        </m:r>
      </m:oMath>
      <w:r w:rsidRPr="00F27129">
        <w:rPr>
          <w:rFonts w:ascii="Times LatArm" w:hAnsi="Times LatArm"/>
          <w:sz w:val="22"/>
          <w:szCs w:val="22"/>
          <w:lang w:val="en-US"/>
        </w:rPr>
        <w:t xml:space="preserve">N µ³½ÙáõÃÛáõÝÝ»ñÇ íñ³: î»Õ»Ï³ïí³Ï³Ý ï»ËÝáÉá·Ç³Ý»ñ ¨ Ï³é³í³ñáõÙ, ºñ¨³Ý, 2008, </w:t>
      </w:r>
      <w:r w:rsidRPr="00F27129">
        <w:rPr>
          <w:sz w:val="22"/>
          <w:szCs w:val="22"/>
          <w:lang w:val="en-US"/>
        </w:rPr>
        <w:t>№</w:t>
      </w:r>
      <w:r w:rsidRPr="00F27129">
        <w:rPr>
          <w:rFonts w:ascii="Times LatArm" w:hAnsi="Times LatArm"/>
          <w:sz w:val="22"/>
          <w:szCs w:val="22"/>
          <w:lang w:val="en-US"/>
        </w:rPr>
        <w:t>4:</w:t>
      </w:r>
    </w:p>
    <w:p w:rsidR="00F27129" w:rsidRPr="00F27129" w:rsidRDefault="00F27129" w:rsidP="00F27129">
      <w:pPr>
        <w:jc w:val="both"/>
        <w:rPr>
          <w:rFonts w:ascii="Times LatArm" w:hAnsi="Times LatArm"/>
          <w:sz w:val="22"/>
          <w:szCs w:val="22"/>
          <w:lang w:val="en-US"/>
        </w:rPr>
      </w:pPr>
    </w:p>
    <w:p w:rsidR="00F27129" w:rsidRDefault="00F27129" w:rsidP="00F27129">
      <w:pPr>
        <w:ind w:left="708"/>
        <w:jc w:val="both"/>
        <w:rPr>
          <w:sz w:val="22"/>
          <w:szCs w:val="22"/>
          <w:lang w:val="en-US"/>
        </w:rPr>
      </w:pPr>
    </w:p>
    <w:p w:rsidR="00F27129" w:rsidRDefault="00F27129" w:rsidP="00F27129">
      <w:pPr>
        <w:ind w:left="708"/>
        <w:jc w:val="both"/>
        <w:rPr>
          <w:sz w:val="22"/>
          <w:szCs w:val="22"/>
          <w:lang w:val="en-US"/>
        </w:rPr>
      </w:pPr>
    </w:p>
    <w:p w:rsidR="00F27129" w:rsidRPr="00F27129" w:rsidRDefault="00F27129" w:rsidP="00F27129">
      <w:pPr>
        <w:ind w:left="708"/>
        <w:jc w:val="both"/>
        <w:rPr>
          <w:sz w:val="22"/>
          <w:szCs w:val="22"/>
          <w:lang w:val="en-US"/>
        </w:rPr>
      </w:pPr>
    </w:p>
    <w:p w:rsidR="00F27129" w:rsidRPr="00730D24" w:rsidRDefault="00F27129" w:rsidP="00F27129">
      <w:pPr>
        <w:jc w:val="center"/>
        <w:rPr>
          <w:rFonts w:ascii="Times LatRus" w:hAnsi="Times LatRus"/>
          <w:i/>
          <w:sz w:val="22"/>
          <w:szCs w:val="22"/>
          <w:lang w:val="en-US"/>
        </w:rPr>
      </w:pPr>
      <w:r w:rsidRPr="00730D24">
        <w:rPr>
          <w:rFonts w:ascii="Times LatRus" w:hAnsi="Times LatRus"/>
          <w:i/>
          <w:sz w:val="22"/>
          <w:szCs w:val="22"/>
          <w:lang w:val="en-US"/>
        </w:rPr>
        <w:t>Ðåçþìå</w:t>
      </w:r>
    </w:p>
    <w:p w:rsidR="00F27129" w:rsidRPr="00730D24" w:rsidRDefault="00F27129" w:rsidP="00F27129">
      <w:pPr>
        <w:jc w:val="both"/>
        <w:rPr>
          <w:rFonts w:ascii="Times LatRus" w:hAnsi="Times LatRus"/>
          <w:sz w:val="22"/>
          <w:szCs w:val="22"/>
          <w:lang w:val="en-US"/>
        </w:rPr>
      </w:pPr>
    </w:p>
    <w:p w:rsidR="00F27129" w:rsidRPr="00730D24" w:rsidRDefault="00F27129" w:rsidP="00F27129">
      <w:pPr>
        <w:ind w:firstLine="567"/>
        <w:jc w:val="both"/>
        <w:rPr>
          <w:rFonts w:ascii="Times LatRus" w:hAnsi="Times LatRus"/>
          <w:sz w:val="22"/>
          <w:szCs w:val="22"/>
          <w:lang w:val="en-US"/>
        </w:rPr>
      </w:pPr>
      <w:r w:rsidRPr="00730D24">
        <w:rPr>
          <w:rFonts w:ascii="Times LatRus" w:hAnsi="Times LatRus"/>
          <w:sz w:val="22"/>
          <w:szCs w:val="22"/>
          <w:lang w:val="en-US"/>
        </w:rPr>
        <w:t>Â ñòàòüå ðàññìîòðåíà çàäà÷à Ï.Ýðä</w:t>
      </w:r>
      <w:r w:rsidR="009869C8">
        <w:rPr>
          <w:rFonts w:ascii="Times LatRus" w:hAnsi="Times LatRus"/>
          <w:sz w:val="22"/>
          <w:szCs w:val="22"/>
          <w:lang w:val="en-US"/>
        </w:rPr>
        <w:t>þ</w:t>
      </w:r>
      <w:r w:rsidRPr="00730D24">
        <w:rPr>
          <w:rFonts w:ascii="Times LatRus" w:hAnsi="Times LatRus"/>
          <w:sz w:val="22"/>
          <w:szCs w:val="22"/>
          <w:lang w:val="en-US"/>
        </w:rPr>
        <w:t>øà: äëÿ ëþáîãî íàòóðàëüíîãî ÷èñëà k</w:t>
      </w:r>
      <w:r w:rsidR="009869C8">
        <w:rPr>
          <w:rFonts w:ascii="Times LatRus" w:hAnsi="Times LatRus"/>
          <w:sz w:val="22"/>
          <w:szCs w:val="22"/>
          <w:lang w:val="en-US"/>
        </w:rPr>
        <w:t xml:space="preserve"> </w:t>
      </w:r>
      <w:r w:rsidRPr="00730D24">
        <w:rPr>
          <w:rFonts w:ascii="Times LatRus" w:hAnsi="Times LatRus"/>
          <w:sz w:val="22"/>
          <w:szCs w:val="22"/>
          <w:lang w:val="en-US"/>
        </w:rPr>
        <w:t xml:space="preserve">(k&gt;1) âñåãäà ñóùåñòâóþò òàêèå íàòóðàëüíûå ÷èñëà x,y,z, ÷òî </w:t>
      </w:r>
      <w:r w:rsidRPr="00730D24">
        <w:rPr>
          <w:rFonts w:ascii="Times LatRus" w:hAnsi="Times LatRus"/>
          <w:position w:val="-28"/>
          <w:sz w:val="22"/>
          <w:szCs w:val="22"/>
        </w:rPr>
        <w:object w:dxaOrig="1419" w:dyaOrig="660">
          <v:shape id="_x0000_i1201" type="#_x0000_t75" style="width:70.5pt;height:31.5pt" o:ole="">
            <v:imagedata r:id="rId265" o:title=""/>
          </v:shape>
          <o:OLEObject Type="Embed" ProgID="Equation.3" ShapeID="_x0000_i1201" DrawAspect="Content" ObjectID="_1402446659" r:id="rId335"/>
        </w:object>
      </w:r>
      <w:r w:rsidRPr="00730D24">
        <w:rPr>
          <w:rFonts w:ascii="Times LatRus" w:hAnsi="Times LatRus"/>
          <w:sz w:val="22"/>
          <w:szCs w:val="22"/>
          <w:lang w:val="en-US"/>
        </w:rPr>
        <w:t>. Â ðàáîòå ðåøåíà çàäà÷à äëÿ âñåõ k</w:t>
      </w:r>
      <w:r w:rsidR="009869C8">
        <w:rPr>
          <w:rFonts w:ascii="Times LatRus" w:hAnsi="Times LatRus"/>
          <w:sz w:val="22"/>
          <w:szCs w:val="22"/>
          <w:lang w:val="en-US"/>
        </w:rPr>
        <w:t xml:space="preserve"> </w:t>
      </w:r>
      <w:r w:rsidRPr="00730D24">
        <w:rPr>
          <w:rFonts w:ascii="Times LatRus" w:hAnsi="Times LatRus"/>
          <w:sz w:val="22"/>
          <w:szCs w:val="22"/>
          <w:lang w:val="en-US"/>
        </w:rPr>
        <w:t>(k&gt;1), êðîìå òàêèõ, êîòîðûå èìåþò îäíè ïðîñòûå ìíîæèòåëè âèäà 8q+1, ïîñëåäíÿÿ öèôðà êîòîðûõ 1 èëè 9.</w:t>
      </w:r>
    </w:p>
    <w:p w:rsidR="00F27129" w:rsidRPr="00F27129" w:rsidRDefault="00F27129" w:rsidP="00F27129">
      <w:pPr>
        <w:ind w:firstLine="567"/>
        <w:jc w:val="both"/>
        <w:rPr>
          <w:sz w:val="22"/>
          <w:szCs w:val="22"/>
          <w:lang w:val="en-US"/>
        </w:rPr>
      </w:pPr>
    </w:p>
    <w:p w:rsidR="00F27129" w:rsidRPr="00F27129" w:rsidRDefault="00F27129" w:rsidP="00F27129">
      <w:pPr>
        <w:ind w:firstLine="567"/>
        <w:jc w:val="both"/>
        <w:rPr>
          <w:sz w:val="22"/>
          <w:szCs w:val="22"/>
          <w:lang w:val="en-US"/>
        </w:rPr>
      </w:pPr>
    </w:p>
    <w:p w:rsidR="00F27129" w:rsidRPr="00F27129" w:rsidRDefault="00F27129" w:rsidP="00F27129">
      <w:pPr>
        <w:ind w:firstLine="567"/>
        <w:jc w:val="both"/>
        <w:rPr>
          <w:sz w:val="22"/>
          <w:szCs w:val="22"/>
          <w:lang w:val="en-US"/>
        </w:rPr>
      </w:pPr>
    </w:p>
    <w:p w:rsidR="00F27129" w:rsidRPr="00F27129" w:rsidRDefault="00F27129" w:rsidP="00F27129">
      <w:pPr>
        <w:ind w:firstLine="567"/>
        <w:jc w:val="both"/>
        <w:rPr>
          <w:sz w:val="22"/>
          <w:szCs w:val="22"/>
          <w:lang w:val="en-US"/>
        </w:rPr>
      </w:pPr>
    </w:p>
    <w:p w:rsidR="00F27129" w:rsidRPr="00F27129" w:rsidRDefault="00F27129" w:rsidP="00F27129">
      <w:pPr>
        <w:jc w:val="both"/>
        <w:rPr>
          <w:sz w:val="22"/>
          <w:szCs w:val="22"/>
          <w:lang w:val="en-US"/>
        </w:rPr>
      </w:pPr>
    </w:p>
    <w:p w:rsidR="00F27129" w:rsidRPr="00F27129" w:rsidRDefault="00F27129" w:rsidP="00F27129">
      <w:pPr>
        <w:ind w:firstLine="708"/>
        <w:jc w:val="both"/>
        <w:rPr>
          <w:sz w:val="22"/>
          <w:szCs w:val="22"/>
          <w:lang w:val="en-US"/>
        </w:rPr>
      </w:pPr>
    </w:p>
    <w:p w:rsidR="00F27129" w:rsidRDefault="00F27129" w:rsidP="00F27129">
      <w:pPr>
        <w:ind w:firstLine="708"/>
        <w:jc w:val="both"/>
        <w:rPr>
          <w:sz w:val="22"/>
          <w:szCs w:val="22"/>
          <w:lang w:val="en-US"/>
        </w:rPr>
      </w:pPr>
    </w:p>
    <w:p w:rsidR="0019774F" w:rsidRDefault="0019774F" w:rsidP="00F27129">
      <w:pPr>
        <w:ind w:firstLine="708"/>
        <w:jc w:val="both"/>
        <w:rPr>
          <w:sz w:val="22"/>
          <w:szCs w:val="22"/>
          <w:lang w:val="en-US"/>
        </w:rPr>
      </w:pPr>
    </w:p>
    <w:p w:rsidR="0019774F" w:rsidRDefault="0019774F" w:rsidP="00F27129">
      <w:pPr>
        <w:ind w:firstLine="708"/>
        <w:jc w:val="both"/>
        <w:rPr>
          <w:sz w:val="22"/>
          <w:szCs w:val="22"/>
          <w:lang w:val="en-US"/>
        </w:rPr>
      </w:pPr>
    </w:p>
    <w:p w:rsidR="0019774F" w:rsidRPr="00F27129" w:rsidRDefault="0019774F" w:rsidP="00F27129">
      <w:pPr>
        <w:ind w:firstLine="708"/>
        <w:jc w:val="both"/>
        <w:rPr>
          <w:sz w:val="22"/>
          <w:szCs w:val="22"/>
          <w:lang w:val="en-US"/>
        </w:rPr>
      </w:pPr>
    </w:p>
    <w:p w:rsidR="00F27129" w:rsidRPr="00F27129" w:rsidRDefault="00F27129" w:rsidP="00F27129">
      <w:pPr>
        <w:ind w:firstLine="708"/>
        <w:jc w:val="both"/>
        <w:rPr>
          <w:sz w:val="22"/>
          <w:szCs w:val="22"/>
          <w:lang w:val="en-US"/>
        </w:rPr>
      </w:pPr>
    </w:p>
    <w:p w:rsidR="00F27129" w:rsidRPr="00F27129" w:rsidRDefault="00F27129" w:rsidP="00F27129">
      <w:pPr>
        <w:ind w:firstLine="708"/>
        <w:jc w:val="both"/>
        <w:rPr>
          <w:sz w:val="22"/>
          <w:szCs w:val="22"/>
          <w:lang w:val="en-US"/>
        </w:rPr>
      </w:pPr>
    </w:p>
    <w:p w:rsidR="00F27129" w:rsidRPr="00F27129" w:rsidRDefault="00F27129" w:rsidP="00F27129">
      <w:pPr>
        <w:jc w:val="center"/>
        <w:rPr>
          <w:sz w:val="22"/>
          <w:szCs w:val="22"/>
          <w:lang w:val="en-US"/>
        </w:rPr>
      </w:pPr>
    </w:p>
    <w:p w:rsidR="00012351" w:rsidRPr="004051F1" w:rsidRDefault="00012351" w:rsidP="00012351">
      <w:pPr>
        <w:spacing w:line="250" w:lineRule="auto"/>
        <w:jc w:val="center"/>
        <w:rPr>
          <w:rFonts w:ascii="Times LatArm" w:hAnsi="Times LatArm"/>
          <w:b/>
          <w:sz w:val="18"/>
          <w:szCs w:val="18"/>
        </w:rPr>
      </w:pPr>
      <w:r w:rsidRPr="004051F1">
        <w:rPr>
          <w:rFonts w:ascii="Times LatArm" w:hAnsi="Times LatArm"/>
          <w:b/>
          <w:sz w:val="18"/>
          <w:szCs w:val="18"/>
        </w:rPr>
        <w:lastRenderedPageBreak/>
        <w:t>²ðò²ÊÆ äºî²Î²Ü Ð²Ø²Èê²ð²ÜÆ ¶Æî²Î²Ü îºÔºÎ²¶Æð</w:t>
      </w:r>
    </w:p>
    <w:p w:rsidR="00012351" w:rsidRPr="004051F1" w:rsidRDefault="00012351" w:rsidP="00012351">
      <w:pPr>
        <w:jc w:val="center"/>
        <w:rPr>
          <w:rFonts w:ascii="Times LatRus" w:hAnsi="Times LatRus"/>
          <w:b/>
          <w:sz w:val="18"/>
          <w:szCs w:val="18"/>
        </w:rPr>
      </w:pPr>
      <w:r w:rsidRPr="004051F1">
        <w:rPr>
          <w:rFonts w:ascii="Times LatRus" w:hAnsi="Times LatRus"/>
          <w:b/>
          <w:sz w:val="18"/>
          <w:szCs w:val="18"/>
        </w:rPr>
        <w:t>Ó×ÅÍÛÅ ÇÀÏÈÑÊÈ ÀÐÖÀÕÑÊÎÃÎ ÃÎÑÓÄÀÐÑÒÂÅÍÍÎÃÎ ÓÍÈÂÅÐÑÈÒÅÒÀ</w:t>
      </w:r>
    </w:p>
    <w:p w:rsidR="00012351" w:rsidRPr="004A3207" w:rsidRDefault="007D0E60" w:rsidP="00012351">
      <w:pPr>
        <w:pStyle w:val="3"/>
        <w:tabs>
          <w:tab w:val="left" w:pos="4035"/>
        </w:tabs>
        <w:jc w:val="left"/>
        <w:rPr>
          <w:rFonts w:ascii="Times LatArm" w:hAnsi="Times LatArm"/>
          <w:b/>
          <w:bCs/>
          <w:i/>
          <w:sz w:val="14"/>
          <w:szCs w:val="14"/>
          <w:lang w:val="en-AU"/>
        </w:rPr>
      </w:pPr>
      <w:r>
        <w:rPr>
          <w:rFonts w:ascii="Times LatArm" w:hAnsi="Times LatArm"/>
          <w:b/>
          <w:bCs/>
          <w:i/>
          <w:noProof/>
          <w:snapToGrid/>
          <w:sz w:val="14"/>
          <w:szCs w:val="14"/>
          <w:lang w:eastAsia="ru-RU"/>
        </w:rPr>
        <w:pict>
          <v:line id="_x0000_s15733" style="position:absolute;z-index:251931648" from="1.75pt,6.6pt" to="460.75pt,6.6pt" strokeweight="3pt">
            <v:stroke linestyle="thinThick"/>
          </v:line>
        </w:pict>
      </w:r>
      <w:r w:rsidR="00012351">
        <w:rPr>
          <w:rFonts w:ascii="Times LatArm" w:hAnsi="Times LatArm"/>
          <w:b/>
          <w:bCs/>
          <w:i/>
          <w:sz w:val="14"/>
          <w:szCs w:val="14"/>
          <w:lang w:val="en-AU"/>
        </w:rPr>
        <w:tab/>
      </w:r>
    </w:p>
    <w:p w:rsidR="00012351" w:rsidRPr="00696E24" w:rsidRDefault="00012351" w:rsidP="00012351">
      <w:pPr>
        <w:pStyle w:val="3"/>
        <w:jc w:val="center"/>
        <w:rPr>
          <w:rFonts w:ascii="Times LatArm" w:hAnsi="Times LatArm"/>
          <w:b/>
          <w:bCs/>
          <w:sz w:val="18"/>
          <w:szCs w:val="18"/>
          <w:lang w:val="en-AU"/>
        </w:rPr>
      </w:pPr>
      <w:r>
        <w:rPr>
          <w:rFonts w:ascii="Times LatArm" w:hAnsi="Times LatArm"/>
          <w:b/>
          <w:bCs/>
          <w:sz w:val="18"/>
          <w:szCs w:val="18"/>
          <w:lang w:val="en-AU"/>
        </w:rPr>
        <w:t>1-2</w:t>
      </w:r>
      <w:r w:rsidRPr="00696E24">
        <w:rPr>
          <w:rFonts w:ascii="Times LatArm" w:hAnsi="Times LatArm"/>
          <w:b/>
          <w:bCs/>
          <w:sz w:val="18"/>
          <w:szCs w:val="18"/>
          <w:lang w:val="en-AU"/>
        </w:rPr>
        <w:t xml:space="preserve"> (2</w:t>
      </w:r>
      <w:r>
        <w:rPr>
          <w:rFonts w:ascii="Times LatArm" w:hAnsi="Times LatArm"/>
          <w:b/>
          <w:bCs/>
          <w:sz w:val="18"/>
          <w:szCs w:val="18"/>
          <w:lang w:val="en-AU"/>
        </w:rPr>
        <w:t>3-24</w:t>
      </w:r>
      <w:r w:rsidRPr="00696E24">
        <w:rPr>
          <w:rFonts w:ascii="Times LatArm" w:hAnsi="Times LatArm"/>
          <w:b/>
          <w:bCs/>
          <w:sz w:val="18"/>
          <w:szCs w:val="18"/>
          <w:lang w:val="en-AU"/>
        </w:rPr>
        <w:t>) 201</w:t>
      </w:r>
      <w:r>
        <w:rPr>
          <w:rFonts w:ascii="Times LatArm" w:hAnsi="Times LatArm"/>
          <w:b/>
          <w:bCs/>
          <w:sz w:val="18"/>
          <w:szCs w:val="18"/>
          <w:lang w:val="en-AU"/>
        </w:rPr>
        <w:t xml:space="preserve">1 </w:t>
      </w:r>
    </w:p>
    <w:p w:rsidR="00012351" w:rsidRDefault="00012351" w:rsidP="00012351">
      <w:pPr>
        <w:jc w:val="both"/>
        <w:rPr>
          <w:rFonts w:ascii="Times LatArm" w:hAnsi="Times LatArm"/>
          <w:i/>
          <w:sz w:val="24"/>
          <w:szCs w:val="24"/>
          <w:lang w:val="en-US"/>
        </w:rPr>
      </w:pPr>
      <w:r w:rsidRPr="00F27129">
        <w:rPr>
          <w:rFonts w:ascii="Times LatArm" w:hAnsi="Times LatArm"/>
          <w:i/>
          <w:sz w:val="24"/>
          <w:szCs w:val="24"/>
          <w:lang w:val="en-US"/>
        </w:rPr>
        <w:t>Ðî¸</w:t>
      </w:r>
      <w:r>
        <w:rPr>
          <w:rFonts w:ascii="Times LatArm" w:hAnsi="Times LatArm"/>
          <w:i/>
          <w:sz w:val="24"/>
          <w:szCs w:val="24"/>
          <w:lang w:val="en-US"/>
        </w:rPr>
        <w:t xml:space="preserve"> </w:t>
      </w:r>
      <w:r w:rsidR="008D60D6">
        <w:rPr>
          <w:rFonts w:ascii="Times LatArm" w:hAnsi="Times LatArm"/>
          <w:i/>
          <w:sz w:val="24"/>
          <w:szCs w:val="24"/>
          <w:lang w:val="en-US"/>
        </w:rPr>
        <w:t>513</w:t>
      </w:r>
      <w:r>
        <w:rPr>
          <w:rFonts w:ascii="Times LatArm" w:hAnsi="Times LatArm"/>
          <w:i/>
          <w:sz w:val="24"/>
          <w:szCs w:val="24"/>
          <w:lang w:val="en-US"/>
        </w:rPr>
        <w:t xml:space="preserve">       </w:t>
      </w:r>
      <w:r>
        <w:rPr>
          <w:rFonts w:ascii="Times LatArm" w:hAnsi="Times LatArm"/>
          <w:i/>
          <w:sz w:val="24"/>
          <w:szCs w:val="24"/>
          <w:lang w:val="en-US"/>
        </w:rPr>
        <w:tab/>
      </w:r>
      <w:r>
        <w:rPr>
          <w:rFonts w:ascii="Times LatArm" w:hAnsi="Times LatArm"/>
          <w:i/>
          <w:sz w:val="24"/>
          <w:szCs w:val="24"/>
          <w:lang w:val="en-US"/>
        </w:rPr>
        <w:tab/>
      </w:r>
      <w:r>
        <w:rPr>
          <w:rFonts w:ascii="Times LatArm" w:hAnsi="Times LatArm"/>
          <w:i/>
          <w:sz w:val="24"/>
          <w:szCs w:val="24"/>
          <w:lang w:val="en-US"/>
        </w:rPr>
        <w:tab/>
      </w:r>
      <w:r>
        <w:rPr>
          <w:rFonts w:ascii="Times LatArm" w:hAnsi="Times LatArm"/>
          <w:i/>
          <w:sz w:val="24"/>
          <w:szCs w:val="24"/>
          <w:lang w:val="en-US"/>
        </w:rPr>
        <w:tab/>
        <w:t xml:space="preserve">       </w:t>
      </w:r>
      <w:r w:rsidR="00173A7B">
        <w:rPr>
          <w:rFonts w:ascii="Times LatArm" w:hAnsi="Times LatArm"/>
          <w:i/>
          <w:sz w:val="24"/>
          <w:szCs w:val="24"/>
          <w:lang w:val="en-US"/>
        </w:rPr>
        <w:t xml:space="preserve">     </w:t>
      </w:r>
      <w:r w:rsidR="005F49D1">
        <w:rPr>
          <w:rFonts w:ascii="Times LatArm" w:hAnsi="Times LatArm"/>
          <w:i/>
          <w:sz w:val="24"/>
          <w:szCs w:val="24"/>
          <w:lang w:val="en-US"/>
        </w:rPr>
        <w:t xml:space="preserve">   Ø³Ã»Ù³ïÇÏ³ÛÇ ¹³ë³í³Ý¹Ù³Ý Ù</w:t>
      </w:r>
      <w:r w:rsidR="00173A7B">
        <w:rPr>
          <w:rFonts w:ascii="Times LatArm" w:hAnsi="Times LatArm"/>
          <w:i/>
          <w:sz w:val="24"/>
          <w:szCs w:val="24"/>
          <w:lang w:val="en-US"/>
        </w:rPr>
        <w:t>»Ãá¹ÇÏ³</w:t>
      </w:r>
    </w:p>
    <w:p w:rsidR="00012351" w:rsidRPr="00012351" w:rsidRDefault="00012351" w:rsidP="00012351">
      <w:pPr>
        <w:ind w:firstLine="567"/>
        <w:jc w:val="center"/>
        <w:rPr>
          <w:rFonts w:ascii="Times LatArm" w:hAnsi="Times LatArm"/>
          <w:sz w:val="10"/>
          <w:szCs w:val="10"/>
          <w:lang w:val="en-US"/>
        </w:rPr>
      </w:pPr>
    </w:p>
    <w:p w:rsidR="00012351" w:rsidRPr="00EC687E" w:rsidRDefault="00012351" w:rsidP="005F49D1">
      <w:pPr>
        <w:jc w:val="center"/>
        <w:rPr>
          <w:rFonts w:ascii="Times LatArm" w:hAnsi="Times LatArm"/>
          <w:b/>
          <w:sz w:val="22"/>
          <w:szCs w:val="22"/>
          <w:lang w:val="en-US"/>
        </w:rPr>
      </w:pPr>
      <w:r w:rsidRPr="00EC687E">
        <w:rPr>
          <w:rFonts w:ascii="Times LatArm" w:hAnsi="Times LatArm"/>
          <w:b/>
          <w:sz w:val="22"/>
          <w:szCs w:val="22"/>
          <w:lang w:val="en-US"/>
        </w:rPr>
        <w:t>²Ü²Èà¶Æ²Ü  Ø²ÂºØ²îÆÎ²ÚàôØ</w:t>
      </w:r>
    </w:p>
    <w:p w:rsidR="00012351" w:rsidRPr="00012351" w:rsidRDefault="00012351" w:rsidP="005F49D1">
      <w:pPr>
        <w:jc w:val="center"/>
        <w:rPr>
          <w:rFonts w:ascii="Times LatArm" w:hAnsi="Times LatArm"/>
          <w:sz w:val="10"/>
          <w:szCs w:val="10"/>
          <w:lang w:val="en-US"/>
        </w:rPr>
      </w:pPr>
    </w:p>
    <w:p w:rsidR="00012351" w:rsidRPr="00012351" w:rsidRDefault="00012351" w:rsidP="005F49D1">
      <w:pPr>
        <w:jc w:val="center"/>
        <w:rPr>
          <w:rFonts w:ascii="Times LatArm" w:hAnsi="Times LatArm"/>
          <w:sz w:val="26"/>
          <w:szCs w:val="26"/>
          <w:lang w:val="en-US"/>
        </w:rPr>
      </w:pPr>
      <w:r w:rsidRPr="00012351">
        <w:rPr>
          <w:rFonts w:ascii="Times LatArm" w:hAnsi="Times LatArm"/>
          <w:sz w:val="26"/>
          <w:szCs w:val="26"/>
          <w:lang w:val="en-US"/>
        </w:rPr>
        <w:t>è.²é³ù»ÉÛ³Ý, È.²é³ù»ÉÛ³Ý</w:t>
      </w:r>
    </w:p>
    <w:p w:rsidR="00012351" w:rsidRPr="00012351" w:rsidRDefault="00012351" w:rsidP="00012351">
      <w:pPr>
        <w:ind w:firstLine="567"/>
        <w:jc w:val="both"/>
        <w:rPr>
          <w:rFonts w:ascii="Times LatArm" w:hAnsi="Times LatArm"/>
          <w:sz w:val="22"/>
          <w:szCs w:val="22"/>
          <w:lang w:val="en-US"/>
        </w:rPr>
      </w:pPr>
    </w:p>
    <w:p w:rsidR="00012351" w:rsidRPr="00012351" w:rsidRDefault="00012351" w:rsidP="00173A7B">
      <w:pPr>
        <w:spacing w:line="238" w:lineRule="auto"/>
        <w:ind w:firstLine="567"/>
        <w:jc w:val="both"/>
        <w:rPr>
          <w:rFonts w:ascii="Times LatArm" w:hAnsi="Times LatArm"/>
          <w:sz w:val="22"/>
          <w:szCs w:val="22"/>
          <w:lang w:val="en-US"/>
        </w:rPr>
      </w:pPr>
      <w:r w:rsidRPr="00012351">
        <w:rPr>
          <w:rFonts w:ascii="Times LatArm" w:hAnsi="Times LatArm"/>
          <w:sz w:val="22"/>
          <w:szCs w:val="22"/>
          <w:lang w:val="en-US"/>
        </w:rPr>
        <w:t>²Ý³Éá·Ç³ÛÇ É³ÛÝ ÏÇñ³éáõÃÛáõÝÁ áõëáõÙÝ³Ï³Ý ·áñÍÁÝÃ³óáõÙ ÑÝ³ñ³íáñáõÃÛáõÝ ¿ ëï»ÕÍáõÙ áõëáõÙÝ³Ï³Ý ÝÛáõÃÇ ³í»ÉÇ Ù³ïã»ÉÇ ¨ Ï³ÛáõÝ Ûáõñ³óÙ³ÝÁ, ù³ÝÇ áñ ³Ý³</w:t>
      </w:r>
      <w:r w:rsidRPr="00012351">
        <w:rPr>
          <w:rFonts w:ascii="Times LatArm" w:hAnsi="Times LatArm"/>
          <w:sz w:val="22"/>
          <w:szCs w:val="22"/>
          <w:lang w:val="en-US"/>
        </w:rPr>
        <w:softHyphen/>
        <w:t>Éá·Ç³Ý Ñ³×³Ë ¿ ³å³ÑáíáõÙ ·Çï»ÉÇùÝ»ñÇ ¨ ÑÙïáõÃÛáõÝÝ»ñÇ Ñ³Ù³Ï³ñ·Ç Ùï³íáñ ï»Õ³÷áËáõÙ Ñ³ÛïÝÇ ûµÛ»ÏïÇó ÷ÝïñíáÕ ûµÛ»ÏïÇÝ:</w:t>
      </w:r>
    </w:p>
    <w:p w:rsidR="00012351" w:rsidRPr="00012351" w:rsidRDefault="00012351" w:rsidP="00173A7B">
      <w:pPr>
        <w:spacing w:line="238" w:lineRule="auto"/>
        <w:ind w:firstLine="567"/>
        <w:jc w:val="both"/>
        <w:rPr>
          <w:rFonts w:ascii="Times LatArm" w:hAnsi="Times LatArm"/>
          <w:sz w:val="22"/>
          <w:szCs w:val="22"/>
          <w:lang w:val="en-US"/>
        </w:rPr>
      </w:pPr>
      <w:r w:rsidRPr="00012351">
        <w:rPr>
          <w:rFonts w:ascii="Times LatArm" w:hAnsi="Times LatArm"/>
          <w:sz w:val="22"/>
          <w:szCs w:val="22"/>
          <w:lang w:val="en-US"/>
        </w:rPr>
        <w:t>²Ý³Éá·Ç³ÛÇ ¹»ñÇ Ù³ëÇÝ</w:t>
      </w:r>
      <w:r w:rsidR="00EC687E">
        <w:rPr>
          <w:rFonts w:ascii="Times LatArm" w:hAnsi="Times LatArm"/>
          <w:sz w:val="22"/>
          <w:szCs w:val="22"/>
          <w:lang w:val="en-US"/>
        </w:rPr>
        <w:t>`</w:t>
      </w:r>
      <w:r w:rsidRPr="00012351">
        <w:rPr>
          <w:rFonts w:ascii="Times LatArm" w:hAnsi="Times LatArm"/>
          <w:sz w:val="22"/>
          <w:szCs w:val="22"/>
          <w:lang w:val="en-US"/>
        </w:rPr>
        <w:t xml:space="preserve"> áñå»ë ·Çï³Ï³Ý ×³Ý³ãáÕáõÃÛ³Ý Ù»Ãá¹Ç</w:t>
      </w:r>
      <w:r w:rsidR="00EC687E">
        <w:rPr>
          <w:rFonts w:ascii="Times LatArm" w:hAnsi="Times LatArm"/>
          <w:sz w:val="22"/>
          <w:szCs w:val="22"/>
          <w:lang w:val="en-US"/>
        </w:rPr>
        <w:t>,</w:t>
      </w:r>
      <w:r w:rsidRPr="00012351">
        <w:rPr>
          <w:rFonts w:ascii="Times LatArm" w:hAnsi="Times LatArm"/>
          <w:sz w:val="22"/>
          <w:szCs w:val="22"/>
          <w:lang w:val="en-US"/>
        </w:rPr>
        <w:t xml:space="preserve"> Ëáë»É »Ý ß³ï Ñ³ÛïÝÇ ·ÇïÝ³Ï³ÝÝ»ñ: ²Ûëå»ë, Î»åÉ»ñÁ ³ñï³Ñ³Ûï»É ¿ Ñ»ï¨Û³É ¹³ïá</w:t>
      </w:r>
      <w:r w:rsidRPr="00012351">
        <w:rPr>
          <w:rFonts w:ascii="Times LatArm" w:hAnsi="Times LatArm"/>
          <w:sz w:val="22"/>
          <w:szCs w:val="22"/>
          <w:lang w:val="en-US"/>
        </w:rPr>
        <w:softHyphen/>
        <w:t>Õáõ</w:t>
      </w:r>
      <w:r w:rsidRPr="00012351">
        <w:rPr>
          <w:rFonts w:ascii="Times LatArm" w:hAnsi="Times LatArm"/>
          <w:sz w:val="22"/>
          <w:szCs w:val="22"/>
          <w:lang w:val="en-US"/>
        </w:rPr>
        <w:softHyphen/>
        <w:t xml:space="preserve">ÃÛáõÝÁ. </w:t>
      </w:r>
      <w:r w:rsidR="0019774F">
        <w:rPr>
          <w:rFonts w:ascii="Times LatArm" w:hAnsi="Times LatArm"/>
          <w:sz w:val="22"/>
          <w:szCs w:val="22"/>
          <w:lang w:val="en-US"/>
        </w:rPr>
        <w:t>¦</w:t>
      </w:r>
      <w:r w:rsidRPr="00012351">
        <w:rPr>
          <w:rFonts w:ascii="Times LatArm" w:hAnsi="Times LatArm"/>
          <w:sz w:val="22"/>
          <w:szCs w:val="22"/>
          <w:lang w:val="en-US"/>
        </w:rPr>
        <w:t xml:space="preserve">ºë ³í»ÉÇ ß³ï íëï³ÑáõÙ »Ù </w:t>
      </w:r>
      <w:r w:rsidR="00EC687E">
        <w:rPr>
          <w:rFonts w:ascii="Times LatArm" w:hAnsi="Times LatArm"/>
          <w:sz w:val="22"/>
          <w:szCs w:val="22"/>
          <w:lang w:val="en-US"/>
        </w:rPr>
        <w:t>³</w:t>
      </w:r>
      <w:r w:rsidRPr="00012351">
        <w:rPr>
          <w:rFonts w:ascii="Times LatArm" w:hAnsi="Times LatArm"/>
          <w:sz w:val="22"/>
          <w:szCs w:val="22"/>
          <w:lang w:val="en-US"/>
        </w:rPr>
        <w:t>Ý³Éá·Ç³Ý»ñÇÝ, ÇÙ ³Ù»Ý³Ñ³</w:t>
      </w:r>
      <w:r w:rsidRPr="00012351">
        <w:rPr>
          <w:rFonts w:ascii="Times LatArm" w:hAnsi="Times LatArm"/>
          <w:sz w:val="22"/>
          <w:szCs w:val="22"/>
          <w:lang w:val="en-US"/>
        </w:rPr>
        <w:softHyphen/>
        <w:t>í³ï³ñÇÙ áõëáõ</w:t>
      </w:r>
      <w:r w:rsidRPr="00012351">
        <w:rPr>
          <w:rFonts w:ascii="Times LatArm" w:hAnsi="Times LatArm"/>
          <w:sz w:val="22"/>
          <w:szCs w:val="22"/>
          <w:lang w:val="en-US"/>
        </w:rPr>
        <w:softHyphen/>
        <w:t>óÇãÝ»ñÇÝ: Üñ³Ýù ·Çï»Ý µÝáõÃÛ³Ý µáÉáñ ·³ÕïÝÇùÝ»ñÁ ¨ Ýñ³Ýó ãå»ïù ¿ ³ñ</w:t>
      </w:r>
      <w:r w:rsidRPr="00012351">
        <w:rPr>
          <w:rFonts w:ascii="Times LatArm" w:hAnsi="Times LatArm"/>
          <w:sz w:val="22"/>
          <w:szCs w:val="22"/>
          <w:lang w:val="en-US"/>
        </w:rPr>
        <w:softHyphen/>
        <w:t>Ñ³</w:t>
      </w:r>
      <w:r w:rsidRPr="00012351">
        <w:rPr>
          <w:rFonts w:ascii="Times LatArm" w:hAnsi="Times LatArm"/>
          <w:sz w:val="22"/>
          <w:szCs w:val="22"/>
          <w:lang w:val="en-US"/>
        </w:rPr>
        <w:softHyphen/>
        <w:t>Ù³</w:t>
      </w:r>
      <w:r w:rsidRPr="00012351">
        <w:rPr>
          <w:rFonts w:ascii="Times LatArm" w:hAnsi="Times LatArm"/>
          <w:sz w:val="22"/>
          <w:szCs w:val="22"/>
          <w:lang w:val="en-US"/>
        </w:rPr>
        <w:softHyphen/>
        <w:t>ñ»É</w:t>
      </w:r>
      <w:r w:rsidR="0019774F">
        <w:rPr>
          <w:rFonts w:ascii="Times LatArm" w:hAnsi="Times LatArm"/>
          <w:sz w:val="22"/>
          <w:szCs w:val="22"/>
          <w:lang w:val="en-US"/>
        </w:rPr>
        <w:t>§</w:t>
      </w:r>
      <w:r w:rsidRPr="00012351">
        <w:rPr>
          <w:rFonts w:ascii="Times LatArm" w:hAnsi="Times LatArm"/>
          <w:sz w:val="22"/>
          <w:szCs w:val="22"/>
          <w:lang w:val="en-US"/>
        </w:rPr>
        <w:t>:</w:t>
      </w:r>
    </w:p>
    <w:p w:rsidR="00012351" w:rsidRPr="00012351" w:rsidRDefault="00012351" w:rsidP="00173A7B">
      <w:pPr>
        <w:spacing w:line="238" w:lineRule="auto"/>
        <w:ind w:firstLine="567"/>
        <w:jc w:val="both"/>
        <w:rPr>
          <w:rFonts w:ascii="Times LatArm" w:hAnsi="Times LatArm"/>
          <w:sz w:val="22"/>
          <w:szCs w:val="22"/>
          <w:lang w:val="en-US"/>
        </w:rPr>
      </w:pPr>
      <w:r w:rsidRPr="00012351">
        <w:rPr>
          <w:rFonts w:ascii="Times LatArm" w:hAnsi="Times LatArm"/>
          <w:sz w:val="22"/>
          <w:szCs w:val="22"/>
          <w:lang w:val="en-US"/>
        </w:rPr>
        <w:t>Ð»ï³ùñùÇñ ¿ ¹Çï»É, Ã» ÇÝãå»ë Ù³ñ¹ÇÏ</w:t>
      </w:r>
      <w:r w:rsidR="00EC687E">
        <w:rPr>
          <w:rFonts w:ascii="Times LatArm" w:hAnsi="Times LatArm"/>
          <w:sz w:val="22"/>
          <w:szCs w:val="22"/>
          <w:lang w:val="en-US"/>
        </w:rPr>
        <w:t>,</w:t>
      </w:r>
      <w:r w:rsidRPr="00012351">
        <w:rPr>
          <w:rFonts w:ascii="Times LatArm" w:hAnsi="Times LatArm"/>
          <w:sz w:val="22"/>
          <w:szCs w:val="22"/>
          <w:lang w:val="en-US"/>
        </w:rPr>
        <w:t xml:space="preserve"> »ñµ»ÙÝ ãÝÏ³ï»Éáí ¹³, ÏÇñ³éáõÙ »Ý ³Ý³Éá·Ç³Ý ·ÇïáõÃÛ³Ý ï³ñµ»ñ µÝ³·³í³éÝ»ñáõÙ, ÁÝ¹ áñáõÙ Ñ³×³Ë »ñÏáõ µÝ³</w:t>
      </w:r>
      <w:r w:rsidRPr="00012351">
        <w:rPr>
          <w:rFonts w:ascii="Times LatArm" w:hAnsi="Times LatArm"/>
          <w:sz w:val="22"/>
          <w:szCs w:val="22"/>
          <w:lang w:val="en-US"/>
        </w:rPr>
        <w:softHyphen/>
        <w:t>·³</w:t>
      </w:r>
      <w:r w:rsidRPr="00012351">
        <w:rPr>
          <w:rFonts w:ascii="Times LatArm" w:hAnsi="Times LatArm"/>
          <w:sz w:val="22"/>
          <w:szCs w:val="22"/>
          <w:lang w:val="en-US"/>
        </w:rPr>
        <w:softHyphen/>
        <w:t>í³éÝ»ñÝ ¿É, áñáÝó ÙÇç¨ ï³ñíáõÙ ¿ ³Ý³Éá·Ç³Ý, ß³ÑáõÙ »Ý ¿³Ï³Ýáñ»Ý:</w:t>
      </w:r>
    </w:p>
    <w:p w:rsidR="00012351" w:rsidRPr="00012351" w:rsidRDefault="00012351" w:rsidP="00173A7B">
      <w:pPr>
        <w:spacing w:line="238" w:lineRule="auto"/>
        <w:ind w:firstLine="567"/>
        <w:jc w:val="both"/>
        <w:rPr>
          <w:rFonts w:ascii="Times LatArm" w:hAnsi="Times LatArm"/>
          <w:sz w:val="22"/>
          <w:szCs w:val="22"/>
          <w:lang w:val="en-US"/>
        </w:rPr>
      </w:pPr>
      <w:r w:rsidRPr="00012351">
        <w:rPr>
          <w:rFonts w:ascii="Times LatArm" w:hAnsi="Times LatArm"/>
          <w:sz w:val="22"/>
          <w:szCs w:val="22"/>
          <w:lang w:val="en-US"/>
        </w:rPr>
        <w:t>Üß»Ýù, áñ ÇÝ¹áõÏóÇ³Ý, ¹»¹áõÏóÇ³Ý ¨ ³Ý³Éá·Ç³Ý áã ÙÇ³ÛÝ ·Çï³Ï³Ý áõëáõÙ</w:t>
      </w:r>
      <w:r w:rsidRPr="00012351">
        <w:rPr>
          <w:rFonts w:ascii="Times LatArm" w:hAnsi="Times LatArm"/>
          <w:sz w:val="22"/>
          <w:szCs w:val="22"/>
          <w:lang w:val="en-US"/>
        </w:rPr>
        <w:softHyphen/>
        <w:t>Ý³</w:t>
      </w:r>
      <w:r w:rsidRPr="00012351">
        <w:rPr>
          <w:rFonts w:ascii="Times LatArm" w:hAnsi="Times LatArm"/>
          <w:sz w:val="22"/>
          <w:szCs w:val="22"/>
          <w:lang w:val="en-US"/>
        </w:rPr>
        <w:softHyphen/>
        <w:t>ëÇñáõÃÛ³Ý Ùï³Ñ³Ý·Ù³Ý ÑÇÙÝ³Ï³Ý Ó¨»ñ »Ý, ³ÛÉ Ý³¨ Ù³Ã»</w:t>
      </w:r>
      <w:r w:rsidRPr="00012351">
        <w:rPr>
          <w:rFonts w:ascii="Times LatArm" w:hAnsi="Times LatArm"/>
          <w:sz w:val="22"/>
          <w:szCs w:val="22"/>
          <w:lang w:val="en-US"/>
        </w:rPr>
        <w:softHyphen/>
        <w:t>Ù³ïÇ</w:t>
      </w:r>
      <w:r w:rsidRPr="00012351">
        <w:rPr>
          <w:rFonts w:ascii="Times LatArm" w:hAnsi="Times LatArm"/>
          <w:sz w:val="22"/>
          <w:szCs w:val="22"/>
          <w:lang w:val="en-US"/>
        </w:rPr>
        <w:softHyphen/>
        <w:t>Ï³ÛÇ áõëáõó</w:t>
      </w:r>
      <w:r w:rsidRPr="00012351">
        <w:rPr>
          <w:rFonts w:ascii="Times LatArm" w:hAnsi="Times LatArm"/>
          <w:sz w:val="22"/>
          <w:szCs w:val="22"/>
          <w:lang w:val="en-US"/>
        </w:rPr>
        <w:softHyphen/>
        <w:t>Ù³Ý ³ñ</w:t>
      </w:r>
      <w:r w:rsidRPr="00012351">
        <w:rPr>
          <w:rFonts w:ascii="Times LatArm" w:hAnsi="Times LatArm"/>
          <w:sz w:val="22"/>
          <w:szCs w:val="22"/>
          <w:lang w:val="en-US"/>
        </w:rPr>
        <w:softHyphen/>
        <w:t>¹</w:t>
      </w:r>
      <w:r w:rsidRPr="00012351">
        <w:rPr>
          <w:rFonts w:ascii="Times LatArm" w:hAnsi="Times LatArm"/>
          <w:sz w:val="22"/>
          <w:szCs w:val="22"/>
          <w:lang w:val="en-US"/>
        </w:rPr>
        <w:softHyphen/>
        <w:t>Ûáõ</w:t>
      </w:r>
      <w:r w:rsidRPr="00012351">
        <w:rPr>
          <w:rFonts w:ascii="Times LatArm" w:hAnsi="Times LatArm"/>
          <w:sz w:val="22"/>
          <w:szCs w:val="22"/>
          <w:lang w:val="en-US"/>
        </w:rPr>
        <w:softHyphen/>
      </w:r>
      <w:r w:rsidRPr="00012351">
        <w:rPr>
          <w:rFonts w:ascii="Times LatArm" w:hAnsi="Times LatArm"/>
          <w:sz w:val="22"/>
          <w:szCs w:val="22"/>
          <w:lang w:val="en-US"/>
        </w:rPr>
        <w:softHyphen/>
        <w:t>Ý³í»ï Ù»Ãá¹Ý»ñ: Øï³ÍáÕáõÃÛ³Ý (áõëáõóÙ³Ý) ÁÝÃ³óùáõÙ ÇÝ¹áõÏóÇ³Ý, ¹»¹áõÏ</w:t>
      </w:r>
      <w:r w:rsidRPr="00012351">
        <w:rPr>
          <w:rFonts w:ascii="Times LatArm" w:hAnsi="Times LatArm"/>
          <w:sz w:val="22"/>
          <w:szCs w:val="22"/>
          <w:lang w:val="en-US"/>
        </w:rPr>
        <w:softHyphen/>
        <w:t>óÇ³Ý ¨ ³Ý³Éá·Ç³Ý Ñ³Ù³·áñÍ³ÏóáõÙ »Ý ³ÛÝù³Ý ë»ñï, áñ Ýñ³Ýó Ù³ëÇÝ Ëáë»É ³é³ÝÓÇÝ-³é³ÝÓÇÝ ÇÙ³ëï áõÝÇ ÙÇ³ÛÝ ³Û¹ Ñ³ëÏ³óáõÃÛáõÝÝ»ñÇ Ù³Ýñ³ÏñÏÇï áõëáõÙ</w:t>
      </w:r>
      <w:r w:rsidRPr="00012351">
        <w:rPr>
          <w:rFonts w:ascii="Times LatArm" w:hAnsi="Times LatArm"/>
          <w:sz w:val="22"/>
          <w:szCs w:val="22"/>
          <w:lang w:val="en-US"/>
        </w:rPr>
        <w:softHyphen/>
        <w:t>Ý³ëÇñáõÃÛ³Ý Å³Ù³</w:t>
      </w:r>
      <w:r w:rsidRPr="00012351">
        <w:rPr>
          <w:rFonts w:ascii="Times LatArm" w:hAnsi="Times LatArm"/>
          <w:sz w:val="22"/>
          <w:szCs w:val="22"/>
          <w:lang w:val="en-US"/>
        </w:rPr>
        <w:softHyphen/>
        <w:t>Ý³Ï:</w:t>
      </w:r>
    </w:p>
    <w:p w:rsidR="00012351" w:rsidRPr="00012351" w:rsidRDefault="00012351" w:rsidP="00173A7B">
      <w:pPr>
        <w:spacing w:line="238" w:lineRule="auto"/>
        <w:ind w:firstLine="567"/>
        <w:jc w:val="both"/>
        <w:rPr>
          <w:rFonts w:ascii="Times LatArm" w:hAnsi="Times LatArm"/>
          <w:sz w:val="22"/>
          <w:szCs w:val="22"/>
          <w:lang w:val="en-US"/>
        </w:rPr>
      </w:pPr>
      <w:r w:rsidRPr="00012351">
        <w:rPr>
          <w:rFonts w:ascii="Times LatArm" w:hAnsi="Times LatArm"/>
          <w:sz w:val="22"/>
          <w:szCs w:val="22"/>
          <w:lang w:val="en-US"/>
        </w:rPr>
        <w:t>¸³ïáÕáõÃÛáõÝÝ»ñÇ ¹³ë³Ï³ñ·Ù³ÝÝ ¿ áõÕÕí³Í ².Æ.àõ»ÙáíÇ ³ßË³ïáõÃÛáõÝÁ, áñ</w:t>
      </w:r>
      <w:r w:rsidRPr="00012351">
        <w:rPr>
          <w:rFonts w:ascii="Times LatArm" w:hAnsi="Times LatArm"/>
          <w:sz w:val="22"/>
          <w:szCs w:val="22"/>
          <w:lang w:val="en-US"/>
        </w:rPr>
        <w:softHyphen/>
        <w:t>ï»Õ Ý³ ÝßáõÙ ¿</w:t>
      </w:r>
      <w:r w:rsidR="00EC687E">
        <w:rPr>
          <w:rFonts w:ascii="Times LatArm" w:hAnsi="Times LatArm"/>
          <w:sz w:val="22"/>
          <w:szCs w:val="22"/>
          <w:lang w:val="en-US"/>
        </w:rPr>
        <w:t>, áñ</w:t>
      </w:r>
      <w:r w:rsidRPr="00012351">
        <w:rPr>
          <w:rFonts w:ascii="Times LatArm" w:hAnsi="Times LatArm"/>
          <w:sz w:val="22"/>
          <w:szCs w:val="22"/>
          <w:lang w:val="en-US"/>
        </w:rPr>
        <w:t xml:space="preserve"> Ý³Ë³¹ñÛ³ÉÝ»ñÇó Ùï³Ñ³Ý·Ù³Ý ³ÝóÙ³Ý µáÉáñ ³ñï³ÍáõÙÝ»ñÁ Ï³</w:t>
      </w:r>
      <w:r w:rsidRPr="00012351">
        <w:rPr>
          <w:rFonts w:ascii="Times LatArm" w:hAnsi="Times LatArm"/>
          <w:sz w:val="22"/>
          <w:szCs w:val="22"/>
          <w:lang w:val="en-US"/>
        </w:rPr>
        <w:softHyphen/>
        <w:t xml:space="preserve">ñ»ÉÇ ¿ µ³Å³Ý»É »ñÏáõ ËÙµÇ: Üñ³ÝóÇó ³é³çÇÝáõÙ ³é³ñÏ³Ý»ñÇ ¹³ë»ñÁ, áñáÝó í»ñ³µ»ñíáõÙ </w:t>
      </w:r>
      <w:r w:rsidR="00EC687E">
        <w:rPr>
          <w:rFonts w:ascii="Times LatArm" w:hAnsi="Times LatArm"/>
          <w:sz w:val="22"/>
          <w:szCs w:val="22"/>
          <w:lang w:val="en-US"/>
        </w:rPr>
        <w:t>»Ý</w:t>
      </w:r>
      <w:r w:rsidRPr="00012351">
        <w:rPr>
          <w:rFonts w:ascii="Times LatArm" w:hAnsi="Times LatArm"/>
          <w:sz w:val="22"/>
          <w:szCs w:val="22"/>
          <w:lang w:val="en-US"/>
        </w:rPr>
        <w:t xml:space="preserve"> Ý³Ë³</w:t>
      </w:r>
      <w:r w:rsidRPr="00012351">
        <w:rPr>
          <w:rFonts w:ascii="Times LatArm" w:hAnsi="Times LatArm"/>
          <w:sz w:val="22"/>
          <w:szCs w:val="22"/>
          <w:lang w:val="en-US"/>
        </w:rPr>
        <w:softHyphen/>
        <w:t>¹ñÛ³ÉÝ»ñÁ ¨ Ùï³Ñ³Ý·áõÙÁ</w:t>
      </w:r>
      <w:r w:rsidR="00EC687E">
        <w:rPr>
          <w:rFonts w:ascii="Times LatArm" w:hAnsi="Times LatArm"/>
          <w:sz w:val="22"/>
          <w:szCs w:val="22"/>
          <w:lang w:val="en-US"/>
        </w:rPr>
        <w:t>,</w:t>
      </w:r>
      <w:r w:rsidRPr="00012351">
        <w:rPr>
          <w:rFonts w:ascii="Times LatArm" w:hAnsi="Times LatArm"/>
          <w:sz w:val="22"/>
          <w:szCs w:val="22"/>
          <w:lang w:val="en-US"/>
        </w:rPr>
        <w:t xml:space="preserve"> Ñ³Ù³ï»Õ»ÉÇ »Ý: ²é³í»É ¨ë, ¹ñ³Ý</w:t>
      </w:r>
      <w:r w:rsidRPr="00012351">
        <w:rPr>
          <w:rFonts w:ascii="Times LatArm" w:hAnsi="Times LatArm"/>
          <w:sz w:val="22"/>
          <w:szCs w:val="22"/>
          <w:lang w:val="en-US"/>
        </w:rPr>
        <w:softHyphen/>
        <w:t>óÇó Ù»ÏÁ Ñ³Ý¹Çë³ÝáõÙ ¿ ÙÛáõëÇ »ÝÃ³¹³ë: ²Û¹ ËÙµÇÝ »Ý í»ñ³µ»ñíáõÙ ÇÝ¹áõÏóÇ³Ý ¨ ¹»¹áõÏóÇ³Ý, áñáÝù Ï³ñ»ÉÇ ¿ ë³ÑÙ³Ý»É Ñ»ï¨Û³É µ³é»ñáí.</w:t>
      </w:r>
    </w:p>
    <w:p w:rsidR="00012351" w:rsidRPr="00012351" w:rsidRDefault="00012351" w:rsidP="00173A7B">
      <w:pPr>
        <w:spacing w:line="238" w:lineRule="auto"/>
        <w:ind w:firstLine="567"/>
        <w:jc w:val="both"/>
        <w:rPr>
          <w:rFonts w:ascii="Times LatArm" w:hAnsi="Times LatArm"/>
          <w:sz w:val="22"/>
          <w:szCs w:val="22"/>
          <w:lang w:val="en-US"/>
        </w:rPr>
      </w:pPr>
      <w:r w:rsidRPr="00012351">
        <w:rPr>
          <w:rFonts w:ascii="Times LatArm" w:hAnsi="Times LatArm"/>
          <w:sz w:val="22"/>
          <w:szCs w:val="22"/>
          <w:lang w:val="en-US"/>
        </w:rPr>
        <w:t xml:space="preserve">³) </w:t>
      </w:r>
      <w:r w:rsidRPr="00012351">
        <w:rPr>
          <w:rFonts w:ascii="Times LatArm" w:hAnsi="Times LatArm"/>
          <w:i/>
          <w:sz w:val="22"/>
          <w:szCs w:val="22"/>
          <w:lang w:val="en-US"/>
        </w:rPr>
        <w:t>¸»¹áõÏóÇ³Ý</w:t>
      </w:r>
      <w:r w:rsidR="00EC687E">
        <w:rPr>
          <w:rFonts w:ascii="Times LatArm" w:hAnsi="Times LatArm"/>
          <w:sz w:val="22"/>
          <w:szCs w:val="22"/>
          <w:lang w:val="en-US"/>
        </w:rPr>
        <w:t xml:space="preserve"> Ùï³Ñ³Ý·áõÙ ¿, áñÁ í»ñ³µ»ñ</w:t>
      </w:r>
      <w:r w:rsidRPr="00012351">
        <w:rPr>
          <w:rFonts w:ascii="Times LatArm" w:hAnsi="Times LatArm"/>
          <w:sz w:val="22"/>
          <w:szCs w:val="22"/>
          <w:lang w:val="en-US"/>
        </w:rPr>
        <w:t>áõÙ ¿ ³ÛÝ ³é³ñÏ³Ý»ñÇÝ, áñáÝù ¹áõñë ã»Ý ·³ÉÇë ³ÛÝ ³é³ñÏ³Ý»ñÇ ßñç³Ý³ÏÝ»ñÇó, áñáÝó Ù³ëÇÝ ËáëíáõÙ ¿ Ý³</w:t>
      </w:r>
      <w:r w:rsidRPr="00012351">
        <w:rPr>
          <w:rFonts w:ascii="Times LatArm" w:hAnsi="Times LatArm"/>
          <w:sz w:val="22"/>
          <w:szCs w:val="22"/>
          <w:lang w:val="en-US"/>
        </w:rPr>
        <w:softHyphen/>
        <w:t>Ë³¹ñÛ³ÉÝ»ñÇ Ù»ç:</w:t>
      </w:r>
    </w:p>
    <w:p w:rsidR="00012351" w:rsidRPr="00012351" w:rsidRDefault="00012351" w:rsidP="00173A7B">
      <w:pPr>
        <w:spacing w:line="238" w:lineRule="auto"/>
        <w:ind w:firstLine="567"/>
        <w:jc w:val="both"/>
        <w:rPr>
          <w:rFonts w:ascii="Times LatArm" w:hAnsi="Times LatArm"/>
          <w:sz w:val="22"/>
          <w:szCs w:val="22"/>
          <w:lang w:val="en-US"/>
        </w:rPr>
      </w:pPr>
      <w:r w:rsidRPr="00012351">
        <w:rPr>
          <w:rFonts w:ascii="Times LatArm" w:hAnsi="Times LatArm"/>
          <w:sz w:val="22"/>
          <w:szCs w:val="22"/>
          <w:lang w:val="en-US"/>
        </w:rPr>
        <w:t xml:space="preserve">µ) </w:t>
      </w:r>
      <w:r w:rsidRPr="00012351">
        <w:rPr>
          <w:rFonts w:ascii="Times LatArm" w:hAnsi="Times LatArm"/>
          <w:i/>
          <w:sz w:val="22"/>
          <w:szCs w:val="22"/>
          <w:lang w:val="en-US"/>
        </w:rPr>
        <w:t>ÆÝ¹áõÏóÇ³Ý</w:t>
      </w:r>
      <w:r w:rsidR="00EC687E">
        <w:rPr>
          <w:rFonts w:ascii="Times LatArm" w:hAnsi="Times LatArm"/>
          <w:sz w:val="22"/>
          <w:szCs w:val="22"/>
          <w:lang w:val="en-US"/>
        </w:rPr>
        <w:t xml:space="preserve"> Ùï³Ñ³Ý·áõÙ ¿, áñÁ í»ñ³µ»ñ</w:t>
      </w:r>
      <w:r w:rsidRPr="00012351">
        <w:rPr>
          <w:rFonts w:ascii="Times LatArm" w:hAnsi="Times LatArm"/>
          <w:sz w:val="22"/>
          <w:szCs w:val="22"/>
          <w:lang w:val="en-US"/>
        </w:rPr>
        <w:t>áõÙ ¿ ³í»ÉÇ É³ÛÝ ßñç³Ý³Ïáí ³é³ñ</w:t>
      </w:r>
      <w:r w:rsidRPr="00012351">
        <w:rPr>
          <w:rFonts w:ascii="Times LatArm" w:hAnsi="Times LatArm"/>
          <w:sz w:val="22"/>
          <w:szCs w:val="22"/>
          <w:lang w:val="en-US"/>
        </w:rPr>
        <w:softHyphen/>
        <w:t>Ï³Ý»ñÇ, ù³Ý Ã» ËáëíáõÙ ¿ Ý³Ë³¹ñÛ³ÉÝ»ñÇ Ù»ç:</w:t>
      </w:r>
    </w:p>
    <w:p w:rsidR="00012351" w:rsidRPr="00012351" w:rsidRDefault="00012351" w:rsidP="00173A7B">
      <w:pPr>
        <w:spacing w:line="238" w:lineRule="auto"/>
        <w:ind w:firstLine="567"/>
        <w:jc w:val="both"/>
        <w:rPr>
          <w:rFonts w:ascii="Times LatArm" w:hAnsi="Times LatArm"/>
          <w:sz w:val="22"/>
          <w:szCs w:val="22"/>
          <w:lang w:val="en-US"/>
        </w:rPr>
      </w:pPr>
      <w:r w:rsidRPr="00012351">
        <w:rPr>
          <w:rFonts w:ascii="Times LatArm" w:hAnsi="Times LatArm"/>
          <w:sz w:val="22"/>
          <w:szCs w:val="22"/>
          <w:lang w:val="en-US"/>
        </w:rPr>
        <w:t>ØÛáõë ËÙµÇ ³é³ñÏ³Ý»ñÁ, áñáÝù í»ñ³µ»ñáõÙ »Ý Ý³Ë³¹ñÛ³ÉÝ»ñÇÝ ¨ Ùï³</w:t>
      </w:r>
      <w:r w:rsidRPr="00012351">
        <w:rPr>
          <w:rFonts w:ascii="Times LatArm" w:hAnsi="Times LatArm"/>
          <w:sz w:val="22"/>
          <w:szCs w:val="22"/>
          <w:lang w:val="en-US"/>
        </w:rPr>
        <w:softHyphen/>
      </w:r>
      <w:r w:rsidRPr="00012351">
        <w:rPr>
          <w:rFonts w:ascii="Times LatArm" w:hAnsi="Times LatArm"/>
          <w:sz w:val="22"/>
          <w:szCs w:val="22"/>
          <w:lang w:val="en-US"/>
        </w:rPr>
        <w:softHyphen/>
      </w:r>
      <w:r w:rsidRPr="00012351">
        <w:rPr>
          <w:rFonts w:ascii="Times LatArm" w:hAnsi="Times LatArm"/>
          <w:sz w:val="22"/>
          <w:szCs w:val="22"/>
          <w:lang w:val="en-US"/>
        </w:rPr>
        <w:softHyphen/>
        <w:t>Ñ³Ý·</w:t>
      </w:r>
      <w:r w:rsidRPr="00012351">
        <w:rPr>
          <w:rFonts w:ascii="Times LatArm" w:hAnsi="Times LatArm"/>
          <w:sz w:val="22"/>
          <w:szCs w:val="22"/>
          <w:lang w:val="en-US"/>
        </w:rPr>
        <w:softHyphen/>
        <w:t>Ù³ÝÁ</w:t>
      </w:r>
      <w:r w:rsidRPr="00012351">
        <w:rPr>
          <w:rFonts w:ascii="Times LatArm" w:hAnsi="Times LatArm"/>
          <w:color w:val="000000" w:themeColor="text1"/>
          <w:sz w:val="22"/>
          <w:szCs w:val="22"/>
          <w:lang w:val="en-US"/>
        </w:rPr>
        <w:t xml:space="preserve">, </w:t>
      </w:r>
      <w:r w:rsidRPr="00012351">
        <w:rPr>
          <w:rFonts w:ascii="Times LatArm" w:hAnsi="Times LatArm"/>
          <w:sz w:val="22"/>
          <w:szCs w:val="22"/>
          <w:lang w:val="en-US"/>
        </w:rPr>
        <w:t>ï³ñµ»ñ »Ý:</w:t>
      </w:r>
    </w:p>
    <w:p w:rsidR="00012351" w:rsidRPr="00012351" w:rsidRDefault="00012351" w:rsidP="00173A7B">
      <w:pPr>
        <w:spacing w:line="238" w:lineRule="auto"/>
        <w:ind w:firstLine="567"/>
        <w:jc w:val="both"/>
        <w:rPr>
          <w:rFonts w:ascii="Times LatArm" w:hAnsi="Times LatArm"/>
          <w:sz w:val="22"/>
          <w:szCs w:val="22"/>
          <w:lang w:val="en-US"/>
        </w:rPr>
      </w:pPr>
      <w:r w:rsidRPr="00012351">
        <w:rPr>
          <w:rFonts w:ascii="Times LatArm" w:hAnsi="Times LatArm"/>
          <w:sz w:val="22"/>
          <w:szCs w:val="22"/>
          <w:lang w:val="en-US"/>
        </w:rPr>
        <w:t xml:space="preserve">·) </w:t>
      </w:r>
      <w:r w:rsidRPr="00012351">
        <w:rPr>
          <w:rFonts w:ascii="Times LatArm" w:hAnsi="Times LatArm"/>
          <w:i/>
          <w:sz w:val="22"/>
          <w:szCs w:val="22"/>
          <w:lang w:val="en-US"/>
        </w:rPr>
        <w:t>²Ý³Éá·Ç³Ý</w:t>
      </w:r>
      <w:r w:rsidR="00EC687E">
        <w:rPr>
          <w:rFonts w:ascii="Times LatArm" w:hAnsi="Times LatArm"/>
          <w:sz w:val="22"/>
          <w:szCs w:val="22"/>
          <w:lang w:val="en-US"/>
        </w:rPr>
        <w:t xml:space="preserve"> Ùï³Ñ³Ý·áõÙ ¿, áñÁ í»ñ³µ»ñ</w:t>
      </w:r>
      <w:r w:rsidRPr="00012351">
        <w:rPr>
          <w:rFonts w:ascii="Times LatArm" w:hAnsi="Times LatArm"/>
          <w:sz w:val="22"/>
          <w:szCs w:val="22"/>
          <w:lang w:val="en-US"/>
        </w:rPr>
        <w:t>áõÙ ¿ áã ³ÛÝ ³é³ñÏ³Ý»ñÇÝ, áñáÝó Ù³ëÇÝ ËáëíáõÙ ¿ Ý³Ë³</w:t>
      </w:r>
      <w:r w:rsidRPr="00012351">
        <w:rPr>
          <w:rFonts w:ascii="Times LatArm" w:hAnsi="Times LatArm"/>
          <w:sz w:val="22"/>
          <w:szCs w:val="22"/>
          <w:lang w:val="en-US"/>
        </w:rPr>
        <w:softHyphen/>
        <w:t>¹ñÛ³ÉÝ»ñáõÙ:</w:t>
      </w:r>
    </w:p>
    <w:p w:rsidR="00012351" w:rsidRPr="00012351" w:rsidRDefault="00012351" w:rsidP="00173A7B">
      <w:pPr>
        <w:spacing w:line="238" w:lineRule="auto"/>
        <w:ind w:firstLine="567"/>
        <w:rPr>
          <w:rFonts w:ascii="Times LatArm" w:hAnsi="Times LatArm"/>
          <w:b/>
          <w:i/>
          <w:sz w:val="22"/>
          <w:szCs w:val="22"/>
          <w:lang w:val="en-US"/>
        </w:rPr>
      </w:pPr>
      <w:r w:rsidRPr="00012351">
        <w:rPr>
          <w:rFonts w:ascii="Times LatArm" w:hAnsi="Times LatArm"/>
          <w:b/>
          <w:i/>
          <w:sz w:val="22"/>
          <w:szCs w:val="22"/>
          <w:lang w:val="en-US"/>
        </w:rPr>
        <w:t>²Ý³Éá·Ç³ÛÇ ¿áõÃÛáõÝÁ ¨ Ýñ³ ï»ë³ÏÝ»ñÁ</w:t>
      </w:r>
    </w:p>
    <w:p w:rsidR="00012351" w:rsidRPr="00012351" w:rsidRDefault="00012351" w:rsidP="00173A7B">
      <w:pPr>
        <w:spacing w:line="238" w:lineRule="auto"/>
        <w:ind w:firstLine="567"/>
        <w:jc w:val="both"/>
        <w:rPr>
          <w:rFonts w:ascii="Times LatArm" w:hAnsi="Times LatArm"/>
          <w:sz w:val="22"/>
          <w:szCs w:val="22"/>
          <w:lang w:val="en-US"/>
        </w:rPr>
      </w:pPr>
      <w:r w:rsidRPr="00012351">
        <w:rPr>
          <w:rFonts w:ascii="Times LatArm" w:hAnsi="Times LatArm"/>
          <w:sz w:val="22"/>
          <w:szCs w:val="22"/>
          <w:lang w:val="en-US"/>
        </w:rPr>
        <w:t>Øï³Ñ³Ý·Ù³Ý Ï³ñ¨áñ ï»ë³ÏÝ»ñÇó Ù»ÏÝ  ³Ûëå»ë Ïáãí³Í ïñ³¹áõÏïÇí Ùï³</w:t>
      </w:r>
      <w:r w:rsidRPr="00012351">
        <w:rPr>
          <w:rFonts w:ascii="Times LatArm" w:hAnsi="Times LatArm"/>
          <w:sz w:val="22"/>
          <w:szCs w:val="22"/>
          <w:lang w:val="en-US"/>
        </w:rPr>
        <w:softHyphen/>
        <w:t>Ñ³Ý·áõÙÝ ¿ (É³ï. traductio-ï»Õ³÷áËáõÙ), áñÇ ¹»åùáõÙ ÁÝ¹</w:t>
      </w:r>
      <w:r w:rsidRPr="00012351">
        <w:rPr>
          <w:rFonts w:ascii="Times LatArm" w:hAnsi="Times LatArm"/>
          <w:sz w:val="22"/>
          <w:szCs w:val="22"/>
          <w:lang w:val="en-US"/>
        </w:rPr>
        <w:softHyphen/>
        <w:t>Ñ³Ý</w:t>
      </w:r>
      <w:r w:rsidRPr="00012351">
        <w:rPr>
          <w:rFonts w:ascii="Times LatArm" w:hAnsi="Times LatArm"/>
          <w:sz w:val="22"/>
          <w:szCs w:val="22"/>
          <w:lang w:val="en-US"/>
        </w:rPr>
        <w:softHyphen/>
        <w:t>ñáõÃÛ³Ý ³ëïÇ×³Ý áõÝ»</w:t>
      </w:r>
      <w:r w:rsidRPr="00012351">
        <w:rPr>
          <w:rFonts w:ascii="Times LatArm" w:hAnsi="Times LatArm"/>
          <w:sz w:val="22"/>
          <w:szCs w:val="22"/>
          <w:lang w:val="en-US"/>
        </w:rPr>
        <w:softHyphen/>
        <w:t>óáÕ »ñÏáõ ¨ ³í»ÉÇ ¹³ïáÕáõÃÛáõÝÝ»ñÇó ³ÝóÝáõÙ »Ý Ýáñ ¹³ïáÕáõÃÛ³Ý</w:t>
      </w:r>
      <w:r w:rsidR="00EC687E">
        <w:rPr>
          <w:rFonts w:ascii="Times LatArm" w:hAnsi="Times LatArm"/>
          <w:sz w:val="22"/>
          <w:szCs w:val="22"/>
          <w:lang w:val="en-US"/>
        </w:rPr>
        <w:t>`</w:t>
      </w:r>
      <w:r w:rsidRPr="00012351">
        <w:rPr>
          <w:rFonts w:ascii="Times LatArm" w:hAnsi="Times LatArm"/>
          <w:sz w:val="22"/>
          <w:szCs w:val="22"/>
          <w:lang w:val="en-US"/>
        </w:rPr>
        <w:t xml:space="preserve"> ÁÝ¹</w:t>
      </w:r>
      <w:r w:rsidRPr="00012351">
        <w:rPr>
          <w:rFonts w:ascii="Times LatArm" w:hAnsi="Times LatArm"/>
          <w:sz w:val="22"/>
          <w:szCs w:val="22"/>
          <w:lang w:val="en-US"/>
        </w:rPr>
        <w:softHyphen/>
        <w:t>Ñ³ÝñáõÃÛ³Ý ÝáõÛÝ ³ëïÇ×³Ýáí:</w:t>
      </w:r>
    </w:p>
    <w:p w:rsidR="00012351" w:rsidRPr="00012351" w:rsidRDefault="00012351" w:rsidP="00173A7B">
      <w:pPr>
        <w:spacing w:line="238" w:lineRule="auto"/>
        <w:ind w:firstLine="567"/>
        <w:jc w:val="both"/>
        <w:rPr>
          <w:rFonts w:ascii="Times LatArm" w:hAnsi="Times LatArm"/>
          <w:sz w:val="22"/>
          <w:szCs w:val="22"/>
          <w:lang w:val="en-US"/>
        </w:rPr>
      </w:pPr>
      <w:r>
        <w:rPr>
          <w:rFonts w:ascii="Times LatArm" w:hAnsi="Times LatArm"/>
          <w:noProof/>
          <w:sz w:val="22"/>
          <w:szCs w:val="22"/>
          <w:lang w:val="ru-RU"/>
        </w:rPr>
        <w:drawing>
          <wp:anchor distT="0" distB="0" distL="114300" distR="114300" simplePos="0" relativeHeight="251929600" behindDoc="0" locked="0" layoutInCell="1" allowOverlap="1">
            <wp:simplePos x="0" y="0"/>
            <wp:positionH relativeFrom="column">
              <wp:posOffset>358140</wp:posOffset>
            </wp:positionH>
            <wp:positionV relativeFrom="paragraph">
              <wp:posOffset>472440</wp:posOffset>
            </wp:positionV>
            <wp:extent cx="5174615" cy="811530"/>
            <wp:effectExtent l="19050" t="0" r="6985" b="0"/>
            <wp:wrapTopAndBottom/>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36"/>
                    <a:srcRect/>
                    <a:stretch>
                      <a:fillRect/>
                    </a:stretch>
                  </pic:blipFill>
                  <pic:spPr bwMode="auto">
                    <a:xfrm>
                      <a:off x="0" y="0"/>
                      <a:ext cx="5174615" cy="811530"/>
                    </a:xfrm>
                    <a:prstGeom prst="rect">
                      <a:avLst/>
                    </a:prstGeom>
                    <a:noFill/>
                    <a:ln w="9525">
                      <a:noFill/>
                      <a:miter lim="800000"/>
                      <a:headEnd/>
                      <a:tailEnd/>
                    </a:ln>
                  </pic:spPr>
                </pic:pic>
              </a:graphicData>
            </a:graphic>
          </wp:anchor>
        </w:drawing>
      </w:r>
      <w:r w:rsidRPr="00012351">
        <w:rPr>
          <w:rFonts w:ascii="Times LatArm" w:hAnsi="Times LatArm"/>
          <w:sz w:val="22"/>
          <w:szCs w:val="22"/>
          <w:lang w:val="en-US"/>
        </w:rPr>
        <w:t xml:space="preserve">úñÇÝ³Ï, ¹Çóáõù </w:t>
      </w:r>
      <w:r w:rsidRPr="00012351">
        <w:rPr>
          <w:rFonts w:ascii="Times LatArm" w:hAnsi="Times LatArm"/>
          <w:position w:val="-6"/>
          <w:sz w:val="22"/>
          <w:szCs w:val="22"/>
          <w:lang w:val="en-US"/>
        </w:rPr>
        <w:object w:dxaOrig="200" w:dyaOrig="220">
          <v:shape id="_x0000_i1202" type="#_x0000_t75" style="width:10.5pt;height:12pt" o:ole="">
            <v:imagedata r:id="rId337" o:title=""/>
          </v:shape>
          <o:OLEObject Type="Embed" ProgID="Equation.DSMT4" ShapeID="_x0000_i1202" DrawAspect="Content" ObjectID="_1402446660" r:id="rId338"/>
        </w:object>
      </w:r>
      <w:r w:rsidRPr="00012351">
        <w:rPr>
          <w:rFonts w:ascii="Times LatArm" w:hAnsi="Times LatArm"/>
          <w:sz w:val="22"/>
          <w:szCs w:val="22"/>
          <w:lang w:val="en-US"/>
        </w:rPr>
        <w:t xml:space="preserve">-Ý, </w:t>
      </w:r>
      <w:r w:rsidRPr="00012351">
        <w:rPr>
          <w:rFonts w:ascii="Times LatArm" w:hAnsi="Times LatArm"/>
          <w:position w:val="-6"/>
          <w:sz w:val="22"/>
          <w:szCs w:val="22"/>
        </w:rPr>
        <w:object w:dxaOrig="200" w:dyaOrig="279">
          <v:shape id="_x0000_i1203" type="#_x0000_t75" style="width:10.5pt;height:13.5pt" o:ole="">
            <v:imagedata r:id="rId339" o:title=""/>
          </v:shape>
          <o:OLEObject Type="Embed" ProgID="Equation.DSMT4" ShapeID="_x0000_i1203" DrawAspect="Content" ObjectID="_1402446661" r:id="rId340"/>
        </w:object>
      </w:r>
      <w:r w:rsidRPr="00012351">
        <w:rPr>
          <w:rFonts w:ascii="Times LatArm" w:hAnsi="Times LatArm"/>
          <w:sz w:val="22"/>
          <w:szCs w:val="22"/>
          <w:lang w:val="en-US"/>
        </w:rPr>
        <w:t xml:space="preserve">-Ý ¨ </w:t>
      </w:r>
      <w:r w:rsidRPr="00012351">
        <w:rPr>
          <w:rFonts w:ascii="Times LatArm" w:hAnsi="Times LatArm"/>
          <w:position w:val="-6"/>
          <w:sz w:val="22"/>
          <w:szCs w:val="22"/>
        </w:rPr>
        <w:object w:dxaOrig="180" w:dyaOrig="220">
          <v:shape id="_x0000_i1204" type="#_x0000_t75" style="width:10.5pt;height:12pt" o:ole="">
            <v:imagedata r:id="rId341" o:title=""/>
          </v:shape>
          <o:OLEObject Type="Embed" ProgID="Equation.DSMT4" ShapeID="_x0000_i1204" DrawAspect="Content" ObjectID="_1402446662" r:id="rId342"/>
        </w:object>
      </w:r>
      <w:r w:rsidRPr="00012351">
        <w:rPr>
          <w:rFonts w:ascii="Times LatArm" w:hAnsi="Times LatArm"/>
          <w:sz w:val="22"/>
          <w:szCs w:val="22"/>
          <w:lang w:val="en-US"/>
        </w:rPr>
        <w:t xml:space="preserve">-Ý áñáß Çñ³Ï³Ý Ãí»ñ »Ý, </w:t>
      </w:r>
      <w:r w:rsidRPr="00012351">
        <w:rPr>
          <w:rFonts w:ascii="Times LatArm" w:hAnsi="Times LatArm"/>
          <w:position w:val="-6"/>
          <w:sz w:val="22"/>
          <w:szCs w:val="22"/>
          <w:lang w:val="en-US"/>
        </w:rPr>
        <w:object w:dxaOrig="560" w:dyaOrig="279">
          <v:shape id="_x0000_i1205" type="#_x0000_t75" style="width:27pt;height:15pt" o:ole="">
            <v:imagedata r:id="rId343" o:title=""/>
          </v:shape>
          <o:OLEObject Type="Embed" ProgID="Equation.DSMT4" ShapeID="_x0000_i1205" DrawAspect="Content" ObjectID="_1402446663" r:id="rId344"/>
        </w:object>
      </w:r>
      <w:r w:rsidRPr="00012351">
        <w:rPr>
          <w:rFonts w:ascii="Times LatArm" w:hAnsi="Times LatArm"/>
          <w:position w:val="-4"/>
          <w:sz w:val="22"/>
          <w:szCs w:val="22"/>
          <w:lang w:val="en-US"/>
        </w:rPr>
        <w:t xml:space="preserve"> </w:t>
      </w:r>
      <w:r w:rsidRPr="00012351">
        <w:rPr>
          <w:rFonts w:ascii="Times LatArm" w:hAnsi="Times LatArm"/>
          <w:sz w:val="22"/>
          <w:szCs w:val="22"/>
          <w:lang w:val="en-US"/>
        </w:rPr>
        <w:t>(³é³çÇÝ ¹³ïá</w:t>
      </w:r>
      <w:r w:rsidRPr="00012351">
        <w:rPr>
          <w:rFonts w:ascii="Times LatArm" w:hAnsi="Times LatArm"/>
          <w:sz w:val="22"/>
          <w:szCs w:val="22"/>
          <w:lang w:val="en-US"/>
        </w:rPr>
        <w:softHyphen/>
        <w:t xml:space="preserve">ÕáõÃÛáõÝ), </w:t>
      </w:r>
      <w:r w:rsidRPr="00012351">
        <w:rPr>
          <w:rFonts w:ascii="Times LatArm" w:hAnsi="Times LatArm"/>
          <w:position w:val="-6"/>
          <w:sz w:val="22"/>
          <w:szCs w:val="22"/>
        </w:rPr>
        <w:object w:dxaOrig="540" w:dyaOrig="279">
          <v:shape id="_x0000_i1206" type="#_x0000_t75" style="width:27pt;height:13.5pt" o:ole="">
            <v:imagedata r:id="rId345" o:title=""/>
          </v:shape>
          <o:OLEObject Type="Embed" ProgID="Equation.DSMT4" ShapeID="_x0000_i1206" DrawAspect="Content" ObjectID="_1402446664" r:id="rId346"/>
        </w:object>
      </w:r>
      <w:r w:rsidRPr="00012351">
        <w:rPr>
          <w:rFonts w:ascii="Times LatArm" w:hAnsi="Times LatArm"/>
          <w:position w:val="-4"/>
          <w:sz w:val="22"/>
          <w:szCs w:val="22"/>
          <w:lang w:val="en-US"/>
        </w:rPr>
        <w:t xml:space="preserve"> </w:t>
      </w:r>
      <w:r w:rsidRPr="00012351">
        <w:rPr>
          <w:rFonts w:ascii="Times LatArm" w:hAnsi="Times LatArm"/>
          <w:sz w:val="22"/>
          <w:szCs w:val="22"/>
          <w:lang w:val="en-US"/>
        </w:rPr>
        <w:t xml:space="preserve">(»ñÏñáñ¹ ¹³ïáÕáõÃÛáõÝ), </w:t>
      </w:r>
      <w:r w:rsidRPr="00012351">
        <w:rPr>
          <w:rFonts w:ascii="Times LatArm" w:hAnsi="Times LatArm"/>
          <w:position w:val="-6"/>
          <w:sz w:val="22"/>
          <w:szCs w:val="22"/>
        </w:rPr>
        <w:object w:dxaOrig="560" w:dyaOrig="220">
          <v:shape id="_x0000_i1207" type="#_x0000_t75" style="width:33pt;height:10.5pt" o:ole="">
            <v:imagedata r:id="rId347" o:title=""/>
          </v:shape>
          <o:OLEObject Type="Embed" ProgID="Equation.DSMT4" ShapeID="_x0000_i1207" DrawAspect="Content" ObjectID="_1402446665" r:id="rId348"/>
        </w:object>
      </w:r>
      <w:r w:rsidRPr="00012351">
        <w:rPr>
          <w:rFonts w:ascii="Times LatArm" w:hAnsi="Times LatArm"/>
          <w:position w:val="-4"/>
          <w:sz w:val="22"/>
          <w:szCs w:val="22"/>
          <w:lang w:val="en-US"/>
        </w:rPr>
        <w:t xml:space="preserve"> </w:t>
      </w:r>
      <w:r w:rsidRPr="00012351">
        <w:rPr>
          <w:rFonts w:ascii="Times LatArm" w:hAnsi="Times LatArm"/>
          <w:sz w:val="22"/>
          <w:szCs w:val="22"/>
          <w:lang w:val="en-US"/>
        </w:rPr>
        <w:t>(Ýáñ ¹³ïáÕáõÃÛáõÝÝ ¿):</w:t>
      </w:r>
    </w:p>
    <w:p w:rsidR="005F49D1" w:rsidRDefault="005F49D1" w:rsidP="00012351">
      <w:pPr>
        <w:ind w:firstLine="567"/>
        <w:jc w:val="both"/>
        <w:rPr>
          <w:rFonts w:ascii="Times LatArm" w:hAnsi="Times LatArm"/>
          <w:sz w:val="22"/>
          <w:szCs w:val="22"/>
          <w:lang w:val="en-US"/>
        </w:rPr>
      </w:pP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sz w:val="22"/>
          <w:szCs w:val="22"/>
          <w:lang w:val="en-US"/>
        </w:rPr>
        <w:t>îñ³¹áõÏóÇ³ÛÇ ¿áõÃÛáõÝÁ</w:t>
      </w:r>
      <w:r w:rsidR="00EC687E">
        <w:rPr>
          <w:rFonts w:ascii="Times LatArm" w:hAnsi="Times LatArm"/>
          <w:sz w:val="22"/>
          <w:szCs w:val="22"/>
          <w:lang w:val="en-US"/>
        </w:rPr>
        <w:t>`</w:t>
      </w:r>
      <w:r w:rsidRPr="00012351">
        <w:rPr>
          <w:rFonts w:ascii="Times LatArm" w:hAnsi="Times LatArm"/>
          <w:sz w:val="22"/>
          <w:szCs w:val="22"/>
          <w:lang w:val="en-US"/>
        </w:rPr>
        <w:t xml:space="preserve"> áñå»ë Ñ»ï³½áïÙ³Ý Ù»Ãá¹</w:t>
      </w:r>
      <w:r w:rsidR="00EC687E">
        <w:rPr>
          <w:rFonts w:ascii="Times LatArm" w:hAnsi="Times LatArm"/>
          <w:sz w:val="22"/>
          <w:szCs w:val="22"/>
          <w:lang w:val="en-US"/>
        </w:rPr>
        <w:t>,</w:t>
      </w:r>
      <w:r w:rsidRPr="00012351">
        <w:rPr>
          <w:rFonts w:ascii="Times LatArm" w:hAnsi="Times LatArm"/>
          <w:sz w:val="22"/>
          <w:szCs w:val="22"/>
          <w:lang w:val="en-US"/>
        </w:rPr>
        <w:t xml:space="preserve"> Ï³Û³ÝáõÙ ¿ Ýñ³ÝáõÙ, áñ</w:t>
      </w:r>
      <w:r w:rsidR="00EC687E">
        <w:rPr>
          <w:rFonts w:ascii="Times LatArm" w:hAnsi="Times LatArm"/>
          <w:sz w:val="22"/>
          <w:szCs w:val="22"/>
          <w:lang w:val="en-US"/>
        </w:rPr>
        <w:t>,</w:t>
      </w:r>
      <w:r w:rsidRPr="00012351">
        <w:rPr>
          <w:rFonts w:ascii="Times LatArm" w:hAnsi="Times LatArm"/>
          <w:sz w:val="22"/>
          <w:szCs w:val="22"/>
          <w:lang w:val="en-US"/>
        </w:rPr>
        <w:t xml:space="preserve"> µ³ó³Ñ³Ûï»Éáí »ñÏáõ ûµÛ»ÏïÝ»ñÇ ÝÙ³ÝáõÃÛáõÝÁ  áñáß³ÏÇ ³éÝãáõÃÛ³Ùµ, Ï³ï³</w:t>
      </w:r>
      <w:r w:rsidRPr="00012351">
        <w:rPr>
          <w:rFonts w:ascii="Times LatArm" w:hAnsi="Times LatArm"/>
          <w:sz w:val="22"/>
          <w:szCs w:val="22"/>
          <w:lang w:val="en-US"/>
        </w:rPr>
        <w:softHyphen/>
        <w:t>ñáõÙ »Ýù   Ùï³Ñ³Ý·áõÙ ³Û¹ ÝáõÛÝ ûµÛ»ÏïÝ»ñÇ  ÝÙ³ÝáõÃÛ³Ý Ù³ëÇÝ ³ÛÉ  ³éÝãáõÃÛ³Ùµ ¨ë:</w: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sz w:val="22"/>
          <w:szCs w:val="22"/>
          <w:lang w:val="en-US"/>
        </w:rPr>
        <w:lastRenderedPageBreak/>
        <w:t>îñ³¹áõÏïÇí Ùï³Ñ³Ý·Ù³Ý Ï³ñ¨áñ ï»ë³ÏÝ»ñÇó ¿ ³Ý³Éá·Ç³Ý (ÑáõÝ³ñ»Ý ana</w:t>
      </w:r>
      <w:r w:rsidRPr="00012351">
        <w:rPr>
          <w:rFonts w:ascii="Times LatArm" w:hAnsi="Times LatArm"/>
          <w:sz w:val="22"/>
          <w:szCs w:val="22"/>
          <w:lang w:val="en-US"/>
        </w:rPr>
        <w:softHyphen/>
        <w:t>logia-Ñ³Ù³å³ï³ëË³ÝáõÃÛáõÝ, ÝÙ³ÝáõÃÛáõÝ): ²Ý³Éá·Ç³Ý ×³Ý³ãáÕáõÃÛ³Ý ÉÇ³ñ</w:t>
      </w:r>
      <w:r w:rsidRPr="00012351">
        <w:rPr>
          <w:rFonts w:ascii="Times LatArm" w:hAnsi="Times LatArm"/>
          <w:sz w:val="22"/>
          <w:szCs w:val="22"/>
          <w:lang w:val="en-US"/>
        </w:rPr>
        <w:softHyphen/>
        <w:t>Å»ù ³ñ¹ÛáõÝ³í»ï ¿íñÇëïÇÏ ·áñÍÇù ¿:</w: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sz w:val="22"/>
          <w:szCs w:val="22"/>
          <w:lang w:val="en-US"/>
        </w:rPr>
        <w:t>Àëï ³Ý³Éá·Ç³ÛÇ</w:t>
      </w:r>
      <w:r w:rsidR="00EC687E">
        <w:rPr>
          <w:rFonts w:ascii="Times LatArm" w:hAnsi="Times LatArm"/>
          <w:sz w:val="22"/>
          <w:szCs w:val="22"/>
          <w:lang w:val="en-US"/>
        </w:rPr>
        <w:t>`</w:t>
      </w:r>
      <w:r w:rsidRPr="00012351">
        <w:rPr>
          <w:rFonts w:ascii="Times LatArm" w:hAnsi="Times LatArm"/>
          <w:sz w:val="22"/>
          <w:szCs w:val="22"/>
          <w:lang w:val="en-US"/>
        </w:rPr>
        <w:t xml:space="preserve"> Ùï³Ñ³Ý·áõÙÝ»ñÁ Ï³ñ»ÉÇ ¿ ³ñï³Ñ³Ûï»É  ëË»</w:t>
      </w:r>
      <w:r w:rsidRPr="00012351">
        <w:rPr>
          <w:rFonts w:ascii="Times LatArm" w:hAnsi="Times LatArm"/>
          <w:sz w:val="22"/>
          <w:szCs w:val="22"/>
          <w:lang w:val="en-US"/>
        </w:rPr>
        <w:softHyphen/>
        <w:t>Ù³Ûáí.</w: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sz w:val="22"/>
          <w:szCs w:val="22"/>
          <w:lang w:val="en-US"/>
        </w:rPr>
        <w:t>Àëï ³Ý³Éá·Ç³ÛÇ</w:t>
      </w:r>
      <w:r w:rsidR="00EC687E">
        <w:rPr>
          <w:rFonts w:ascii="Times LatArm" w:hAnsi="Times LatArm"/>
          <w:sz w:val="22"/>
          <w:szCs w:val="22"/>
          <w:lang w:val="en-US"/>
        </w:rPr>
        <w:t>`</w:t>
      </w:r>
      <w:r w:rsidRPr="00012351">
        <w:rPr>
          <w:rFonts w:ascii="Times LatArm" w:hAnsi="Times LatArm"/>
          <w:sz w:val="22"/>
          <w:szCs w:val="22"/>
          <w:lang w:val="en-US"/>
        </w:rPr>
        <w:t xml:space="preserve"> Ùï³Ñ³Ý·Ù³Ý ·Çï»ÉÇùÝ»ñÁ, áñáÝù ëï³óíáõÙ »Ý áñáß³ÏÇ ûµÛ»ÏïÇ (Ùá¹»ÉÇ) ¹Çï³ñÏáõÙÇó</w:t>
      </w:r>
      <w:r w:rsidR="00EC687E">
        <w:rPr>
          <w:rFonts w:ascii="Times LatArm" w:hAnsi="Times LatArm"/>
          <w:sz w:val="22"/>
          <w:szCs w:val="22"/>
          <w:lang w:val="en-US"/>
        </w:rPr>
        <w:t>,</w:t>
      </w:r>
      <w:r w:rsidRPr="00012351">
        <w:rPr>
          <w:rFonts w:ascii="Times LatArm" w:hAnsi="Times LatArm"/>
          <w:sz w:val="22"/>
          <w:szCs w:val="22"/>
          <w:lang w:val="en-US"/>
        </w:rPr>
        <w:t xml:space="preserve"> ï»Õ³÷áËáõÙ »Ý áõñÇß, ùÇã áõëáõÙÝ³ëÇñ</w:t>
      </w:r>
      <w:r w:rsidRPr="00012351">
        <w:rPr>
          <w:rFonts w:ascii="Times LatArm" w:hAnsi="Times LatArm"/>
          <w:sz w:val="22"/>
          <w:szCs w:val="22"/>
          <w:lang w:val="en-US"/>
        </w:rPr>
        <w:softHyphen/>
        <w:t>í³Í (ùÇã Ù³ïã»ÉÇ áõëáõÙÝ³ëÇñáõÃÛ³Ý Ñ³Ù</w:t>
      </w:r>
      <w:r w:rsidR="00EC687E">
        <w:rPr>
          <w:rFonts w:ascii="Times LatArm" w:hAnsi="Times LatArm"/>
          <w:sz w:val="22"/>
          <w:szCs w:val="22"/>
          <w:lang w:val="en-US"/>
        </w:rPr>
        <w:t>³ñ, ùÇã ï»ë³Ý»ÉÇ ¨ ³ÛÉÝ) ûµÛ»Ïï`</w:t>
      </w:r>
      <w:r w:rsidRPr="00012351">
        <w:rPr>
          <w:rFonts w:ascii="Times LatArm" w:hAnsi="Times LatArm"/>
          <w:sz w:val="22"/>
          <w:szCs w:val="22"/>
          <w:lang w:val="en-US"/>
        </w:rPr>
        <w:t xml:space="preserve"> Áëï áñáß³</w:t>
      </w:r>
      <w:r w:rsidRPr="00012351">
        <w:rPr>
          <w:rFonts w:ascii="Times LatArm" w:hAnsi="Times LatArm"/>
          <w:sz w:val="22"/>
          <w:szCs w:val="22"/>
          <w:lang w:val="en-US"/>
        </w:rPr>
        <w:softHyphen/>
        <w:t>ÏÇ ÇÙ³ëïÇ: Àëï ³Ý³Éá·Ç³ÛÇ</w:t>
      </w:r>
      <w:r w:rsidR="00EC687E">
        <w:rPr>
          <w:rFonts w:ascii="Times LatArm" w:hAnsi="Times LatArm"/>
          <w:sz w:val="22"/>
          <w:szCs w:val="22"/>
          <w:lang w:val="en-US"/>
        </w:rPr>
        <w:t>`</w:t>
      </w:r>
      <w:r w:rsidRPr="00012351">
        <w:rPr>
          <w:rFonts w:ascii="Times LatArm" w:hAnsi="Times LatArm"/>
          <w:sz w:val="22"/>
          <w:szCs w:val="22"/>
          <w:lang w:val="en-US"/>
        </w:rPr>
        <w:t xml:space="preserve"> ïíÛ³É ÏáÝÏñ»ï ûµÛ»ÏïÇ Ù³ëÇÝ Ùï³Ñ³Ý·áõÙÁ ÏñáõÙ ¿ ÁÝ¹Ñ³Ýñ³å»ë  ÙÇ³ÛÝ Ñ³í³Ý³Ï³Ý µÝáõÃ³·Çñ, ³ÛÝ Ñ³Ý</w:t>
      </w:r>
      <w:r w:rsidRPr="00012351">
        <w:rPr>
          <w:rFonts w:ascii="Times LatArm" w:hAnsi="Times LatArm"/>
          <w:sz w:val="22"/>
          <w:szCs w:val="22"/>
          <w:lang w:val="en-US"/>
        </w:rPr>
        <w:softHyphen/>
        <w:t>¹Çë³ÝáõÙ ¿ ·Çï³Ï³Ý ÑÇåá</w:t>
      </w:r>
      <w:r w:rsidRPr="00012351">
        <w:rPr>
          <w:rFonts w:ascii="Times LatArm" w:hAnsi="Times LatArm"/>
          <w:sz w:val="22"/>
          <w:szCs w:val="22"/>
          <w:lang w:val="en-US"/>
        </w:rPr>
        <w:softHyphen/>
        <w:t>Ã»½Ç ³ÕµÛáõñÝ»ñÇó Ù»ÏÁ ¨ Ë³ÕáõÙ ¿ Ï³ñ¨áñ ¹»ñ ·Çï³Ï³Ý Ñ³ÛïÝ³</w:t>
      </w:r>
      <w:r w:rsidRPr="00012351">
        <w:rPr>
          <w:rFonts w:ascii="Times LatArm" w:hAnsi="Times LatArm"/>
          <w:sz w:val="22"/>
          <w:szCs w:val="22"/>
          <w:lang w:val="en-US"/>
        </w:rPr>
        <w:softHyphen/>
        <w:t>·áñÍáõÃ</w:t>
      </w:r>
      <w:r w:rsidRPr="00012351">
        <w:rPr>
          <w:rFonts w:ascii="Times LatArm" w:hAnsi="Times LatArm"/>
          <w:sz w:val="22"/>
          <w:szCs w:val="22"/>
          <w:lang w:val="en-US"/>
        </w:rPr>
        <w:softHyphen/>
        <w:t>ÛáõÝ</w:t>
      </w:r>
      <w:r w:rsidRPr="00012351">
        <w:rPr>
          <w:rFonts w:ascii="Times LatArm" w:hAnsi="Times LatArm"/>
          <w:sz w:val="22"/>
          <w:szCs w:val="22"/>
          <w:lang w:val="en-US"/>
        </w:rPr>
        <w:softHyphen/>
        <w:t>Ý»ñÇ Ñ³Ù³ñ: Ð³ëÏ³Ý³ÉÇ ¿, áñ áã µáÉáñ ÝÙ³ÝáõÃÛáõÝ</w:t>
      </w:r>
      <w:r w:rsidRPr="00012351">
        <w:rPr>
          <w:rFonts w:ascii="Times LatArm" w:hAnsi="Times LatArm"/>
          <w:sz w:val="22"/>
          <w:szCs w:val="22"/>
          <w:lang w:val="en-US"/>
        </w:rPr>
        <w:softHyphen/>
        <w:t>Ý»ñÝ »Ý ³Ý³Éá·Ç³: ´³</w:t>
      </w:r>
      <w:r w:rsidRPr="00012351">
        <w:rPr>
          <w:rFonts w:ascii="Times LatArm" w:hAnsi="Times LatArm"/>
          <w:sz w:val="22"/>
          <w:szCs w:val="22"/>
          <w:lang w:val="en-US"/>
        </w:rPr>
        <w:softHyphen/>
        <w:t>Ý³ë</w:t>
      </w:r>
      <w:r w:rsidRPr="00012351">
        <w:rPr>
          <w:rFonts w:ascii="Times LatArm" w:hAnsi="Times LatArm"/>
          <w:sz w:val="22"/>
          <w:szCs w:val="22"/>
          <w:lang w:val="en-US"/>
        </w:rPr>
        <w:softHyphen/>
        <w:t>ï»Õ</w:t>
      </w:r>
      <w:r w:rsidRPr="00012351">
        <w:rPr>
          <w:rFonts w:ascii="Times LatArm" w:hAnsi="Times LatArm"/>
          <w:sz w:val="22"/>
          <w:szCs w:val="22"/>
          <w:lang w:val="en-US"/>
        </w:rPr>
        <w:softHyphen/>
        <w:t>ÍÁ</w:t>
      </w:r>
      <w:r w:rsidR="00EC687E">
        <w:rPr>
          <w:rFonts w:ascii="Times LatArm" w:hAnsi="Times LatArm"/>
          <w:sz w:val="22"/>
          <w:szCs w:val="22"/>
          <w:lang w:val="en-US"/>
        </w:rPr>
        <w:t>,</w:t>
      </w:r>
      <w:r w:rsidRPr="00012351">
        <w:rPr>
          <w:rFonts w:ascii="Times LatArm" w:hAnsi="Times LatArm"/>
          <w:sz w:val="22"/>
          <w:szCs w:val="22"/>
          <w:lang w:val="en-US"/>
        </w:rPr>
        <w:t xml:space="preserve"> Ñ³Ù»Ù³ï»Éáí ³ÕçÏ³Ý Í³Õ</w:t>
      </w:r>
      <w:r w:rsidR="00EC687E">
        <w:rPr>
          <w:rFonts w:ascii="Times LatArm" w:hAnsi="Times LatArm"/>
          <w:sz w:val="22"/>
          <w:szCs w:val="22"/>
          <w:lang w:val="en-US"/>
        </w:rPr>
        <w:t>Ç</w:t>
      </w:r>
      <w:r w:rsidRPr="00012351">
        <w:rPr>
          <w:rFonts w:ascii="Times LatArm" w:hAnsi="Times LatArm"/>
          <w:sz w:val="22"/>
          <w:szCs w:val="22"/>
          <w:lang w:val="en-US"/>
        </w:rPr>
        <w:t>ÏÇ Ñ»ï, ÝÏ³ïÇ áõÝÇ áñáß³ÏÇ ÝÙ³ÝáõÃÛáõÝ ³ÕçÏ³ ¨ Í³Õ</w:t>
      </w:r>
      <w:r w:rsidR="00EC687E">
        <w:rPr>
          <w:rFonts w:ascii="Times LatArm" w:hAnsi="Times LatArm"/>
          <w:sz w:val="22"/>
          <w:szCs w:val="22"/>
          <w:lang w:val="en-US"/>
        </w:rPr>
        <w:t>Ç</w:t>
      </w:r>
      <w:r w:rsidRPr="00012351">
        <w:rPr>
          <w:rFonts w:ascii="Times LatArm" w:hAnsi="Times LatArm"/>
          <w:sz w:val="22"/>
          <w:szCs w:val="22"/>
          <w:lang w:val="en-US"/>
        </w:rPr>
        <w:t>ÏÇ ·»Õ»óÏáõÃÛ³Ý ÙÇç¨, µ³Ý³ëï»ÕÍÁ Ñ»éáõ ¿ Ýñ³Ýó ÙÇç¨ ³Ý³Éá·Ç³ ³ÝóÏ³ó</w:t>
      </w:r>
      <w:r w:rsidRPr="00012351">
        <w:rPr>
          <w:rFonts w:ascii="Times LatArm" w:hAnsi="Times LatArm"/>
          <w:sz w:val="22"/>
          <w:szCs w:val="22"/>
          <w:lang w:val="en-US"/>
        </w:rPr>
        <w:softHyphen/>
        <w:t>Ý»</w:t>
      </w:r>
      <w:r w:rsidRPr="00012351">
        <w:rPr>
          <w:rFonts w:ascii="Times LatArm" w:hAnsi="Times LatArm"/>
          <w:sz w:val="22"/>
          <w:szCs w:val="22"/>
          <w:lang w:val="en-US"/>
        </w:rPr>
        <w:softHyphen/>
        <w:t>Éáõó: ²Ý³Éá·Ç³Ý ·Çï³Ï³Ý áõëáõÙ</w:t>
      </w:r>
      <w:r w:rsidRPr="00012351">
        <w:rPr>
          <w:rFonts w:ascii="Times LatArm" w:hAnsi="Times LatArm"/>
          <w:sz w:val="22"/>
          <w:szCs w:val="22"/>
          <w:lang w:val="en-US"/>
        </w:rPr>
        <w:softHyphen/>
        <w:t>Ý³ëÇñáõÃÛ³Ý ³Ù»Ý³ï³ñ³Íí³Í Ó¨»ñÇó Ù»ÏÝ ¿: ²Ý³Éá·Ç³ÛÇ É³ÛÝ ÏÇñ³éáõÃÛáõÝÁ Ñ³</w:t>
      </w:r>
      <w:r w:rsidRPr="00012351">
        <w:rPr>
          <w:rFonts w:ascii="Times LatArm" w:hAnsi="Times LatArm"/>
          <w:sz w:val="22"/>
          <w:szCs w:val="22"/>
          <w:lang w:val="en-US"/>
        </w:rPr>
        <w:softHyphen/>
        <w:t>×³Ë Ñ»ï³</w:t>
      </w:r>
      <w:r w:rsidRPr="00012351">
        <w:rPr>
          <w:rFonts w:ascii="Times LatArm" w:hAnsi="Times LatArm"/>
          <w:sz w:val="22"/>
          <w:szCs w:val="22"/>
          <w:lang w:val="en-US"/>
        </w:rPr>
        <w:softHyphen/>
        <w:t>½áïáÕÇÝ µ»ñáõÙ ¿ ß³ï Ï³Ù ùÇã ×ßÙ³ñ</w:t>
      </w:r>
      <w:r w:rsidRPr="00012351">
        <w:rPr>
          <w:rFonts w:ascii="Times LatArm" w:hAnsi="Times LatArm"/>
          <w:sz w:val="22"/>
          <w:szCs w:val="22"/>
          <w:lang w:val="en-US"/>
        </w:rPr>
        <w:softHyphen/>
        <w:t>ï³</w:t>
      </w:r>
      <w:r w:rsidRPr="00012351">
        <w:rPr>
          <w:rFonts w:ascii="Times LatArm" w:hAnsi="Times LatArm"/>
          <w:sz w:val="22"/>
          <w:szCs w:val="22"/>
          <w:lang w:val="en-US"/>
        </w:rPr>
        <w:softHyphen/>
        <w:t>ÝÙ³Ý »ÝÃ³¹ñáõÃÛ³Ý áõëáõÙ</w:t>
      </w:r>
      <w:r w:rsidRPr="00012351">
        <w:rPr>
          <w:rFonts w:ascii="Times LatArm" w:hAnsi="Times LatArm"/>
          <w:sz w:val="22"/>
          <w:szCs w:val="22"/>
          <w:lang w:val="en-US"/>
        </w:rPr>
        <w:softHyphen/>
        <w:t>Ý³ëÇñíáÕ ûµÛ»ÏïÇ Ñ³ïÏáõÃÛáõÝÝ»ñÇ Ù³ëÇÝ, áñáÝù Ñ»ï³·³ÛáõÙ Ï³ñáÕ »Ý Ñ³ë</w:t>
      </w:r>
      <w:r w:rsidRPr="00012351">
        <w:rPr>
          <w:rFonts w:ascii="Times LatArm" w:hAnsi="Times LatArm"/>
          <w:sz w:val="22"/>
          <w:szCs w:val="22"/>
          <w:lang w:val="en-US"/>
        </w:rPr>
        <w:softHyphen/>
        <w:t>ï³ïí»É Ï³Ý ÅËïí»É ÷áñÓÇ Ï³Ù ³í»ÉÇ ËÇëï ¹³ïá</w:t>
      </w:r>
      <w:r w:rsidRPr="00012351">
        <w:rPr>
          <w:rFonts w:ascii="Times LatArm" w:hAnsi="Times LatArm"/>
          <w:sz w:val="22"/>
          <w:szCs w:val="22"/>
          <w:lang w:val="en-US"/>
        </w:rPr>
        <w:softHyphen/>
        <w:t>Õáõ</w:t>
      </w:r>
      <w:r w:rsidRPr="00012351">
        <w:rPr>
          <w:rFonts w:ascii="Times LatArm" w:hAnsi="Times LatArm"/>
          <w:sz w:val="22"/>
          <w:szCs w:val="22"/>
          <w:lang w:val="en-US"/>
        </w:rPr>
        <w:softHyphen/>
        <w:t>Ã</w:t>
      </w:r>
      <w:r w:rsidRPr="00012351">
        <w:rPr>
          <w:rFonts w:ascii="Times LatArm" w:hAnsi="Times LatArm"/>
          <w:sz w:val="22"/>
          <w:szCs w:val="22"/>
          <w:lang w:val="en-US"/>
        </w:rPr>
        <w:softHyphen/>
        <w:t xml:space="preserve">ÛáõÝÝ»ñÇ û·ÝáõÃÛ³Ùµ: ²ÛëåÇëáí, ÇÙ³ëï áõÝÇ Ëáë»É </w:t>
      </w:r>
      <w:r w:rsidR="0019774F">
        <w:rPr>
          <w:rFonts w:ascii="Times LatArm" w:hAnsi="Times LatArm"/>
          <w:sz w:val="22"/>
          <w:szCs w:val="22"/>
          <w:lang w:val="en-US"/>
        </w:rPr>
        <w:t>¦û·ï³Ï³ñ§</w:t>
      </w:r>
      <w:r w:rsidRPr="00012351">
        <w:rPr>
          <w:rFonts w:ascii="Times LatArm" w:hAnsi="Times LatArm"/>
          <w:sz w:val="22"/>
          <w:szCs w:val="22"/>
          <w:lang w:val="en-US"/>
        </w:rPr>
        <w:t xml:space="preserve"> ¨ </w:t>
      </w:r>
      <w:r w:rsidR="0019774F">
        <w:rPr>
          <w:rFonts w:ascii="Times LatArm" w:hAnsi="Times LatArm"/>
          <w:sz w:val="22"/>
          <w:szCs w:val="22"/>
          <w:lang w:val="en-US"/>
        </w:rPr>
        <w:t>¦</w:t>
      </w:r>
      <w:r w:rsidRPr="00012351">
        <w:rPr>
          <w:rFonts w:ascii="Times LatArm" w:hAnsi="Times LatArm"/>
          <w:sz w:val="22"/>
          <w:szCs w:val="22"/>
          <w:lang w:val="en-US"/>
        </w:rPr>
        <w:t>íÝ³ë³Ï³ñ</w:t>
      </w:r>
      <w:r w:rsidR="0019774F">
        <w:rPr>
          <w:rFonts w:ascii="Times LatArm" w:hAnsi="Times LatArm"/>
          <w:sz w:val="22"/>
          <w:szCs w:val="22"/>
          <w:lang w:val="en-US"/>
        </w:rPr>
        <w:t>§</w:t>
      </w:r>
      <w:r w:rsidRPr="00012351">
        <w:rPr>
          <w:rFonts w:ascii="Times LatArm" w:hAnsi="Times LatArm"/>
          <w:sz w:val="22"/>
          <w:szCs w:val="22"/>
          <w:lang w:val="en-US"/>
        </w:rPr>
        <w:t xml:space="preserve"> ³Ý³Éá·Ç³Ý»ñÇ Ù³ëÇÝ:</w:t>
      </w:r>
    </w:p>
    <w:p w:rsidR="00012351" w:rsidRPr="00012351" w:rsidRDefault="0019774F" w:rsidP="00012351">
      <w:pPr>
        <w:ind w:firstLine="567"/>
        <w:jc w:val="both"/>
        <w:rPr>
          <w:rFonts w:ascii="Times LatArm" w:hAnsi="Times LatArm"/>
          <w:sz w:val="22"/>
          <w:szCs w:val="22"/>
          <w:lang w:val="en-US"/>
        </w:rPr>
      </w:pPr>
      <w:r>
        <w:rPr>
          <w:rFonts w:ascii="Times LatArm" w:hAnsi="Times LatArm"/>
          <w:sz w:val="22"/>
          <w:szCs w:val="22"/>
          <w:lang w:val="en-US"/>
        </w:rPr>
        <w:t>àñå»ë ¦</w:t>
      </w:r>
      <w:r w:rsidR="00012351" w:rsidRPr="00012351">
        <w:rPr>
          <w:rFonts w:ascii="Times LatArm" w:hAnsi="Times LatArm"/>
          <w:sz w:val="22"/>
          <w:szCs w:val="22"/>
          <w:lang w:val="en-US"/>
        </w:rPr>
        <w:t>íÝ³ë³Ï³ñ ³Ý³Éá·Ç³ÛÇ</w:t>
      </w:r>
      <w:r>
        <w:rPr>
          <w:rFonts w:ascii="Times LatArm" w:hAnsi="Times LatArm"/>
          <w:sz w:val="22"/>
          <w:szCs w:val="22"/>
          <w:lang w:val="en-US"/>
        </w:rPr>
        <w:t>§</w:t>
      </w:r>
      <w:r w:rsidR="00012351" w:rsidRPr="00012351">
        <w:rPr>
          <w:rFonts w:ascii="Times LatArm" w:hAnsi="Times LatArm"/>
          <w:sz w:val="22"/>
          <w:szCs w:val="22"/>
          <w:lang w:val="en-US"/>
        </w:rPr>
        <w:t xml:space="preserve"> ûñÇÝ³Ï</w:t>
      </w:r>
      <w:r w:rsidR="00EC687E">
        <w:rPr>
          <w:rFonts w:ascii="Times LatArm" w:hAnsi="Times LatArm"/>
          <w:sz w:val="22"/>
          <w:szCs w:val="22"/>
          <w:lang w:val="en-US"/>
        </w:rPr>
        <w:t>`</w:t>
      </w:r>
      <w:r w:rsidR="00012351" w:rsidRPr="00012351">
        <w:rPr>
          <w:rFonts w:ascii="Times LatArm" w:hAnsi="Times LatArm"/>
          <w:sz w:val="22"/>
          <w:szCs w:val="22"/>
          <w:lang w:val="en-US"/>
        </w:rPr>
        <w:t xml:space="preserve"> ùÝÝ³ñÏ»Ýù í»ñç³íáñ ·áõÙ³ñÇ Ñ³ï</w:t>
      </w:r>
      <w:r w:rsidR="00012351" w:rsidRPr="00012351">
        <w:rPr>
          <w:rFonts w:ascii="Times LatArm" w:hAnsi="Times LatArm"/>
          <w:sz w:val="22"/>
          <w:szCs w:val="22"/>
          <w:lang w:val="en-US"/>
        </w:rPr>
        <w:softHyphen/>
        <w:t>ÏáõÃ</w:t>
      </w:r>
      <w:r w:rsidR="00012351" w:rsidRPr="00012351">
        <w:rPr>
          <w:rFonts w:ascii="Times LatArm" w:hAnsi="Times LatArm"/>
          <w:sz w:val="22"/>
          <w:szCs w:val="22"/>
          <w:lang w:val="en-US"/>
        </w:rPr>
        <w:softHyphen/>
        <w:t>ÛáõÝÝ»ñÇ ï»Õ³÷áËáõÙÁ ³Ýí»ñç ·áõÙ³ñ»ÉÇÝ»ñÇÝ: ²Ñ³ Ã» ÇÝãåÇ</w:t>
      </w:r>
      <w:r w:rsidR="00012351" w:rsidRPr="00012351">
        <w:rPr>
          <w:rFonts w:ascii="Times LatArm" w:hAnsi="Times LatArm"/>
          <w:sz w:val="22"/>
          <w:szCs w:val="22"/>
          <w:lang w:val="en-US"/>
        </w:rPr>
        <w:softHyphen/>
        <w:t xml:space="preserve">ëÇ </w:t>
      </w:r>
      <w:r>
        <w:rPr>
          <w:rFonts w:ascii="Times LatArm" w:hAnsi="Times LatArm"/>
          <w:sz w:val="22"/>
          <w:szCs w:val="22"/>
          <w:lang w:val="en-US"/>
        </w:rPr>
        <w:t>¦³ñ</w:t>
      </w:r>
      <w:r>
        <w:rPr>
          <w:rFonts w:ascii="Times LatArm" w:hAnsi="Times LatArm"/>
          <w:sz w:val="22"/>
          <w:szCs w:val="22"/>
          <w:lang w:val="en-US"/>
        </w:rPr>
        <w:softHyphen/>
        <w:t>¹ÛáõÝù</w:t>
      </w:r>
      <w:r>
        <w:rPr>
          <w:rFonts w:ascii="Times LatArm" w:hAnsi="Times LatArm"/>
          <w:sz w:val="22"/>
          <w:szCs w:val="22"/>
          <w:lang w:val="en-US"/>
        </w:rPr>
        <w:softHyphen/>
        <w:t>Ý»ñÇ§</w:t>
      </w:r>
      <w:r w:rsidR="00012351" w:rsidRPr="00012351">
        <w:rPr>
          <w:rFonts w:ascii="Times LatArm" w:hAnsi="Times LatArm"/>
          <w:sz w:val="22"/>
          <w:szCs w:val="22"/>
          <w:lang w:val="en-US"/>
        </w:rPr>
        <w:t xml:space="preserve"> Ï³ñ»ÉÇ ¿ Ñ³Ý·»É, Ù³ëÝ³íáñ³å»ë, »Ã» ÏÇñ³é»Ýù Ýßí³Í ³Ý³</w:t>
      </w:r>
      <w:r w:rsidR="00012351" w:rsidRPr="00012351">
        <w:rPr>
          <w:rFonts w:ascii="Times LatArm" w:hAnsi="Times LatArm"/>
          <w:sz w:val="22"/>
          <w:szCs w:val="22"/>
          <w:lang w:val="en-US"/>
        </w:rPr>
        <w:softHyphen/>
        <w:t>Éá</w:t>
      </w:r>
      <w:r w:rsidR="00012351" w:rsidRPr="00012351">
        <w:rPr>
          <w:rFonts w:ascii="Times LatArm" w:hAnsi="Times LatArm"/>
          <w:sz w:val="22"/>
          <w:szCs w:val="22"/>
          <w:lang w:val="en-US"/>
        </w:rPr>
        <w:softHyphen/>
        <w:t>·Ç³Ý ß³ñùÇ ·áõÙ³ñÁ ·ïÝ»Éáõ Ñ³Ù³ñ:</w:t>
      </w:r>
    </w:p>
    <w:p w:rsidR="00012351" w:rsidRPr="00012351" w:rsidRDefault="00012351" w:rsidP="00012351">
      <w:pPr>
        <w:ind w:firstLine="567"/>
        <w:jc w:val="both"/>
        <w:rPr>
          <w:rFonts w:ascii="Times LatArm" w:hAnsi="Times LatArm"/>
          <w:position w:val="-4"/>
          <w:sz w:val="22"/>
          <w:szCs w:val="22"/>
          <w:lang w:val="en-US"/>
        </w:rPr>
      </w:pPr>
      <w:r w:rsidRPr="00012351">
        <w:rPr>
          <w:rFonts w:ascii="Times LatArm" w:hAnsi="Times LatArm"/>
          <w:position w:val="-6"/>
          <w:sz w:val="22"/>
          <w:szCs w:val="22"/>
          <w:lang w:val="en-US"/>
        </w:rPr>
        <w:object w:dxaOrig="2420" w:dyaOrig="279">
          <v:shape id="_x0000_i1208" type="#_x0000_t75" style="width:118.5pt;height:15pt" o:ole="">
            <v:imagedata r:id="rId349" o:title=""/>
          </v:shape>
          <o:OLEObject Type="Embed" ProgID="Equation.DSMT4" ShapeID="_x0000_i1208" DrawAspect="Content" ObjectID="_1402446666" r:id="rId350"/>
        </w:object>
      </w:r>
    </w:p>
    <w:p w:rsidR="00012351" w:rsidRPr="00012351" w:rsidRDefault="00012351" w:rsidP="00012351">
      <w:pPr>
        <w:ind w:firstLine="567"/>
        <w:jc w:val="both"/>
        <w:rPr>
          <w:rFonts w:ascii="Times LatArm" w:hAnsi="Times LatArm"/>
          <w:position w:val="-4"/>
          <w:sz w:val="22"/>
          <w:szCs w:val="22"/>
          <w:lang w:val="en-US"/>
        </w:rPr>
      </w:pPr>
      <w:r w:rsidRPr="00012351">
        <w:rPr>
          <w:rFonts w:ascii="Times LatArm" w:hAnsi="Times LatArm"/>
          <w:position w:val="-4"/>
          <w:sz w:val="22"/>
          <w:szCs w:val="22"/>
          <w:lang w:val="en-US"/>
        </w:rPr>
        <w:t>³) û·ïí»Éáí ï³ñµ»ñáõÃÛ³Ý ·áõÙ³ñÙ³Ý Ñ³ïÏáõÃÛáõÝÇó</w:t>
      </w:r>
      <w:r w:rsidR="00EC687E">
        <w:rPr>
          <w:rFonts w:ascii="Times LatArm" w:hAnsi="Times LatArm"/>
          <w:position w:val="-4"/>
          <w:sz w:val="22"/>
          <w:szCs w:val="22"/>
          <w:lang w:val="en-US"/>
        </w:rPr>
        <w:t>`</w:t>
      </w:r>
      <w:r w:rsidRPr="00012351">
        <w:rPr>
          <w:rFonts w:ascii="Times LatArm" w:hAnsi="Times LatArm"/>
          <w:position w:val="-4"/>
          <w:sz w:val="22"/>
          <w:szCs w:val="22"/>
          <w:lang w:val="en-US"/>
        </w:rPr>
        <w:t xml:space="preserve"> Ïëï³Ý³Ýù.</w: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position w:val="-14"/>
          <w:sz w:val="22"/>
          <w:szCs w:val="22"/>
        </w:rPr>
        <w:object w:dxaOrig="4720" w:dyaOrig="400">
          <v:shape id="_x0000_i1209" type="#_x0000_t75" style="width:226.5pt;height:19.5pt" o:ole="">
            <v:imagedata r:id="rId351" o:title=""/>
          </v:shape>
          <o:OLEObject Type="Embed" ProgID="Equation.DSMT4" ShapeID="_x0000_i1209" DrawAspect="Content" ObjectID="_1402446667" r:id="rId352"/>
        </w:object>
      </w:r>
    </w:p>
    <w:p w:rsidR="00012351" w:rsidRPr="00012351" w:rsidRDefault="00012351" w:rsidP="00012351">
      <w:pPr>
        <w:ind w:firstLine="567"/>
        <w:jc w:val="both"/>
        <w:rPr>
          <w:rFonts w:ascii="Times LatArm" w:hAnsi="Times LatArm"/>
          <w:position w:val="-4"/>
          <w:sz w:val="22"/>
          <w:szCs w:val="22"/>
          <w:lang w:val="en-US"/>
        </w:rPr>
      </w:pPr>
      <w:r w:rsidRPr="00012351">
        <w:rPr>
          <w:rFonts w:ascii="Times LatArm" w:hAnsi="Times LatArm"/>
          <w:position w:val="-4"/>
          <w:sz w:val="22"/>
          <w:szCs w:val="22"/>
          <w:lang w:val="en-US"/>
        </w:rPr>
        <w:t>µ) û·ïí»Éáí ï³ñµ»ñáõÃÛ³Ý Ñ³ÝÙ³Ý Ñ³ïÏáõÃÛáõÝÇó</w:t>
      </w:r>
      <w:r w:rsidR="00EC687E">
        <w:rPr>
          <w:rFonts w:ascii="Times LatArm" w:hAnsi="Times LatArm"/>
          <w:position w:val="-4"/>
          <w:sz w:val="22"/>
          <w:szCs w:val="22"/>
          <w:lang w:val="en-US"/>
        </w:rPr>
        <w:t>`</w:t>
      </w:r>
      <w:r w:rsidRPr="00012351">
        <w:rPr>
          <w:rFonts w:ascii="Times LatArm" w:hAnsi="Times LatArm"/>
          <w:position w:val="-4"/>
          <w:sz w:val="22"/>
          <w:szCs w:val="22"/>
          <w:lang w:val="en-US"/>
        </w:rPr>
        <w:t xml:space="preserve"> Ïëï³Ý³Ýù.</w:t>
      </w:r>
    </w:p>
    <w:p w:rsidR="00012351" w:rsidRPr="00012351" w:rsidRDefault="00012351" w:rsidP="00012351">
      <w:pPr>
        <w:ind w:firstLine="567"/>
        <w:jc w:val="both"/>
        <w:rPr>
          <w:rFonts w:ascii="Times LatArm" w:hAnsi="Times LatArm"/>
          <w:position w:val="-4"/>
          <w:sz w:val="22"/>
          <w:szCs w:val="22"/>
          <w:lang w:val="en-US"/>
        </w:rPr>
      </w:pPr>
      <w:r w:rsidRPr="00012351">
        <w:rPr>
          <w:rFonts w:ascii="Times LatArm" w:hAnsi="Times LatArm"/>
          <w:position w:val="-14"/>
          <w:sz w:val="22"/>
          <w:szCs w:val="22"/>
        </w:rPr>
        <w:object w:dxaOrig="5420" w:dyaOrig="400">
          <v:shape id="_x0000_i1210" type="#_x0000_t75" style="width:270pt;height:20.25pt" o:ole="">
            <v:imagedata r:id="rId353" o:title=""/>
          </v:shape>
          <o:OLEObject Type="Embed" ProgID="Equation.DSMT4" ShapeID="_x0000_i1210" DrawAspect="Content" ObjectID="_1402446668" r:id="rId354"/>
        </w:object>
      </w:r>
    </w:p>
    <w:p w:rsidR="00012351" w:rsidRPr="00012351" w:rsidRDefault="00012351" w:rsidP="00012351">
      <w:pPr>
        <w:ind w:firstLine="567"/>
        <w:jc w:val="both"/>
        <w:rPr>
          <w:rFonts w:ascii="Times LatArm" w:hAnsi="Times LatArm"/>
          <w:position w:val="-4"/>
          <w:sz w:val="22"/>
          <w:szCs w:val="22"/>
          <w:lang w:val="en-US"/>
        </w:rPr>
      </w:pPr>
      <w:r w:rsidRPr="00012351">
        <w:rPr>
          <w:rFonts w:ascii="Times LatArm" w:hAnsi="Times LatArm"/>
          <w:position w:val="-4"/>
          <w:sz w:val="22"/>
          <w:szCs w:val="22"/>
          <w:lang w:val="en-US"/>
        </w:rPr>
        <w:t>·) û·ïí»Éáí ·áõÙ³ñÇ ½áõ·áñ¹³Ï³Ý Ñ³ïÏáõÃÛáõÝÇó</w:t>
      </w:r>
      <w:r w:rsidR="00EC687E">
        <w:rPr>
          <w:rFonts w:ascii="Times LatArm" w:hAnsi="Times LatArm"/>
          <w:position w:val="-4"/>
          <w:sz w:val="22"/>
          <w:szCs w:val="22"/>
          <w:lang w:val="en-US"/>
        </w:rPr>
        <w:t>`</w:t>
      </w:r>
      <w:r w:rsidRPr="00012351">
        <w:rPr>
          <w:rFonts w:ascii="Times LatArm" w:hAnsi="Times LatArm"/>
          <w:position w:val="-4"/>
          <w:sz w:val="22"/>
          <w:szCs w:val="22"/>
          <w:lang w:val="en-US"/>
        </w:rPr>
        <w:t xml:space="preserve"> Ïëï³Ý³Ýù.</w:t>
      </w:r>
    </w:p>
    <w:p w:rsidR="00012351" w:rsidRPr="00012351" w:rsidRDefault="00012351" w:rsidP="00012351">
      <w:pPr>
        <w:ind w:firstLine="567"/>
        <w:jc w:val="both"/>
        <w:rPr>
          <w:rFonts w:ascii="Times LatArm" w:hAnsi="Times LatArm"/>
          <w:position w:val="-4"/>
          <w:sz w:val="22"/>
          <w:szCs w:val="22"/>
          <w:lang w:val="en-US"/>
        </w:rPr>
      </w:pPr>
      <w:r w:rsidRPr="00012351">
        <w:rPr>
          <w:rFonts w:ascii="Times LatArm" w:hAnsi="Times LatArm"/>
          <w:position w:val="-14"/>
          <w:sz w:val="22"/>
          <w:szCs w:val="22"/>
        </w:rPr>
        <w:object w:dxaOrig="1939" w:dyaOrig="400">
          <v:shape id="_x0000_i1211" type="#_x0000_t75" style="width:97.5pt;height:20.25pt" o:ole="">
            <v:imagedata r:id="rId355" o:title=""/>
          </v:shape>
          <o:OLEObject Type="Embed" ProgID="Equation.DSMT4" ShapeID="_x0000_i1211" DrawAspect="Content" ObjectID="_1402446669" r:id="rId356"/>
        </w:object>
      </w:r>
      <w:r w:rsidRPr="00012351">
        <w:rPr>
          <w:rFonts w:ascii="Times LatArm" w:hAnsi="Times LatArm"/>
          <w:sz w:val="22"/>
          <w:szCs w:val="22"/>
          <w:lang w:val="en-US"/>
        </w:rPr>
        <w:t xml:space="preserve">,  Ï³Ù </w:t>
      </w:r>
      <w:r w:rsidRPr="00012351">
        <w:rPr>
          <w:rFonts w:ascii="Times LatArm" w:hAnsi="Times LatArm"/>
          <w:position w:val="-10"/>
          <w:sz w:val="22"/>
          <w:szCs w:val="22"/>
        </w:rPr>
        <w:object w:dxaOrig="940" w:dyaOrig="320">
          <v:shape id="_x0000_i1212" type="#_x0000_t75" style="width:46.5pt;height:15.75pt" o:ole="">
            <v:imagedata r:id="rId357" o:title=""/>
          </v:shape>
          <o:OLEObject Type="Embed" ProgID="Equation.DSMT4" ShapeID="_x0000_i1212" DrawAspect="Content" ObjectID="_1402446670" r:id="rId358"/>
        </w:object>
      </w:r>
      <w:r w:rsidRPr="00012351">
        <w:rPr>
          <w:rFonts w:ascii="Times LatArm" w:hAnsi="Times LatArm"/>
          <w:sz w:val="22"/>
          <w:szCs w:val="22"/>
          <w:lang w:val="en-US"/>
        </w:rPr>
        <w:t xml:space="preserve"> áñï»ÕÇó </w:t>
      </w:r>
      <w:r w:rsidRPr="00012351">
        <w:rPr>
          <w:rFonts w:ascii="Times LatArm" w:hAnsi="Times LatArm"/>
          <w:position w:val="-6"/>
          <w:sz w:val="22"/>
          <w:szCs w:val="22"/>
        </w:rPr>
        <w:object w:dxaOrig="660" w:dyaOrig="279">
          <v:shape id="_x0000_i1213" type="#_x0000_t75" style="width:31.5pt;height:13.5pt" o:ole="">
            <v:imagedata r:id="rId359" o:title=""/>
          </v:shape>
          <o:OLEObject Type="Embed" ProgID="Equation.DSMT4" ShapeID="_x0000_i1213" DrawAspect="Content" ObjectID="_1402446671" r:id="rId360"/>
        </w:object>
      </w:r>
      <w:r w:rsidRPr="00012351">
        <w:rPr>
          <w:rFonts w:ascii="Times LatArm" w:hAnsi="Times LatArm"/>
          <w:sz w:val="22"/>
          <w:szCs w:val="22"/>
          <w:lang w:val="en-US"/>
        </w:rPr>
        <w:t xml:space="preserve"> ¨ </w:t>
      </w:r>
      <w:r w:rsidRPr="00012351">
        <w:rPr>
          <w:rFonts w:ascii="Times LatArm" w:hAnsi="Times LatArm"/>
          <w:position w:val="-10"/>
          <w:sz w:val="22"/>
          <w:szCs w:val="22"/>
        </w:rPr>
        <w:object w:dxaOrig="840" w:dyaOrig="340">
          <v:shape id="_x0000_i1214" type="#_x0000_t75" style="width:42pt;height:18pt" o:ole="">
            <v:imagedata r:id="rId361" o:title=""/>
          </v:shape>
          <o:OLEObject Type="Embed" ProgID="Equation.DSMT4" ShapeID="_x0000_i1214" DrawAspect="Content" ObjectID="_1402446672" r:id="rId362"/>
        </w:object>
      </w:r>
      <w:r w:rsidRPr="00012351">
        <w:rPr>
          <w:rFonts w:ascii="Times LatArm" w:hAnsi="Times LatArm"/>
          <w:sz w:val="22"/>
          <w:szCs w:val="22"/>
          <w:lang w:val="en-US"/>
        </w:rPr>
        <w:t xml:space="preserve"> </w: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sz w:val="22"/>
          <w:szCs w:val="22"/>
          <w:lang w:val="en-US"/>
        </w:rPr>
        <w:t>Ð³ëÏ³Ý³ÉÇ ¿, áñ ³Ûëï»Õ û·ï³·áñÍí³Í ³Ý³Éá·Ç³Ý ³ñ¹³ñ³óí³Í ã¿, ã³</w:t>
      </w:r>
      <w:r w:rsidRPr="00012351">
        <w:rPr>
          <w:rFonts w:ascii="Times LatArm" w:hAnsi="Times LatArm"/>
          <w:sz w:val="22"/>
          <w:szCs w:val="22"/>
          <w:lang w:val="en-US"/>
        </w:rPr>
        <w:softHyphen/>
        <w:t>÷³½³Ýó Ëáñ áñ³Ï³Ï³Ý ï³ñµ»ñáõÃÛ³Ý ³éÏ³ÛáõÃÛáõÝÁ í»ñç³íáñ ¨ ³Ýí»ñç ·áõÙ³ñ</w:t>
      </w:r>
      <w:r w:rsidRPr="00012351">
        <w:rPr>
          <w:rFonts w:ascii="Times LatArm" w:hAnsi="Times LatArm"/>
          <w:sz w:val="22"/>
          <w:szCs w:val="22"/>
          <w:lang w:val="en-US"/>
        </w:rPr>
        <w:softHyphen/>
        <w:t>Ý»ñÇ ÙÇç¨  Ù³Ã»Ù³ïÇÏ³ÛáõÙ ë³ÑÙ³Ý³÷³ÏáõÙ  ¿ Ýñ³Ýó ³Ý³Éá· Ñ³ïÏáõÃÛáõÝÝ»ñÇ ÃÇíÁ:</w:t>
      </w:r>
    </w:p>
    <w:p w:rsidR="00012351" w:rsidRPr="00012351" w:rsidRDefault="00012351" w:rsidP="00012351">
      <w:pPr>
        <w:ind w:firstLine="567"/>
        <w:jc w:val="both"/>
        <w:rPr>
          <w:rFonts w:ascii="Times LatArm" w:hAnsi="Times LatArm"/>
          <w:b/>
          <w:i/>
          <w:sz w:val="22"/>
          <w:szCs w:val="22"/>
          <w:lang w:val="en-US"/>
        </w:rPr>
      </w:pPr>
      <w:r w:rsidRPr="00012351">
        <w:rPr>
          <w:rFonts w:ascii="Times LatArm" w:hAnsi="Times LatArm"/>
          <w:b/>
          <w:i/>
          <w:sz w:val="22"/>
          <w:szCs w:val="22"/>
          <w:lang w:val="en-US"/>
        </w:rPr>
        <w:t>²Ý³Éá·Ç³Ý Ù³Ã»Ù³ïÇÏ³ÛÇ áõëáõóÙ³Ý ·áñÍÁÝÃ³óáõÙ</w: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sz w:val="22"/>
          <w:szCs w:val="22"/>
          <w:lang w:val="en-US"/>
        </w:rPr>
        <w:t>Ø³Ã»Ù³ïÇÏ³ÛáõÙ áõëáõóÙ³Ý ·áñÍÁÝÃ³óáõÙ áõëáõóÇãÁ å»ïù ¿ ëáíáñáÕÝ»ñÇÝ áõëáõó³ÝÇ ÇÝùÝáõñáõÛÝ Ï³ï³ñ»Éáõ Ùï³Ñ³Ý·áõÙ Áëï ³Ý³Éá·Ç³ÛÇ:</w:t>
      </w:r>
    </w:p>
    <w:p w:rsidR="00012351" w:rsidRPr="00012351" w:rsidRDefault="00012351" w:rsidP="00012351">
      <w:pPr>
        <w:ind w:firstLine="567"/>
        <w:jc w:val="both"/>
        <w:rPr>
          <w:rFonts w:ascii="Times LatArm" w:hAnsi="Times LatArm"/>
          <w:sz w:val="22"/>
          <w:szCs w:val="22"/>
          <w:lang w:val="en-US"/>
        </w:rPr>
      </w:pPr>
      <w:r>
        <w:rPr>
          <w:rFonts w:ascii="Times LatArm" w:hAnsi="Times LatArm"/>
          <w:noProof/>
          <w:sz w:val="22"/>
          <w:szCs w:val="22"/>
          <w:lang w:val="ru-RU"/>
        </w:rPr>
        <w:drawing>
          <wp:anchor distT="0" distB="0" distL="114300" distR="114300" simplePos="0" relativeHeight="251924480" behindDoc="0" locked="0" layoutInCell="1" allowOverlap="1">
            <wp:simplePos x="0" y="0"/>
            <wp:positionH relativeFrom="column">
              <wp:posOffset>13970</wp:posOffset>
            </wp:positionH>
            <wp:positionV relativeFrom="paragraph">
              <wp:posOffset>340360</wp:posOffset>
            </wp:positionV>
            <wp:extent cx="1985010" cy="1938020"/>
            <wp:effectExtent l="19050" t="0" r="0" b="0"/>
            <wp:wrapSquare wrapText="bothSides"/>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63"/>
                    <a:srcRect/>
                    <a:stretch>
                      <a:fillRect/>
                    </a:stretch>
                  </pic:blipFill>
                  <pic:spPr bwMode="auto">
                    <a:xfrm>
                      <a:off x="0" y="0"/>
                      <a:ext cx="1985010" cy="1938020"/>
                    </a:xfrm>
                    <a:prstGeom prst="rect">
                      <a:avLst/>
                    </a:prstGeom>
                    <a:noFill/>
                    <a:ln w="9525">
                      <a:noFill/>
                      <a:miter lim="800000"/>
                      <a:headEnd/>
                      <a:tailEnd/>
                    </a:ln>
                  </pic:spPr>
                </pic:pic>
              </a:graphicData>
            </a:graphic>
          </wp:anchor>
        </w:drawing>
      </w:r>
      <w:r w:rsidRPr="00012351">
        <w:rPr>
          <w:rFonts w:ascii="Times LatArm" w:hAnsi="Times LatArm"/>
          <w:sz w:val="22"/>
          <w:szCs w:val="22"/>
          <w:lang w:val="en-US"/>
        </w:rPr>
        <w:t>êáíáñáÕÝ»ñÁ å»ïù ¿ Ñ³ëÏ³Ý³Ý, áñ ³Ý³Éá·Ç³Ûáí ëï³óí³Í Ùï³Ñ³Ý·áõÙÁ å³</w:t>
      </w:r>
      <w:r w:rsidRPr="00012351">
        <w:rPr>
          <w:rFonts w:ascii="Times LatArm" w:hAnsi="Times LatArm"/>
          <w:sz w:val="22"/>
          <w:szCs w:val="22"/>
          <w:lang w:val="en-US"/>
        </w:rPr>
        <w:softHyphen/>
        <w:t>Ñ³ÝçáõÙ ¿ ÑÇÙÝ³íáñáõÙ, áñáíÑ»ï¨ µ³ó³éí³Í ã¿, áñ ³ÛÝ ÉÇÝÇ Ï»ÕÍ: úñÇÝ³Ï, Ñ³ÛïÝÇ ¿ Ñ³Ûï³ÝÇß, Áëï áñÇ, »Ã» ÃÇíÁ µ³Å³ÝíáõÙ ¿ 2-Ç ¨ 3-Ç, ³å³ ³ÛÝ µ³Å³ÝíáõÙ ¿ Ý³¨ 6-Ç: ÜáõÛÝ ³Ý³Éá·Ç³Ûáí ëáíáñáÕÁ Ó¨³íáñáõÙ ¿ 27-Ç µ³Å³ÝÙ³Ý Ñ³Ûï³ÝÇßÁ, ³ÛëÇÝùÝ, »Ã» ÃÇíÁ µ³Å³ÝíáõÙ ¿ 3-Ç ¨ 9-Ç, ³å³ ³ÛÝ µ³Å³ÝíáõÙ ¿ Ý³¨ 27-Ç, ëï³óí»ó Ï»ÕÍ ³é³ç³¹ñáõÃÛáõÝ: Æñáù, 63-Á µ³Å³ÝíáõÙ ¿ ¨ 3-Ç ¨ 9-Ç, µ³Ûó  ãÇ µ³Å³ÝíáõÙ  27-Ç:</w: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sz w:val="22"/>
          <w:szCs w:val="22"/>
          <w:lang w:val="en-US"/>
        </w:rPr>
        <w:t>ÖÇßï ¨ É³ÛÝ ³Ý³Éá·Ç³ÛÇ ÏÇñ³éáõÃÛáõÝÁ Ù³Ã»Ù³ïÇÏ³ÛáõÙ ÑÝ³ñ³íáñáõÃÛáõÝ ¿ ëï»ÕÍáõÙ ³ß³Ï»ñïÝ»ñÇ ÏáÕÙÇó áõëáõÙÝ³Ï³Ý ÝÛáõÃÇ ¹ÛáõñÇÝ ¨ Ï³ÛáõÝ Ûáõñ³óÙ³ÝÁ, áñáíÑ»ï¨ ³Ý³Éá·Ç³Ý ³å³ÑáíáõÙ ¿ ·Çï»ÉÇùÝ»ñÇ ¨ ÑÙïáõ</w:t>
      </w:r>
      <w:r w:rsidRPr="00012351">
        <w:rPr>
          <w:rFonts w:ascii="Times LatArm" w:hAnsi="Times LatArm"/>
          <w:sz w:val="22"/>
          <w:szCs w:val="22"/>
          <w:lang w:val="en-US"/>
        </w:rPr>
        <w:softHyphen/>
        <w:t>ÃÛáõÝÝ»ñÇ áñáß³ÏÇ Ñ³Ù³</w:t>
      </w:r>
      <w:r w:rsidRPr="00012351">
        <w:rPr>
          <w:rFonts w:ascii="Times LatArm" w:hAnsi="Times LatArm"/>
          <w:sz w:val="22"/>
          <w:szCs w:val="22"/>
          <w:lang w:val="en-US"/>
        </w:rPr>
        <w:softHyphen/>
        <w:t>Ï³ñ·áõÙ, ûµÛ»ÏïÝ»ñÇ Ñ³ïÏáõÃÛáõÝÝ»ñÇ Ùï³íáñ ï»Õ³÷áËáõÙ Ñ³ÛïÝÇ ûµÛ»ÏïÇó ³Ý</w:t>
      </w:r>
      <w:r w:rsidRPr="00012351">
        <w:rPr>
          <w:rFonts w:ascii="Times LatArm" w:hAnsi="Times LatArm"/>
          <w:sz w:val="22"/>
          <w:szCs w:val="22"/>
          <w:lang w:val="en-US"/>
        </w:rPr>
        <w:softHyphen/>
        <w:t>Ñ³Ûï ûµÛ»ÏïÇÝ: ²Û¹ å³ï×³éáí û·ï³Ï³ñ ¿ Ñ³ïáõÏ ÁÝïñí³Í í³ñÅáõÃÛáõÝÝ»ñÇ Ï³ï³ñáõÙ ³Ý³Éá·Ç³ÛÇ Ù»Ãá¹Ç ÏÇñ³éáõÃÛ³Ùµ:</w:t>
      </w:r>
    </w:p>
    <w:p w:rsidR="00012351" w:rsidRPr="00012351" w:rsidRDefault="00012351" w:rsidP="00012351">
      <w:pPr>
        <w:ind w:firstLine="567"/>
        <w:jc w:val="both"/>
        <w:rPr>
          <w:rFonts w:ascii="Times LatArm" w:hAnsi="Times LatArm"/>
          <w:b/>
          <w:i/>
          <w:sz w:val="22"/>
          <w:szCs w:val="22"/>
          <w:lang w:val="en-US"/>
        </w:rPr>
      </w:pPr>
      <w:r w:rsidRPr="00012351">
        <w:rPr>
          <w:rFonts w:ascii="Times LatArm" w:hAnsi="Times LatArm"/>
          <w:sz w:val="22"/>
          <w:szCs w:val="22"/>
          <w:lang w:val="en-US"/>
        </w:rPr>
        <w:t xml:space="preserve">1. </w:t>
      </w:r>
      <w:r w:rsidRPr="00012351">
        <w:rPr>
          <w:rFonts w:ascii="Times LatArm" w:hAnsi="Times LatArm"/>
          <w:b/>
          <w:i/>
          <w:sz w:val="22"/>
          <w:szCs w:val="22"/>
          <w:lang w:val="en-US"/>
        </w:rPr>
        <w:t>²Ý³Éá·Ç³ÛÇ ÏÇñ³éáõÃÛ³Ý ûñÇÝ³Ï í»ñÉáõÍ³Ï³Ý »ñÏñ³ã³÷áõÃÛáõÝÇó:</w: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sz w:val="22"/>
          <w:szCs w:val="22"/>
          <w:lang w:val="en-US"/>
        </w:rPr>
        <w:t>ºÃ» áõÕÕ³ÝÏÛáõÝ Ïááñ¹ÇÝ³ï³ÛÇÝ Ñ³Ù³Ï³ñ</w:t>
      </w:r>
      <w:r w:rsidRPr="00012351">
        <w:rPr>
          <w:rFonts w:ascii="Times LatArm" w:hAnsi="Times LatArm"/>
          <w:sz w:val="22"/>
          <w:szCs w:val="22"/>
          <w:lang w:val="en-US"/>
        </w:rPr>
        <w:softHyphen/>
        <w:t xml:space="preserve">·áõÙ ïñí³Í ¿ </w:t>
      </w:r>
      <w:r w:rsidRPr="00012351">
        <w:rPr>
          <w:rFonts w:ascii="Times LatArm" w:hAnsi="Times LatArm"/>
          <w:position w:val="-14"/>
          <w:sz w:val="22"/>
          <w:szCs w:val="22"/>
          <w:lang w:val="en-US"/>
        </w:rPr>
        <w:object w:dxaOrig="1900" w:dyaOrig="400">
          <v:shape id="_x0000_i1215" type="#_x0000_t75" style="width:96pt;height:20.25pt" o:ole="">
            <v:imagedata r:id="rId364" o:title=""/>
          </v:shape>
          <o:OLEObject Type="Embed" ProgID="Equation.DSMT4" ShapeID="_x0000_i1215" DrawAspect="Content" ObjectID="_1402446673" r:id="rId365"/>
        </w:object>
      </w:r>
      <w:r w:rsidRPr="00012351">
        <w:rPr>
          <w:rFonts w:ascii="Times LatArm" w:hAnsi="Times LatArm"/>
          <w:sz w:val="22"/>
          <w:szCs w:val="22"/>
          <w:lang w:val="en-US"/>
        </w:rPr>
        <w:t xml:space="preserve"> ¨ </w:t>
      </w:r>
      <w:r w:rsidRPr="00012351">
        <w:rPr>
          <w:rFonts w:ascii="Times LatArm" w:hAnsi="Times LatArm"/>
          <w:position w:val="-14"/>
          <w:sz w:val="22"/>
          <w:szCs w:val="22"/>
        </w:rPr>
        <w:object w:dxaOrig="920" w:dyaOrig="400">
          <v:shape id="_x0000_i1216" type="#_x0000_t75" style="width:46.5pt;height:20.25pt" o:ole="">
            <v:imagedata r:id="rId366" o:title=""/>
          </v:shape>
          <o:OLEObject Type="Embed" ProgID="Equation.DSMT4" ShapeID="_x0000_i1216" DrawAspect="Content" ObjectID="_1402446674" r:id="rId367"/>
        </w:object>
      </w:r>
      <w:r w:rsidRPr="00012351">
        <w:rPr>
          <w:rFonts w:ascii="Times LatArm" w:hAnsi="Times LatArm"/>
          <w:sz w:val="22"/>
          <w:szCs w:val="22"/>
          <w:lang w:val="en-US"/>
        </w:rPr>
        <w:t xml:space="preserve"> ·³·³ÃÝ»ñáí »é³ÝÏÛáõÝ, ³å³</w:t>
      </w:r>
    </w:p>
    <w:p w:rsidR="00012351" w:rsidRPr="00012351" w:rsidRDefault="00012351" w:rsidP="00012351">
      <w:pPr>
        <w:ind w:firstLine="567"/>
        <w:jc w:val="both"/>
        <w:rPr>
          <w:rFonts w:ascii="Times LatArm" w:hAnsi="Times LatArm"/>
          <w:position w:val="-14"/>
          <w:sz w:val="22"/>
          <w:szCs w:val="22"/>
          <w:lang w:val="en-US"/>
        </w:rPr>
      </w:pPr>
      <w:r w:rsidRPr="00012351">
        <w:rPr>
          <w:rFonts w:ascii="Times LatArm" w:hAnsi="Times LatArm"/>
          <w:position w:val="-50"/>
          <w:sz w:val="22"/>
          <w:szCs w:val="22"/>
          <w:lang w:val="en-US"/>
        </w:rPr>
        <w:object w:dxaOrig="2100" w:dyaOrig="1120">
          <v:shape id="_x0000_i1217" type="#_x0000_t75" style="width:105pt;height:58.5pt" o:ole="">
            <v:imagedata r:id="rId368" o:title=""/>
          </v:shape>
          <o:OLEObject Type="Embed" ProgID="Equation.DSMT4" ShapeID="_x0000_i1217" DrawAspect="Content" ObjectID="_1402446675" r:id="rId369"/>
        </w:object>
      </w:r>
      <w:r w:rsidRPr="00012351">
        <w:rPr>
          <w:rFonts w:ascii="Times LatArm" w:hAnsi="Times LatArm"/>
          <w:position w:val="-10"/>
          <w:sz w:val="22"/>
          <w:szCs w:val="22"/>
          <w:lang w:val="en-US"/>
        </w:rPr>
        <w:t xml:space="preserve">   </w:t>
      </w:r>
      <w:r w:rsidRPr="00012351">
        <w:rPr>
          <w:rFonts w:ascii="Times LatArm" w:hAnsi="Times LatArm"/>
          <w:sz w:val="22"/>
          <w:szCs w:val="22"/>
          <w:lang w:val="en-US"/>
        </w:rPr>
        <w:t xml:space="preserve">Ï³Ù  </w:t>
      </w:r>
      <w:r w:rsidRPr="00012351">
        <w:rPr>
          <w:rFonts w:ascii="Times LatArm" w:hAnsi="Times LatArm"/>
          <w:position w:val="-14"/>
          <w:sz w:val="22"/>
          <w:szCs w:val="22"/>
        </w:rPr>
        <w:object w:dxaOrig="5220" w:dyaOrig="400">
          <v:shape id="_x0000_i1218" type="#_x0000_t75" style="width:262.5pt;height:20.25pt" o:ole="">
            <v:imagedata r:id="rId370" o:title=""/>
          </v:shape>
          <o:OLEObject Type="Embed" ProgID="Equation.DSMT4" ShapeID="_x0000_i1218" DrawAspect="Content" ObjectID="_1402446676" r:id="rId371"/>
        </w:objec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sz w:val="22"/>
          <w:szCs w:val="22"/>
          <w:lang w:val="en-US"/>
        </w:rPr>
        <w:t xml:space="preserve">Ð³ñó ¿ Í³·áõÙ, ÝáõÛÝ ³Ý³Éá·Ç³Ûáí Ï³ñá±Õ »Ýù Ñ³ßí»É áõéáõóÇÏ ù³é³ÝÏÛ³Ý Ù³Ï»ñ»ëÁ, »Ã» ïñí³Í »Ý </w:t>
      </w:r>
      <w:r w:rsidRPr="00012351">
        <w:rPr>
          <w:rFonts w:ascii="Times LatArm" w:hAnsi="Times LatArm"/>
          <w:position w:val="-12"/>
          <w:sz w:val="22"/>
          <w:szCs w:val="22"/>
          <w:lang w:val="en-US"/>
        </w:rPr>
        <w:object w:dxaOrig="1340" w:dyaOrig="360">
          <v:shape id="_x0000_i1219" type="#_x0000_t75" style="width:67.5pt;height:19.5pt" o:ole="">
            <v:imagedata r:id="rId372" o:title=""/>
          </v:shape>
          <o:OLEObject Type="Embed" ProgID="Equation.DSMT4" ShapeID="_x0000_i1219" DrawAspect="Content" ObjectID="_1402446677" r:id="rId373"/>
        </w:object>
      </w:r>
      <w:r w:rsidRPr="00012351">
        <w:rPr>
          <w:rFonts w:ascii="Times LatArm" w:hAnsi="Times LatArm"/>
          <w:sz w:val="22"/>
          <w:szCs w:val="22"/>
          <w:lang w:val="en-US"/>
        </w:rPr>
        <w:t xml:space="preserve">·³·³ÃÝ»ñÁ  </w:t>
      </w:r>
      <w:r w:rsidRPr="00012351">
        <w:rPr>
          <w:rFonts w:ascii="Times LatArm" w:hAnsi="Times LatArm"/>
          <w:position w:val="-14"/>
          <w:sz w:val="22"/>
          <w:szCs w:val="22"/>
        </w:rPr>
        <w:object w:dxaOrig="960" w:dyaOrig="400">
          <v:shape id="_x0000_i1220" type="#_x0000_t75" style="width:46.5pt;height:20.25pt" o:ole="">
            <v:imagedata r:id="rId374" o:title=""/>
          </v:shape>
          <o:OLEObject Type="Embed" ProgID="Equation.DSMT4" ShapeID="_x0000_i1220" DrawAspect="Content" ObjectID="_1402446678" r:id="rId375"/>
        </w:object>
      </w:r>
      <w:r w:rsidRPr="00012351">
        <w:rPr>
          <w:rFonts w:ascii="Times LatArm" w:hAnsi="Times LatArm"/>
          <w:position w:val="-10"/>
          <w:sz w:val="22"/>
          <w:szCs w:val="22"/>
        </w:rPr>
        <w:object w:dxaOrig="1060" w:dyaOrig="320">
          <v:shape id="_x0000_i1221" type="#_x0000_t75" style="width:54pt;height:15.75pt" o:ole="">
            <v:imagedata r:id="rId376" o:title=""/>
          </v:shape>
          <o:OLEObject Type="Embed" ProgID="Equation.DSMT4" ShapeID="_x0000_i1221" DrawAspect="Content" ObjectID="_1402446679" r:id="rId377"/>
        </w:object>
      </w:r>
      <w:r w:rsidRPr="00012351">
        <w:rPr>
          <w:rFonts w:ascii="Times LatArm" w:hAnsi="Times LatArm"/>
          <w:sz w:val="22"/>
          <w:szCs w:val="22"/>
          <w:lang w:val="en-US"/>
        </w:rPr>
        <w:t xml:space="preserve"> Ïááñ¹ÇÝ³ïÝ»ñáí (ÝÏ.1): ÜÏ³ñÇó »ñ¨áõÙ ¿, áñ ëï³óí³Í ù³é</w:t>
      </w:r>
      <w:r w:rsidRPr="00012351">
        <w:rPr>
          <w:rFonts w:ascii="Times LatArm" w:hAnsi="Times LatArm"/>
          <w:sz w:val="22"/>
          <w:szCs w:val="22"/>
          <w:lang w:val="en-US"/>
        </w:rPr>
        <w:softHyphen/>
        <w:t>³ÝÏ</w:t>
      </w:r>
      <w:r w:rsidRPr="00012351">
        <w:rPr>
          <w:rFonts w:ascii="Times LatArm" w:hAnsi="Times LatArm"/>
          <w:sz w:val="22"/>
          <w:szCs w:val="22"/>
          <w:lang w:val="en-US"/>
        </w:rPr>
        <w:softHyphen/>
        <w:t>Û³Ý Ù³</w:t>
      </w:r>
      <w:r w:rsidRPr="00012351">
        <w:rPr>
          <w:rFonts w:ascii="Times LatArm" w:hAnsi="Times LatArm"/>
          <w:sz w:val="22"/>
          <w:szCs w:val="22"/>
          <w:lang w:val="en-US"/>
        </w:rPr>
        <w:softHyphen/>
        <w:t>Ï»ñ»ëÁ Ï³ñ»ÉÇ ¿ Ñ³ßí»É áñå»ë »ñÏáõ »é³ÝÏÛáõÝ</w:t>
      </w:r>
      <w:r w:rsidRPr="00012351">
        <w:rPr>
          <w:rFonts w:ascii="Times LatArm" w:hAnsi="Times LatArm"/>
          <w:sz w:val="22"/>
          <w:szCs w:val="22"/>
          <w:lang w:val="en-US"/>
        </w:rPr>
        <w:softHyphen/>
        <w:t>Ý»ñÇ Ù³</w:t>
      </w:r>
      <w:r w:rsidRPr="00012351">
        <w:rPr>
          <w:rFonts w:ascii="Times LatArm" w:hAnsi="Times LatArm"/>
          <w:sz w:val="22"/>
          <w:szCs w:val="22"/>
          <w:lang w:val="en-US"/>
        </w:rPr>
        <w:softHyphen/>
        <w:t>Ï»</w:t>
      </w:r>
      <w:r w:rsidRPr="00012351">
        <w:rPr>
          <w:rFonts w:ascii="Times LatArm" w:hAnsi="Times LatArm"/>
          <w:sz w:val="22"/>
          <w:szCs w:val="22"/>
          <w:lang w:val="en-US"/>
        </w:rPr>
        <w:softHyphen/>
        <w:t>ñ»ë</w:t>
      </w:r>
      <w:r w:rsidRPr="00012351">
        <w:rPr>
          <w:rFonts w:ascii="Times LatArm" w:hAnsi="Times LatArm"/>
          <w:sz w:val="22"/>
          <w:szCs w:val="22"/>
          <w:lang w:val="en-US"/>
        </w:rPr>
        <w:softHyphen/>
        <w:t>Ý»ñÇ ·áõÙ³ñ, ³ÛëÇÝùÝ</w:t>
      </w:r>
      <w:r w:rsidRPr="00012351">
        <w:rPr>
          <w:rFonts w:ascii="Times LatArm" w:hAnsi="Times LatArm"/>
          <w:position w:val="-14"/>
          <w:sz w:val="22"/>
          <w:szCs w:val="22"/>
          <w:lang w:val="en-US"/>
        </w:rPr>
        <w:t xml:space="preserve">  </w:t>
      </w:r>
      <w:r w:rsidRPr="00012351">
        <w:rPr>
          <w:rFonts w:ascii="Times LatArm" w:hAnsi="Times LatArm"/>
          <w:position w:val="-14"/>
          <w:sz w:val="22"/>
          <w:szCs w:val="22"/>
        </w:rPr>
        <w:object w:dxaOrig="2460" w:dyaOrig="380">
          <v:shape id="_x0000_i1222" type="#_x0000_t75" style="width:121.5pt;height:19.5pt" o:ole="">
            <v:imagedata r:id="rId378" o:title=""/>
          </v:shape>
          <o:OLEObject Type="Embed" ProgID="Equation.DSMT4" ShapeID="_x0000_i1222" DrawAspect="Content" ObjectID="_1402446680" r:id="rId379"/>
        </w:object>
      </w:r>
      <w:r w:rsidRPr="00012351">
        <w:rPr>
          <w:rFonts w:ascii="Times LatArm" w:hAnsi="Times LatArm"/>
          <w:sz w:val="22"/>
          <w:szCs w:val="22"/>
          <w:lang w:val="en-US"/>
        </w:rPr>
        <w:t xml:space="preserve"> </w:t>
      </w:r>
    </w:p>
    <w:p w:rsidR="00012351" w:rsidRPr="00012351" w:rsidRDefault="00012351" w:rsidP="00012351">
      <w:pPr>
        <w:pStyle w:val="aff6"/>
        <w:spacing w:after="0"/>
        <w:ind w:left="0" w:firstLine="567"/>
        <w:jc w:val="both"/>
        <w:rPr>
          <w:rFonts w:ascii="Times LatArm" w:hAnsi="Times LatArm"/>
          <w:position w:val="-10"/>
          <w:lang w:val="en-US"/>
        </w:rPr>
      </w:pPr>
      <w:r w:rsidRPr="00012351">
        <w:rPr>
          <w:rFonts w:ascii="Times LatArm" w:hAnsi="Times LatArm"/>
          <w:position w:val="-50"/>
          <w:lang w:val="en-US"/>
        </w:rPr>
        <w:object w:dxaOrig="8700" w:dyaOrig="1120">
          <v:shape id="_x0000_i1223" type="#_x0000_t75" style="width:436.5pt;height:58.5pt" o:ole="">
            <v:imagedata r:id="rId380" o:title=""/>
          </v:shape>
          <o:OLEObject Type="Embed" ProgID="Equation.DSMT4" ShapeID="_x0000_i1223" DrawAspect="Content" ObjectID="_1402446681" r:id="rId381"/>
        </w:object>
      </w:r>
    </w:p>
    <w:p w:rsidR="00012351" w:rsidRPr="00012351" w:rsidRDefault="00012351" w:rsidP="00012351">
      <w:pPr>
        <w:pStyle w:val="aff6"/>
        <w:spacing w:after="0"/>
        <w:ind w:left="0" w:firstLine="567"/>
        <w:jc w:val="both"/>
        <w:rPr>
          <w:rFonts w:ascii="Times LatArm" w:hAnsi="Times LatArm"/>
          <w:position w:val="-10"/>
          <w:lang w:val="en-US"/>
        </w:rPr>
      </w:pPr>
      <w:r w:rsidRPr="00012351">
        <w:rPr>
          <w:rFonts w:ascii="Times LatArm" w:hAnsi="Times LatArm"/>
          <w:position w:val="-10"/>
          <w:lang w:val="en-US"/>
        </w:rPr>
        <w:t>Ð³ñÃáõÃÛ³Ý íñ³ Ï³éáõó»Éáí áõéáõóÇÏ µ³½Ù³ÝÏÛáõÝ</w:t>
      </w:r>
      <w:r w:rsidRPr="00012351">
        <w:rPr>
          <w:rFonts w:ascii="Times LatArm" w:hAnsi="Times LatArm"/>
          <w:lang w:val="en-US"/>
        </w:rPr>
        <w:t xml:space="preserve"> </w:t>
      </w:r>
      <w:r w:rsidRPr="00012351">
        <w:rPr>
          <w:rFonts w:ascii="Times LatArm" w:hAnsi="Times LatArm"/>
          <w:position w:val="-20"/>
        </w:rPr>
        <w:object w:dxaOrig="960" w:dyaOrig="400">
          <v:shape id="_x0000_i1224" type="#_x0000_t75" style="width:46.5pt;height:20.25pt" o:ole="">
            <v:imagedata r:id="rId374" o:title=""/>
          </v:shape>
          <o:OLEObject Type="Embed" ProgID="Equation.DSMT4" ShapeID="_x0000_i1224" DrawAspect="Content" ObjectID="_1402446682" r:id="rId382"/>
        </w:object>
      </w:r>
      <w:r w:rsidRPr="00012351">
        <w:rPr>
          <w:rFonts w:ascii="Times LatArm" w:hAnsi="Times LatArm"/>
          <w:position w:val="-18"/>
        </w:rPr>
        <w:object w:dxaOrig="1320" w:dyaOrig="320">
          <v:shape id="_x0000_i1225" type="#_x0000_t75" style="width:66.75pt;height:15.75pt" o:ole="">
            <v:imagedata r:id="rId383" o:title=""/>
          </v:shape>
          <o:OLEObject Type="Embed" ProgID="Equation.DSMT4" ShapeID="_x0000_i1225" DrawAspect="Content" ObjectID="_1402446683" r:id="rId384"/>
        </w:object>
      </w:r>
      <w:r w:rsidRPr="00012351">
        <w:rPr>
          <w:rFonts w:ascii="Times LatArm" w:hAnsi="Times LatArm"/>
          <w:position w:val="-20"/>
          <w:lang w:val="en-US"/>
        </w:rPr>
        <w:t xml:space="preserve"> </w:t>
      </w:r>
      <w:r w:rsidRPr="00012351">
        <w:rPr>
          <w:rFonts w:ascii="Times LatArm" w:hAnsi="Times LatArm"/>
          <w:position w:val="-10"/>
          <w:lang w:val="en-US"/>
        </w:rPr>
        <w:t>Ïá</w:t>
      </w:r>
      <w:r w:rsidRPr="00012351">
        <w:rPr>
          <w:rFonts w:ascii="Times LatArm" w:hAnsi="Times LatArm"/>
          <w:position w:val="-10"/>
          <w:lang w:val="en-US"/>
        </w:rPr>
        <w:softHyphen/>
        <w:t>áñ</w:t>
      </w:r>
      <w:r w:rsidRPr="00012351">
        <w:rPr>
          <w:rFonts w:ascii="Times LatArm" w:hAnsi="Times LatArm"/>
          <w:position w:val="-10"/>
          <w:lang w:val="en-US"/>
        </w:rPr>
        <w:softHyphen/>
        <w:t>¹Ç</w:t>
      </w:r>
      <w:r w:rsidRPr="00012351">
        <w:rPr>
          <w:rFonts w:ascii="Times LatArm" w:hAnsi="Times LatArm"/>
          <w:position w:val="-10"/>
          <w:lang w:val="en-US"/>
        </w:rPr>
        <w:softHyphen/>
        <w:t>Ý³ïÝ»ñÝ áõÝ»óáÕ ·³·³ÃÝ»ñáí ¨ Çñ³Ï³Ý³óÝ»Éáí Ù³Ã»Ù³ïÇÏ³Ï³Ý ÇÝ¹áõÏóÇ³</w:t>
      </w:r>
      <w:r w:rsidR="00EC687E">
        <w:rPr>
          <w:rFonts w:ascii="Times LatArm" w:hAnsi="Times LatArm"/>
          <w:position w:val="-10"/>
          <w:lang w:val="en-US"/>
        </w:rPr>
        <w:t>`</w:t>
      </w:r>
      <w:r w:rsidRPr="00012351">
        <w:rPr>
          <w:rFonts w:ascii="Times LatArm" w:hAnsi="Times LatArm"/>
          <w:position w:val="-10"/>
          <w:lang w:val="en-US"/>
        </w:rPr>
        <w:t xml:space="preserve"> ¹Åí³ñ ã¿ ³å³óáõó»É, áñ</w: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position w:val="-50"/>
          <w:lang w:val="en-US"/>
        </w:rPr>
        <w:object w:dxaOrig="5500" w:dyaOrig="1120">
          <v:shape id="_x0000_i1226" type="#_x0000_t75" style="width:273.75pt;height:58.5pt" o:ole="">
            <v:imagedata r:id="rId385" o:title=""/>
          </v:shape>
          <o:OLEObject Type="Embed" ProgID="Equation.DSMT4" ShapeID="_x0000_i1226" DrawAspect="Content" ObjectID="_1402446684" r:id="rId386"/>
        </w:object>
      </w:r>
      <w:r w:rsidRPr="00012351">
        <w:rPr>
          <w:rFonts w:ascii="Times LatArm" w:hAnsi="Times LatArm"/>
          <w:lang w:val="en-US"/>
        </w:rPr>
        <w:t xml:space="preserve"> </w:t>
      </w:r>
    </w:p>
    <w:p w:rsidR="00012351" w:rsidRPr="00012351" w:rsidRDefault="00012351" w:rsidP="00012351">
      <w:pPr>
        <w:pStyle w:val="aff6"/>
        <w:spacing w:after="0"/>
        <w:ind w:left="0" w:firstLine="567"/>
        <w:jc w:val="both"/>
        <w:rPr>
          <w:rFonts w:ascii="Times LatArm" w:hAnsi="Times LatArm"/>
          <w:position w:val="-14"/>
          <w:lang w:val="en-US"/>
        </w:rPr>
      </w:pPr>
      <w:r w:rsidRPr="00012351">
        <w:rPr>
          <w:rFonts w:ascii="Times LatArm" w:hAnsi="Times LatArm"/>
          <w:position w:val="-14"/>
        </w:rPr>
        <w:object w:dxaOrig="6840" w:dyaOrig="400">
          <v:shape id="_x0000_i1227" type="#_x0000_t75" style="width:342pt;height:20.25pt" o:ole="">
            <v:imagedata r:id="rId387" o:title=""/>
          </v:shape>
          <o:OLEObject Type="Embed" ProgID="Equation.DSMT4" ShapeID="_x0000_i1227" DrawAspect="Content" ObjectID="_1402446685" r:id="rId388"/>
        </w:object>
      </w:r>
    </w:p>
    <w:p w:rsidR="00012351" w:rsidRPr="00012351" w:rsidRDefault="00012351" w:rsidP="00012351">
      <w:pPr>
        <w:pStyle w:val="aff6"/>
        <w:spacing w:after="0"/>
        <w:ind w:left="0" w:firstLine="567"/>
        <w:jc w:val="both"/>
        <w:rPr>
          <w:rFonts w:ascii="Times LatArm" w:hAnsi="Times LatArm"/>
          <w:position w:val="-14"/>
          <w:lang w:val="en-US"/>
        </w:rPr>
      </w:pPr>
      <w:r w:rsidRPr="00012351">
        <w:rPr>
          <w:rFonts w:ascii="Times LatArm" w:hAnsi="Times LatArm"/>
          <w:position w:val="-14"/>
          <w:lang w:val="en-US"/>
        </w:rPr>
        <w:t>ÆÝãå»ë ï»ëÝáõÙ »Ýù</w:t>
      </w:r>
      <w:r w:rsidR="00EC687E">
        <w:rPr>
          <w:rFonts w:ascii="Times LatArm" w:hAnsi="Times LatArm"/>
          <w:position w:val="-14"/>
          <w:lang w:val="en-US"/>
        </w:rPr>
        <w:t>,</w:t>
      </w:r>
      <w:r w:rsidRPr="00012351">
        <w:rPr>
          <w:rFonts w:ascii="Times LatArm" w:hAnsi="Times LatArm"/>
          <w:position w:val="-14"/>
          <w:lang w:val="en-US"/>
        </w:rPr>
        <w:t xml:space="preserve"> </w:t>
      </w:r>
      <w:r w:rsidRPr="00012351">
        <w:rPr>
          <w:rFonts w:ascii="Times LatArm" w:hAnsi="Times LatArm"/>
          <w:position w:val="-26"/>
        </w:rPr>
        <w:object w:dxaOrig="380" w:dyaOrig="400">
          <v:shape id="_x0000_i1228" type="#_x0000_t75" style="width:19.5pt;height:20.25pt" o:ole="">
            <v:imagedata r:id="rId389" o:title=""/>
          </v:shape>
          <o:OLEObject Type="Embed" ProgID="Equation.DSMT4" ShapeID="_x0000_i1228" DrawAspect="Content" ObjectID="_1402446686" r:id="rId390"/>
        </w:object>
      </w:r>
      <w:r w:rsidRPr="00012351">
        <w:rPr>
          <w:rFonts w:ascii="Times LatArm" w:hAnsi="Times LatArm"/>
          <w:position w:val="-14"/>
          <w:lang w:val="en-US"/>
        </w:rPr>
        <w:t xml:space="preserve"> µ³Ý³Ó¨Á  </w:t>
      </w:r>
      <w:r w:rsidRPr="00012351">
        <w:rPr>
          <w:rFonts w:ascii="Times LatArm" w:hAnsi="Times LatArm"/>
          <w:position w:val="-28"/>
        </w:rPr>
        <w:object w:dxaOrig="340" w:dyaOrig="400">
          <v:shape id="_x0000_i1229" type="#_x0000_t75" style="width:18pt;height:20.25pt" o:ole="">
            <v:imagedata r:id="rId391" o:title=""/>
          </v:shape>
          <o:OLEObject Type="Embed" ProgID="Equation.DSMT4" ShapeID="_x0000_i1229" DrawAspect="Content" ObjectID="_1402446687" r:id="rId392"/>
        </w:object>
      </w:r>
      <w:r w:rsidRPr="00012351">
        <w:rPr>
          <w:rFonts w:ascii="Times LatArm" w:hAnsi="Times LatArm"/>
          <w:position w:val="-14"/>
          <w:lang w:val="en-US"/>
        </w:rPr>
        <w:t xml:space="preserve">    µ³Ý³Ó¨Ç  ³Ý³Éá·Ý ¿:</w: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lang w:val="en-US"/>
        </w:rPr>
        <w:t>¶áñÍÝ³Ï³Ý Ñ³ßíáõÙÝ»ñÇ Å³Ù³Ý³Ï áñáßÇãÝ»ñÇ ³ñÅ»ùÝ»ñÁ å»ïù í»ñóÝ»É ¹ñ³</w:t>
      </w:r>
      <w:r w:rsidRPr="00012351">
        <w:rPr>
          <w:rFonts w:ascii="Times LatArm" w:hAnsi="Times LatArm"/>
          <w:lang w:val="en-US"/>
        </w:rPr>
        <w:softHyphen/>
      </w:r>
      <w:r w:rsidRPr="00012351">
        <w:rPr>
          <w:rFonts w:ascii="Times LatArm" w:hAnsi="Times LatArm"/>
          <w:lang w:val="en-US"/>
        </w:rPr>
        <w:softHyphen/>
        <w:t>Ï³Ý Ýß³Ýáí, áñ¨Ñ»ï¨ Ýñ³Ýù óáõÛó »Ý ï³ÉÇë »é³ÝÏÛáõÝÝ»ñÇ Ù³Ï»ñ»ëÝ»ñÇ Ù»</w:t>
      </w:r>
      <w:r w:rsidRPr="00012351">
        <w:rPr>
          <w:rFonts w:ascii="Times LatArm" w:hAnsi="Times LatArm"/>
          <w:lang w:val="en-US"/>
        </w:rPr>
        <w:softHyphen/>
        <w:t>ÍáõÃ</w:t>
      </w:r>
      <w:r w:rsidRPr="00012351">
        <w:rPr>
          <w:rFonts w:ascii="Times LatArm" w:hAnsi="Times LatArm"/>
          <w:lang w:val="en-US"/>
        </w:rPr>
        <w:softHyphen/>
        <w:t>ÛáõÝÝ»ñÁ:</w:t>
      </w:r>
    </w:p>
    <w:p w:rsidR="00012351" w:rsidRPr="00012351" w:rsidRDefault="00EC687E" w:rsidP="00012351">
      <w:pPr>
        <w:pStyle w:val="aff6"/>
        <w:spacing w:after="0"/>
        <w:ind w:left="0" w:firstLine="567"/>
        <w:jc w:val="both"/>
        <w:rPr>
          <w:rFonts w:ascii="Times LatArm" w:hAnsi="Times LatArm"/>
          <w:lang w:val="en-US"/>
        </w:rPr>
      </w:pPr>
      <w:r>
        <w:rPr>
          <w:rFonts w:ascii="Times LatArm" w:hAnsi="Times LatArm"/>
          <w:lang w:val="en-US"/>
        </w:rPr>
        <w:t>à</w:t>
      </w:r>
      <w:r w:rsidR="00012351" w:rsidRPr="00012351">
        <w:rPr>
          <w:rFonts w:ascii="Times LatArm" w:hAnsi="Times LatArm"/>
          <w:lang w:val="en-US"/>
        </w:rPr>
        <w:t>õñ»ÙÝ  áõéáõóÇÏ µ³½Ù³ÝÏÛ³Ý Ù³Ï»ñ»ëÁ Ï³ñ»ÉÇ ¿ Ñ³ßí»É Ñ»ï¨Û³É µ³Ý³Ó¨áí.</w:t>
      </w:r>
    </w:p>
    <w:p w:rsidR="00012351" w:rsidRPr="00012351" w:rsidRDefault="000B0EA7" w:rsidP="00012351">
      <w:pPr>
        <w:pStyle w:val="aff6"/>
        <w:spacing w:after="0"/>
        <w:ind w:left="0" w:firstLine="567"/>
        <w:jc w:val="both"/>
        <w:rPr>
          <w:rFonts w:ascii="Times LatArm" w:hAnsi="Times LatArm"/>
          <w:position w:val="-14"/>
          <w:lang w:val="en-US"/>
        </w:rPr>
      </w:pPr>
      <w:r>
        <w:rPr>
          <w:rFonts w:ascii="Times LatArm" w:hAnsi="Times LatArm"/>
          <w:noProof/>
        </w:rPr>
        <w:drawing>
          <wp:anchor distT="0" distB="0" distL="114300" distR="114300" simplePos="0" relativeHeight="251926528" behindDoc="1" locked="0" layoutInCell="1" allowOverlap="1">
            <wp:simplePos x="0" y="0"/>
            <wp:positionH relativeFrom="column">
              <wp:posOffset>3847465</wp:posOffset>
            </wp:positionH>
            <wp:positionV relativeFrom="paragraph">
              <wp:posOffset>287020</wp:posOffset>
            </wp:positionV>
            <wp:extent cx="2021840" cy="2011680"/>
            <wp:effectExtent l="19050" t="0" r="0" b="0"/>
            <wp:wrapTight wrapText="bothSides">
              <wp:wrapPolygon edited="0">
                <wp:start x="-204" y="0"/>
                <wp:lineTo x="-204" y="21477"/>
                <wp:lineTo x="21573" y="21477"/>
                <wp:lineTo x="21573" y="0"/>
                <wp:lineTo x="-204" y="0"/>
              </wp:wrapPolygon>
            </wp:wrapTight>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3"/>
                    <a:srcRect/>
                    <a:stretch>
                      <a:fillRect/>
                    </a:stretch>
                  </pic:blipFill>
                  <pic:spPr bwMode="auto">
                    <a:xfrm>
                      <a:off x="0" y="0"/>
                      <a:ext cx="2021840" cy="2011680"/>
                    </a:xfrm>
                    <a:prstGeom prst="rect">
                      <a:avLst/>
                    </a:prstGeom>
                    <a:noFill/>
                    <a:ln w="9525">
                      <a:noFill/>
                      <a:miter lim="800000"/>
                      <a:headEnd/>
                      <a:tailEnd/>
                    </a:ln>
                  </pic:spPr>
                </pic:pic>
              </a:graphicData>
            </a:graphic>
          </wp:anchor>
        </w:drawing>
      </w:r>
      <w:r w:rsidR="00012351" w:rsidRPr="00012351">
        <w:rPr>
          <w:rFonts w:ascii="Times LatArm" w:hAnsi="Times LatArm"/>
          <w:lang w:val="en-US"/>
        </w:rPr>
        <w:t xml:space="preserve"> </w:t>
      </w:r>
      <w:r w:rsidR="00012351" w:rsidRPr="00012351">
        <w:rPr>
          <w:rFonts w:ascii="Times LatArm" w:hAnsi="Times LatArm"/>
          <w:position w:val="-16"/>
        </w:rPr>
        <w:object w:dxaOrig="7060" w:dyaOrig="440">
          <v:shape id="_x0000_i1230" type="#_x0000_t75" style="width:352.5pt;height:21pt" o:ole="">
            <v:imagedata r:id="rId394" o:title=""/>
          </v:shape>
          <o:OLEObject Type="Embed" ProgID="Equation.DSMT4" ShapeID="_x0000_i1230" DrawAspect="Content" ObjectID="_1402446688" r:id="rId395"/>
        </w:object>
      </w:r>
    </w:p>
    <w:p w:rsidR="00012351" w:rsidRPr="00012351" w:rsidRDefault="00012351" w:rsidP="00012351">
      <w:pPr>
        <w:pStyle w:val="aff6"/>
        <w:spacing w:after="0"/>
        <w:ind w:left="0"/>
        <w:jc w:val="both"/>
        <w:rPr>
          <w:rFonts w:ascii="Times LatArm" w:hAnsi="Times LatArm"/>
          <w:lang w:val="en-US"/>
        </w:rPr>
      </w:pPr>
      <w:r w:rsidRPr="00012351">
        <w:rPr>
          <w:rFonts w:ascii="Times LatArm" w:hAnsi="Times LatArm"/>
          <w:lang w:val="en-US"/>
        </w:rPr>
        <w:t xml:space="preserve">áñï»Õ </w:t>
      </w:r>
      <w:r w:rsidRPr="00012351">
        <w:rPr>
          <w:rFonts w:ascii="Times LatArm" w:hAnsi="Times LatArm"/>
          <w:position w:val="-14"/>
          <w:lang w:val="en-US"/>
        </w:rPr>
        <w:object w:dxaOrig="960" w:dyaOrig="400">
          <v:shape id="_x0000_i1231" type="#_x0000_t75" style="width:46.5pt;height:20.25pt" o:ole="">
            <v:imagedata r:id="rId396" o:title=""/>
          </v:shape>
          <o:OLEObject Type="Embed" ProgID="Equation.DSMT4" ShapeID="_x0000_i1231" DrawAspect="Content" ObjectID="_1402446689" r:id="rId397"/>
        </w:object>
      </w:r>
      <w:r w:rsidRPr="00012351">
        <w:rPr>
          <w:rFonts w:ascii="Times LatArm" w:hAnsi="Times LatArm"/>
          <w:position w:val="-6"/>
          <w:lang w:val="en-US"/>
        </w:rPr>
        <w:t xml:space="preserve"> </w:t>
      </w:r>
      <w:r w:rsidRPr="00012351">
        <w:rPr>
          <w:rFonts w:ascii="Times LatArm" w:hAnsi="Times LatArm"/>
          <w:position w:val="-10"/>
        </w:rPr>
        <w:object w:dxaOrig="1380" w:dyaOrig="320">
          <v:shape id="_x0000_i1232" type="#_x0000_t75" style="width:69pt;height:18pt" o:ole="">
            <v:imagedata r:id="rId398" o:title=""/>
          </v:shape>
          <o:OLEObject Type="Embed" ProgID="Equation.DSMT4" ShapeID="_x0000_i1232" DrawAspect="Content" ObjectID="_1402446690" r:id="rId399"/>
        </w:object>
      </w:r>
      <w:r w:rsidRPr="00012351">
        <w:rPr>
          <w:rFonts w:ascii="Times LatArm" w:hAnsi="Times LatArm"/>
          <w:lang w:val="en-US"/>
        </w:rPr>
        <w:t xml:space="preserve"> µ³½Ù³ÝÏÛ³Ý ·³·³ÃÇ Ïááñ¹ÇÝ³ïÝ»ñÝ »Ý: ²ÛëåÇëáí µ³Ý³Ó¨Ç ³ñï³ÍáõÙÁ Ï³ï³ñí»ó ³Ý³Éá·Ç³ÛÇ ÏÇñ³éáõÃÛ³Ùµ:</w:t>
      </w:r>
    </w:p>
    <w:p w:rsidR="00012351" w:rsidRPr="00012351" w:rsidRDefault="00012351" w:rsidP="00012351">
      <w:pPr>
        <w:pStyle w:val="aff6"/>
        <w:spacing w:after="0"/>
        <w:ind w:left="0" w:firstLine="567"/>
        <w:jc w:val="both"/>
        <w:rPr>
          <w:rFonts w:ascii="Times LatArm" w:hAnsi="Times LatArm"/>
          <w:b/>
          <w:i/>
          <w:lang w:val="en-US"/>
        </w:rPr>
      </w:pPr>
      <w:r w:rsidRPr="00012351">
        <w:rPr>
          <w:rFonts w:ascii="Times LatArm" w:hAnsi="Times LatArm"/>
          <w:lang w:val="en-US"/>
        </w:rPr>
        <w:t xml:space="preserve">2. </w:t>
      </w:r>
      <w:r w:rsidRPr="00012351">
        <w:rPr>
          <w:rFonts w:ascii="Times LatArm" w:hAnsi="Times LatArm"/>
          <w:b/>
          <w:i/>
          <w:lang w:val="en-US"/>
        </w:rPr>
        <w:t>äÛáõÃ³·áñ³ëÇ Ã»áñ»ÙÇ ³Ý³Éá·Á »é³ã³÷ ï³ñ³ÍáõÃÛáõÝáõÙ:</w: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lang w:val="en-US"/>
        </w:rPr>
        <w:t>äÛáõÃ³·áñ³ëÇ Ã»áñ»ÙÁ ã³÷³Ï³Ý ³éÝãáõÃÛáõÝ ¿, áõÕÕ³ÝÏÛáõÝ »é³ÝÏÛ³Ý ÏáÕ</w:t>
      </w:r>
      <w:r w:rsidRPr="00012351">
        <w:rPr>
          <w:rFonts w:ascii="Times LatArm" w:hAnsi="Times LatArm"/>
          <w:lang w:val="en-US"/>
        </w:rPr>
        <w:softHyphen/>
        <w:t xml:space="preserve">Ù»ñÇ ÙÇç¨, áñÇ Ñ³Ù³Ó³ÛÝ </w:t>
      </w:r>
      <w:r w:rsidRPr="00012351">
        <w:rPr>
          <w:rFonts w:ascii="Times LatArm" w:hAnsi="Times LatArm"/>
          <w:position w:val="-6"/>
          <w:lang w:val="en-US"/>
        </w:rPr>
        <w:object w:dxaOrig="1280" w:dyaOrig="320">
          <v:shape id="_x0000_i1233" type="#_x0000_t75" style="width:61.5pt;height:18pt" o:ole="">
            <v:imagedata r:id="rId400" o:title=""/>
          </v:shape>
          <o:OLEObject Type="Embed" ProgID="Equation.DSMT4" ShapeID="_x0000_i1233" DrawAspect="Content" ObjectID="_1402446691" r:id="rId401"/>
        </w:object>
      </w:r>
      <w:r w:rsidRPr="00012351">
        <w:rPr>
          <w:rFonts w:ascii="Times LatArm" w:hAnsi="Times LatArm"/>
          <w:lang w:val="en-US"/>
        </w:rPr>
        <w:t xml:space="preserve">                 </w: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lang w:val="en-US"/>
        </w:rPr>
        <w:t>àõÕÕ³ÝÏÛáõÝ »é³ÝÏÛ³Ý ³Ý³Éá·Á »é³</w:t>
      </w:r>
      <w:r w:rsidRPr="00012351">
        <w:rPr>
          <w:rFonts w:ascii="Times LatArm" w:hAnsi="Times LatArm"/>
          <w:lang w:val="en-US"/>
        </w:rPr>
        <w:softHyphen/>
        <w:t xml:space="preserve">ã³÷ ï³ñ³ÍáõÃÛáõÝáõÙ áõÕÕ³ÝÏÛáõÝ ù³é³ÝÇëïÝ ¿` </w:t>
      </w:r>
      <w:r w:rsidRPr="00012351">
        <w:rPr>
          <w:rFonts w:ascii="Times LatArm" w:hAnsi="Times LatArm"/>
          <w:position w:val="-4"/>
          <w:lang w:val="en-US"/>
        </w:rPr>
        <w:object w:dxaOrig="240" w:dyaOrig="260">
          <v:shape id="_x0000_i1234" type="#_x0000_t75" style="width:12pt;height:13.5pt" o:ole="">
            <v:imagedata r:id="rId402" o:title=""/>
          </v:shape>
          <o:OLEObject Type="Embed" ProgID="Equation.DSMT4" ShapeID="_x0000_i1234" DrawAspect="Content" ObjectID="_1402446692" r:id="rId403"/>
        </w:object>
      </w:r>
      <w:r w:rsidRPr="00012351">
        <w:rPr>
          <w:rFonts w:ascii="Times LatArm" w:hAnsi="Times LatArm"/>
          <w:position w:val="-10"/>
          <w:lang w:val="en-US"/>
        </w:rPr>
        <w:t xml:space="preserve"> </w:t>
      </w:r>
      <w:r w:rsidRPr="00012351">
        <w:rPr>
          <w:rFonts w:ascii="Times LatArm" w:hAnsi="Times LatArm"/>
          <w:lang w:val="en-US"/>
        </w:rPr>
        <w:t>·³·³</w:t>
      </w:r>
      <w:r w:rsidRPr="00012351">
        <w:rPr>
          <w:rFonts w:ascii="Times LatArm" w:hAnsi="Times LatArm"/>
          <w:lang w:val="en-US"/>
        </w:rPr>
        <w:softHyphen/>
        <w:t>ÃáõÙ 3 áõÕ</w:t>
      </w:r>
      <w:r w:rsidRPr="00012351">
        <w:rPr>
          <w:rFonts w:ascii="Times LatArm" w:hAnsi="Times LatArm"/>
          <w:lang w:val="en-US"/>
        </w:rPr>
        <w:softHyphen/>
        <w:t>Õ³ÝÏÛáõÝ »é³ÝÏÛáõÝ ÝÇëï»</w:t>
      </w:r>
      <w:r w:rsidRPr="00012351">
        <w:rPr>
          <w:rFonts w:ascii="Times LatArm" w:hAnsi="Times LatArm"/>
          <w:lang w:val="en-US"/>
        </w:rPr>
        <w:softHyphen/>
        <w:t>ñáí: Î³ï³</w:t>
      </w:r>
      <w:r w:rsidRPr="00012351">
        <w:rPr>
          <w:rFonts w:ascii="Times LatArm" w:hAnsi="Times LatArm"/>
          <w:lang w:val="en-US"/>
        </w:rPr>
        <w:softHyphen/>
        <w:t>ñ»Ýù Ýß³Ý³</w:t>
      </w:r>
      <w:r w:rsidRPr="00012351">
        <w:rPr>
          <w:rFonts w:ascii="Times LatArm" w:hAnsi="Times LatArm"/>
          <w:lang w:val="en-US"/>
        </w:rPr>
        <w:softHyphen/>
        <w:t>ÏáõÙ</w:t>
      </w:r>
      <w:r w:rsidRPr="00012351">
        <w:rPr>
          <w:rFonts w:ascii="Times LatArm" w:hAnsi="Times LatArm"/>
          <w:lang w:val="en-US"/>
        </w:rPr>
        <w:softHyphen/>
        <w:t>Ý»ñ:</w:t>
      </w:r>
    </w:p>
    <w:p w:rsidR="00012351" w:rsidRPr="000B0EA7" w:rsidRDefault="00012351" w:rsidP="000B0EA7">
      <w:pPr>
        <w:jc w:val="both"/>
        <w:rPr>
          <w:rFonts w:ascii="Times LatArm" w:hAnsi="Times LatArm"/>
          <w:lang w:val="en-US"/>
        </w:rPr>
      </w:pPr>
      <w:r w:rsidRPr="00012351">
        <w:object w:dxaOrig="999" w:dyaOrig="360">
          <v:shape id="_x0000_i1235" type="#_x0000_t75" style="width:51pt;height:18pt" o:ole="">
            <v:imagedata r:id="rId404" o:title=""/>
          </v:shape>
          <o:OLEObject Type="Embed" ProgID="Equation.DSMT4" ShapeID="_x0000_i1235" DrawAspect="Content" ObjectID="_1402446693" r:id="rId405"/>
        </w:object>
      </w:r>
      <w:r w:rsidRPr="000B0EA7">
        <w:rPr>
          <w:rFonts w:ascii="Times LatArm" w:hAnsi="Times LatArm"/>
          <w:lang w:val="en-US"/>
        </w:rPr>
        <w:t xml:space="preserve">  </w:t>
      </w:r>
      <w:r w:rsidRPr="00012351">
        <w:object w:dxaOrig="1040" w:dyaOrig="360">
          <v:shape id="_x0000_i1236" type="#_x0000_t75" style="width:51.75pt;height:18pt" o:ole="">
            <v:imagedata r:id="rId406" o:title=""/>
          </v:shape>
          <o:OLEObject Type="Embed" ProgID="Equation.DSMT4" ShapeID="_x0000_i1236" DrawAspect="Content" ObjectID="_1402446694" r:id="rId407"/>
        </w:object>
      </w:r>
      <w:r w:rsidRPr="000B0EA7">
        <w:rPr>
          <w:rFonts w:ascii="Times LatArm" w:hAnsi="Times LatArm"/>
          <w:lang w:val="en-US"/>
        </w:rPr>
        <w:t xml:space="preserve">  </w:t>
      </w:r>
      <w:r w:rsidRPr="00012351">
        <w:object w:dxaOrig="1040" w:dyaOrig="360">
          <v:shape id="_x0000_i1237" type="#_x0000_t75" style="width:52.5pt;height:18pt" o:ole="">
            <v:imagedata r:id="rId408" o:title=""/>
          </v:shape>
          <o:OLEObject Type="Embed" ProgID="Equation.DSMT4" ShapeID="_x0000_i1237" DrawAspect="Content" ObjectID="_1402446695" r:id="rId409"/>
        </w:object>
      </w:r>
      <w:r w:rsidRPr="000B0EA7">
        <w:rPr>
          <w:rFonts w:ascii="Times LatArm" w:hAnsi="Times LatArm"/>
          <w:lang w:val="en-US"/>
        </w:rPr>
        <w:t xml:space="preserve">  </w:t>
      </w:r>
      <w:r w:rsidRPr="00012351">
        <w:object w:dxaOrig="999" w:dyaOrig="360">
          <v:shape id="_x0000_i1238" type="#_x0000_t75" style="width:51pt;height:18pt" o:ole="">
            <v:imagedata r:id="rId410" o:title=""/>
          </v:shape>
          <o:OLEObject Type="Embed" ProgID="Equation.DSMT4" ShapeID="_x0000_i1238" DrawAspect="Content" ObjectID="_1402446696" r:id="rId411"/>
        </w:object>
      </w:r>
      <w:r w:rsidRPr="000B0EA7">
        <w:rPr>
          <w:rFonts w:ascii="Times LatArm" w:hAnsi="Times LatArm"/>
          <w:position w:val="-12"/>
          <w:lang w:val="en-US"/>
        </w:rPr>
        <w:t xml:space="preserve">                              </w: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b/>
          <w:i/>
          <w:lang w:val="en-US"/>
        </w:rPr>
        <w:t>Â»áñ»Ù</w:t>
      </w:r>
      <w:r w:rsidRPr="00012351">
        <w:rPr>
          <w:rFonts w:ascii="Times LatArm" w:hAnsi="Times LatArm"/>
          <w:b/>
          <w:lang w:val="en-US"/>
        </w:rPr>
        <w:t>:</w:t>
      </w:r>
      <w:r w:rsidRPr="00012351">
        <w:rPr>
          <w:rFonts w:ascii="Times LatArm" w:hAnsi="Times LatArm"/>
          <w:lang w:val="en-US"/>
        </w:rPr>
        <w:t xml:space="preserve"> </w:t>
      </w:r>
      <w:r w:rsidRPr="00012351">
        <w:rPr>
          <w:rFonts w:ascii="Times LatArm" w:hAnsi="Times LatArm"/>
          <w:position w:val="-12"/>
        </w:rPr>
        <w:object w:dxaOrig="1860" w:dyaOrig="380">
          <v:shape id="_x0000_i1239" type="#_x0000_t75" style="width:93pt;height:19.5pt" o:ole="">
            <v:imagedata r:id="rId412" o:title=""/>
          </v:shape>
          <o:OLEObject Type="Embed" ProgID="Equation.DSMT4" ShapeID="_x0000_i1239" DrawAspect="Content" ObjectID="_1402446697" r:id="rId413"/>
        </w:object>
      </w:r>
    </w:p>
    <w:p w:rsidR="00012351" w:rsidRPr="00012351" w:rsidRDefault="00012351" w:rsidP="00012351">
      <w:pPr>
        <w:pStyle w:val="aff6"/>
        <w:spacing w:after="0"/>
        <w:ind w:left="0" w:firstLine="567"/>
        <w:jc w:val="both"/>
        <w:rPr>
          <w:rFonts w:ascii="Times LatArm" w:hAnsi="Times LatArm"/>
          <w:position w:val="-10"/>
          <w:lang w:val="en-US"/>
        </w:rPr>
      </w:pPr>
      <w:r w:rsidRPr="00012351">
        <w:rPr>
          <w:rFonts w:ascii="Times LatArm" w:hAnsi="Times LatArm"/>
          <w:i/>
          <w:lang w:val="en-US"/>
        </w:rPr>
        <w:t>²å³óáõóáõÙ:</w:t>
      </w:r>
      <w:r w:rsidRPr="00012351">
        <w:rPr>
          <w:rFonts w:ascii="Times LatArm" w:hAnsi="Times LatArm"/>
          <w:lang w:val="en-US"/>
        </w:rPr>
        <w:t xml:space="preserve"> ¶ñ»Ýù </w:t>
      </w:r>
      <w:r w:rsidRPr="00012351">
        <w:rPr>
          <w:rFonts w:ascii="Times LatArm" w:hAnsi="Times LatArm"/>
          <w:position w:val="-4"/>
          <w:lang w:val="en-US"/>
        </w:rPr>
        <w:object w:dxaOrig="240" w:dyaOrig="260">
          <v:shape id="_x0000_i1240" type="#_x0000_t75" style="width:12pt;height:13.5pt" o:ole="">
            <v:imagedata r:id="rId402" o:title=""/>
          </v:shape>
          <o:OLEObject Type="Embed" ProgID="Equation.DSMT4" ShapeID="_x0000_i1240" DrawAspect="Content" ObjectID="_1402446698" r:id="rId414"/>
        </w:object>
      </w:r>
      <w:r w:rsidRPr="00012351">
        <w:rPr>
          <w:rFonts w:ascii="Times LatArm" w:hAnsi="Times LatArm"/>
          <w:position w:val="-10"/>
          <w:lang w:val="en-US"/>
        </w:rPr>
        <w:t xml:space="preserve"> </w:t>
      </w:r>
      <w:r w:rsidRPr="00012351">
        <w:rPr>
          <w:rFonts w:ascii="Times LatArm" w:hAnsi="Times LatArm"/>
          <w:lang w:val="en-US"/>
        </w:rPr>
        <w:t>·³·³ÃÇ ÝÇë</w:t>
      </w:r>
      <w:r w:rsidRPr="00012351">
        <w:rPr>
          <w:rFonts w:ascii="Times LatArm" w:hAnsi="Times LatArm"/>
          <w:lang w:val="en-US"/>
        </w:rPr>
        <w:softHyphen/>
        <w:t>ï»</w:t>
      </w:r>
      <w:r w:rsidRPr="00012351">
        <w:rPr>
          <w:rFonts w:ascii="Times LatArm" w:hAnsi="Times LatArm"/>
          <w:lang w:val="en-US"/>
        </w:rPr>
        <w:softHyphen/>
        <w:t>ñÇ Ù³Ï»ñ»ëÝ»ñÇ ÏñÏÝ³å³ïÇÏÝ»ñÇ ù³</w:t>
      </w:r>
      <w:r w:rsidRPr="00012351">
        <w:rPr>
          <w:rFonts w:ascii="Times LatArm" w:hAnsi="Times LatArm"/>
          <w:lang w:val="en-US"/>
        </w:rPr>
        <w:softHyphen/>
        <w:t>é³</w:t>
      </w:r>
      <w:r w:rsidRPr="00012351">
        <w:rPr>
          <w:rFonts w:ascii="Times LatArm" w:hAnsi="Times LatArm"/>
          <w:lang w:val="en-US"/>
        </w:rPr>
        <w:softHyphen/>
        <w:t>Ïáõ</w:t>
      </w:r>
      <w:r w:rsidRPr="00012351">
        <w:rPr>
          <w:rFonts w:ascii="Times LatArm" w:hAnsi="Times LatArm"/>
          <w:lang w:val="en-US"/>
        </w:rPr>
        <w:softHyphen/>
        <w:t>ëÇÝ`</w:t>
      </w:r>
      <w:r w:rsidRPr="00012351">
        <w:rPr>
          <w:rFonts w:ascii="Times LatArm" w:hAnsi="Times LatArm"/>
          <w:position w:val="-12"/>
        </w:rPr>
        <w:object w:dxaOrig="1180" w:dyaOrig="380">
          <v:shape id="_x0000_i1241" type="#_x0000_t75" style="width:58.5pt;height:19.5pt" o:ole="">
            <v:imagedata r:id="rId415" o:title=""/>
          </v:shape>
          <o:OLEObject Type="Embed" ProgID="Equation.DSMT4" ShapeID="_x0000_i1241" DrawAspect="Content" ObjectID="_1402446699" r:id="rId416"/>
        </w:object>
      </w:r>
      <w:r w:rsidRPr="00012351">
        <w:rPr>
          <w:rFonts w:ascii="Times LatArm" w:hAnsi="Times LatArm"/>
          <w:position w:val="-12"/>
        </w:rPr>
        <w:object w:dxaOrig="1160" w:dyaOrig="380">
          <v:shape id="_x0000_i1242" type="#_x0000_t75" style="width:57pt;height:19.5pt" o:ole="">
            <v:imagedata r:id="rId417" o:title=""/>
          </v:shape>
          <o:OLEObject Type="Embed" ProgID="Equation.DSMT4" ShapeID="_x0000_i1242" DrawAspect="Content" ObjectID="_1402446700" r:id="rId418"/>
        </w:object>
      </w:r>
      <w:r w:rsidRPr="00012351">
        <w:rPr>
          <w:rFonts w:ascii="Times LatArm" w:hAnsi="Times LatArm"/>
          <w:position w:val="-12"/>
        </w:rPr>
        <w:object w:dxaOrig="1180" w:dyaOrig="380">
          <v:shape id="_x0000_i1243" type="#_x0000_t75" style="width:58.5pt;height:19.5pt" o:ole="">
            <v:imagedata r:id="rId419" o:title=""/>
          </v:shape>
          <o:OLEObject Type="Embed" ProgID="Equation.DSMT4" ShapeID="_x0000_i1243" DrawAspect="Content" ObjectID="_1402446701" r:id="rId420"/>
        </w:object>
      </w:r>
      <w:r w:rsidRPr="00012351">
        <w:rPr>
          <w:rFonts w:ascii="Times LatArm" w:hAnsi="Times LatArm"/>
          <w:position w:val="-6"/>
          <w:lang w:val="en-US"/>
        </w:rPr>
        <w:object w:dxaOrig="1300" w:dyaOrig="279">
          <v:shape id="_x0000_i1244" type="#_x0000_t75" style="width:67.5pt;height:15pt" o:ole="">
            <v:imagedata r:id="rId421" o:title=""/>
          </v:shape>
          <o:OLEObject Type="Embed" ProgID="Equation.DSMT4" ShapeID="_x0000_i1244" DrawAspect="Content" ObjectID="_1402446702" r:id="rId422"/>
        </w:object>
      </w:r>
    </w:p>
    <w:p w:rsidR="00012351" w:rsidRPr="00012351" w:rsidRDefault="00012351" w:rsidP="00012351">
      <w:pPr>
        <w:jc w:val="both"/>
        <w:rPr>
          <w:rFonts w:ascii="Times LatArm" w:hAnsi="Times LatArm"/>
          <w:position w:val="-10"/>
          <w:sz w:val="22"/>
          <w:szCs w:val="22"/>
          <w:lang w:val="en-US"/>
        </w:rPr>
      </w:pPr>
      <w:r w:rsidRPr="00012351">
        <w:rPr>
          <w:rFonts w:ascii="Times LatArm" w:hAnsi="Times LatArm"/>
          <w:position w:val="-10"/>
          <w:sz w:val="22"/>
          <w:szCs w:val="22"/>
          <w:lang w:val="en-US"/>
        </w:rPr>
        <w:t xml:space="preserve">Î³ï³ñ»Ýù Ñ»ï¨Û³É Ó¨³÷áËáõÃÛáõÝÝ»ñÁ. </w:t>
      </w:r>
    </w:p>
    <w:p w:rsidR="00012351" w:rsidRPr="00012351" w:rsidRDefault="00012351" w:rsidP="00012351">
      <w:pPr>
        <w:pStyle w:val="aff6"/>
        <w:spacing w:after="0"/>
        <w:ind w:left="0"/>
        <w:jc w:val="both"/>
        <w:rPr>
          <w:rFonts w:ascii="Times LatArm" w:hAnsi="Times LatArm"/>
          <w:lang w:val="en-US"/>
        </w:rPr>
      </w:pPr>
      <w:r w:rsidRPr="00012351">
        <w:rPr>
          <w:rFonts w:ascii="Times LatArm" w:hAnsi="Times LatArm"/>
          <w:position w:val="-16"/>
        </w:rPr>
        <w:object w:dxaOrig="4980" w:dyaOrig="440">
          <v:shape id="_x0000_i1245" type="#_x0000_t75" style="width:249pt;height:21pt" o:ole="">
            <v:imagedata r:id="rId423" o:title=""/>
          </v:shape>
          <o:OLEObject Type="Embed" ProgID="Equation.DSMT4" ShapeID="_x0000_i1245" DrawAspect="Content" ObjectID="_1402446703" r:id="rId424"/>
        </w:object>
      </w:r>
    </w:p>
    <w:p w:rsidR="00012351" w:rsidRPr="00012351" w:rsidRDefault="00012351" w:rsidP="00012351">
      <w:pPr>
        <w:pStyle w:val="aff6"/>
        <w:spacing w:after="0"/>
        <w:ind w:left="0"/>
        <w:jc w:val="both"/>
        <w:rPr>
          <w:rFonts w:ascii="Times LatArm" w:hAnsi="Times LatArm"/>
          <w:lang w:val="en-US"/>
        </w:rPr>
      </w:pPr>
      <w:r w:rsidRPr="00012351">
        <w:rPr>
          <w:rFonts w:ascii="Times LatArm" w:hAnsi="Times LatArm"/>
          <w:position w:val="-16"/>
        </w:rPr>
        <w:object w:dxaOrig="4000" w:dyaOrig="440">
          <v:shape id="_x0000_i1246" type="#_x0000_t75" style="width:201pt;height:21pt" o:ole="">
            <v:imagedata r:id="rId425" o:title=""/>
          </v:shape>
          <o:OLEObject Type="Embed" ProgID="Equation.DSMT4" ShapeID="_x0000_i1246" DrawAspect="Content" ObjectID="_1402446704" r:id="rId426"/>
        </w:object>
      </w:r>
      <w:r w:rsidRPr="00012351">
        <w:rPr>
          <w:rFonts w:ascii="Times LatArm" w:hAnsi="Times LatArm"/>
          <w:position w:val="-12"/>
        </w:rPr>
        <w:object w:dxaOrig="1900" w:dyaOrig="380">
          <v:shape id="_x0000_i1247" type="#_x0000_t75" style="width:96pt;height:19.5pt" o:ole="">
            <v:imagedata r:id="rId427" o:title=""/>
          </v:shape>
          <o:OLEObject Type="Embed" ProgID="Equation.DSMT4" ShapeID="_x0000_i1247" DrawAspect="Content" ObjectID="_1402446705" r:id="rId428"/>
        </w:object>
      </w:r>
      <w:r w:rsidRPr="00012351">
        <w:rPr>
          <w:rFonts w:ascii="Times LatArm" w:hAnsi="Times LatArm"/>
          <w:position w:val="-12"/>
          <w:lang w:val="en-US"/>
        </w:rPr>
        <w:t xml:space="preserve">       </w:t>
      </w:r>
      <w:r w:rsidRPr="00012351">
        <w:rPr>
          <w:rFonts w:ascii="Times LatArm" w:hAnsi="Times LatArm"/>
          <w:position w:val="-12"/>
        </w:rPr>
        <w:object w:dxaOrig="1860" w:dyaOrig="380">
          <v:shape id="_x0000_i1248" type="#_x0000_t75" style="width:93pt;height:19.5pt" o:ole="">
            <v:imagedata r:id="rId412" o:title=""/>
          </v:shape>
          <o:OLEObject Type="Embed" ProgID="Equation.DSMT4" ShapeID="_x0000_i1248" DrawAspect="Content" ObjectID="_1402446706" r:id="rId429"/>
        </w:object>
      </w:r>
    </w:p>
    <w:p w:rsidR="00012351" w:rsidRPr="00012351" w:rsidRDefault="00012351" w:rsidP="00012351">
      <w:pPr>
        <w:pStyle w:val="aff6"/>
        <w:spacing w:after="0"/>
        <w:ind w:left="0" w:firstLine="567"/>
        <w:jc w:val="both"/>
        <w:rPr>
          <w:rFonts w:ascii="Times LatArm" w:hAnsi="Times LatArm"/>
          <w:position w:val="-12"/>
          <w:lang w:val="en-US"/>
        </w:rPr>
      </w:pPr>
      <w:r w:rsidRPr="00012351">
        <w:rPr>
          <w:rFonts w:ascii="Times LatArm" w:hAnsi="Times LatArm"/>
          <w:position w:val="-12"/>
          <w:lang w:val="en-US"/>
        </w:rPr>
        <w:t xml:space="preserve">êï³óí³Í µ³Ý³Ó¨Á </w:t>
      </w:r>
      <w:r w:rsidRPr="00012351">
        <w:rPr>
          <w:rFonts w:ascii="Times LatArm" w:hAnsi="Times LatArm"/>
          <w:position w:val="-18"/>
          <w:lang w:val="en-US"/>
        </w:rPr>
        <w:object w:dxaOrig="1160" w:dyaOrig="320">
          <v:shape id="_x0000_i1249" type="#_x0000_t75" style="width:58.5pt;height:18pt" o:ole="">
            <v:imagedata r:id="rId430" o:title=""/>
          </v:shape>
          <o:OLEObject Type="Embed" ProgID="Equation.DSMT4" ShapeID="_x0000_i1249" DrawAspect="Content" ObjectID="_1402446707" r:id="rId431"/>
        </w:object>
      </w:r>
      <w:r w:rsidRPr="00012351">
        <w:rPr>
          <w:rFonts w:ascii="Times LatArm" w:hAnsi="Times LatArm"/>
          <w:position w:val="-12"/>
          <w:lang w:val="en-US"/>
        </w:rPr>
        <w:t xml:space="preserve">  µ³Ý³Ó¨Ç ³Ý³Éá·Ý ¿ ù³é³ÝÇëïÇ Ñ³Ù³ñ:</w:t>
      </w:r>
    </w:p>
    <w:p w:rsidR="00012351" w:rsidRPr="00012351" w:rsidRDefault="00012351" w:rsidP="00012351">
      <w:pPr>
        <w:pStyle w:val="aff6"/>
        <w:spacing w:after="0"/>
        <w:ind w:left="0" w:firstLine="708"/>
        <w:jc w:val="both"/>
        <w:rPr>
          <w:rFonts w:ascii="Times LatArm" w:hAnsi="Times LatArm"/>
          <w:position w:val="-12"/>
          <w:lang w:val="en-US"/>
        </w:rPr>
      </w:pPr>
      <w:r w:rsidRPr="00012351">
        <w:rPr>
          <w:rFonts w:ascii="Times LatArm" w:hAnsi="Times LatArm"/>
          <w:position w:val="-12"/>
          <w:lang w:val="en-US"/>
        </w:rPr>
        <w:t>4.</w:t>
      </w:r>
      <w:r w:rsidRPr="00012351">
        <w:rPr>
          <w:rFonts w:ascii="Times LatArm" w:hAnsi="Times LatArm"/>
          <w:b/>
          <w:i/>
          <w:position w:val="-12"/>
          <w:lang w:val="en-US"/>
        </w:rPr>
        <w:t xml:space="preserve">ø³é³ÝÏÛ³Ý Ù³Ï»ñ»ëÇ µ³Ý³Ó¨Á áñå»ë »é³ÝÏÛ³Ý Ð»ñáÝÇ µ³Ý³Ó¨Ç ³Ý³Éá·: </w:t>
      </w:r>
    </w:p>
    <w:p w:rsidR="00012351" w:rsidRPr="00012351" w:rsidRDefault="00012351" w:rsidP="00012351">
      <w:pPr>
        <w:pStyle w:val="aff6"/>
        <w:spacing w:after="0"/>
        <w:ind w:left="0" w:firstLine="708"/>
        <w:jc w:val="both"/>
        <w:rPr>
          <w:rFonts w:ascii="Times LatArm" w:hAnsi="Times LatArm"/>
          <w:position w:val="-12"/>
          <w:lang w:val="en-US"/>
        </w:rPr>
      </w:pPr>
      <w:r w:rsidRPr="00012351">
        <w:rPr>
          <w:rFonts w:ascii="Times LatArm" w:hAnsi="Times LatArm"/>
          <w:position w:val="-12"/>
          <w:lang w:val="en-US"/>
        </w:rPr>
        <w:t>¸åñáó³Ï³Ý Íñ³·ÇñÁ Ý³Ë³ï»ëáõÙ ¿ »é³ÝÏÛ³Ý, ½áõ·³Ñ»é³·ÍÇ, ë»Õ³ÝÇ ¨ áñáß áõéáõóÇÏ ù³é³ÝÏÛáõÝÝ»ñÇ Ù³Ï»ñ»ëÝ»ñÇ µ³Ý³Ó¨»ñÇ ³ñï³ÍáõÙ: Ø»Ýù Ïóáõó³</w:t>
      </w:r>
      <w:r w:rsidRPr="00012351">
        <w:rPr>
          <w:rFonts w:ascii="Times LatArm" w:hAnsi="Times LatArm"/>
          <w:position w:val="-12"/>
          <w:lang w:val="en-US"/>
        </w:rPr>
        <w:softHyphen/>
        <w:t>¹ñ»Ýù Ï³Ù³Û³Ï³Ý ù³é³ÝÏÛ³Ý Ù³Ï»ñ»ëÇ µ³Ý³Ó¨Ç ³ñï³ÍáõÙÁ ¨  Ýñ³ ï»ëùÇ  ÝÙ³</w:t>
      </w:r>
      <w:r w:rsidRPr="00012351">
        <w:rPr>
          <w:rFonts w:ascii="Times LatArm" w:hAnsi="Times LatArm"/>
          <w:position w:val="-12"/>
          <w:lang w:val="en-US"/>
        </w:rPr>
        <w:softHyphen/>
        <w:t>Ýáõ</w:t>
      </w:r>
      <w:r w:rsidRPr="00012351">
        <w:rPr>
          <w:rFonts w:ascii="Times LatArm" w:hAnsi="Times LatArm"/>
          <w:position w:val="-12"/>
          <w:lang w:val="en-US"/>
        </w:rPr>
        <w:softHyphen/>
        <w:t>Ã</w:t>
      </w:r>
      <w:r w:rsidRPr="00012351">
        <w:rPr>
          <w:rFonts w:ascii="Times LatArm" w:hAnsi="Times LatArm"/>
          <w:position w:val="-12"/>
          <w:lang w:val="en-US"/>
        </w:rPr>
        <w:softHyphen/>
        <w:t>Ûáõ</w:t>
      </w:r>
      <w:r w:rsidRPr="00012351">
        <w:rPr>
          <w:rFonts w:ascii="Times LatArm" w:hAnsi="Times LatArm"/>
          <w:position w:val="-12"/>
          <w:lang w:val="en-US"/>
        </w:rPr>
        <w:softHyphen/>
        <w:t>ÝÁ Ð»ñá</w:t>
      </w:r>
      <w:r w:rsidRPr="00012351">
        <w:rPr>
          <w:rFonts w:ascii="Times LatArm" w:hAnsi="Times LatArm"/>
          <w:position w:val="-12"/>
          <w:lang w:val="en-US"/>
        </w:rPr>
        <w:softHyphen/>
        <w:t>ÝÇ µ³Ý³Ó¨ÇÝ:</w:t>
      </w:r>
    </w:p>
    <w:p w:rsidR="00012351" w:rsidRPr="00012351" w:rsidRDefault="00012351" w:rsidP="00012351">
      <w:pPr>
        <w:pStyle w:val="aff6"/>
        <w:spacing w:after="0"/>
        <w:ind w:left="0" w:firstLine="708"/>
        <w:jc w:val="both"/>
        <w:rPr>
          <w:rFonts w:ascii="Times LatArm" w:hAnsi="Times LatArm"/>
          <w:position w:val="-12"/>
          <w:lang w:val="en-US"/>
        </w:rPr>
      </w:pPr>
      <w:r w:rsidRPr="00012351">
        <w:rPr>
          <w:rFonts w:ascii="Times LatArm" w:hAnsi="Times LatArm"/>
          <w:b/>
          <w:i/>
          <w:position w:val="-12"/>
          <w:lang w:val="en-US"/>
        </w:rPr>
        <w:t>Â»áñ»Ù:</w:t>
      </w:r>
      <w:r w:rsidRPr="00012351">
        <w:rPr>
          <w:rFonts w:ascii="Times LatArm" w:hAnsi="Times LatArm"/>
          <w:position w:val="-12"/>
          <w:lang w:val="en-US"/>
        </w:rPr>
        <w:t xml:space="preserve"> àõéáõóÇÏ ù³é³ÝÏÛ³Ý Ù³Ï»ñ»ëÁ Ï³ñ»ÉÇ ¿ Ñ³ßí»É Ñ»ï¨Û³É µ³Ý³Ó¨áí: </w:t>
      </w:r>
    </w:p>
    <w:p w:rsidR="00012351" w:rsidRPr="00012351" w:rsidRDefault="00EC687E" w:rsidP="00012351">
      <w:pPr>
        <w:pStyle w:val="aff6"/>
        <w:spacing w:after="0"/>
        <w:ind w:left="0" w:firstLine="708"/>
        <w:jc w:val="both"/>
        <w:rPr>
          <w:rFonts w:ascii="Times LatArm" w:hAnsi="Times LatArm"/>
          <w:position w:val="-6"/>
          <w:lang w:val="en-US"/>
        </w:rPr>
      </w:pPr>
      <w:r w:rsidRPr="00012351">
        <w:rPr>
          <w:rFonts w:ascii="Times LatArm" w:hAnsi="Times LatArm"/>
          <w:position w:val="-16"/>
          <w:lang w:val="en-US"/>
        </w:rPr>
        <w:object w:dxaOrig="3120" w:dyaOrig="480">
          <v:shape id="_x0000_i1250" type="#_x0000_t75" style="width:154.5pt;height:25.5pt" o:ole="">
            <v:imagedata r:id="rId432" o:title=""/>
          </v:shape>
          <o:OLEObject Type="Embed" ProgID="Equation.DSMT4" ShapeID="_x0000_i1250" DrawAspect="Content" ObjectID="_1402446708" r:id="rId433"/>
        </w:object>
      </w:r>
      <w:r w:rsidR="00012351" w:rsidRPr="00012351">
        <w:rPr>
          <w:rFonts w:ascii="Times LatArm" w:hAnsi="Times LatArm"/>
          <w:position w:val="-14"/>
          <w:lang w:val="en-US"/>
        </w:rPr>
        <w:t xml:space="preserve">  </w:t>
      </w:r>
      <w:r w:rsidR="00012351" w:rsidRPr="00012351">
        <w:rPr>
          <w:rFonts w:ascii="Times LatArm" w:hAnsi="Times LatArm"/>
          <w:spacing w:val="2"/>
          <w:lang w:val="en-US"/>
        </w:rPr>
        <w:t>áñï»Õ</w:t>
      </w:r>
      <w:r w:rsidR="00012351" w:rsidRPr="00012351">
        <w:rPr>
          <w:rFonts w:ascii="Times LatArm" w:hAnsi="Times LatArm"/>
          <w:position w:val="-12"/>
          <w:lang w:val="en-US"/>
        </w:rPr>
        <w:t xml:space="preserve"> </w:t>
      </w:r>
      <w:r w:rsidR="00012351" w:rsidRPr="00012351">
        <w:rPr>
          <w:rFonts w:ascii="Times LatArm" w:hAnsi="Times LatArm"/>
          <w:position w:val="-14"/>
          <w:lang w:val="en-US"/>
        </w:rPr>
        <w:object w:dxaOrig="3580" w:dyaOrig="400">
          <v:shape id="_x0000_i1251" type="#_x0000_t75" style="width:180pt;height:20.25pt" o:ole="">
            <v:imagedata r:id="rId434" o:title=""/>
          </v:shape>
          <o:OLEObject Type="Embed" ProgID="Equation.DSMT4" ShapeID="_x0000_i1251" DrawAspect="Content" ObjectID="_1402446709" r:id="rId435"/>
        </w:object>
      </w:r>
      <w:r w:rsidR="00012351" w:rsidRPr="00012351">
        <w:rPr>
          <w:rFonts w:ascii="Times LatArm" w:hAnsi="Times LatArm"/>
          <w:position w:val="-10"/>
        </w:rPr>
        <w:object w:dxaOrig="840" w:dyaOrig="320">
          <v:shape id="_x0000_i1252" type="#_x0000_t75" style="width:42pt;height:18pt" o:ole="">
            <v:imagedata r:id="rId436" o:title=""/>
          </v:shape>
          <o:OLEObject Type="Embed" ProgID="Equation.DSMT4" ShapeID="_x0000_i1252" DrawAspect="Content" ObjectID="_1402446710" r:id="rId437"/>
        </w:object>
      </w:r>
      <w:r w:rsidR="00012351" w:rsidRPr="00012351">
        <w:rPr>
          <w:rFonts w:ascii="Times LatArm" w:hAnsi="Times LatArm"/>
          <w:lang w:val="en-US"/>
        </w:rPr>
        <w:t>-Ý</w:t>
      </w:r>
      <w:r w:rsidR="00012351" w:rsidRPr="00012351">
        <w:rPr>
          <w:rFonts w:ascii="Times LatArm" w:hAnsi="Times LatArm"/>
          <w:position w:val="-14"/>
          <w:lang w:val="en-US"/>
        </w:rPr>
        <w:t xml:space="preserve"> </w:t>
      </w:r>
    </w:p>
    <w:p w:rsidR="00012351" w:rsidRPr="00012351" w:rsidRDefault="00012351" w:rsidP="00012351">
      <w:pPr>
        <w:jc w:val="both"/>
        <w:rPr>
          <w:rFonts w:ascii="Times LatArm" w:hAnsi="Times LatArm"/>
          <w:position w:val="-12"/>
          <w:sz w:val="22"/>
          <w:szCs w:val="22"/>
          <w:lang w:val="en-US"/>
        </w:rPr>
      </w:pPr>
      <w:r w:rsidRPr="00012351">
        <w:rPr>
          <w:rFonts w:ascii="Times LatArm" w:hAnsi="Times LatArm"/>
          <w:sz w:val="22"/>
          <w:szCs w:val="22"/>
          <w:lang w:val="en-US"/>
        </w:rPr>
        <w:t xml:space="preserve"> ù³é³ÝÏÛ³Ý ÏáÕÙ»ñÝ »Ý, ÇëÏ </w:t>
      </w:r>
      <w:r w:rsidRPr="00012351">
        <w:rPr>
          <w:rFonts w:ascii="Times LatArm" w:hAnsi="Times LatArm"/>
          <w:position w:val="-6"/>
          <w:sz w:val="22"/>
          <w:szCs w:val="22"/>
        </w:rPr>
        <w:object w:dxaOrig="240" w:dyaOrig="220">
          <v:shape id="_x0000_i1253" type="#_x0000_t75" style="width:12pt;height:10.5pt" o:ole="">
            <v:imagedata r:id="rId438" o:title=""/>
          </v:shape>
          <o:OLEObject Type="Embed" ProgID="Equation.DSMT4" ShapeID="_x0000_i1253" DrawAspect="Content" ObjectID="_1402446711" r:id="rId439"/>
        </w:object>
      </w:r>
      <w:r w:rsidRPr="00012351">
        <w:rPr>
          <w:rFonts w:ascii="Times LatArm" w:hAnsi="Times LatArm"/>
          <w:sz w:val="22"/>
          <w:szCs w:val="22"/>
          <w:lang w:val="en-US"/>
        </w:rPr>
        <w:t xml:space="preserve"> ¨ </w:t>
      </w:r>
      <w:r w:rsidRPr="00012351">
        <w:rPr>
          <w:rFonts w:ascii="Times LatArm" w:hAnsi="Times LatArm"/>
          <w:position w:val="-10"/>
          <w:sz w:val="22"/>
          <w:szCs w:val="22"/>
        </w:rPr>
        <w:object w:dxaOrig="240" w:dyaOrig="320">
          <v:shape id="_x0000_i1254" type="#_x0000_t75" style="width:12pt;height:18pt" o:ole="">
            <v:imagedata r:id="rId440" o:title=""/>
          </v:shape>
          <o:OLEObject Type="Embed" ProgID="Equation.DSMT4" ShapeID="_x0000_i1254" DrawAspect="Content" ObjectID="_1402446712" r:id="rId441"/>
        </w:object>
      </w:r>
      <w:r w:rsidRPr="00012351">
        <w:rPr>
          <w:rFonts w:ascii="Times LatArm" w:hAnsi="Times LatArm"/>
          <w:position w:val="-10"/>
          <w:sz w:val="22"/>
          <w:szCs w:val="22"/>
          <w:lang w:val="en-US"/>
        </w:rPr>
        <w:t xml:space="preserve"> </w:t>
      </w:r>
      <w:r w:rsidRPr="00012351">
        <w:rPr>
          <w:rFonts w:ascii="Times LatArm" w:hAnsi="Times LatArm"/>
          <w:sz w:val="22"/>
          <w:szCs w:val="22"/>
          <w:lang w:val="en-US"/>
        </w:rPr>
        <w:t>ù³é³ÝÏÛ³Ý Ñ³Ï³¹Çñ ³ÝÏÛáõÝÝ»ñÁ:</w:t>
      </w:r>
    </w:p>
    <w:p w:rsidR="00012351" w:rsidRPr="00012351" w:rsidRDefault="00173A7B" w:rsidP="00012351">
      <w:pPr>
        <w:ind w:firstLine="708"/>
        <w:jc w:val="both"/>
        <w:rPr>
          <w:rFonts w:ascii="Times LatArm" w:hAnsi="Times LatArm"/>
          <w:sz w:val="22"/>
          <w:szCs w:val="22"/>
          <w:lang w:val="en-US"/>
        </w:rPr>
      </w:pPr>
      <w:r>
        <w:rPr>
          <w:rFonts w:ascii="Times LatArm" w:hAnsi="Times LatArm"/>
          <w:i/>
          <w:noProof/>
          <w:position w:val="-12"/>
          <w:sz w:val="22"/>
          <w:szCs w:val="22"/>
          <w:lang w:val="ru-RU"/>
        </w:rPr>
        <w:drawing>
          <wp:anchor distT="0" distB="0" distL="114300" distR="114300" simplePos="0" relativeHeight="251925504" behindDoc="1" locked="0" layoutInCell="1" allowOverlap="1">
            <wp:simplePos x="0" y="0"/>
            <wp:positionH relativeFrom="column">
              <wp:posOffset>3763645</wp:posOffset>
            </wp:positionH>
            <wp:positionV relativeFrom="paragraph">
              <wp:posOffset>89535</wp:posOffset>
            </wp:positionV>
            <wp:extent cx="2096135" cy="1813560"/>
            <wp:effectExtent l="19050" t="0" r="0" b="0"/>
            <wp:wrapTight wrapText="bothSides">
              <wp:wrapPolygon edited="0">
                <wp:start x="-196" y="0"/>
                <wp:lineTo x="-196" y="21328"/>
                <wp:lineTo x="21593" y="21328"/>
                <wp:lineTo x="21593" y="0"/>
                <wp:lineTo x="-196" y="0"/>
              </wp:wrapPolygon>
            </wp:wrapTight>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42"/>
                    <a:srcRect/>
                    <a:stretch>
                      <a:fillRect/>
                    </a:stretch>
                  </pic:blipFill>
                  <pic:spPr bwMode="auto">
                    <a:xfrm>
                      <a:off x="0" y="0"/>
                      <a:ext cx="2096135" cy="1813560"/>
                    </a:xfrm>
                    <a:prstGeom prst="rect">
                      <a:avLst/>
                    </a:prstGeom>
                    <a:noFill/>
                    <a:ln w="9525">
                      <a:noFill/>
                      <a:miter lim="800000"/>
                      <a:headEnd/>
                      <a:tailEnd/>
                    </a:ln>
                  </pic:spPr>
                </pic:pic>
              </a:graphicData>
            </a:graphic>
          </wp:anchor>
        </w:drawing>
      </w:r>
      <w:r w:rsidR="00012351" w:rsidRPr="00012351">
        <w:rPr>
          <w:rFonts w:ascii="Times LatArm" w:hAnsi="Times LatArm"/>
          <w:i/>
          <w:position w:val="-12"/>
          <w:sz w:val="22"/>
          <w:szCs w:val="22"/>
          <w:lang w:val="en-US"/>
        </w:rPr>
        <w:t>²å³óáõóáõÙ:</w:t>
      </w:r>
      <w:r w:rsidR="00012351" w:rsidRPr="00012351">
        <w:rPr>
          <w:rFonts w:ascii="Times LatArm" w:hAnsi="Times LatArm"/>
          <w:position w:val="-12"/>
          <w:sz w:val="22"/>
          <w:szCs w:val="22"/>
          <w:lang w:val="en-US"/>
        </w:rPr>
        <w:t xml:space="preserve"> ÂáÕ </w:t>
      </w:r>
      <w:r w:rsidR="00012351" w:rsidRPr="00012351">
        <w:rPr>
          <w:rFonts w:ascii="Times LatArm" w:hAnsi="Times LatArm"/>
          <w:position w:val="-16"/>
          <w:sz w:val="22"/>
          <w:szCs w:val="22"/>
        </w:rPr>
        <w:object w:dxaOrig="720" w:dyaOrig="279">
          <v:shape id="_x0000_i1255" type="#_x0000_t75" style="width:37.5pt;height:13.5pt" o:ole="">
            <v:imagedata r:id="rId443" o:title=""/>
          </v:shape>
          <o:OLEObject Type="Embed" ProgID="Equation.DSMT4" ShapeID="_x0000_i1255" DrawAspect="Content" ObjectID="_1402446713" r:id="rId444"/>
        </w:object>
      </w:r>
      <w:r w:rsidR="00012351" w:rsidRPr="00012351">
        <w:rPr>
          <w:rFonts w:ascii="Times LatArm" w:hAnsi="Times LatArm"/>
          <w:position w:val="-12"/>
          <w:sz w:val="22"/>
          <w:szCs w:val="22"/>
          <w:lang w:val="en-US"/>
        </w:rPr>
        <w:t xml:space="preserve"> ù³é³ÝÏÛ³Ý Ù»ç </w:t>
      </w:r>
      <w:r w:rsidR="00012351" w:rsidRPr="00012351">
        <w:rPr>
          <w:rFonts w:ascii="Times LatArm" w:hAnsi="Times LatArm"/>
          <w:position w:val="-20"/>
          <w:sz w:val="22"/>
          <w:szCs w:val="22"/>
        </w:rPr>
        <w:object w:dxaOrig="859" w:dyaOrig="320">
          <v:shape id="_x0000_i1256" type="#_x0000_t75" style="width:42pt;height:18pt" o:ole="">
            <v:imagedata r:id="rId445" o:title=""/>
          </v:shape>
          <o:OLEObject Type="Embed" ProgID="Equation.DSMT4" ShapeID="_x0000_i1256" DrawAspect="Content" ObjectID="_1402446714" r:id="rId446"/>
        </w:object>
      </w:r>
      <w:r w:rsidR="00012351" w:rsidRPr="00012351">
        <w:rPr>
          <w:rFonts w:ascii="Times LatArm" w:hAnsi="Times LatArm"/>
          <w:position w:val="-20"/>
          <w:sz w:val="22"/>
          <w:szCs w:val="22"/>
        </w:rPr>
        <w:object w:dxaOrig="859" w:dyaOrig="320">
          <v:shape id="_x0000_i1257" type="#_x0000_t75" style="width:42pt;height:18pt" o:ole="">
            <v:imagedata r:id="rId447" o:title=""/>
          </v:shape>
          <o:OLEObject Type="Embed" ProgID="Equation.DSMT4" ShapeID="_x0000_i1257" DrawAspect="Content" ObjectID="_1402446715" r:id="rId448"/>
        </w:object>
      </w:r>
      <w:r w:rsidR="00012351" w:rsidRPr="00012351">
        <w:rPr>
          <w:rFonts w:ascii="Times LatArm" w:hAnsi="Times LatArm"/>
          <w:position w:val="-20"/>
          <w:sz w:val="22"/>
          <w:szCs w:val="22"/>
        </w:rPr>
        <w:object w:dxaOrig="859" w:dyaOrig="320">
          <v:shape id="_x0000_i1258" type="#_x0000_t75" style="width:42pt;height:18pt" o:ole="">
            <v:imagedata r:id="rId449" o:title=""/>
          </v:shape>
          <o:OLEObject Type="Embed" ProgID="Equation.DSMT4" ShapeID="_x0000_i1258" DrawAspect="Content" ObjectID="_1402446716" r:id="rId450"/>
        </w:object>
      </w:r>
      <w:r w:rsidR="00012351" w:rsidRPr="00012351">
        <w:rPr>
          <w:rFonts w:ascii="Times LatArm" w:hAnsi="Times LatArm"/>
          <w:position w:val="-20"/>
          <w:sz w:val="22"/>
          <w:szCs w:val="22"/>
        </w:rPr>
        <w:object w:dxaOrig="880" w:dyaOrig="320">
          <v:shape id="_x0000_i1259" type="#_x0000_t75" style="width:45pt;height:18pt" o:ole="">
            <v:imagedata r:id="rId451" o:title=""/>
          </v:shape>
          <o:OLEObject Type="Embed" ProgID="Equation.DSMT4" ShapeID="_x0000_i1259" DrawAspect="Content" ObjectID="_1402446717" r:id="rId452"/>
        </w:object>
      </w:r>
      <w:r w:rsidR="00012351" w:rsidRPr="00012351">
        <w:rPr>
          <w:rFonts w:ascii="Times LatArm" w:hAnsi="Times LatArm"/>
          <w:position w:val="-18"/>
          <w:sz w:val="22"/>
          <w:szCs w:val="22"/>
        </w:rPr>
        <w:object w:dxaOrig="1219" w:dyaOrig="320">
          <v:shape id="_x0000_i1260" type="#_x0000_t75" style="width:61.5pt;height:18pt" o:ole="">
            <v:imagedata r:id="rId453" o:title=""/>
          </v:shape>
          <o:OLEObject Type="Embed" ProgID="Equation.DSMT4" ShapeID="_x0000_i1260" DrawAspect="Content" ObjectID="_1402446718" r:id="rId454"/>
        </w:object>
      </w:r>
      <w:r w:rsidR="00012351" w:rsidRPr="00012351">
        <w:rPr>
          <w:rFonts w:ascii="Times LatArm" w:hAnsi="Times LatArm"/>
          <w:position w:val="-20"/>
          <w:sz w:val="22"/>
          <w:szCs w:val="22"/>
        </w:rPr>
        <w:object w:dxaOrig="1240" w:dyaOrig="320">
          <v:shape id="_x0000_i1261" type="#_x0000_t75" style="width:61.5pt;height:18pt" o:ole="">
            <v:imagedata r:id="rId455" o:title=""/>
          </v:shape>
          <o:OLEObject Type="Embed" ProgID="Equation.DSMT4" ShapeID="_x0000_i1261" DrawAspect="Content" ObjectID="_1402446719" r:id="rId456"/>
        </w:object>
      </w:r>
      <w:r w:rsidR="00012351" w:rsidRPr="00012351">
        <w:rPr>
          <w:rFonts w:ascii="Times LatArm" w:hAnsi="Times LatArm"/>
          <w:position w:val="-20"/>
          <w:sz w:val="22"/>
          <w:szCs w:val="22"/>
          <w:lang w:val="en-US"/>
        </w:rPr>
        <w:t xml:space="preserve">  </w:t>
      </w:r>
      <w:r w:rsidR="00012351" w:rsidRPr="00012351">
        <w:rPr>
          <w:rFonts w:ascii="Times LatArm" w:hAnsi="Times LatArm"/>
          <w:position w:val="-14"/>
          <w:sz w:val="22"/>
          <w:szCs w:val="22"/>
        </w:rPr>
        <w:object w:dxaOrig="680" w:dyaOrig="279">
          <v:shape id="_x0000_i1262" type="#_x0000_t75" style="width:33pt;height:13.5pt" o:ole="">
            <v:imagedata r:id="rId457" o:title=""/>
          </v:shape>
          <o:OLEObject Type="Embed" ProgID="Equation.DSMT4" ShapeID="_x0000_i1262" DrawAspect="Content" ObjectID="_1402446720" r:id="rId458"/>
        </w:object>
      </w:r>
      <w:r w:rsidR="00012351" w:rsidRPr="00012351">
        <w:rPr>
          <w:rFonts w:ascii="Times LatArm" w:hAnsi="Times LatArm"/>
          <w:position w:val="-6"/>
          <w:sz w:val="22"/>
          <w:szCs w:val="22"/>
          <w:lang w:val="en-US"/>
        </w:rPr>
        <w:t>-Çó (ÝÏ. 3),  ÏáëÇÝáõëÝ»ñÇ</w:t>
      </w:r>
      <w:r w:rsidR="00012351" w:rsidRPr="00012351">
        <w:rPr>
          <w:rFonts w:ascii="Times LatArm" w:hAnsi="Times LatArm"/>
          <w:position w:val="-12"/>
          <w:sz w:val="22"/>
          <w:szCs w:val="22"/>
          <w:lang w:val="en-US"/>
        </w:rPr>
        <w:t xml:space="preserve"> </w:t>
      </w:r>
      <w:r w:rsidR="00012351" w:rsidRPr="00012351">
        <w:rPr>
          <w:rFonts w:ascii="Times LatArm" w:hAnsi="Times LatArm"/>
          <w:position w:val="-6"/>
          <w:sz w:val="22"/>
          <w:szCs w:val="22"/>
          <w:lang w:val="en-US"/>
        </w:rPr>
        <w:t>Ã»á</w:t>
      </w:r>
      <w:r w:rsidR="00012351" w:rsidRPr="00012351">
        <w:rPr>
          <w:rFonts w:ascii="Times LatArm" w:hAnsi="Times LatArm"/>
          <w:position w:val="-6"/>
          <w:sz w:val="22"/>
          <w:szCs w:val="22"/>
          <w:lang w:val="en-US"/>
        </w:rPr>
        <w:softHyphen/>
        <w:t>ñ»</w:t>
      </w:r>
      <w:r w:rsidR="00012351" w:rsidRPr="00012351">
        <w:rPr>
          <w:rFonts w:ascii="Times LatArm" w:hAnsi="Times LatArm"/>
          <w:position w:val="-6"/>
          <w:sz w:val="22"/>
          <w:szCs w:val="22"/>
          <w:lang w:val="en-US"/>
        </w:rPr>
        <w:softHyphen/>
        <w:t>ÙÇ Ñ³Ù³</w:t>
      </w:r>
      <w:r w:rsidR="00012351" w:rsidRPr="00012351">
        <w:rPr>
          <w:rFonts w:ascii="Times LatArm" w:hAnsi="Times LatArm"/>
          <w:position w:val="-6"/>
          <w:sz w:val="22"/>
          <w:szCs w:val="22"/>
          <w:lang w:val="en-US"/>
        </w:rPr>
        <w:softHyphen/>
        <w:t>Ó³ÛÝ Ï·ñ»Ýù.</w:t>
      </w:r>
      <w:r w:rsidR="00012351" w:rsidRPr="00012351">
        <w:rPr>
          <w:rFonts w:ascii="Times LatArm" w:hAnsi="Times LatArm"/>
          <w:position w:val="-12"/>
          <w:sz w:val="22"/>
          <w:szCs w:val="22"/>
          <w:lang w:val="en-US"/>
        </w:rPr>
        <w:t xml:space="preserve">   </w:t>
      </w:r>
    </w:p>
    <w:p w:rsidR="00012351" w:rsidRPr="00012351" w:rsidRDefault="00012351" w:rsidP="00012351">
      <w:pPr>
        <w:ind w:firstLine="708"/>
        <w:jc w:val="both"/>
        <w:rPr>
          <w:rFonts w:ascii="Times LatArm" w:hAnsi="Times LatArm"/>
          <w:sz w:val="22"/>
          <w:szCs w:val="22"/>
          <w:lang w:val="en-US"/>
        </w:rPr>
      </w:pPr>
      <w:r w:rsidRPr="00012351">
        <w:rPr>
          <w:rFonts w:ascii="Times LatArm" w:hAnsi="Times LatArm"/>
          <w:position w:val="-14"/>
          <w:sz w:val="22"/>
          <w:szCs w:val="22"/>
        </w:rPr>
        <w:object w:dxaOrig="3019" w:dyaOrig="400">
          <v:shape id="_x0000_i1263" type="#_x0000_t75" style="width:148.5pt;height:20.25pt" o:ole="">
            <v:imagedata r:id="rId459" o:title=""/>
          </v:shape>
          <o:OLEObject Type="Embed" ProgID="Equation.DSMT4" ShapeID="_x0000_i1263" DrawAspect="Content" ObjectID="_1402446721" r:id="rId460"/>
        </w:object>
      </w:r>
    </w:p>
    <w:p w:rsidR="00012351" w:rsidRPr="00012351" w:rsidRDefault="00012351" w:rsidP="00012351">
      <w:pPr>
        <w:ind w:firstLine="708"/>
        <w:jc w:val="both"/>
        <w:rPr>
          <w:rFonts w:ascii="Times LatArm" w:hAnsi="Times LatArm"/>
          <w:sz w:val="22"/>
          <w:szCs w:val="22"/>
          <w:lang w:val="en-US"/>
        </w:rPr>
      </w:pPr>
      <w:r w:rsidRPr="00012351">
        <w:rPr>
          <w:rFonts w:ascii="Times LatArm" w:hAnsi="Times LatArm"/>
          <w:position w:val="-6"/>
          <w:sz w:val="22"/>
          <w:szCs w:val="22"/>
        </w:rPr>
        <w:object w:dxaOrig="720" w:dyaOrig="279">
          <v:shape id="_x0000_i1264" type="#_x0000_t75" style="width:37.5pt;height:13.5pt" o:ole="">
            <v:imagedata r:id="rId461" o:title=""/>
          </v:shape>
          <o:OLEObject Type="Embed" ProgID="Equation.DSMT4" ShapeID="_x0000_i1264" DrawAspect="Content" ObjectID="_1402446722" r:id="rId462"/>
        </w:object>
      </w:r>
      <w:r w:rsidRPr="00012351">
        <w:rPr>
          <w:rFonts w:ascii="Times LatArm" w:hAnsi="Times LatArm"/>
          <w:position w:val="-2"/>
          <w:sz w:val="22"/>
          <w:szCs w:val="22"/>
          <w:lang w:val="en-US"/>
        </w:rPr>
        <w:t xml:space="preserve">-Çó`  </w:t>
      </w:r>
      <w:r w:rsidRPr="00012351">
        <w:rPr>
          <w:rFonts w:ascii="Times LatArm" w:hAnsi="Times LatArm"/>
          <w:position w:val="-14"/>
          <w:sz w:val="22"/>
          <w:szCs w:val="22"/>
        </w:rPr>
        <w:object w:dxaOrig="3080" w:dyaOrig="400">
          <v:shape id="_x0000_i1265" type="#_x0000_t75" style="width:154.5pt;height:20.25pt" o:ole="">
            <v:imagedata r:id="rId463" o:title=""/>
          </v:shape>
          <o:OLEObject Type="Embed" ProgID="Equation.DSMT4" ShapeID="_x0000_i1265" DrawAspect="Content" ObjectID="_1402446723" r:id="rId464"/>
        </w:object>
      </w:r>
    </w:p>
    <w:p w:rsidR="00012351" w:rsidRPr="00012351" w:rsidRDefault="00012351" w:rsidP="00012351">
      <w:pPr>
        <w:ind w:firstLine="708"/>
        <w:jc w:val="both"/>
        <w:rPr>
          <w:rFonts w:ascii="Times LatArm" w:hAnsi="Times LatArm"/>
          <w:sz w:val="22"/>
          <w:szCs w:val="22"/>
          <w:lang w:val="en-US"/>
        </w:rPr>
      </w:pPr>
      <w:r w:rsidRPr="00012351">
        <w:rPr>
          <w:rFonts w:ascii="Times LatArm" w:hAnsi="Times LatArm"/>
          <w:position w:val="-14"/>
          <w:sz w:val="22"/>
          <w:szCs w:val="22"/>
        </w:rPr>
        <w:object w:dxaOrig="340" w:dyaOrig="400">
          <v:shape id="_x0000_i1266" type="#_x0000_t75" style="width:18pt;height:20.25pt" o:ole="">
            <v:imagedata r:id="rId465" o:title=""/>
          </v:shape>
          <o:OLEObject Type="Embed" ProgID="Equation.DSMT4" ShapeID="_x0000_i1266" DrawAspect="Content" ObjectID="_1402446724" r:id="rId466"/>
        </w:object>
      </w:r>
      <w:r w:rsidRPr="00012351">
        <w:rPr>
          <w:rFonts w:ascii="Times LatArm" w:hAnsi="Times LatArm"/>
          <w:position w:val="-10"/>
          <w:sz w:val="22"/>
          <w:szCs w:val="22"/>
          <w:lang w:val="en-US"/>
        </w:rPr>
        <w:t xml:space="preserve"> </w:t>
      </w:r>
      <w:r w:rsidRPr="00012351">
        <w:rPr>
          <w:rFonts w:ascii="Times LatArm" w:hAnsi="Times LatArm"/>
          <w:sz w:val="22"/>
          <w:szCs w:val="22"/>
          <w:lang w:val="en-US"/>
        </w:rPr>
        <w:t xml:space="preserve">-Çó  ¨ </w:t>
      </w:r>
      <w:r w:rsidRPr="00012351">
        <w:rPr>
          <w:rFonts w:ascii="Times LatArm" w:hAnsi="Times LatArm"/>
          <w:position w:val="-14"/>
          <w:sz w:val="22"/>
          <w:szCs w:val="22"/>
        </w:rPr>
        <w:object w:dxaOrig="380" w:dyaOrig="400">
          <v:shape id="_x0000_i1267" type="#_x0000_t75" style="width:19.5pt;height:20.25pt" o:ole="">
            <v:imagedata r:id="rId467" o:title=""/>
          </v:shape>
          <o:OLEObject Type="Embed" ProgID="Equation.DSMT4" ShapeID="_x0000_i1267" DrawAspect="Content" ObjectID="_1402446725" r:id="rId468"/>
        </w:object>
      </w:r>
      <w:r w:rsidRPr="00012351">
        <w:rPr>
          <w:rFonts w:ascii="Times LatArm" w:hAnsi="Times LatArm"/>
          <w:sz w:val="22"/>
          <w:szCs w:val="22"/>
          <w:lang w:val="en-US"/>
        </w:rPr>
        <w:t xml:space="preserve">-Çó  Ïëï³Ý³Ýù. </w:t>
      </w:r>
    </w:p>
    <w:p w:rsidR="00012351" w:rsidRPr="00012351" w:rsidRDefault="00012351" w:rsidP="00012351">
      <w:pPr>
        <w:jc w:val="both"/>
        <w:rPr>
          <w:rFonts w:ascii="Times LatArm" w:hAnsi="Times LatArm"/>
          <w:sz w:val="22"/>
          <w:szCs w:val="22"/>
          <w:lang w:val="en-US"/>
        </w:rPr>
      </w:pPr>
      <w:r w:rsidRPr="00012351">
        <w:rPr>
          <w:rFonts w:ascii="Times LatArm" w:hAnsi="Times LatArm"/>
          <w:position w:val="-10"/>
          <w:sz w:val="22"/>
          <w:szCs w:val="22"/>
          <w:lang w:val="en-US"/>
        </w:rPr>
        <w:t xml:space="preserve"> </w:t>
      </w:r>
      <w:r w:rsidRPr="00012351">
        <w:rPr>
          <w:rFonts w:ascii="Times LatArm" w:hAnsi="Times LatArm"/>
          <w:position w:val="-10"/>
          <w:sz w:val="22"/>
          <w:szCs w:val="22"/>
          <w:lang w:val="en-US"/>
        </w:rPr>
        <w:tab/>
      </w:r>
      <w:r w:rsidRPr="00012351">
        <w:rPr>
          <w:rFonts w:ascii="Times LatArm" w:hAnsi="Times LatArm"/>
          <w:position w:val="-10"/>
          <w:sz w:val="22"/>
          <w:szCs w:val="22"/>
        </w:rPr>
        <w:object w:dxaOrig="4000" w:dyaOrig="360">
          <v:shape id="_x0000_i1268" type="#_x0000_t75" style="width:200.25pt;height:18pt" o:ole="">
            <v:imagedata r:id="rId469" o:title=""/>
          </v:shape>
          <o:OLEObject Type="Embed" ProgID="Equation.DSMT4" ShapeID="_x0000_i1268" DrawAspect="Content" ObjectID="_1402446726" r:id="rId470"/>
        </w:object>
      </w:r>
    </w:p>
    <w:p w:rsidR="00012351" w:rsidRPr="00012351" w:rsidRDefault="00012351" w:rsidP="00012351">
      <w:pPr>
        <w:ind w:firstLine="708"/>
        <w:jc w:val="both"/>
        <w:rPr>
          <w:rFonts w:ascii="Times LatArm" w:hAnsi="Times LatArm"/>
          <w:position w:val="-10"/>
          <w:sz w:val="22"/>
          <w:szCs w:val="22"/>
          <w:lang w:val="en-US"/>
        </w:rPr>
      </w:pPr>
      <w:r w:rsidRPr="00012351">
        <w:rPr>
          <w:rFonts w:ascii="Times LatArm" w:hAnsi="Times LatArm"/>
          <w:position w:val="-14"/>
          <w:sz w:val="22"/>
          <w:szCs w:val="22"/>
        </w:rPr>
        <w:object w:dxaOrig="4440" w:dyaOrig="400">
          <v:shape id="_x0000_i1269" type="#_x0000_t75" style="width:221.25pt;height:20.25pt" o:ole="">
            <v:imagedata r:id="rId471" o:title=""/>
          </v:shape>
          <o:OLEObject Type="Embed" ProgID="Equation.DSMT4" ShapeID="_x0000_i1269" DrawAspect="Content" ObjectID="_1402446727" r:id="rId472"/>
        </w:object>
      </w:r>
    </w:p>
    <w:p w:rsidR="00012351" w:rsidRPr="00012351" w:rsidRDefault="00012351" w:rsidP="00012351">
      <w:pPr>
        <w:ind w:firstLine="708"/>
        <w:jc w:val="both"/>
        <w:rPr>
          <w:rFonts w:ascii="Times LatArm" w:hAnsi="Times LatArm"/>
          <w:sz w:val="22"/>
          <w:szCs w:val="22"/>
          <w:lang w:val="en-US"/>
        </w:rPr>
      </w:pPr>
      <w:r w:rsidRPr="00012351">
        <w:rPr>
          <w:rFonts w:ascii="Times LatArm" w:hAnsi="Times LatArm"/>
          <w:sz w:val="22"/>
          <w:szCs w:val="22"/>
          <w:lang w:val="en-US"/>
        </w:rPr>
        <w:t xml:space="preserve">Ð³ßí»Ýù </w:t>
      </w:r>
      <w:r w:rsidRPr="00012351">
        <w:rPr>
          <w:rFonts w:ascii="Times LatArm" w:hAnsi="Times LatArm"/>
          <w:position w:val="-8"/>
          <w:sz w:val="22"/>
          <w:szCs w:val="22"/>
        </w:rPr>
        <w:object w:dxaOrig="720" w:dyaOrig="279">
          <v:shape id="_x0000_i1270" type="#_x0000_t75" style="width:37.5pt;height:13.5pt" o:ole="">
            <v:imagedata r:id="rId443" o:title=""/>
          </v:shape>
          <o:OLEObject Type="Embed" ProgID="Equation.DSMT4" ShapeID="_x0000_i1270" DrawAspect="Content" ObjectID="_1402446728" r:id="rId473"/>
        </w:object>
      </w:r>
      <w:r w:rsidRPr="00012351">
        <w:rPr>
          <w:rFonts w:ascii="Times LatArm" w:hAnsi="Times LatArm"/>
          <w:position w:val="-8"/>
          <w:sz w:val="22"/>
          <w:szCs w:val="22"/>
          <w:lang w:val="en-US"/>
        </w:rPr>
        <w:t xml:space="preserve"> </w:t>
      </w:r>
      <w:r w:rsidRPr="00012351">
        <w:rPr>
          <w:rFonts w:ascii="Times LatArm" w:hAnsi="Times LatArm"/>
          <w:sz w:val="22"/>
          <w:szCs w:val="22"/>
          <w:lang w:val="en-US"/>
        </w:rPr>
        <w:t xml:space="preserve">ù³é³ÝÏÛ³Ý Ù³Ï»ñ»ëÁ, áñå»ë </w:t>
      </w:r>
      <w:r w:rsidRPr="00012351">
        <w:rPr>
          <w:rFonts w:ascii="Times LatArm" w:hAnsi="Times LatArm"/>
          <w:position w:val="-6"/>
          <w:sz w:val="22"/>
          <w:szCs w:val="22"/>
        </w:rPr>
        <w:object w:dxaOrig="560" w:dyaOrig="279">
          <v:shape id="_x0000_i1271" type="#_x0000_t75" style="width:27pt;height:13.5pt" o:ole="">
            <v:imagedata r:id="rId474" o:title=""/>
          </v:shape>
          <o:OLEObject Type="Embed" ProgID="Equation.DSMT4" ShapeID="_x0000_i1271" DrawAspect="Content" ObjectID="_1402446729" r:id="rId475"/>
        </w:object>
      </w:r>
      <w:r w:rsidRPr="00012351">
        <w:rPr>
          <w:rFonts w:ascii="Times LatArm" w:hAnsi="Times LatArm"/>
          <w:position w:val="-6"/>
          <w:sz w:val="22"/>
          <w:szCs w:val="22"/>
          <w:lang w:val="en-US"/>
        </w:rPr>
        <w:t xml:space="preserve"> </w:t>
      </w:r>
      <w:r w:rsidRPr="00012351">
        <w:rPr>
          <w:rFonts w:ascii="Times LatArm" w:hAnsi="Times LatArm"/>
          <w:position w:val="-14"/>
          <w:sz w:val="22"/>
          <w:szCs w:val="22"/>
          <w:lang w:val="en-US"/>
        </w:rPr>
        <w:t xml:space="preserve"> </w:t>
      </w:r>
      <w:r w:rsidRPr="00012351">
        <w:rPr>
          <w:rFonts w:ascii="Times LatArm" w:hAnsi="Times LatArm"/>
          <w:sz w:val="22"/>
          <w:szCs w:val="22"/>
          <w:lang w:val="en-US"/>
        </w:rPr>
        <w:t>¨</w:t>
      </w:r>
      <w:r w:rsidRPr="00012351">
        <w:rPr>
          <w:rFonts w:ascii="Times LatArm" w:hAnsi="Times LatArm"/>
          <w:position w:val="-14"/>
          <w:sz w:val="22"/>
          <w:szCs w:val="22"/>
          <w:lang w:val="en-US"/>
        </w:rPr>
        <w:t xml:space="preserve">  </w:t>
      </w:r>
      <w:r w:rsidRPr="00012351">
        <w:rPr>
          <w:rFonts w:ascii="Times LatArm" w:hAnsi="Times LatArm"/>
          <w:position w:val="-6"/>
          <w:sz w:val="22"/>
          <w:szCs w:val="22"/>
        </w:rPr>
        <w:object w:dxaOrig="580" w:dyaOrig="279">
          <v:shape id="_x0000_i1272" type="#_x0000_t75" style="width:30pt;height:13.5pt" o:ole="">
            <v:imagedata r:id="rId476" o:title=""/>
          </v:shape>
          <o:OLEObject Type="Embed" ProgID="Equation.DSMT4" ShapeID="_x0000_i1272" DrawAspect="Content" ObjectID="_1402446730" r:id="rId477"/>
        </w:object>
      </w:r>
      <w:r w:rsidRPr="00012351">
        <w:rPr>
          <w:rFonts w:ascii="Times LatArm" w:hAnsi="Times LatArm"/>
          <w:position w:val="-6"/>
          <w:sz w:val="22"/>
          <w:szCs w:val="22"/>
          <w:lang w:val="en-US"/>
        </w:rPr>
        <w:t xml:space="preserve">  </w:t>
      </w:r>
      <w:r w:rsidRPr="00012351">
        <w:rPr>
          <w:rFonts w:ascii="Times LatArm" w:hAnsi="Times LatArm"/>
          <w:sz w:val="22"/>
          <w:szCs w:val="22"/>
          <w:lang w:val="en-US"/>
        </w:rPr>
        <w:t>»é³ÝÏÛáõÝÝ»ñÇ Ù³</w:t>
      </w:r>
      <w:r w:rsidRPr="00012351">
        <w:rPr>
          <w:rFonts w:ascii="Times LatArm" w:hAnsi="Times LatArm"/>
          <w:sz w:val="22"/>
          <w:szCs w:val="22"/>
          <w:lang w:val="en-US"/>
        </w:rPr>
        <w:softHyphen/>
        <w:t>Ï»ñ»ë</w:t>
      </w:r>
      <w:r w:rsidRPr="00012351">
        <w:rPr>
          <w:rFonts w:ascii="Times LatArm" w:hAnsi="Times LatArm"/>
          <w:sz w:val="22"/>
          <w:szCs w:val="22"/>
          <w:lang w:val="en-US"/>
        </w:rPr>
        <w:softHyphen/>
        <w:t>Ý»ñÇ ·áõÙ³ñ, Ïëï³Ý³Ýù.</w:t>
      </w:r>
    </w:p>
    <w:p w:rsidR="00012351" w:rsidRPr="00012351" w:rsidRDefault="00012351" w:rsidP="00012351">
      <w:pPr>
        <w:ind w:firstLine="708"/>
        <w:jc w:val="both"/>
        <w:rPr>
          <w:rFonts w:ascii="Times LatArm" w:hAnsi="Times LatArm"/>
          <w:position w:val="-10"/>
          <w:sz w:val="22"/>
          <w:szCs w:val="22"/>
          <w:lang w:val="en-US"/>
        </w:rPr>
      </w:pPr>
      <w:r w:rsidRPr="00012351">
        <w:rPr>
          <w:rFonts w:ascii="Times LatArm" w:hAnsi="Times LatArm"/>
          <w:position w:val="-10"/>
          <w:sz w:val="22"/>
          <w:szCs w:val="22"/>
          <w:lang w:val="en-US"/>
        </w:rPr>
        <w:t xml:space="preserve"> </w:t>
      </w:r>
      <w:r w:rsidRPr="00012351">
        <w:rPr>
          <w:rFonts w:ascii="Times LatArm" w:hAnsi="Times LatArm"/>
          <w:position w:val="-10"/>
          <w:sz w:val="22"/>
          <w:szCs w:val="22"/>
        </w:rPr>
        <w:object w:dxaOrig="3060" w:dyaOrig="340">
          <v:shape id="_x0000_i1273" type="#_x0000_t75" style="width:152.25pt;height:18pt" o:ole="">
            <v:imagedata r:id="rId478" o:title=""/>
          </v:shape>
          <o:OLEObject Type="Embed" ProgID="Equation.DSMT4" ShapeID="_x0000_i1273" DrawAspect="Content" ObjectID="_1402446731" r:id="rId479"/>
        </w:object>
      </w:r>
      <w:r w:rsidRPr="00012351">
        <w:rPr>
          <w:rFonts w:ascii="Times LatArm" w:hAnsi="Times LatArm"/>
          <w:position w:val="-10"/>
          <w:sz w:val="22"/>
          <w:szCs w:val="22"/>
          <w:lang w:val="en-US"/>
        </w:rPr>
        <w:t xml:space="preserve">     </w:t>
      </w:r>
      <w:r w:rsidRPr="00012351">
        <w:rPr>
          <w:rFonts w:ascii="Times LatArm" w:hAnsi="Times LatArm"/>
          <w:position w:val="-14"/>
          <w:sz w:val="22"/>
          <w:szCs w:val="22"/>
        </w:rPr>
        <w:object w:dxaOrig="3180" w:dyaOrig="400">
          <v:shape id="_x0000_i1274" type="#_x0000_t75" style="width:157.5pt;height:20.25pt" o:ole="">
            <v:imagedata r:id="rId480" o:title=""/>
          </v:shape>
          <o:OLEObject Type="Embed" ProgID="Equation.DSMT4" ShapeID="_x0000_i1274" DrawAspect="Content" ObjectID="_1402446732" r:id="rId481"/>
        </w:object>
      </w:r>
    </w:p>
    <w:p w:rsidR="00012351" w:rsidRPr="00012351" w:rsidRDefault="00012351" w:rsidP="00012351">
      <w:pPr>
        <w:ind w:firstLine="708"/>
        <w:jc w:val="both"/>
        <w:rPr>
          <w:rFonts w:ascii="Times LatArm" w:hAnsi="Times LatArm"/>
          <w:sz w:val="22"/>
          <w:szCs w:val="22"/>
          <w:lang w:val="en-US"/>
        </w:rPr>
      </w:pPr>
      <w:r w:rsidRPr="00012351">
        <w:rPr>
          <w:rFonts w:ascii="Times LatArm" w:hAnsi="Times LatArm"/>
          <w:position w:val="-14"/>
          <w:sz w:val="22"/>
          <w:szCs w:val="22"/>
        </w:rPr>
        <w:object w:dxaOrig="360" w:dyaOrig="400">
          <v:shape id="_x0000_i1275" type="#_x0000_t75" style="width:18pt;height:20.25pt" o:ole="">
            <v:imagedata r:id="rId482" o:title=""/>
          </v:shape>
          <o:OLEObject Type="Embed" ProgID="Equation.DSMT4" ShapeID="_x0000_i1275" DrawAspect="Content" ObjectID="_1402446733" r:id="rId483"/>
        </w:object>
      </w:r>
      <w:r w:rsidRPr="00012351">
        <w:rPr>
          <w:rFonts w:ascii="Times LatArm" w:hAnsi="Times LatArm"/>
          <w:sz w:val="22"/>
          <w:szCs w:val="22"/>
          <w:lang w:val="en-US"/>
        </w:rPr>
        <w:t xml:space="preserve">-Ç  ¨ </w:t>
      </w:r>
      <w:r w:rsidRPr="00012351">
        <w:rPr>
          <w:rFonts w:ascii="Times LatArm" w:hAnsi="Times LatArm"/>
          <w:position w:val="-14"/>
          <w:sz w:val="22"/>
          <w:szCs w:val="22"/>
        </w:rPr>
        <w:object w:dxaOrig="380" w:dyaOrig="400">
          <v:shape id="_x0000_i1276" type="#_x0000_t75" style="width:19.5pt;height:20.25pt" o:ole="">
            <v:imagedata r:id="rId484" o:title=""/>
          </v:shape>
          <o:OLEObject Type="Embed" ProgID="Equation.DSMT4" ShapeID="_x0000_i1276" DrawAspect="Content" ObjectID="_1402446734" r:id="rId485"/>
        </w:object>
      </w:r>
      <w:r w:rsidRPr="00012351">
        <w:rPr>
          <w:rFonts w:ascii="Times LatArm" w:hAnsi="Times LatArm"/>
          <w:sz w:val="22"/>
          <w:szCs w:val="22"/>
          <w:lang w:val="en-US"/>
        </w:rPr>
        <w:t>-Ç »ñÏáõ Ù³ë»ñÁ ù³é³ÏáõëÇ µ³ñÓñ³óÝ»Ýù ¨ ·áõÙ³ñ»Ýù ³Ý¹³Ù ³é ³Ý¹³Ù, Ïëï³Ý³Ýù.</w:t>
      </w:r>
    </w:p>
    <w:p w:rsidR="00012351" w:rsidRPr="00012351" w:rsidRDefault="00012351" w:rsidP="00012351">
      <w:pPr>
        <w:ind w:firstLine="426"/>
        <w:jc w:val="both"/>
        <w:rPr>
          <w:rFonts w:ascii="Times LatArm" w:hAnsi="Times LatArm"/>
          <w:sz w:val="22"/>
          <w:szCs w:val="22"/>
          <w:lang w:val="en-US"/>
        </w:rPr>
      </w:pPr>
      <w:r w:rsidRPr="00012351">
        <w:rPr>
          <w:rFonts w:ascii="Times LatArm" w:hAnsi="Times LatArm"/>
          <w:position w:val="-84"/>
          <w:sz w:val="22"/>
          <w:szCs w:val="22"/>
        </w:rPr>
        <w:object w:dxaOrig="8919" w:dyaOrig="1800">
          <v:shape id="_x0000_i1277" type="#_x0000_t75" style="width:446.25pt;height:90pt" o:ole="">
            <v:imagedata r:id="rId486" o:title=""/>
          </v:shape>
          <o:OLEObject Type="Embed" ProgID="Equation.DSMT4" ShapeID="_x0000_i1277" DrawAspect="Content" ObjectID="_1402446735" r:id="rId487"/>
        </w:object>
      </w:r>
    </w:p>
    <w:p w:rsidR="00012351" w:rsidRPr="00012351" w:rsidRDefault="00012351" w:rsidP="00012351">
      <w:pPr>
        <w:ind w:firstLine="426"/>
        <w:jc w:val="both"/>
        <w:rPr>
          <w:rFonts w:ascii="Times LatArm" w:hAnsi="Times LatArm"/>
          <w:sz w:val="22"/>
          <w:szCs w:val="22"/>
          <w:lang w:val="en-US"/>
        </w:rPr>
      </w:pPr>
      <w:r w:rsidRPr="00012351">
        <w:rPr>
          <w:rFonts w:ascii="Times LatArm" w:hAnsi="Times LatArm"/>
          <w:position w:val="-16"/>
          <w:sz w:val="22"/>
          <w:szCs w:val="22"/>
        </w:rPr>
        <w:object w:dxaOrig="6600" w:dyaOrig="480">
          <v:shape id="_x0000_i1278" type="#_x0000_t75" style="width:330pt;height:25.5pt" o:ole="">
            <v:imagedata r:id="rId488" o:title=""/>
          </v:shape>
          <o:OLEObject Type="Embed" ProgID="Equation.DSMT4" ShapeID="_x0000_i1278" DrawAspect="Content" ObjectID="_1402446736" r:id="rId489"/>
        </w:object>
      </w:r>
    </w:p>
    <w:p w:rsidR="00012351" w:rsidRPr="00012351" w:rsidRDefault="00012351" w:rsidP="00012351">
      <w:pPr>
        <w:ind w:firstLine="426"/>
        <w:jc w:val="both"/>
        <w:rPr>
          <w:rFonts w:ascii="Times LatArm" w:hAnsi="Times LatArm"/>
          <w:sz w:val="22"/>
          <w:szCs w:val="22"/>
          <w:lang w:val="en-US"/>
        </w:rPr>
      </w:pPr>
      <w:r w:rsidRPr="00012351">
        <w:rPr>
          <w:rFonts w:ascii="Times LatArm" w:hAnsi="Times LatArm"/>
          <w:position w:val="-16"/>
          <w:sz w:val="22"/>
          <w:szCs w:val="22"/>
        </w:rPr>
        <w:object w:dxaOrig="9139" w:dyaOrig="440">
          <v:shape id="_x0000_i1279" type="#_x0000_t75" style="width:456.75pt;height:21pt" o:ole="">
            <v:imagedata r:id="rId490" o:title=""/>
          </v:shape>
          <o:OLEObject Type="Embed" ProgID="Equation.DSMT4" ShapeID="_x0000_i1279" DrawAspect="Content" ObjectID="_1402446737" r:id="rId491"/>
        </w:objec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position w:val="-20"/>
          <w:sz w:val="22"/>
          <w:szCs w:val="22"/>
        </w:rPr>
        <w:object w:dxaOrig="7200" w:dyaOrig="520">
          <v:shape id="_x0000_i1280" type="#_x0000_t75" style="width:5in;height:25.5pt" o:ole="">
            <v:imagedata r:id="rId492" o:title=""/>
          </v:shape>
          <o:OLEObject Type="Embed" ProgID="Equation.DSMT4" ShapeID="_x0000_i1280" DrawAspect="Content" ObjectID="_1402446738" r:id="rId493"/>
        </w:objec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position w:val="-14"/>
          <w:sz w:val="22"/>
          <w:szCs w:val="22"/>
        </w:rPr>
        <w:object w:dxaOrig="8800" w:dyaOrig="400">
          <v:shape id="_x0000_i1281" type="#_x0000_t75" style="width:439.5pt;height:20.25pt" o:ole="">
            <v:imagedata r:id="rId494" o:title=""/>
          </v:shape>
          <o:OLEObject Type="Embed" ProgID="Equation.DSMT4" ShapeID="_x0000_i1281" DrawAspect="Content" ObjectID="_1402446739" r:id="rId495"/>
        </w:objec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position w:val="-14"/>
          <w:sz w:val="22"/>
          <w:szCs w:val="22"/>
        </w:rPr>
        <w:object w:dxaOrig="6460" w:dyaOrig="400">
          <v:shape id="_x0000_i1282" type="#_x0000_t75" style="width:323.25pt;height:20.25pt" o:ole="">
            <v:imagedata r:id="rId496" o:title=""/>
          </v:shape>
          <o:OLEObject Type="Embed" ProgID="Equation.DSMT4" ShapeID="_x0000_i1282" DrawAspect="Content" ObjectID="_1402446740" r:id="rId497"/>
        </w:objec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position w:val="-14"/>
          <w:sz w:val="22"/>
          <w:szCs w:val="22"/>
        </w:rPr>
        <w:object w:dxaOrig="6360" w:dyaOrig="400">
          <v:shape id="_x0000_i1283" type="#_x0000_t75" style="width:318pt;height:20.25pt" o:ole="">
            <v:imagedata r:id="rId498" o:title=""/>
          </v:shape>
          <o:OLEObject Type="Embed" ProgID="Equation.DSMT4" ShapeID="_x0000_i1283" DrawAspect="Content" ObjectID="_1402446741" r:id="rId499"/>
        </w:objec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position w:val="-14"/>
          <w:sz w:val="22"/>
          <w:szCs w:val="22"/>
        </w:rPr>
        <w:object w:dxaOrig="3060" w:dyaOrig="400">
          <v:shape id="_x0000_i1284" type="#_x0000_t75" style="width:152.25pt;height:20.25pt" o:ole="">
            <v:imagedata r:id="rId500" o:title=""/>
          </v:shape>
          <o:OLEObject Type="Embed" ProgID="Equation.DSMT4" ShapeID="_x0000_i1284" DrawAspect="Content" ObjectID="_1402446742" r:id="rId501"/>
        </w:object>
      </w:r>
    </w:p>
    <w:p w:rsidR="00012351" w:rsidRPr="00012351" w:rsidRDefault="00012351" w:rsidP="00012351">
      <w:pPr>
        <w:tabs>
          <w:tab w:val="left" w:pos="8250"/>
        </w:tabs>
        <w:ind w:firstLine="567"/>
        <w:jc w:val="both"/>
        <w:rPr>
          <w:rFonts w:ascii="Times LatArm" w:hAnsi="Times LatArm"/>
          <w:position w:val="-2"/>
          <w:sz w:val="22"/>
          <w:szCs w:val="22"/>
          <w:lang w:val="en-US"/>
        </w:rPr>
      </w:pPr>
      <w:r w:rsidRPr="00012351">
        <w:rPr>
          <w:rFonts w:ascii="Times LatArm" w:hAnsi="Times LatArm"/>
          <w:position w:val="-16"/>
          <w:sz w:val="22"/>
          <w:szCs w:val="22"/>
        </w:rPr>
        <w:object w:dxaOrig="3720" w:dyaOrig="480">
          <v:shape id="_x0000_i1285" type="#_x0000_t75" style="width:186pt;height:25.5pt" o:ole="">
            <v:imagedata r:id="rId502" o:title=""/>
          </v:shape>
          <o:OLEObject Type="Embed" ProgID="Equation.DSMT4" ShapeID="_x0000_i1285" DrawAspect="Content" ObjectID="_1402446743" r:id="rId503"/>
        </w:object>
      </w:r>
      <w:r w:rsidRPr="00012351">
        <w:rPr>
          <w:rFonts w:ascii="Times LatArm" w:hAnsi="Times LatArm"/>
          <w:position w:val="-16"/>
          <w:sz w:val="22"/>
          <w:szCs w:val="22"/>
          <w:lang w:val="en-US"/>
        </w:rPr>
        <w:t xml:space="preserve">         </w:t>
      </w:r>
      <w:r w:rsidRPr="00012351">
        <w:rPr>
          <w:rFonts w:ascii="Times LatArm" w:hAnsi="Times LatArm"/>
          <w:position w:val="-2"/>
          <w:sz w:val="22"/>
          <w:szCs w:val="22"/>
          <w:lang w:val="en-US"/>
        </w:rPr>
        <w:t>³ÛÝ ÇÝã å»ïù ¿ñ ëï³Ý³É:</w:t>
      </w:r>
      <w:r w:rsidRPr="00012351">
        <w:rPr>
          <w:rFonts w:ascii="Times LatArm" w:hAnsi="Times LatArm"/>
          <w:position w:val="-2"/>
          <w:sz w:val="22"/>
          <w:szCs w:val="22"/>
          <w:lang w:val="en-US"/>
        </w:rPr>
        <w:tab/>
        <w:t xml:space="preserve"> </w:t>
      </w:r>
    </w:p>
    <w:p w:rsidR="00012351" w:rsidRPr="00012351" w:rsidRDefault="00012351" w:rsidP="00012351">
      <w:pPr>
        <w:ind w:firstLine="567"/>
        <w:jc w:val="both"/>
        <w:rPr>
          <w:rFonts w:ascii="Times LatArm" w:hAnsi="Times LatArm" w:cs="Arial"/>
          <w:position w:val="-2"/>
          <w:sz w:val="22"/>
          <w:szCs w:val="22"/>
          <w:lang w:val="en-US"/>
        </w:rPr>
      </w:pPr>
      <w:r w:rsidRPr="00012351">
        <w:rPr>
          <w:rFonts w:ascii="Times LatArm" w:hAnsi="Times LatArm"/>
          <w:i/>
          <w:sz w:val="22"/>
          <w:szCs w:val="22"/>
          <w:lang w:val="en-US"/>
        </w:rPr>
        <w:t xml:space="preserve">Ð»ï¨³Ýù 1. </w:t>
      </w:r>
      <w:r w:rsidRPr="00012351">
        <w:rPr>
          <w:rFonts w:ascii="Times LatArm" w:hAnsi="Times LatArm"/>
          <w:sz w:val="22"/>
          <w:szCs w:val="22"/>
          <w:lang w:val="en-US"/>
        </w:rPr>
        <w:t xml:space="preserve"> </w:t>
      </w:r>
      <w:r w:rsidRPr="00012351">
        <w:rPr>
          <w:rFonts w:ascii="Times LatArm" w:hAnsi="Times LatArm"/>
          <w:position w:val="-2"/>
          <w:sz w:val="22"/>
          <w:szCs w:val="22"/>
          <w:lang w:val="en-US"/>
        </w:rPr>
        <w:t>ÂáÕ ù³é³ÝÏÛáõÝÁ  Ý»ñ·Íí³Í  ¿ ßñç³Ý³·ÍÇÝ, ³Û¹ ¹»åùáõÙ</w:t>
      </w:r>
    </w:p>
    <w:p w:rsidR="00012351" w:rsidRPr="00012351" w:rsidRDefault="00012351" w:rsidP="00012351">
      <w:pPr>
        <w:ind w:firstLine="567"/>
        <w:jc w:val="both"/>
        <w:rPr>
          <w:rFonts w:ascii="Times LatArm" w:hAnsi="Times LatArm"/>
          <w:position w:val="-2"/>
          <w:sz w:val="22"/>
          <w:szCs w:val="22"/>
          <w:lang w:val="en-US"/>
        </w:rPr>
      </w:pPr>
      <w:r w:rsidRPr="00012351">
        <w:rPr>
          <w:rFonts w:ascii="Times LatArm" w:hAnsi="Times LatArm"/>
          <w:position w:val="-14"/>
          <w:sz w:val="22"/>
          <w:szCs w:val="22"/>
        </w:rPr>
        <w:object w:dxaOrig="4380" w:dyaOrig="400">
          <v:shape id="_x0000_i1286" type="#_x0000_t75" style="width:219pt;height:20.25pt" o:ole="">
            <v:imagedata r:id="rId504" o:title=""/>
          </v:shape>
          <o:OLEObject Type="Embed" ProgID="Equation.DSMT4" ShapeID="_x0000_i1286" DrawAspect="Content" ObjectID="_1402446744" r:id="rId505"/>
        </w:object>
      </w:r>
    </w:p>
    <w:p w:rsidR="00012351" w:rsidRPr="00012351" w:rsidRDefault="00012351" w:rsidP="00012351">
      <w:pPr>
        <w:ind w:firstLine="708"/>
        <w:jc w:val="both"/>
        <w:rPr>
          <w:rFonts w:ascii="Times LatArm" w:hAnsi="Times LatArm"/>
          <w:position w:val="-16"/>
          <w:sz w:val="22"/>
          <w:szCs w:val="22"/>
          <w:lang w:val="en-US"/>
        </w:rPr>
      </w:pPr>
      <w:r w:rsidRPr="00012351">
        <w:rPr>
          <w:rFonts w:ascii="Times LatArm" w:hAnsi="Times LatArm"/>
          <w:position w:val="-16"/>
          <w:sz w:val="22"/>
          <w:szCs w:val="22"/>
          <w:lang w:val="en-US"/>
        </w:rPr>
        <w:t>²Ûë ¹»åùáõÙ ëï³ó³Í µ³Ý³Ó¨Á ÁÝ¹áõÝáõÙ ¿ Ñ»ï¨Û³É ï»ëùÁ.</w:t>
      </w:r>
    </w:p>
    <w:p w:rsidR="00012351" w:rsidRPr="00012351" w:rsidRDefault="00012351" w:rsidP="00012351">
      <w:pPr>
        <w:ind w:firstLine="567"/>
        <w:jc w:val="both"/>
        <w:rPr>
          <w:rFonts w:ascii="Times LatArm" w:hAnsi="Times LatArm"/>
          <w:position w:val="-16"/>
          <w:sz w:val="22"/>
          <w:szCs w:val="22"/>
          <w:lang w:val="en-US"/>
        </w:rPr>
      </w:pPr>
      <w:r w:rsidRPr="00012351">
        <w:rPr>
          <w:rFonts w:ascii="Times LatArm" w:hAnsi="Times LatArm"/>
          <w:position w:val="-16"/>
          <w:sz w:val="22"/>
          <w:szCs w:val="22"/>
          <w:lang w:val="en-US"/>
        </w:rPr>
        <w:t xml:space="preserve">  </w:t>
      </w:r>
      <w:r w:rsidRPr="00012351">
        <w:rPr>
          <w:rFonts w:ascii="Times LatArm" w:hAnsi="Times LatArm"/>
          <w:position w:val="-16"/>
          <w:sz w:val="22"/>
          <w:szCs w:val="22"/>
          <w:lang w:val="en-US"/>
        </w:rPr>
        <w:tab/>
      </w:r>
      <w:r w:rsidRPr="00012351">
        <w:rPr>
          <w:rFonts w:ascii="Times LatArm" w:hAnsi="Times LatArm"/>
          <w:position w:val="-16"/>
          <w:sz w:val="22"/>
          <w:szCs w:val="22"/>
        </w:rPr>
        <w:object w:dxaOrig="4040" w:dyaOrig="460">
          <v:shape id="_x0000_i1287" type="#_x0000_t75" style="width:202.5pt;height:25.5pt" o:ole="">
            <v:imagedata r:id="rId506" o:title=""/>
          </v:shape>
          <o:OLEObject Type="Embed" ProgID="Equation.DSMT4" ShapeID="_x0000_i1287" DrawAspect="Content" ObjectID="_1402446745" r:id="rId507"/>
        </w:object>
      </w:r>
    </w:p>
    <w:p w:rsidR="00012351" w:rsidRPr="00012351" w:rsidRDefault="00012351" w:rsidP="00012351">
      <w:pPr>
        <w:ind w:firstLine="708"/>
        <w:jc w:val="both"/>
        <w:rPr>
          <w:rFonts w:ascii="Times LatArm" w:hAnsi="Times LatArm"/>
          <w:position w:val="-16"/>
          <w:sz w:val="22"/>
          <w:szCs w:val="22"/>
          <w:lang w:val="en-US"/>
        </w:rPr>
      </w:pPr>
      <w:r w:rsidRPr="00012351">
        <w:rPr>
          <w:rFonts w:ascii="Times LatArm" w:hAnsi="Times LatArm"/>
          <w:position w:val="-4"/>
          <w:sz w:val="22"/>
          <w:szCs w:val="22"/>
          <w:lang w:val="en-US"/>
        </w:rPr>
        <w:t>²ÛëåÇëáí</w:t>
      </w:r>
      <w:r w:rsidR="00EC687E">
        <w:rPr>
          <w:rFonts w:ascii="Times LatArm" w:hAnsi="Times LatArm"/>
          <w:position w:val="-4"/>
          <w:sz w:val="22"/>
          <w:szCs w:val="22"/>
          <w:lang w:val="en-US"/>
        </w:rPr>
        <w:t>`</w:t>
      </w:r>
      <w:r w:rsidRPr="00012351">
        <w:rPr>
          <w:rFonts w:ascii="Times LatArm" w:hAnsi="Times LatArm"/>
          <w:position w:val="-16"/>
          <w:sz w:val="22"/>
          <w:szCs w:val="22"/>
          <w:lang w:val="en-US"/>
        </w:rPr>
        <w:t xml:space="preserve">  </w:t>
      </w:r>
      <w:r w:rsidRPr="00012351">
        <w:rPr>
          <w:rFonts w:ascii="Times LatArm" w:hAnsi="Times LatArm"/>
          <w:position w:val="-16"/>
          <w:sz w:val="22"/>
          <w:szCs w:val="22"/>
        </w:rPr>
        <w:object w:dxaOrig="7479" w:dyaOrig="460">
          <v:shape id="_x0000_i1288" type="#_x0000_t75" style="width:373.5pt;height:25.5pt" o:ole="">
            <v:imagedata r:id="rId508" o:title=""/>
          </v:shape>
          <o:OLEObject Type="Embed" ProgID="Equation.DSMT4" ShapeID="_x0000_i1288" DrawAspect="Content" ObjectID="_1402446746" r:id="rId509"/>
        </w:object>
      </w:r>
      <w:r w:rsidRPr="00012351">
        <w:rPr>
          <w:rFonts w:ascii="Times LatArm" w:hAnsi="Times LatArm"/>
          <w:position w:val="-16"/>
          <w:sz w:val="22"/>
          <w:szCs w:val="22"/>
          <w:lang w:val="en-US"/>
        </w:rPr>
        <w:t xml:space="preserve">   </w: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sz w:val="22"/>
          <w:szCs w:val="22"/>
          <w:lang w:val="en-US"/>
        </w:rPr>
        <w:tab/>
        <w:t>ºé³ÝÏÛ³Ý Ù³Ï»ñ»ëÇ Ð»ñáÝÇ µ³Ý³Ó¨Ç ¨ ßñç³ÝÇÝ Ý»ñ·Í³Í ù³é</w:t>
      </w:r>
      <w:r w:rsidRPr="00012351">
        <w:rPr>
          <w:rFonts w:ascii="Times LatArm" w:hAnsi="Times LatArm"/>
          <w:sz w:val="22"/>
          <w:szCs w:val="22"/>
          <w:lang w:val="en-US"/>
        </w:rPr>
        <w:softHyphen/>
        <w:t xml:space="preserve">³ÝÏÛ³Ý Ù³Ï»ñ»ëÇ µ³Ý³Ó¨Ç ÙÇç¨ ³Ý³Éá·Ç³ÛÇ ³éÏ³ÛáõÃÛáõÝÁ µ³ó³ïñíáõÙ ¿ Ýñ³Ýáí, áñ Ï³Ù³Û³Ï³Ý »é³ÝÏÛ³Ý Ï³ñ»ÉÇ ¿ ³ñï³·Í»É ßñç³Ý³·ÇÍ: </w:t>
      </w:r>
    </w:p>
    <w:p w:rsidR="00012351" w:rsidRPr="00012351" w:rsidRDefault="00012351" w:rsidP="00012351">
      <w:pPr>
        <w:jc w:val="both"/>
        <w:rPr>
          <w:rFonts w:ascii="Times LatArm" w:hAnsi="Times LatArm"/>
          <w:sz w:val="22"/>
          <w:szCs w:val="22"/>
          <w:lang w:val="en-US"/>
        </w:rPr>
      </w:pPr>
      <w:r w:rsidRPr="00012351">
        <w:rPr>
          <w:rFonts w:ascii="Times LatArm" w:hAnsi="Times LatArm"/>
          <w:sz w:val="22"/>
          <w:szCs w:val="22"/>
          <w:lang w:val="en-US"/>
        </w:rPr>
        <w:tab/>
        <w:t>êï³Ý³Ýù ´ñ³ÑÙ³·áõåï³ÛÇ µ³Ý³Ó¨Ç ÙÇ Ù³ëÝ³íáñ ¹»åù ¨ë:</w:t>
      </w:r>
    </w:p>
    <w:p w:rsidR="00012351" w:rsidRPr="00012351" w:rsidRDefault="00012351" w:rsidP="00012351">
      <w:pPr>
        <w:ind w:firstLine="708"/>
        <w:jc w:val="both"/>
        <w:rPr>
          <w:rFonts w:ascii="Times LatArm" w:hAnsi="Times LatArm"/>
          <w:sz w:val="22"/>
          <w:szCs w:val="22"/>
          <w:lang w:val="en-US"/>
        </w:rPr>
      </w:pPr>
      <w:r w:rsidRPr="00012351">
        <w:rPr>
          <w:rFonts w:ascii="Times LatArm" w:hAnsi="Times LatArm"/>
          <w:i/>
          <w:sz w:val="22"/>
          <w:szCs w:val="22"/>
          <w:lang w:val="en-US"/>
        </w:rPr>
        <w:t>Ð»ï¨³Ýù 2.</w:t>
      </w:r>
      <w:r w:rsidRPr="00012351">
        <w:rPr>
          <w:rFonts w:ascii="Times LatArm" w:hAnsi="Times LatArm"/>
          <w:sz w:val="22"/>
          <w:szCs w:val="22"/>
          <w:lang w:val="en-US"/>
        </w:rPr>
        <w:t xml:space="preserve"> Þñç³Ý³·ÍÇÝ ³ñï³·ÍÛ³É ù³é³ÝÏÛ³Ý Ù³Ï»ñ»ëÁ Ñ³ßíáõÙ »Ý Ñ»ï¨Û³É µ³Ý³Ó¨áí.</w:t>
      </w:r>
    </w:p>
    <w:p w:rsidR="00012351" w:rsidRPr="00012351" w:rsidRDefault="00012351" w:rsidP="00012351">
      <w:pPr>
        <w:ind w:firstLine="708"/>
        <w:jc w:val="both"/>
        <w:rPr>
          <w:rFonts w:ascii="Times LatArm" w:hAnsi="Times LatArm"/>
          <w:position w:val="-16"/>
          <w:sz w:val="22"/>
          <w:szCs w:val="22"/>
          <w:lang w:val="en-US"/>
        </w:rPr>
      </w:pPr>
      <w:r w:rsidRPr="00012351">
        <w:rPr>
          <w:rFonts w:ascii="Times LatArm" w:hAnsi="Times LatArm"/>
          <w:position w:val="-16"/>
          <w:sz w:val="22"/>
          <w:szCs w:val="22"/>
        </w:rPr>
        <w:object w:dxaOrig="2820" w:dyaOrig="480">
          <v:shape id="_x0000_i1289" type="#_x0000_t75" style="width:141pt;height:25.5pt" o:ole="">
            <v:imagedata r:id="rId510" o:title=""/>
          </v:shape>
          <o:OLEObject Type="Embed" ProgID="Equation.DSMT4" ShapeID="_x0000_i1289" DrawAspect="Content" ObjectID="_1402446747" r:id="rId511"/>
        </w:object>
      </w:r>
    </w:p>
    <w:p w:rsidR="00012351" w:rsidRPr="00012351" w:rsidRDefault="00012351" w:rsidP="00012351">
      <w:pPr>
        <w:ind w:firstLine="708"/>
        <w:jc w:val="both"/>
        <w:rPr>
          <w:rFonts w:ascii="Times LatArm" w:hAnsi="Times LatArm"/>
          <w:sz w:val="22"/>
          <w:szCs w:val="22"/>
          <w:lang w:val="en-US"/>
        </w:rPr>
      </w:pPr>
      <w:r w:rsidRPr="00012351">
        <w:rPr>
          <w:rFonts w:ascii="Times LatArm" w:hAnsi="Times LatArm"/>
          <w:i/>
          <w:sz w:val="22"/>
          <w:szCs w:val="22"/>
          <w:lang w:val="en-US"/>
        </w:rPr>
        <w:t>²å³óáõóáõÙ:</w:t>
      </w:r>
      <w:r w:rsidRPr="00012351">
        <w:rPr>
          <w:rFonts w:ascii="Times LatArm" w:hAnsi="Times LatArm"/>
          <w:sz w:val="22"/>
          <w:szCs w:val="22"/>
          <w:lang w:val="en-US"/>
        </w:rPr>
        <w:t xml:space="preserve"> ø³ÝÇ áñ ßñç³Ý³·ÍÇÝ ³ñï³·ÍÛ³É ù³é³ÝÏÛ³Ý Ñ³Ï³¹Çñ ÏáÕÙ»ñÇ ·áõÙ³ñÁ Çñ³ñ Ñ³í³ë³ñ »Ý, ³å³</w:t>
      </w:r>
    </w:p>
    <w:p w:rsidR="00012351" w:rsidRPr="00012351" w:rsidRDefault="00012351" w:rsidP="00012351">
      <w:pPr>
        <w:ind w:firstLine="708"/>
        <w:jc w:val="both"/>
        <w:rPr>
          <w:rFonts w:ascii="Times LatArm" w:hAnsi="Times LatArm"/>
          <w:sz w:val="22"/>
          <w:szCs w:val="22"/>
          <w:lang w:val="en-US"/>
        </w:rPr>
      </w:pPr>
      <w:r w:rsidRPr="00012351">
        <w:rPr>
          <w:rFonts w:ascii="Times LatArm" w:hAnsi="Times LatArm"/>
          <w:position w:val="-10"/>
          <w:sz w:val="22"/>
          <w:szCs w:val="22"/>
        </w:rPr>
        <w:object w:dxaOrig="1300" w:dyaOrig="320">
          <v:shape id="_x0000_i1290" type="#_x0000_t75" style="width:66pt;height:15.75pt" o:ole="">
            <v:imagedata r:id="rId512" o:title=""/>
          </v:shape>
          <o:OLEObject Type="Embed" ProgID="Equation.DSMT4" ShapeID="_x0000_i1290" DrawAspect="Content" ObjectID="_1402446748" r:id="rId513"/>
        </w:object>
      </w:r>
      <w:r w:rsidRPr="00012351">
        <w:rPr>
          <w:rFonts w:ascii="Times LatArm" w:hAnsi="Times LatArm"/>
          <w:position w:val="-6"/>
          <w:sz w:val="22"/>
          <w:szCs w:val="22"/>
          <w:lang w:val="en-US"/>
        </w:rPr>
        <w:t xml:space="preserve">  </w:t>
      </w:r>
      <w:r w:rsidRPr="00012351">
        <w:rPr>
          <w:rFonts w:ascii="Times LatArm" w:hAnsi="Times LatArm"/>
          <w:position w:val="-10"/>
          <w:sz w:val="22"/>
          <w:szCs w:val="22"/>
        </w:rPr>
        <w:object w:dxaOrig="6020" w:dyaOrig="320">
          <v:shape id="_x0000_i1291" type="#_x0000_t75" style="width:301.5pt;height:18pt" o:ole="">
            <v:imagedata r:id="rId514" o:title=""/>
          </v:shape>
          <o:OLEObject Type="Embed" ProgID="Equation.DSMT4" ShapeID="_x0000_i1291" DrawAspect="Content" ObjectID="_1402446749" r:id="rId515"/>
        </w:object>
      </w:r>
    </w:p>
    <w:p w:rsidR="00012351" w:rsidRPr="00012351" w:rsidRDefault="00012351" w:rsidP="00012351">
      <w:pPr>
        <w:ind w:firstLine="708"/>
        <w:jc w:val="both"/>
        <w:rPr>
          <w:rFonts w:ascii="Times LatArm" w:hAnsi="Times LatArm"/>
          <w:sz w:val="22"/>
          <w:szCs w:val="22"/>
          <w:lang w:val="en-US"/>
        </w:rPr>
      </w:pPr>
      <w:r w:rsidRPr="00012351">
        <w:rPr>
          <w:rFonts w:ascii="Times LatArm" w:hAnsi="Times LatArm"/>
          <w:sz w:val="22"/>
          <w:szCs w:val="22"/>
          <w:lang w:val="en-US"/>
        </w:rPr>
        <w:t xml:space="preserve">êï³óí³Í ³ñÅ»ùÝ»ñÁ ï»Õ³¹ñ»Ýù    </w:t>
      </w:r>
      <w:r w:rsidRPr="00012351">
        <w:rPr>
          <w:rFonts w:ascii="Times LatArm" w:hAnsi="Times LatArm"/>
          <w:position w:val="-14"/>
          <w:sz w:val="22"/>
          <w:szCs w:val="22"/>
        </w:rPr>
        <w:object w:dxaOrig="360" w:dyaOrig="400">
          <v:shape id="_x0000_i1292" type="#_x0000_t75" style="width:19.5pt;height:20.25pt" o:ole="">
            <v:imagedata r:id="rId516" o:title=""/>
          </v:shape>
          <o:OLEObject Type="Embed" ProgID="Equation.DSMT4" ShapeID="_x0000_i1292" DrawAspect="Content" ObjectID="_1402446750" r:id="rId517"/>
        </w:object>
      </w:r>
      <w:r w:rsidRPr="00012351">
        <w:rPr>
          <w:rFonts w:ascii="Times LatArm" w:hAnsi="Times LatArm"/>
          <w:sz w:val="22"/>
          <w:szCs w:val="22"/>
          <w:lang w:val="en-US"/>
        </w:rPr>
        <w:t xml:space="preserve">  µ³Ý³Ó¨Ç Ù»ç. Ïëï³Ý³Ýù</w:t>
      </w:r>
    </w:p>
    <w:p w:rsidR="00012351" w:rsidRPr="00012351" w:rsidRDefault="00012351" w:rsidP="00012351">
      <w:pPr>
        <w:ind w:firstLine="708"/>
        <w:jc w:val="both"/>
        <w:rPr>
          <w:rFonts w:ascii="Times LatArm" w:hAnsi="Times LatArm"/>
          <w:sz w:val="22"/>
          <w:szCs w:val="22"/>
          <w:lang w:val="en-US"/>
        </w:rPr>
      </w:pPr>
      <w:r w:rsidRPr="00012351">
        <w:rPr>
          <w:rFonts w:ascii="Times LatArm" w:hAnsi="Times LatArm"/>
          <w:position w:val="-16"/>
          <w:sz w:val="22"/>
          <w:szCs w:val="22"/>
        </w:rPr>
        <w:object w:dxaOrig="6420" w:dyaOrig="480">
          <v:shape id="_x0000_i1293" type="#_x0000_t75" style="width:321.75pt;height:25.5pt" o:ole="">
            <v:imagedata r:id="rId518" o:title=""/>
          </v:shape>
          <o:OLEObject Type="Embed" ProgID="Equation.DSMT4" ShapeID="_x0000_i1293" DrawAspect="Content" ObjectID="_1402446751" r:id="rId519"/>
        </w:object>
      </w:r>
    </w:p>
    <w:p w:rsidR="00012351" w:rsidRPr="00012351" w:rsidRDefault="00012351" w:rsidP="00012351">
      <w:pPr>
        <w:ind w:firstLine="708"/>
        <w:jc w:val="both"/>
        <w:rPr>
          <w:rFonts w:ascii="Times LatArm" w:hAnsi="Times LatArm"/>
          <w:sz w:val="22"/>
          <w:szCs w:val="22"/>
          <w:lang w:val="en-US"/>
        </w:rPr>
      </w:pPr>
      <w:r w:rsidRPr="00012351">
        <w:rPr>
          <w:rFonts w:ascii="Times LatArm" w:hAnsi="Times LatArm"/>
          <w:i/>
          <w:sz w:val="22"/>
          <w:szCs w:val="22"/>
          <w:lang w:val="en-US"/>
        </w:rPr>
        <w:t>Ð»ï¨³Ýù 3.</w:t>
      </w:r>
      <w:r w:rsidRPr="00012351">
        <w:rPr>
          <w:rFonts w:ascii="Times LatArm" w:hAnsi="Times LatArm"/>
          <w:sz w:val="22"/>
          <w:szCs w:val="22"/>
          <w:lang w:val="en-US"/>
        </w:rPr>
        <w:t xml:space="preserve"> ºÃ» ßñç³Ý³·ÍÇÝ ³ñï³·Íí³Í ù³é³ÝÏÛ³ÝÁ ³ñï³·Íí³Í ¿ ßñç³Ý³·ÇÍ, ³å³ Ýñ³ Ù³Ï»ñ»ëÁ Ñ³ßííáõÙ ¿ Ñ»ï¨Û³É µ³Ý³Ó¨áí.</w:t>
      </w:r>
    </w:p>
    <w:p w:rsidR="00012351" w:rsidRPr="00012351" w:rsidRDefault="00012351" w:rsidP="00012351">
      <w:pPr>
        <w:ind w:firstLine="708"/>
        <w:jc w:val="both"/>
        <w:rPr>
          <w:rFonts w:ascii="Times LatArm" w:hAnsi="Times LatArm"/>
          <w:position w:val="-8"/>
          <w:sz w:val="22"/>
          <w:szCs w:val="22"/>
          <w:lang w:val="en-US"/>
        </w:rPr>
      </w:pPr>
      <w:r w:rsidRPr="00012351">
        <w:rPr>
          <w:rFonts w:ascii="Times LatArm" w:hAnsi="Times LatArm"/>
          <w:position w:val="-14"/>
          <w:sz w:val="22"/>
          <w:szCs w:val="22"/>
        </w:rPr>
        <w:object w:dxaOrig="1740" w:dyaOrig="420">
          <v:shape id="_x0000_i1294" type="#_x0000_t75" style="width:85.5pt;height:21pt" o:ole="">
            <v:imagedata r:id="rId520" o:title=""/>
          </v:shape>
          <o:OLEObject Type="Embed" ProgID="Equation.DSMT4" ShapeID="_x0000_i1294" DrawAspect="Content" ObjectID="_1402446752" r:id="rId521"/>
        </w:object>
      </w:r>
    </w:p>
    <w:p w:rsidR="00012351" w:rsidRPr="00012351" w:rsidRDefault="00012351" w:rsidP="00012351">
      <w:pPr>
        <w:ind w:firstLine="708"/>
        <w:jc w:val="both"/>
        <w:rPr>
          <w:rFonts w:ascii="Times LatArm" w:hAnsi="Times LatArm"/>
          <w:sz w:val="22"/>
          <w:szCs w:val="22"/>
          <w:lang w:val="en-US"/>
        </w:rPr>
      </w:pPr>
      <w:r w:rsidRPr="00012351">
        <w:rPr>
          <w:rFonts w:ascii="Times LatArm" w:hAnsi="Times LatArm"/>
          <w:i/>
          <w:sz w:val="22"/>
          <w:szCs w:val="22"/>
          <w:lang w:val="en-US"/>
        </w:rPr>
        <w:t>²å³óáõóáõÙ:</w:t>
      </w:r>
      <w:r w:rsidRPr="00012351">
        <w:rPr>
          <w:rFonts w:ascii="Times LatArm" w:hAnsi="Times LatArm"/>
          <w:sz w:val="22"/>
          <w:szCs w:val="22"/>
          <w:lang w:val="en-US"/>
        </w:rPr>
        <w:t xml:space="preserve">  ø³ÝÇ áñ </w:t>
      </w:r>
      <w:r w:rsidRPr="00012351">
        <w:rPr>
          <w:rFonts w:ascii="Times LatArm" w:hAnsi="Times LatArm"/>
          <w:position w:val="-6"/>
          <w:sz w:val="22"/>
          <w:szCs w:val="22"/>
        </w:rPr>
        <w:object w:dxaOrig="1240" w:dyaOrig="279">
          <v:shape id="_x0000_i1295" type="#_x0000_t75" style="width:61.5pt;height:13.5pt" o:ole="">
            <v:imagedata r:id="rId522" o:title=""/>
          </v:shape>
          <o:OLEObject Type="Embed" ProgID="Equation.DSMT4" ShapeID="_x0000_i1295" DrawAspect="Content" ObjectID="_1402446753" r:id="rId523"/>
        </w:object>
      </w:r>
      <w:r w:rsidRPr="00012351">
        <w:rPr>
          <w:rFonts w:ascii="Times LatArm" w:hAnsi="Times LatArm"/>
          <w:position w:val="-6"/>
          <w:sz w:val="22"/>
          <w:szCs w:val="22"/>
          <w:lang w:val="en-US"/>
        </w:rPr>
        <w:t xml:space="preserve"> </w:t>
      </w:r>
      <w:r w:rsidRPr="00012351">
        <w:rPr>
          <w:rFonts w:ascii="Times LatArm" w:hAnsi="Times LatArm"/>
          <w:sz w:val="22"/>
          <w:szCs w:val="22"/>
          <w:lang w:val="en-US"/>
        </w:rPr>
        <w:t xml:space="preserve">³å³, </w:t>
      </w:r>
    </w:p>
    <w:p w:rsidR="00012351" w:rsidRPr="00012351" w:rsidRDefault="00012351" w:rsidP="00012351">
      <w:pPr>
        <w:ind w:firstLine="567"/>
        <w:jc w:val="both"/>
        <w:rPr>
          <w:rFonts w:ascii="Times LatArm" w:hAnsi="Times LatArm"/>
          <w:position w:val="-8"/>
          <w:sz w:val="22"/>
          <w:szCs w:val="22"/>
          <w:lang w:val="en-US"/>
        </w:rPr>
      </w:pPr>
      <w:r w:rsidRPr="00012351">
        <w:rPr>
          <w:rFonts w:ascii="Times LatArm" w:hAnsi="Times LatArm"/>
          <w:position w:val="-52"/>
          <w:sz w:val="22"/>
          <w:szCs w:val="22"/>
        </w:rPr>
        <w:object w:dxaOrig="8400" w:dyaOrig="1160">
          <v:shape id="_x0000_i1296" type="#_x0000_t75" style="width:418.5pt;height:58.5pt" o:ole="">
            <v:imagedata r:id="rId524" o:title=""/>
          </v:shape>
          <o:OLEObject Type="Embed" ProgID="Equation.DSMT4" ShapeID="_x0000_i1296" DrawAspect="Content" ObjectID="_1402446754" r:id="rId525"/>
        </w:object>
      </w:r>
    </w:p>
    <w:p w:rsidR="00012351" w:rsidRPr="00012351" w:rsidRDefault="00012351" w:rsidP="00012351">
      <w:pPr>
        <w:pStyle w:val="aff6"/>
        <w:spacing w:after="0"/>
        <w:ind w:left="0" w:firstLine="567"/>
        <w:jc w:val="both"/>
        <w:rPr>
          <w:rFonts w:ascii="Times LatArm" w:hAnsi="Times LatArm"/>
          <w:b/>
          <w:i/>
          <w:lang w:val="en-US"/>
        </w:rPr>
      </w:pPr>
      <w:r w:rsidRPr="00012351">
        <w:rPr>
          <w:rFonts w:ascii="Times LatArm" w:hAnsi="Times LatArm"/>
          <w:b/>
          <w:i/>
          <w:lang w:val="en-US"/>
        </w:rPr>
        <w:t>²Ý³Éá·Ç³ÛÇ ÏÇñ³éáõÃÛáõÝÁ Ï³éáõóÙ³Ý ËÝ¹ÇñÝ»ñÇ ÉáõÍÙ³Ý Å³Ù³Ý³Ï:</w: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b/>
          <w:lang w:val="en-US"/>
        </w:rPr>
        <w:t>ÊÝ¹Çñ 7:</w:t>
      </w:r>
      <w:r w:rsidRPr="00012351">
        <w:rPr>
          <w:rFonts w:ascii="Times LatArm" w:hAnsi="Times LatArm"/>
          <w:lang w:val="en-US"/>
        </w:rPr>
        <w:t xml:space="preserve"> Î³éáõó»É Ï³ÝáÝ³íáñ 8-³ÝÏÛáõÝ ïñí³Í Ñ³ïí³ÍÇÝ Ñ³í³</w:t>
      </w:r>
      <w:r w:rsidRPr="00012351">
        <w:rPr>
          <w:rFonts w:ascii="Times LatArm" w:hAnsi="Times LatArm"/>
          <w:lang w:val="en-US"/>
        </w:rPr>
        <w:softHyphen/>
        <w:t>ë³ñ ÏáÕÙ»ñáí:</w: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i/>
          <w:lang w:val="en-US"/>
        </w:rPr>
        <w:t>ÈáõÍáõÙ:</w:t>
      </w:r>
      <w:r w:rsidRPr="00012351">
        <w:rPr>
          <w:rFonts w:ascii="Times LatArm" w:hAnsi="Times LatArm"/>
          <w:lang w:val="en-US"/>
        </w:rPr>
        <w:t xml:space="preserve"> </w:t>
      </w:r>
      <w:r w:rsidR="0019774F">
        <w:rPr>
          <w:rFonts w:ascii="Times LatArm" w:hAnsi="Times LatArm"/>
          <w:lang w:val="en-US"/>
        </w:rPr>
        <w:t xml:space="preserve"> </w:t>
      </w:r>
      <w:r w:rsidRPr="00012351">
        <w:rPr>
          <w:rFonts w:ascii="Times LatArm" w:hAnsi="Times LatArm"/>
          <w:lang w:val="en-US"/>
        </w:rPr>
        <w:t xml:space="preserve">îñí³Í </w:t>
      </w:r>
      <w:r w:rsidRPr="00012351">
        <w:rPr>
          <w:rFonts w:ascii="Times LatArm" w:hAnsi="Times LatArm"/>
          <w:position w:val="-4"/>
        </w:rPr>
        <w:object w:dxaOrig="400" w:dyaOrig="260">
          <v:shape id="_x0000_i1297" type="#_x0000_t75" style="width:20.25pt;height:12pt" o:ole="">
            <v:imagedata r:id="rId526" o:title=""/>
          </v:shape>
          <o:OLEObject Type="Embed" ProgID="Equation.DSMT4" ShapeID="_x0000_i1297" DrawAspect="Content" ObjectID="_1402446755" r:id="rId527"/>
        </w:object>
      </w:r>
      <w:r w:rsidRPr="00012351">
        <w:rPr>
          <w:rFonts w:ascii="Times LatArm" w:hAnsi="Times LatArm"/>
          <w:lang w:val="en-US"/>
        </w:rPr>
        <w:t xml:space="preserve"> Ñ³ïí³ÍÇ </w:t>
      </w:r>
      <w:r w:rsidRPr="00012351">
        <w:rPr>
          <w:rFonts w:ascii="Times LatArm" w:hAnsi="Times LatArm"/>
          <w:position w:val="-6"/>
        </w:rPr>
        <w:object w:dxaOrig="240" w:dyaOrig="279">
          <v:shape id="_x0000_i1298" type="#_x0000_t75" style="width:12pt;height:13.5pt" o:ole="">
            <v:imagedata r:id="rId528" o:title=""/>
          </v:shape>
          <o:OLEObject Type="Embed" ProgID="Equation.DSMT4" ShapeID="_x0000_i1298" DrawAspect="Content" ObjectID="_1402446756" r:id="rId529"/>
        </w:object>
      </w:r>
      <w:r w:rsidRPr="00012351">
        <w:rPr>
          <w:rFonts w:ascii="Times LatArm" w:hAnsi="Times LatArm"/>
          <w:lang w:val="en-US"/>
        </w:rPr>
        <w:t xml:space="preserve"> ÙÇçÝ³Ï»ïáõÙ Ï³Ý·Ý»óÝ»Ýù áõÕ</w:t>
      </w:r>
      <w:r w:rsidRPr="00012351">
        <w:rPr>
          <w:rFonts w:ascii="Times LatArm" w:hAnsi="Times LatArm"/>
          <w:lang w:val="en-US"/>
        </w:rPr>
        <w:softHyphen/>
        <w:t>Õ³</w:t>
      </w:r>
      <w:r w:rsidRPr="00012351">
        <w:rPr>
          <w:rFonts w:ascii="Times LatArm" w:hAnsi="Times LatArm"/>
          <w:lang w:val="en-US"/>
        </w:rPr>
        <w:softHyphen/>
        <w:t>Ñ³</w:t>
      </w:r>
      <w:r w:rsidRPr="00012351">
        <w:rPr>
          <w:rFonts w:ascii="Times LatArm" w:hAnsi="Times LatArm"/>
          <w:lang w:val="en-US"/>
        </w:rPr>
        <w:softHyphen/>
        <w:t xml:space="preserve">Û³ó ¨ ³Ýç³ï»Ýù </w:t>
      </w:r>
      <w:r w:rsidRPr="00012351">
        <w:rPr>
          <w:rFonts w:ascii="Times LatArm" w:hAnsi="Times LatArm"/>
          <w:position w:val="-10"/>
        </w:rPr>
        <w:object w:dxaOrig="1180" w:dyaOrig="340">
          <v:shape id="_x0000_i1299" type="#_x0000_t75" style="width:60pt;height:18pt" o:ole="">
            <v:imagedata r:id="rId530" o:title=""/>
          </v:shape>
          <o:OLEObject Type="Embed" ProgID="Equation.DSMT4" ShapeID="_x0000_i1299" DrawAspect="Content" ObjectID="_1402446757" r:id="rId531"/>
        </w:object>
      </w:r>
      <w:r w:rsidRPr="00012351">
        <w:rPr>
          <w:rFonts w:ascii="Times LatArm" w:hAnsi="Times LatArm"/>
          <w:lang w:val="en-US"/>
        </w:rPr>
        <w:t xml:space="preserve">, (ÝÏ. 4), ³ÛÝáõÑ»ï¨ </w:t>
      </w:r>
      <w:r w:rsidRPr="00012351">
        <w:rPr>
          <w:rFonts w:ascii="Times LatArm" w:hAnsi="Times LatArm"/>
          <w:position w:val="-6"/>
        </w:rPr>
        <w:object w:dxaOrig="1100" w:dyaOrig="279">
          <v:shape id="_x0000_i1300" type="#_x0000_t75" style="width:54pt;height:13.5pt" o:ole="">
            <v:imagedata r:id="rId532" o:title=""/>
          </v:shape>
          <o:OLEObject Type="Embed" ProgID="Equation.DSMT4" ShapeID="_x0000_i1300" DrawAspect="Content" ObjectID="_1402446758" r:id="rId533"/>
        </w:object>
      </w:r>
      <w:r w:rsidRPr="00012351">
        <w:rPr>
          <w:rFonts w:ascii="Times LatArm" w:hAnsi="Times LatArm"/>
          <w:lang w:val="en-US"/>
        </w:rPr>
        <w:t xml:space="preserve"> ²Û¹ ¹»å</w:t>
      </w:r>
      <w:r w:rsidRPr="00012351">
        <w:rPr>
          <w:rFonts w:ascii="Times LatArm" w:hAnsi="Times LatArm"/>
          <w:lang w:val="en-US"/>
        </w:rPr>
        <w:softHyphen/>
        <w:t xml:space="preserve">ùáõÙ </w:t>
      </w:r>
      <w:r w:rsidRPr="00012351">
        <w:rPr>
          <w:rFonts w:ascii="Times LatArm" w:hAnsi="Times LatArm"/>
          <w:position w:val="-6"/>
        </w:rPr>
        <w:object w:dxaOrig="420" w:dyaOrig="279">
          <v:shape id="_x0000_i1301" type="#_x0000_t75" style="width:21pt;height:13.5pt" o:ole="">
            <v:imagedata r:id="rId534" o:title=""/>
          </v:shape>
          <o:OLEObject Type="Embed" ProgID="Equation.DSMT4" ShapeID="_x0000_i1301" DrawAspect="Content" ObjectID="_1402446759" r:id="rId535"/>
        </w:object>
      </w:r>
      <w:r w:rsidRPr="00012351">
        <w:rPr>
          <w:rFonts w:ascii="Times LatArm" w:hAnsi="Times LatArm"/>
          <w:position w:val="-6"/>
          <w:lang w:val="en-US"/>
        </w:rPr>
        <w:t xml:space="preserve"> </w:t>
      </w:r>
      <w:r w:rsidRPr="00012351">
        <w:rPr>
          <w:rFonts w:ascii="Times LatArm" w:hAnsi="Times LatArm"/>
          <w:lang w:val="en-US"/>
        </w:rPr>
        <w:t xml:space="preserve"> Ñ³ïí³ÍÁ ÏÍ³é³ÛÇ áñå»ë </w:t>
      </w:r>
      <w:r w:rsidRPr="00012351">
        <w:rPr>
          <w:rFonts w:ascii="Times LatArm" w:hAnsi="Times LatArm"/>
          <w:position w:val="-4"/>
        </w:rPr>
        <w:object w:dxaOrig="400" w:dyaOrig="260">
          <v:shape id="_x0000_i1302" type="#_x0000_t75" style="width:20.25pt;height:12pt" o:ole="">
            <v:imagedata r:id="rId536" o:title=""/>
          </v:shape>
          <o:OLEObject Type="Embed" ProgID="Equation.DSMT4" ShapeID="_x0000_i1302" DrawAspect="Content" ObjectID="_1402446760" r:id="rId537"/>
        </w:object>
      </w:r>
      <w:r w:rsidRPr="00012351">
        <w:rPr>
          <w:rFonts w:ascii="Times LatArm" w:hAnsi="Times LatArm"/>
          <w:lang w:val="en-US"/>
        </w:rPr>
        <w:t xml:space="preserve"> ÏáÕÙáí Ï³ÝáÝ³íáñ 8-³ÝÏÛ³ÝÝ  ³ñ</w:t>
      </w:r>
      <w:r w:rsidRPr="00012351">
        <w:rPr>
          <w:rFonts w:ascii="Times LatArm" w:hAnsi="Times LatArm"/>
          <w:lang w:val="en-US"/>
        </w:rPr>
        <w:softHyphen/>
        <w:t>ï³</w:t>
      </w:r>
      <w:r w:rsidRPr="00012351">
        <w:rPr>
          <w:rFonts w:ascii="Times LatArm" w:hAnsi="Times LatArm"/>
          <w:lang w:val="en-US"/>
        </w:rPr>
        <w:softHyphen/>
        <w:t>·Íí³Í ßñç³Ý³·ÍÇ ß³é³íÇÕ:</w: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lang w:val="en-US"/>
        </w:rPr>
        <w:t xml:space="preserve">ºí Çñáù, ·ïÝ»Ýù </w:t>
      </w:r>
      <w:r w:rsidRPr="00012351">
        <w:rPr>
          <w:rFonts w:ascii="Times LatArm" w:hAnsi="Times LatArm"/>
          <w:position w:val="-6"/>
        </w:rPr>
        <w:object w:dxaOrig="580" w:dyaOrig="279">
          <v:shape id="_x0000_i1303" type="#_x0000_t75" style="width:30pt;height:13.5pt" o:ole="">
            <v:imagedata r:id="rId538" o:title=""/>
          </v:shape>
          <o:OLEObject Type="Embed" ProgID="Equation.DSMT4" ShapeID="_x0000_i1303" DrawAspect="Content" ObjectID="_1402446761" r:id="rId539"/>
        </w:object>
      </w:r>
      <w:r w:rsidRPr="00012351">
        <w:rPr>
          <w:rFonts w:ascii="Times LatArm" w:hAnsi="Times LatArm"/>
          <w:lang w:val="en-US"/>
        </w:rPr>
        <w:t xml:space="preserve"> ³ÝÏÛ³Ý Ù»ÍáõÃÛáõÝÁ: ø³ÝÇ áñ </w:t>
      </w:r>
      <w:r w:rsidRPr="00012351">
        <w:rPr>
          <w:rFonts w:ascii="Times LatArm" w:hAnsi="Times LatArm"/>
          <w:position w:val="-6"/>
        </w:rPr>
        <w:object w:dxaOrig="960" w:dyaOrig="279">
          <v:shape id="_x0000_i1304" type="#_x0000_t75" style="width:46.5pt;height:13.5pt" o:ole="">
            <v:imagedata r:id="rId540" o:title=""/>
          </v:shape>
          <o:OLEObject Type="Embed" ProgID="Equation.DSMT4" ShapeID="_x0000_i1304" DrawAspect="Content" ObjectID="_1402446762" r:id="rId541"/>
        </w:object>
      </w:r>
      <w:r w:rsidRPr="00012351">
        <w:rPr>
          <w:rFonts w:ascii="Times LatArm" w:hAnsi="Times LatArm"/>
          <w:lang w:val="en-US"/>
        </w:rPr>
        <w:t xml:space="preserve">, ³å³ </w:t>
      </w:r>
      <w:r w:rsidRPr="00012351">
        <w:rPr>
          <w:rFonts w:ascii="Times LatArm" w:hAnsi="Times LatArm"/>
          <w:position w:val="-6"/>
        </w:rPr>
        <w:object w:dxaOrig="580" w:dyaOrig="279">
          <v:shape id="_x0000_i1305" type="#_x0000_t75" style="width:30pt;height:13.5pt" o:ole="">
            <v:imagedata r:id="rId542" o:title=""/>
          </v:shape>
          <o:OLEObject Type="Embed" ProgID="Equation.DSMT4" ShapeID="_x0000_i1305" DrawAspect="Content" ObjectID="_1402446763" r:id="rId543"/>
        </w:object>
      </w:r>
      <w:r w:rsidRPr="00012351">
        <w:rPr>
          <w:rFonts w:ascii="Times LatArm" w:hAnsi="Times LatArm"/>
          <w:lang w:val="en-US"/>
        </w:rPr>
        <w:t xml:space="preserve"> »é³ÝÏÛáõÝÁ Ñ³í³ë³ñ³ëñáõÝ ¿, áõëïÇ </w:t>
      </w:r>
      <w:r w:rsidRPr="00012351">
        <w:rPr>
          <w:rFonts w:ascii="Times LatArm" w:hAnsi="Times LatArm"/>
          <w:position w:val="-6"/>
        </w:rPr>
        <w:object w:dxaOrig="600" w:dyaOrig="279">
          <v:shape id="_x0000_i1306" type="#_x0000_t75" style="width:30pt;height:13.5pt" o:ole="">
            <v:imagedata r:id="rId544" o:title=""/>
          </v:shape>
          <o:OLEObject Type="Embed" ProgID="Equation.DSMT4" ShapeID="_x0000_i1306" DrawAspect="Content" ObjectID="_1402446764" r:id="rId545"/>
        </w:object>
      </w:r>
      <w:r w:rsidRPr="00012351">
        <w:rPr>
          <w:rFonts w:ascii="Times LatArm" w:hAnsi="Times LatArm"/>
          <w:position w:val="-12"/>
          <w:lang w:val="en-US"/>
        </w:rPr>
        <w:t xml:space="preserve"> </w:t>
      </w:r>
      <w:r w:rsidRPr="00012351">
        <w:rPr>
          <w:rFonts w:ascii="Times LatArm" w:hAnsi="Times LatArm"/>
          <w:lang w:val="en-US"/>
        </w:rPr>
        <w:t>»é³ÝÏÛáõÝÁ Ñ³í³ë³</w:t>
      </w:r>
      <w:r w:rsidRPr="00012351">
        <w:rPr>
          <w:rFonts w:ascii="Times LatArm" w:hAnsi="Times LatArm"/>
          <w:lang w:val="en-US"/>
        </w:rPr>
        <w:softHyphen/>
        <w:t>ñ³</w:t>
      </w:r>
      <w:r w:rsidRPr="00012351">
        <w:rPr>
          <w:rFonts w:ascii="Times LatArm" w:hAnsi="Times LatArm"/>
          <w:lang w:val="en-US"/>
        </w:rPr>
        <w:softHyphen/>
        <w:t xml:space="preserve">ëñáõÝ ¿ ¨ </w:t>
      </w:r>
      <w:r w:rsidRPr="00012351">
        <w:rPr>
          <w:rFonts w:ascii="Times LatArm" w:hAnsi="Times LatArm"/>
          <w:position w:val="-6"/>
        </w:rPr>
        <w:object w:dxaOrig="600" w:dyaOrig="279">
          <v:shape id="_x0000_i1307" type="#_x0000_t75" style="width:30pt;height:13.5pt" o:ole="">
            <v:imagedata r:id="rId546" o:title=""/>
          </v:shape>
          <o:OLEObject Type="Embed" ProgID="Equation.DSMT4" ShapeID="_x0000_i1307" DrawAspect="Content" ObjectID="_1402446765" r:id="rId547"/>
        </w:object>
      </w:r>
      <w:r w:rsidRPr="00012351">
        <w:rPr>
          <w:rFonts w:ascii="Times LatArm" w:hAnsi="Times LatArm"/>
          <w:lang w:val="en-US"/>
        </w:rPr>
        <w:t xml:space="preserve"> ³Ý</w:t>
      </w:r>
      <w:r w:rsidRPr="00012351">
        <w:rPr>
          <w:rFonts w:ascii="Times LatArm" w:hAnsi="Times LatArm"/>
          <w:lang w:val="en-US"/>
        </w:rPr>
        <w:softHyphen/>
        <w:t>ÏÛáõÝÁ Ñ³í³</w:t>
      </w:r>
      <w:r w:rsidRPr="00012351">
        <w:rPr>
          <w:rFonts w:ascii="Times LatArm" w:hAnsi="Times LatArm"/>
          <w:lang w:val="en-US"/>
        </w:rPr>
        <w:softHyphen/>
        <w:t xml:space="preserve">ë³ñ ¿ </w:t>
      </w:r>
      <w:r w:rsidRPr="00012351">
        <w:rPr>
          <w:rFonts w:ascii="Times LatArm" w:hAnsi="Times LatArm"/>
          <w:position w:val="-10"/>
        </w:rPr>
        <w:object w:dxaOrig="600" w:dyaOrig="360">
          <v:shape id="_x0000_i1308" type="#_x0000_t75" style="width:30pt;height:18pt" o:ole="">
            <v:imagedata r:id="rId548" o:title=""/>
          </v:shape>
          <o:OLEObject Type="Embed" ProgID="Equation.DSMT4" ShapeID="_x0000_i1308" DrawAspect="Content" ObjectID="_1402446766" r:id="rId549"/>
        </w:object>
      </w:r>
      <w:r w:rsidRPr="00012351">
        <w:rPr>
          <w:rFonts w:ascii="Times LatArm" w:hAnsi="Times LatArm"/>
          <w:lang w:val="en-US"/>
        </w:rPr>
        <w:t xml:space="preserve">, áñÇó Ñ»ï¨áõÙ ¿, áñ </w:t>
      </w:r>
      <w:r w:rsidRPr="00012351">
        <w:rPr>
          <w:rFonts w:ascii="Times LatArm" w:hAnsi="Times LatArm"/>
          <w:position w:val="-4"/>
        </w:rPr>
        <w:object w:dxaOrig="400" w:dyaOrig="260">
          <v:shape id="_x0000_i1309" type="#_x0000_t75" style="width:20.25pt;height:12pt" o:ole="">
            <v:imagedata r:id="rId526" o:title=""/>
          </v:shape>
          <o:OLEObject Type="Embed" ProgID="Equation.DSMT4" ShapeID="_x0000_i1309" DrawAspect="Content" ObjectID="_1402446767" r:id="rId550"/>
        </w:object>
      </w:r>
      <w:r w:rsidRPr="00012351">
        <w:rPr>
          <w:rFonts w:ascii="Times LatArm" w:hAnsi="Times LatArm"/>
          <w:lang w:val="en-US"/>
        </w:rPr>
        <w:t xml:space="preserve"> ³Õ»ÕÁ ßñç³Ý³·ÍÇ ³Õ»ÕÇ </w:t>
      </w:r>
      <w:r w:rsidRPr="00012351">
        <w:rPr>
          <w:rFonts w:ascii="Times LatArm" w:hAnsi="Times LatArm"/>
          <w:position w:val="-10"/>
        </w:rPr>
        <w:object w:dxaOrig="340" w:dyaOrig="340">
          <v:shape id="_x0000_i1310" type="#_x0000_t75" style="width:18pt;height:18pt" o:ole="">
            <v:imagedata r:id="rId551" o:title=""/>
          </v:shape>
          <o:OLEObject Type="Embed" ProgID="Equation.DSMT4" ShapeID="_x0000_i1310" DrawAspect="Content" ObjectID="_1402446768" r:id="rId552"/>
        </w:object>
      </w:r>
      <w:r w:rsidRPr="00012351">
        <w:rPr>
          <w:rFonts w:ascii="Times LatArm" w:hAnsi="Times LatArm"/>
          <w:lang w:val="en-US"/>
        </w:rPr>
        <w:t xml:space="preserve"> Ù³ëÝ ¿: ²ÛÅÙ Ï³ñáÕ »Ýù </w:t>
      </w:r>
      <w:r w:rsidRPr="00012351">
        <w:rPr>
          <w:rFonts w:ascii="Times LatArm" w:hAnsi="Times LatArm"/>
          <w:position w:val="-6"/>
        </w:rPr>
        <w:object w:dxaOrig="380" w:dyaOrig="279">
          <v:shape id="_x0000_i1311" type="#_x0000_t75" style="width:19.5pt;height:13.5pt" o:ole="">
            <v:imagedata r:id="rId553" o:title=""/>
          </v:shape>
          <o:OLEObject Type="Embed" ProgID="Equation.DSMT4" ShapeID="_x0000_i1311" DrawAspect="Content" ObjectID="_1402446769" r:id="rId554"/>
        </w:object>
      </w:r>
      <w:r w:rsidRPr="00012351">
        <w:rPr>
          <w:rFonts w:ascii="Times LatArm" w:hAnsi="Times LatArm"/>
          <w:position w:val="-12"/>
          <w:lang w:val="en-US"/>
        </w:rPr>
        <w:t xml:space="preserve"> </w:t>
      </w:r>
      <w:r w:rsidRPr="00012351">
        <w:rPr>
          <w:rFonts w:ascii="Times LatArm" w:hAnsi="Times LatArm"/>
          <w:lang w:val="en-US"/>
        </w:rPr>
        <w:t>ß³é³</w:t>
      </w:r>
      <w:r w:rsidRPr="00012351">
        <w:rPr>
          <w:rFonts w:ascii="Times LatArm" w:hAnsi="Times LatArm"/>
          <w:lang w:val="en-US"/>
        </w:rPr>
        <w:softHyphen/>
        <w:t xml:space="preserve">íÕáí ßñç³Ý³·ÍÇ íñ³ </w:t>
      </w:r>
      <w:r w:rsidRPr="00012351">
        <w:rPr>
          <w:rFonts w:ascii="Times LatArm" w:hAnsi="Times LatArm"/>
          <w:position w:val="-4"/>
        </w:rPr>
        <w:object w:dxaOrig="240" w:dyaOrig="260">
          <v:shape id="_x0000_i1312" type="#_x0000_t75" style="width:12pt;height:12pt" o:ole="">
            <v:imagedata r:id="rId555" o:title=""/>
          </v:shape>
          <o:OLEObject Type="Embed" ProgID="Equation.DSMT4" ShapeID="_x0000_i1312" DrawAspect="Content" ObjectID="_1402446770" r:id="rId556"/>
        </w:object>
      </w:r>
      <w:r w:rsidRPr="00012351">
        <w:rPr>
          <w:rFonts w:ascii="Times LatArm" w:hAnsi="Times LatArm"/>
          <w:lang w:val="en-US"/>
        </w:rPr>
        <w:t xml:space="preserve"> Ï»ïÇó ï»Õ³¹ñ»É Ñ³</w:t>
      </w:r>
      <w:r w:rsidRPr="00012351">
        <w:rPr>
          <w:rFonts w:ascii="Times LatArm" w:hAnsi="Times LatArm"/>
          <w:lang w:val="en-US"/>
        </w:rPr>
        <w:softHyphen/>
        <w:t>çáñ- ¹³</w:t>
      </w:r>
      <w:r w:rsidRPr="00012351">
        <w:rPr>
          <w:rFonts w:ascii="Times LatArm" w:hAnsi="Times LatArm"/>
          <w:lang w:val="en-US"/>
        </w:rPr>
        <w:softHyphen/>
        <w:t xml:space="preserve">µ³ñ </w:t>
      </w:r>
      <w:r w:rsidRPr="00012351">
        <w:rPr>
          <w:rFonts w:ascii="Times LatArm" w:hAnsi="Times LatArm"/>
          <w:position w:val="-4"/>
        </w:rPr>
        <w:object w:dxaOrig="400" w:dyaOrig="260">
          <v:shape id="_x0000_i1313" type="#_x0000_t75" style="width:20.25pt;height:12pt" o:ole="">
            <v:imagedata r:id="rId557" o:title=""/>
          </v:shape>
          <o:OLEObject Type="Embed" ProgID="Equation.DSMT4" ShapeID="_x0000_i1313" DrawAspect="Content" ObjectID="_1402446771" r:id="rId558"/>
        </w:object>
      </w:r>
      <w:r w:rsidRPr="00012351">
        <w:rPr>
          <w:rFonts w:ascii="Times LatArm" w:hAnsi="Times LatArm"/>
          <w:lang w:val="en-US"/>
        </w:rPr>
        <w:t>-ÇÝ Ñ³í³ë³ñ 7 É³ñ: Îëï³</w:t>
      </w:r>
      <w:r w:rsidRPr="00012351">
        <w:rPr>
          <w:rFonts w:ascii="Times LatArm" w:hAnsi="Times LatArm"/>
          <w:lang w:val="en-US"/>
        </w:rPr>
        <w:softHyphen/>
        <w:t>Ý³Ýù Ï³ÝáÝáÝ³íáñ 8-³Ý</w:t>
      </w:r>
      <w:r w:rsidRPr="00012351">
        <w:rPr>
          <w:rFonts w:ascii="Times LatArm" w:hAnsi="Times LatArm"/>
          <w:lang w:val="en-US"/>
        </w:rPr>
        <w:softHyphen/>
        <w:t>ÏÛ³Ý ·³</w:t>
      </w:r>
      <w:r w:rsidRPr="00012351">
        <w:rPr>
          <w:rFonts w:ascii="Times LatArm" w:hAnsi="Times LatArm"/>
          <w:lang w:val="en-US"/>
        </w:rPr>
        <w:softHyphen/>
        <w:t>·³Ã</w:t>
      </w:r>
      <w:r w:rsidRPr="00012351">
        <w:rPr>
          <w:rFonts w:ascii="Times LatArm" w:hAnsi="Times LatArm"/>
          <w:lang w:val="en-US"/>
        </w:rPr>
        <w:softHyphen/>
      </w:r>
      <w:r w:rsidRPr="00012351">
        <w:rPr>
          <w:rFonts w:ascii="Times LatArm" w:hAnsi="Times LatArm"/>
          <w:lang w:val="en-US"/>
        </w:rPr>
        <w:softHyphen/>
        <w:t>Ý»ñÁ:  ÜáõÛÝ ³Ý³Éá·Ç³Ûáí ÉáõÍ»Ýù Ñ³çáñ¹  ËÝ¹ÇñÝ»ñÁ :</w: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b/>
          <w:lang w:val="en-US"/>
        </w:rPr>
        <w:t>ÊÝ¹Çñ 8:</w:t>
      </w:r>
      <w:r w:rsidRPr="00012351">
        <w:rPr>
          <w:rFonts w:ascii="Times LatArm" w:hAnsi="Times LatArm"/>
          <w:lang w:val="en-US"/>
        </w:rPr>
        <w:t xml:space="preserve"> Î³éáõó»É ïñí³Í Ñ³ïí³ÍÇÝ Ñ³í³ë³ñ 12 ÏáÕÙ»ñáí Ï³ÝáÝ³íáñ µ³½</w:t>
      </w:r>
      <w:r w:rsidRPr="00012351">
        <w:rPr>
          <w:rFonts w:ascii="Times LatArm" w:hAnsi="Times LatArm"/>
          <w:lang w:val="en-US"/>
        </w:rPr>
        <w:softHyphen/>
        <w:t>Ù³ÝÏÛáõÝ:</w:t>
      </w:r>
      <w:r w:rsidRPr="00012351">
        <w:rPr>
          <w:rFonts w:ascii="Times LatArm" w:hAnsi="Times LatArm"/>
          <w:noProof/>
          <w:lang w:val="en-US"/>
        </w:rPr>
        <w:t xml:space="preserve"> </w:t>
      </w:r>
    </w:p>
    <w:p w:rsidR="00012351" w:rsidRPr="00012351" w:rsidRDefault="000B0EA7" w:rsidP="00012351">
      <w:pPr>
        <w:pStyle w:val="aff6"/>
        <w:spacing w:after="0"/>
        <w:ind w:left="0" w:firstLine="567"/>
        <w:jc w:val="both"/>
        <w:rPr>
          <w:rFonts w:ascii="Times LatArm" w:hAnsi="Times LatArm"/>
          <w:lang w:val="en-US"/>
        </w:rPr>
      </w:pPr>
      <w:r>
        <w:rPr>
          <w:rFonts w:ascii="Times LatArm" w:hAnsi="Times LatArm"/>
          <w:i/>
          <w:noProof/>
        </w:rPr>
        <w:lastRenderedPageBreak/>
        <w:drawing>
          <wp:anchor distT="0" distB="0" distL="114300" distR="114300" simplePos="0" relativeHeight="251927552" behindDoc="0" locked="0" layoutInCell="1" allowOverlap="1">
            <wp:simplePos x="0" y="0"/>
            <wp:positionH relativeFrom="column">
              <wp:posOffset>3145155</wp:posOffset>
            </wp:positionH>
            <wp:positionV relativeFrom="paragraph">
              <wp:posOffset>1085850</wp:posOffset>
            </wp:positionV>
            <wp:extent cx="2692400" cy="2662555"/>
            <wp:effectExtent l="19050" t="0" r="0" b="0"/>
            <wp:wrapSquare wrapText="bothSides"/>
            <wp:docPr id="5"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59"/>
                    <a:srcRect/>
                    <a:stretch>
                      <a:fillRect/>
                    </a:stretch>
                  </pic:blipFill>
                  <pic:spPr bwMode="auto">
                    <a:xfrm>
                      <a:off x="0" y="0"/>
                      <a:ext cx="2692400" cy="2662555"/>
                    </a:xfrm>
                    <a:prstGeom prst="rect">
                      <a:avLst/>
                    </a:prstGeom>
                    <a:noFill/>
                    <a:ln w="9525">
                      <a:noFill/>
                      <a:miter lim="800000"/>
                      <a:headEnd/>
                      <a:tailEnd/>
                    </a:ln>
                  </pic:spPr>
                </pic:pic>
              </a:graphicData>
            </a:graphic>
          </wp:anchor>
        </w:drawing>
      </w:r>
      <w:r w:rsidR="00012351" w:rsidRPr="00012351">
        <w:rPr>
          <w:rFonts w:ascii="Times LatArm" w:hAnsi="Times LatArm"/>
          <w:i/>
          <w:lang w:val="en-US"/>
        </w:rPr>
        <w:t>ÈáõÍáõÙ:</w:t>
      </w:r>
      <w:r w:rsidR="00012351" w:rsidRPr="00012351">
        <w:rPr>
          <w:rFonts w:ascii="Times LatArm" w:hAnsi="Times LatArm"/>
          <w:lang w:val="en-US"/>
        </w:rPr>
        <w:t xml:space="preserve"> Î³éáõó»Ýù </w:t>
      </w:r>
      <w:r w:rsidR="00012351" w:rsidRPr="00012351">
        <w:rPr>
          <w:rFonts w:ascii="Times LatArm" w:hAnsi="Times LatArm"/>
          <w:position w:val="-6"/>
        </w:rPr>
        <w:object w:dxaOrig="560" w:dyaOrig="279">
          <v:shape id="_x0000_i1314" type="#_x0000_t75" style="width:27pt;height:13.5pt" o:ole="">
            <v:imagedata r:id="rId560" o:title=""/>
          </v:shape>
          <o:OLEObject Type="Embed" ProgID="Equation.DSMT4" ShapeID="_x0000_i1314" DrawAspect="Content" ObjectID="_1402446772" r:id="rId561"/>
        </w:object>
      </w:r>
      <w:r w:rsidR="00012351" w:rsidRPr="00012351">
        <w:rPr>
          <w:rFonts w:ascii="Times LatArm" w:hAnsi="Times LatArm"/>
          <w:lang w:val="en-US"/>
        </w:rPr>
        <w:t xml:space="preserve"> Ñ³í³</w:t>
      </w:r>
      <w:r w:rsidR="00012351" w:rsidRPr="00012351">
        <w:rPr>
          <w:rFonts w:ascii="Times LatArm" w:hAnsi="Times LatArm"/>
          <w:lang w:val="en-US"/>
        </w:rPr>
        <w:softHyphen/>
        <w:t>ë³ñ³ÏáÕÙ »é³ÝÏÛáõÝÁ (ÝÏ. 5): Î³éáõ</w:t>
      </w:r>
      <w:r w:rsidR="00012351" w:rsidRPr="00012351">
        <w:rPr>
          <w:rFonts w:ascii="Times LatArm" w:hAnsi="Times LatArm"/>
          <w:lang w:val="en-US"/>
        </w:rPr>
        <w:softHyphen/>
        <w:t xml:space="preserve">ó»Ýù </w:t>
      </w:r>
      <w:r w:rsidR="00012351" w:rsidRPr="00012351">
        <w:rPr>
          <w:rFonts w:ascii="Times LatArm" w:hAnsi="Times LatArm"/>
          <w:position w:val="-6"/>
        </w:rPr>
        <w:object w:dxaOrig="240" w:dyaOrig="279">
          <v:shape id="_x0000_i1315" type="#_x0000_t75" style="width:12pt;height:13.5pt" o:ole="">
            <v:imagedata r:id="rId562" o:title=""/>
          </v:shape>
          <o:OLEObject Type="Embed" ProgID="Equation.DSMT4" ShapeID="_x0000_i1315" DrawAspect="Content" ObjectID="_1402446773" r:id="rId563"/>
        </w:object>
      </w:r>
      <w:r w:rsidR="00012351" w:rsidRPr="00012351">
        <w:rPr>
          <w:rFonts w:ascii="Times LatArm" w:hAnsi="Times LatArm"/>
          <w:lang w:val="en-US"/>
        </w:rPr>
        <w:t xml:space="preserve"> Ï»ïáí ³Ý</w:t>
      </w:r>
      <w:r w:rsidR="00012351" w:rsidRPr="00012351">
        <w:rPr>
          <w:rFonts w:ascii="Times LatArm" w:hAnsi="Times LatArm"/>
          <w:lang w:val="en-US"/>
        </w:rPr>
        <w:softHyphen/>
        <w:t xml:space="preserve">óÝáÕ </w:t>
      </w:r>
      <w:r w:rsidR="00012351" w:rsidRPr="00012351">
        <w:rPr>
          <w:rFonts w:ascii="Times LatArm" w:hAnsi="Times LatArm"/>
          <w:position w:val="-4"/>
        </w:rPr>
        <w:object w:dxaOrig="400" w:dyaOrig="260">
          <v:shape id="_x0000_i1316" type="#_x0000_t75" style="width:20.25pt;height:12pt" o:ole="">
            <v:imagedata r:id="rId526" o:title=""/>
          </v:shape>
          <o:OLEObject Type="Embed" ProgID="Equation.DSMT4" ShapeID="_x0000_i1316" DrawAspect="Content" ObjectID="_1402446774" r:id="rId564"/>
        </w:object>
      </w:r>
      <w:r w:rsidR="00012351" w:rsidRPr="00012351">
        <w:rPr>
          <w:rFonts w:ascii="Times LatArm" w:hAnsi="Times LatArm"/>
          <w:lang w:val="en-US"/>
        </w:rPr>
        <w:t>-ÇÝ áõÕÕ³</w:t>
      </w:r>
      <w:r w:rsidR="00012351" w:rsidRPr="00012351">
        <w:rPr>
          <w:rFonts w:ascii="Times LatArm" w:hAnsi="Times LatArm"/>
          <w:lang w:val="en-US"/>
        </w:rPr>
        <w:softHyphen/>
        <w:t xml:space="preserve">Ñ³Û³óÁ ¨ Ýñ³ íñ³ ³Ýç³ï»Ýù </w:t>
      </w:r>
      <w:r w:rsidR="00012351" w:rsidRPr="00012351">
        <w:rPr>
          <w:rFonts w:ascii="Times LatArm" w:hAnsi="Times LatArm"/>
          <w:position w:val="-6"/>
        </w:rPr>
        <w:object w:dxaOrig="960" w:dyaOrig="279">
          <v:shape id="_x0000_i1317" type="#_x0000_t75" style="width:46.5pt;height:13.5pt" o:ole="">
            <v:imagedata r:id="rId565" o:title=""/>
          </v:shape>
          <o:OLEObject Type="Embed" ProgID="Equation.DSMT4" ShapeID="_x0000_i1317" DrawAspect="Content" ObjectID="_1402446775" r:id="rId566"/>
        </w:object>
      </w:r>
      <w:r w:rsidR="00012351" w:rsidRPr="00012351">
        <w:rPr>
          <w:rFonts w:ascii="Times LatArm" w:hAnsi="Times LatArm"/>
          <w:lang w:val="en-US"/>
        </w:rPr>
        <w:t xml:space="preserve"> : ²Û¹ ¹»åùáõÙ </w:t>
      </w:r>
      <w:r w:rsidR="00012351" w:rsidRPr="00012351">
        <w:rPr>
          <w:rFonts w:ascii="Times LatArm" w:hAnsi="Times LatArm"/>
          <w:position w:val="-6"/>
        </w:rPr>
        <w:object w:dxaOrig="420" w:dyaOrig="279">
          <v:shape id="_x0000_i1318" type="#_x0000_t75" style="width:21pt;height:13.5pt" o:ole="">
            <v:imagedata r:id="rId534" o:title=""/>
          </v:shape>
          <o:OLEObject Type="Embed" ProgID="Equation.DSMT4" ShapeID="_x0000_i1318" DrawAspect="Content" ObjectID="_1402446776" r:id="rId567"/>
        </w:object>
      </w:r>
      <w:r w:rsidR="00012351" w:rsidRPr="00012351">
        <w:rPr>
          <w:rFonts w:ascii="Times LatArm" w:hAnsi="Times LatArm"/>
          <w:lang w:val="en-US"/>
        </w:rPr>
        <w:t>-Ý Ñ³Ý</w:t>
      </w:r>
      <w:r w:rsidR="00012351" w:rsidRPr="00012351">
        <w:rPr>
          <w:rFonts w:ascii="Times LatArm" w:hAnsi="Times LatArm"/>
          <w:lang w:val="en-US"/>
        </w:rPr>
        <w:softHyphen/>
        <w:t xml:space="preserve">¹Çë³ÝáõÙ ¿ </w:t>
      </w:r>
      <w:r w:rsidR="00012351" w:rsidRPr="00012351">
        <w:rPr>
          <w:rFonts w:ascii="Times LatArm" w:hAnsi="Times LatArm"/>
          <w:position w:val="-4"/>
        </w:rPr>
        <w:object w:dxaOrig="400" w:dyaOrig="260">
          <v:shape id="_x0000_i1319" type="#_x0000_t75" style="width:20.25pt;height:12pt" o:ole="">
            <v:imagedata r:id="rId526" o:title=""/>
          </v:shape>
          <o:OLEObject Type="Embed" ProgID="Equation.DSMT4" ShapeID="_x0000_i1319" DrawAspect="Content" ObjectID="_1402446777" r:id="rId568"/>
        </w:object>
      </w:r>
      <w:r w:rsidR="00012351" w:rsidRPr="00012351">
        <w:rPr>
          <w:rFonts w:ascii="Times LatArm" w:hAnsi="Times LatArm"/>
          <w:lang w:val="en-US"/>
        </w:rPr>
        <w:t xml:space="preserve"> ÏáÕÙáí Ï³ÝáÝ³íáñ 12-³ÝÏÛ³Ý  ³ñï³·Íí³Í ßñç³Ý³·ÍÇ ß³é³íÇÕÁ: ²Û¹ ÷³ëïÁ ³å³óáõó»Éáõ Ñ³Ù³ñ µ³í³Ï³Ý ¿ ³å³óáõó»É, áñ </w:t>
      </w:r>
      <w:r w:rsidR="00012351" w:rsidRPr="00012351">
        <w:rPr>
          <w:rFonts w:ascii="Times LatArm" w:hAnsi="Times LatArm"/>
          <w:position w:val="-6"/>
        </w:rPr>
        <w:object w:dxaOrig="1359" w:dyaOrig="320">
          <v:shape id="_x0000_i1320" type="#_x0000_t75" style="width:67.5pt;height:18pt" o:ole="">
            <v:imagedata r:id="rId569" o:title=""/>
          </v:shape>
          <o:OLEObject Type="Embed" ProgID="Equation.DSMT4" ShapeID="_x0000_i1320" DrawAspect="Content" ObjectID="_1402446778" r:id="rId570"/>
        </w:object>
      </w:r>
      <w:r w:rsidR="00012351" w:rsidRPr="00012351">
        <w:rPr>
          <w:rFonts w:ascii="Times LatArm" w:hAnsi="Times LatArm"/>
          <w:lang w:val="en-US"/>
        </w:rPr>
        <w:t xml:space="preserve">ºí Çñáù, </w:t>
      </w:r>
      <w:r w:rsidR="00012351" w:rsidRPr="00012351">
        <w:rPr>
          <w:rFonts w:ascii="Times LatArm" w:hAnsi="Times LatArm"/>
          <w:position w:val="-6"/>
        </w:rPr>
        <w:object w:dxaOrig="240" w:dyaOrig="279">
          <v:shape id="_x0000_i1321" type="#_x0000_t75" style="width:12pt;height:13.5pt" o:ole="">
            <v:imagedata r:id="rId562" o:title=""/>
          </v:shape>
          <o:OLEObject Type="Embed" ProgID="Equation.DSMT4" ShapeID="_x0000_i1321" DrawAspect="Content" ObjectID="_1402446779" r:id="rId571"/>
        </w:object>
      </w:r>
      <w:r w:rsidR="00012351" w:rsidRPr="00012351">
        <w:rPr>
          <w:rFonts w:ascii="Times LatArm" w:hAnsi="Times LatArm"/>
          <w:lang w:val="en-US"/>
        </w:rPr>
        <w:t xml:space="preserve"> Ï»ïÁ Ñ³</w:t>
      </w:r>
      <w:r w:rsidR="00012351" w:rsidRPr="00012351">
        <w:rPr>
          <w:rFonts w:ascii="Times LatArm" w:hAnsi="Times LatArm"/>
          <w:lang w:val="en-US"/>
        </w:rPr>
        <w:softHyphen/>
        <w:t>í³</w:t>
      </w:r>
      <w:r w:rsidR="00012351" w:rsidRPr="00012351">
        <w:rPr>
          <w:rFonts w:ascii="Times LatArm" w:hAnsi="Times LatArm"/>
          <w:lang w:val="en-US"/>
        </w:rPr>
        <w:softHyphen/>
        <w:t xml:space="preserve">ë³ñ³Ñ»é ¿  </w:t>
      </w:r>
      <w:r w:rsidR="00012351" w:rsidRPr="00012351">
        <w:rPr>
          <w:rFonts w:ascii="Times LatArm" w:hAnsi="Times LatArm"/>
          <w:position w:val="-10"/>
        </w:rPr>
        <w:object w:dxaOrig="320" w:dyaOrig="320">
          <v:shape id="_x0000_i1322" type="#_x0000_t75" style="width:15.75pt;height:18pt" o:ole="">
            <v:imagedata r:id="rId572" o:title=""/>
          </v:shape>
          <o:OLEObject Type="Embed" ProgID="Equation.DSMT4" ShapeID="_x0000_i1322" DrawAspect="Content" ObjectID="_1402446780" r:id="rId573"/>
        </w:object>
      </w:r>
      <w:r w:rsidR="00012351" w:rsidRPr="00012351">
        <w:rPr>
          <w:rFonts w:ascii="Times LatArm" w:hAnsi="Times LatArm"/>
          <w:lang w:val="en-US"/>
        </w:rPr>
        <w:t xml:space="preserve"> </w:t>
      </w:r>
      <w:r w:rsidR="00012351" w:rsidRPr="00012351">
        <w:rPr>
          <w:rFonts w:ascii="Times LatArm" w:hAnsi="Times LatArm"/>
          <w:position w:val="-4"/>
        </w:rPr>
        <w:object w:dxaOrig="240" w:dyaOrig="260">
          <v:shape id="_x0000_i1323" type="#_x0000_t75" style="width:12pt;height:13.5pt" o:ole="">
            <v:imagedata r:id="rId574" o:title=""/>
          </v:shape>
          <o:OLEObject Type="Embed" ProgID="Equation.DSMT4" ShapeID="_x0000_i1323" DrawAspect="Content" ObjectID="_1402446781" r:id="rId575"/>
        </w:object>
      </w:r>
      <w:r w:rsidR="00012351" w:rsidRPr="00012351">
        <w:rPr>
          <w:rFonts w:ascii="Times LatArm" w:hAnsi="Times LatArm"/>
          <w:position w:val="-4"/>
          <w:lang w:val="en-US"/>
        </w:rPr>
        <w:t xml:space="preserve"> </w:t>
      </w:r>
      <w:r w:rsidR="00012351" w:rsidRPr="00012351">
        <w:rPr>
          <w:rFonts w:ascii="Times LatArm" w:hAnsi="Times LatArm"/>
          <w:lang w:val="en-US"/>
        </w:rPr>
        <w:t xml:space="preserve"> ¨ </w:t>
      </w:r>
      <w:r w:rsidR="00012351" w:rsidRPr="00012351">
        <w:rPr>
          <w:rFonts w:ascii="Times LatArm" w:hAnsi="Times LatArm"/>
          <w:position w:val="-6"/>
        </w:rPr>
        <w:object w:dxaOrig="240" w:dyaOrig="279">
          <v:shape id="_x0000_i1324" type="#_x0000_t75" style="width:12pt;height:13.5pt" o:ole="">
            <v:imagedata r:id="rId576" o:title=""/>
          </v:shape>
          <o:OLEObject Type="Embed" ProgID="Equation.DSMT4" ShapeID="_x0000_i1324" DrawAspect="Content" ObjectID="_1402446782" r:id="rId577"/>
        </w:object>
      </w:r>
      <w:r w:rsidR="00012351" w:rsidRPr="00012351">
        <w:rPr>
          <w:rFonts w:ascii="Times LatArm" w:hAnsi="Times LatArm"/>
          <w:position w:val="-6"/>
          <w:lang w:val="en-US"/>
        </w:rPr>
        <w:t xml:space="preserve"> </w:t>
      </w:r>
      <w:r w:rsidR="00012351" w:rsidRPr="00012351">
        <w:rPr>
          <w:rFonts w:ascii="Times LatArm" w:hAnsi="Times LatArm"/>
          <w:lang w:val="en-US"/>
        </w:rPr>
        <w:t>Ï»ï»ñÇó, ³Û</w:t>
      </w:r>
      <w:r w:rsidR="00012351" w:rsidRPr="00012351">
        <w:rPr>
          <w:rFonts w:ascii="Times LatArm" w:hAnsi="Times LatArm"/>
          <w:lang w:val="en-US"/>
        </w:rPr>
        <w:softHyphen/>
        <w:t xml:space="preserve">ëÇÝùÝ </w:t>
      </w:r>
      <w:r w:rsidR="00012351" w:rsidRPr="00012351">
        <w:rPr>
          <w:rFonts w:ascii="Times LatArm" w:hAnsi="Times LatArm"/>
          <w:position w:val="-6"/>
        </w:rPr>
        <w:object w:dxaOrig="240" w:dyaOrig="279">
          <v:shape id="_x0000_i1325" type="#_x0000_t75" style="width:12pt;height:13.5pt" o:ole="">
            <v:imagedata r:id="rId562" o:title=""/>
          </v:shape>
          <o:OLEObject Type="Embed" ProgID="Equation.DSMT4" ShapeID="_x0000_i1325" DrawAspect="Content" ObjectID="_1402446783" r:id="rId578"/>
        </w:object>
      </w:r>
      <w:r w:rsidR="00012351" w:rsidRPr="00012351">
        <w:rPr>
          <w:rFonts w:ascii="Times LatArm" w:hAnsi="Times LatArm"/>
          <w:lang w:val="en-US"/>
        </w:rPr>
        <w:t xml:space="preserve"> Ï»ïÁ </w:t>
      </w:r>
      <w:r w:rsidR="00012351" w:rsidRPr="00012351">
        <w:rPr>
          <w:rFonts w:ascii="Times LatArm" w:hAnsi="Times LatArm"/>
          <w:position w:val="-6"/>
        </w:rPr>
        <w:object w:dxaOrig="560" w:dyaOrig="279">
          <v:shape id="_x0000_i1326" type="#_x0000_t75" style="width:27pt;height:13.5pt" o:ole="">
            <v:imagedata r:id="rId579" o:title=""/>
          </v:shape>
          <o:OLEObject Type="Embed" ProgID="Equation.DSMT4" ShapeID="_x0000_i1326" DrawAspect="Content" ObjectID="_1402446784" r:id="rId580"/>
        </w:object>
      </w:r>
      <w:r w:rsidR="00012351" w:rsidRPr="00012351">
        <w:rPr>
          <w:rFonts w:ascii="Times LatArm" w:hAnsi="Times LatArm"/>
          <w:lang w:val="en-US"/>
        </w:rPr>
        <w:t xml:space="preserve"> »é</w:t>
      </w:r>
      <w:r w:rsidR="00012351" w:rsidRPr="00012351">
        <w:rPr>
          <w:rFonts w:ascii="Times LatArm" w:hAnsi="Times LatArm"/>
          <w:lang w:val="en-US"/>
        </w:rPr>
        <w:softHyphen/>
        <w:t>³Ý</w:t>
      </w:r>
      <w:r w:rsidR="00012351" w:rsidRPr="00012351">
        <w:rPr>
          <w:rFonts w:ascii="Times LatArm" w:hAnsi="Times LatArm"/>
          <w:lang w:val="en-US"/>
        </w:rPr>
        <w:softHyphen/>
        <w:t>ÏÛ³ÝÝ ³ñ</w:t>
      </w:r>
      <w:r w:rsidR="00012351" w:rsidRPr="00012351">
        <w:rPr>
          <w:rFonts w:ascii="Times LatArm" w:hAnsi="Times LatArm"/>
          <w:lang w:val="en-US"/>
        </w:rPr>
        <w:softHyphen/>
        <w:t>ï³·Íí³Í ßñç³</w:t>
      </w:r>
      <w:r w:rsidR="00012351" w:rsidRPr="00012351">
        <w:rPr>
          <w:rFonts w:ascii="Times LatArm" w:hAnsi="Times LatArm"/>
          <w:lang w:val="en-US"/>
        </w:rPr>
        <w:softHyphen/>
        <w:t xml:space="preserve">Ý³·ÍÇ Ï»ÝïñáÝÝ ¿, Ñ»ï¨³µ³ñ  </w:t>
      </w:r>
      <w:r w:rsidR="00012351" w:rsidRPr="00012351">
        <w:rPr>
          <w:rFonts w:ascii="Times LatArm" w:hAnsi="Times LatArm"/>
          <w:position w:val="-10"/>
        </w:rPr>
        <w:object w:dxaOrig="2680" w:dyaOrig="360">
          <v:shape id="_x0000_i1327" type="#_x0000_t75" style="width:133.5pt;height:18pt" o:ole="">
            <v:imagedata r:id="rId581" o:title=""/>
          </v:shape>
          <o:OLEObject Type="Embed" ProgID="Equation.DSMT4" ShapeID="_x0000_i1327" DrawAspect="Content" ObjectID="_1402446785" r:id="rId582"/>
        </w:object>
      </w:r>
      <w:r w:rsidR="00012351" w:rsidRPr="00012351">
        <w:rPr>
          <w:rFonts w:ascii="Times LatArm" w:hAnsi="Times LatArm"/>
          <w:lang w:val="en-US"/>
        </w:rPr>
        <w:t xml:space="preserve">  </w: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b/>
          <w:lang w:val="en-US"/>
        </w:rPr>
        <w:t>ÊÝ¹Çñ 9:</w:t>
      </w:r>
      <w:r w:rsidRPr="00012351">
        <w:rPr>
          <w:rFonts w:ascii="Times LatArm" w:hAnsi="Times LatArm"/>
          <w:lang w:val="en-US"/>
        </w:rPr>
        <w:t xml:space="preserve"> Î³éáõó»É ïñí³Í Ñ³ïí³ÍÇÝ Ñ³í³ë³ñ 16 ÏáÕÙ»ñáí Ï³ÝáÝ³íáñ µ³½Ù³ÝÏÛáõÝ:</w: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i/>
          <w:lang w:val="en-US"/>
        </w:rPr>
        <w:t>ÈáõÍáõÙ:</w:t>
      </w:r>
      <w:r w:rsidRPr="00012351">
        <w:rPr>
          <w:rFonts w:ascii="Times LatArm" w:hAnsi="Times LatArm"/>
          <w:lang w:val="en-US"/>
        </w:rPr>
        <w:t xml:space="preserve"> ÆÝãå»ë Ý³Ëáñ¹ ËÝ¹Çñ</w:t>
      </w:r>
      <w:r w:rsidRPr="00012351">
        <w:rPr>
          <w:rFonts w:ascii="Times LatArm" w:hAnsi="Times LatArm"/>
          <w:lang w:val="en-US"/>
        </w:rPr>
        <w:softHyphen/>
        <w:t>Ý»ñáõÙ</w:t>
      </w:r>
      <w:r w:rsidR="00254AA6">
        <w:rPr>
          <w:rFonts w:ascii="Times LatArm" w:hAnsi="Times LatArm"/>
          <w:lang w:val="en-US"/>
        </w:rPr>
        <w:t>,</w:t>
      </w:r>
      <w:r w:rsidRPr="00012351">
        <w:rPr>
          <w:rFonts w:ascii="Times LatArm" w:hAnsi="Times LatArm"/>
          <w:lang w:val="en-US"/>
        </w:rPr>
        <w:t xml:space="preserve"> Ï³éáõóáõÙ »Ýù (ÝÏ. 6),  </w:t>
      </w:r>
    </w:p>
    <w:p w:rsidR="00012351" w:rsidRPr="00012351" w:rsidRDefault="00012351" w:rsidP="00012351">
      <w:pPr>
        <w:jc w:val="both"/>
        <w:rPr>
          <w:rFonts w:ascii="Times LatArm" w:hAnsi="Times LatArm"/>
          <w:position w:val="-12"/>
          <w:sz w:val="22"/>
          <w:szCs w:val="22"/>
          <w:lang w:val="en-US"/>
        </w:rPr>
      </w:pPr>
      <w:r w:rsidRPr="00012351">
        <w:rPr>
          <w:rFonts w:ascii="Times LatArm" w:hAnsi="Times LatArm"/>
          <w:sz w:val="22"/>
          <w:szCs w:val="22"/>
        </w:rPr>
        <w:object w:dxaOrig="2520" w:dyaOrig="360">
          <v:shape id="_x0000_i1328" type="#_x0000_t75" style="width:126pt;height:18pt" o:ole="">
            <v:imagedata r:id="rId583" o:title=""/>
          </v:shape>
          <o:OLEObject Type="Embed" ProgID="Equation.DSMT4" ShapeID="_x0000_i1328" DrawAspect="Content" ObjectID="_1402446786" r:id="rId584"/>
        </w:object>
      </w:r>
      <w:r w:rsidRPr="00012351">
        <w:rPr>
          <w:rFonts w:ascii="Times LatArm" w:hAnsi="Times LatArm"/>
          <w:sz w:val="22"/>
          <w:szCs w:val="22"/>
          <w:lang w:val="en-US"/>
        </w:rPr>
        <w:t xml:space="preserve"> </w:t>
      </w:r>
      <w:r w:rsidRPr="00012351">
        <w:rPr>
          <w:rFonts w:ascii="Times LatArm" w:hAnsi="Times LatArm"/>
          <w:sz w:val="22"/>
          <w:szCs w:val="22"/>
        </w:rPr>
        <w:object w:dxaOrig="2860" w:dyaOrig="360">
          <v:shape id="_x0000_i1329" type="#_x0000_t75" style="width:142.5pt;height:18pt" o:ole="">
            <v:imagedata r:id="rId585" o:title=""/>
          </v:shape>
          <o:OLEObject Type="Embed" ProgID="Equation.DSMT4" ShapeID="_x0000_i1329" DrawAspect="Content" ObjectID="_1402446787" r:id="rId586"/>
        </w:object>
      </w:r>
      <w:r w:rsidRPr="00012351">
        <w:rPr>
          <w:rFonts w:ascii="Times LatArm" w:hAnsi="Times LatArm"/>
          <w:sz w:val="22"/>
          <w:szCs w:val="22"/>
          <w:lang w:val="en-US"/>
        </w:rPr>
        <w:t xml:space="preserve">  </w:t>
      </w:r>
      <w:r w:rsidRPr="00012351">
        <w:rPr>
          <w:rFonts w:ascii="Times LatArm" w:hAnsi="Times LatArm"/>
          <w:sz w:val="22"/>
          <w:szCs w:val="22"/>
        </w:rPr>
        <w:object w:dxaOrig="1800" w:dyaOrig="360">
          <v:shape id="_x0000_i1330" type="#_x0000_t75" style="width:90pt;height:18pt" o:ole="">
            <v:imagedata r:id="rId587" o:title=""/>
          </v:shape>
          <o:OLEObject Type="Embed" ProgID="Equation.DSMT4" ShapeID="_x0000_i1330" DrawAspect="Content" ObjectID="_1402446788" r:id="rId588"/>
        </w:object>
      </w:r>
      <w:r w:rsidRPr="00012351">
        <w:rPr>
          <w:rFonts w:ascii="Times LatArm" w:hAnsi="Times LatArm"/>
          <w:sz w:val="22"/>
          <w:szCs w:val="22"/>
          <w:lang w:val="en-US"/>
        </w:rPr>
        <w:t xml:space="preserve"> </w: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lang w:val="en-US"/>
        </w:rPr>
        <w:t xml:space="preserve">²ÛÅÙ </w:t>
      </w:r>
      <w:r w:rsidRPr="00012351">
        <w:rPr>
          <w:rFonts w:ascii="Times LatArm" w:hAnsi="Times LatArm"/>
          <w:position w:val="-6"/>
        </w:rPr>
        <w:object w:dxaOrig="420" w:dyaOrig="279">
          <v:shape id="_x0000_i1331" type="#_x0000_t75" style="width:21pt;height:13.5pt" o:ole="">
            <v:imagedata r:id="rId534" o:title=""/>
          </v:shape>
          <o:OLEObject Type="Embed" ProgID="Equation.DSMT4" ShapeID="_x0000_i1331" DrawAspect="Content" ObjectID="_1402446789" r:id="rId589"/>
        </w:object>
      </w:r>
      <w:r w:rsidRPr="00012351">
        <w:rPr>
          <w:rFonts w:ascii="Times LatArm" w:hAnsi="Times LatArm"/>
          <w:lang w:val="en-US"/>
        </w:rPr>
        <w:t xml:space="preserve"> ß³é³íÕáí ßñç³Ý³·ÍÇ íñ³ Ñ³çáñ¹³µ³ñ ï»Õ³¹ñáõÙ »Ýù </w:t>
      </w:r>
      <w:r w:rsidRPr="00012351">
        <w:rPr>
          <w:rFonts w:ascii="Times LatArm" w:hAnsi="Times LatArm"/>
          <w:position w:val="-4"/>
        </w:rPr>
        <w:object w:dxaOrig="400" w:dyaOrig="260">
          <v:shape id="_x0000_i1332" type="#_x0000_t75" style="width:20.25pt;height:12pt" o:ole="">
            <v:imagedata r:id="rId526" o:title=""/>
          </v:shape>
          <o:OLEObject Type="Embed" ProgID="Equation.DSMT4" ShapeID="_x0000_i1332" DrawAspect="Content" ObjectID="_1402446790" r:id="rId590"/>
        </w:object>
      </w:r>
      <w:r w:rsidRPr="00012351">
        <w:rPr>
          <w:rFonts w:ascii="Times LatArm" w:hAnsi="Times LatArm"/>
          <w:position w:val="-12"/>
          <w:lang w:val="en-US"/>
        </w:rPr>
        <w:t xml:space="preserve"> </w:t>
      </w:r>
      <w:r w:rsidRPr="00012351">
        <w:rPr>
          <w:rFonts w:ascii="Times LatArm" w:hAnsi="Times LatArm"/>
          <w:lang w:val="en-US"/>
        </w:rPr>
        <w:t>³Õ»ÕÇÝ Ñ³í³ë³ñ ³Õ»ÕÝ»ñ ¨ ëï³ÝáõÙ  Ï³ÝáÝ³íáñ 16-³ÝÏÛ³Ý ·³·³ÃÝ»ñÁ :</w:t>
      </w:r>
    </w:p>
    <w:p w:rsidR="00012351" w:rsidRPr="00012351" w:rsidRDefault="00012351" w:rsidP="00012351">
      <w:pPr>
        <w:pStyle w:val="aff6"/>
        <w:spacing w:after="0"/>
        <w:ind w:left="0" w:firstLine="567"/>
        <w:jc w:val="both"/>
        <w:rPr>
          <w:rFonts w:ascii="Times LatArm" w:hAnsi="Times LatArm"/>
          <w:b/>
          <w:i/>
          <w:lang w:val="en-US"/>
        </w:rPr>
      </w:pPr>
      <w:r w:rsidRPr="00012351">
        <w:rPr>
          <w:rFonts w:ascii="Times LatArm" w:hAnsi="Times LatArm"/>
          <w:b/>
          <w:i/>
          <w:lang w:val="en-US"/>
        </w:rPr>
        <w:t>´³Å³Ý»ÉÇáõÃÛ³Ý Ñ³Ûï³ÝÇßÝ»ñÇ ³Ý³Éá·Ý»ñ:</w:t>
      </w:r>
    </w:p>
    <w:p w:rsidR="00012351" w:rsidRPr="00254AA6" w:rsidRDefault="00012351" w:rsidP="00012351">
      <w:pPr>
        <w:pStyle w:val="aff6"/>
        <w:spacing w:after="0"/>
        <w:ind w:left="0" w:firstLine="567"/>
        <w:jc w:val="both"/>
        <w:rPr>
          <w:rFonts w:ascii="Times LatArm" w:hAnsi="Times LatArm"/>
          <w:spacing w:val="-2"/>
          <w:lang w:val="en-US"/>
        </w:rPr>
      </w:pPr>
      <w:r w:rsidRPr="00012351">
        <w:rPr>
          <w:rFonts w:ascii="Times LatArm" w:hAnsi="Times LatArm"/>
          <w:b/>
          <w:lang w:val="en-US"/>
        </w:rPr>
        <w:t>Â»áñ»Ù 1:</w:t>
      </w:r>
      <w:r w:rsidRPr="00012351">
        <w:rPr>
          <w:rFonts w:ascii="Times LatArm" w:hAnsi="Times LatArm"/>
          <w:lang w:val="en-US"/>
        </w:rPr>
        <w:t xml:space="preserve"> àñå»ë½Ç Ãí³ñÏáõÃÛ³Ý ï³ëÝáñ¹³Ï³Ý Ñ³Ù³Ï³ñ·áõÙ ·ñ³éí³Í ÃÇíÁ µ³Å³ÝíÇ 9-Ç, </w:t>
      </w:r>
      <w:r w:rsidRPr="00254AA6">
        <w:rPr>
          <w:rFonts w:ascii="Times LatArm" w:hAnsi="Times LatArm"/>
          <w:spacing w:val="-2"/>
          <w:lang w:val="en-US"/>
        </w:rPr>
        <w:t>³ÝÑñ³</w:t>
      </w:r>
      <w:r w:rsidRPr="00254AA6">
        <w:rPr>
          <w:rFonts w:ascii="Times LatArm" w:hAnsi="Times LatArm"/>
          <w:spacing w:val="-2"/>
          <w:lang w:val="en-US"/>
        </w:rPr>
        <w:softHyphen/>
        <w:t xml:space="preserve">Å»ßï ¿ ¨ µ³í³ñ³ñ, áñ ³Û¹ ÃíÇ Ãí³Ýß³ÝÝ»ñÇ ·áõÙ³ñÁ µ³Å³ÝíÇ 9-Ç: </w: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lang w:val="en-US"/>
        </w:rPr>
        <w:t xml:space="preserve">²Ûë Ã»áñ»ÙÇ ³Ý³Éá·Á ëï³Ý³Éáõ Ñ³Ù³ñ Ý³Ë í»ñÑÇß»Ýù ³å³óáõóÙ³Ý ù³ÛÉ»ñÁ: </w:t>
      </w:r>
    </w:p>
    <w:p w:rsidR="00012351" w:rsidRPr="00012351" w:rsidRDefault="00012351" w:rsidP="00012351">
      <w:pPr>
        <w:pStyle w:val="aff6"/>
        <w:spacing w:after="0"/>
        <w:ind w:left="0" w:firstLine="567"/>
        <w:jc w:val="both"/>
        <w:rPr>
          <w:rFonts w:ascii="Times LatArm" w:hAnsi="Times LatArm"/>
          <w:position w:val="-6"/>
          <w:lang w:val="en-US"/>
        </w:rPr>
      </w:pPr>
      <w:r w:rsidRPr="00012351">
        <w:rPr>
          <w:rFonts w:ascii="Times LatArm" w:hAnsi="Times LatArm"/>
          <w:position w:val="-30"/>
        </w:rPr>
        <w:object w:dxaOrig="7440" w:dyaOrig="720">
          <v:shape id="_x0000_i1333" type="#_x0000_t75" style="width:376.5pt;height:34.5pt" o:ole="">
            <v:imagedata r:id="rId591" o:title=""/>
          </v:shape>
          <o:OLEObject Type="Embed" ProgID="Equation.DSMT4" ShapeID="_x0000_i1333" DrawAspect="Content" ObjectID="_1402446791" r:id="rId592"/>
        </w:object>
      </w:r>
    </w:p>
    <w:p w:rsidR="00012351" w:rsidRPr="00012351" w:rsidRDefault="00012351" w:rsidP="00012351">
      <w:pPr>
        <w:pStyle w:val="aff6"/>
        <w:spacing w:after="0"/>
        <w:ind w:left="0" w:firstLine="567"/>
        <w:jc w:val="both"/>
        <w:rPr>
          <w:rFonts w:ascii="Times LatArm" w:hAnsi="Times LatArm"/>
          <w:position w:val="-6"/>
          <w:lang w:val="en-US"/>
        </w:rPr>
      </w:pPr>
      <w:r w:rsidRPr="00012351">
        <w:rPr>
          <w:rFonts w:ascii="Times LatArm" w:hAnsi="Times LatArm"/>
          <w:position w:val="-14"/>
        </w:rPr>
        <w:object w:dxaOrig="7400" w:dyaOrig="400">
          <v:shape id="_x0000_i1334" type="#_x0000_t75" style="width:370.5pt;height:20.25pt" o:ole="">
            <v:imagedata r:id="rId593" o:title=""/>
          </v:shape>
          <o:OLEObject Type="Embed" ProgID="Equation.DSMT4" ShapeID="_x0000_i1334" DrawAspect="Content" ObjectID="_1402446792" r:id="rId594"/>
        </w:objec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lang w:val="en-US"/>
        </w:rPr>
        <w:t xml:space="preserve">ºÃ» </w:t>
      </w:r>
      <w:r w:rsidRPr="00012351">
        <w:rPr>
          <w:rFonts w:ascii="Times LatArm" w:hAnsi="Times LatArm"/>
          <w:position w:val="-4"/>
        </w:rPr>
        <w:object w:dxaOrig="240" w:dyaOrig="260">
          <v:shape id="_x0000_i1335" type="#_x0000_t75" style="width:12pt;height:12pt" o:ole="">
            <v:imagedata r:id="rId595" o:title=""/>
          </v:shape>
          <o:OLEObject Type="Embed" ProgID="Equation.DSMT4" ShapeID="_x0000_i1335" DrawAspect="Content" ObjectID="_1402446793" r:id="rId596"/>
        </w:object>
      </w:r>
      <w:r w:rsidRPr="00012351">
        <w:rPr>
          <w:rFonts w:ascii="Times LatArm" w:hAnsi="Times LatArm"/>
          <w:lang w:val="en-US"/>
        </w:rPr>
        <w:t xml:space="preserve">-Ý` </w:t>
      </w:r>
      <w:r w:rsidRPr="00012351">
        <w:rPr>
          <w:rFonts w:ascii="Times LatArm" w:hAnsi="Times LatArm"/>
          <w:position w:val="-12"/>
        </w:rPr>
        <w:object w:dxaOrig="1540" w:dyaOrig="400">
          <v:shape id="_x0000_i1336" type="#_x0000_t75" style="width:76.5pt;height:19.5pt" o:ole="">
            <v:imagedata r:id="rId597" o:title=""/>
          </v:shape>
          <o:OLEObject Type="Embed" ProgID="Equation.DSMT4" ShapeID="_x0000_i1336" DrawAspect="Content" ObjectID="_1402446794" r:id="rId598"/>
        </w:object>
      </w:r>
      <w:r w:rsidRPr="00012351">
        <w:rPr>
          <w:rFonts w:ascii="Times LatArm" w:hAnsi="Times LatArm"/>
          <w:position w:val="-6"/>
          <w:lang w:val="en-US"/>
        </w:rPr>
        <w:t xml:space="preserve"> </w:t>
      </w:r>
      <w:r w:rsidRPr="00012351">
        <w:rPr>
          <w:rFonts w:ascii="Times LatArm" w:hAnsi="Times LatArm"/>
          <w:lang w:val="en-US"/>
        </w:rPr>
        <w:t xml:space="preserve">ÃíÇ Ãí³Ýß³ÝÝ»ñÇ ·áõÙ³ñÁ, µ³Å³ÝíáõÙ ¿ 9-Ç, ³å³ </w:t>
      </w:r>
      <w:r w:rsidRPr="00012351">
        <w:rPr>
          <w:rFonts w:ascii="Times LatArm" w:hAnsi="Times LatArm"/>
          <w:position w:val="-12"/>
        </w:rPr>
        <w:object w:dxaOrig="1540" w:dyaOrig="400">
          <v:shape id="_x0000_i1337" type="#_x0000_t75" style="width:76.5pt;height:19.5pt" o:ole="">
            <v:imagedata r:id="rId597" o:title=""/>
          </v:shape>
          <o:OLEObject Type="Embed" ProgID="Equation.DSMT4" ShapeID="_x0000_i1337" DrawAspect="Content" ObjectID="_1402446795" r:id="rId599"/>
        </w:object>
      </w:r>
      <w:r w:rsidRPr="00012351">
        <w:rPr>
          <w:rFonts w:ascii="Times LatArm" w:hAnsi="Times LatArm"/>
          <w:position w:val="-6"/>
          <w:lang w:val="en-US"/>
        </w:rPr>
        <w:t xml:space="preserve">  </w:t>
      </w:r>
      <w:r w:rsidRPr="00012351">
        <w:rPr>
          <w:rFonts w:ascii="Times LatArm" w:hAnsi="Times LatArm"/>
          <w:lang w:val="en-US"/>
        </w:rPr>
        <w:t>ÃÇíÁ ¨ë µ³Å³ÝíáõÙ ¿ 9-Ç:</w: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lang w:val="en-US"/>
        </w:rPr>
        <w:t xml:space="preserve">²Ûë Ã»áñ»ÙÇ ³å³óáõóÙ³Ý Å³Ù³Ý³Ï û·ïí»óÇÝù ÃÇíÁ </w:t>
      </w:r>
      <w:r w:rsidRPr="00012351">
        <w:rPr>
          <w:rFonts w:ascii="Times LatArm" w:hAnsi="Times LatArm"/>
          <w:position w:val="-28"/>
        </w:rPr>
        <w:object w:dxaOrig="1460" w:dyaOrig="540">
          <v:shape id="_x0000_i1338" type="#_x0000_t75" style="width:72.75pt;height:27pt" o:ole="">
            <v:imagedata r:id="rId600" o:title=""/>
          </v:shape>
          <o:OLEObject Type="Embed" ProgID="Equation.DSMT4" ShapeID="_x0000_i1338" DrawAspect="Content" ObjectID="_1402446796" r:id="rId601"/>
        </w:object>
      </w:r>
      <w:r w:rsidRPr="00012351">
        <w:rPr>
          <w:rFonts w:ascii="Times LatArm" w:hAnsi="Times LatArm"/>
          <w:lang w:val="en-US"/>
        </w:rPr>
        <w:t xml:space="preserve"> ï»ëùáí Ý»ñ</w:t>
      </w:r>
      <w:r w:rsidRPr="00012351">
        <w:rPr>
          <w:rFonts w:ascii="Times LatArm" w:hAnsi="Times LatArm"/>
          <w:lang w:val="en-US"/>
        </w:rPr>
        <w:softHyphen/>
      </w:r>
      <w:r w:rsidRPr="00012351">
        <w:rPr>
          <w:rFonts w:ascii="Times LatArm" w:hAnsi="Times LatArm"/>
          <w:lang w:val="en-US"/>
        </w:rPr>
        <w:softHyphen/>
        <w:t>Ï³</w:t>
      </w:r>
      <w:r w:rsidRPr="00012351">
        <w:rPr>
          <w:rFonts w:ascii="Times LatArm" w:hAnsi="Times LatArm"/>
          <w:lang w:val="en-US"/>
        </w:rPr>
        <w:softHyphen/>
        <w:t>Û³</w:t>
      </w:r>
      <w:r w:rsidRPr="00012351">
        <w:rPr>
          <w:rFonts w:ascii="Times LatArm" w:hAnsi="Times LatArm"/>
          <w:lang w:val="en-US"/>
        </w:rPr>
        <w:softHyphen/>
        <w:t xml:space="preserve">óÙ³Ý ï»ëùÇó: òáõÛó ï³Ýù, áñ ÃíÇ Ý»ñÏ³Û³óÙ³Ý ³Û¹ ï»ëùÁ ×ßÙ³ñÇï ¿  Ãí³ñÏáõÃÛ³Ý ³ÛÉ Ñ³Ù³Ï³ñ·»ñáõÙ ¨ë: ÀÝïñ»Ýù 8-³Ï³Ý Ñ³Ù³Ï³ñ· ¨ ³å³óáõó»Ýù, áñ </w:t>
      </w:r>
      <w:r w:rsidRPr="00012351">
        <w:rPr>
          <w:rFonts w:ascii="Times LatArm" w:hAnsi="Times LatArm"/>
          <w:position w:val="-6"/>
        </w:rPr>
        <w:object w:dxaOrig="1240" w:dyaOrig="320">
          <v:shape id="_x0000_i1339" type="#_x0000_t75" style="width:61.5pt;height:15.75pt" o:ole="">
            <v:imagedata r:id="rId602" o:title=""/>
          </v:shape>
          <o:OLEObject Type="Embed" ProgID="Equation.DSMT4" ShapeID="_x0000_i1339" DrawAspect="Content" ObjectID="_1402446797" r:id="rId603"/>
        </w:object>
      </w:r>
      <w:r w:rsidRPr="00012351">
        <w:rPr>
          <w:rFonts w:ascii="Times LatArm" w:hAnsi="Times LatArm"/>
          <w:position w:val="-6"/>
          <w:lang w:val="en-US"/>
        </w:rPr>
        <w:t xml:space="preserve"> </w:t>
      </w:r>
      <w:r w:rsidRPr="00012351">
        <w:rPr>
          <w:rFonts w:ascii="Times LatArm" w:hAnsi="Times LatArm"/>
          <w:lang w:val="en-US"/>
        </w:rPr>
        <w:t>ºí  Çñáù`</w: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lang w:val="en-US"/>
        </w:rPr>
        <w:t xml:space="preserve"> </w:t>
      </w:r>
      <w:r w:rsidRPr="00012351">
        <w:rPr>
          <w:rFonts w:ascii="Times LatArm" w:hAnsi="Times LatArm"/>
          <w:position w:val="-14"/>
        </w:rPr>
        <w:object w:dxaOrig="5400" w:dyaOrig="400">
          <v:shape id="_x0000_i1340" type="#_x0000_t75" style="width:273pt;height:20.25pt" o:ole="">
            <v:imagedata r:id="rId604" o:title=""/>
          </v:shape>
          <o:OLEObject Type="Embed" ProgID="Equation.DSMT4" ShapeID="_x0000_i1340" DrawAspect="Content" ObjectID="_1402446798" r:id="rId605"/>
        </w:objec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lang w:val="en-US"/>
        </w:rPr>
        <w:t>ÎÇñ³é»Éáí  ³Ý³Éá·Ç³Ý Ï³ñáÕ »Ýù Ó¨³Ï»ñå»É Ñ»ï¨Û³É Ã»áñ»ÙÁ:</w: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b/>
          <w:lang w:val="en-US"/>
        </w:rPr>
        <w:t>Â»áñ»Ù 2:</w:t>
      </w:r>
      <w:r w:rsidRPr="00012351">
        <w:rPr>
          <w:rFonts w:ascii="Times LatArm" w:hAnsi="Times LatArm"/>
          <w:lang w:val="en-US"/>
        </w:rPr>
        <w:t xml:space="preserve"> Âí³ñÏáõÃÛ³Ý</w:t>
      </w:r>
      <w:r w:rsidRPr="00012351">
        <w:rPr>
          <w:rFonts w:ascii="Times LatArm" w:hAnsi="Times LatArm"/>
          <w:position w:val="-6"/>
          <w:lang w:val="en-US"/>
        </w:rPr>
        <w:t xml:space="preserve"> </w:t>
      </w:r>
      <w:r w:rsidRPr="00012351">
        <w:rPr>
          <w:rFonts w:ascii="Times LatArm" w:hAnsi="Times LatArm"/>
          <w:position w:val="-10"/>
        </w:rPr>
        <w:object w:dxaOrig="240" w:dyaOrig="260">
          <v:shape id="_x0000_i1341" type="#_x0000_t75" style="width:12pt;height:12pt" o:ole="">
            <v:imagedata r:id="rId606" o:title=""/>
          </v:shape>
          <o:OLEObject Type="Embed" ProgID="Equation.DSMT4" ShapeID="_x0000_i1341" DrawAspect="Content" ObjectID="_1402446799" r:id="rId607"/>
        </w:object>
      </w:r>
      <w:r w:rsidRPr="00012351">
        <w:rPr>
          <w:rFonts w:ascii="Times LatArm" w:hAnsi="Times LatArm"/>
          <w:lang w:val="en-US"/>
        </w:rPr>
        <w:t>-³Ï³Ý Ñ³Ù³Ï³ñ·áõÙ ·ñ³éí³Í ÃÇíÁ áñå»ë½Ç µ³</w:t>
      </w:r>
      <w:r w:rsidRPr="00012351">
        <w:rPr>
          <w:rFonts w:ascii="Times LatArm" w:hAnsi="Times LatArm"/>
          <w:lang w:val="en-US"/>
        </w:rPr>
        <w:softHyphen/>
        <w:t xml:space="preserve">Å³ÝíÇ </w:t>
      </w:r>
      <w:r w:rsidRPr="00012351">
        <w:rPr>
          <w:rFonts w:ascii="Times LatArm" w:hAnsi="Times LatArm"/>
          <w:position w:val="-14"/>
        </w:rPr>
        <w:object w:dxaOrig="700" w:dyaOrig="400">
          <v:shape id="_x0000_i1342" type="#_x0000_t75" style="width:34.5pt;height:20.25pt" o:ole="">
            <v:imagedata r:id="rId608" o:title=""/>
          </v:shape>
          <o:OLEObject Type="Embed" ProgID="Equation.DSMT4" ShapeID="_x0000_i1342" DrawAspect="Content" ObjectID="_1402446800" r:id="rId609"/>
        </w:object>
      </w:r>
      <w:r w:rsidRPr="00012351">
        <w:rPr>
          <w:rFonts w:ascii="Times LatArm" w:hAnsi="Times LatArm"/>
          <w:lang w:val="en-US"/>
        </w:rPr>
        <w:t xml:space="preserve">-Ç, ³ÝÑñ³Å»ßï ¿ ¨ µ³í³ñ³ñ, áñ Ýñ³ Ãí³Ýß³ÝÝ»ñÇ ·áõÙ³ñÁ µ³Å³ÝíÇ </w:t>
      </w:r>
      <w:r w:rsidRPr="00012351">
        <w:rPr>
          <w:rFonts w:ascii="Times LatArm" w:hAnsi="Times LatArm"/>
          <w:position w:val="-14"/>
        </w:rPr>
        <w:object w:dxaOrig="700" w:dyaOrig="400">
          <v:shape id="_x0000_i1343" type="#_x0000_t75" style="width:34.5pt;height:20.25pt" o:ole="">
            <v:imagedata r:id="rId608" o:title=""/>
          </v:shape>
          <o:OLEObject Type="Embed" ProgID="Equation.DSMT4" ShapeID="_x0000_i1343" DrawAspect="Content" ObjectID="_1402446801" r:id="rId610"/>
        </w:object>
      </w:r>
      <w:r w:rsidRPr="00012351">
        <w:rPr>
          <w:rFonts w:ascii="Times LatArm" w:hAnsi="Times LatArm"/>
          <w:lang w:val="en-US"/>
        </w:rPr>
        <w:t>-Ç:</w: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i/>
          <w:lang w:val="en-US"/>
        </w:rPr>
        <w:t xml:space="preserve"> ²å³óáõóáõÙ:</w:t>
      </w:r>
    </w:p>
    <w:p w:rsidR="00012351" w:rsidRPr="00012351" w:rsidRDefault="005F49D1" w:rsidP="00012351">
      <w:pPr>
        <w:pStyle w:val="aff6"/>
        <w:spacing w:after="0"/>
        <w:ind w:left="567"/>
        <w:jc w:val="both"/>
        <w:rPr>
          <w:rFonts w:ascii="Times LatArm" w:hAnsi="Times LatArm"/>
          <w:position w:val="-12"/>
          <w:lang w:val="en-US"/>
        </w:rPr>
      </w:pPr>
      <w:r w:rsidRPr="00012351">
        <w:rPr>
          <w:rFonts w:ascii="Times LatArm" w:hAnsi="Times LatArm"/>
          <w:position w:val="-80"/>
        </w:rPr>
        <w:object w:dxaOrig="8919" w:dyaOrig="1740">
          <v:shape id="_x0000_i1344" type="#_x0000_t75" style="width:424.5pt;height:80.25pt" o:ole="">
            <v:imagedata r:id="rId611" o:title=""/>
          </v:shape>
          <o:OLEObject Type="Embed" ProgID="Equation.DSMT4" ShapeID="_x0000_i1344" DrawAspect="Content" ObjectID="_1402446802" r:id="rId612"/>
        </w:objec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lang w:val="en-US"/>
        </w:rPr>
        <w:lastRenderedPageBreak/>
        <w:t xml:space="preserve">îñí³Í ÃíÇ Ãí³Ýß³ÝÝ»ñÇ ·áõÙ³ñÁ Ýß³Ý³Ï»É »Ýù </w:t>
      </w:r>
      <w:r w:rsidRPr="00012351">
        <w:rPr>
          <w:rFonts w:ascii="Times LatArm" w:hAnsi="Times LatArm"/>
          <w:position w:val="-4"/>
        </w:rPr>
        <w:object w:dxaOrig="240" w:dyaOrig="260">
          <v:shape id="_x0000_i1345" type="#_x0000_t75" style="width:12pt;height:12pt" o:ole="">
            <v:imagedata r:id="rId613" o:title=""/>
          </v:shape>
          <o:OLEObject Type="Embed" ProgID="Equation.DSMT4" ShapeID="_x0000_i1345" DrawAspect="Content" ObjectID="_1402446803" r:id="rId614"/>
        </w:object>
      </w:r>
      <w:r w:rsidRPr="00012351">
        <w:rPr>
          <w:rFonts w:ascii="Times LatArm" w:hAnsi="Times LatArm"/>
          <w:lang w:val="en-US"/>
        </w:rPr>
        <w:t xml:space="preserve">-áí: </w: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lang w:val="en-US"/>
        </w:rPr>
        <w:t>²ÛëåÇëáí</w:t>
      </w:r>
      <w:r w:rsidR="00254AA6">
        <w:rPr>
          <w:rFonts w:ascii="Times LatArm" w:hAnsi="Times LatArm"/>
          <w:lang w:val="en-US"/>
        </w:rPr>
        <w:t>`</w:t>
      </w:r>
      <w:r w:rsidRPr="00012351">
        <w:rPr>
          <w:rFonts w:ascii="Times LatArm" w:hAnsi="Times LatArm"/>
          <w:lang w:val="en-US"/>
        </w:rPr>
        <w:t xml:space="preserve"> </w:t>
      </w:r>
      <w:r w:rsidRPr="00012351">
        <w:rPr>
          <w:rFonts w:ascii="Times LatArm" w:hAnsi="Times LatArm"/>
          <w:position w:val="-16"/>
        </w:rPr>
        <w:object w:dxaOrig="1560" w:dyaOrig="440">
          <v:shape id="_x0000_i1346" type="#_x0000_t75" style="width:76.5pt;height:21pt" o:ole="">
            <v:imagedata r:id="rId615" o:title=""/>
          </v:shape>
          <o:OLEObject Type="Embed" ProgID="Equation.DSMT4" ShapeID="_x0000_i1346" DrawAspect="Content" ObjectID="_1402446804" r:id="rId616"/>
        </w:object>
      </w:r>
      <w:r w:rsidRPr="00012351">
        <w:rPr>
          <w:rFonts w:ascii="Times LatArm" w:hAnsi="Times LatArm"/>
          <w:lang w:val="en-US"/>
        </w:rPr>
        <w:t xml:space="preserve">-Ý </w:t>
      </w:r>
      <w:r w:rsidRPr="00012351">
        <w:rPr>
          <w:rFonts w:ascii="Times LatArm" w:hAnsi="Times LatArm"/>
          <w:position w:val="-14"/>
        </w:rPr>
        <w:object w:dxaOrig="700" w:dyaOrig="400">
          <v:shape id="_x0000_i1347" type="#_x0000_t75" style="width:37.5pt;height:19.5pt" o:ole="">
            <v:imagedata r:id="rId617" o:title=""/>
          </v:shape>
          <o:OLEObject Type="Embed" ProgID="Equation.DSMT4" ShapeID="_x0000_i1347" DrawAspect="Content" ObjectID="_1402446805" r:id="rId618"/>
        </w:object>
      </w:r>
      <w:r w:rsidRPr="00012351">
        <w:rPr>
          <w:rFonts w:ascii="Times LatArm" w:hAnsi="Times LatArm"/>
          <w:lang w:val="en-US"/>
        </w:rPr>
        <w:t>-Ç µ³Å³Ýí»Éáõ Ñ³ñóÁ Ï³Ëí³Í ¿ ÃíÇ Ãí³</w:t>
      </w:r>
      <w:r w:rsidRPr="00012351">
        <w:rPr>
          <w:rFonts w:ascii="Times LatArm" w:hAnsi="Times LatArm"/>
          <w:lang w:val="en-US"/>
        </w:rPr>
        <w:softHyphen/>
        <w:t>Ýß³ÝÝ»ñÇ ·áõÙ³ñÇó, ÇÝãÝ ¿É ³å³óáõóáõÙ ¿ Ã»áñ»ÙÁ:</w: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lang w:val="en-US"/>
        </w:rPr>
        <w:t>úñÇÝ³Ï, 8-³Ï³Ý Ñ³Ù³Ï³ñ·áõÙ ·ñ³éí³Í ÃÇíÁ Ïµ³Å³ÝíÇ 7-Ç, »Ã» Ýñ³ Ãí³</w:t>
      </w:r>
      <w:r w:rsidRPr="00012351">
        <w:rPr>
          <w:rFonts w:ascii="Times LatArm" w:hAnsi="Times LatArm"/>
          <w:lang w:val="en-US"/>
        </w:rPr>
        <w:softHyphen/>
        <w:t>Ýß³ÝÝ»ñÇ ·áõÙ³ñÁ µ³Å³ÝíÇ 7-Ç: ²ëí³ÍÁ óáõó³¹ñ»Ýù  ûñÇÝ³ÏÇ íñ³:</w:t>
      </w:r>
    </w:p>
    <w:p w:rsidR="00012351" w:rsidRPr="00012351" w:rsidRDefault="00012351" w:rsidP="00012351">
      <w:pPr>
        <w:pStyle w:val="aff6"/>
        <w:spacing w:after="0"/>
        <w:ind w:left="0" w:firstLine="567"/>
        <w:jc w:val="both"/>
        <w:rPr>
          <w:rFonts w:ascii="Times LatArm" w:hAnsi="Times LatArm"/>
          <w:position w:val="-6"/>
          <w:lang w:val="en-US"/>
        </w:rPr>
      </w:pPr>
      <w:r w:rsidRPr="00012351">
        <w:rPr>
          <w:rFonts w:ascii="Times LatArm" w:hAnsi="Times LatArm"/>
          <w:position w:val="-34"/>
        </w:rPr>
        <w:object w:dxaOrig="8480" w:dyaOrig="800">
          <v:shape id="_x0000_i1348" type="#_x0000_t75" style="width:429.75pt;height:39pt" o:ole="">
            <v:imagedata r:id="rId619" o:title=""/>
          </v:shape>
          <o:OLEObject Type="Embed" ProgID="Equation.DSMT4" ShapeID="_x0000_i1348" DrawAspect="Content" ObjectID="_1402446806" r:id="rId620"/>
        </w:objec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lang w:val="en-US"/>
        </w:rPr>
        <w:t>²é³çÇÝ ·áõÙ³ñ»ÉÇÝ µ³Å³ÝíáõÙ ¿ 7-Ç, ÙÝáõÙ ¿ å³ñ½»É »ñÏñáñ¹ ·áõÙ³ñ»ÉÇÇ` ³Û</w:t>
      </w:r>
      <w:r w:rsidRPr="00012351">
        <w:rPr>
          <w:rFonts w:ascii="Times LatArm" w:hAnsi="Times LatArm"/>
          <w:lang w:val="en-US"/>
        </w:rPr>
        <w:softHyphen/>
        <w:t>ëÇÝùÝ ïñí³Í ÃíÇ Ãí³Ýß³ÝÝ»ñÇ ·áõÙ³ñÁ 7-Ç µ³Å³Ýí»ÉÁ: ¸Çï³ñÏíáÕ ûñÇ</w:t>
      </w:r>
      <w:r w:rsidRPr="00012351">
        <w:rPr>
          <w:rFonts w:ascii="Times LatArm" w:hAnsi="Times LatArm"/>
          <w:lang w:val="en-US"/>
        </w:rPr>
        <w:softHyphen/>
        <w:t>Ý³</w:t>
      </w:r>
      <w:r w:rsidRPr="00012351">
        <w:rPr>
          <w:rFonts w:ascii="Times LatArm" w:hAnsi="Times LatArm"/>
          <w:lang w:val="en-US"/>
        </w:rPr>
        <w:softHyphen/>
        <w:t xml:space="preserve">ÏáõÙ ¹³ 28-Ý ¿, áñÁ µ³½Ù³å³ïÇÏ ¿ 7-ÇÝ: Ð»ï¨³µ³ñ </w:t>
      </w:r>
      <w:r w:rsidRPr="00012351">
        <w:rPr>
          <w:rFonts w:ascii="Times LatArm" w:hAnsi="Times LatArm"/>
          <w:position w:val="-12"/>
        </w:rPr>
        <w:object w:dxaOrig="859" w:dyaOrig="360">
          <v:shape id="_x0000_i1349" type="#_x0000_t75" style="width:42pt;height:18pt" o:ole="">
            <v:imagedata r:id="rId621" o:title=""/>
          </v:shape>
          <o:OLEObject Type="Embed" ProgID="Equation.DSMT4" ShapeID="_x0000_i1349" DrawAspect="Content" ObjectID="_1402446807" r:id="rId622"/>
        </w:object>
      </w:r>
      <w:r w:rsidRPr="00012351">
        <w:rPr>
          <w:rFonts w:ascii="Times LatArm" w:hAnsi="Times LatArm"/>
          <w:lang w:val="en-US"/>
        </w:rPr>
        <w:t xml:space="preserve"> ÃÇíÁ µ³Å³ÙíáõÙ ¿ 7-Ç: </w: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i/>
          <w:lang w:val="en-US"/>
        </w:rPr>
        <w:t>¸ÇïáÕáõÃÛáõÝ:</w:t>
      </w:r>
      <w:r w:rsidRPr="00012351">
        <w:rPr>
          <w:rFonts w:ascii="Times LatArm" w:hAnsi="Times LatArm"/>
          <w:lang w:val="en-US"/>
        </w:rPr>
        <w:t xml:space="preserve">  ºÃ» ÃÇíÁ µ³½Ù³å³ïÇÏ ¿ 7-ÇÝ 8-³Ï³Ý Ñ³Ù³Ï³ñ·áõÙ, ³å³ ³ÛÝ µ³½Ù³å³ïÇÏ ¿ 7-ÇÝ Ãí³ñÏáõÃÛ³Ý ó³ÝÏ³ó³Í Ñ³Ù³Ï³ñ·áõÙ: úñÇÝ³Ï </w:t>
      </w:r>
      <w:r w:rsidRPr="00012351">
        <w:rPr>
          <w:rFonts w:ascii="Times LatArm" w:hAnsi="Times LatArm"/>
          <w:position w:val="-12"/>
        </w:rPr>
        <w:object w:dxaOrig="380" w:dyaOrig="360">
          <v:shape id="_x0000_i1350" type="#_x0000_t75" style="width:19.5pt;height:18pt" o:ole="">
            <v:imagedata r:id="rId623" o:title=""/>
          </v:shape>
          <o:OLEObject Type="Embed" ProgID="Equation.DSMT4" ShapeID="_x0000_i1350" DrawAspect="Content" ObjectID="_1402446808" r:id="rId624"/>
        </w:object>
      </w:r>
      <w:r w:rsidRPr="00012351">
        <w:rPr>
          <w:rFonts w:ascii="Times LatArm" w:hAnsi="Times LatArm"/>
          <w:lang w:val="en-US"/>
        </w:rPr>
        <w:t>-Á µ³½Ù³</w:t>
      </w:r>
      <w:r w:rsidRPr="00012351">
        <w:rPr>
          <w:rFonts w:ascii="Times LatArm" w:hAnsi="Times LatArm"/>
          <w:lang w:val="en-US"/>
        </w:rPr>
        <w:softHyphen/>
        <w:t>å³</w:t>
      </w:r>
      <w:r w:rsidRPr="00012351">
        <w:rPr>
          <w:rFonts w:ascii="Times LatArm" w:hAnsi="Times LatArm"/>
          <w:lang w:val="en-US"/>
        </w:rPr>
        <w:softHyphen/>
        <w:t xml:space="preserve">ïÇÏ ¿ 7-Ý, </w:t>
      </w:r>
      <w:r w:rsidRPr="00012351">
        <w:rPr>
          <w:rFonts w:ascii="Times LatArm" w:hAnsi="Times LatArm"/>
          <w:position w:val="-12"/>
        </w:rPr>
        <w:object w:dxaOrig="1020" w:dyaOrig="360">
          <v:shape id="_x0000_i1351" type="#_x0000_t75" style="width:51pt;height:18pt" o:ole="">
            <v:imagedata r:id="rId625" o:title=""/>
          </v:shape>
          <o:OLEObject Type="Embed" ProgID="Equation.DSMT4" ShapeID="_x0000_i1351" DrawAspect="Content" ObjectID="_1402446809" r:id="rId626"/>
        </w:object>
      </w:r>
      <w:r w:rsidRPr="00012351">
        <w:rPr>
          <w:rFonts w:ascii="Times LatArm" w:hAnsi="Times LatArm"/>
          <w:lang w:val="en-US"/>
        </w:rPr>
        <w:t>, áñÁ ¨ë µ³½Ù³å³ïÇÏ ¿ 7-ÇÝ: ²Ñ³ Ã» ÇÝãáõ Ã»áñ»ÙÇ ÏÇñ³</w:t>
      </w:r>
      <w:r w:rsidRPr="00012351">
        <w:rPr>
          <w:rFonts w:ascii="Times LatArm" w:hAnsi="Times LatArm"/>
          <w:lang w:val="en-US"/>
        </w:rPr>
        <w:softHyphen/>
        <w:t>éáõÃÛ³Ý Å³Ù³Ý³Ï Ãí³Ýß³ÝÝ»ñÇ ·áõÙ³ñÁ ¹Çï³ñÏáõÙ »Ýù ï³ëÝáñ¹³Ï³Ý Ñ³Ù³</w:t>
      </w:r>
      <w:r w:rsidRPr="00012351">
        <w:rPr>
          <w:rFonts w:ascii="Times LatArm" w:hAnsi="Times LatArm"/>
          <w:lang w:val="en-US"/>
        </w:rPr>
        <w:softHyphen/>
        <w:t xml:space="preserve">Ï³ñ·áõÙ: </w: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lang w:val="en-US"/>
        </w:rPr>
        <w:t>ú·ï³·áñÍ»Éáí  ³Ý³Éá·Ç³Ý 3-³Ï³Ý Ñ³Ù³Ï³ñ·Ç  ÝÏ³ïÙ³Ùµ</w:t>
      </w:r>
      <w:r w:rsidR="00254AA6">
        <w:rPr>
          <w:rFonts w:ascii="Times LatArm" w:hAnsi="Times LatArm"/>
          <w:lang w:val="en-US"/>
        </w:rPr>
        <w:t>`</w:t>
      </w:r>
      <w:r w:rsidRPr="00012351">
        <w:rPr>
          <w:rFonts w:ascii="Times LatArm" w:hAnsi="Times LatArm"/>
          <w:lang w:val="en-US"/>
        </w:rPr>
        <w:t xml:space="preserve"> Ïëï³Ý³Ýù, áñ ÃÇ</w:t>
      </w:r>
      <w:r w:rsidRPr="00012351">
        <w:rPr>
          <w:rFonts w:ascii="Times LatArm" w:hAnsi="Times LatArm"/>
          <w:lang w:val="en-US"/>
        </w:rPr>
        <w:softHyphen/>
        <w:t xml:space="preserve">íÁ µ³Å³ÝíáõÙ ¿ »ñÏáõëÇ, (Ï³Ù ÃÇíÁ 3-³Ï³Ý Ñ³Ù³Ï³ñ·áõÙ ½áõÛ· ¿), »Ã» ·ñ³éÙ³Ý Ãí³Ýß³ÝÝ»ñÇ ·áõÙ³ñÁ ½áõÛ· ¿: úñÇÝ³Ï </w:t>
      </w:r>
      <w:r w:rsidRPr="00012351">
        <w:rPr>
          <w:rFonts w:ascii="Times LatArm" w:hAnsi="Times LatArm"/>
          <w:position w:val="-12"/>
        </w:rPr>
        <w:object w:dxaOrig="1440" w:dyaOrig="360">
          <v:shape id="_x0000_i1352" type="#_x0000_t75" style="width:71.25pt;height:18pt" o:ole="">
            <v:imagedata r:id="rId627" o:title=""/>
          </v:shape>
          <o:OLEObject Type="Embed" ProgID="Equation.DSMT4" ShapeID="_x0000_i1352" DrawAspect="Content" ObjectID="_1402446810" r:id="rId628"/>
        </w:object>
      </w:r>
      <w:r w:rsidRPr="00012351">
        <w:rPr>
          <w:rFonts w:ascii="Times LatArm" w:hAnsi="Times LatArm"/>
          <w:lang w:val="en-US"/>
        </w:rPr>
        <w:t xml:space="preserve"> Ãí»ñÁ ½áõÛ·  »Ý,  ÇëÏ </w:t>
      </w:r>
      <w:r w:rsidRPr="00012351">
        <w:rPr>
          <w:rFonts w:ascii="Times LatArm" w:hAnsi="Times LatArm"/>
          <w:position w:val="-12"/>
        </w:rPr>
        <w:object w:dxaOrig="560" w:dyaOrig="360">
          <v:shape id="_x0000_i1353" type="#_x0000_t75" style="width:27pt;height:18pt" o:ole="">
            <v:imagedata r:id="rId629" o:title=""/>
          </v:shape>
          <o:OLEObject Type="Embed" ProgID="Equation.DSMT4" ShapeID="_x0000_i1353" DrawAspect="Content" ObjectID="_1402446811" r:id="rId630"/>
        </w:object>
      </w:r>
      <w:r w:rsidRPr="00012351">
        <w:rPr>
          <w:rFonts w:ascii="Times LatArm" w:hAnsi="Times LatArm"/>
          <w:lang w:val="en-US"/>
        </w:rPr>
        <w:t xml:space="preserve"> </w:t>
      </w:r>
      <w:r w:rsidRPr="00012351">
        <w:rPr>
          <w:rFonts w:ascii="Times LatArm" w:hAnsi="Times LatArm"/>
          <w:position w:val="-12"/>
        </w:rPr>
        <w:object w:dxaOrig="600" w:dyaOrig="360">
          <v:shape id="_x0000_i1354" type="#_x0000_t75" style="width:30pt;height:18pt" o:ole="">
            <v:imagedata r:id="rId631" o:title=""/>
          </v:shape>
          <o:OLEObject Type="Embed" ProgID="Equation.DSMT4" ShapeID="_x0000_i1354" DrawAspect="Content" ObjectID="_1402446812" r:id="rId632"/>
        </w:object>
      </w:r>
      <w:r w:rsidRPr="00012351">
        <w:rPr>
          <w:rFonts w:ascii="Times LatArm" w:hAnsi="Times LatArm"/>
          <w:lang w:val="en-US"/>
        </w:rPr>
        <w:t xml:space="preserve">   Ãí»ñÁ` Ï»Ýï:</w: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i/>
          <w:lang w:val="en-US"/>
        </w:rPr>
        <w:t>Ð»ï¨³Ýù 1:</w:t>
      </w:r>
      <w:r w:rsidRPr="00012351">
        <w:rPr>
          <w:rFonts w:ascii="Times LatArm" w:hAnsi="Times LatArm"/>
          <w:lang w:val="en-US"/>
        </w:rPr>
        <w:t xml:space="preserve">  ÂÇíÁ 3-³Ï³Ý Ñ³Ù³Ï³ñ·áõÙ ½áõÛ· (Ï»Ýï) ¿, »Ã» Ýñ³ ·ñ³éáõÙÁ å³ñáõÝ³ÏáõÙ ¿ ½áõÛ· (Ï»Ýï) Ãíáí 1 Ãí³Ýß³ÝÁ:</w: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i/>
          <w:lang w:val="en-US"/>
        </w:rPr>
        <w:t>Ð»ï¨³Ýù 2:</w:t>
      </w:r>
      <w:r w:rsidRPr="00012351">
        <w:rPr>
          <w:rFonts w:ascii="Times LatArm" w:hAnsi="Times LatArm"/>
          <w:lang w:val="en-US"/>
        </w:rPr>
        <w:t xml:space="preserve">  î³ëÝáñ¹³Ï³Ý ¨ 4-³Ï³Ý Ñ³Ù³Ï³ñ·áõÙ ÃÇíÁ µ³Å³ÝíáõÙ ¿ 3-Ç, »Ã» Ýñ³ Ãí³Ýß³ÝÝ»ñÇ ·áõÙ³ñÁ µ³Å³ÝíáõÙ ¿ 3-Ç:</w:t>
      </w:r>
    </w:p>
    <w:p w:rsidR="00012351" w:rsidRPr="00012351" w:rsidRDefault="00173A7B" w:rsidP="00012351">
      <w:pPr>
        <w:pStyle w:val="aff6"/>
        <w:spacing w:after="0"/>
        <w:ind w:left="0" w:firstLine="567"/>
        <w:jc w:val="both"/>
        <w:rPr>
          <w:rFonts w:ascii="Times LatArm" w:hAnsi="Times LatArm"/>
          <w:lang w:val="en-US"/>
        </w:rPr>
      </w:pPr>
      <w:r>
        <w:rPr>
          <w:rFonts w:ascii="Times LatArm" w:hAnsi="Times LatArm"/>
          <w:i/>
          <w:noProof/>
        </w:rPr>
        <w:drawing>
          <wp:anchor distT="0" distB="0" distL="114300" distR="114300" simplePos="0" relativeHeight="251928576" behindDoc="0" locked="0" layoutInCell="1" allowOverlap="1">
            <wp:simplePos x="0" y="0"/>
            <wp:positionH relativeFrom="column">
              <wp:posOffset>3708400</wp:posOffset>
            </wp:positionH>
            <wp:positionV relativeFrom="paragraph">
              <wp:posOffset>231775</wp:posOffset>
            </wp:positionV>
            <wp:extent cx="2175510" cy="2120900"/>
            <wp:effectExtent l="19050" t="0" r="0" b="0"/>
            <wp:wrapSquare wrapText="bothSides"/>
            <wp:docPr id="8"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633"/>
                    <a:srcRect/>
                    <a:stretch>
                      <a:fillRect/>
                    </a:stretch>
                  </pic:blipFill>
                  <pic:spPr bwMode="auto">
                    <a:xfrm>
                      <a:off x="0" y="0"/>
                      <a:ext cx="2175510" cy="2120900"/>
                    </a:xfrm>
                    <a:prstGeom prst="rect">
                      <a:avLst/>
                    </a:prstGeom>
                    <a:noFill/>
                    <a:ln w="9525">
                      <a:noFill/>
                      <a:miter lim="800000"/>
                      <a:headEnd/>
                      <a:tailEnd/>
                    </a:ln>
                  </pic:spPr>
                </pic:pic>
              </a:graphicData>
            </a:graphic>
          </wp:anchor>
        </w:drawing>
      </w:r>
      <w:r w:rsidR="00012351" w:rsidRPr="00012351">
        <w:rPr>
          <w:rFonts w:ascii="Times LatArm" w:hAnsi="Times LatArm"/>
          <w:i/>
          <w:lang w:val="en-US"/>
        </w:rPr>
        <w:t xml:space="preserve">Ð»ï¨³Ýù 3:  </w:t>
      </w:r>
      <w:r w:rsidR="00012351" w:rsidRPr="00012351">
        <w:rPr>
          <w:rFonts w:ascii="Times LatArm" w:hAnsi="Times LatArm"/>
          <w:lang w:val="en-US"/>
        </w:rPr>
        <w:t>î³ëÝÙ»Ï»ññáñ¹³Ï³Ý Ñ³Ù³Ï³ñ·áõÙ ÃÇíÁ µ³Å³ÝíáõÙ ¿ 10-Ç, »Ã» Ýñ³ Ãí³Ýß³ÝÝ»ñÇ ·áõÙ³ñÁ í»ñç³ÝáõÙ ¿ ½ñáÛáí:</w: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lang w:val="en-US"/>
        </w:rPr>
        <w:t xml:space="preserve">úñÇÝ³Ï: </w:t>
      </w:r>
      <w:r w:rsidRPr="00012351">
        <w:rPr>
          <w:rFonts w:ascii="Times LatArm" w:hAnsi="Times LatArm"/>
          <w:position w:val="-12"/>
        </w:rPr>
        <w:object w:dxaOrig="660" w:dyaOrig="360">
          <v:shape id="_x0000_i1355" type="#_x0000_t75" style="width:31.5pt;height:18pt" o:ole="">
            <v:imagedata r:id="rId634" o:title=""/>
          </v:shape>
          <o:OLEObject Type="Embed" ProgID="Equation.DSMT4" ShapeID="_x0000_i1355" DrawAspect="Content" ObjectID="_1402446813" r:id="rId635"/>
        </w:object>
      </w:r>
      <w:r w:rsidRPr="00012351">
        <w:rPr>
          <w:rFonts w:ascii="Times LatArm" w:hAnsi="Times LatArm"/>
          <w:lang w:val="en-US"/>
        </w:rPr>
        <w:t xml:space="preserve"> ÃÇíÁ µ³Å³ÝíáõÙ ¿ 10-Ç, áñáí</w:t>
      </w:r>
      <w:r w:rsidRPr="00012351">
        <w:rPr>
          <w:rFonts w:ascii="Times LatArm" w:hAnsi="Times LatArm"/>
          <w:lang w:val="en-US"/>
        </w:rPr>
        <w:softHyphen/>
        <w:t xml:space="preserve">Ñ»ï¨ Ãí³Ýß³ÝÝ»ñÇ ·áõÙ³ñÁ` </w:t>
      </w:r>
      <w:r w:rsidRPr="00012351">
        <w:rPr>
          <w:rFonts w:ascii="Times LatArm" w:hAnsi="Times LatArm"/>
          <w:position w:val="-6"/>
        </w:rPr>
        <w:object w:dxaOrig="1600" w:dyaOrig="279">
          <v:shape id="_x0000_i1356" type="#_x0000_t75" style="width:80.25pt;height:13.5pt" o:ole="">
            <v:imagedata r:id="rId636" o:title=""/>
          </v:shape>
          <o:OLEObject Type="Embed" ProgID="Equation.DSMT4" ShapeID="_x0000_i1356" DrawAspect="Content" ObjectID="_1402446814" r:id="rId637"/>
        </w:object>
      </w:r>
      <w:r w:rsidRPr="00012351">
        <w:rPr>
          <w:rFonts w:ascii="Times LatArm" w:hAnsi="Times LatArm"/>
          <w:lang w:val="en-US"/>
        </w:rPr>
        <w:t xml:space="preserve">  í»ñ</w:t>
      </w:r>
      <w:r w:rsidRPr="00012351">
        <w:rPr>
          <w:rFonts w:ascii="Times LatArm" w:hAnsi="Times LatArm"/>
          <w:lang w:val="en-US"/>
        </w:rPr>
        <w:softHyphen/>
        <w:t>ç³</w:t>
      </w:r>
      <w:r w:rsidRPr="00012351">
        <w:rPr>
          <w:rFonts w:ascii="Times LatArm" w:hAnsi="Times LatArm"/>
          <w:lang w:val="en-US"/>
        </w:rPr>
        <w:softHyphen/>
        <w:t xml:space="preserve">ÝáõÙ ¿ </w:t>
      </w:r>
      <w:r w:rsidR="00173A7B">
        <w:rPr>
          <w:rFonts w:ascii="Times LatArm" w:hAnsi="Times LatArm"/>
          <w:lang w:val="en-US"/>
        </w:rPr>
        <w:t xml:space="preserve">  </w:t>
      </w:r>
      <w:r w:rsidRPr="00012351">
        <w:rPr>
          <w:rFonts w:ascii="Times LatArm" w:hAnsi="Times LatArm"/>
          <w:lang w:val="en-US"/>
        </w:rPr>
        <w:t>0-áí:</w: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lang w:val="en-US"/>
        </w:rPr>
        <w:t xml:space="preserve">¸Çï³ñÏ»Ýù 16-³Ï³Ý Ñ³Ù³Ï³ñ·Á, áñï»Õ Ãí³Ýß³ÝÝ»ñÝ »Ý </w:t>
      </w:r>
      <w:r w:rsidRPr="00012351">
        <w:rPr>
          <w:rFonts w:ascii="Times LatArm" w:hAnsi="Times LatArm"/>
          <w:position w:val="-14"/>
        </w:rPr>
        <w:object w:dxaOrig="2079" w:dyaOrig="400">
          <v:shape id="_x0000_i1357" type="#_x0000_t75" style="width:105pt;height:20.25pt" o:ole="">
            <v:imagedata r:id="rId638" o:title=""/>
          </v:shape>
          <o:OLEObject Type="Embed" ProgID="Equation.DSMT4" ShapeID="_x0000_i1357" DrawAspect="Content" ObjectID="_1402446815" r:id="rId639"/>
        </w:object>
      </w:r>
      <w:r w:rsidRPr="00012351">
        <w:rPr>
          <w:rFonts w:ascii="Times LatArm" w:hAnsi="Times LatArm"/>
          <w:position w:val="-14"/>
        </w:rPr>
        <w:object w:dxaOrig="1560" w:dyaOrig="400">
          <v:shape id="_x0000_i1358" type="#_x0000_t75" style="width:76.5pt;height:20.25pt" o:ole="">
            <v:imagedata r:id="rId640" o:title=""/>
          </v:shape>
          <o:OLEObject Type="Embed" ProgID="Equation.DSMT4" ShapeID="_x0000_i1358" DrawAspect="Content" ObjectID="_1402446816" r:id="rId641"/>
        </w:objec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lang w:val="en-US"/>
        </w:rPr>
        <w:t xml:space="preserve">úñÇÝ³Ï:  </w:t>
      </w:r>
      <w:r w:rsidRPr="00012351">
        <w:rPr>
          <w:rFonts w:ascii="Times LatArm" w:hAnsi="Times LatArm"/>
          <w:position w:val="-14"/>
        </w:rPr>
        <w:object w:dxaOrig="1560" w:dyaOrig="400">
          <v:shape id="_x0000_i1359" type="#_x0000_t75" style="width:76.5pt;height:20.25pt" o:ole="">
            <v:imagedata r:id="rId642" o:title=""/>
          </v:shape>
          <o:OLEObject Type="Embed" ProgID="Equation.DSMT4" ShapeID="_x0000_i1359" DrawAspect="Content" ObjectID="_1402446817" r:id="rId643"/>
        </w:object>
      </w:r>
      <w:r w:rsidRPr="00012351">
        <w:rPr>
          <w:rFonts w:ascii="Times LatArm" w:hAnsi="Times LatArm"/>
          <w:lang w:val="en-US"/>
        </w:rPr>
        <w:t xml:space="preserve">  ÃÇíÁ  µ³Å³ÝíáõÙ ¿ 15-Ç, áñáíÑ»ï¨ Ãí³Ýß³ÝÝ»ñÇ ·áõ</w:t>
      </w:r>
      <w:r w:rsidRPr="00012351">
        <w:rPr>
          <w:rFonts w:ascii="Times LatArm" w:hAnsi="Times LatArm"/>
          <w:lang w:val="en-US"/>
        </w:rPr>
        <w:softHyphen/>
        <w:t xml:space="preserve">Ù³ñÁ`  </w:t>
      </w:r>
      <w:r w:rsidR="00173A7B" w:rsidRPr="00012351">
        <w:rPr>
          <w:rFonts w:ascii="Times LatArm" w:hAnsi="Times LatArm"/>
          <w:position w:val="-6"/>
        </w:rPr>
        <w:object w:dxaOrig="2500" w:dyaOrig="279">
          <v:shape id="_x0000_i1360" type="#_x0000_t75" style="width:115.5pt;height:12pt" o:ole="">
            <v:imagedata r:id="rId644" o:title=""/>
          </v:shape>
          <o:OLEObject Type="Embed" ProgID="Equation.DSMT4" ShapeID="_x0000_i1360" DrawAspect="Content" ObjectID="_1402446818" r:id="rId645"/>
        </w:object>
      </w:r>
      <w:r w:rsidRPr="00012351">
        <w:rPr>
          <w:rFonts w:ascii="Times LatArm" w:hAnsi="Times LatArm"/>
          <w:lang w:val="en-US"/>
        </w:rPr>
        <w:t xml:space="preserve"> µ³Å³ÝíáõÙ ¿ 15-Ç,  ¨ Çñáù`</w:t>
      </w:r>
    </w:p>
    <w:p w:rsidR="00012351" w:rsidRPr="00012351" w:rsidRDefault="00173A7B" w:rsidP="00012351">
      <w:pPr>
        <w:pStyle w:val="aff6"/>
        <w:spacing w:after="0"/>
        <w:ind w:left="0" w:firstLine="567"/>
        <w:jc w:val="both"/>
        <w:rPr>
          <w:rFonts w:ascii="Times LatArm" w:hAnsi="Times LatArm"/>
          <w:lang w:val="en-US"/>
        </w:rPr>
      </w:pPr>
      <w:r w:rsidRPr="00012351">
        <w:rPr>
          <w:rFonts w:ascii="Times LatArm" w:hAnsi="Times LatArm"/>
          <w:position w:val="-14"/>
        </w:rPr>
        <w:object w:dxaOrig="4000" w:dyaOrig="400">
          <v:shape id="_x0000_i1361" type="#_x0000_t75" style="width:190.5pt;height:19.5pt" o:ole="">
            <v:imagedata r:id="rId646" o:title=""/>
          </v:shape>
          <o:OLEObject Type="Embed" ProgID="Equation.DSMT4" ShapeID="_x0000_i1361" DrawAspect="Content" ObjectID="_1402446819" r:id="rId647"/>
        </w:objec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sz w:val="22"/>
          <w:szCs w:val="22"/>
          <w:lang w:val="en-US"/>
        </w:rPr>
        <w:t>²Ûë Ñ³Ù³Ï³ñ·áõÙ µ³Å³ÝÙ³Ý ·áñÍáÕáõÃÛáõÝÝ áõÝÇ Çñ Ûáõñ³Ñ³ïÏáõÃÛáõÝÝ, ³ÛÝ óáõó³¹ñ»Ýù ûñÇ</w:t>
      </w:r>
      <w:r w:rsidRPr="00012351">
        <w:rPr>
          <w:rFonts w:ascii="Times LatArm" w:hAnsi="Times LatArm"/>
          <w:sz w:val="22"/>
          <w:szCs w:val="22"/>
          <w:lang w:val="en-US"/>
        </w:rPr>
        <w:softHyphen/>
        <w:t>Ý³ÏÇ íñ³:</w: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sz w:val="22"/>
          <w:szCs w:val="22"/>
          <w:lang w:val="en-US"/>
        </w:rPr>
        <w:t xml:space="preserve">¼áõÛ·áõÃÛ³Ý í»ñ³µ»ñÛ³É Ñ³ñóÁ ¹Çï³ñÏ»Ýù ³í»ÉÇ ÁÝ¹Ñ³Ýáõñ ¹»åù»ñÇ Ñ³Ù³ñ: ÂáÕ ·ñí³Í ¿ </w:t>
      </w:r>
      <w:r w:rsidRPr="00012351">
        <w:rPr>
          <w:rFonts w:ascii="Times LatArm" w:hAnsi="Times LatArm"/>
          <w:position w:val="-18"/>
          <w:sz w:val="22"/>
          <w:szCs w:val="22"/>
          <w:lang w:val="en-US"/>
        </w:rPr>
        <w:object w:dxaOrig="1380" w:dyaOrig="460">
          <v:shape id="_x0000_i1362" type="#_x0000_t75" style="width:69pt;height:25.5pt" o:ole="">
            <v:imagedata r:id="rId648" o:title=""/>
          </v:shape>
          <o:OLEObject Type="Embed" ProgID="Equation.DSMT4" ShapeID="_x0000_i1362" DrawAspect="Content" ObjectID="_1402446820" r:id="rId649"/>
        </w:object>
      </w:r>
      <w:r w:rsidRPr="00012351">
        <w:rPr>
          <w:rFonts w:ascii="Times LatArm" w:hAnsi="Times LatArm"/>
          <w:position w:val="-4"/>
          <w:sz w:val="22"/>
          <w:szCs w:val="22"/>
          <w:lang w:val="en-US"/>
        </w:rPr>
        <w:t xml:space="preserve"> </w:t>
      </w:r>
      <w:r w:rsidRPr="00012351">
        <w:rPr>
          <w:rFonts w:ascii="Times LatArm" w:hAnsi="Times LatArm"/>
          <w:sz w:val="22"/>
          <w:szCs w:val="22"/>
          <w:lang w:val="en-US"/>
        </w:rPr>
        <w:t xml:space="preserve">ÃÇíÁ, áñï»Õ  </w:t>
      </w:r>
      <w:r w:rsidRPr="00012351">
        <w:rPr>
          <w:rFonts w:ascii="Times LatArm" w:hAnsi="Times LatArm"/>
          <w:position w:val="-10"/>
          <w:sz w:val="22"/>
          <w:szCs w:val="22"/>
          <w:lang w:val="en-US"/>
        </w:rPr>
        <w:object w:dxaOrig="240" w:dyaOrig="260">
          <v:shape id="_x0000_i1363" type="#_x0000_t75" style="width:12pt;height:13.5pt" o:ole="">
            <v:imagedata r:id="rId650" o:title=""/>
          </v:shape>
          <o:OLEObject Type="Embed" ProgID="Equation.DSMT4" ShapeID="_x0000_i1363" DrawAspect="Content" ObjectID="_1402446821" r:id="rId651"/>
        </w:object>
      </w:r>
      <w:r w:rsidRPr="00012351">
        <w:rPr>
          <w:rFonts w:ascii="Times LatArm" w:hAnsi="Times LatArm"/>
          <w:sz w:val="22"/>
          <w:szCs w:val="22"/>
          <w:lang w:val="en-US"/>
        </w:rPr>
        <w:t>-Ý Ï»Ýï µÝ³Ï³Ý ÃÇí ¿:</w:t>
      </w:r>
    </w:p>
    <w:p w:rsidR="00012351" w:rsidRPr="00012351" w:rsidRDefault="00012351" w:rsidP="00012351">
      <w:pPr>
        <w:jc w:val="both"/>
        <w:rPr>
          <w:rFonts w:ascii="Times LatArm" w:hAnsi="Times LatArm"/>
          <w:sz w:val="22"/>
          <w:szCs w:val="22"/>
          <w:lang w:val="en-US"/>
        </w:rPr>
      </w:pPr>
      <w:r w:rsidRPr="00012351">
        <w:rPr>
          <w:rFonts w:ascii="Times LatArm" w:hAnsi="Times LatArm"/>
          <w:position w:val="-4"/>
          <w:sz w:val="22"/>
          <w:szCs w:val="22"/>
          <w:lang w:val="en-US"/>
        </w:rPr>
        <w:t xml:space="preserve"> </w:t>
      </w:r>
      <w:r w:rsidRPr="00012351">
        <w:rPr>
          <w:rFonts w:ascii="Times LatArm" w:hAnsi="Times LatArm"/>
          <w:position w:val="-18"/>
          <w:sz w:val="22"/>
          <w:szCs w:val="22"/>
          <w:lang w:val="en-US"/>
        </w:rPr>
        <w:object w:dxaOrig="5500" w:dyaOrig="460">
          <v:shape id="_x0000_i1364" type="#_x0000_t75" style="width:273.75pt;height:25.5pt" o:ole="">
            <v:imagedata r:id="rId652" o:title=""/>
          </v:shape>
          <o:OLEObject Type="Embed" ProgID="Equation.DSMT4" ShapeID="_x0000_i1364" DrawAspect="Content" ObjectID="_1402446822" r:id="rId653"/>
        </w:object>
      </w:r>
      <w:r w:rsidRPr="00012351">
        <w:rPr>
          <w:rFonts w:ascii="Times LatArm" w:hAnsi="Times LatArm"/>
          <w:position w:val="-4"/>
          <w:sz w:val="22"/>
          <w:szCs w:val="22"/>
          <w:lang w:val="en-US"/>
        </w:rPr>
        <w:t xml:space="preserve">                                     </w: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position w:val="-4"/>
          <w:sz w:val="22"/>
          <w:szCs w:val="22"/>
          <w:lang w:val="en-US"/>
        </w:rPr>
        <w:t xml:space="preserve">ø³ÝÇ áñ  </w:t>
      </w:r>
      <w:r w:rsidRPr="00012351">
        <w:rPr>
          <w:rFonts w:ascii="Times LatArm" w:hAnsi="Times LatArm"/>
          <w:position w:val="-10"/>
          <w:sz w:val="22"/>
          <w:szCs w:val="22"/>
          <w:lang w:val="en-US"/>
        </w:rPr>
        <w:object w:dxaOrig="240" w:dyaOrig="260">
          <v:shape id="_x0000_i1365" type="#_x0000_t75" style="width:12pt;height:13.5pt" o:ole="">
            <v:imagedata r:id="rId650" o:title=""/>
          </v:shape>
          <o:OLEObject Type="Embed" ProgID="Equation.DSMT4" ShapeID="_x0000_i1365" DrawAspect="Content" ObjectID="_1402446823" r:id="rId654"/>
        </w:object>
      </w:r>
      <w:r w:rsidRPr="00012351">
        <w:rPr>
          <w:rFonts w:ascii="Times LatArm" w:hAnsi="Times LatArm"/>
          <w:sz w:val="22"/>
          <w:szCs w:val="22"/>
          <w:lang w:val="en-US"/>
        </w:rPr>
        <w:t>-Ç ³ëïÇ×³ÝÝ»ñÁ Ï»Ýï Ãí»ñ »Ý, ³å³ Ñ³í³ë³ñÙ³Ý ³ç Ù³ëÇ ·áõ</w:t>
      </w:r>
      <w:r w:rsidRPr="00012351">
        <w:rPr>
          <w:rFonts w:ascii="Times LatArm" w:hAnsi="Times LatArm"/>
          <w:sz w:val="22"/>
          <w:szCs w:val="22"/>
          <w:lang w:val="en-US"/>
        </w:rPr>
        <w:softHyphen/>
        <w:t>Ù³</w:t>
      </w:r>
      <w:r w:rsidRPr="00012351">
        <w:rPr>
          <w:rFonts w:ascii="Times LatArm" w:hAnsi="Times LatArm"/>
          <w:sz w:val="22"/>
          <w:szCs w:val="22"/>
          <w:lang w:val="en-US"/>
        </w:rPr>
        <w:softHyphen/>
        <w:t xml:space="preserve">ñÇ Ï»Ýï Ï³Ù ½áõÛ· ÉÇÝ»ÉÁ Ï³Ëí³Í ¿ </w:t>
      </w:r>
      <w:r w:rsidRPr="00012351">
        <w:rPr>
          <w:rFonts w:ascii="Times LatArm" w:hAnsi="Times LatArm"/>
          <w:position w:val="-12"/>
          <w:sz w:val="22"/>
          <w:szCs w:val="22"/>
          <w:lang w:val="en-US"/>
        </w:rPr>
        <w:object w:dxaOrig="240" w:dyaOrig="360">
          <v:shape id="_x0000_i1366" type="#_x0000_t75" style="width:12pt;height:19.5pt" o:ole="">
            <v:imagedata r:id="rId655" o:title=""/>
          </v:shape>
          <o:OLEObject Type="Embed" ProgID="Equation.DSMT4" ShapeID="_x0000_i1366" DrawAspect="Content" ObjectID="_1402446824" r:id="rId656"/>
        </w:object>
      </w:r>
      <w:r w:rsidRPr="00012351">
        <w:rPr>
          <w:rFonts w:ascii="Times LatArm" w:hAnsi="Times LatArm"/>
          <w:sz w:val="22"/>
          <w:szCs w:val="22"/>
          <w:lang w:val="en-US"/>
        </w:rPr>
        <w:t xml:space="preserve">-Ç ·áñÍ³ÏÇóÝ»ñÇó: ²ÛëÇÝùÝ, »Ã» </w:t>
      </w:r>
      <w:r w:rsidRPr="00012351">
        <w:rPr>
          <w:rFonts w:ascii="Times LatArm" w:hAnsi="Times LatArm"/>
          <w:position w:val="-14"/>
          <w:sz w:val="22"/>
          <w:szCs w:val="22"/>
          <w:lang w:val="en-US"/>
        </w:rPr>
        <w:object w:dxaOrig="2240" w:dyaOrig="400">
          <v:shape id="_x0000_i1367" type="#_x0000_t75" style="width:112.5pt;height:21pt" o:ole="">
            <v:imagedata r:id="rId657" o:title=""/>
          </v:shape>
          <o:OLEObject Type="Embed" ProgID="Equation.DSMT4" ShapeID="_x0000_i1367" DrawAspect="Content" ObjectID="_1402446825" r:id="rId658"/>
        </w:object>
      </w:r>
      <w:r w:rsidRPr="00012351">
        <w:rPr>
          <w:rFonts w:ascii="Times LatArm" w:hAnsi="Times LatArm"/>
          <w:sz w:val="22"/>
          <w:szCs w:val="22"/>
          <w:lang w:val="en-US"/>
        </w:rPr>
        <w:t>-Á ½áõÛ· (Ï»Ýï) ¿,</w:t>
      </w:r>
    </w:p>
    <w:p w:rsidR="00012351" w:rsidRPr="00012351" w:rsidRDefault="00012351" w:rsidP="00012351">
      <w:pPr>
        <w:jc w:val="both"/>
        <w:rPr>
          <w:rFonts w:ascii="Times LatArm" w:hAnsi="Times LatArm"/>
          <w:sz w:val="22"/>
          <w:szCs w:val="22"/>
          <w:lang w:val="en-US"/>
        </w:rPr>
      </w:pPr>
      <w:r w:rsidRPr="00012351">
        <w:rPr>
          <w:rFonts w:ascii="Times LatArm" w:hAnsi="Times LatArm"/>
          <w:sz w:val="22"/>
          <w:szCs w:val="22"/>
          <w:lang w:val="en-US"/>
        </w:rPr>
        <w:t xml:space="preserve">³å³ </w:t>
      </w:r>
      <w:r w:rsidRPr="00012351">
        <w:rPr>
          <w:rFonts w:ascii="Times LatArm" w:hAnsi="Times LatArm"/>
          <w:position w:val="-6"/>
          <w:sz w:val="22"/>
          <w:szCs w:val="22"/>
        </w:rPr>
        <w:object w:dxaOrig="200" w:dyaOrig="220">
          <v:shape id="_x0000_i1368" type="#_x0000_t75" style="width:10.5pt;height:10.5pt" o:ole="">
            <v:imagedata r:id="rId659" o:title=""/>
          </v:shape>
          <o:OLEObject Type="Embed" ProgID="Equation.DSMT4" ShapeID="_x0000_i1368" DrawAspect="Content" ObjectID="_1402446826" r:id="rId660"/>
        </w:object>
      </w:r>
      <w:r w:rsidRPr="00012351">
        <w:rPr>
          <w:rFonts w:ascii="Times LatArm" w:hAnsi="Times LatArm"/>
          <w:sz w:val="22"/>
          <w:szCs w:val="22"/>
          <w:lang w:val="en-US"/>
        </w:rPr>
        <w:t>-Ý ¨ë ½áõÛ· (Ï»Ýï) ¿: ²ÛëåÇëáí, ×Çßï ¿ Ñ»ï¨Û³É Ã»áñ»ÙÁ.</w:t>
      </w:r>
      <w:r w:rsidRPr="00012351">
        <w:rPr>
          <w:rFonts w:ascii="Times LatArm" w:hAnsi="Times LatArm"/>
          <w:noProof/>
          <w:sz w:val="22"/>
          <w:szCs w:val="22"/>
          <w:lang w:val="en-US"/>
        </w:rPr>
        <w:t xml:space="preserve"> </w: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b/>
          <w:sz w:val="22"/>
          <w:szCs w:val="22"/>
          <w:lang w:val="en-US"/>
        </w:rPr>
        <w:lastRenderedPageBreak/>
        <w:t>Â»áñ»Ù 3</w:t>
      </w:r>
      <w:r w:rsidRPr="00012351">
        <w:rPr>
          <w:rFonts w:ascii="Times LatArm" w:hAnsi="Times LatArm"/>
          <w:sz w:val="22"/>
          <w:szCs w:val="22"/>
          <w:lang w:val="en-US"/>
        </w:rPr>
        <w:t>: Âí³ñÏáõÃÛ³Ý Ï»Ýï Ñ³Ù³Ï³ñ·áõÙ ·ñ³éí³Í ÃÇíÁ ½áõÛ· (Ï»Ýï) ¿, »Ã» Ýñ³ Ãí³Ýß³Ý</w:t>
      </w:r>
      <w:r w:rsidRPr="00012351">
        <w:rPr>
          <w:rFonts w:ascii="Times LatArm" w:hAnsi="Times LatArm"/>
          <w:sz w:val="22"/>
          <w:szCs w:val="22"/>
          <w:lang w:val="en-US"/>
        </w:rPr>
        <w:softHyphen/>
        <w:t>Ý»ñÇ ·áõÙ³ñÁ ½áõÛ· (Ï»Ýï) ¿:</w:t>
      </w:r>
      <w:r w:rsidRPr="00012351">
        <w:rPr>
          <w:rFonts w:ascii="Times LatArm" w:hAnsi="Times LatArm"/>
          <w:i/>
          <w:noProof/>
          <w:sz w:val="22"/>
          <w:szCs w:val="22"/>
          <w:lang w:val="en-US"/>
        </w:rPr>
        <w:t xml:space="preserve"> </w: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sz w:val="22"/>
          <w:szCs w:val="22"/>
          <w:lang w:val="en-US"/>
        </w:rPr>
        <w:t xml:space="preserve">úñÇÝ³Ï: </w:t>
      </w:r>
      <w:r w:rsidRPr="00012351">
        <w:rPr>
          <w:rFonts w:ascii="Times LatArm" w:hAnsi="Times LatArm"/>
          <w:position w:val="-12"/>
          <w:sz w:val="22"/>
          <w:szCs w:val="22"/>
          <w:lang w:val="en-US"/>
        </w:rPr>
        <w:object w:dxaOrig="620" w:dyaOrig="360">
          <v:shape id="_x0000_i1369" type="#_x0000_t75" style="width:31.5pt;height:19.5pt" o:ole="">
            <v:imagedata r:id="rId661" o:title=""/>
          </v:shape>
          <o:OLEObject Type="Embed" ProgID="Equation.DSMT4" ShapeID="_x0000_i1369" DrawAspect="Content" ObjectID="_1402446827" r:id="rId662"/>
        </w:object>
      </w:r>
      <w:r w:rsidRPr="00012351">
        <w:rPr>
          <w:rFonts w:ascii="Times LatArm" w:hAnsi="Times LatArm"/>
          <w:position w:val="-4"/>
          <w:sz w:val="22"/>
          <w:szCs w:val="22"/>
          <w:lang w:val="en-US"/>
        </w:rPr>
        <w:t xml:space="preserve"> </w:t>
      </w:r>
      <w:r w:rsidRPr="00012351">
        <w:rPr>
          <w:rFonts w:ascii="Times LatArm" w:hAnsi="Times LatArm"/>
          <w:sz w:val="22"/>
          <w:szCs w:val="22"/>
          <w:lang w:val="en-US"/>
        </w:rPr>
        <w:t xml:space="preserve">ÃÇíÁ ½áõÛ· ¿, áñáíÑ»ï¨ </w:t>
      </w:r>
      <w:r w:rsidRPr="00012351">
        <w:rPr>
          <w:rFonts w:ascii="Times LatArm" w:hAnsi="Times LatArm"/>
          <w:position w:val="-10"/>
          <w:sz w:val="22"/>
          <w:szCs w:val="22"/>
        </w:rPr>
        <w:object w:dxaOrig="1760" w:dyaOrig="320">
          <v:shape id="_x0000_i1370" type="#_x0000_t75" style="width:90pt;height:18pt" o:ole="">
            <v:imagedata r:id="rId663" o:title=""/>
          </v:shape>
          <o:OLEObject Type="Embed" ProgID="Equation.DSMT4" ShapeID="_x0000_i1370" DrawAspect="Content" ObjectID="_1402446828" r:id="rId664"/>
        </w:object>
      </w:r>
      <w:r w:rsidRPr="00012351">
        <w:rPr>
          <w:rFonts w:ascii="Times LatArm" w:hAnsi="Times LatArm"/>
          <w:position w:val="-6"/>
          <w:sz w:val="22"/>
          <w:szCs w:val="22"/>
          <w:lang w:val="en-US"/>
        </w:rPr>
        <w:t xml:space="preserve"> </w:t>
      </w:r>
      <w:r w:rsidRPr="00012351">
        <w:rPr>
          <w:rFonts w:ascii="Times LatArm" w:hAnsi="Times LatArm"/>
          <w:position w:val="-12"/>
          <w:sz w:val="22"/>
          <w:szCs w:val="22"/>
          <w:lang w:val="en-US"/>
        </w:rPr>
        <w:object w:dxaOrig="740" w:dyaOrig="360">
          <v:shape id="_x0000_i1371" type="#_x0000_t75" style="width:37.5pt;height:19.5pt" o:ole="">
            <v:imagedata r:id="rId665" o:title=""/>
          </v:shape>
          <o:OLEObject Type="Embed" ProgID="Equation.DSMT4" ShapeID="_x0000_i1371" DrawAspect="Content" ObjectID="_1402446829" r:id="rId666"/>
        </w:object>
      </w:r>
      <w:r w:rsidRPr="00012351">
        <w:rPr>
          <w:rFonts w:ascii="Times LatArm" w:hAnsi="Times LatArm"/>
          <w:sz w:val="22"/>
          <w:szCs w:val="22"/>
          <w:lang w:val="en-US"/>
        </w:rPr>
        <w:t>-Ý Ï»Ýï ¿:</w: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position w:val="-12"/>
          <w:sz w:val="22"/>
          <w:szCs w:val="22"/>
          <w:lang w:val="en-US"/>
        </w:rPr>
        <w:object w:dxaOrig="420" w:dyaOrig="360">
          <v:shape id="_x0000_i1372" type="#_x0000_t75" style="width:21pt;height:19.5pt" o:ole="">
            <v:imagedata r:id="rId667" o:title=""/>
          </v:shape>
          <o:OLEObject Type="Embed" ProgID="Equation.DSMT4" ShapeID="_x0000_i1372" DrawAspect="Content" ObjectID="_1402446830" r:id="rId668"/>
        </w:object>
      </w:r>
      <w:r w:rsidRPr="00012351">
        <w:rPr>
          <w:rFonts w:ascii="Times LatArm" w:hAnsi="Times LatArm"/>
          <w:position w:val="-4"/>
          <w:sz w:val="22"/>
          <w:szCs w:val="22"/>
          <w:lang w:val="en-US"/>
        </w:rPr>
        <w:t xml:space="preserve"> </w:t>
      </w:r>
      <w:r w:rsidRPr="00012351">
        <w:rPr>
          <w:rFonts w:ascii="Times LatArm" w:hAnsi="Times LatArm"/>
          <w:sz w:val="22"/>
          <w:szCs w:val="22"/>
          <w:lang w:val="en-US"/>
        </w:rPr>
        <w:t>ÃÇíÁ ·ñ³é»ù ï³ñµ»ñ Ñ³Ù³Ï³ñ·»ñáõÙ ¨ ëïáõ·»Ýù Ã»áñ»ÙÇ ÇÙ³ëïÁ:</w:t>
      </w:r>
      <w:r w:rsidRPr="00012351">
        <w:rPr>
          <w:rFonts w:ascii="Times LatArm" w:hAnsi="Times LatArm"/>
          <w:position w:val="-12"/>
          <w:sz w:val="22"/>
          <w:szCs w:val="22"/>
          <w:lang w:val="en-US"/>
        </w:rPr>
        <w:t xml:space="preserve">  </w:t>
      </w:r>
      <w:r w:rsidRPr="00012351">
        <w:rPr>
          <w:rFonts w:ascii="Times LatArm" w:hAnsi="Times LatArm"/>
          <w:position w:val="-12"/>
          <w:sz w:val="22"/>
          <w:szCs w:val="22"/>
          <w:lang w:val="en-US"/>
        </w:rPr>
        <w:object w:dxaOrig="2740" w:dyaOrig="360">
          <v:shape id="_x0000_i1373" type="#_x0000_t75" style="width:137.25pt;height:19.5pt" o:ole="">
            <v:imagedata r:id="rId669" o:title=""/>
          </v:shape>
          <o:OLEObject Type="Embed" ProgID="Equation.DSMT4" ShapeID="_x0000_i1373" DrawAspect="Content" ObjectID="_1402446831" r:id="rId670"/>
        </w:object>
      </w:r>
      <w:r w:rsidRPr="00012351">
        <w:rPr>
          <w:rFonts w:ascii="Times LatArm" w:hAnsi="Times LatArm"/>
          <w:position w:val="-12"/>
          <w:sz w:val="22"/>
          <w:szCs w:val="22"/>
          <w:lang w:val="en-US"/>
        </w:rPr>
        <w:t xml:space="preserve">  </w:t>
      </w:r>
      <w:r w:rsidRPr="00012351">
        <w:rPr>
          <w:rFonts w:ascii="Times LatArm" w:hAnsi="Times LatArm"/>
          <w:position w:val="-10"/>
          <w:sz w:val="22"/>
          <w:szCs w:val="22"/>
          <w:lang w:val="en-US"/>
        </w:rPr>
        <w:object w:dxaOrig="880" w:dyaOrig="320">
          <v:shape id="_x0000_i1374" type="#_x0000_t75" style="width:45pt;height:18pt" o:ole="">
            <v:imagedata r:id="rId671" o:title=""/>
          </v:shape>
          <o:OLEObject Type="Embed" ProgID="Equation.DSMT4" ShapeID="_x0000_i1374" DrawAspect="Content" ObjectID="_1402446832" r:id="rId672"/>
        </w:object>
      </w:r>
      <w:r w:rsidRPr="00012351">
        <w:rPr>
          <w:rFonts w:ascii="Times LatArm" w:hAnsi="Times LatArm"/>
          <w:sz w:val="22"/>
          <w:szCs w:val="22"/>
          <w:lang w:val="en-US"/>
        </w:rPr>
        <w:t xml:space="preserve"> </w:t>
      </w:r>
      <w:r w:rsidRPr="00012351">
        <w:rPr>
          <w:rFonts w:ascii="Times LatArm" w:hAnsi="Times LatArm"/>
          <w:position w:val="-10"/>
          <w:sz w:val="22"/>
          <w:szCs w:val="22"/>
        </w:rPr>
        <w:object w:dxaOrig="940" w:dyaOrig="320">
          <v:shape id="_x0000_i1375" type="#_x0000_t75" style="width:46.5pt;height:15.75pt" o:ole="">
            <v:imagedata r:id="rId673" o:title=""/>
          </v:shape>
          <o:OLEObject Type="Embed" ProgID="Equation.DSMT4" ShapeID="_x0000_i1375" DrawAspect="Content" ObjectID="_1402446833" r:id="rId674"/>
        </w:object>
      </w:r>
      <w:r w:rsidRPr="00012351">
        <w:rPr>
          <w:rFonts w:ascii="Times LatArm" w:hAnsi="Times LatArm"/>
          <w:sz w:val="22"/>
          <w:szCs w:val="22"/>
          <w:lang w:val="en-US"/>
        </w:rPr>
        <w:t xml:space="preserve"> </w:t>
      </w:r>
      <w:r w:rsidRPr="00012351">
        <w:rPr>
          <w:rFonts w:ascii="Times LatArm" w:hAnsi="Times LatArm"/>
          <w:position w:val="-10"/>
          <w:sz w:val="22"/>
          <w:szCs w:val="22"/>
        </w:rPr>
        <w:object w:dxaOrig="880" w:dyaOrig="320">
          <v:shape id="_x0000_i1376" type="#_x0000_t75" style="width:45pt;height:15.75pt" o:ole="">
            <v:imagedata r:id="rId675" o:title=""/>
          </v:shape>
          <o:OLEObject Type="Embed" ProgID="Equation.DSMT4" ShapeID="_x0000_i1376" DrawAspect="Content" ObjectID="_1402446834" r:id="rId676"/>
        </w:object>
      </w:r>
      <w:r w:rsidRPr="00012351">
        <w:rPr>
          <w:rFonts w:ascii="Times LatArm" w:hAnsi="Times LatArm"/>
          <w:sz w:val="22"/>
          <w:szCs w:val="22"/>
          <w:lang w:val="en-US"/>
        </w:rPr>
        <w:t xml:space="preserve"> </w:t>
      </w:r>
      <w:r w:rsidRPr="00012351">
        <w:rPr>
          <w:rFonts w:ascii="Times LatArm" w:hAnsi="Times LatArm"/>
          <w:position w:val="-6"/>
          <w:sz w:val="22"/>
          <w:szCs w:val="22"/>
        </w:rPr>
        <w:object w:dxaOrig="920" w:dyaOrig="279">
          <v:shape id="_x0000_i1377" type="#_x0000_t75" style="width:46.5pt;height:13.5pt" o:ole="">
            <v:imagedata r:id="rId677" o:title=""/>
          </v:shape>
          <o:OLEObject Type="Embed" ProgID="Equation.DSMT4" ShapeID="_x0000_i1377" DrawAspect="Content" ObjectID="_1402446835" r:id="rId678"/>
        </w:objec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sz w:val="22"/>
          <w:szCs w:val="22"/>
          <w:lang w:val="en-US"/>
        </w:rPr>
        <w:t>ÆÝãå»ë ï»ëÝáõÙ »Ýù Ãí³Ýß³ÝÝ»ñÇ ·áõÙ³ñÁ Ýßí³Í µáÉáñ Ñ³Ù³Ï³ñ·»ñáõÙ ½áõÛ· ¿:</w: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i/>
          <w:sz w:val="22"/>
          <w:szCs w:val="22"/>
          <w:lang w:val="en-US"/>
        </w:rPr>
        <w:t>Ð»ï¨³Ýù 1:</w:t>
      </w:r>
      <w:r w:rsidRPr="00012351">
        <w:rPr>
          <w:rFonts w:ascii="Times LatArm" w:hAnsi="Times LatArm"/>
          <w:sz w:val="22"/>
          <w:szCs w:val="22"/>
          <w:lang w:val="en-US"/>
        </w:rPr>
        <w:t xml:space="preserve"> Î»Ýï Ñ³Ù³Ï³ñ·áõÙ ÃíÇ Ãí³Ýß³ÝÝ»ñÇ ï»Õ³÷áËáõÃÛáõÝÇó Ýñ³ ½áõÛ·áõÃÛáõÝÁ ãÇ ÷áËíáõÙ:</w: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sz w:val="22"/>
          <w:szCs w:val="22"/>
          <w:lang w:val="en-US"/>
        </w:rPr>
        <w:t xml:space="preserve">úñÇÝ³Ï: </w:t>
      </w:r>
      <w:r w:rsidRPr="00012351">
        <w:rPr>
          <w:rFonts w:ascii="Times LatArm" w:hAnsi="Times LatArm"/>
          <w:position w:val="-12"/>
          <w:sz w:val="22"/>
          <w:szCs w:val="22"/>
          <w:lang w:val="en-US"/>
        </w:rPr>
        <w:object w:dxaOrig="700" w:dyaOrig="360">
          <v:shape id="_x0000_i1378" type="#_x0000_t75" style="width:34.5pt;height:19.5pt" o:ole="">
            <v:imagedata r:id="rId679" o:title=""/>
          </v:shape>
          <o:OLEObject Type="Embed" ProgID="Equation.DSMT4" ShapeID="_x0000_i1378" DrawAspect="Content" ObjectID="_1402446836" r:id="rId680"/>
        </w:object>
      </w:r>
      <w:r w:rsidRPr="00012351">
        <w:rPr>
          <w:rFonts w:ascii="Times LatArm" w:hAnsi="Times LatArm"/>
          <w:sz w:val="22"/>
          <w:szCs w:val="22"/>
          <w:lang w:val="en-US"/>
        </w:rPr>
        <w:t xml:space="preserve"> </w:t>
      </w:r>
      <w:r w:rsidRPr="00012351">
        <w:rPr>
          <w:rFonts w:ascii="Times LatArm" w:hAnsi="Times LatArm"/>
          <w:position w:val="-12"/>
          <w:sz w:val="22"/>
          <w:szCs w:val="22"/>
        </w:rPr>
        <w:object w:dxaOrig="700" w:dyaOrig="360">
          <v:shape id="_x0000_i1379" type="#_x0000_t75" style="width:34.5pt;height:18pt" o:ole="">
            <v:imagedata r:id="rId681" o:title=""/>
          </v:shape>
          <o:OLEObject Type="Embed" ProgID="Equation.DSMT4" ShapeID="_x0000_i1379" DrawAspect="Content" ObjectID="_1402446837" r:id="rId682"/>
        </w:object>
      </w:r>
      <w:r w:rsidRPr="00012351">
        <w:rPr>
          <w:rFonts w:ascii="Times LatArm" w:hAnsi="Times LatArm"/>
          <w:sz w:val="22"/>
          <w:szCs w:val="22"/>
          <w:lang w:val="en-US"/>
        </w:rPr>
        <w:t xml:space="preserve"> </w:t>
      </w:r>
      <w:r w:rsidRPr="00012351">
        <w:rPr>
          <w:rFonts w:ascii="Times LatArm" w:hAnsi="Times LatArm"/>
          <w:position w:val="-12"/>
          <w:sz w:val="22"/>
          <w:szCs w:val="22"/>
        </w:rPr>
        <w:object w:dxaOrig="700" w:dyaOrig="360">
          <v:shape id="_x0000_i1380" type="#_x0000_t75" style="width:34.5pt;height:18pt" o:ole="">
            <v:imagedata r:id="rId683" o:title=""/>
          </v:shape>
          <o:OLEObject Type="Embed" ProgID="Equation.DSMT4" ShapeID="_x0000_i1380" DrawAspect="Content" ObjectID="_1402446838" r:id="rId684"/>
        </w:object>
      </w:r>
      <w:r w:rsidRPr="00012351">
        <w:rPr>
          <w:rFonts w:ascii="Times LatArm" w:hAnsi="Times LatArm"/>
          <w:sz w:val="22"/>
          <w:szCs w:val="22"/>
          <w:lang w:val="en-US"/>
        </w:rPr>
        <w:t xml:space="preserve"> </w:t>
      </w:r>
      <w:r w:rsidRPr="00012351">
        <w:rPr>
          <w:rFonts w:ascii="Times LatArm" w:hAnsi="Times LatArm"/>
          <w:position w:val="-12"/>
          <w:sz w:val="22"/>
          <w:szCs w:val="22"/>
        </w:rPr>
        <w:object w:dxaOrig="620" w:dyaOrig="360">
          <v:shape id="_x0000_i1381" type="#_x0000_t75" style="width:31.5pt;height:18pt" o:ole="">
            <v:imagedata r:id="rId685" o:title=""/>
          </v:shape>
          <o:OLEObject Type="Embed" ProgID="Equation.DSMT4" ShapeID="_x0000_i1381" DrawAspect="Content" ObjectID="_1402446839" r:id="rId686"/>
        </w:object>
      </w:r>
      <w:r w:rsidRPr="00012351">
        <w:rPr>
          <w:rFonts w:ascii="Times LatArm" w:hAnsi="Times LatArm"/>
          <w:sz w:val="22"/>
          <w:szCs w:val="22"/>
          <w:lang w:val="en-US"/>
        </w:rPr>
        <w:t xml:space="preserve"> µáÉáñÁ ½áõÛ· Ãí»ñ »Ý: </w: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b/>
          <w:sz w:val="22"/>
          <w:szCs w:val="22"/>
          <w:lang w:val="en-US"/>
        </w:rPr>
        <w:t>Â»áñ»Ù 4</w:t>
      </w:r>
      <w:r w:rsidRPr="00012351">
        <w:rPr>
          <w:rFonts w:ascii="Times LatArm" w:hAnsi="Times LatArm"/>
          <w:sz w:val="22"/>
          <w:szCs w:val="22"/>
          <w:lang w:val="en-US"/>
        </w:rPr>
        <w:t>: ¼áõÛ· ÑÇÙùáí Ñ³Ù³Ï³ñ·áõÙ ·ñ³éí³Í ÃÇíÁ ½áõÛ· ¿, »Ã» Ýñ³ í»ñçÇÝ Ãí³Ýß³ÝÁ ½áõÛ· ¿:</w: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i/>
          <w:sz w:val="22"/>
          <w:szCs w:val="22"/>
          <w:lang w:val="en-US"/>
        </w:rPr>
        <w:t xml:space="preserve">²å³óáõóáõÙ: </w:t>
      </w:r>
      <w:r w:rsidRPr="00012351">
        <w:rPr>
          <w:rFonts w:ascii="Times LatArm" w:hAnsi="Times LatArm"/>
          <w:sz w:val="22"/>
          <w:szCs w:val="22"/>
          <w:lang w:val="en-US"/>
        </w:rPr>
        <w:t xml:space="preserve">(1) ·ñ³éÙ³Ý Ù»ç µáÉáñ ·áõÙ³ñ»ÉÇÝ»ñÁ ½áõÛ· »Ý, µ³ó³éáõÃÛ³Ùµ </w:t>
      </w:r>
      <w:r w:rsidRPr="00012351">
        <w:rPr>
          <w:rFonts w:ascii="Times LatArm" w:hAnsi="Times LatArm"/>
          <w:position w:val="-12"/>
          <w:sz w:val="22"/>
          <w:szCs w:val="22"/>
          <w:lang w:val="en-US"/>
        </w:rPr>
        <w:object w:dxaOrig="240" w:dyaOrig="360">
          <v:shape id="_x0000_i1382" type="#_x0000_t75" style="width:12pt;height:19.5pt" o:ole="">
            <v:imagedata r:id="rId687" o:title=""/>
          </v:shape>
          <o:OLEObject Type="Embed" ProgID="Equation.DSMT4" ShapeID="_x0000_i1382" DrawAspect="Content" ObjectID="_1402446840" r:id="rId688"/>
        </w:object>
      </w:r>
      <w:r w:rsidRPr="00012351">
        <w:rPr>
          <w:rFonts w:ascii="Times LatArm" w:hAnsi="Times LatArm"/>
          <w:sz w:val="22"/>
          <w:szCs w:val="22"/>
          <w:lang w:val="en-US"/>
        </w:rPr>
        <w:t xml:space="preserve">-Ç, áñáíÑ»ï¨ </w:t>
      </w:r>
      <w:r w:rsidRPr="00012351">
        <w:rPr>
          <w:rFonts w:ascii="Times LatArm" w:hAnsi="Times LatArm"/>
          <w:position w:val="-10"/>
          <w:sz w:val="22"/>
          <w:szCs w:val="22"/>
          <w:lang w:val="en-US"/>
        </w:rPr>
        <w:object w:dxaOrig="240" w:dyaOrig="260">
          <v:shape id="_x0000_i1383" type="#_x0000_t75" style="width:12pt;height:13.5pt" o:ole="">
            <v:imagedata r:id="rId689" o:title=""/>
          </v:shape>
          <o:OLEObject Type="Embed" ProgID="Equation.DSMT4" ShapeID="_x0000_i1383" DrawAspect="Content" ObjectID="_1402446841" r:id="rId690"/>
        </w:object>
      </w:r>
      <w:r w:rsidRPr="00012351">
        <w:rPr>
          <w:rFonts w:ascii="Times LatArm" w:hAnsi="Times LatArm"/>
          <w:sz w:val="22"/>
          <w:szCs w:val="22"/>
          <w:lang w:val="en-US"/>
        </w:rPr>
        <w:t xml:space="preserve">-Ý ½áõÛ· ÃÇí ¿: Ð»ï¨³µ³ñ </w:t>
      </w:r>
      <w:r w:rsidRPr="00012351">
        <w:rPr>
          <w:rFonts w:ascii="Times LatArm" w:hAnsi="Times LatArm"/>
          <w:position w:val="-6"/>
          <w:sz w:val="22"/>
          <w:szCs w:val="22"/>
          <w:lang w:val="en-US"/>
        </w:rPr>
        <w:object w:dxaOrig="200" w:dyaOrig="220">
          <v:shape id="_x0000_i1384" type="#_x0000_t75" style="width:10.5pt;height:12pt" o:ole="">
            <v:imagedata r:id="rId691" o:title=""/>
          </v:shape>
          <o:OLEObject Type="Embed" ProgID="Equation.DSMT4" ShapeID="_x0000_i1384" DrawAspect="Content" ObjectID="_1402446842" r:id="rId692"/>
        </w:object>
      </w:r>
      <w:r w:rsidRPr="00012351">
        <w:rPr>
          <w:rFonts w:ascii="Times LatArm" w:hAnsi="Times LatArm"/>
          <w:position w:val="-4"/>
          <w:sz w:val="22"/>
          <w:szCs w:val="22"/>
          <w:lang w:val="en-US"/>
        </w:rPr>
        <w:t xml:space="preserve"> </w:t>
      </w:r>
      <w:r w:rsidRPr="00012351">
        <w:rPr>
          <w:rFonts w:ascii="Times LatArm" w:hAnsi="Times LatArm"/>
          <w:sz w:val="22"/>
          <w:szCs w:val="22"/>
          <w:lang w:val="en-US"/>
        </w:rPr>
        <w:t xml:space="preserve">ÃíÇ ½áõÛ·áõÃÛáõÝÁ Ï³Ëí³Í ¿ </w:t>
      </w:r>
      <w:r w:rsidRPr="00012351">
        <w:rPr>
          <w:rFonts w:ascii="Times LatArm" w:hAnsi="Times LatArm"/>
          <w:position w:val="-12"/>
          <w:sz w:val="22"/>
          <w:szCs w:val="22"/>
          <w:lang w:val="en-US"/>
        </w:rPr>
        <w:object w:dxaOrig="240" w:dyaOrig="360">
          <v:shape id="_x0000_i1385" type="#_x0000_t75" style="width:12pt;height:19.5pt" o:ole="">
            <v:imagedata r:id="rId687" o:title=""/>
          </v:shape>
          <o:OLEObject Type="Embed" ProgID="Equation.DSMT4" ShapeID="_x0000_i1385" DrawAspect="Content" ObjectID="_1402446843" r:id="rId693"/>
        </w:object>
      </w:r>
      <w:r w:rsidRPr="00012351">
        <w:rPr>
          <w:rFonts w:ascii="Times LatArm" w:hAnsi="Times LatArm"/>
          <w:position w:val="-12"/>
          <w:sz w:val="22"/>
          <w:szCs w:val="22"/>
          <w:lang w:val="en-US"/>
        </w:rPr>
        <w:t xml:space="preserve"> </w:t>
      </w:r>
      <w:r w:rsidRPr="00012351">
        <w:rPr>
          <w:rFonts w:ascii="Times LatArm" w:hAnsi="Times LatArm"/>
          <w:sz w:val="22"/>
          <w:szCs w:val="22"/>
          <w:lang w:val="en-US"/>
        </w:rPr>
        <w:t>Ãí³</w:t>
      </w:r>
      <w:r w:rsidRPr="00012351">
        <w:rPr>
          <w:rFonts w:ascii="Times LatArm" w:hAnsi="Times LatArm"/>
          <w:sz w:val="22"/>
          <w:szCs w:val="22"/>
          <w:lang w:val="en-US"/>
        </w:rPr>
        <w:softHyphen/>
        <w:t xml:space="preserve">Ýß³ÝÇó: </w: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sz w:val="22"/>
          <w:szCs w:val="22"/>
          <w:lang w:val="en-US"/>
        </w:rPr>
        <w:t xml:space="preserve">úñÇÝ³Ï: </w:t>
      </w:r>
      <w:r w:rsidRPr="00012351">
        <w:rPr>
          <w:rFonts w:ascii="Times LatArm" w:hAnsi="Times LatArm"/>
          <w:position w:val="-12"/>
          <w:sz w:val="22"/>
          <w:szCs w:val="22"/>
          <w:lang w:val="en-US"/>
        </w:rPr>
        <w:object w:dxaOrig="639" w:dyaOrig="360">
          <v:shape id="_x0000_i1386" type="#_x0000_t75" style="width:31.5pt;height:19.5pt" o:ole="">
            <v:imagedata r:id="rId694" o:title=""/>
          </v:shape>
          <o:OLEObject Type="Embed" ProgID="Equation.DSMT4" ShapeID="_x0000_i1386" DrawAspect="Content" ObjectID="_1402446844" r:id="rId695"/>
        </w:object>
      </w:r>
      <w:r w:rsidRPr="00012351">
        <w:rPr>
          <w:rFonts w:ascii="Times LatArm" w:hAnsi="Times LatArm"/>
          <w:sz w:val="22"/>
          <w:szCs w:val="22"/>
          <w:lang w:val="en-US"/>
        </w:rPr>
        <w:t xml:space="preserve"> </w:t>
      </w:r>
      <w:r w:rsidRPr="00012351">
        <w:rPr>
          <w:rFonts w:ascii="Times LatArm" w:hAnsi="Times LatArm"/>
          <w:position w:val="-12"/>
          <w:sz w:val="22"/>
          <w:szCs w:val="22"/>
        </w:rPr>
        <w:object w:dxaOrig="580" w:dyaOrig="360">
          <v:shape id="_x0000_i1387" type="#_x0000_t75" style="width:30pt;height:18pt" o:ole="">
            <v:imagedata r:id="rId696" o:title=""/>
          </v:shape>
          <o:OLEObject Type="Embed" ProgID="Equation.DSMT4" ShapeID="_x0000_i1387" DrawAspect="Content" ObjectID="_1402446845" r:id="rId697"/>
        </w:object>
      </w:r>
      <w:r w:rsidRPr="00012351">
        <w:rPr>
          <w:rFonts w:ascii="Times LatArm" w:hAnsi="Times LatArm"/>
          <w:sz w:val="22"/>
          <w:szCs w:val="22"/>
          <w:lang w:val="en-US"/>
        </w:rPr>
        <w:t xml:space="preserve"> </w:t>
      </w:r>
      <w:r w:rsidRPr="00012351">
        <w:rPr>
          <w:rFonts w:ascii="Times LatArm" w:hAnsi="Times LatArm"/>
          <w:position w:val="-12"/>
          <w:sz w:val="22"/>
          <w:szCs w:val="22"/>
        </w:rPr>
        <w:object w:dxaOrig="440" w:dyaOrig="360">
          <v:shape id="_x0000_i1388" type="#_x0000_t75" style="width:21pt;height:18pt" o:ole="">
            <v:imagedata r:id="rId698" o:title=""/>
          </v:shape>
          <o:OLEObject Type="Embed" ProgID="Equation.DSMT4" ShapeID="_x0000_i1388" DrawAspect="Content" ObjectID="_1402446846" r:id="rId699"/>
        </w:object>
      </w:r>
      <w:r w:rsidRPr="00012351">
        <w:rPr>
          <w:rFonts w:ascii="Times LatArm" w:hAnsi="Times LatArm"/>
          <w:sz w:val="22"/>
          <w:szCs w:val="22"/>
          <w:lang w:val="en-US"/>
        </w:rPr>
        <w:t xml:space="preserve"> </w:t>
      </w:r>
      <w:r w:rsidRPr="00012351">
        <w:rPr>
          <w:rFonts w:ascii="Times LatArm" w:hAnsi="Times LatArm"/>
          <w:position w:val="-12"/>
          <w:sz w:val="22"/>
          <w:szCs w:val="22"/>
        </w:rPr>
        <w:object w:dxaOrig="360" w:dyaOrig="360">
          <v:shape id="_x0000_i1389" type="#_x0000_t75" style="width:18pt;height:18pt" o:ole="">
            <v:imagedata r:id="rId700" o:title=""/>
          </v:shape>
          <o:OLEObject Type="Embed" ProgID="Equation.DSMT4" ShapeID="_x0000_i1389" DrawAspect="Content" ObjectID="_1402446847" r:id="rId701"/>
        </w:object>
      </w:r>
      <w:r w:rsidRPr="00012351">
        <w:rPr>
          <w:rFonts w:ascii="Times LatArm" w:hAnsi="Times LatArm"/>
          <w:sz w:val="22"/>
          <w:szCs w:val="22"/>
          <w:lang w:val="en-US"/>
        </w:rPr>
        <w:t xml:space="preserve"> Ãí»ñÁ ½áõÛ· »Ý, ÇëÏ </w:t>
      </w:r>
      <w:r w:rsidRPr="00012351">
        <w:rPr>
          <w:rFonts w:ascii="Times LatArm" w:hAnsi="Times LatArm"/>
          <w:position w:val="-12"/>
          <w:sz w:val="22"/>
          <w:szCs w:val="22"/>
          <w:lang w:val="en-US"/>
        </w:rPr>
        <w:object w:dxaOrig="639" w:dyaOrig="360">
          <v:shape id="_x0000_i1390" type="#_x0000_t75" style="width:31.5pt;height:19.5pt" o:ole="">
            <v:imagedata r:id="rId702" o:title=""/>
          </v:shape>
          <o:OLEObject Type="Embed" ProgID="Equation.DSMT4" ShapeID="_x0000_i1390" DrawAspect="Content" ObjectID="_1402446848" r:id="rId703"/>
        </w:object>
      </w:r>
      <w:r w:rsidRPr="00012351">
        <w:rPr>
          <w:rFonts w:ascii="Times LatArm" w:hAnsi="Times LatArm"/>
          <w:position w:val="-12"/>
          <w:sz w:val="22"/>
          <w:szCs w:val="22"/>
        </w:rPr>
        <w:object w:dxaOrig="499" w:dyaOrig="360">
          <v:shape id="_x0000_i1391" type="#_x0000_t75" style="width:25.5pt;height:18pt" o:ole="">
            <v:imagedata r:id="rId704" o:title=""/>
          </v:shape>
          <o:OLEObject Type="Embed" ProgID="Equation.DSMT4" ShapeID="_x0000_i1391" DrawAspect="Content" ObjectID="_1402446849" r:id="rId705"/>
        </w:object>
      </w:r>
      <w:r w:rsidRPr="00012351">
        <w:rPr>
          <w:rFonts w:ascii="Times LatArm" w:hAnsi="Times LatArm"/>
          <w:sz w:val="22"/>
          <w:szCs w:val="22"/>
          <w:lang w:val="en-US"/>
        </w:rPr>
        <w:t xml:space="preserve"> Ãí»ñÁ` Ï»Ýï:  </w: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sz w:val="22"/>
          <w:szCs w:val="22"/>
          <w:lang w:val="en-US"/>
        </w:rPr>
        <w:t>²ÛÅÙ ¹Çï³ñÏ»Ýù 11-Ç µ³Å³Ý»ÉÇáõÃÛ³Ý Ñ³Ûï³ÝÇßÁ ï³ëÝáñ¹³Ï³Ý Ñ³Ù³Ï³ñ</w:t>
      </w:r>
      <w:r w:rsidRPr="00012351">
        <w:rPr>
          <w:rFonts w:ascii="Times LatArm" w:hAnsi="Times LatArm"/>
          <w:sz w:val="22"/>
          <w:szCs w:val="22"/>
          <w:lang w:val="en-US"/>
        </w:rPr>
        <w:softHyphen/>
        <w:t xml:space="preserve">·áõÙ  ¨ Ýñ³ ³Ý³Éá· Ã»áñ»ÙÝ»ñÁ Ãí³ñÏáõÃÛ³Ý ³ÛÉ Ñ³Ù³Ï³ñ·»ñáõÙ: </w: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sz w:val="22"/>
          <w:szCs w:val="22"/>
          <w:lang w:val="en-US"/>
        </w:rPr>
        <w:t>Ü³Ë í»ñÑÇß»Ýù Ã» ÇÝãå»ë ¿ ³Û¹ Ã»áñ»ÙÝ ³ñï³ÍíáõÙ Ãí³ñÏáõÃÛ³Ý ï³ë</w:t>
      </w:r>
      <w:r w:rsidRPr="00012351">
        <w:rPr>
          <w:rFonts w:ascii="Times LatArm" w:hAnsi="Times LatArm"/>
          <w:sz w:val="22"/>
          <w:szCs w:val="22"/>
          <w:lang w:val="en-US"/>
        </w:rPr>
        <w:softHyphen/>
        <w:t>Ýáñ¹³Ï³Ý Ñ³Ù³</w:t>
      </w:r>
      <w:r w:rsidRPr="00012351">
        <w:rPr>
          <w:rFonts w:ascii="Times LatArm" w:hAnsi="Times LatArm"/>
          <w:sz w:val="22"/>
          <w:szCs w:val="22"/>
          <w:lang w:val="en-US"/>
        </w:rPr>
        <w:softHyphen/>
        <w:t>Ï³ñ·áõÙ:</w:t>
      </w:r>
    </w:p>
    <w:p w:rsidR="00012351" w:rsidRPr="00012351" w:rsidRDefault="00012351" w:rsidP="00012351">
      <w:pPr>
        <w:ind w:firstLine="567"/>
        <w:jc w:val="both"/>
        <w:rPr>
          <w:rFonts w:ascii="Times LatArm" w:hAnsi="Times LatArm"/>
          <w:position w:val="-10"/>
          <w:sz w:val="22"/>
          <w:szCs w:val="22"/>
          <w:lang w:val="en-US"/>
        </w:rPr>
      </w:pPr>
      <w:r w:rsidRPr="00012351">
        <w:rPr>
          <w:rFonts w:ascii="Times LatArm" w:hAnsi="Times LatArm"/>
          <w:position w:val="-14"/>
          <w:sz w:val="22"/>
          <w:szCs w:val="22"/>
          <w:lang w:val="en-US"/>
        </w:rPr>
        <w:object w:dxaOrig="8300" w:dyaOrig="440">
          <v:shape id="_x0000_i1392" type="#_x0000_t75" style="width:414.75pt;height:24pt" o:ole="">
            <v:imagedata r:id="rId706" o:title=""/>
          </v:shape>
          <o:OLEObject Type="Embed" ProgID="Equation.DSMT4" ShapeID="_x0000_i1392" DrawAspect="Content" ObjectID="_1402446850" r:id="rId707"/>
        </w:object>
      </w:r>
    </w:p>
    <w:p w:rsidR="0019774F" w:rsidRDefault="00012351" w:rsidP="00012351">
      <w:pPr>
        <w:ind w:firstLine="567"/>
        <w:jc w:val="both"/>
        <w:rPr>
          <w:rFonts w:ascii="Times LatArm" w:hAnsi="Times LatArm"/>
          <w:position w:val="-14"/>
          <w:sz w:val="22"/>
          <w:szCs w:val="22"/>
        </w:rPr>
      </w:pPr>
      <w:r w:rsidRPr="00012351">
        <w:rPr>
          <w:rFonts w:ascii="Times LatArm" w:hAnsi="Times LatArm"/>
          <w:position w:val="-14"/>
          <w:sz w:val="22"/>
          <w:szCs w:val="22"/>
        </w:rPr>
        <w:object w:dxaOrig="3400" w:dyaOrig="440">
          <v:shape id="_x0000_i1393" type="#_x0000_t75" style="width:169.5pt;height:21pt" o:ole="">
            <v:imagedata r:id="rId708" o:title=""/>
          </v:shape>
          <o:OLEObject Type="Embed" ProgID="Equation.DSMT4" ShapeID="_x0000_i1393" DrawAspect="Content" ObjectID="_1402446851" r:id="rId709"/>
        </w:objec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sz w:val="22"/>
          <w:szCs w:val="22"/>
          <w:lang w:val="en-US"/>
        </w:rPr>
        <w:t xml:space="preserve"> áñï»Õ </w:t>
      </w:r>
      <w:r w:rsidRPr="00012351">
        <w:rPr>
          <w:rFonts w:ascii="Times LatArm" w:hAnsi="Times LatArm"/>
          <w:position w:val="-14"/>
          <w:sz w:val="22"/>
          <w:szCs w:val="22"/>
        </w:rPr>
        <w:object w:dxaOrig="4620" w:dyaOrig="400">
          <v:shape id="_x0000_i1394" type="#_x0000_t75" style="width:231pt;height:20.25pt" o:ole="">
            <v:imagedata r:id="rId710" o:title=""/>
          </v:shape>
          <o:OLEObject Type="Embed" ProgID="Equation.DSMT4" ShapeID="_x0000_i1394" DrawAspect="Content" ObjectID="_1402446852" r:id="rId711"/>
        </w:objec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sz w:val="22"/>
          <w:szCs w:val="22"/>
          <w:lang w:val="en-US"/>
        </w:rPr>
        <w:t xml:space="preserve">²ÛëåÇëáí, </w:t>
      </w:r>
      <w:r w:rsidRPr="00012351">
        <w:rPr>
          <w:rFonts w:ascii="Times LatArm" w:hAnsi="Times LatArm"/>
          <w:position w:val="-6"/>
          <w:sz w:val="22"/>
          <w:szCs w:val="22"/>
          <w:lang w:val="en-US"/>
        </w:rPr>
        <w:object w:dxaOrig="200" w:dyaOrig="220">
          <v:shape id="_x0000_i1395" type="#_x0000_t75" style="width:10.5pt;height:12pt" o:ole="">
            <v:imagedata r:id="rId691" o:title=""/>
          </v:shape>
          <o:OLEObject Type="Embed" ProgID="Equation.DSMT4" ShapeID="_x0000_i1395" DrawAspect="Content" ObjectID="_1402446853" r:id="rId712"/>
        </w:object>
      </w:r>
      <w:r w:rsidRPr="00012351">
        <w:rPr>
          <w:rFonts w:ascii="Times LatArm" w:hAnsi="Times LatArm"/>
          <w:position w:val="-4"/>
          <w:sz w:val="22"/>
          <w:szCs w:val="22"/>
          <w:lang w:val="en-US"/>
        </w:rPr>
        <w:t xml:space="preserve"> </w:t>
      </w:r>
      <w:r w:rsidRPr="00012351">
        <w:rPr>
          <w:rFonts w:ascii="Times LatArm" w:hAnsi="Times LatArm"/>
          <w:sz w:val="22"/>
          <w:szCs w:val="22"/>
          <w:lang w:val="en-US"/>
        </w:rPr>
        <w:t>ÃÇíÁ ï³ëÝáñ¹³Ï³Ý Ñ³Ù³Ï³ñ·áõÙ µ³Å³ÝíáõÙ ¿ 11-Ç, »Ã» Ýñ³ Ýß³Ý³÷áË Ãí³Ýß³ÝÝ»ñÇ ·áõÙ³ñÁ µ³Å³ÝíáõÙ ¿ 11-Ç:</w: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sz w:val="22"/>
          <w:szCs w:val="22"/>
          <w:lang w:val="en-US"/>
        </w:rPr>
        <w:t xml:space="preserve">úñÇÝ³Ï: </w:t>
      </w:r>
      <w:r w:rsidRPr="00012351">
        <w:rPr>
          <w:rFonts w:ascii="Times LatArm" w:hAnsi="Times LatArm"/>
          <w:position w:val="-12"/>
          <w:sz w:val="22"/>
          <w:szCs w:val="22"/>
          <w:lang w:val="en-US"/>
        </w:rPr>
        <w:object w:dxaOrig="1180" w:dyaOrig="360">
          <v:shape id="_x0000_i1396" type="#_x0000_t75" style="width:60pt;height:19.5pt" o:ole="">
            <v:imagedata r:id="rId713" o:title=""/>
          </v:shape>
          <o:OLEObject Type="Embed" ProgID="Equation.DSMT4" ShapeID="_x0000_i1396" DrawAspect="Content" ObjectID="_1402446854" r:id="rId714"/>
        </w:object>
      </w:r>
      <w:r w:rsidRPr="00012351">
        <w:rPr>
          <w:rFonts w:ascii="Times LatArm" w:hAnsi="Times LatArm"/>
          <w:position w:val="-4"/>
          <w:sz w:val="22"/>
          <w:szCs w:val="22"/>
          <w:lang w:val="en-US"/>
        </w:rPr>
        <w:t xml:space="preserve"> </w:t>
      </w:r>
      <w:r w:rsidRPr="00012351">
        <w:rPr>
          <w:rFonts w:ascii="Times LatArm" w:hAnsi="Times LatArm"/>
          <w:sz w:val="22"/>
          <w:szCs w:val="22"/>
          <w:lang w:val="en-US"/>
        </w:rPr>
        <w:t xml:space="preserve">áñáíÑ»ï¨ </w:t>
      </w:r>
      <w:r w:rsidRPr="00012351">
        <w:rPr>
          <w:rFonts w:ascii="Times LatArm" w:hAnsi="Times LatArm"/>
          <w:position w:val="-6"/>
          <w:sz w:val="22"/>
          <w:szCs w:val="22"/>
        </w:rPr>
        <w:object w:dxaOrig="1860" w:dyaOrig="279">
          <v:shape id="_x0000_i1397" type="#_x0000_t75" style="width:93pt;height:13.5pt" o:ole="">
            <v:imagedata r:id="rId715" o:title=""/>
          </v:shape>
          <o:OLEObject Type="Embed" ProgID="Equation.DSMT4" ShapeID="_x0000_i1397" DrawAspect="Content" ObjectID="_1402446855" r:id="rId716"/>
        </w:object>
      </w:r>
      <w:r w:rsidRPr="00012351">
        <w:rPr>
          <w:rFonts w:ascii="Times LatArm" w:hAnsi="Times LatArm"/>
          <w:position w:val="-6"/>
          <w:sz w:val="22"/>
          <w:szCs w:val="22"/>
          <w:lang w:val="en-US"/>
        </w:rPr>
        <w:t xml:space="preserve"> </w:t>
      </w:r>
      <w:r w:rsidRPr="00012351">
        <w:rPr>
          <w:rFonts w:ascii="Times LatArm" w:hAnsi="Times LatArm"/>
          <w:position w:val="-6"/>
          <w:sz w:val="22"/>
          <w:szCs w:val="22"/>
        </w:rPr>
        <w:object w:dxaOrig="580" w:dyaOrig="300">
          <v:shape id="_x0000_i1398" type="#_x0000_t75" style="width:30pt;height:15pt" o:ole="">
            <v:imagedata r:id="rId717" o:title=""/>
          </v:shape>
          <o:OLEObject Type="Embed" ProgID="Equation.DSMT4" ShapeID="_x0000_i1398" DrawAspect="Content" ObjectID="_1402446856" r:id="rId718"/>
        </w:objec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position w:val="-12"/>
          <w:sz w:val="22"/>
          <w:szCs w:val="22"/>
        </w:rPr>
        <w:object w:dxaOrig="1040" w:dyaOrig="360">
          <v:shape id="_x0000_i1399" type="#_x0000_t75" style="width:51.75pt;height:18pt" o:ole="">
            <v:imagedata r:id="rId719" o:title=""/>
          </v:shape>
          <o:OLEObject Type="Embed" ProgID="Equation.DSMT4" ShapeID="_x0000_i1399" DrawAspect="Content" ObjectID="_1402446857" r:id="rId720"/>
        </w:object>
      </w:r>
      <w:r w:rsidRPr="00012351">
        <w:rPr>
          <w:rFonts w:ascii="Times LatArm" w:hAnsi="Times LatArm"/>
          <w:sz w:val="22"/>
          <w:szCs w:val="22"/>
          <w:lang w:val="en-US"/>
        </w:rPr>
        <w:t xml:space="preserve"> áñáíÑ»ï¨ </w:t>
      </w:r>
      <w:r w:rsidRPr="00012351">
        <w:rPr>
          <w:rFonts w:ascii="Times LatArm" w:hAnsi="Times LatArm"/>
          <w:position w:val="-6"/>
          <w:sz w:val="22"/>
          <w:szCs w:val="22"/>
        </w:rPr>
        <w:object w:dxaOrig="1760" w:dyaOrig="279">
          <v:shape id="_x0000_i1400" type="#_x0000_t75" style="width:87.75pt;height:13.5pt" o:ole="">
            <v:imagedata r:id="rId721" o:title=""/>
          </v:shape>
          <o:OLEObject Type="Embed" ProgID="Equation.DSMT4" ShapeID="_x0000_i1400" DrawAspect="Content" ObjectID="_1402446858" r:id="rId722"/>
        </w:object>
      </w:r>
      <w:r w:rsidRPr="00012351">
        <w:rPr>
          <w:rFonts w:ascii="Times LatArm" w:hAnsi="Times LatArm"/>
          <w:sz w:val="22"/>
          <w:szCs w:val="22"/>
          <w:lang w:val="en-US"/>
        </w:rPr>
        <w:t xml:space="preserve"> </w:t>
      </w:r>
      <w:r w:rsidRPr="00012351">
        <w:rPr>
          <w:rFonts w:ascii="Times LatArm" w:hAnsi="Times LatArm"/>
          <w:position w:val="-6"/>
          <w:sz w:val="22"/>
          <w:szCs w:val="22"/>
        </w:rPr>
        <w:object w:dxaOrig="800" w:dyaOrig="300">
          <v:shape id="_x0000_i1401" type="#_x0000_t75" style="width:40.5pt;height:15pt" o:ole="">
            <v:imagedata r:id="rId723" o:title=""/>
          </v:shape>
          <o:OLEObject Type="Embed" ProgID="Equation.DSMT4" ShapeID="_x0000_i1401" DrawAspect="Content" ObjectID="_1402446859" r:id="rId724"/>
        </w:object>
      </w:r>
      <w:r w:rsidRPr="00012351">
        <w:rPr>
          <w:rFonts w:ascii="Times LatArm" w:hAnsi="Times LatArm"/>
          <w:sz w:val="22"/>
          <w:szCs w:val="22"/>
          <w:lang w:val="en-US"/>
        </w:rPr>
        <w:t xml:space="preserve"> </w: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sz w:val="22"/>
          <w:szCs w:val="22"/>
          <w:lang w:val="en-US"/>
        </w:rPr>
        <w:t xml:space="preserve">²Ý³Éá·Ç³ÛÇ û·ÝáõÃÛ³Ùµ  ëï³Ý³Ýù 8-³Ï³Ý Ñ³Ù³Ï³ñ·áõÙ ÃÇíÁ </w:t>
      </w:r>
      <w:r w:rsidRPr="00012351">
        <w:rPr>
          <w:rFonts w:ascii="Times LatArm" w:hAnsi="Times LatArm"/>
          <w:position w:val="-12"/>
          <w:sz w:val="22"/>
          <w:szCs w:val="22"/>
          <w:lang w:val="en-US"/>
        </w:rPr>
        <w:object w:dxaOrig="340" w:dyaOrig="360">
          <v:shape id="_x0000_i1402" type="#_x0000_t75" style="width:18pt;height:19.5pt" o:ole="">
            <v:imagedata r:id="rId725" o:title=""/>
          </v:shape>
          <o:OLEObject Type="Embed" ProgID="Equation.DSMT4" ShapeID="_x0000_i1402" DrawAspect="Content" ObjectID="_1402446860" r:id="rId726"/>
        </w:object>
      </w:r>
      <w:r w:rsidRPr="00012351">
        <w:rPr>
          <w:rFonts w:ascii="Times LatArm" w:hAnsi="Times LatArm"/>
          <w:sz w:val="22"/>
          <w:szCs w:val="22"/>
          <w:lang w:val="en-US"/>
        </w:rPr>
        <w:t>-Ç µ³Å³</w:t>
      </w:r>
      <w:r w:rsidRPr="00012351">
        <w:rPr>
          <w:rFonts w:ascii="Times LatArm" w:hAnsi="Times LatArm"/>
          <w:sz w:val="22"/>
          <w:szCs w:val="22"/>
          <w:lang w:val="en-US"/>
        </w:rPr>
        <w:softHyphen/>
        <w:t>Ý»ÉÇáõÃÛ³Ý Ñ³Ûï³</w:t>
      </w:r>
      <w:r w:rsidRPr="00012351">
        <w:rPr>
          <w:rFonts w:ascii="Times LatArm" w:hAnsi="Times LatArm"/>
          <w:sz w:val="22"/>
          <w:szCs w:val="22"/>
          <w:lang w:val="en-US"/>
        </w:rPr>
        <w:softHyphen/>
        <w:t xml:space="preserve">ÝÇßÁ, </w:t>
      </w:r>
      <w:r w:rsidRPr="00012351">
        <w:rPr>
          <w:rFonts w:ascii="Times LatArm" w:hAnsi="Times LatArm"/>
          <w:position w:val="-14"/>
          <w:sz w:val="22"/>
          <w:szCs w:val="22"/>
          <w:lang w:val="en-US"/>
        </w:rPr>
        <w:object w:dxaOrig="1060" w:dyaOrig="400">
          <v:shape id="_x0000_i1403" type="#_x0000_t75" style="width:54pt;height:21pt" o:ole="">
            <v:imagedata r:id="rId727" o:title=""/>
          </v:shape>
          <o:OLEObject Type="Embed" ProgID="Equation.DSMT4" ShapeID="_x0000_i1403" DrawAspect="Content" ObjectID="_1402446861" r:id="rId728"/>
        </w:object>
      </w:r>
      <w:r w:rsidRPr="00012351">
        <w:rPr>
          <w:rFonts w:ascii="Times LatArm" w:hAnsi="Times LatArm"/>
          <w:sz w:val="22"/>
          <w:szCs w:val="22"/>
          <w:lang w:val="en-US"/>
        </w:rPr>
        <w:t>:</w:t>
      </w:r>
    </w:p>
    <w:p w:rsidR="00012351" w:rsidRPr="00012351" w:rsidRDefault="00012351" w:rsidP="00012351">
      <w:pPr>
        <w:ind w:firstLine="568"/>
        <w:jc w:val="both"/>
        <w:rPr>
          <w:rFonts w:ascii="Times LatArm" w:hAnsi="Times LatArm"/>
          <w:sz w:val="22"/>
          <w:szCs w:val="22"/>
          <w:lang w:val="en-US"/>
        </w:rPr>
      </w:pPr>
      <w:r w:rsidRPr="00012351">
        <w:rPr>
          <w:rFonts w:ascii="Times LatArm" w:hAnsi="Times LatArm"/>
          <w:sz w:val="22"/>
          <w:szCs w:val="22"/>
          <w:lang w:val="en-US"/>
        </w:rPr>
        <w:t>8-³Ï³Ý Ñ³</w:t>
      </w:r>
      <w:r w:rsidRPr="00012351">
        <w:rPr>
          <w:rFonts w:ascii="Times LatArm" w:hAnsi="Times LatArm"/>
          <w:sz w:val="22"/>
          <w:szCs w:val="22"/>
          <w:lang w:val="en-US"/>
        </w:rPr>
        <w:softHyphen/>
        <w:t>Ù³</w:t>
      </w:r>
      <w:r w:rsidRPr="00012351">
        <w:rPr>
          <w:rFonts w:ascii="Times LatArm" w:hAnsi="Times LatArm"/>
          <w:sz w:val="22"/>
          <w:szCs w:val="22"/>
          <w:lang w:val="en-US"/>
        </w:rPr>
        <w:softHyphen/>
        <w:t>Ï³ñ</w:t>
      </w:r>
      <w:r w:rsidRPr="00012351">
        <w:rPr>
          <w:rFonts w:ascii="Times LatArm" w:hAnsi="Times LatArm"/>
          <w:sz w:val="22"/>
          <w:szCs w:val="22"/>
          <w:lang w:val="en-US"/>
        </w:rPr>
        <w:softHyphen/>
        <w:t xml:space="preserve">·áõÙ ·ñ³éí³Í ÃÇíÁ µ³Å³ÝíáõÙ ¿ </w:t>
      </w:r>
      <w:r w:rsidRPr="00012351">
        <w:rPr>
          <w:rFonts w:ascii="Times LatArm" w:hAnsi="Times LatArm"/>
          <w:position w:val="-12"/>
          <w:sz w:val="22"/>
          <w:szCs w:val="22"/>
          <w:lang w:val="en-US"/>
        </w:rPr>
        <w:object w:dxaOrig="340" w:dyaOrig="360">
          <v:shape id="_x0000_i1404" type="#_x0000_t75" style="width:18pt;height:19.5pt" o:ole="">
            <v:imagedata r:id="rId725" o:title=""/>
          </v:shape>
          <o:OLEObject Type="Embed" ProgID="Equation.DSMT4" ShapeID="_x0000_i1404" DrawAspect="Content" ObjectID="_1402446862" r:id="rId729"/>
        </w:object>
      </w:r>
      <w:r w:rsidRPr="00012351">
        <w:rPr>
          <w:rFonts w:ascii="Times LatArm" w:hAnsi="Times LatArm"/>
          <w:sz w:val="22"/>
          <w:szCs w:val="22"/>
          <w:lang w:val="en-US"/>
        </w:rPr>
        <w:t>-Ç, »Ã» ÃíÇ Ýß³Ý³÷áË Ãí³</w:t>
      </w:r>
      <w:r w:rsidRPr="00012351">
        <w:rPr>
          <w:rFonts w:ascii="Times LatArm" w:hAnsi="Times LatArm"/>
          <w:sz w:val="22"/>
          <w:szCs w:val="22"/>
          <w:lang w:val="en-US"/>
        </w:rPr>
        <w:softHyphen/>
        <w:t>Ýß³ÝÝ»ñÇ ·áõÙ³ñÁ ï³ëÝáñ¹³Ï³Ý Ñ³Ù³Ï³ñ·áõÙ µ³Å³ÝíáõÙ ¿ 9-Ç:</w:t>
      </w:r>
    </w:p>
    <w:p w:rsidR="00012351" w:rsidRPr="00012351" w:rsidRDefault="00012351" w:rsidP="00012351">
      <w:pPr>
        <w:ind w:left="568"/>
        <w:jc w:val="both"/>
        <w:rPr>
          <w:rFonts w:ascii="Times LatArm" w:hAnsi="Times LatArm"/>
          <w:position w:val="-6"/>
          <w:sz w:val="22"/>
          <w:szCs w:val="22"/>
          <w:lang w:val="en-US"/>
        </w:rPr>
      </w:pPr>
      <w:r w:rsidRPr="00012351">
        <w:rPr>
          <w:rFonts w:ascii="Times LatArm" w:hAnsi="Times LatArm"/>
          <w:sz w:val="22"/>
          <w:szCs w:val="22"/>
          <w:lang w:val="en-US"/>
        </w:rPr>
        <w:t xml:space="preserve">úñÇÝ³Ï:  </w:t>
      </w:r>
      <w:r w:rsidRPr="00012351">
        <w:rPr>
          <w:rFonts w:ascii="Times LatArm" w:hAnsi="Times LatArm"/>
          <w:position w:val="-12"/>
          <w:sz w:val="22"/>
          <w:szCs w:val="22"/>
          <w:lang w:val="en-US"/>
        </w:rPr>
        <w:object w:dxaOrig="1219" w:dyaOrig="360">
          <v:shape id="_x0000_i1405" type="#_x0000_t75" style="width:61.5pt;height:19.5pt" o:ole="">
            <v:imagedata r:id="rId730" o:title=""/>
          </v:shape>
          <o:OLEObject Type="Embed" ProgID="Equation.DSMT4" ShapeID="_x0000_i1405" DrawAspect="Content" ObjectID="_1402446863" r:id="rId731"/>
        </w:object>
      </w:r>
      <w:r w:rsidRPr="00012351">
        <w:rPr>
          <w:rFonts w:ascii="Times LatArm" w:hAnsi="Times LatArm"/>
          <w:position w:val="-12"/>
          <w:sz w:val="22"/>
          <w:szCs w:val="22"/>
          <w:lang w:val="en-US"/>
        </w:rPr>
        <w:t xml:space="preserve"> </w:t>
      </w:r>
      <w:r w:rsidRPr="00012351">
        <w:rPr>
          <w:rFonts w:ascii="Times LatArm" w:hAnsi="Times LatArm"/>
          <w:position w:val="-10"/>
          <w:sz w:val="22"/>
          <w:szCs w:val="22"/>
        </w:rPr>
        <w:object w:dxaOrig="1880" w:dyaOrig="320">
          <v:shape id="_x0000_i1406" type="#_x0000_t75" style="width:94.5pt;height:15.75pt" o:ole="">
            <v:imagedata r:id="rId732" o:title=""/>
          </v:shape>
          <o:OLEObject Type="Embed" ProgID="Equation.DSMT4" ShapeID="_x0000_i1406" DrawAspect="Content" ObjectID="_1402446864" r:id="rId733"/>
        </w:object>
      </w:r>
      <w:r w:rsidRPr="00012351">
        <w:rPr>
          <w:rFonts w:ascii="Times LatArm" w:hAnsi="Times LatArm"/>
          <w:sz w:val="22"/>
          <w:szCs w:val="22"/>
          <w:lang w:val="en-US"/>
        </w:rPr>
        <w:t xml:space="preserve">  </w:t>
      </w:r>
      <w:r w:rsidRPr="00012351">
        <w:rPr>
          <w:rFonts w:ascii="Times LatArm" w:hAnsi="Times LatArm"/>
          <w:position w:val="-6"/>
          <w:sz w:val="22"/>
          <w:szCs w:val="22"/>
        </w:rPr>
        <w:object w:dxaOrig="480" w:dyaOrig="300">
          <v:shape id="_x0000_i1407" type="#_x0000_t75" style="width:25.5pt;height:15pt" o:ole="">
            <v:imagedata r:id="rId734" o:title=""/>
          </v:shape>
          <o:OLEObject Type="Embed" ProgID="Equation.DSMT4" ShapeID="_x0000_i1407" DrawAspect="Content" ObjectID="_1402446865" r:id="rId735"/>
        </w:object>
      </w:r>
      <w:r w:rsidRPr="00012351">
        <w:rPr>
          <w:rFonts w:ascii="Times LatArm" w:hAnsi="Times LatArm"/>
          <w:position w:val="-6"/>
          <w:sz w:val="22"/>
          <w:szCs w:val="22"/>
          <w:lang w:val="en-US"/>
        </w:rPr>
        <w:t xml:space="preserve">     </w:t>
      </w:r>
      <w:r w:rsidRPr="00012351">
        <w:rPr>
          <w:rFonts w:ascii="Times LatArm" w:hAnsi="Times LatArm"/>
          <w:position w:val="-12"/>
          <w:sz w:val="22"/>
          <w:szCs w:val="22"/>
        </w:rPr>
        <w:object w:dxaOrig="1200" w:dyaOrig="360">
          <v:shape id="_x0000_i1408" type="#_x0000_t75" style="width:60pt;height:18pt" o:ole="">
            <v:imagedata r:id="rId736" o:title=""/>
          </v:shape>
          <o:OLEObject Type="Embed" ProgID="Equation.DSMT4" ShapeID="_x0000_i1408" DrawAspect="Content" ObjectID="_1402446866" r:id="rId737"/>
        </w:object>
      </w:r>
      <w:r w:rsidRPr="00012351">
        <w:rPr>
          <w:rFonts w:ascii="Times LatArm" w:hAnsi="Times LatArm"/>
          <w:position w:val="-12"/>
          <w:sz w:val="22"/>
          <w:szCs w:val="22"/>
          <w:lang w:val="en-US"/>
        </w:rPr>
        <w:t xml:space="preserve"> </w:t>
      </w:r>
      <w:r w:rsidRPr="00012351">
        <w:rPr>
          <w:rFonts w:ascii="Times LatArm" w:hAnsi="Times LatArm"/>
          <w:position w:val="-10"/>
          <w:sz w:val="22"/>
          <w:szCs w:val="22"/>
        </w:rPr>
        <w:object w:dxaOrig="1860" w:dyaOrig="320">
          <v:shape id="_x0000_i1409" type="#_x0000_t75" style="width:93pt;height:15.75pt" o:ole="">
            <v:imagedata r:id="rId738" o:title=""/>
          </v:shape>
          <o:OLEObject Type="Embed" ProgID="Equation.DSMT4" ShapeID="_x0000_i1409" DrawAspect="Content" ObjectID="_1402446867" r:id="rId739"/>
        </w:object>
      </w:r>
      <w:r w:rsidRPr="00012351">
        <w:rPr>
          <w:rFonts w:ascii="Times LatArm" w:hAnsi="Times LatArm"/>
          <w:sz w:val="22"/>
          <w:szCs w:val="22"/>
          <w:lang w:val="en-US"/>
        </w:rPr>
        <w:t xml:space="preserve">  </w:t>
      </w:r>
      <w:r w:rsidRPr="00012351">
        <w:rPr>
          <w:rFonts w:ascii="Times LatArm" w:hAnsi="Times LatArm"/>
          <w:position w:val="-6"/>
          <w:sz w:val="22"/>
          <w:szCs w:val="22"/>
        </w:rPr>
        <w:object w:dxaOrig="499" w:dyaOrig="300">
          <v:shape id="_x0000_i1410" type="#_x0000_t75" style="width:25.5pt;height:15pt" o:ole="">
            <v:imagedata r:id="rId740" o:title=""/>
          </v:shape>
          <o:OLEObject Type="Embed" ProgID="Equation.DSMT4" ShapeID="_x0000_i1410" DrawAspect="Content" ObjectID="_1402446868" r:id="rId741"/>
        </w:object>
      </w:r>
    </w:p>
    <w:p w:rsidR="00012351" w:rsidRPr="00012351" w:rsidRDefault="00012351" w:rsidP="00012351">
      <w:pPr>
        <w:ind w:firstLine="568"/>
        <w:jc w:val="both"/>
        <w:rPr>
          <w:rFonts w:ascii="Times LatArm" w:hAnsi="Times LatArm"/>
          <w:position w:val="-12"/>
          <w:sz w:val="22"/>
          <w:szCs w:val="22"/>
          <w:lang w:val="en-US"/>
        </w:rPr>
      </w:pPr>
      <w:r w:rsidRPr="00012351">
        <w:rPr>
          <w:rFonts w:ascii="Times LatArm" w:hAnsi="Times LatArm"/>
          <w:sz w:val="22"/>
          <w:szCs w:val="22"/>
          <w:lang w:val="en-US"/>
        </w:rPr>
        <w:t xml:space="preserve">8-³Ï³Ý Ñ³Ù³Ï³ñ·áõÙ </w:t>
      </w:r>
      <w:r w:rsidRPr="00012351">
        <w:rPr>
          <w:rFonts w:ascii="Times LatArm" w:hAnsi="Times LatArm"/>
          <w:position w:val="-12"/>
          <w:sz w:val="22"/>
          <w:szCs w:val="22"/>
          <w:lang w:val="en-US"/>
        </w:rPr>
        <w:object w:dxaOrig="340" w:dyaOrig="360">
          <v:shape id="_x0000_i1411" type="#_x0000_t75" style="width:18pt;height:19.5pt" o:ole="">
            <v:imagedata r:id="rId725" o:title=""/>
          </v:shape>
          <o:OLEObject Type="Embed" ProgID="Equation.DSMT4" ShapeID="_x0000_i1411" DrawAspect="Content" ObjectID="_1402446869" r:id="rId742"/>
        </w:object>
      </w:r>
      <w:r w:rsidRPr="00012351">
        <w:rPr>
          <w:rFonts w:ascii="Times LatArm" w:hAnsi="Times LatArm"/>
          <w:sz w:val="22"/>
          <w:szCs w:val="22"/>
          <w:lang w:val="en-US"/>
        </w:rPr>
        <w:t xml:space="preserve">-ÇÝ µ³½Ù³å³ïÇÏ ÃÇí ·ïÝ»Éáõ Ñ³Ù³ñ Ï³ñ»ÉÇ ¿ í³ñí»É Ñ»ï¨Û³É Ï»ñå.  </w:t>
      </w:r>
      <w:r w:rsidRPr="00012351">
        <w:rPr>
          <w:rFonts w:ascii="Times LatArm" w:hAnsi="Times LatArm"/>
          <w:position w:val="-12"/>
          <w:sz w:val="22"/>
          <w:szCs w:val="22"/>
          <w:lang w:val="en-US"/>
        </w:rPr>
        <w:t xml:space="preserve"> </w:t>
      </w:r>
      <w:r w:rsidRPr="00012351">
        <w:rPr>
          <w:rFonts w:ascii="Times LatArm" w:hAnsi="Times LatArm"/>
          <w:position w:val="-12"/>
          <w:sz w:val="22"/>
          <w:szCs w:val="22"/>
          <w:lang w:val="en-US"/>
        </w:rPr>
        <w:object w:dxaOrig="1700" w:dyaOrig="360">
          <v:shape id="_x0000_i1412" type="#_x0000_t75" style="width:84pt;height:19.5pt" o:ole="">
            <v:imagedata r:id="rId743" o:title=""/>
          </v:shape>
          <o:OLEObject Type="Embed" ProgID="Equation.DSMT4" ShapeID="_x0000_i1412" DrawAspect="Content" ObjectID="_1402446870" r:id="rId744"/>
        </w:object>
      </w:r>
      <w:r w:rsidRPr="00012351">
        <w:rPr>
          <w:rFonts w:ascii="Times LatArm" w:hAnsi="Times LatArm"/>
          <w:sz w:val="22"/>
          <w:szCs w:val="22"/>
          <w:lang w:val="en-US"/>
        </w:rPr>
        <w:t xml:space="preserve"> áñáíÑ»ï¨ </w:t>
      </w:r>
      <w:r w:rsidRPr="00012351">
        <w:rPr>
          <w:rFonts w:ascii="Times LatArm" w:hAnsi="Times LatArm"/>
          <w:position w:val="-10"/>
          <w:sz w:val="22"/>
          <w:szCs w:val="22"/>
        </w:rPr>
        <w:object w:dxaOrig="2060" w:dyaOrig="320">
          <v:shape id="_x0000_i1413" type="#_x0000_t75" style="width:102.75pt;height:15.75pt" o:ole="">
            <v:imagedata r:id="rId745" o:title=""/>
          </v:shape>
          <o:OLEObject Type="Embed" ProgID="Equation.DSMT4" ShapeID="_x0000_i1413" DrawAspect="Content" ObjectID="_1402446871" r:id="rId746"/>
        </w:object>
      </w:r>
      <w:r w:rsidRPr="00012351">
        <w:rPr>
          <w:rFonts w:ascii="Times LatArm" w:hAnsi="Times LatArm"/>
          <w:sz w:val="22"/>
          <w:szCs w:val="22"/>
          <w:lang w:val="en-US"/>
        </w:rPr>
        <w:t xml:space="preserve"> </w:t>
      </w:r>
      <w:r w:rsidRPr="00012351">
        <w:rPr>
          <w:rFonts w:ascii="Times LatArm" w:hAnsi="Times LatArm"/>
          <w:position w:val="-6"/>
          <w:sz w:val="22"/>
          <w:szCs w:val="22"/>
        </w:rPr>
        <w:object w:dxaOrig="620" w:dyaOrig="300">
          <v:shape id="_x0000_i1414" type="#_x0000_t75" style="width:31.5pt;height:15pt" o:ole="">
            <v:imagedata r:id="rId747" o:title=""/>
          </v:shape>
          <o:OLEObject Type="Embed" ProgID="Equation.DSMT4" ShapeID="_x0000_i1414" DrawAspect="Content" ObjectID="_1402446872" r:id="rId748"/>
        </w:object>
      </w:r>
      <w:r w:rsidRPr="00012351">
        <w:rPr>
          <w:rFonts w:ascii="Times LatArm" w:hAnsi="Times LatArm"/>
          <w:sz w:val="22"/>
          <w:szCs w:val="22"/>
          <w:lang w:val="en-US"/>
        </w:rPr>
        <w:t xml:space="preserve"> ºí Çñáù`</w:t>
      </w:r>
    </w:p>
    <w:p w:rsidR="00012351" w:rsidRPr="00012351" w:rsidRDefault="00012351" w:rsidP="00012351">
      <w:pPr>
        <w:ind w:left="568"/>
        <w:jc w:val="both"/>
        <w:rPr>
          <w:rFonts w:ascii="Times LatArm" w:hAnsi="Times LatArm"/>
          <w:position w:val="-12"/>
          <w:sz w:val="22"/>
          <w:szCs w:val="22"/>
          <w:lang w:val="en-US"/>
        </w:rPr>
      </w:pPr>
      <w:r w:rsidRPr="00012351">
        <w:rPr>
          <w:rFonts w:ascii="Times LatArm" w:hAnsi="Times LatArm"/>
          <w:position w:val="-12"/>
          <w:sz w:val="22"/>
          <w:szCs w:val="22"/>
          <w:lang w:val="en-US"/>
        </w:rPr>
        <w:object w:dxaOrig="3040" w:dyaOrig="360">
          <v:shape id="_x0000_i1415" type="#_x0000_t75" style="width:152.25pt;height:19.5pt" o:ole="">
            <v:imagedata r:id="rId749" o:title=""/>
          </v:shape>
          <o:OLEObject Type="Embed" ProgID="Equation.DSMT4" ShapeID="_x0000_i1415" DrawAspect="Content" ObjectID="_1402446873" r:id="rId750"/>
        </w:object>
      </w:r>
      <w:r w:rsidRPr="00012351">
        <w:rPr>
          <w:rFonts w:ascii="Times LatArm" w:hAnsi="Times LatArm"/>
          <w:sz w:val="22"/>
          <w:szCs w:val="22"/>
          <w:lang w:val="en-US"/>
        </w:rPr>
        <w:t xml:space="preserve"> ÜÙ³Ý Ó¨áí </w:t>
      </w:r>
      <w:r w:rsidRPr="00012351">
        <w:rPr>
          <w:rFonts w:ascii="Times LatArm" w:hAnsi="Times LatArm"/>
          <w:position w:val="-12"/>
          <w:sz w:val="22"/>
          <w:szCs w:val="22"/>
          <w:lang w:val="en-US"/>
        </w:rPr>
        <w:object w:dxaOrig="3500" w:dyaOrig="360">
          <v:shape id="_x0000_i1416" type="#_x0000_t75" style="width:175.5pt;height:19.5pt" o:ole="">
            <v:imagedata r:id="rId751" o:title=""/>
          </v:shape>
          <o:OLEObject Type="Embed" ProgID="Equation.DSMT4" ShapeID="_x0000_i1416" DrawAspect="Content" ObjectID="_1402446874" r:id="rId752"/>
        </w:object>
      </w:r>
    </w:p>
    <w:p w:rsidR="00012351" w:rsidRPr="00012351" w:rsidRDefault="00012351" w:rsidP="00012351">
      <w:pPr>
        <w:ind w:firstLine="567"/>
        <w:jc w:val="both"/>
        <w:rPr>
          <w:rFonts w:ascii="Times LatArm" w:hAnsi="Times LatArm"/>
          <w:position w:val="-12"/>
          <w:sz w:val="22"/>
          <w:szCs w:val="22"/>
          <w:lang w:val="en-US"/>
        </w:rPr>
      </w:pPr>
      <w:r w:rsidRPr="00012351">
        <w:rPr>
          <w:rFonts w:ascii="Times LatArm" w:hAnsi="Times LatArm"/>
          <w:b/>
          <w:position w:val="-12"/>
          <w:sz w:val="22"/>
          <w:szCs w:val="22"/>
          <w:lang w:val="en-US"/>
        </w:rPr>
        <w:t>Â»áñ»Ù 5:</w:t>
      </w:r>
      <w:r w:rsidRPr="00012351">
        <w:rPr>
          <w:rFonts w:ascii="Times LatArm" w:hAnsi="Times LatArm"/>
          <w:position w:val="-12"/>
          <w:sz w:val="22"/>
          <w:szCs w:val="22"/>
          <w:lang w:val="en-US"/>
        </w:rPr>
        <w:t xml:space="preserve"> </w:t>
      </w:r>
      <w:r w:rsidRPr="00012351">
        <w:rPr>
          <w:rFonts w:ascii="Times LatArm" w:hAnsi="Times LatArm"/>
          <w:position w:val="-18"/>
          <w:sz w:val="22"/>
          <w:szCs w:val="22"/>
          <w:lang w:val="en-US"/>
        </w:rPr>
        <w:object w:dxaOrig="240" w:dyaOrig="260">
          <v:shape id="_x0000_i1417" type="#_x0000_t75" style="width:12pt;height:13.5pt" o:ole="">
            <v:imagedata r:id="rId753" o:title=""/>
          </v:shape>
          <o:OLEObject Type="Embed" ProgID="Equation.DSMT4" ShapeID="_x0000_i1417" DrawAspect="Content" ObjectID="_1402446875" r:id="rId754"/>
        </w:object>
      </w:r>
      <w:r w:rsidRPr="00012351">
        <w:rPr>
          <w:rFonts w:ascii="Times LatArm" w:hAnsi="Times LatArm"/>
          <w:position w:val="-12"/>
          <w:sz w:val="22"/>
          <w:szCs w:val="22"/>
          <w:lang w:val="en-US"/>
        </w:rPr>
        <w:t xml:space="preserve">-³Ï³Ý Ñ³Ù³Ï³ñ·áõÙ ·ñ³éí³Í ÃÇíÁ áñå»ë½Ç µ³Å³ÝíÇ </w:t>
      </w:r>
      <w:r w:rsidRPr="00012351">
        <w:rPr>
          <w:rFonts w:ascii="Times LatArm" w:hAnsi="Times LatArm"/>
          <w:position w:val="-18"/>
          <w:sz w:val="22"/>
          <w:szCs w:val="22"/>
          <w:lang w:val="en-US"/>
        </w:rPr>
        <w:object w:dxaOrig="240" w:dyaOrig="260">
          <v:shape id="_x0000_i1418" type="#_x0000_t75" style="width:12pt;height:13.5pt" o:ole="">
            <v:imagedata r:id="rId753" o:title=""/>
          </v:shape>
          <o:OLEObject Type="Embed" ProgID="Equation.DSMT4" ShapeID="_x0000_i1418" DrawAspect="Content" ObjectID="_1402446876" r:id="rId755"/>
        </w:object>
      </w:r>
      <w:r w:rsidRPr="00012351">
        <w:rPr>
          <w:rFonts w:ascii="Times LatArm" w:hAnsi="Times LatArm"/>
          <w:position w:val="-12"/>
          <w:sz w:val="22"/>
          <w:szCs w:val="22"/>
          <w:lang w:val="en-US"/>
        </w:rPr>
        <w:t>-Ç, ³Ý</w:t>
      </w:r>
      <w:r w:rsidRPr="00012351">
        <w:rPr>
          <w:rFonts w:ascii="Times LatArm" w:hAnsi="Times LatArm"/>
          <w:position w:val="-12"/>
          <w:sz w:val="22"/>
          <w:szCs w:val="22"/>
          <w:lang w:val="en-US"/>
        </w:rPr>
        <w:softHyphen/>
        <w:t>Ññ³Å»ßï ¿ ¨ µ³í³ñ³ñ áñ ³ÛÝ í»ñç³Ý³ 0-áí:</w:t>
      </w:r>
    </w:p>
    <w:p w:rsidR="00012351" w:rsidRPr="00012351" w:rsidRDefault="00012351" w:rsidP="00012351">
      <w:pPr>
        <w:ind w:firstLine="567"/>
        <w:jc w:val="both"/>
        <w:rPr>
          <w:rFonts w:ascii="Times LatArm" w:hAnsi="Times LatArm"/>
          <w:i/>
          <w:position w:val="-22"/>
          <w:sz w:val="22"/>
          <w:szCs w:val="22"/>
          <w:lang w:val="en-US"/>
        </w:rPr>
      </w:pPr>
      <w:r w:rsidRPr="00012351">
        <w:rPr>
          <w:rFonts w:ascii="Times LatArm" w:hAnsi="Times LatArm"/>
          <w:i/>
          <w:position w:val="-12"/>
          <w:sz w:val="22"/>
          <w:szCs w:val="22"/>
          <w:lang w:val="en-US"/>
        </w:rPr>
        <w:t>²å³óáõóáõÙ:</w:t>
      </w:r>
      <w:r w:rsidRPr="00012351">
        <w:rPr>
          <w:rFonts w:ascii="Times LatArm" w:hAnsi="Times LatArm"/>
          <w:i/>
          <w:position w:val="-22"/>
          <w:sz w:val="22"/>
          <w:szCs w:val="22"/>
          <w:lang w:val="en-US"/>
        </w:rPr>
        <w:t xml:space="preserve">    </w:t>
      </w:r>
      <w:r w:rsidRPr="00012351">
        <w:rPr>
          <w:rFonts w:ascii="Times LatArm" w:hAnsi="Times LatArm"/>
          <w:position w:val="-26"/>
          <w:sz w:val="22"/>
          <w:szCs w:val="22"/>
        </w:rPr>
        <w:object w:dxaOrig="6080" w:dyaOrig="460">
          <v:shape id="_x0000_i1419" type="#_x0000_t75" style="width:307.5pt;height:22.5pt" o:ole="">
            <v:imagedata r:id="rId756" o:title=""/>
          </v:shape>
          <o:OLEObject Type="Embed" ProgID="Equation.DSMT4" ShapeID="_x0000_i1419" DrawAspect="Content" ObjectID="_1402446877" r:id="rId757"/>
        </w:object>
      </w:r>
    </w:p>
    <w:p w:rsidR="00012351" w:rsidRPr="00012351" w:rsidRDefault="00012351" w:rsidP="00012351">
      <w:pPr>
        <w:ind w:firstLine="567"/>
        <w:jc w:val="both"/>
        <w:rPr>
          <w:rFonts w:ascii="Times LatArm" w:hAnsi="Times LatArm"/>
          <w:sz w:val="22"/>
          <w:szCs w:val="22"/>
          <w:lang w:val="en-US"/>
        </w:rPr>
      </w:pPr>
      <w:r w:rsidRPr="00012351">
        <w:rPr>
          <w:rFonts w:ascii="Times LatArm" w:hAnsi="Times LatArm"/>
          <w:sz w:val="22"/>
          <w:szCs w:val="22"/>
          <w:lang w:val="en-US"/>
        </w:rPr>
        <w:t xml:space="preserve">àñå»ë½Ç </w:t>
      </w:r>
      <w:r w:rsidRPr="00012351">
        <w:rPr>
          <w:rFonts w:ascii="Times LatArm" w:hAnsi="Times LatArm"/>
          <w:position w:val="-12"/>
          <w:sz w:val="22"/>
          <w:szCs w:val="22"/>
          <w:lang w:val="en-US"/>
        </w:rPr>
        <w:object w:dxaOrig="900" w:dyaOrig="360">
          <v:shape id="_x0000_i1420" type="#_x0000_t75" style="width:45pt;height:19.5pt" o:ole="">
            <v:imagedata r:id="rId758" o:title=""/>
          </v:shape>
          <o:OLEObject Type="Embed" ProgID="Equation.DSMT4" ShapeID="_x0000_i1420" DrawAspect="Content" ObjectID="_1402446878" r:id="rId759"/>
        </w:object>
      </w:r>
      <w:r w:rsidRPr="00012351">
        <w:rPr>
          <w:rFonts w:ascii="Times LatArm" w:hAnsi="Times LatArm"/>
          <w:sz w:val="22"/>
          <w:szCs w:val="22"/>
          <w:lang w:val="en-US"/>
        </w:rPr>
        <w:t xml:space="preserve"> µ³Å³ÝíÇ </w:t>
      </w:r>
      <w:r w:rsidRPr="00012351">
        <w:rPr>
          <w:rFonts w:ascii="Times LatArm" w:hAnsi="Times LatArm"/>
          <w:position w:val="-10"/>
          <w:sz w:val="22"/>
          <w:szCs w:val="22"/>
          <w:lang w:val="en-US"/>
        </w:rPr>
        <w:object w:dxaOrig="240" w:dyaOrig="260">
          <v:shape id="_x0000_i1421" type="#_x0000_t75" style="width:12pt;height:13.5pt" o:ole="">
            <v:imagedata r:id="rId760" o:title=""/>
          </v:shape>
          <o:OLEObject Type="Embed" ProgID="Equation.DSMT4" ShapeID="_x0000_i1421" DrawAspect="Content" ObjectID="_1402446879" r:id="rId761"/>
        </w:object>
      </w:r>
      <w:r w:rsidRPr="00012351">
        <w:rPr>
          <w:rFonts w:ascii="Times LatArm" w:hAnsi="Times LatArm"/>
          <w:sz w:val="22"/>
          <w:szCs w:val="22"/>
          <w:lang w:val="en-US"/>
        </w:rPr>
        <w:t xml:space="preserve">-Ç ³ÝÑñ³Å»ßï ¿ ¨ µ³í³ñ³ñ, áñ </w:t>
      </w:r>
      <w:r w:rsidRPr="00012351">
        <w:rPr>
          <w:rFonts w:ascii="Times LatArm" w:hAnsi="Times LatArm"/>
          <w:position w:val="-12"/>
          <w:sz w:val="22"/>
          <w:szCs w:val="22"/>
          <w:lang w:val="en-US"/>
        </w:rPr>
        <w:object w:dxaOrig="240" w:dyaOrig="360">
          <v:shape id="_x0000_i1422" type="#_x0000_t75" style="width:12pt;height:19.5pt" o:ole="">
            <v:imagedata r:id="rId762" o:title=""/>
          </v:shape>
          <o:OLEObject Type="Embed" ProgID="Equation.DSMT4" ShapeID="_x0000_i1422" DrawAspect="Content" ObjectID="_1402446880" r:id="rId763"/>
        </w:object>
      </w:r>
      <w:r w:rsidRPr="00012351">
        <w:rPr>
          <w:rFonts w:ascii="Times LatArm" w:hAnsi="Times LatArm"/>
          <w:position w:val="-4"/>
          <w:sz w:val="22"/>
          <w:szCs w:val="22"/>
          <w:lang w:val="en-US"/>
        </w:rPr>
        <w:t>-</w:t>
      </w:r>
      <w:r w:rsidRPr="00012351">
        <w:rPr>
          <w:rFonts w:ascii="Times LatArm" w:hAnsi="Times LatArm"/>
          <w:sz w:val="22"/>
          <w:szCs w:val="22"/>
          <w:lang w:val="en-US"/>
        </w:rPr>
        <w:t xml:space="preserve">Á µ³Å³ÝíÇ </w:t>
      </w:r>
      <w:r w:rsidRPr="00012351">
        <w:rPr>
          <w:rFonts w:ascii="Times LatArm" w:hAnsi="Times LatArm"/>
          <w:position w:val="-14"/>
          <w:sz w:val="22"/>
          <w:szCs w:val="22"/>
          <w:lang w:val="en-US"/>
        </w:rPr>
        <w:object w:dxaOrig="240" w:dyaOrig="260">
          <v:shape id="_x0000_i1423" type="#_x0000_t75" style="width:12pt;height:13.5pt" o:ole="">
            <v:imagedata r:id="rId753" o:title=""/>
          </v:shape>
          <o:OLEObject Type="Embed" ProgID="Equation.DSMT4" ShapeID="_x0000_i1423" DrawAspect="Content" ObjectID="_1402446881" r:id="rId764"/>
        </w:object>
      </w:r>
      <w:r w:rsidRPr="00012351">
        <w:rPr>
          <w:rFonts w:ascii="Times LatArm" w:hAnsi="Times LatArm"/>
          <w:position w:val="-4"/>
          <w:sz w:val="22"/>
          <w:szCs w:val="22"/>
          <w:lang w:val="en-US"/>
        </w:rPr>
        <w:t xml:space="preserve">-Ç, µ³Ûó </w:t>
      </w:r>
      <w:r w:rsidRPr="00012351">
        <w:rPr>
          <w:rFonts w:ascii="Times LatArm" w:hAnsi="Times LatArm"/>
          <w:position w:val="-14"/>
          <w:sz w:val="22"/>
          <w:szCs w:val="22"/>
          <w:lang w:val="en-US"/>
        </w:rPr>
        <w:object w:dxaOrig="240" w:dyaOrig="260">
          <v:shape id="_x0000_i1424" type="#_x0000_t75" style="width:12pt;height:13.5pt" o:ole="">
            <v:imagedata r:id="rId753" o:title=""/>
          </v:shape>
          <o:OLEObject Type="Embed" ProgID="Equation.DSMT4" ShapeID="_x0000_i1424" DrawAspect="Content" ObjectID="_1402446882" r:id="rId765"/>
        </w:object>
      </w:r>
      <w:r w:rsidRPr="00012351">
        <w:rPr>
          <w:rFonts w:ascii="Times LatArm" w:hAnsi="Times LatArm"/>
          <w:position w:val="-4"/>
          <w:sz w:val="22"/>
          <w:szCs w:val="22"/>
          <w:lang w:val="en-US"/>
        </w:rPr>
        <w:t xml:space="preserve">-³Ï³Ý Ñ³Ù³Ï³ñ·áõÙ </w:t>
      </w:r>
      <w:r w:rsidRPr="00012351">
        <w:rPr>
          <w:rFonts w:ascii="Times LatArm" w:hAnsi="Times LatArm"/>
          <w:position w:val="-16"/>
          <w:sz w:val="22"/>
          <w:szCs w:val="22"/>
          <w:lang w:val="en-US"/>
        </w:rPr>
        <w:object w:dxaOrig="800" w:dyaOrig="380">
          <v:shape id="_x0000_i1425" type="#_x0000_t75" style="width:40.5pt;height:20.25pt" o:ole="">
            <v:imagedata r:id="rId766" o:title=""/>
          </v:shape>
          <o:OLEObject Type="Embed" ProgID="Equation.DSMT4" ShapeID="_x0000_i1425" DrawAspect="Content" ObjectID="_1402446883" r:id="rId767"/>
        </w:object>
      </w:r>
      <w:r w:rsidRPr="00012351">
        <w:rPr>
          <w:rFonts w:ascii="Times LatArm" w:hAnsi="Times LatArm"/>
          <w:position w:val="-4"/>
          <w:sz w:val="22"/>
          <w:szCs w:val="22"/>
          <w:lang w:val="en-US"/>
        </w:rPr>
        <w:t xml:space="preserve">: ²ÛëåÇëáí, </w:t>
      </w:r>
      <w:r w:rsidRPr="00012351">
        <w:rPr>
          <w:rFonts w:ascii="Times LatArm" w:hAnsi="Times LatArm"/>
          <w:position w:val="-14"/>
          <w:sz w:val="22"/>
          <w:szCs w:val="22"/>
          <w:lang w:val="en-US"/>
        </w:rPr>
        <w:object w:dxaOrig="240" w:dyaOrig="260">
          <v:shape id="_x0000_i1426" type="#_x0000_t75" style="width:12pt;height:13.5pt" o:ole="">
            <v:imagedata r:id="rId753" o:title=""/>
          </v:shape>
          <o:OLEObject Type="Embed" ProgID="Equation.DSMT4" ShapeID="_x0000_i1426" DrawAspect="Content" ObjectID="_1402446884" r:id="rId768"/>
        </w:object>
      </w:r>
      <w:r w:rsidRPr="00012351">
        <w:rPr>
          <w:rFonts w:ascii="Times LatArm" w:hAnsi="Times LatArm"/>
          <w:position w:val="-4"/>
          <w:sz w:val="22"/>
          <w:szCs w:val="22"/>
          <w:lang w:val="en-US"/>
        </w:rPr>
        <w:t>-³Ï³Ý Ñ³</w:t>
      </w:r>
      <w:r w:rsidRPr="00012351">
        <w:rPr>
          <w:rFonts w:ascii="Times LatArm" w:hAnsi="Times LatArm"/>
          <w:position w:val="-4"/>
          <w:sz w:val="22"/>
          <w:szCs w:val="22"/>
          <w:lang w:val="en-US"/>
        </w:rPr>
        <w:softHyphen/>
        <w:t>Ù³</w:t>
      </w:r>
      <w:r w:rsidRPr="00012351">
        <w:rPr>
          <w:rFonts w:ascii="Times LatArm" w:hAnsi="Times LatArm"/>
          <w:position w:val="-4"/>
          <w:sz w:val="22"/>
          <w:szCs w:val="22"/>
          <w:lang w:val="en-US"/>
        </w:rPr>
        <w:softHyphen/>
        <w:t>Ï³ñ</w:t>
      </w:r>
      <w:r w:rsidRPr="00012351">
        <w:rPr>
          <w:rFonts w:ascii="Times LatArm" w:hAnsi="Times LatArm"/>
          <w:position w:val="-4"/>
          <w:sz w:val="22"/>
          <w:szCs w:val="22"/>
          <w:lang w:val="en-US"/>
        </w:rPr>
        <w:softHyphen/>
        <w:t>·áõÙ ·ñ³é</w:t>
      </w:r>
      <w:r w:rsidRPr="00012351">
        <w:rPr>
          <w:rFonts w:ascii="Times LatArm" w:hAnsi="Times LatArm"/>
          <w:position w:val="-4"/>
          <w:sz w:val="22"/>
          <w:szCs w:val="22"/>
          <w:lang w:val="en-US"/>
        </w:rPr>
        <w:softHyphen/>
        <w:t xml:space="preserve">í³Í ÃÇíÁ áñå»ë½Ç µ³Å³ÝíÇ </w:t>
      </w:r>
      <w:r w:rsidRPr="00012351">
        <w:rPr>
          <w:rFonts w:ascii="Times LatArm" w:hAnsi="Times LatArm"/>
          <w:position w:val="-12"/>
          <w:sz w:val="22"/>
          <w:szCs w:val="22"/>
          <w:lang w:val="en-US"/>
        </w:rPr>
        <w:object w:dxaOrig="240" w:dyaOrig="260">
          <v:shape id="_x0000_i1427" type="#_x0000_t75" style="width:12pt;height:13.5pt" o:ole="">
            <v:imagedata r:id="rId760" o:title=""/>
          </v:shape>
          <o:OLEObject Type="Embed" ProgID="Equation.DSMT4" ShapeID="_x0000_i1427" DrawAspect="Content" ObjectID="_1402446885" r:id="rId769"/>
        </w:object>
      </w:r>
      <w:r w:rsidRPr="00012351">
        <w:rPr>
          <w:rFonts w:ascii="Times LatArm" w:hAnsi="Times LatArm"/>
          <w:position w:val="-2"/>
          <w:sz w:val="22"/>
          <w:szCs w:val="22"/>
          <w:lang w:val="en-US"/>
        </w:rPr>
        <w:t>-Ç, ³ÝÑñ³Å»ßï ¿ ¨ µ³í³ñ³ñ, áñ ÃíÇ ·ñ³éáõÙÁ í»ñ</w:t>
      </w:r>
      <w:r w:rsidRPr="00012351">
        <w:rPr>
          <w:rFonts w:ascii="Times LatArm" w:hAnsi="Times LatArm"/>
          <w:position w:val="-2"/>
          <w:sz w:val="22"/>
          <w:szCs w:val="22"/>
          <w:lang w:val="en-US"/>
        </w:rPr>
        <w:softHyphen/>
        <w:t>ç³Ý³ 0-áí:</w:t>
      </w:r>
      <w:r w:rsidRPr="00012351">
        <w:rPr>
          <w:rFonts w:ascii="Times LatArm" w:hAnsi="Times LatArm"/>
          <w:sz w:val="22"/>
          <w:szCs w:val="22"/>
          <w:lang w:val="en-US"/>
        </w:rPr>
        <w:t xml:space="preserve">  úñÇÝ³Ï.</w:t>
      </w:r>
      <w:r w:rsidRPr="00012351">
        <w:rPr>
          <w:rFonts w:ascii="Times LatArm" w:hAnsi="Times LatArm"/>
          <w:position w:val="-4"/>
          <w:sz w:val="22"/>
          <w:szCs w:val="22"/>
          <w:lang w:val="en-US"/>
        </w:rPr>
        <w:t xml:space="preserve"> </w:t>
      </w:r>
      <w:r w:rsidRPr="00012351">
        <w:rPr>
          <w:rFonts w:ascii="Times LatArm" w:hAnsi="Times LatArm"/>
          <w:position w:val="-14"/>
          <w:sz w:val="22"/>
          <w:szCs w:val="22"/>
          <w:lang w:val="en-US"/>
        </w:rPr>
        <w:object w:dxaOrig="3200" w:dyaOrig="400">
          <v:shape id="_x0000_i1428" type="#_x0000_t75" style="width:159.75pt;height:21pt" o:ole="">
            <v:imagedata r:id="rId770" o:title=""/>
          </v:shape>
          <o:OLEObject Type="Embed" ProgID="Equation.DSMT4" ShapeID="_x0000_i1428" DrawAspect="Content" ObjectID="_1402446886" r:id="rId771"/>
        </w:object>
      </w:r>
    </w:p>
    <w:p w:rsidR="00012351" w:rsidRPr="00012351" w:rsidRDefault="00012351" w:rsidP="00012351">
      <w:pPr>
        <w:ind w:left="568"/>
        <w:jc w:val="both"/>
        <w:rPr>
          <w:rFonts w:ascii="Times LatArm" w:hAnsi="Times LatArm"/>
          <w:b/>
          <w:i/>
          <w:sz w:val="22"/>
          <w:szCs w:val="22"/>
          <w:lang w:val="en-US"/>
        </w:rPr>
      </w:pPr>
      <w:r w:rsidRPr="00012351">
        <w:rPr>
          <w:rFonts w:ascii="Times LatArm" w:hAnsi="Times LatArm"/>
          <w:b/>
          <w:i/>
          <w:sz w:val="22"/>
          <w:szCs w:val="22"/>
          <w:lang w:val="en-US"/>
        </w:rPr>
        <w:lastRenderedPageBreak/>
        <w:t>²Ý³Éá·Ç³ÛÇ ÏÇñ³éáõÃÛáõÝÁ ï»ùëï³ÛÇÝ ËÝ¹ÇñÝ»ñÇ ÉáõÍÙ³Ý Å³Ù³Ý³Ï</w:t>
      </w:r>
    </w:p>
    <w:p w:rsidR="00012351" w:rsidRPr="00012351" w:rsidRDefault="00012351" w:rsidP="00012351">
      <w:pPr>
        <w:ind w:firstLine="568"/>
        <w:jc w:val="both"/>
        <w:rPr>
          <w:rFonts w:ascii="Times LatArm" w:hAnsi="Times LatArm"/>
          <w:sz w:val="22"/>
          <w:szCs w:val="22"/>
          <w:lang w:val="en-US"/>
        </w:rPr>
      </w:pPr>
      <w:r w:rsidRPr="00012351">
        <w:rPr>
          <w:rFonts w:ascii="Times LatArm" w:hAnsi="Times LatArm"/>
          <w:b/>
          <w:sz w:val="22"/>
          <w:szCs w:val="22"/>
          <w:lang w:val="en-US"/>
        </w:rPr>
        <w:t>ÊÝ¹Çñ</w:t>
      </w:r>
      <w:r w:rsidRPr="00012351">
        <w:rPr>
          <w:rFonts w:ascii="Times LatArm" w:hAnsi="Times LatArm"/>
          <w:sz w:val="22"/>
          <w:szCs w:val="22"/>
          <w:lang w:val="en-US"/>
        </w:rPr>
        <w:t>: ØÇ ÑéáÙ»³óÇ Ù»éÝ»ÉÇë Çñ áõÝ»óí³ÍùÁ Ïï³Ï»ó ÏÝáçÝ áõ »ñ»Ë³ÛÇÝ, áñ Ýáñ åÇïÇ ÍÝí»ñ: ºÃ» ïÕ³ ÍÝí»ñ</w:t>
      </w:r>
      <w:r w:rsidR="00254AA6">
        <w:rPr>
          <w:rFonts w:ascii="Times LatArm" w:hAnsi="Times LatArm"/>
          <w:sz w:val="22"/>
          <w:szCs w:val="22"/>
          <w:lang w:val="en-US"/>
        </w:rPr>
        <w:t>,</w:t>
      </w:r>
      <w:r w:rsidRPr="00012351">
        <w:rPr>
          <w:rFonts w:ascii="Times LatArm" w:hAnsi="Times LatArm"/>
          <w:sz w:val="22"/>
          <w:szCs w:val="22"/>
          <w:lang w:val="en-US"/>
        </w:rPr>
        <w:t xml:space="preserve"> åÇïÇ ëï³Ý³ñ áõÝ»óí³ÍùÇ »ñÏáõ »ññáñ¹Á, ÇëÏ Ù³ÛñÁ` Ù»Ï »ññáñ¹Á: ºÃ» ³ÕçÇÏ ³ßË³ñÑ ·³ñ, Ý³ åÇïÇ ëï³Ý³ñ Ù»Ï »ññáñ¹Á, ÇëÏ Ù³ÛñÁ` »ñÏáõ »ññáñ¹Á: ´³Ûó ÍÝí»óÇÝ »ñÏíáñÛ³ÏÝ»ñ` ïÕ³ ¨ ³ÕçÇÏ: ÆÝãå»±ë å»ïù ¿ñ µ³</w:t>
      </w:r>
      <w:r w:rsidRPr="00012351">
        <w:rPr>
          <w:rFonts w:ascii="Times LatArm" w:hAnsi="Times LatArm"/>
          <w:sz w:val="22"/>
          <w:szCs w:val="22"/>
          <w:lang w:val="en-US"/>
        </w:rPr>
        <w:softHyphen/>
        <w:t>Å³Ý»É Å³é³Ý·áõÃÛáõÝÁ:</w:t>
      </w:r>
    </w:p>
    <w:p w:rsidR="00012351" w:rsidRPr="00012351" w:rsidRDefault="00012351" w:rsidP="00012351">
      <w:pPr>
        <w:ind w:firstLine="568"/>
        <w:jc w:val="both"/>
        <w:rPr>
          <w:rFonts w:ascii="Times LatArm" w:hAnsi="Times LatArm"/>
          <w:position w:val="-10"/>
          <w:sz w:val="22"/>
          <w:szCs w:val="22"/>
          <w:lang w:val="en-US"/>
        </w:rPr>
      </w:pPr>
      <w:r w:rsidRPr="00012351">
        <w:rPr>
          <w:rFonts w:ascii="Times LatArm" w:hAnsi="Times LatArm"/>
          <w:i/>
          <w:sz w:val="22"/>
          <w:szCs w:val="22"/>
          <w:lang w:val="en-US"/>
        </w:rPr>
        <w:t>ÈáõÍáõÙ</w:t>
      </w:r>
      <w:r w:rsidRPr="00012351">
        <w:rPr>
          <w:rFonts w:ascii="Times LatArm" w:hAnsi="Times LatArm"/>
          <w:sz w:val="22"/>
          <w:szCs w:val="22"/>
          <w:lang w:val="en-US"/>
        </w:rPr>
        <w:t>: ²ÝÏ³Ë ÍÝí³Í »ñ»Ë³Ý»ñÇ ÃíÇó</w:t>
      </w:r>
      <w:r w:rsidR="00254AA6">
        <w:rPr>
          <w:rFonts w:ascii="Times LatArm" w:hAnsi="Times LatArm"/>
          <w:sz w:val="22"/>
          <w:szCs w:val="22"/>
          <w:lang w:val="en-US"/>
        </w:rPr>
        <w:t>`</w:t>
      </w:r>
      <w:r w:rsidRPr="00012351">
        <w:rPr>
          <w:rFonts w:ascii="Times LatArm" w:hAnsi="Times LatArm"/>
          <w:sz w:val="22"/>
          <w:szCs w:val="22"/>
          <w:lang w:val="en-US"/>
        </w:rPr>
        <w:t xml:space="preserve"> ïÕ³ÛÇ, Ùáñ ¨ ³ÕçÏ³ ëï³Ý³ÉÇù Å³é³Ý·áõÃÛáõÝÝ»ñÇ Í³í³ÉÝ»ñÁ Ñ³ñ³µ»ñáõÙ »Ý ³ÛÝ</w:t>
      </w:r>
      <w:r w:rsidRPr="00012351">
        <w:rPr>
          <w:rFonts w:ascii="Times LatArm" w:hAnsi="Times LatArm"/>
          <w:sz w:val="22"/>
          <w:szCs w:val="22"/>
          <w:lang w:val="en-US"/>
        </w:rPr>
        <w:softHyphen/>
        <w:t xml:space="preserve">å»ë, ÇÝãå»ë </w:t>
      </w:r>
      <w:r w:rsidR="00254AA6">
        <w:rPr>
          <w:rFonts w:ascii="Times LatArm" w:hAnsi="Times LatArm"/>
          <w:sz w:val="22"/>
          <w:szCs w:val="22"/>
          <w:lang w:val="en-US"/>
        </w:rPr>
        <w:t>4:2:1`</w:t>
      </w:r>
      <w:r w:rsidRPr="00012351">
        <w:rPr>
          <w:rFonts w:ascii="Times LatArm" w:hAnsi="Times LatArm"/>
          <w:position w:val="-24"/>
          <w:sz w:val="22"/>
          <w:szCs w:val="22"/>
          <w:lang w:val="en-US"/>
        </w:rPr>
        <w:t xml:space="preserve"> </w:t>
      </w:r>
      <w:r w:rsidRPr="00012351">
        <w:rPr>
          <w:rFonts w:ascii="Times LatArm" w:hAnsi="Times LatArm"/>
          <w:sz w:val="22"/>
          <w:szCs w:val="22"/>
          <w:lang w:val="en-US"/>
        </w:rPr>
        <w:t xml:space="preserve">Ñ³Ù³Ó³ÛÝ Ïï³ÏÇ: Üß³Ý³Ï»Ýù Ùáñ ëï³Ý³ÉÇù Å³é³Ý·áõÃÛáõÝÁ </w:t>
      </w:r>
      <w:r w:rsidRPr="00012351">
        <w:rPr>
          <w:rFonts w:ascii="Times LatArm" w:hAnsi="Times LatArm"/>
          <w:position w:val="-6"/>
          <w:sz w:val="22"/>
          <w:szCs w:val="22"/>
          <w:lang w:val="en-US"/>
        </w:rPr>
        <w:object w:dxaOrig="320" w:dyaOrig="279">
          <v:shape id="_x0000_i1429" type="#_x0000_t75" style="width:15.75pt;height:15pt" o:ole="">
            <v:imagedata r:id="rId772" o:title=""/>
          </v:shape>
          <o:OLEObject Type="Embed" ProgID="Equation.DSMT4" ShapeID="_x0000_i1429" DrawAspect="Content" ObjectID="_1402446887" r:id="rId773"/>
        </w:object>
      </w:r>
      <w:r w:rsidRPr="00012351">
        <w:rPr>
          <w:rFonts w:ascii="Times LatArm" w:hAnsi="Times LatArm"/>
          <w:sz w:val="22"/>
          <w:szCs w:val="22"/>
          <w:lang w:val="en-US"/>
        </w:rPr>
        <w:t xml:space="preserve">-áí, ³Û¹ ¹»åùáõÙ ïÕ³Ý Ïëï³Ý³ </w:t>
      </w:r>
      <w:r w:rsidRPr="00012351">
        <w:rPr>
          <w:rFonts w:ascii="Times LatArm" w:hAnsi="Times LatArm"/>
          <w:position w:val="-6"/>
          <w:sz w:val="22"/>
          <w:szCs w:val="22"/>
        </w:rPr>
        <w:object w:dxaOrig="320" w:dyaOrig="279">
          <v:shape id="_x0000_i1430" type="#_x0000_t75" style="width:15.75pt;height:13.5pt" o:ole="">
            <v:imagedata r:id="rId774" o:title=""/>
          </v:shape>
          <o:OLEObject Type="Embed" ProgID="Equation.DSMT4" ShapeID="_x0000_i1430" DrawAspect="Content" ObjectID="_1402446888" r:id="rId775"/>
        </w:object>
      </w:r>
      <w:r w:rsidRPr="00012351">
        <w:rPr>
          <w:rFonts w:ascii="Times LatArm" w:hAnsi="Times LatArm"/>
          <w:sz w:val="22"/>
          <w:szCs w:val="22"/>
          <w:lang w:val="en-US"/>
        </w:rPr>
        <w:t xml:space="preserve">, ÇëÏ ³ÕçÇÏÁ` </w:t>
      </w:r>
      <w:r w:rsidRPr="00012351">
        <w:rPr>
          <w:rFonts w:ascii="Times LatArm" w:hAnsi="Times LatArm"/>
          <w:position w:val="-6"/>
          <w:sz w:val="22"/>
          <w:szCs w:val="22"/>
        </w:rPr>
        <w:object w:dxaOrig="279" w:dyaOrig="220">
          <v:shape id="_x0000_i1431" type="#_x0000_t75" style="width:13.5pt;height:10.5pt" o:ole="">
            <v:imagedata r:id="rId776" o:title=""/>
          </v:shape>
          <o:OLEObject Type="Embed" ProgID="Equation.DSMT4" ShapeID="_x0000_i1431" DrawAspect="Content" ObjectID="_1402446889" r:id="rId777"/>
        </w:object>
      </w:r>
    </w:p>
    <w:p w:rsidR="00012351" w:rsidRPr="00012351" w:rsidRDefault="00012351" w:rsidP="00012351">
      <w:pPr>
        <w:ind w:left="568"/>
        <w:jc w:val="both"/>
        <w:rPr>
          <w:rFonts w:ascii="Times LatArm" w:hAnsi="Times LatArm"/>
          <w:sz w:val="22"/>
          <w:szCs w:val="22"/>
          <w:lang w:val="en-US"/>
        </w:rPr>
      </w:pPr>
      <w:r w:rsidRPr="00012351">
        <w:rPr>
          <w:rFonts w:ascii="Times LatArm" w:hAnsi="Times LatArm"/>
          <w:sz w:val="22"/>
          <w:szCs w:val="22"/>
          <w:lang w:val="en-US"/>
        </w:rPr>
        <w:t xml:space="preserve">Ð»ï¨³µ³ñ </w:t>
      </w:r>
      <w:r w:rsidRPr="00012351">
        <w:rPr>
          <w:rFonts w:ascii="Times LatArm" w:hAnsi="Times LatArm"/>
          <w:position w:val="-10"/>
          <w:sz w:val="22"/>
          <w:szCs w:val="22"/>
          <w:lang w:val="en-US"/>
        </w:rPr>
        <w:object w:dxaOrig="1560" w:dyaOrig="320">
          <v:shape id="_x0000_i1432" type="#_x0000_t75" style="width:76.5pt;height:18pt" o:ole="">
            <v:imagedata r:id="rId778" o:title=""/>
          </v:shape>
          <o:OLEObject Type="Embed" ProgID="Equation.DSMT4" ShapeID="_x0000_i1432" DrawAspect="Content" ObjectID="_1402446890" r:id="rId779"/>
        </w:object>
      </w:r>
      <w:r w:rsidRPr="00012351">
        <w:rPr>
          <w:rFonts w:ascii="Times LatArm" w:hAnsi="Times LatArm"/>
          <w:position w:val="-10"/>
          <w:sz w:val="22"/>
          <w:szCs w:val="22"/>
          <w:lang w:val="en-US"/>
        </w:rPr>
        <w:t xml:space="preserve"> </w:t>
      </w:r>
      <w:r w:rsidRPr="00012351">
        <w:rPr>
          <w:rFonts w:ascii="Times LatArm" w:hAnsi="Times LatArm"/>
          <w:sz w:val="22"/>
          <w:szCs w:val="22"/>
          <w:lang w:val="en-US"/>
        </w:rPr>
        <w:t xml:space="preserve">áñï»ÕÇó </w:t>
      </w:r>
      <w:r w:rsidRPr="00012351">
        <w:rPr>
          <w:rFonts w:ascii="Times LatArm" w:hAnsi="Times LatArm"/>
          <w:position w:val="-10"/>
          <w:sz w:val="22"/>
          <w:szCs w:val="22"/>
        </w:rPr>
        <w:object w:dxaOrig="820" w:dyaOrig="340">
          <v:shape id="_x0000_i1433" type="#_x0000_t75" style="width:43.5pt;height:18pt" o:ole="">
            <v:imagedata r:id="rId780" o:title=""/>
          </v:shape>
          <o:OLEObject Type="Embed" ProgID="Equation.DSMT4" ShapeID="_x0000_i1433" DrawAspect="Content" ObjectID="_1402446891" r:id="rId781"/>
        </w:objec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lang w:val="en-US"/>
        </w:rPr>
        <w:t xml:space="preserve">²ÛëÇÝùÝ , ïÕ³Ý Ïëï³Ý³ Ñ³ñëïáõÃÛ³Ý </w:t>
      </w:r>
      <w:r w:rsidRPr="00012351">
        <w:rPr>
          <w:rFonts w:ascii="Times LatArm" w:hAnsi="Times LatArm"/>
          <w:position w:val="-10"/>
        </w:rPr>
        <w:object w:dxaOrig="400" w:dyaOrig="340">
          <v:shape id="_x0000_i1434" type="#_x0000_t75" style="width:20.25pt;height:18pt" o:ole="">
            <v:imagedata r:id="rId782" o:title=""/>
          </v:shape>
          <o:OLEObject Type="Embed" ProgID="Equation.DSMT4" ShapeID="_x0000_i1434" DrawAspect="Content" ObjectID="_1402446892" r:id="rId783"/>
        </w:object>
      </w:r>
      <w:r w:rsidRPr="00012351">
        <w:rPr>
          <w:rFonts w:ascii="Times LatArm" w:hAnsi="Times LatArm"/>
          <w:lang w:val="en-US"/>
        </w:rPr>
        <w:t xml:space="preserve">-Á, Ù³ÛñÁ` </w:t>
      </w:r>
      <w:r w:rsidRPr="00012351">
        <w:rPr>
          <w:rFonts w:ascii="Times LatArm" w:hAnsi="Times LatArm"/>
          <w:position w:val="-10"/>
        </w:rPr>
        <w:object w:dxaOrig="400" w:dyaOrig="340">
          <v:shape id="_x0000_i1435" type="#_x0000_t75" style="width:20.25pt;height:18pt" o:ole="">
            <v:imagedata r:id="rId784" o:title=""/>
          </v:shape>
          <o:OLEObject Type="Embed" ProgID="Equation.DSMT4" ShapeID="_x0000_i1435" DrawAspect="Content" ObjectID="_1402446893" r:id="rId785"/>
        </w:object>
      </w:r>
      <w:r w:rsidRPr="00012351">
        <w:rPr>
          <w:rFonts w:ascii="Times LatArm" w:hAnsi="Times LatArm"/>
          <w:lang w:val="en-US"/>
        </w:rPr>
        <w:t xml:space="preserve"> -Á, ÇëÏ ³ÕçÇÏÁ` </w:t>
      </w:r>
      <w:r w:rsidRPr="00012351">
        <w:rPr>
          <w:rFonts w:ascii="Times LatArm" w:hAnsi="Times LatArm"/>
          <w:position w:val="-10"/>
        </w:rPr>
        <w:object w:dxaOrig="360" w:dyaOrig="340">
          <v:shape id="_x0000_i1436" type="#_x0000_t75" style="width:18pt;height:18pt" o:ole="">
            <v:imagedata r:id="rId786" o:title=""/>
          </v:shape>
          <o:OLEObject Type="Embed" ProgID="Equation.DSMT4" ShapeID="_x0000_i1436" DrawAspect="Content" ObjectID="_1402446894" r:id="rId787"/>
        </w:object>
      </w:r>
      <w:r w:rsidRPr="00012351">
        <w:rPr>
          <w:rFonts w:ascii="Times LatArm" w:hAnsi="Times LatArm"/>
          <w:lang w:val="en-US"/>
        </w:rPr>
        <w:t xml:space="preserve"> -Á:</w: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lang w:val="en-US"/>
        </w:rPr>
        <w:t>²ÛÅÙ ÏÇñ³é»Ýù ³Ý³Éá·Ç³Ý ÝáõÛÝ µáí³Ý¹³ÏáõÃÛ³Ùµ ËÝ¹ñÇ ÉáõÍÙ³Ý Ñ³Ù³ñ</w:t>
      </w:r>
      <w:r w:rsidR="00254AA6">
        <w:rPr>
          <w:rFonts w:ascii="Times LatArm" w:hAnsi="Times LatArm"/>
          <w:lang w:val="en-US"/>
        </w:rPr>
        <w:t>`</w:t>
      </w:r>
      <w:r w:rsidRPr="00012351">
        <w:rPr>
          <w:rFonts w:ascii="Times LatArm" w:hAnsi="Times LatArm"/>
          <w:lang w:val="en-US"/>
        </w:rPr>
        <w:t xml:space="preserve"> »Ý</w:t>
      </w:r>
      <w:r w:rsidRPr="00012351">
        <w:rPr>
          <w:rFonts w:ascii="Times LatArm" w:hAnsi="Times LatArm"/>
          <w:lang w:val="en-US"/>
        </w:rPr>
        <w:softHyphen/>
        <w:t>Ã³</w:t>
      </w:r>
      <w:r w:rsidRPr="00012351">
        <w:rPr>
          <w:rFonts w:ascii="Times LatArm" w:hAnsi="Times LatArm"/>
          <w:lang w:val="en-US"/>
        </w:rPr>
        <w:softHyphen/>
        <w:t>¹ñ»Éáí, áñ ÍÝí»É »Ý Ãíáí</w:t>
      </w:r>
      <w:r w:rsidRPr="00012351">
        <w:rPr>
          <w:rFonts w:ascii="Times LatArm" w:hAnsi="Times LatArm"/>
          <w:position w:val="-6"/>
          <w:lang w:val="en-US"/>
        </w:rPr>
        <w:t xml:space="preserve"> </w:t>
      </w:r>
      <w:r w:rsidRPr="00012351">
        <w:rPr>
          <w:rFonts w:ascii="Times LatArm" w:hAnsi="Times LatArm"/>
          <w:position w:val="-6"/>
          <w:lang w:val="en-US"/>
        </w:rPr>
        <w:object w:dxaOrig="200" w:dyaOrig="220">
          <v:shape id="_x0000_i1437" type="#_x0000_t75" style="width:10.5pt;height:12pt" o:ole="">
            <v:imagedata r:id="rId788" o:title=""/>
          </v:shape>
          <o:OLEObject Type="Embed" ProgID="Equation.DSMT4" ShapeID="_x0000_i1437" DrawAspect="Content" ObjectID="_1402446895" r:id="rId789"/>
        </w:object>
      </w:r>
      <w:r w:rsidRPr="00012351">
        <w:rPr>
          <w:rFonts w:ascii="Times LatArm" w:hAnsi="Times LatArm"/>
          <w:lang w:val="en-US"/>
        </w:rPr>
        <w:t xml:space="preserve"> ïÕ³ ¨ Ãíáí</w:t>
      </w:r>
      <w:r w:rsidRPr="00012351">
        <w:rPr>
          <w:rFonts w:ascii="Times LatArm" w:hAnsi="Times LatArm"/>
          <w:position w:val="-6"/>
          <w:lang w:val="en-US"/>
        </w:rPr>
        <w:t xml:space="preserve"> </w:t>
      </w:r>
      <w:r w:rsidRPr="00012351">
        <w:rPr>
          <w:rFonts w:ascii="Times LatArm" w:hAnsi="Times LatArm"/>
          <w:position w:val="-6"/>
        </w:rPr>
        <w:object w:dxaOrig="260" w:dyaOrig="220">
          <v:shape id="_x0000_i1438" type="#_x0000_t75" style="width:12pt;height:10.5pt" o:ole="">
            <v:imagedata r:id="rId790" o:title=""/>
          </v:shape>
          <o:OLEObject Type="Embed" ProgID="Equation.DSMT4" ShapeID="_x0000_i1438" DrawAspect="Content" ObjectID="_1402446896" r:id="rId791"/>
        </w:object>
      </w:r>
      <w:r w:rsidRPr="00012351">
        <w:rPr>
          <w:rFonts w:ascii="Times LatArm" w:hAnsi="Times LatArm"/>
          <w:lang w:val="en-US"/>
        </w:rPr>
        <w:t xml:space="preserve"> ³ÕçÇÏ: </w: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i/>
          <w:lang w:val="en-US"/>
        </w:rPr>
        <w:t>ÈáõÍáõÙ</w:t>
      </w:r>
      <w:r w:rsidRPr="00012351">
        <w:rPr>
          <w:rFonts w:ascii="Times LatArm" w:hAnsi="Times LatArm"/>
          <w:lang w:val="en-US"/>
        </w:rPr>
        <w:t xml:space="preserve">: ºÃ» Ùáñ Ñ³ñëïáõÃÛáõÝÁ Ýß³Ý³Ï»Ýù </w:t>
      </w:r>
      <w:r w:rsidRPr="00012351">
        <w:rPr>
          <w:rFonts w:ascii="Times LatArm" w:hAnsi="Times LatArm"/>
          <w:position w:val="-6"/>
          <w:lang w:val="en-US"/>
        </w:rPr>
        <w:object w:dxaOrig="200" w:dyaOrig="220">
          <v:shape id="_x0000_i1439" type="#_x0000_t75" style="width:10.5pt;height:12pt" o:ole="">
            <v:imagedata r:id="rId792" o:title=""/>
          </v:shape>
          <o:OLEObject Type="Embed" ProgID="Equation.DSMT4" ShapeID="_x0000_i1439" DrawAspect="Content" ObjectID="_1402446897" r:id="rId793"/>
        </w:object>
      </w:r>
      <w:r w:rsidRPr="00012351">
        <w:rPr>
          <w:rFonts w:ascii="Times LatArm" w:hAnsi="Times LatArm"/>
          <w:lang w:val="en-US"/>
        </w:rPr>
        <w:t xml:space="preserve">-áí, ³å³ </w:t>
      </w:r>
      <w:r w:rsidRPr="00012351">
        <w:rPr>
          <w:rFonts w:ascii="Times LatArm" w:hAnsi="Times LatArm"/>
          <w:position w:val="-10"/>
          <w:lang w:val="en-US"/>
        </w:rPr>
        <w:object w:dxaOrig="2040" w:dyaOrig="320">
          <v:shape id="_x0000_i1440" type="#_x0000_t75" style="width:102.75pt;height:18pt" o:ole="">
            <v:imagedata r:id="rId794" o:title=""/>
          </v:shape>
          <o:OLEObject Type="Embed" ProgID="Equation.DSMT4" ShapeID="_x0000_i1440" DrawAspect="Content" ObjectID="_1402446898" r:id="rId795"/>
        </w:object>
      </w:r>
      <w:r w:rsidRPr="00012351">
        <w:rPr>
          <w:rFonts w:ascii="Times LatArm" w:hAnsi="Times LatArm"/>
          <w:lang w:val="en-US"/>
        </w:rPr>
        <w:t xml:space="preserve"> áñ</w:t>
      </w:r>
      <w:r w:rsidRPr="00012351">
        <w:rPr>
          <w:rFonts w:ascii="Times LatArm" w:hAnsi="Times LatArm"/>
          <w:lang w:val="en-US"/>
        </w:rPr>
        <w:softHyphen/>
        <w:t>ï»</w:t>
      </w:r>
      <w:r w:rsidRPr="00012351">
        <w:rPr>
          <w:rFonts w:ascii="Times LatArm" w:hAnsi="Times LatArm"/>
          <w:lang w:val="en-US"/>
        </w:rPr>
        <w:softHyphen/>
        <w:t xml:space="preserve">ÕÇó </w:t>
      </w:r>
      <w:r w:rsidRPr="00012351">
        <w:rPr>
          <w:rFonts w:ascii="Times LatArm" w:hAnsi="Times LatArm"/>
          <w:position w:val="-14"/>
        </w:rPr>
        <w:object w:dxaOrig="1900" w:dyaOrig="400">
          <v:shape id="_x0000_i1441" type="#_x0000_t75" style="width:96pt;height:20.25pt" o:ole="">
            <v:imagedata r:id="rId796" o:title=""/>
          </v:shape>
          <o:OLEObject Type="Embed" ProgID="Equation.DSMT4" ShapeID="_x0000_i1441" DrawAspect="Content" ObjectID="_1402446899" r:id="rId797"/>
        </w:object>
      </w:r>
      <w:r w:rsidRPr="00012351">
        <w:rPr>
          <w:rFonts w:ascii="Times LatArm" w:hAnsi="Times LatArm"/>
          <w:lang w:val="en-US"/>
        </w:rPr>
        <w:t xml:space="preserve"> ²ÛëåÇëáí, Ûáõñ³ù³ÝãÛáõñ ïÕ³ Ïëï³Ý³ Ñ³ñëïáõÃÛ³Ý </w:t>
      </w:r>
      <w:r w:rsidRPr="00012351">
        <w:rPr>
          <w:rFonts w:ascii="Times LatArm" w:hAnsi="Times LatArm"/>
          <w:position w:val="-14"/>
        </w:rPr>
        <w:object w:dxaOrig="1440" w:dyaOrig="400">
          <v:shape id="_x0000_i1442" type="#_x0000_t75" style="width:1in;height:20.25pt" o:ole="">
            <v:imagedata r:id="rId798" o:title=""/>
          </v:shape>
          <o:OLEObject Type="Embed" ProgID="Equation.DSMT4" ShapeID="_x0000_i1442" DrawAspect="Content" ObjectID="_1402446900" r:id="rId799"/>
        </w:object>
      </w:r>
      <w:r w:rsidRPr="00012351">
        <w:rPr>
          <w:rFonts w:ascii="Times LatArm" w:hAnsi="Times LatArm"/>
          <w:position w:val="-10"/>
          <w:lang w:val="en-US"/>
        </w:rPr>
        <w:t xml:space="preserve">  </w:t>
      </w:r>
      <w:r w:rsidRPr="00012351">
        <w:rPr>
          <w:rFonts w:ascii="Times LatArm" w:hAnsi="Times LatArm"/>
          <w:lang w:val="en-US"/>
        </w:rPr>
        <w:t>Ù³</w:t>
      </w:r>
      <w:r w:rsidRPr="00012351">
        <w:rPr>
          <w:rFonts w:ascii="Times LatArm" w:hAnsi="Times LatArm"/>
          <w:lang w:val="en-US"/>
        </w:rPr>
        <w:softHyphen/>
        <w:t xml:space="preserve">ëÁ, ÇëÏ Ûáõñ³ù³ÝãÛáõñ ³ÕçÇÏ` </w:t>
      </w:r>
      <w:r w:rsidRPr="00012351">
        <w:rPr>
          <w:rFonts w:ascii="Times LatArm" w:hAnsi="Times LatArm"/>
          <w:position w:val="-14"/>
        </w:rPr>
        <w:object w:dxaOrig="1400" w:dyaOrig="400">
          <v:shape id="_x0000_i1443" type="#_x0000_t75" style="width:69pt;height:20.25pt" o:ole="">
            <v:imagedata r:id="rId800" o:title=""/>
          </v:shape>
          <o:OLEObject Type="Embed" ProgID="Equation.DSMT4" ShapeID="_x0000_i1443" DrawAspect="Content" ObjectID="_1402446901" r:id="rId801"/>
        </w:object>
      </w:r>
      <w:r w:rsidRPr="00012351">
        <w:rPr>
          <w:rFonts w:ascii="Times LatArm" w:hAnsi="Times LatArm"/>
          <w:lang w:val="en-US"/>
        </w:rPr>
        <w:t xml:space="preserve"> Ù³ëÁ:</w:t>
      </w:r>
    </w:p>
    <w:p w:rsidR="00012351" w:rsidRPr="00012351" w:rsidRDefault="00012351" w:rsidP="00012351">
      <w:pPr>
        <w:pStyle w:val="aff6"/>
        <w:spacing w:after="0"/>
        <w:ind w:left="0" w:firstLine="567"/>
        <w:jc w:val="both"/>
        <w:rPr>
          <w:rFonts w:ascii="Times LatArm" w:hAnsi="Times LatArm"/>
          <w:lang w:val="en-US"/>
        </w:rPr>
      </w:pPr>
      <w:r w:rsidRPr="00012351">
        <w:rPr>
          <w:rFonts w:ascii="Times LatArm" w:hAnsi="Times LatArm"/>
          <w:lang w:val="en-US"/>
        </w:rPr>
        <w:t xml:space="preserve">úñÇÝ³Ï, »Ã» ÍÝí»É »Ý 2 ïÕ³ ¨ 3 ³ÕçÇÏ, ³å³ Ûáõñ³ù³ÝãÛáõñ ïÕ³ Ïëï³Ý³ Ñ³ñëïáõÃÛ³Ý  </w:t>
      </w:r>
      <w:r w:rsidRPr="00012351">
        <w:rPr>
          <w:rFonts w:ascii="Times LatArm" w:hAnsi="Times LatArm"/>
          <w:position w:val="-10"/>
        </w:rPr>
        <w:object w:dxaOrig="600" w:dyaOrig="340">
          <v:shape id="_x0000_i1444" type="#_x0000_t75" style="width:30pt;height:18pt" o:ole="">
            <v:imagedata r:id="rId802" o:title=""/>
          </v:shape>
          <o:OLEObject Type="Embed" ProgID="Equation.DSMT4" ShapeID="_x0000_i1444" DrawAspect="Content" ObjectID="_1402446902" r:id="rId803"/>
        </w:object>
      </w:r>
      <w:r w:rsidRPr="00012351">
        <w:rPr>
          <w:rFonts w:ascii="Times LatArm" w:hAnsi="Times LatArm"/>
          <w:lang w:val="en-US"/>
        </w:rPr>
        <w:t xml:space="preserve"> Ûáõñ³ù³ÝãÛáõñ ³ÕçÇÏ` </w:t>
      </w:r>
      <w:r w:rsidRPr="00012351">
        <w:rPr>
          <w:rFonts w:ascii="Times LatArm" w:hAnsi="Times LatArm"/>
          <w:position w:val="-10"/>
        </w:rPr>
        <w:object w:dxaOrig="440" w:dyaOrig="340">
          <v:shape id="_x0000_i1445" type="#_x0000_t75" style="width:21pt;height:18pt" o:ole="">
            <v:imagedata r:id="rId804" o:title=""/>
          </v:shape>
          <o:OLEObject Type="Embed" ProgID="Equation.DSMT4" ShapeID="_x0000_i1445" DrawAspect="Content" ObjectID="_1402446903" r:id="rId805"/>
        </w:object>
      </w:r>
      <w:r w:rsidRPr="00012351">
        <w:rPr>
          <w:rFonts w:ascii="Times LatArm" w:hAnsi="Times LatArm"/>
          <w:lang w:val="en-US"/>
        </w:rPr>
        <w:t xml:space="preserve"> Ù³ëÁ, Ù³Û</w:t>
      </w:r>
      <w:r w:rsidRPr="00012351">
        <w:rPr>
          <w:rFonts w:ascii="Times LatArm" w:hAnsi="Times LatArm"/>
          <w:lang w:val="en-US"/>
        </w:rPr>
        <w:softHyphen/>
        <w:t xml:space="preserve">ñÁ` </w:t>
      </w:r>
      <w:r w:rsidRPr="00012351">
        <w:rPr>
          <w:rFonts w:ascii="Times LatArm" w:hAnsi="Times LatArm"/>
          <w:position w:val="-10"/>
        </w:rPr>
        <w:object w:dxaOrig="499" w:dyaOrig="340">
          <v:shape id="_x0000_i1446" type="#_x0000_t75" style="width:25.5pt;height:18pt" o:ole="">
            <v:imagedata r:id="rId806" o:title=""/>
          </v:shape>
          <o:OLEObject Type="Embed" ProgID="Equation.DSMT4" ShapeID="_x0000_i1446" DrawAspect="Content" ObjectID="_1402446904" r:id="rId807"/>
        </w:object>
      </w:r>
      <w:r w:rsidRPr="00012351">
        <w:rPr>
          <w:rFonts w:ascii="Times LatArm" w:hAnsi="Times LatArm"/>
          <w:lang w:val="en-US"/>
        </w:rPr>
        <w:t>:</w:t>
      </w:r>
    </w:p>
    <w:p w:rsidR="00012351" w:rsidRPr="00012351" w:rsidRDefault="00012351" w:rsidP="00012351">
      <w:pPr>
        <w:pStyle w:val="aff6"/>
        <w:spacing w:after="0"/>
        <w:ind w:left="0" w:firstLine="567"/>
        <w:jc w:val="both"/>
        <w:rPr>
          <w:rFonts w:ascii="Times LatArm" w:hAnsi="Times LatArm"/>
          <w:position w:val="-24"/>
          <w:lang w:val="en-US"/>
        </w:rPr>
      </w:pPr>
      <w:r w:rsidRPr="00012351">
        <w:rPr>
          <w:rFonts w:ascii="Times LatArm" w:hAnsi="Times LatArm"/>
          <w:position w:val="-24"/>
          <w:lang w:val="en-US"/>
        </w:rPr>
        <w:t>Î³ñ»ÉÇ ¿ Ï³ï³ñ»É ÁÝ¹Ñ³Ýñ³óáõÙ ¨ Ï³½Ù»É Ñ»ï¨Û³É µáí³Ý¹³ÏáõÃÛ³Ùµ ËÝ¹Çñ, áñÇ Éáõ</w:t>
      </w:r>
      <w:r w:rsidRPr="00012351">
        <w:rPr>
          <w:rFonts w:ascii="Times LatArm" w:hAnsi="Times LatArm"/>
          <w:position w:val="-24"/>
          <w:lang w:val="en-US"/>
        </w:rPr>
        <w:softHyphen/>
        <w:t>ÍáõÙÁ Çñ³Ï³Ý³óíáõÙ ¿ ÝáõÛÝ ³Ý³Éá·Ç³Ûáí:</w:t>
      </w:r>
    </w:p>
    <w:p w:rsidR="00012351" w:rsidRPr="00012351" w:rsidRDefault="00012351" w:rsidP="00012351">
      <w:pPr>
        <w:pStyle w:val="aff6"/>
        <w:spacing w:after="0"/>
        <w:ind w:left="0" w:firstLine="567"/>
        <w:jc w:val="both"/>
        <w:rPr>
          <w:rFonts w:ascii="Times LatArm" w:hAnsi="Times LatArm"/>
          <w:position w:val="-24"/>
          <w:lang w:val="en-US"/>
        </w:rPr>
      </w:pPr>
      <w:r w:rsidRPr="00012351">
        <w:rPr>
          <w:rFonts w:ascii="Times LatArm" w:hAnsi="Times LatArm"/>
          <w:b/>
          <w:lang w:val="en-US"/>
        </w:rPr>
        <w:t>ÊÝ¹Çñ:</w:t>
      </w:r>
      <w:r w:rsidRPr="00012351">
        <w:rPr>
          <w:rFonts w:ascii="Times LatArm" w:hAnsi="Times LatArm"/>
          <w:lang w:val="en-US"/>
        </w:rPr>
        <w:t xml:space="preserve"> ²ñï³¹ñáõÃÛáõÝáõÙ ³ßË³ïáõÙ »Ý Ãíáí </w:t>
      </w:r>
      <w:r w:rsidRPr="00012351">
        <w:rPr>
          <w:rFonts w:ascii="Times LatArm" w:hAnsi="Times LatArm"/>
          <w:position w:val="-6"/>
        </w:rPr>
        <w:object w:dxaOrig="260" w:dyaOrig="220">
          <v:shape id="_x0000_i1447" type="#_x0000_t75" style="width:12pt;height:10.5pt" o:ole="">
            <v:imagedata r:id="rId808" o:title=""/>
          </v:shape>
          <o:OLEObject Type="Embed" ProgID="Equation.DSMT4" ShapeID="_x0000_i1447" DrawAspect="Content" ObjectID="_1402446905" r:id="rId809"/>
        </w:object>
      </w:r>
      <w:r w:rsidRPr="00012351">
        <w:rPr>
          <w:rFonts w:ascii="Times LatArm" w:hAnsi="Times LatArm"/>
          <w:lang w:val="en-US"/>
        </w:rPr>
        <w:t xml:space="preserve"> í³ñå»ï ³é³çÇÝ Ï³ñ·Ç,  </w:t>
      </w:r>
      <w:r w:rsidRPr="00012351">
        <w:rPr>
          <w:rFonts w:ascii="Times LatArm" w:hAnsi="Times LatArm"/>
          <w:position w:val="-6"/>
        </w:rPr>
        <w:object w:dxaOrig="200" w:dyaOrig="220">
          <v:shape id="_x0000_i1448" type="#_x0000_t75" style="width:10.5pt;height:10.5pt" o:ole="">
            <v:imagedata r:id="rId810" o:title=""/>
          </v:shape>
          <o:OLEObject Type="Embed" ProgID="Equation.DSMT4" ShapeID="_x0000_i1448" DrawAspect="Content" ObjectID="_1402446906" r:id="rId811"/>
        </w:object>
      </w:r>
      <w:r w:rsidRPr="00012351">
        <w:rPr>
          <w:rFonts w:ascii="Times LatArm" w:hAnsi="Times LatArm"/>
          <w:lang w:val="en-US"/>
        </w:rPr>
        <w:t xml:space="preserve"> Ãíáí` »ñÏñáñ¹ Ï³ñ·Ç ¨ </w:t>
      </w:r>
      <w:r w:rsidRPr="00012351">
        <w:rPr>
          <w:rFonts w:ascii="Times LatArm" w:hAnsi="Times LatArm"/>
          <w:position w:val="-10"/>
        </w:rPr>
        <w:object w:dxaOrig="240" w:dyaOrig="260">
          <v:shape id="_x0000_i1449" type="#_x0000_t75" style="width:12pt;height:12pt" o:ole="">
            <v:imagedata r:id="rId812" o:title=""/>
          </v:shape>
          <o:OLEObject Type="Embed" ProgID="Equation.DSMT4" ShapeID="_x0000_i1449" DrawAspect="Content" ObjectID="_1402446907" r:id="rId813"/>
        </w:object>
      </w:r>
      <w:r w:rsidRPr="00012351">
        <w:rPr>
          <w:rFonts w:ascii="Times LatArm" w:hAnsi="Times LatArm"/>
          <w:position w:val="-24"/>
          <w:lang w:val="en-US"/>
        </w:rPr>
        <w:t xml:space="preserve"> </w:t>
      </w:r>
      <w:r w:rsidRPr="00012351">
        <w:rPr>
          <w:rFonts w:ascii="Times LatArm" w:hAnsi="Times LatArm"/>
          <w:lang w:val="en-US"/>
        </w:rPr>
        <w:t>í³ñå»ï` »ññáñ¹ Ï³ñ·Ç: àñù³±Ý å»ïù ¿ ëï³Ý³ Ûáõñ³</w:t>
      </w:r>
      <w:r w:rsidRPr="00012351">
        <w:rPr>
          <w:rFonts w:ascii="Times LatArm" w:hAnsi="Times LatArm"/>
          <w:lang w:val="en-US"/>
        </w:rPr>
        <w:softHyphen/>
        <w:t>ù³ÝãÛáõñ Ï³ñ·Ç í³ñå»ï ³ñï³¹ñ³ÝùÇ Çñ³óáõÙÇó, »Ã» Ñ³ÛïÝÇ ¿, áñ Ýñ³Ýó ³ßË³</w:t>
      </w:r>
      <w:r w:rsidRPr="00012351">
        <w:rPr>
          <w:rFonts w:ascii="Times LatArm" w:hAnsi="Times LatArm"/>
          <w:lang w:val="en-US"/>
        </w:rPr>
        <w:softHyphen/>
        <w:t>ï³</w:t>
      </w:r>
      <w:r w:rsidRPr="00012351">
        <w:rPr>
          <w:rFonts w:ascii="Times LatArm" w:hAnsi="Times LatArm"/>
          <w:lang w:val="en-US"/>
        </w:rPr>
        <w:softHyphen/>
        <w:t xml:space="preserve">í³ñÓÇ ã³÷»ñÁ Ñ³ñ³µ»ñáõÙ »Ý ³ÛÝå»ë, ÇÝãå»ë </w:t>
      </w:r>
      <w:r w:rsidRPr="00012351">
        <w:rPr>
          <w:rFonts w:ascii="Times LatArm" w:hAnsi="Times LatArm"/>
          <w:position w:val="-6"/>
        </w:rPr>
        <w:object w:dxaOrig="800" w:dyaOrig="279">
          <v:shape id="_x0000_i1450" type="#_x0000_t75" style="width:40.5pt;height:13.5pt" o:ole="">
            <v:imagedata r:id="rId814" o:title=""/>
          </v:shape>
          <o:OLEObject Type="Embed" ProgID="Equation.DSMT4" ShapeID="_x0000_i1450" DrawAspect="Content" ObjectID="_1402446908" r:id="rId815"/>
        </w:object>
      </w:r>
    </w:p>
    <w:p w:rsidR="00012351" w:rsidRPr="00012351" w:rsidRDefault="00012351" w:rsidP="00012351">
      <w:pPr>
        <w:pStyle w:val="aff6"/>
        <w:spacing w:after="0"/>
        <w:ind w:left="0" w:firstLine="567"/>
        <w:jc w:val="both"/>
        <w:rPr>
          <w:rFonts w:ascii="Times LatArm" w:hAnsi="Times LatArm"/>
          <w:position w:val="-24"/>
          <w:lang w:val="en-US"/>
        </w:rPr>
      </w:pPr>
      <w:r w:rsidRPr="00012351">
        <w:rPr>
          <w:rFonts w:ascii="Times LatArm" w:hAnsi="Times LatArm"/>
          <w:i/>
          <w:lang w:val="en-US"/>
        </w:rPr>
        <w:t>ÈáõÍáõÙ</w:t>
      </w:r>
      <w:r w:rsidRPr="00012351">
        <w:rPr>
          <w:rFonts w:ascii="Times LatArm" w:hAnsi="Times LatArm"/>
          <w:lang w:val="en-US"/>
        </w:rPr>
        <w:t xml:space="preserve">:  ºÃ» ÙÇ³íáñ ³ßË³ï³í³ñÓÇ ã³÷Á Ýß³Ý³Ï»Ýù </w:t>
      </w:r>
      <w:r w:rsidRPr="00012351">
        <w:rPr>
          <w:rFonts w:ascii="Times LatArm" w:hAnsi="Times LatArm"/>
          <w:position w:val="-6"/>
        </w:rPr>
        <w:object w:dxaOrig="200" w:dyaOrig="220">
          <v:shape id="_x0000_i1451" type="#_x0000_t75" style="width:10.5pt;height:10.5pt" o:ole="">
            <v:imagedata r:id="rId816" o:title=""/>
          </v:shape>
          <o:OLEObject Type="Embed" ProgID="Equation.DSMT4" ShapeID="_x0000_i1451" DrawAspect="Content" ObjectID="_1402446909" r:id="rId817"/>
        </w:object>
      </w:r>
      <w:r w:rsidRPr="00012351">
        <w:rPr>
          <w:rFonts w:ascii="Times LatArm" w:hAnsi="Times LatArm"/>
          <w:lang w:val="en-US"/>
        </w:rPr>
        <w:t xml:space="preserve"> -áí, ³å³ ³é³çÇÝ Ï³ñ·Ç í³ñå»ïÁ Ïëï³Ý³ </w:t>
      </w:r>
      <w:r w:rsidRPr="00012351">
        <w:rPr>
          <w:rFonts w:ascii="Times LatArm" w:hAnsi="Times LatArm"/>
          <w:position w:val="-10"/>
        </w:rPr>
        <w:object w:dxaOrig="360" w:dyaOrig="260">
          <v:shape id="_x0000_i1452" type="#_x0000_t75" style="width:18pt;height:12pt" o:ole="">
            <v:imagedata r:id="rId818" o:title=""/>
          </v:shape>
          <o:OLEObject Type="Embed" ProgID="Equation.DSMT4" ShapeID="_x0000_i1452" DrawAspect="Content" ObjectID="_1402446910" r:id="rId819"/>
        </w:object>
      </w:r>
      <w:r w:rsidRPr="00012351">
        <w:rPr>
          <w:rFonts w:ascii="Times LatArm" w:hAnsi="Times LatArm"/>
          <w:lang w:val="en-US"/>
        </w:rPr>
        <w:t xml:space="preserve"> »ñÏñáñ¹ Ï³ñ·Ç í³ñå»ïÁ` </w:t>
      </w:r>
      <w:r w:rsidRPr="00012351">
        <w:rPr>
          <w:rFonts w:ascii="Times LatArm" w:hAnsi="Times LatArm"/>
          <w:position w:val="-6"/>
        </w:rPr>
        <w:object w:dxaOrig="300" w:dyaOrig="279">
          <v:shape id="_x0000_i1453" type="#_x0000_t75" style="width:15pt;height:13.5pt" o:ole="">
            <v:imagedata r:id="rId820" o:title=""/>
          </v:shape>
          <o:OLEObject Type="Embed" ProgID="Equation.DSMT4" ShapeID="_x0000_i1453" DrawAspect="Content" ObjectID="_1402446911" r:id="rId821"/>
        </w:object>
      </w:r>
      <w:r w:rsidRPr="00012351">
        <w:rPr>
          <w:rFonts w:ascii="Times LatArm" w:hAnsi="Times LatArm"/>
          <w:lang w:val="en-US"/>
        </w:rPr>
        <w:t xml:space="preserve"> ¨ »ññáñ¹ Ï³ñ·Ç í³ñå»ïÁ` </w:t>
      </w:r>
      <w:r w:rsidRPr="00012351">
        <w:rPr>
          <w:rFonts w:ascii="Times LatArm" w:hAnsi="Times LatArm"/>
          <w:position w:val="-6"/>
        </w:rPr>
        <w:object w:dxaOrig="279" w:dyaOrig="220">
          <v:shape id="_x0000_i1454" type="#_x0000_t75" style="width:13.5pt;height:10.5pt" o:ole="">
            <v:imagedata r:id="rId822" o:title=""/>
          </v:shape>
          <o:OLEObject Type="Embed" ProgID="Equation.DSMT4" ShapeID="_x0000_i1454" DrawAspect="Content" ObjectID="_1402446912" r:id="rId823"/>
        </w:object>
      </w:r>
      <w:r w:rsidRPr="00012351">
        <w:rPr>
          <w:rFonts w:ascii="Times LatArm" w:hAnsi="Times LatArm"/>
          <w:lang w:val="en-US"/>
        </w:rPr>
        <w:t xml:space="preserve">  ³ßË³ï³í³ñÓ, Ñ»ï¨³µ³ñ. </w:t>
      </w:r>
      <w:r w:rsidRPr="00012351">
        <w:rPr>
          <w:rFonts w:ascii="Times LatArm" w:hAnsi="Times LatArm"/>
          <w:position w:val="-10"/>
        </w:rPr>
        <w:object w:dxaOrig="1939" w:dyaOrig="320">
          <v:shape id="_x0000_i1455" type="#_x0000_t75" style="width:96pt;height:15.75pt" o:ole="">
            <v:imagedata r:id="rId824" o:title=""/>
          </v:shape>
          <o:OLEObject Type="Embed" ProgID="Equation.DSMT4" ShapeID="_x0000_i1455" DrawAspect="Content" ObjectID="_1402446913" r:id="rId825"/>
        </w:object>
      </w:r>
      <w:r w:rsidRPr="00012351">
        <w:rPr>
          <w:rFonts w:ascii="Times LatArm" w:hAnsi="Times LatArm"/>
          <w:position w:val="-24"/>
          <w:lang w:val="en-US"/>
        </w:rPr>
        <w:t xml:space="preserve"> </w:t>
      </w:r>
      <w:r w:rsidRPr="00012351">
        <w:rPr>
          <w:rFonts w:ascii="Times LatArm" w:hAnsi="Times LatArm"/>
          <w:lang w:val="en-US"/>
        </w:rPr>
        <w:t xml:space="preserve">Ï³Ù </w:t>
      </w:r>
      <w:r w:rsidRPr="00012351">
        <w:rPr>
          <w:rFonts w:ascii="Times LatArm" w:hAnsi="Times LatArm"/>
          <w:position w:val="-14"/>
        </w:rPr>
        <w:object w:dxaOrig="2120" w:dyaOrig="400">
          <v:shape id="_x0000_i1456" type="#_x0000_t75" style="width:105pt;height:20.25pt" o:ole="">
            <v:imagedata r:id="rId826" o:title=""/>
          </v:shape>
          <o:OLEObject Type="Embed" ProgID="Equation.DSMT4" ShapeID="_x0000_i1456" DrawAspect="Content" ObjectID="_1402446914" r:id="rId827"/>
        </w:object>
      </w:r>
    </w:p>
    <w:p w:rsidR="00012351" w:rsidRPr="00012351" w:rsidRDefault="00012351" w:rsidP="00012351">
      <w:pPr>
        <w:pStyle w:val="aff6"/>
        <w:spacing w:after="0"/>
        <w:ind w:left="0" w:firstLine="567"/>
        <w:jc w:val="both"/>
        <w:rPr>
          <w:rFonts w:ascii="Times LatArm" w:hAnsi="Times LatArm"/>
          <w:position w:val="-24"/>
          <w:lang w:val="en-US"/>
        </w:rPr>
      </w:pPr>
      <w:r w:rsidRPr="00012351">
        <w:rPr>
          <w:rFonts w:ascii="Times LatArm" w:hAnsi="Times LatArm"/>
          <w:lang w:val="en-US"/>
        </w:rPr>
        <w:t xml:space="preserve">ä³ï³ëË³Ý:  </w:t>
      </w:r>
      <w:r w:rsidRPr="00012351">
        <w:rPr>
          <w:rFonts w:ascii="Times LatArm" w:hAnsi="Times LatArm"/>
          <w:position w:val="-14"/>
        </w:rPr>
        <w:object w:dxaOrig="1800" w:dyaOrig="400">
          <v:shape id="_x0000_i1457" type="#_x0000_t75" style="width:90pt;height:20.25pt" o:ole="">
            <v:imagedata r:id="rId828" o:title=""/>
          </v:shape>
          <o:OLEObject Type="Embed" ProgID="Equation.DSMT4" ShapeID="_x0000_i1457" DrawAspect="Content" ObjectID="_1402446915" r:id="rId829"/>
        </w:object>
      </w:r>
      <w:r w:rsidRPr="00012351">
        <w:rPr>
          <w:rFonts w:ascii="Times LatArm" w:hAnsi="Times LatArm"/>
          <w:position w:val="-24"/>
          <w:lang w:val="en-US"/>
        </w:rPr>
        <w:t xml:space="preserve"> </w:t>
      </w:r>
      <w:r w:rsidRPr="00012351">
        <w:rPr>
          <w:rFonts w:ascii="Times LatArm" w:hAnsi="Times LatArm"/>
          <w:position w:val="-14"/>
        </w:rPr>
        <w:object w:dxaOrig="1800" w:dyaOrig="400">
          <v:shape id="_x0000_i1458" type="#_x0000_t75" style="width:90pt;height:20.25pt" o:ole="">
            <v:imagedata r:id="rId830" o:title=""/>
          </v:shape>
          <o:OLEObject Type="Embed" ProgID="Equation.DSMT4" ShapeID="_x0000_i1458" DrawAspect="Content" ObjectID="_1402446916" r:id="rId831"/>
        </w:object>
      </w:r>
      <w:r w:rsidRPr="00012351">
        <w:rPr>
          <w:rFonts w:ascii="Times LatArm" w:hAnsi="Times LatArm"/>
          <w:lang w:val="en-US"/>
        </w:rPr>
        <w:t xml:space="preserve"> </w:t>
      </w:r>
      <w:r w:rsidRPr="00012351">
        <w:rPr>
          <w:rFonts w:ascii="Times LatArm" w:hAnsi="Times LatArm"/>
          <w:position w:val="-14"/>
        </w:rPr>
        <w:object w:dxaOrig="1780" w:dyaOrig="400">
          <v:shape id="_x0000_i1459" type="#_x0000_t75" style="width:90pt;height:20.25pt" o:ole="">
            <v:imagedata r:id="rId832" o:title=""/>
          </v:shape>
          <o:OLEObject Type="Embed" ProgID="Equation.DSMT4" ShapeID="_x0000_i1459" DrawAspect="Content" ObjectID="_1402446917" r:id="rId833"/>
        </w:object>
      </w:r>
    </w:p>
    <w:p w:rsidR="0019774F" w:rsidRPr="0022211D" w:rsidRDefault="0019774F" w:rsidP="00012351">
      <w:pPr>
        <w:ind w:left="568"/>
        <w:jc w:val="both"/>
        <w:rPr>
          <w:rFonts w:ascii="Arial LatArm" w:hAnsi="Arial LatArm"/>
          <w:sz w:val="24"/>
          <w:szCs w:val="24"/>
          <w:lang w:val="en-US"/>
        </w:rPr>
      </w:pPr>
    </w:p>
    <w:p w:rsidR="005F49D1" w:rsidRDefault="005F49D1" w:rsidP="0019774F">
      <w:pPr>
        <w:pStyle w:val="aff6"/>
        <w:spacing w:after="0" w:line="20" w:lineRule="atLeast"/>
        <w:ind w:left="0"/>
        <w:jc w:val="center"/>
        <w:rPr>
          <w:rFonts w:ascii="Times LatRus" w:hAnsi="Times LatRus"/>
          <w:i/>
          <w:position w:val="-14"/>
          <w:lang w:val="en-US"/>
        </w:rPr>
      </w:pPr>
    </w:p>
    <w:p w:rsidR="005F49D1" w:rsidRDefault="005F49D1" w:rsidP="0019774F">
      <w:pPr>
        <w:pStyle w:val="aff6"/>
        <w:spacing w:after="0" w:line="20" w:lineRule="atLeast"/>
        <w:ind w:left="0"/>
        <w:jc w:val="center"/>
        <w:rPr>
          <w:rFonts w:ascii="Times LatRus" w:hAnsi="Times LatRus"/>
          <w:i/>
          <w:position w:val="-14"/>
          <w:lang w:val="en-US"/>
        </w:rPr>
      </w:pPr>
    </w:p>
    <w:p w:rsidR="00012351" w:rsidRPr="0019774F" w:rsidRDefault="00012351" w:rsidP="0019774F">
      <w:pPr>
        <w:pStyle w:val="aff6"/>
        <w:spacing w:after="0" w:line="20" w:lineRule="atLeast"/>
        <w:ind w:left="0"/>
        <w:jc w:val="center"/>
        <w:rPr>
          <w:rFonts w:ascii="Times LatRus" w:hAnsi="Times LatRus"/>
          <w:i/>
          <w:position w:val="-14"/>
          <w:lang w:val="en-US"/>
        </w:rPr>
      </w:pPr>
      <w:r w:rsidRPr="0019774F">
        <w:rPr>
          <w:rFonts w:ascii="Times LatRus" w:hAnsi="Times LatRus"/>
          <w:i/>
          <w:position w:val="-14"/>
          <w:lang w:val="en-US"/>
        </w:rPr>
        <w:t>Ëèòåðàòóðà</w:t>
      </w:r>
    </w:p>
    <w:p w:rsidR="00012351" w:rsidRPr="00012351" w:rsidRDefault="00012351" w:rsidP="00012351">
      <w:pPr>
        <w:pStyle w:val="aff6"/>
        <w:spacing w:after="0" w:line="20" w:lineRule="atLeast"/>
        <w:ind w:left="0"/>
        <w:jc w:val="both"/>
        <w:rPr>
          <w:rFonts w:ascii="Times LatRus" w:hAnsi="Times LatRus"/>
          <w:i/>
          <w:position w:val="-14"/>
          <w:sz w:val="24"/>
          <w:szCs w:val="24"/>
          <w:lang w:val="en-US"/>
        </w:rPr>
      </w:pPr>
    </w:p>
    <w:p w:rsidR="00012351" w:rsidRPr="00173A7B" w:rsidRDefault="00E14AF3" w:rsidP="00284824">
      <w:pPr>
        <w:pStyle w:val="aff6"/>
        <w:numPr>
          <w:ilvl w:val="0"/>
          <w:numId w:val="38"/>
        </w:numPr>
        <w:spacing w:after="0" w:line="240" w:lineRule="auto"/>
        <w:ind w:left="284" w:firstLine="0"/>
        <w:jc w:val="both"/>
        <w:rPr>
          <w:rFonts w:ascii="Arial LatRus" w:hAnsi="Arial LatRus"/>
          <w:lang w:val="en-US"/>
        </w:rPr>
      </w:pPr>
      <w:r>
        <w:rPr>
          <w:rFonts w:ascii="Times LatRus" w:hAnsi="Times LatRus"/>
          <w:lang w:val="en-US"/>
        </w:rPr>
        <w:t>Ä.Ïîéà.  Ìàòåìàòèêà è ïðà</w:t>
      </w:r>
      <w:r w:rsidR="00012351" w:rsidRPr="00173A7B">
        <w:rPr>
          <w:rFonts w:ascii="Times LatRus" w:hAnsi="Times LatRus"/>
          <w:lang w:val="en-US"/>
        </w:rPr>
        <w:t>âäîïîäîáíûå ðàññóæäåíèÿ. Èçäàòåëüñòâî, Íàóêà, Ìîñêâà, 1975.</w:t>
      </w:r>
    </w:p>
    <w:p w:rsidR="00012351" w:rsidRPr="00173A7B" w:rsidRDefault="00012351" w:rsidP="00284824">
      <w:pPr>
        <w:pStyle w:val="aff6"/>
        <w:numPr>
          <w:ilvl w:val="0"/>
          <w:numId w:val="38"/>
        </w:numPr>
        <w:spacing w:after="0" w:line="240" w:lineRule="auto"/>
        <w:ind w:left="284" w:firstLine="0"/>
        <w:jc w:val="both"/>
        <w:rPr>
          <w:rFonts w:ascii="Arial LatRus" w:hAnsi="Arial LatRus"/>
          <w:lang w:val="en-US"/>
        </w:rPr>
      </w:pPr>
      <w:r w:rsidRPr="00173A7B">
        <w:rPr>
          <w:rFonts w:ascii="Times LatRus" w:hAnsi="Times LatRus"/>
          <w:lang w:val="en-US"/>
        </w:rPr>
        <w:t>È.Í.Ñåðãååâ, Ñ.Í. Îëåõíèê, Ñ.Á.Ãàøêîâ. Ïðèìåíè ìàòåìàòèêó. Ìîñêâà,  Íàóêà,  1990.</w:t>
      </w:r>
    </w:p>
    <w:p w:rsidR="00012351" w:rsidRPr="00173A7B" w:rsidRDefault="00012351" w:rsidP="00284824">
      <w:pPr>
        <w:pStyle w:val="aff6"/>
        <w:numPr>
          <w:ilvl w:val="0"/>
          <w:numId w:val="38"/>
        </w:numPr>
        <w:spacing w:after="0" w:line="240" w:lineRule="auto"/>
        <w:ind w:left="284" w:firstLine="0"/>
        <w:jc w:val="both"/>
        <w:rPr>
          <w:rFonts w:ascii="Arial LatRus" w:hAnsi="Arial LatRus"/>
          <w:lang w:val="en-US"/>
        </w:rPr>
      </w:pPr>
      <w:r w:rsidRPr="00173A7B">
        <w:rPr>
          <w:rFonts w:ascii="Times LatRus" w:hAnsi="Times LatRus"/>
          <w:lang w:val="en-US"/>
        </w:rPr>
        <w:t>Ó.Ó. Ñîéåð,  Ïðåëþäèÿ ê ìàòåìàòèêå, Ïðîñâåùåíèå, 1972.</w:t>
      </w:r>
    </w:p>
    <w:p w:rsidR="00012351" w:rsidRDefault="00012351" w:rsidP="00012351">
      <w:pPr>
        <w:pStyle w:val="aff6"/>
        <w:spacing w:after="0" w:line="20" w:lineRule="atLeast"/>
        <w:ind w:left="0"/>
        <w:jc w:val="center"/>
        <w:rPr>
          <w:rFonts w:ascii="Times LatRus" w:hAnsi="Times LatRus"/>
          <w:i/>
          <w:position w:val="-14"/>
          <w:lang w:val="en-US"/>
        </w:rPr>
      </w:pPr>
    </w:p>
    <w:p w:rsidR="005F49D1" w:rsidRDefault="005F49D1" w:rsidP="00012351">
      <w:pPr>
        <w:pStyle w:val="aff6"/>
        <w:spacing w:after="0" w:line="20" w:lineRule="atLeast"/>
        <w:ind w:left="0"/>
        <w:jc w:val="center"/>
        <w:rPr>
          <w:rFonts w:ascii="Times LatRus" w:hAnsi="Times LatRus"/>
          <w:i/>
          <w:position w:val="-14"/>
          <w:lang w:val="en-US"/>
        </w:rPr>
      </w:pPr>
    </w:p>
    <w:p w:rsidR="005F49D1" w:rsidRDefault="005F49D1" w:rsidP="00012351">
      <w:pPr>
        <w:pStyle w:val="aff6"/>
        <w:spacing w:after="0" w:line="20" w:lineRule="atLeast"/>
        <w:ind w:left="0"/>
        <w:jc w:val="center"/>
        <w:rPr>
          <w:rFonts w:ascii="Times LatRus" w:hAnsi="Times LatRus"/>
          <w:i/>
          <w:position w:val="-14"/>
          <w:lang w:val="en-US"/>
        </w:rPr>
      </w:pPr>
    </w:p>
    <w:p w:rsidR="00012351" w:rsidRDefault="005F49D1" w:rsidP="00012351">
      <w:pPr>
        <w:pStyle w:val="aff6"/>
        <w:spacing w:after="0" w:line="20" w:lineRule="atLeast"/>
        <w:ind w:left="0"/>
        <w:jc w:val="center"/>
        <w:rPr>
          <w:rFonts w:ascii="Times LatRus" w:hAnsi="Times LatRus"/>
          <w:i/>
          <w:position w:val="-14"/>
          <w:lang w:val="en-US"/>
        </w:rPr>
      </w:pPr>
      <w:r>
        <w:rPr>
          <w:rFonts w:ascii="Times LatRus" w:hAnsi="Times LatRus"/>
          <w:i/>
          <w:position w:val="-14"/>
          <w:lang w:val="en-US"/>
        </w:rPr>
        <w:t>Ð</w:t>
      </w:r>
      <w:r w:rsidR="00012351" w:rsidRPr="00012351">
        <w:rPr>
          <w:rFonts w:ascii="Times LatRus" w:hAnsi="Times LatRus"/>
          <w:i/>
          <w:position w:val="-14"/>
          <w:lang w:val="en-US"/>
        </w:rPr>
        <w:t>åçþìå</w:t>
      </w:r>
    </w:p>
    <w:p w:rsidR="00012351" w:rsidRPr="00012351" w:rsidRDefault="00012351" w:rsidP="00012351">
      <w:pPr>
        <w:pStyle w:val="aff6"/>
        <w:spacing w:after="0" w:line="20" w:lineRule="atLeast"/>
        <w:ind w:left="0"/>
        <w:jc w:val="center"/>
        <w:rPr>
          <w:rFonts w:ascii="Times LatRus" w:hAnsi="Times LatRus"/>
          <w:i/>
          <w:position w:val="-14"/>
          <w:lang w:val="en-US"/>
        </w:rPr>
      </w:pPr>
    </w:p>
    <w:p w:rsidR="00012351" w:rsidRPr="0019774F" w:rsidRDefault="00012351" w:rsidP="00012351">
      <w:pPr>
        <w:pStyle w:val="aff6"/>
        <w:spacing w:after="0" w:line="20" w:lineRule="atLeast"/>
        <w:ind w:left="0" w:firstLine="567"/>
        <w:jc w:val="both"/>
        <w:rPr>
          <w:rFonts w:ascii="Times LatRus" w:hAnsi="Times LatRus"/>
          <w:position w:val="-14"/>
          <w:lang w:val="en-US"/>
        </w:rPr>
      </w:pPr>
      <w:r w:rsidRPr="0019774F">
        <w:rPr>
          <w:rFonts w:ascii="Times LatRus" w:hAnsi="Times LatRus"/>
          <w:position w:val="-14"/>
          <w:lang w:val="en-US"/>
        </w:rPr>
        <w:t>Àíàëîãèÿ î÷åíü âàæíà  êàê â ðàçâèòèè íàóêè, òàê è â îáó÷åíèè ìàòåìàòèêå. Àíàëîãèÿ ïîìîãàåò ó÷àùèìñÿ íàõîäèòü ïðåäïîëîæèòåëüíîå ðåøåíèå íîâûõ âîïðîñîâ, ó÷åáíûõ ïðîáëåì  è ýòèì ñïîñîáñòâóåò àêòèâàöèè ïîçíàâàòåëüíîãî ïðîöåññà, ýôôåêòèâíîìó ðàçâèòèþ èõ ñàìîñòîÿòåëüíîãî ïðîäóêòèâíîãî  ìûøëåíèÿ, ìàòåìàòè÷åñêîé èíòóèöèè. Àíàëîãèÿ, êðîìå òîãî, ÿâëÿåòñÿ âàæíåéøèì èñòî÷íèêîì àññîöèàöèè, îáåñïå÷èâàþùè</w:t>
      </w:r>
      <w:r w:rsidR="00C30FEC">
        <w:rPr>
          <w:rFonts w:ascii="Times LatRus" w:hAnsi="Times LatRus"/>
          <w:position w:val="-14"/>
          <w:lang w:val="en-US"/>
        </w:rPr>
        <w:t>ì</w:t>
      </w:r>
      <w:r w:rsidRPr="0019774F">
        <w:rPr>
          <w:rFonts w:ascii="Times LatRus" w:hAnsi="Times LatRus"/>
          <w:position w:val="-14"/>
          <w:lang w:val="en-US"/>
        </w:rPr>
        <w:t xml:space="preserve"> ãëóáîêîå  è ïðî÷íîå  óñâîåíèå  ïðåäìåòà ó÷àùèìèñÿ.</w:t>
      </w:r>
    </w:p>
    <w:p w:rsidR="00BF0E38" w:rsidRPr="004051F1" w:rsidRDefault="00BF0E38" w:rsidP="00BF0E38">
      <w:pPr>
        <w:spacing w:line="250" w:lineRule="auto"/>
        <w:jc w:val="center"/>
        <w:rPr>
          <w:rFonts w:ascii="Times LatArm" w:hAnsi="Times LatArm"/>
          <w:b/>
          <w:sz w:val="18"/>
          <w:szCs w:val="18"/>
        </w:rPr>
      </w:pPr>
      <w:r w:rsidRPr="004051F1">
        <w:rPr>
          <w:rFonts w:ascii="Times LatArm" w:hAnsi="Times LatArm"/>
          <w:b/>
          <w:sz w:val="18"/>
          <w:szCs w:val="18"/>
        </w:rPr>
        <w:lastRenderedPageBreak/>
        <w:t>²ðò²ÊÆ äºî²Î²Ü Ð²Ø²Èê²ð²ÜÆ ¶Æî²Î²Ü îºÔºÎ²¶Æð</w:t>
      </w:r>
    </w:p>
    <w:p w:rsidR="00BF0E38" w:rsidRPr="004051F1" w:rsidRDefault="00BF0E38" w:rsidP="00BF0E38">
      <w:pPr>
        <w:jc w:val="center"/>
        <w:rPr>
          <w:rFonts w:ascii="Times LatRus" w:hAnsi="Times LatRus"/>
          <w:b/>
          <w:sz w:val="18"/>
          <w:szCs w:val="18"/>
        </w:rPr>
      </w:pPr>
      <w:r w:rsidRPr="004051F1">
        <w:rPr>
          <w:rFonts w:ascii="Times LatRus" w:hAnsi="Times LatRus"/>
          <w:b/>
          <w:sz w:val="18"/>
          <w:szCs w:val="18"/>
        </w:rPr>
        <w:t>Ó×ÅÍÛÅ ÇÀÏÈÑÊÈ ÀÐÖÀÕÑÊÎÃÎ ÃÎÑÓÄÀÐÑÒÂÅÍÍÎÃÎ ÓÍÈÂÅÐÑÈÒÅÒÀ</w:t>
      </w:r>
    </w:p>
    <w:p w:rsidR="00BF0E38" w:rsidRPr="004A3207" w:rsidRDefault="007D0E60" w:rsidP="00BF0E38">
      <w:pPr>
        <w:pStyle w:val="3"/>
        <w:tabs>
          <w:tab w:val="left" w:pos="4035"/>
        </w:tabs>
        <w:jc w:val="left"/>
        <w:rPr>
          <w:rFonts w:ascii="Times LatArm" w:hAnsi="Times LatArm"/>
          <w:b/>
          <w:bCs/>
          <w:i/>
          <w:sz w:val="14"/>
          <w:szCs w:val="14"/>
          <w:lang w:val="en-AU"/>
        </w:rPr>
      </w:pPr>
      <w:r>
        <w:rPr>
          <w:rFonts w:ascii="Times LatArm" w:hAnsi="Times LatArm"/>
          <w:b/>
          <w:bCs/>
          <w:i/>
          <w:noProof/>
          <w:snapToGrid/>
          <w:sz w:val="14"/>
          <w:szCs w:val="14"/>
          <w:lang w:eastAsia="ru-RU"/>
        </w:rPr>
        <w:pict>
          <v:line id="_x0000_s14056" style="position:absolute;z-index:251841536" from="1.75pt,6.6pt" to="460.75pt,6.6pt" strokeweight="3pt">
            <v:stroke linestyle="thinThick"/>
          </v:line>
        </w:pict>
      </w:r>
      <w:r w:rsidR="00BF0E38">
        <w:rPr>
          <w:rFonts w:ascii="Times LatArm" w:hAnsi="Times LatArm"/>
          <w:b/>
          <w:bCs/>
          <w:i/>
          <w:sz w:val="14"/>
          <w:szCs w:val="14"/>
          <w:lang w:val="en-AU"/>
        </w:rPr>
        <w:tab/>
      </w:r>
    </w:p>
    <w:p w:rsidR="00BF0E38" w:rsidRPr="00696E24" w:rsidRDefault="00BF0E38" w:rsidP="00BF0E38">
      <w:pPr>
        <w:pStyle w:val="3"/>
        <w:jc w:val="center"/>
        <w:rPr>
          <w:rFonts w:ascii="Times LatArm" w:hAnsi="Times LatArm"/>
          <w:b/>
          <w:bCs/>
          <w:sz w:val="18"/>
          <w:szCs w:val="18"/>
          <w:lang w:val="en-AU"/>
        </w:rPr>
      </w:pPr>
      <w:r>
        <w:rPr>
          <w:rFonts w:ascii="Times LatArm" w:hAnsi="Times LatArm"/>
          <w:b/>
          <w:bCs/>
          <w:sz w:val="18"/>
          <w:szCs w:val="18"/>
          <w:lang w:val="en-AU"/>
        </w:rPr>
        <w:t>1-2</w:t>
      </w:r>
      <w:r w:rsidRPr="00696E24">
        <w:rPr>
          <w:rFonts w:ascii="Times LatArm" w:hAnsi="Times LatArm"/>
          <w:b/>
          <w:bCs/>
          <w:sz w:val="18"/>
          <w:szCs w:val="18"/>
          <w:lang w:val="en-AU"/>
        </w:rPr>
        <w:t xml:space="preserve"> (2</w:t>
      </w:r>
      <w:r>
        <w:rPr>
          <w:rFonts w:ascii="Times LatArm" w:hAnsi="Times LatArm"/>
          <w:b/>
          <w:bCs/>
          <w:sz w:val="18"/>
          <w:szCs w:val="18"/>
          <w:lang w:val="en-AU"/>
        </w:rPr>
        <w:t>3-24</w:t>
      </w:r>
      <w:r w:rsidRPr="00696E24">
        <w:rPr>
          <w:rFonts w:ascii="Times LatArm" w:hAnsi="Times LatArm"/>
          <w:b/>
          <w:bCs/>
          <w:sz w:val="18"/>
          <w:szCs w:val="18"/>
          <w:lang w:val="en-AU"/>
        </w:rPr>
        <w:t>) 201</w:t>
      </w:r>
      <w:r>
        <w:rPr>
          <w:rFonts w:ascii="Times LatArm" w:hAnsi="Times LatArm"/>
          <w:b/>
          <w:bCs/>
          <w:sz w:val="18"/>
          <w:szCs w:val="18"/>
          <w:lang w:val="en-AU"/>
        </w:rPr>
        <w:t xml:space="preserve">1 </w:t>
      </w:r>
    </w:p>
    <w:p w:rsidR="00BF0E38" w:rsidRDefault="00BF0E38" w:rsidP="00BF0E38">
      <w:pPr>
        <w:jc w:val="both"/>
        <w:rPr>
          <w:rFonts w:ascii="Times LatArm" w:hAnsi="Times LatArm"/>
          <w:i/>
          <w:sz w:val="24"/>
          <w:szCs w:val="24"/>
          <w:lang w:val="en-US"/>
        </w:rPr>
      </w:pPr>
      <w:r w:rsidRPr="00F27129">
        <w:rPr>
          <w:rFonts w:ascii="Times LatArm" w:hAnsi="Times LatArm"/>
          <w:i/>
          <w:sz w:val="24"/>
          <w:szCs w:val="24"/>
          <w:lang w:val="en-US"/>
        </w:rPr>
        <w:t>Ðî¸</w:t>
      </w:r>
      <w:r>
        <w:rPr>
          <w:rFonts w:ascii="Times LatArm" w:hAnsi="Times LatArm"/>
          <w:i/>
          <w:sz w:val="24"/>
          <w:szCs w:val="24"/>
          <w:lang w:val="en-US"/>
        </w:rPr>
        <w:t xml:space="preserve">  </w:t>
      </w:r>
      <w:r w:rsidR="00A00F7F">
        <w:rPr>
          <w:rFonts w:ascii="Times LatArm" w:hAnsi="Times LatArm"/>
          <w:i/>
          <w:sz w:val="24"/>
          <w:szCs w:val="24"/>
          <w:lang w:val="en-US"/>
        </w:rPr>
        <w:t>536.7.714</w:t>
      </w:r>
      <w:r>
        <w:rPr>
          <w:rFonts w:ascii="Times LatArm" w:hAnsi="Times LatArm"/>
          <w:i/>
          <w:sz w:val="24"/>
          <w:szCs w:val="24"/>
          <w:lang w:val="en-US"/>
        </w:rPr>
        <w:tab/>
      </w:r>
      <w:r>
        <w:rPr>
          <w:rFonts w:ascii="Times LatArm" w:hAnsi="Times LatArm"/>
          <w:i/>
          <w:sz w:val="24"/>
          <w:szCs w:val="24"/>
          <w:lang w:val="en-US"/>
        </w:rPr>
        <w:tab/>
      </w:r>
      <w:r>
        <w:rPr>
          <w:rFonts w:ascii="Times LatArm" w:hAnsi="Times LatArm"/>
          <w:i/>
          <w:sz w:val="24"/>
          <w:szCs w:val="24"/>
          <w:lang w:val="en-US"/>
        </w:rPr>
        <w:tab/>
      </w:r>
      <w:r>
        <w:rPr>
          <w:rFonts w:ascii="Times LatArm" w:hAnsi="Times LatArm"/>
          <w:i/>
          <w:sz w:val="24"/>
          <w:szCs w:val="24"/>
          <w:lang w:val="en-US"/>
        </w:rPr>
        <w:tab/>
      </w:r>
      <w:r>
        <w:rPr>
          <w:rFonts w:ascii="Times LatArm" w:hAnsi="Times LatArm"/>
          <w:i/>
          <w:sz w:val="24"/>
          <w:szCs w:val="24"/>
          <w:lang w:val="en-US"/>
        </w:rPr>
        <w:tab/>
      </w:r>
      <w:r>
        <w:rPr>
          <w:rFonts w:ascii="Times LatArm" w:hAnsi="Times LatArm"/>
          <w:i/>
          <w:sz w:val="24"/>
          <w:szCs w:val="24"/>
          <w:lang w:val="en-US"/>
        </w:rPr>
        <w:tab/>
      </w:r>
      <w:r>
        <w:rPr>
          <w:rFonts w:ascii="Times LatArm" w:hAnsi="Times LatArm"/>
          <w:i/>
          <w:sz w:val="24"/>
          <w:szCs w:val="24"/>
          <w:lang w:val="en-US"/>
        </w:rPr>
        <w:tab/>
      </w:r>
      <w:r>
        <w:rPr>
          <w:rFonts w:ascii="Times LatArm" w:hAnsi="Times LatArm"/>
          <w:i/>
          <w:sz w:val="24"/>
          <w:szCs w:val="24"/>
          <w:lang w:val="en-US"/>
        </w:rPr>
        <w:tab/>
        <w:t xml:space="preserve">       </w:t>
      </w:r>
      <w:r w:rsidR="00703A0E">
        <w:rPr>
          <w:rFonts w:ascii="Times LatArm" w:hAnsi="Times LatArm"/>
          <w:i/>
          <w:sz w:val="24"/>
          <w:szCs w:val="24"/>
          <w:lang w:val="en-US"/>
        </w:rPr>
        <w:tab/>
        <w:t xml:space="preserve">       üÇ½ÇÏ³</w:t>
      </w:r>
    </w:p>
    <w:p w:rsidR="00BF0E38" w:rsidRPr="00BF0E38" w:rsidRDefault="00BF0E38" w:rsidP="00BF0E38">
      <w:pPr>
        <w:jc w:val="center"/>
        <w:rPr>
          <w:rFonts w:ascii="Times LatArm" w:hAnsi="Times LatArm"/>
          <w:sz w:val="10"/>
          <w:szCs w:val="10"/>
        </w:rPr>
      </w:pPr>
    </w:p>
    <w:p w:rsidR="00BF0E38" w:rsidRPr="00BF0E38" w:rsidRDefault="00BF0E38" w:rsidP="00BF0E38">
      <w:pPr>
        <w:jc w:val="center"/>
        <w:rPr>
          <w:rFonts w:ascii="Times LatArm" w:hAnsi="Times LatArm"/>
          <w:b/>
          <w:sz w:val="22"/>
          <w:szCs w:val="22"/>
        </w:rPr>
      </w:pPr>
      <w:r w:rsidRPr="00BF0E38">
        <w:rPr>
          <w:rFonts w:ascii="Times LatArm" w:hAnsi="Times LatArm"/>
          <w:b/>
          <w:sz w:val="22"/>
          <w:szCs w:val="22"/>
        </w:rPr>
        <w:t>ÐºÔàôÎ ØºÂÆÈ¾ÂÆÈÎºîàÜÆ ìÆÖ²ÎÆ öàðÒÜ²Î²Ü</w:t>
      </w:r>
    </w:p>
    <w:p w:rsidR="00BF0E38" w:rsidRPr="00BF0E38" w:rsidRDefault="00BF0E38" w:rsidP="00BF0E38">
      <w:pPr>
        <w:jc w:val="center"/>
        <w:rPr>
          <w:rFonts w:ascii="Times LatArm" w:hAnsi="Times LatArm"/>
          <w:b/>
          <w:sz w:val="22"/>
          <w:szCs w:val="22"/>
        </w:rPr>
      </w:pPr>
      <w:r w:rsidRPr="00BF0E38">
        <w:rPr>
          <w:rFonts w:ascii="Times LatArm" w:hAnsi="Times LatArm"/>
          <w:b/>
          <w:sz w:val="22"/>
          <w:szCs w:val="22"/>
        </w:rPr>
        <w:t>Ð²ì²ê²ðàôØÀ Æ¼àÊàð äðàòºêÆ ¸ºäøàôØ</w:t>
      </w:r>
    </w:p>
    <w:p w:rsidR="00BF0E38" w:rsidRPr="00BF0E38" w:rsidRDefault="00BF0E38" w:rsidP="00BF0E38">
      <w:pPr>
        <w:jc w:val="center"/>
        <w:rPr>
          <w:rFonts w:ascii="Times LatArm" w:hAnsi="Times LatArm"/>
          <w:sz w:val="10"/>
          <w:szCs w:val="10"/>
        </w:rPr>
      </w:pPr>
    </w:p>
    <w:p w:rsidR="00BF0E38" w:rsidRPr="00BF0E38" w:rsidRDefault="00BF0E38" w:rsidP="00BF0E38">
      <w:pPr>
        <w:jc w:val="center"/>
        <w:rPr>
          <w:rFonts w:ascii="Times LatArm" w:hAnsi="Times LatArm"/>
          <w:sz w:val="26"/>
          <w:szCs w:val="26"/>
        </w:rPr>
      </w:pPr>
      <w:r w:rsidRPr="00BF0E38">
        <w:rPr>
          <w:rFonts w:ascii="Times LatArm" w:hAnsi="Times LatArm"/>
          <w:sz w:val="26"/>
          <w:szCs w:val="26"/>
        </w:rPr>
        <w:t>ì.Ð.²ÃáÛ³Ý</w:t>
      </w:r>
    </w:p>
    <w:p w:rsidR="00BF0E38" w:rsidRPr="00BF0E38" w:rsidRDefault="00BF0E38" w:rsidP="00BF0E38">
      <w:pPr>
        <w:jc w:val="center"/>
        <w:rPr>
          <w:rFonts w:ascii="Times LatArm" w:hAnsi="Times LatArm"/>
        </w:rPr>
      </w:pPr>
    </w:p>
    <w:p w:rsidR="00BF0E38" w:rsidRDefault="00BF0E38" w:rsidP="00BF0E38">
      <w:pPr>
        <w:ind w:firstLine="567"/>
        <w:jc w:val="both"/>
        <w:rPr>
          <w:rFonts w:ascii="Times LatArm" w:hAnsi="Times LatArm"/>
          <w:b/>
        </w:rPr>
      </w:pPr>
      <w:r w:rsidRPr="00703A0E">
        <w:rPr>
          <w:rFonts w:ascii="Times LatArm" w:hAnsi="Times LatArm"/>
          <w:b/>
        </w:rPr>
        <w:t>²ßË³ï³ÝùáõÙ µ»ñíáõÙ »Ý Ç½áËáñ åñáó»ëÇ ¹»åùáõÙ Ù»ÃÇÉ¿ÃÇÉÏ»ïáÝáõÙ ×ÝßÙ³Ý Ï³Ëí³ÍáõÃÛáõÝÁ ç»ñÙ³ëïÇ×³ÝÇó (³ÕÛáõë³Ï-1, ¨ ÝÏ.1), ËïáõÃÛáõÝÇó (³ÕÛáõë³Ï-1 ¨ ÝÏ.2), ³Û¹ Ï³Ëí³ÍáõÃÛáõÝÁ ³ñï³Ñ³ÛïáÕ ÷áñÓÝ³Ï³Ý Ñ³í³ë³ñáõÙ, áñå»ë íÇ×³ÏÇ ÷áñÓÝ³Ï³Ý Ñ³í³ë³ñáõÙ, áñÁ ëï³óí³Í ¿ ³é³çÇÝ ³Ý·³Ù:</w:t>
      </w:r>
    </w:p>
    <w:p w:rsidR="00703A0E" w:rsidRPr="00703A0E" w:rsidRDefault="00703A0E" w:rsidP="00BF0E38">
      <w:pPr>
        <w:ind w:firstLine="567"/>
        <w:jc w:val="both"/>
        <w:rPr>
          <w:rFonts w:ascii="Times LatArm" w:hAnsi="Times LatArm"/>
          <w:b/>
          <w:sz w:val="10"/>
          <w:szCs w:val="10"/>
        </w:rPr>
      </w:pPr>
    </w:p>
    <w:p w:rsidR="00BF0E38" w:rsidRPr="00BF0E38" w:rsidRDefault="00BF0E38" w:rsidP="00BF0E38">
      <w:pPr>
        <w:ind w:firstLine="567"/>
        <w:jc w:val="both"/>
        <w:rPr>
          <w:rFonts w:ascii="Times LatArm" w:hAnsi="Times LatArm"/>
          <w:sz w:val="22"/>
          <w:szCs w:val="22"/>
        </w:rPr>
      </w:pPr>
      <w:r w:rsidRPr="00BF0E38">
        <w:rPr>
          <w:rFonts w:ascii="Times LatArm" w:hAnsi="Times LatArm"/>
          <w:sz w:val="22"/>
          <w:szCs w:val="22"/>
        </w:rPr>
        <w:t>Ð³ÛïÝÇ ¿, áñ Ñ»ÕáõÏÇ íÇ×³ÏÇ ï»ëáõÃÛáõÝÁ ãÇ Ùß³Ïí³Í, Ù³ëÝ³·Çï³Ï³Ý ·ñ³Ï³ÝáõÃÛáõÝáõÙ [1-3,5] ãÏ³ Ñ³í³ë³ñáõÙ, áñÁ ÝÏ³ñ³·ñÇ Ñ»ÕáõÏÇ íÇ×³ÏÁ »õ ù³Ý³Ï³å»ë, »õ áñ³Ï³å»ë (T,P) å³ÛÙ³ÝÇ É³ÛÝ ïÇñáõÛÃáõÙ: ²Û¹åÇëÇ ï»ëáõÃÛ³Ý Ùß³ÏÙ³Ý Ñ³Ù³ñ ¿³Ï³Ý Ýß³Ý³ÏáõÃÛáõÝ áõÝÇ ÷áñÓÝ³Ï³Ý áõëáõÙÝ³ëÇñáõÃÛáõÝÁ Ç½áËáñ åñáó»ëÇ ¹»åùáõÙ, »ñµ Ñ³ëï³ïáõÝ ½³Ý·í³ÍÇ ¹»åùáõÙ ç»ñÙ³ëïÇ×³ÝÇ ÷á÷áËáõÃÛáõÝÁ ÷áËáõÙ ¿ Ñ³Ù³Ï³ñ·Ç ×ÝßáõÙÁ: Ø»ñ ÏáÕÙÇó áõëáõÙÝ³ëÇñí³Í »Ý ÙÇ ß³ñù Ñ»ÕáõÏ Ï»ïáÝÝ»ñáõÙ Ó³ÛÝÇ ï³ñ³ÍÙ³Ý ³ñ³·áõÃÛáõÝÁ, Ýñ³ ÏÉ³ÝÙ³Ý ·áñÍ³ÏÇóÁ, ³Û¹ Ñ»ÕáõÏÝ»ñÇ ËïáõÃÛáõÝÝ»ñÝ áõ Ù³ÍáõóÇÏáõÃÛáõÝÝ»ñÁ ×ÝßÙ³Ý  (</w:t>
      </w:r>
      <m:oMath>
        <m:sSub>
          <m:sSubPr>
            <m:ctrlPr>
              <w:rPr>
                <w:rFonts w:ascii="Cambria Math" w:hAnsi="Times LatArm"/>
                <w:i/>
                <w:sz w:val="22"/>
                <w:szCs w:val="22"/>
                <w:lang w:val="en-US"/>
              </w:rPr>
            </m:ctrlPr>
          </m:sSubPr>
          <m:e>
            <m:r>
              <w:rPr>
                <w:rFonts w:ascii="Cambria Math" w:hAnsi="Cambria Math"/>
                <w:sz w:val="22"/>
                <w:szCs w:val="22"/>
                <w:lang w:val="en-US"/>
              </w:rPr>
              <m:t>P</m:t>
            </m:r>
          </m:e>
          <m:sub>
            <m:r>
              <w:rPr>
                <w:rFonts w:ascii="Cambria Math" w:hAnsi="Times LatArm"/>
                <w:sz w:val="22"/>
                <w:szCs w:val="22"/>
              </w:rPr>
              <m:t>0</m:t>
            </m:r>
          </m:sub>
        </m:sSub>
        <m:r>
          <w:rPr>
            <w:rFonts w:ascii="Cambria Math" w:hAnsi="Times LatArm"/>
            <w:sz w:val="22"/>
            <w:szCs w:val="22"/>
            <w:vertAlign w:val="subscript"/>
          </w:rPr>
          <m:t>÷</m:t>
        </m:r>
        <m:r>
          <w:rPr>
            <w:rFonts w:ascii="Cambria Math" w:hAnsi="Times LatArm"/>
            <w:sz w:val="22"/>
            <w:szCs w:val="22"/>
            <w:vertAlign w:val="subscript"/>
          </w:rPr>
          <m:t>1600</m:t>
        </m:r>
        <m:sSub>
          <m:sSubPr>
            <m:ctrlPr>
              <w:rPr>
                <w:rFonts w:ascii="Cambria Math" w:hAnsi="Times LatArm"/>
                <w:i/>
                <w:sz w:val="22"/>
                <w:szCs w:val="22"/>
                <w:lang w:val="en-US"/>
              </w:rPr>
            </m:ctrlPr>
          </m:sSubPr>
          <m:e>
            <m:r>
              <w:rPr>
                <w:rFonts w:ascii="Cambria Math" w:hAnsi="Cambria Math"/>
                <w:sz w:val="22"/>
                <w:szCs w:val="22"/>
                <w:lang w:val="en-US"/>
              </w:rPr>
              <m:t>P</m:t>
            </m:r>
          </m:e>
          <m:sub>
            <m:r>
              <w:rPr>
                <w:rFonts w:ascii="Cambria Math" w:hAnsi="Times LatArm"/>
                <w:sz w:val="22"/>
                <w:szCs w:val="22"/>
              </w:rPr>
              <m:t>0</m:t>
            </m:r>
          </m:sub>
        </m:sSub>
      </m:oMath>
      <w:r w:rsidRPr="00BF0E38">
        <w:rPr>
          <w:rFonts w:ascii="Times LatArm" w:hAnsi="Times LatArm"/>
          <w:sz w:val="22"/>
          <w:szCs w:val="22"/>
        </w:rPr>
        <w:t>)  áõ ç»ñÙ³ëïÇ×³ÝÇ (273</w:t>
      </w:r>
      <m:oMath>
        <m:r>
          <w:rPr>
            <w:rFonts w:ascii="Cambria Math" w:hAnsi="Times LatArm"/>
            <w:sz w:val="22"/>
            <w:szCs w:val="22"/>
            <w:vertAlign w:val="subscript"/>
          </w:rPr>
          <m:t>÷</m:t>
        </m:r>
        <m:r>
          <w:rPr>
            <w:rFonts w:ascii="Cambria Math" w:hAnsi="Times LatArm"/>
            <w:sz w:val="22"/>
            <w:szCs w:val="22"/>
            <w:vertAlign w:val="subscript"/>
          </w:rPr>
          <m:t>473</m:t>
        </m:r>
      </m:oMath>
      <w:r w:rsidRPr="00BF0E38">
        <w:rPr>
          <w:rFonts w:ascii="Times LatArm" w:hAnsi="Times LatArm"/>
          <w:sz w:val="22"/>
          <w:szCs w:val="22"/>
        </w:rPr>
        <w:t>)</w:t>
      </w:r>
      <w:r w:rsidR="00703A0E">
        <w:rPr>
          <w:rFonts w:ascii="Times LatArm" w:hAnsi="Times LatArm"/>
          <w:sz w:val="22"/>
          <w:szCs w:val="22"/>
        </w:rPr>
        <w:t xml:space="preserve"> </w:t>
      </w:r>
      <w:r w:rsidRPr="00BF0E38">
        <w:rPr>
          <w:rFonts w:ascii="Times LatArm" w:hAnsi="Times LatArm"/>
          <w:sz w:val="22"/>
          <w:szCs w:val="22"/>
        </w:rPr>
        <w:t>Î ïÇñáõÛÃÝ»ñáõÙ Ç½áµ³ñ, Ç½</w:t>
      </w:r>
      <w:r w:rsidR="00703A0E">
        <w:rPr>
          <w:rFonts w:ascii="Times LatArm" w:hAnsi="Times LatArm"/>
          <w:sz w:val="22"/>
          <w:szCs w:val="22"/>
        </w:rPr>
        <w:t>áÃ»ñÙ å³ÛÙ³ÝÝ»ñáõÙ, ÇëÏ Ç½áËáñ å</w:t>
      </w:r>
      <w:r w:rsidRPr="00BF0E38">
        <w:rPr>
          <w:rFonts w:ascii="Times LatArm" w:hAnsi="Times LatArm"/>
          <w:sz w:val="22"/>
          <w:szCs w:val="22"/>
        </w:rPr>
        <w:t>ñáó»ëÇ ¹»åùáõÙ` ç»ñÙ³ëïÇ×³ÝÇ  (343</w:t>
      </w:r>
      <m:oMath>
        <m:r>
          <w:rPr>
            <w:rFonts w:ascii="Cambria Math" w:hAnsi="Times LatArm"/>
            <w:sz w:val="22"/>
            <w:szCs w:val="22"/>
            <w:vertAlign w:val="subscript"/>
          </w:rPr>
          <m:t>÷</m:t>
        </m:r>
        <m:r>
          <w:rPr>
            <w:rFonts w:ascii="Cambria Math" w:hAnsi="Times LatArm"/>
            <w:sz w:val="22"/>
            <w:szCs w:val="22"/>
            <w:vertAlign w:val="subscript"/>
          </w:rPr>
          <m:t>513</m:t>
        </m:r>
      </m:oMath>
      <w:r w:rsidRPr="00BF0E38">
        <w:rPr>
          <w:rFonts w:ascii="Times LatArm" w:hAnsi="Times LatArm"/>
          <w:sz w:val="22"/>
          <w:szCs w:val="22"/>
        </w:rPr>
        <w:t>)Î å³ÛÙ³ÝÇ ¹»åùáõÙ [6</w:t>
      </w:r>
      <m:oMath>
        <m:r>
          <w:rPr>
            <w:rFonts w:ascii="Cambria Math" w:hAnsi="Times LatArm"/>
            <w:sz w:val="22"/>
            <w:szCs w:val="22"/>
            <w:vertAlign w:val="subscript"/>
          </w:rPr>
          <m:t>÷</m:t>
        </m:r>
        <m:r>
          <w:rPr>
            <w:rFonts w:ascii="Cambria Math" w:hAnsi="Times LatArm"/>
            <w:sz w:val="22"/>
            <w:szCs w:val="22"/>
            <w:vertAlign w:val="subscript"/>
          </w:rPr>
          <m:t>11</m:t>
        </m:r>
      </m:oMath>
      <w:r w:rsidRPr="00BF0E38">
        <w:rPr>
          <w:rFonts w:ascii="Times LatArm" w:hAnsi="Times LatArm"/>
          <w:sz w:val="22"/>
          <w:szCs w:val="22"/>
        </w:rPr>
        <w:t>]:</w:t>
      </w:r>
    </w:p>
    <w:p w:rsidR="00BF0E38" w:rsidRPr="00BF0E38" w:rsidRDefault="00BF0E38" w:rsidP="00BF0E38">
      <w:pPr>
        <w:ind w:firstLine="567"/>
        <w:jc w:val="both"/>
        <w:rPr>
          <w:rFonts w:ascii="Times LatArm" w:hAnsi="Times LatArm"/>
          <w:sz w:val="22"/>
          <w:szCs w:val="22"/>
        </w:rPr>
      </w:pPr>
      <w:r w:rsidRPr="00BF0E38">
        <w:rPr>
          <w:rFonts w:ascii="Times LatArm" w:hAnsi="Times LatArm"/>
          <w:sz w:val="22"/>
          <w:szCs w:val="22"/>
        </w:rPr>
        <w:t>ÆÝãå»ë »ñ¨áõÙ ¿ ³ÕÛáõë³Ï1-Çó ¨ ÝÏ.1,2  ×ÝßÙ³Ý Ï³Ëí³ÍáõÃÛáõÝÁ ç»ñÙ³ëïÇ×³ÝÇó ·Í³ÛÇÝ ¿ µáÉáñ ËïáõÃÛáõ</w:t>
      </w:r>
      <w:r w:rsidR="00703A0E">
        <w:rPr>
          <w:rFonts w:ascii="Times LatArm" w:hAnsi="Times LatArm"/>
          <w:sz w:val="22"/>
          <w:szCs w:val="22"/>
        </w:rPr>
        <w:t xml:space="preserve">ÝÝ»ñÇ ¹»åùáõÙ áõëáõÙÝ³ëÇñí³Í </w:t>
      </w:r>
      <w:r w:rsidRPr="00BF0E38">
        <w:rPr>
          <w:rFonts w:ascii="Times LatArm" w:hAnsi="Times LatArm"/>
          <w:sz w:val="22"/>
          <w:szCs w:val="22"/>
        </w:rPr>
        <w:t>(730</w:t>
      </w:r>
      <w:r w:rsidR="00635903" w:rsidRPr="007D0E60">
        <w:rPr>
          <w:rFonts w:ascii="Times LatArm" w:hAnsi="Times LatArm"/>
          <w:position w:val="-11"/>
          <w:sz w:val="22"/>
          <w:szCs w:val="22"/>
        </w:rPr>
        <w:pict>
          <v:shape id="_x0000_i1460" type="#_x0000_t75" style="width:9pt;height:16.5pt" equationxml="&lt;">
            <v:imagedata r:id="rId834" o:title="" chromakey="white"/>
          </v:shape>
        </w:pict>
      </w:r>
      <w:r w:rsidRPr="00BF0E38">
        <w:rPr>
          <w:rFonts w:ascii="Times LatArm" w:hAnsi="Times LatArm"/>
          <w:sz w:val="22"/>
          <w:szCs w:val="22"/>
        </w:rPr>
        <w:t xml:space="preserve">820) </w:t>
      </w:r>
      <w:r w:rsidRPr="00BF0E38">
        <w:rPr>
          <w:rFonts w:ascii="Sylfaen" w:hAnsi="Sylfaen"/>
          <w:sz w:val="22"/>
          <w:szCs w:val="22"/>
          <w:lang w:val="en-US"/>
        </w:rPr>
        <w:t>կգ</w:t>
      </w:r>
      <w:r w:rsidRPr="00BF0E38">
        <w:rPr>
          <w:rFonts w:ascii="Times LatArm" w:hAnsi="Times LatArm"/>
          <w:sz w:val="22"/>
          <w:szCs w:val="22"/>
        </w:rPr>
        <w:t>/</w:t>
      </w:r>
      <m:oMath>
        <m:sSup>
          <m:sSupPr>
            <m:ctrlPr>
              <w:rPr>
                <w:rFonts w:ascii="Cambria Math" w:hAnsi="Times LatArm"/>
                <w:i/>
                <w:sz w:val="22"/>
                <w:szCs w:val="22"/>
                <w:lang w:val="en-US"/>
              </w:rPr>
            </m:ctrlPr>
          </m:sSupPr>
          <m:e>
            <m:r>
              <w:rPr>
                <w:rFonts w:ascii="Sylfaen" w:hAnsi="Sylfaen"/>
                <w:sz w:val="22"/>
                <w:szCs w:val="22"/>
                <w:lang w:val="en-US"/>
              </w:rPr>
              <m:t>մ</m:t>
            </m:r>
          </m:e>
          <m:sup>
            <m:r>
              <w:rPr>
                <w:rFonts w:ascii="Cambria Math" w:hAnsi="Times LatArm"/>
                <w:sz w:val="22"/>
                <w:szCs w:val="22"/>
              </w:rPr>
              <m:t>3</m:t>
            </m:r>
          </m:sup>
        </m:sSup>
      </m:oMath>
      <w:r w:rsidRPr="00BF0E38">
        <w:rPr>
          <w:rFonts w:ascii="Times LatArm" w:hAnsi="Times LatArm"/>
          <w:sz w:val="22"/>
          <w:szCs w:val="22"/>
        </w:rPr>
        <w:t xml:space="preserve"> ïÇñáõÛÃáõÙ ï³ñµ»ñ ·Í³ÛÇÝ </w:t>
      </w:r>
      <w:r w:rsidRPr="00BF0E38">
        <w:rPr>
          <w:rFonts w:ascii="Times LatArm" w:hAnsi="Times LatArm"/>
          <w:sz w:val="22"/>
          <w:szCs w:val="22"/>
          <w:lang w:val="en-US"/>
        </w:rPr>
        <w:t>K</w:t>
      </w:r>
      <w:r w:rsidRPr="00BF0E38">
        <w:rPr>
          <w:sz w:val="22"/>
          <w:szCs w:val="22"/>
          <w:vertAlign w:val="subscript"/>
          <w:lang w:val="en-US"/>
        </w:rPr>
        <w:t>ρ</w:t>
      </w:r>
      <w:r w:rsidRPr="00BF0E38">
        <w:rPr>
          <w:rFonts w:ascii="Times LatArm" w:hAnsi="Times LatArm" w:cs="Times LatArm"/>
          <w:sz w:val="22"/>
          <w:szCs w:val="22"/>
        </w:rPr>
        <w:t xml:space="preserve"> ·áñÍ³ÏÇóÝ»ñáí, ÇëÏ ×ÝßÙ³Ý Ï³Ëí³ÍáõÃÛáõÝÁ ËïáõÃÛáõÝÇó (Ç½áÃ»ñÙ»ñÁ) ¹³ñÓÛ³É ·Í³ÛÇÝ</w:t>
      </w:r>
      <w:r w:rsidRPr="00BF0E38">
        <w:rPr>
          <w:rFonts w:ascii="Times LatArm" w:hAnsi="Times LatArm"/>
          <w:sz w:val="22"/>
          <w:szCs w:val="22"/>
        </w:rPr>
        <w:t xml:space="preserve"> »Ý, ÙÇ³ÛÝ ³Ûë ¹»åùáõÙ </w:t>
      </w:r>
      <w:r w:rsidR="00703A0E">
        <w:rPr>
          <w:rFonts w:ascii="Times LatArm" w:hAnsi="Times LatArm"/>
          <w:sz w:val="22"/>
          <w:szCs w:val="22"/>
        </w:rPr>
        <w:t xml:space="preserve">Ù»ñ ÏáÕÙÇó Ñ³ÛïÝ³µ»ñí³Í ¿, áñ </w:t>
      </w:r>
      <w:r w:rsidRPr="00BF0E38">
        <w:rPr>
          <w:rFonts w:ascii="Times LatArm" w:hAnsi="Times LatArm"/>
          <w:sz w:val="22"/>
          <w:szCs w:val="22"/>
        </w:rPr>
        <w:t xml:space="preserve">·Í³ÛÇÝ ·áñÍ³ÏÇóÁ ïíÛ³É Ñ³ëï³ïáõÝ ç»ñÙ³ëïÇ×³ÝÇ ¹»åùáõÙ ÷áËíáõÙ ¿  </w:t>
      </w:r>
      <m:oMath>
        <m:sSub>
          <m:sSubPr>
            <m:ctrlPr>
              <w:rPr>
                <w:rFonts w:ascii="Cambria Math" w:hAnsi="Times LatArm"/>
                <w:i/>
                <w:sz w:val="22"/>
                <w:szCs w:val="22"/>
                <w:lang w:val="en-US"/>
              </w:rPr>
            </m:ctrlPr>
          </m:sSubPr>
          <m:e>
            <m:r>
              <w:rPr>
                <w:rFonts w:ascii="Cambria Math" w:hAnsi="Cambria Math"/>
                <w:sz w:val="22"/>
                <w:szCs w:val="22"/>
                <w:lang w:val="en-US"/>
              </w:rPr>
              <m:t>K</m:t>
            </m:r>
          </m:e>
          <m:sub>
            <m:r>
              <w:rPr>
                <w:rFonts w:ascii="Cambria Math" w:hAnsi="Times LatArm"/>
                <w:sz w:val="22"/>
                <w:szCs w:val="22"/>
              </w:rPr>
              <m:t>1,</m:t>
            </m:r>
            <m:r>
              <w:rPr>
                <w:rFonts w:ascii="Cambria Math" w:hAnsi="Cambria Math"/>
                <w:sz w:val="22"/>
                <w:szCs w:val="22"/>
                <w:lang w:val="en-US"/>
              </w:rPr>
              <m:t>T</m:t>
            </m:r>
          </m:sub>
        </m:sSub>
      </m:oMath>
      <w:r w:rsidRPr="00BF0E38">
        <w:rPr>
          <w:rFonts w:ascii="Times LatArm" w:hAnsi="Times LatArm"/>
          <w:sz w:val="22"/>
          <w:szCs w:val="22"/>
        </w:rPr>
        <w:t xml:space="preserve">-Çó </w:t>
      </w:r>
      <m:oMath>
        <m:sSub>
          <m:sSubPr>
            <m:ctrlPr>
              <w:rPr>
                <w:rFonts w:ascii="Cambria Math" w:hAnsi="Times LatArm"/>
                <w:i/>
                <w:sz w:val="22"/>
                <w:szCs w:val="22"/>
                <w:lang w:val="en-US"/>
              </w:rPr>
            </m:ctrlPr>
          </m:sSubPr>
          <m:e>
            <m:r>
              <w:rPr>
                <w:rFonts w:ascii="Cambria Math" w:hAnsi="Cambria Math"/>
                <w:sz w:val="22"/>
                <w:szCs w:val="22"/>
                <w:lang w:val="en-US"/>
              </w:rPr>
              <m:t>K</m:t>
            </m:r>
          </m:e>
          <m:sub>
            <m:r>
              <w:rPr>
                <w:rFonts w:ascii="Cambria Math" w:hAnsi="Times LatArm"/>
                <w:sz w:val="22"/>
                <w:szCs w:val="22"/>
              </w:rPr>
              <m:t>2,</m:t>
            </m:r>
            <m:r>
              <w:rPr>
                <w:rFonts w:ascii="Cambria Math" w:hAnsi="Cambria Math"/>
                <w:sz w:val="22"/>
                <w:szCs w:val="22"/>
                <w:lang w:val="en-US"/>
              </w:rPr>
              <m:t>T</m:t>
            </m:r>
          </m:sub>
        </m:sSub>
      </m:oMath>
      <w:r w:rsidRPr="00BF0E38">
        <w:rPr>
          <w:rFonts w:ascii="Times LatArm" w:hAnsi="Times LatArm"/>
          <w:sz w:val="22"/>
          <w:szCs w:val="22"/>
        </w:rPr>
        <w:t xml:space="preserve">  ëÏë³Í áñáß³ÏÇ </w:t>
      </w:r>
      <m:oMath>
        <m:r>
          <w:rPr>
            <w:rFonts w:ascii="Cambria Math" w:hAnsi="Cambria Math"/>
            <w:sz w:val="22"/>
            <w:szCs w:val="22"/>
            <w:lang w:val="en-US"/>
          </w:rPr>
          <m:t>ρ</m:t>
        </m:r>
        <m:r>
          <w:rPr>
            <w:rFonts w:ascii="Cambria Math" w:hAnsi="Cambria Math"/>
            <w:sz w:val="22"/>
            <w:szCs w:val="22"/>
          </w:rPr>
          <m:t>'</m:t>
        </m:r>
      </m:oMath>
      <w:r w:rsidRPr="00BF0E38">
        <w:rPr>
          <w:rFonts w:ascii="Times LatArm" w:hAnsi="Times LatArm"/>
          <w:sz w:val="22"/>
          <w:szCs w:val="22"/>
        </w:rPr>
        <w:t xml:space="preserve">=785,8 </w:t>
      </w:r>
      <w:r w:rsidRPr="00BF0E38">
        <w:rPr>
          <w:rFonts w:ascii="Sylfaen" w:hAnsi="Sylfaen"/>
          <w:sz w:val="22"/>
          <w:szCs w:val="22"/>
          <w:lang w:val="en-US"/>
        </w:rPr>
        <w:t>կգ</w:t>
      </w:r>
      <m:oMath>
        <m:sSup>
          <m:sSupPr>
            <m:ctrlPr>
              <w:rPr>
                <w:rFonts w:ascii="Cambria Math" w:hAnsi="Times LatArm"/>
                <w:i/>
                <w:sz w:val="22"/>
                <w:szCs w:val="22"/>
                <w:lang w:val="en-US"/>
              </w:rPr>
            </m:ctrlPr>
          </m:sSupPr>
          <m:e>
            <m:r>
              <w:rPr>
                <w:rFonts w:ascii="Cambria Math" w:hAnsi="Times LatArm"/>
                <w:sz w:val="22"/>
                <w:szCs w:val="22"/>
              </w:rPr>
              <m:t>/</m:t>
            </m:r>
            <m:r>
              <w:rPr>
                <w:rFonts w:ascii="Sylfaen" w:hAnsi="Sylfaen"/>
                <w:sz w:val="22"/>
                <w:szCs w:val="22"/>
                <w:lang w:val="en-US"/>
              </w:rPr>
              <m:t>մ</m:t>
            </m:r>
          </m:e>
          <m:sup>
            <m:r>
              <w:rPr>
                <w:rFonts w:ascii="Cambria Math" w:hAnsi="Times LatArm"/>
                <w:sz w:val="22"/>
                <w:szCs w:val="22"/>
              </w:rPr>
              <m:t>3</m:t>
            </m:r>
          </m:sup>
        </m:sSup>
      </m:oMath>
      <w:r w:rsidRPr="00BF0E38">
        <w:rPr>
          <w:rFonts w:ascii="Times LatArm" w:hAnsi="Times LatArm"/>
          <w:sz w:val="22"/>
          <w:szCs w:val="22"/>
        </w:rPr>
        <w:t xml:space="preserve">ËïáõÃÛáõÝÇó µáÉáñ  Ç½áÃ»ñÙ»ñÇ Ñ³Ù³ñ: </w:t>
      </w:r>
      <w:r w:rsidR="00635903" w:rsidRPr="007D0E60">
        <w:rPr>
          <w:rFonts w:ascii="Times LatArm" w:hAnsi="Times LatArm"/>
          <w:position w:val="-11"/>
          <w:sz w:val="22"/>
          <w:szCs w:val="22"/>
        </w:rPr>
        <w:pict>
          <v:shape id="_x0000_i1461" type="#_x0000_t75" style="width:7.5pt;height:18pt" equationxml="&lt;">
            <v:imagedata r:id="rId835" o:title="" chromakey="white"/>
          </v:shape>
        </w:pict>
      </w:r>
      <w:r w:rsidRPr="00BF0E38">
        <w:rPr>
          <w:rFonts w:ascii="Times LatArm" w:hAnsi="Times LatArm"/>
          <w:sz w:val="22"/>
          <w:szCs w:val="22"/>
        </w:rPr>
        <w:t xml:space="preserve">332 Î ç»ñÙ³ëïÇ×³ÝáõÙ (ÝÏ. 1) µáÉáñ Ç½áÃ»ñÙ»ñÇ Ñ³Ù³ñ </w:t>
      </w:r>
      <m:oMath>
        <m:sSub>
          <m:sSubPr>
            <m:ctrlPr>
              <w:rPr>
                <w:rFonts w:ascii="Cambria Math" w:hAnsi="Times LatArm"/>
                <w:i/>
                <w:sz w:val="22"/>
                <w:szCs w:val="22"/>
                <w:lang w:val="en-US"/>
              </w:rPr>
            </m:ctrlPr>
          </m:sSubPr>
          <m:e>
            <m:r>
              <w:rPr>
                <w:rFonts w:ascii="Cambria Math" w:hAnsi="Cambria Math"/>
                <w:sz w:val="22"/>
                <w:szCs w:val="22"/>
                <w:lang w:val="en-US"/>
              </w:rPr>
              <m:t>K</m:t>
            </m:r>
          </m:e>
          <m:sub>
            <m:r>
              <w:rPr>
                <w:rFonts w:ascii="Cambria Math" w:hAnsi="Cambria Math"/>
                <w:sz w:val="22"/>
                <w:szCs w:val="22"/>
                <w:lang w:val="en-US"/>
              </w:rPr>
              <m:t>T</m:t>
            </m:r>
            <m:r>
              <w:rPr>
                <w:rFonts w:ascii="Cambria Math" w:hAnsi="Times LatArm"/>
                <w:sz w:val="22"/>
                <w:szCs w:val="22"/>
              </w:rPr>
              <m:t>,2</m:t>
            </m:r>
          </m:sub>
        </m:sSub>
      </m:oMath>
      <w:r w:rsidRPr="00BF0E38">
        <w:rPr>
          <w:rFonts w:ascii="Times LatArm" w:hAnsi="Times LatArm"/>
          <w:sz w:val="22"/>
          <w:szCs w:val="22"/>
        </w:rPr>
        <w:t xml:space="preserve"> Ù»Í ¿  </w:t>
      </w:r>
      <m:oMath>
        <m:sSub>
          <m:sSubPr>
            <m:ctrlPr>
              <w:rPr>
                <w:rFonts w:ascii="Cambria Math" w:hAnsi="Times LatArm"/>
                <w:i/>
                <w:sz w:val="22"/>
                <w:szCs w:val="22"/>
                <w:lang w:val="en-US"/>
              </w:rPr>
            </m:ctrlPr>
          </m:sSubPr>
          <m:e>
            <m:r>
              <w:rPr>
                <w:rFonts w:ascii="Cambria Math" w:hAnsi="Cambria Math"/>
                <w:sz w:val="22"/>
                <w:szCs w:val="22"/>
                <w:lang w:val="en-US"/>
              </w:rPr>
              <m:t>K</m:t>
            </m:r>
          </m:e>
          <m:sub>
            <m:r>
              <w:rPr>
                <w:rFonts w:ascii="Cambria Math" w:hAnsi="Times LatArm"/>
                <w:sz w:val="22"/>
                <w:szCs w:val="22"/>
              </w:rPr>
              <m:t>1,</m:t>
            </m:r>
            <m:r>
              <w:rPr>
                <w:rFonts w:ascii="Cambria Math" w:hAnsi="Cambria Math"/>
                <w:sz w:val="22"/>
                <w:szCs w:val="22"/>
                <w:lang w:val="en-US"/>
              </w:rPr>
              <m:t>T</m:t>
            </m:r>
          </m:sub>
        </m:sSub>
      </m:oMath>
      <w:r w:rsidRPr="00BF0E38">
        <w:rPr>
          <w:rFonts w:ascii="Times LatArm" w:hAnsi="Times LatArm"/>
          <w:sz w:val="22"/>
          <w:szCs w:val="22"/>
        </w:rPr>
        <w:t xml:space="preserve">-Çó </w:t>
      </w:r>
      <m:oMath>
        <m:r>
          <w:rPr>
            <w:rFonts w:ascii="Cambria Math" w:hAnsi="Cambria Math"/>
            <w:sz w:val="22"/>
            <w:szCs w:val="22"/>
            <w:lang w:val="en-US"/>
          </w:rPr>
          <m:t>ρ</m:t>
        </m:r>
      </m:oMath>
      <w:r w:rsidRPr="00BF0E38">
        <w:rPr>
          <w:rFonts w:ascii="Times LatArm" w:hAnsi="Times LatArm"/>
          <w:sz w:val="22"/>
          <w:szCs w:val="22"/>
        </w:rPr>
        <w:t xml:space="preserve"> </w:t>
      </w:r>
      <m:oMath>
        <m:r>
          <w:rPr>
            <w:rFonts w:ascii="Cambria Math" w:hAnsi="Times LatArm"/>
            <w:sz w:val="22"/>
            <w:szCs w:val="22"/>
          </w:rPr>
          <m:t>&gt;</m:t>
        </m:r>
        <m:sSup>
          <m:sSupPr>
            <m:ctrlPr>
              <w:rPr>
                <w:rFonts w:ascii="Cambria Math" w:hAnsi="Times LatArm"/>
                <w:i/>
                <w:sz w:val="22"/>
                <w:szCs w:val="22"/>
                <w:lang w:val="en-US"/>
              </w:rPr>
            </m:ctrlPr>
          </m:sSupPr>
          <m:e>
            <m:r>
              <w:rPr>
                <w:rFonts w:ascii="Cambria Math" w:hAnsi="Cambria Math"/>
                <w:sz w:val="22"/>
                <w:szCs w:val="22"/>
                <w:lang w:val="en-US"/>
              </w:rPr>
              <m:t>ρ</m:t>
            </m:r>
          </m:e>
          <m:sup>
            <m:r>
              <w:rPr>
                <w:rFonts w:ascii="Cambria Math" w:hAnsi="Cambria Math"/>
                <w:sz w:val="22"/>
                <w:szCs w:val="22"/>
              </w:rPr>
              <m:t>'</m:t>
            </m:r>
          </m:sup>
        </m:sSup>
      </m:oMath>
      <w:r w:rsidR="00703A0E">
        <w:rPr>
          <w:rFonts w:ascii="Times LatArm" w:hAnsi="Times LatArm"/>
          <w:sz w:val="22"/>
          <w:szCs w:val="22"/>
          <w:lang w:val="en-US"/>
        </w:rPr>
        <w:t xml:space="preserve"> </w:t>
      </w:r>
      <w:r w:rsidRPr="00BF0E38">
        <w:rPr>
          <w:rFonts w:ascii="Times LatArm" w:hAnsi="Times LatArm" w:cs="Times LatArm"/>
          <w:sz w:val="22"/>
          <w:szCs w:val="22"/>
        </w:rPr>
        <w:t xml:space="preserve">¹»åùáõÙ, áñÁ Ýß³Ý³ÏáõÙ ¿, áñ ëÏë³Í </w:t>
      </w:r>
      <m:oMath>
        <m:sSup>
          <m:sSupPr>
            <m:ctrlPr>
              <w:rPr>
                <w:rFonts w:ascii="Cambria Math" w:hAnsi="Times LatArm"/>
                <w:i/>
                <w:sz w:val="22"/>
                <w:szCs w:val="22"/>
                <w:lang w:val="en-US"/>
              </w:rPr>
            </m:ctrlPr>
          </m:sSupPr>
          <m:e>
            <m:r>
              <w:rPr>
                <w:rFonts w:ascii="Cambria Math" w:hAnsi="Cambria Math"/>
                <w:sz w:val="22"/>
                <w:szCs w:val="22"/>
                <w:lang w:val="en-US"/>
              </w:rPr>
              <m:t>ρ</m:t>
            </m:r>
          </m:e>
          <m:sup>
            <m:r>
              <w:rPr>
                <w:rFonts w:ascii="Cambria Math" w:hAnsi="Cambria Math"/>
                <w:sz w:val="22"/>
                <w:szCs w:val="22"/>
              </w:rPr>
              <m:t>'</m:t>
            </m:r>
          </m:sup>
        </m:sSup>
      </m:oMath>
      <w:r w:rsidR="00703A0E">
        <w:rPr>
          <w:rFonts w:ascii="Times LatArm" w:hAnsi="Times LatArm" w:cs="Times LatArm"/>
          <w:sz w:val="22"/>
          <w:szCs w:val="22"/>
          <w:lang w:val="en-US"/>
        </w:rPr>
        <w:t xml:space="preserve"> </w:t>
      </w:r>
      <w:r w:rsidRPr="00BF0E38">
        <w:rPr>
          <w:rFonts w:ascii="Times LatArm" w:hAnsi="Times LatArm" w:cs="Times LatArm"/>
          <w:sz w:val="22"/>
          <w:szCs w:val="22"/>
        </w:rPr>
        <w:t>ËïáõÃÛáõÝÇó ×ÝßÙ³Ý Ï³Ëí³ÍáõÃÛáõÝÁ  ËïáõÃÛáõÝÇó ¹³éÝáõÙ ¿ ³í»ÉÇ ÏïñáõÏ, ³ÛëÇÝùÝ Ñ»ÕáõÏÇ ÙáÉ»ÏáõÉÝ»ñÁ  ³í»ÉÇ »Ý  ÙáïÇÏ³ÝáõÙ Çñ³ñ ¨ ³×áõÙ  »Ý  Ýñ³Ýó ÙÇç¨  ·áñÍáÕ Ñ³Ï³½¹Ù³Ý áõÅ»ñÁ:</w:t>
      </w:r>
    </w:p>
    <w:p w:rsidR="00BF0E38" w:rsidRDefault="00BF0E38" w:rsidP="00703A0E">
      <w:pPr>
        <w:ind w:firstLine="567"/>
        <w:jc w:val="both"/>
        <w:rPr>
          <w:rFonts w:ascii="Times LatArm" w:hAnsi="Times LatArm" w:cs="Times LatArm"/>
          <w:sz w:val="22"/>
          <w:szCs w:val="22"/>
        </w:rPr>
      </w:pPr>
      <w:r w:rsidRPr="00BF0E38">
        <w:rPr>
          <w:rFonts w:ascii="Times LatArm" w:hAnsi="Times LatArm"/>
          <w:sz w:val="22"/>
          <w:szCs w:val="22"/>
        </w:rPr>
        <w:t xml:space="preserve">Ð³Ù³Ó³ÛÝ ÝÏ.1 ¨ ³ÕÛáõë³Ï 1-Ç </w:t>
      </w:r>
      <m:oMath>
        <m:sSub>
          <m:sSubPr>
            <m:ctrlPr>
              <w:rPr>
                <w:rFonts w:ascii="Cambria Math" w:hAnsi="Times LatArm"/>
                <w:i/>
                <w:sz w:val="22"/>
                <w:szCs w:val="22"/>
                <w:lang w:val="en-US"/>
              </w:rPr>
            </m:ctrlPr>
          </m:sSubPr>
          <m:e>
            <m:r>
              <w:rPr>
                <w:rFonts w:ascii="Cambria Math" w:hAnsi="Cambria Math"/>
                <w:sz w:val="22"/>
                <w:szCs w:val="22"/>
                <w:lang w:val="en-US"/>
              </w:rPr>
              <m:t>P</m:t>
            </m:r>
          </m:e>
          <m:sub>
            <m:sSub>
              <m:sSubPr>
                <m:ctrlPr>
                  <w:rPr>
                    <w:rFonts w:ascii="Cambria Math" w:hAnsi="Times LatArm"/>
                    <w:i/>
                    <w:sz w:val="22"/>
                    <w:szCs w:val="22"/>
                    <w:lang w:val="en-US"/>
                  </w:rPr>
                </m:ctrlPr>
              </m:sSubPr>
              <m:e>
                <m:r>
                  <w:rPr>
                    <w:rFonts w:ascii="Sylfaen" w:hAnsi="Sylfaen"/>
                    <w:sz w:val="22"/>
                    <w:szCs w:val="22"/>
                    <w:lang w:val="en-US"/>
                  </w:rPr>
                  <m:t>փ</m:t>
                </m:r>
              </m:e>
              <m:sub>
                <m:r>
                  <w:rPr>
                    <w:rFonts w:ascii="Cambria Math" w:hAnsi="Times LatArm"/>
                    <w:sz w:val="22"/>
                    <w:szCs w:val="22"/>
                  </w:rPr>
                  <m:t>1</m:t>
                </m:r>
              </m:sub>
            </m:sSub>
            <m:r>
              <w:rPr>
                <w:rFonts w:ascii="Cambria Math" w:hAnsi="Cambria Math"/>
                <w:sz w:val="22"/>
                <w:szCs w:val="22"/>
                <w:lang w:val="en-US"/>
              </w:rPr>
              <m:t>ρ</m:t>
            </m:r>
          </m:sub>
        </m:sSub>
      </m:oMath>
      <w:r w:rsidRPr="00BF0E38">
        <w:rPr>
          <w:rFonts w:ascii="Times LatArm" w:hAnsi="Times LatArm"/>
          <w:sz w:val="22"/>
          <w:szCs w:val="22"/>
        </w:rPr>
        <w:t xml:space="preserve">= </w:t>
      </w:r>
      <w:r w:rsidRPr="00BF0E38">
        <w:rPr>
          <w:rFonts w:ascii="Times LatArm" w:hAnsi="Times LatArm"/>
          <w:sz w:val="22"/>
          <w:szCs w:val="22"/>
          <w:lang w:val="en-US"/>
        </w:rPr>
        <w:t>f</w:t>
      </w:r>
      <w:r w:rsidRPr="00BF0E38">
        <w:rPr>
          <w:rFonts w:ascii="Times LatArm" w:hAnsi="Times LatArm"/>
          <w:sz w:val="22"/>
          <w:szCs w:val="22"/>
        </w:rPr>
        <w:t>(</w:t>
      </w:r>
      <w:r w:rsidRPr="00BF0E38">
        <w:rPr>
          <w:rFonts w:ascii="Times LatArm" w:hAnsi="Times LatArm"/>
          <w:sz w:val="22"/>
          <w:szCs w:val="22"/>
          <w:lang w:val="en-US"/>
        </w:rPr>
        <w:t>T</w:t>
      </w:r>
      <w:r w:rsidRPr="00BF0E38">
        <w:rPr>
          <w:rFonts w:ascii="Times LatArm" w:hAnsi="Times LatArm"/>
          <w:sz w:val="22"/>
          <w:szCs w:val="22"/>
        </w:rPr>
        <w:t xml:space="preserve">) </w:t>
      </w:r>
      <w:r w:rsidRPr="00BF0E38">
        <w:rPr>
          <w:rFonts w:ascii="Times LatArm" w:hAnsi="Times LatArm" w:cs="Times LatArm"/>
          <w:sz w:val="22"/>
          <w:szCs w:val="22"/>
        </w:rPr>
        <w:t xml:space="preserve">Ï³Ëí³ÍáõÃÛ³Ý Ñ³Ù³ñ ·Í³ÛÇÝ  </w:t>
      </w:r>
      <m:oMath>
        <m:sSub>
          <m:sSubPr>
            <m:ctrlPr>
              <w:rPr>
                <w:rFonts w:ascii="Cambria Math" w:hAnsi="Times LatArm"/>
                <w:i/>
                <w:sz w:val="22"/>
                <w:szCs w:val="22"/>
                <w:lang w:val="en-US"/>
              </w:rPr>
            </m:ctrlPr>
          </m:sSubPr>
          <m:e>
            <m:r>
              <w:rPr>
                <w:rFonts w:ascii="Cambria Math" w:hAnsi="Cambria Math"/>
                <w:sz w:val="22"/>
                <w:szCs w:val="22"/>
                <w:lang w:val="en-US"/>
              </w:rPr>
              <m:t>K</m:t>
            </m:r>
          </m:e>
          <m:sub>
            <m:r>
              <w:rPr>
                <w:rFonts w:ascii="Cambria Math" w:hAnsi="Cambria Math"/>
                <w:sz w:val="22"/>
                <w:szCs w:val="22"/>
                <w:lang w:val="en-US"/>
              </w:rPr>
              <m:t>ρ</m:t>
            </m:r>
          </m:sub>
        </m:sSub>
        <m:r>
          <w:rPr>
            <w:rFonts w:ascii="Cambria Math" w:hAnsi="Times LatArm"/>
            <w:sz w:val="22"/>
            <w:szCs w:val="22"/>
          </w:rPr>
          <m:t>(</m:t>
        </m:r>
        <m:r>
          <w:rPr>
            <w:rFonts w:ascii="Cambria Math" w:hAnsi="Cambria Math"/>
            <w:sz w:val="22"/>
            <w:szCs w:val="22"/>
            <w:lang w:val="en-US"/>
          </w:rPr>
          <m:t>T</m:t>
        </m:r>
        <m:r>
          <w:rPr>
            <w:rFonts w:ascii="Cambria Math" w:hAnsi="Times LatArm"/>
            <w:sz w:val="22"/>
            <w:szCs w:val="22"/>
          </w:rPr>
          <m:t>)</m:t>
        </m:r>
      </m:oMath>
      <w:r w:rsidRPr="00BF0E38">
        <w:rPr>
          <w:rFonts w:ascii="Times LatArm" w:hAnsi="Times LatArm"/>
          <w:sz w:val="22"/>
          <w:szCs w:val="22"/>
        </w:rPr>
        <w:t xml:space="preserve"> </w:t>
      </w:r>
      <w:r w:rsidRPr="00BF0E38">
        <w:rPr>
          <w:rFonts w:ascii="Times LatArm" w:hAnsi="Times LatArm" w:cs="Times LatArm"/>
          <w:sz w:val="22"/>
          <w:szCs w:val="22"/>
        </w:rPr>
        <w:t>·áñÍ³ÏÇóÁ áñáßíáõÙ ¿</w:t>
      </w:r>
    </w:p>
    <w:p w:rsidR="00CD329B" w:rsidRDefault="007D0E60" w:rsidP="00703A0E">
      <w:pPr>
        <w:ind w:firstLine="567"/>
        <w:jc w:val="both"/>
        <w:rPr>
          <w:rFonts w:ascii="Times LatArm" w:hAnsi="Times LatArm" w:cs="Times LatArm"/>
          <w:sz w:val="22"/>
          <w:szCs w:val="22"/>
        </w:rPr>
      </w:pPr>
      <w:r w:rsidRPr="007D0E60">
        <w:rPr>
          <w:rFonts w:ascii="Times LatArm" w:hAnsi="Times LatArm" w:cs="Times LatArm"/>
          <w:noProof/>
          <w:sz w:val="22"/>
          <w:szCs w:val="22"/>
          <w:lang w:eastAsia="en-US"/>
        </w:rPr>
        <w:pict>
          <v:shape id="_x0000_s19044" type="#_x0000_t202" style="position:absolute;left:0;text-align:left;margin-left:72.05pt;margin-top:11.05pt;width:321.6pt;height:190.75pt;z-index:251990016;mso-width-relative:margin;mso-height-relative:margin" filled="f" stroked="f">
            <v:textbox>
              <w:txbxContent>
                <w:p w:rsidR="006343A3" w:rsidRDefault="006343A3">
                  <w:pPr>
                    <w:rPr>
                      <w:lang w:val="ru-RU"/>
                    </w:rPr>
                  </w:pPr>
                  <w:r>
                    <w:rPr>
                      <w:noProof/>
                      <w:lang w:val="ru-RU"/>
                    </w:rPr>
                    <w:drawing>
                      <wp:inline distT="0" distB="0" distL="0" distR="0">
                        <wp:extent cx="3818889" cy="2134241"/>
                        <wp:effectExtent l="1905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836"/>
                                <a:srcRect/>
                                <a:stretch>
                                  <a:fillRect/>
                                </a:stretch>
                              </pic:blipFill>
                              <pic:spPr bwMode="auto">
                                <a:xfrm>
                                  <a:off x="0" y="0"/>
                                  <a:ext cx="3822772" cy="2136411"/>
                                </a:xfrm>
                                <a:prstGeom prst="rect">
                                  <a:avLst/>
                                </a:prstGeom>
                                <a:noFill/>
                                <a:ln w="9525">
                                  <a:noFill/>
                                  <a:miter lim="800000"/>
                                  <a:headEnd/>
                                  <a:tailEnd/>
                                </a:ln>
                              </pic:spPr>
                            </pic:pic>
                          </a:graphicData>
                        </a:graphic>
                      </wp:inline>
                    </w:drawing>
                  </w:r>
                </w:p>
              </w:txbxContent>
            </v:textbox>
          </v:shape>
        </w:pict>
      </w: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CD329B">
      <w:pPr>
        <w:jc w:val="center"/>
        <w:rPr>
          <w:rFonts w:ascii="Times LatArm" w:hAnsi="Times LatArm"/>
          <w:i/>
          <w:lang w:val="en-US"/>
        </w:rPr>
      </w:pPr>
      <w:r w:rsidRPr="00CD329B">
        <w:rPr>
          <w:rFonts w:ascii="Times LatArm" w:hAnsi="Times LatArm"/>
          <w:i/>
          <w:lang w:val="en-US"/>
        </w:rPr>
        <w:t>ÜÏ. 1. Ù»ÃÇÉ¿ÃÇÉÏ»ïáÝáõÙ ×ÝßÙ³Ý Ï³Ëí³ÍáõÃÛáõÝÁ ç»ñÙ³</w:t>
      </w:r>
      <w:r>
        <w:rPr>
          <w:rFonts w:ascii="Times LatArm" w:hAnsi="Times LatArm"/>
          <w:i/>
          <w:lang w:val="en-US"/>
        </w:rPr>
        <w:t>ëïÇ×³ÝÇó ï³ñµ»ñ ËïáõÃÛáõÝÝ»ñáõÙ</w:t>
      </w:r>
    </w:p>
    <w:p w:rsidR="00CD329B" w:rsidRPr="00CD329B" w:rsidRDefault="00CD329B" w:rsidP="00CD329B">
      <w:pPr>
        <w:jc w:val="center"/>
        <w:rPr>
          <w:rFonts w:ascii="Times LatArm" w:hAnsi="Times LatArm"/>
          <w:i/>
          <w:lang w:val="en-US"/>
        </w:rPr>
      </w:pPr>
      <w:r w:rsidRPr="00CD329B">
        <w:rPr>
          <w:rFonts w:ascii="Times LatArm" w:hAnsi="Times LatArm"/>
          <w:i/>
          <w:lang w:val="en-US"/>
        </w:rPr>
        <w:t>V=const  ¹»åùáõÙ:</w:t>
      </w:r>
      <w:r>
        <w:rPr>
          <w:rFonts w:ascii="Times LatArm" w:hAnsi="Times LatArm"/>
          <w:i/>
          <w:lang w:val="en-US"/>
        </w:rPr>
        <w:t xml:space="preserve"> </w:t>
      </w:r>
      <w:r w:rsidRPr="00CD329B">
        <w:rPr>
          <w:rFonts w:ascii="Times LatArm" w:hAnsi="Times LatArm"/>
          <w:i/>
          <w:lang w:val="en-US"/>
        </w:rPr>
        <w:t>1-760(Ï·/Ù</w:t>
      </w:r>
      <w:r w:rsidRPr="00CD329B">
        <w:rPr>
          <w:rFonts w:ascii="Times LatArm" w:hAnsi="Times LatArm"/>
          <w:i/>
          <w:vertAlign w:val="superscript"/>
          <w:lang w:val="en-US"/>
        </w:rPr>
        <w:t>3</w:t>
      </w:r>
      <w:r w:rsidRPr="00CD329B">
        <w:rPr>
          <w:rFonts w:ascii="Times LatArm" w:hAnsi="Times LatArm"/>
          <w:i/>
          <w:lang w:val="en-US"/>
        </w:rPr>
        <w:t>)   2-780(Ï·/Ù</w:t>
      </w:r>
      <w:r w:rsidRPr="00CD329B">
        <w:rPr>
          <w:rFonts w:ascii="Times LatArm" w:hAnsi="Times LatArm"/>
          <w:i/>
          <w:vertAlign w:val="superscript"/>
          <w:lang w:val="en-US"/>
        </w:rPr>
        <w:t>3</w:t>
      </w:r>
      <w:r w:rsidRPr="00CD329B">
        <w:rPr>
          <w:rFonts w:ascii="Times LatArm" w:hAnsi="Times LatArm"/>
          <w:i/>
          <w:lang w:val="en-US"/>
        </w:rPr>
        <w:t>)   3-785.5(Ï·/Ù</w:t>
      </w:r>
      <w:r w:rsidRPr="00CD329B">
        <w:rPr>
          <w:rFonts w:ascii="Times LatArm" w:hAnsi="Times LatArm"/>
          <w:i/>
          <w:vertAlign w:val="superscript"/>
          <w:lang w:val="en-US"/>
        </w:rPr>
        <w:t>3</w:t>
      </w:r>
      <w:r w:rsidRPr="00CD329B">
        <w:rPr>
          <w:rFonts w:ascii="Times LatArm" w:hAnsi="Times LatArm"/>
          <w:i/>
          <w:lang w:val="en-US"/>
        </w:rPr>
        <w:t>)   4-800(Ï·/Ù</w:t>
      </w:r>
      <w:r w:rsidRPr="00CD329B">
        <w:rPr>
          <w:rFonts w:ascii="Times LatArm" w:hAnsi="Times LatArm"/>
          <w:i/>
          <w:vertAlign w:val="superscript"/>
          <w:lang w:val="en-US"/>
        </w:rPr>
        <w:t>3</w:t>
      </w:r>
      <w:r w:rsidRPr="00CD329B">
        <w:rPr>
          <w:rFonts w:ascii="Times LatArm" w:hAnsi="Times LatArm"/>
          <w:i/>
          <w:lang w:val="en-US"/>
        </w:rPr>
        <w:t>)   5-820(Ï·/Ù</w:t>
      </w:r>
      <w:r w:rsidRPr="00CD329B">
        <w:rPr>
          <w:rFonts w:ascii="Times LatArm" w:hAnsi="Times LatArm"/>
          <w:i/>
          <w:vertAlign w:val="superscript"/>
          <w:lang w:val="en-US"/>
        </w:rPr>
        <w:t>3</w:t>
      </w:r>
      <w:r w:rsidRPr="00CD329B">
        <w:rPr>
          <w:rFonts w:ascii="Times LatArm" w:hAnsi="Times LatArm"/>
          <w:i/>
          <w:lang w:val="en-US"/>
        </w:rPr>
        <w:t>)</w:t>
      </w:r>
    </w:p>
    <w:p w:rsidR="00CD329B" w:rsidRDefault="007D0E60" w:rsidP="00CD329B">
      <w:r w:rsidRPr="007D0E60">
        <w:rPr>
          <w:noProof/>
        </w:rPr>
        <w:pict>
          <v:shape id="_x0000_s19047" type="#_x0000_t202" style="position:absolute;margin-left:683.6pt;margin-top:95.95pt;width:70pt;height:24pt;z-index:251994112" filled="f" stroked="f">
            <v:textbox style="mso-next-textbox:#_x0000_s19047">
              <w:txbxContent>
                <w:p w:rsidR="006343A3" w:rsidRPr="00235A02" w:rsidRDefault="006343A3" w:rsidP="00CD329B"/>
              </w:txbxContent>
            </v:textbox>
          </v:shape>
        </w:pict>
      </w:r>
      <w:r w:rsidRPr="007D0E60">
        <w:rPr>
          <w:noProof/>
        </w:rPr>
        <w:pict>
          <v:shape id="_x0000_s19046" type="#_x0000_t202" style="position:absolute;margin-left:676.25pt;margin-top:150.25pt;width:70.05pt;height:24pt;z-index:251993088" filled="f" stroked="f">
            <v:textbox style="mso-next-textbox:#_x0000_s19046">
              <w:txbxContent>
                <w:p w:rsidR="006343A3" w:rsidRPr="00235A02" w:rsidRDefault="006343A3" w:rsidP="00CD329B"/>
              </w:txbxContent>
            </v:textbox>
          </v:shape>
        </w:pict>
      </w:r>
      <w:r w:rsidRPr="007D0E60">
        <w:rPr>
          <w:noProof/>
        </w:rPr>
        <w:pict>
          <v:shape id="_x0000_s19045" type="#_x0000_t202" style="position:absolute;margin-left:675.4pt;margin-top:180.1pt;width:86.15pt;height:24pt;z-index:251992064" filled="f" stroked="f">
            <v:textbox style="mso-next-textbox:#_x0000_s19045">
              <w:txbxContent>
                <w:p w:rsidR="006343A3" w:rsidRPr="00235A02" w:rsidRDefault="006343A3" w:rsidP="00CD329B"/>
              </w:txbxContent>
            </v:textbox>
          </v:shape>
        </w:pict>
      </w:r>
    </w:p>
    <w:p w:rsidR="00CD329B" w:rsidRDefault="00CD329B" w:rsidP="00703A0E">
      <w:pPr>
        <w:ind w:firstLine="567"/>
        <w:jc w:val="both"/>
        <w:rPr>
          <w:rFonts w:ascii="Times LatArm" w:hAnsi="Times LatArm" w:cs="Times LatArm"/>
          <w:sz w:val="22"/>
          <w:szCs w:val="22"/>
        </w:rPr>
      </w:pPr>
    </w:p>
    <w:p w:rsidR="00CD329B" w:rsidRDefault="007D0E60" w:rsidP="00703A0E">
      <w:pPr>
        <w:ind w:firstLine="567"/>
        <w:jc w:val="both"/>
        <w:rPr>
          <w:rFonts w:ascii="Times LatArm" w:hAnsi="Times LatArm" w:cs="Times LatArm"/>
          <w:sz w:val="22"/>
          <w:szCs w:val="22"/>
        </w:rPr>
      </w:pPr>
      <w:r w:rsidRPr="007D0E60">
        <w:rPr>
          <w:rFonts w:ascii="Times LatArm" w:hAnsi="Times LatArm" w:cs="Times LatArm"/>
          <w:noProof/>
          <w:sz w:val="22"/>
          <w:szCs w:val="22"/>
          <w:lang w:eastAsia="en-US"/>
        </w:rPr>
        <w:pict>
          <v:shape id="_x0000_s19049" type="#_x0000_t202" style="position:absolute;left:0;text-align:left;margin-left:13.45pt;margin-top:3.75pt;width:442pt;height:289.9pt;z-index:251996160;mso-width-relative:margin;mso-height-relative:margin" stroked="f">
            <v:fill r:id="rId837" o:title="2536-1" recolor="t" rotate="t" type="frame"/>
            <v:textbox>
              <w:txbxContent>
                <w:p w:rsidR="006343A3" w:rsidRDefault="006343A3">
                  <w:pPr>
                    <w:rPr>
                      <w:lang w:val="ru-RU"/>
                    </w:rPr>
                  </w:pPr>
                </w:p>
              </w:txbxContent>
            </v:textbox>
          </v:shape>
        </w:pict>
      </w: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Default="00CD329B" w:rsidP="00703A0E">
      <w:pPr>
        <w:ind w:firstLine="567"/>
        <w:jc w:val="both"/>
        <w:rPr>
          <w:rFonts w:ascii="Times LatArm" w:hAnsi="Times LatArm" w:cs="Times LatArm"/>
          <w:sz w:val="22"/>
          <w:szCs w:val="22"/>
        </w:rPr>
      </w:pPr>
    </w:p>
    <w:p w:rsidR="00CD329B" w:rsidRPr="00B46672" w:rsidRDefault="00B46672" w:rsidP="00B46672">
      <w:pPr>
        <w:jc w:val="center"/>
        <w:rPr>
          <w:rFonts w:ascii="Times LatArm" w:hAnsi="Times LatArm"/>
          <w:i/>
          <w:lang w:val="en-US"/>
        </w:rPr>
      </w:pPr>
      <w:r w:rsidRPr="00B46672">
        <w:rPr>
          <w:rFonts w:ascii="Times LatArm" w:hAnsi="Times LatArm" w:cs="Arial"/>
          <w:i/>
          <w:lang w:val="en-US"/>
        </w:rPr>
        <w:t>Ü</w:t>
      </w:r>
      <w:r w:rsidR="00CD329B" w:rsidRPr="00B46672">
        <w:rPr>
          <w:rFonts w:ascii="Times LatArm" w:hAnsi="Times LatArm"/>
          <w:i/>
          <w:lang w:val="en-US"/>
        </w:rPr>
        <w:t>Ï.-2 Ù»ÃÇÉ¿ÃÇÉÏ»ïáÝÇ Ç½áËáñ ×ÝßÙ³Ý Ç½áÃ»ñÙ</w:t>
      </w:r>
      <w:r w:rsidR="00CD329B" w:rsidRPr="00B46672">
        <w:rPr>
          <w:rFonts w:ascii="Sylfaen" w:hAnsi="Sylfaen"/>
          <w:i/>
          <w:lang w:val="en-US"/>
        </w:rPr>
        <w:t>երը</w:t>
      </w:r>
      <w:r w:rsidR="00CD329B" w:rsidRPr="00B46672">
        <w:rPr>
          <w:rFonts w:ascii="Times LatArm" w:hAnsi="Times LatArm"/>
          <w:i/>
          <w:lang w:val="en-US"/>
        </w:rPr>
        <w:t>ª</w:t>
      </w:r>
      <w:r w:rsidRPr="00B46672">
        <w:rPr>
          <w:rFonts w:ascii="Times LatArm" w:hAnsi="Times LatArm"/>
          <w:i/>
          <w:lang w:val="en-US"/>
        </w:rPr>
        <w:t xml:space="preserve"> </w:t>
      </w:r>
      <w:r w:rsidR="00CD329B" w:rsidRPr="00B46672">
        <w:rPr>
          <w:rFonts w:ascii="Times LatArm" w:hAnsi="Times LatArm"/>
          <w:i/>
          <w:lang w:val="en-US"/>
        </w:rPr>
        <w:t>1-313Î, 2-353, 3-393, 4-433, 5-473, 6-513Î</w:t>
      </w:r>
    </w:p>
    <w:p w:rsidR="00CD329B" w:rsidRDefault="00CD329B" w:rsidP="00703A0E">
      <w:pPr>
        <w:ind w:firstLine="567"/>
        <w:jc w:val="both"/>
        <w:rPr>
          <w:rFonts w:ascii="Times LatArm" w:hAnsi="Times LatArm" w:cs="Times LatArm"/>
          <w:sz w:val="22"/>
          <w:szCs w:val="22"/>
        </w:rPr>
      </w:pPr>
    </w:p>
    <w:p w:rsidR="00CD329B" w:rsidRPr="00BF0E38" w:rsidRDefault="00CD329B" w:rsidP="00703A0E">
      <w:pPr>
        <w:ind w:firstLine="567"/>
        <w:jc w:val="both"/>
        <w:rPr>
          <w:rFonts w:ascii="Times LatArm" w:hAnsi="Times LatArm" w:cs="Times LatArm"/>
          <w:sz w:val="22"/>
          <w:szCs w:val="22"/>
        </w:rPr>
      </w:pPr>
    </w:p>
    <w:p w:rsidR="00BF0E38" w:rsidRDefault="00BF0E38" w:rsidP="00BF0E38">
      <w:pPr>
        <w:jc w:val="both"/>
        <w:rPr>
          <w:rFonts w:ascii="Sylfaen" w:hAnsi="Sylfaen"/>
          <w:sz w:val="22"/>
          <w:szCs w:val="22"/>
        </w:rPr>
      </w:pPr>
      <w:r w:rsidRPr="00BF0E38">
        <w:rPr>
          <w:rFonts w:ascii="Arial Armenian" w:hAnsi="Arial Armenian" w:cs="Times LatArm"/>
          <w:sz w:val="22"/>
          <w:szCs w:val="22"/>
        </w:rPr>
        <w:tab/>
      </w:r>
      <w:r w:rsidRPr="00BF0E38">
        <w:rPr>
          <w:rFonts w:ascii="Arial Armenian" w:hAnsi="Arial Armenian" w:cs="Times LatArm"/>
          <w:sz w:val="22"/>
          <w:szCs w:val="22"/>
        </w:rPr>
        <w:tab/>
      </w:r>
      <w:r w:rsidRPr="00BF0E38">
        <w:rPr>
          <w:rFonts w:ascii="Arial Armenian" w:hAnsi="Arial Armenian" w:cs="Times LatArm"/>
          <w:sz w:val="22"/>
          <w:szCs w:val="22"/>
        </w:rPr>
        <w:tab/>
      </w:r>
      <w:r w:rsidRPr="00BF0E38">
        <w:rPr>
          <w:rFonts w:ascii="Arial Armenian" w:hAnsi="Arial Armenian" w:cs="Times LatArm"/>
          <w:sz w:val="22"/>
          <w:szCs w:val="22"/>
        </w:rPr>
        <w:tab/>
      </w:r>
      <w:r w:rsidRPr="00BF0E38">
        <w:rPr>
          <w:rFonts w:ascii="Arial Armenian" w:hAnsi="Arial Armenian" w:cs="Times LatArm"/>
          <w:sz w:val="22"/>
          <w:szCs w:val="22"/>
        </w:rPr>
        <w:tab/>
      </w:r>
      <w:r>
        <w:rPr>
          <w:rFonts w:ascii="Arial Armenian" w:hAnsi="Arial Armenian" w:cs="Times LatArm"/>
          <w:sz w:val="22"/>
          <w:szCs w:val="22"/>
        </w:rPr>
        <w:t xml:space="preserve">    </w:t>
      </w:r>
      <m:oMath>
        <m:sSub>
          <m:sSubPr>
            <m:ctrlPr>
              <w:rPr>
                <w:rFonts w:ascii="Cambria Math" w:hAnsi="Cambria Math"/>
                <w:i/>
                <w:sz w:val="22"/>
                <w:szCs w:val="22"/>
                <w:lang w:val="en-US"/>
              </w:rPr>
            </m:ctrlPr>
          </m:sSubPr>
          <m:e>
            <m:r>
              <w:rPr>
                <w:rFonts w:ascii="Cambria Math" w:hAnsi="Cambria Math"/>
                <w:sz w:val="22"/>
                <w:szCs w:val="22"/>
                <w:lang w:val="en-US"/>
              </w:rPr>
              <m:t>K</m:t>
            </m:r>
          </m:e>
          <m:sub>
            <m:r>
              <w:rPr>
                <w:rFonts w:ascii="Cambria Math" w:hAnsi="Cambria Math"/>
                <w:sz w:val="22"/>
                <w:szCs w:val="22"/>
                <w:lang w:val="en-US"/>
              </w:rPr>
              <m:t>ρ</m:t>
            </m:r>
          </m:sub>
        </m:sSub>
      </m:oMath>
      <w:r w:rsidRPr="00BF0E38">
        <w:rPr>
          <w:rFonts w:ascii="Sylfaen" w:hAnsi="Sylfaen"/>
          <w:sz w:val="22"/>
          <w:szCs w:val="22"/>
        </w:rPr>
        <w:t>(</w:t>
      </w:r>
      <w:r w:rsidRPr="00BF0E38">
        <w:rPr>
          <w:rFonts w:ascii="Sylfaen" w:hAnsi="Sylfaen"/>
          <w:sz w:val="22"/>
          <w:szCs w:val="22"/>
          <w:lang w:val="en-US"/>
        </w:rPr>
        <w:t>T</w:t>
      </w:r>
      <w:r w:rsidRPr="00BF0E38">
        <w:rPr>
          <w:rFonts w:ascii="Sylfaen" w:hAnsi="Sylfaen"/>
          <w:sz w:val="22"/>
          <w:szCs w:val="22"/>
        </w:rPr>
        <w:t>)</w:t>
      </w:r>
      <m:oMath>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P-</m:t>
            </m:r>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o</m:t>
                </m:r>
              </m:sub>
            </m:sSub>
          </m:num>
          <m:den>
            <m:r>
              <w:rPr>
                <w:rFonts w:ascii="Cambria Math" w:hAnsi="Cambria Math"/>
                <w:sz w:val="22"/>
                <w:szCs w:val="22"/>
                <w:lang w:val="en-US"/>
              </w:rPr>
              <m:t>T-</m:t>
            </m:r>
            <m:sSub>
              <m:sSubPr>
                <m:ctrlPr>
                  <w:rPr>
                    <w:rFonts w:ascii="Cambria Math" w:hAnsi="Cambria Math"/>
                    <w:i/>
                    <w:sz w:val="22"/>
                    <w:szCs w:val="22"/>
                    <w:lang w:val="en-US"/>
                  </w:rPr>
                </m:ctrlPr>
              </m:sSubPr>
              <m:e>
                <m:r>
                  <w:rPr>
                    <w:rFonts w:ascii="Cambria Math" w:hAnsi="Cambria Math"/>
                    <w:sz w:val="22"/>
                    <w:szCs w:val="22"/>
                    <w:lang w:val="en-US"/>
                  </w:rPr>
                  <m:t>T</m:t>
                </m:r>
              </m:e>
              <m:sub>
                <m:r>
                  <w:rPr>
                    <w:rFonts w:ascii="Cambria Math" w:hAnsi="Cambria Math"/>
                    <w:sz w:val="22"/>
                    <w:szCs w:val="22"/>
                    <w:lang w:val="en-US"/>
                  </w:rPr>
                  <m:t>o</m:t>
                </m:r>
              </m:sub>
            </m:sSub>
          </m:den>
        </m:f>
      </m:oMath>
      <w:r w:rsidRPr="00BF0E38">
        <w:rPr>
          <w:rFonts w:ascii="Sylfaen" w:hAnsi="Sylfaen"/>
          <w:sz w:val="22"/>
          <w:szCs w:val="22"/>
        </w:rPr>
        <w:t xml:space="preserve">  </w:t>
      </w:r>
      <w:r w:rsidRPr="00BF0E38">
        <w:rPr>
          <w:rFonts w:ascii="Sylfaen" w:hAnsi="Sylfaen"/>
          <w:sz w:val="22"/>
          <w:szCs w:val="22"/>
        </w:rPr>
        <w:tab/>
      </w:r>
      <w:r w:rsidRPr="00BF0E38">
        <w:rPr>
          <w:rFonts w:ascii="Sylfaen" w:hAnsi="Sylfaen"/>
          <w:sz w:val="22"/>
          <w:szCs w:val="22"/>
        </w:rPr>
        <w:tab/>
      </w:r>
      <w:r w:rsidRPr="00BF0E38">
        <w:rPr>
          <w:rFonts w:ascii="Sylfaen" w:hAnsi="Sylfaen"/>
          <w:sz w:val="22"/>
          <w:szCs w:val="22"/>
        </w:rPr>
        <w:tab/>
      </w:r>
      <w:r w:rsidRPr="00BF0E38">
        <w:rPr>
          <w:rFonts w:ascii="Sylfaen" w:hAnsi="Sylfaen"/>
          <w:sz w:val="22"/>
          <w:szCs w:val="22"/>
        </w:rPr>
        <w:tab/>
        <w:t xml:space="preserve">    </w:t>
      </w:r>
      <w:r>
        <w:rPr>
          <w:rFonts w:ascii="Sylfaen" w:hAnsi="Sylfaen"/>
          <w:sz w:val="22"/>
          <w:szCs w:val="22"/>
        </w:rPr>
        <w:t xml:space="preserve">              </w:t>
      </w:r>
      <w:r w:rsidRPr="00BF0E38">
        <w:rPr>
          <w:rFonts w:ascii="Sylfaen" w:hAnsi="Sylfaen"/>
          <w:sz w:val="22"/>
          <w:szCs w:val="22"/>
        </w:rPr>
        <w:t xml:space="preserve"> (1)</w:t>
      </w:r>
    </w:p>
    <w:p w:rsidR="00E328B2" w:rsidRPr="00BF0E38" w:rsidRDefault="00E328B2" w:rsidP="00BF0E38">
      <w:pPr>
        <w:jc w:val="both"/>
        <w:rPr>
          <w:rFonts w:ascii="Arial Armenian" w:hAnsi="Arial Armenian" w:cs="Times LatArm"/>
          <w:sz w:val="22"/>
          <w:szCs w:val="22"/>
        </w:rPr>
      </w:pPr>
    </w:p>
    <w:p w:rsidR="00BF0E38" w:rsidRDefault="00BF0E38" w:rsidP="00BF0E38">
      <w:pPr>
        <w:jc w:val="both"/>
        <w:rPr>
          <w:rFonts w:ascii="Times LatArm" w:hAnsi="Times LatArm"/>
          <w:sz w:val="22"/>
          <w:szCs w:val="22"/>
        </w:rPr>
      </w:pPr>
      <w:r w:rsidRPr="00BF0E38">
        <w:rPr>
          <w:rFonts w:ascii="Times LatArm" w:hAnsi="Times LatArm"/>
          <w:sz w:val="22"/>
          <w:szCs w:val="22"/>
        </w:rPr>
        <w:t xml:space="preserve">Ñ³í³ë³ñáõÙáí, áñï»Õ </w:t>
      </w:r>
      <w:r w:rsidRPr="00BF0E38">
        <w:rPr>
          <w:rFonts w:ascii="Times LatArm" w:hAnsi="Times LatArm"/>
          <w:sz w:val="22"/>
          <w:szCs w:val="22"/>
          <w:lang w:val="en-US"/>
        </w:rPr>
        <w:t>P</w:t>
      </w:r>
      <w:r w:rsidRPr="00BF0E38">
        <w:rPr>
          <w:rFonts w:ascii="Times LatArm" w:hAnsi="Times LatArm"/>
          <w:sz w:val="22"/>
          <w:szCs w:val="22"/>
        </w:rPr>
        <w:t xml:space="preserve">-Ý ÷áñÓÝ³Ï³Ý ó³ÝÏ³ó³Í  ×ÝßáõÙ ¿ </w:t>
      </w:r>
      <w:r w:rsidRPr="00BF0E38">
        <w:rPr>
          <w:rFonts w:ascii="Times LatArm" w:hAnsi="Times LatArm"/>
          <w:sz w:val="22"/>
          <w:szCs w:val="22"/>
          <w:lang w:val="en-US"/>
        </w:rPr>
        <w:t>v</w:t>
      </w:r>
      <w:r w:rsidRPr="00BF0E38">
        <w:rPr>
          <w:rFonts w:ascii="Times LatArm" w:hAnsi="Times LatArm"/>
          <w:sz w:val="22"/>
          <w:szCs w:val="22"/>
        </w:rPr>
        <w:t>=</w:t>
      </w:r>
      <w:r w:rsidRPr="00BF0E38">
        <w:rPr>
          <w:rFonts w:ascii="Times LatArm" w:hAnsi="Times LatArm"/>
          <w:sz w:val="22"/>
          <w:szCs w:val="22"/>
          <w:lang w:val="en-US"/>
        </w:rPr>
        <w:t>const</w:t>
      </w:r>
      <w:r w:rsidR="00703A0E">
        <w:rPr>
          <w:rFonts w:ascii="Times LatArm" w:hAnsi="Times LatArm"/>
          <w:sz w:val="22"/>
          <w:szCs w:val="22"/>
        </w:rPr>
        <w:t xml:space="preserve"> åñáó»ëÇ,</w:t>
      </w:r>
      <w:r w:rsidRPr="00BF0E38">
        <w:rPr>
          <w:rFonts w:ascii="Times LatArm" w:hAnsi="Times LatArm"/>
          <w:sz w:val="22"/>
          <w:szCs w:val="22"/>
        </w:rPr>
        <w:t xml:space="preserve"> ïíÛ³É  </w:t>
      </w:r>
      <w:r w:rsidRPr="00BF0E38">
        <w:rPr>
          <w:i/>
          <w:sz w:val="22"/>
          <w:szCs w:val="22"/>
          <w:lang w:val="en-US"/>
        </w:rPr>
        <w:t>ρ</w:t>
      </w:r>
      <w:r w:rsidRPr="00BF0E38">
        <w:rPr>
          <w:rFonts w:ascii="Times LatArm" w:hAnsi="Times LatArm" w:cs="Times LatArm"/>
          <w:sz w:val="22"/>
          <w:szCs w:val="22"/>
        </w:rPr>
        <w:t xml:space="preserve"> ËïáõÃÛ³Ý ¨ </w:t>
      </w:r>
      <w:r w:rsidRPr="00BF0E38">
        <w:rPr>
          <w:rFonts w:ascii="Times LatArm" w:hAnsi="Times LatArm" w:cs="Times LatArm"/>
          <w:i/>
          <w:sz w:val="22"/>
          <w:szCs w:val="22"/>
          <w:lang w:val="en-US"/>
        </w:rPr>
        <w:t>T</w:t>
      </w:r>
      <w:r w:rsidRPr="00BF0E38">
        <w:rPr>
          <w:rFonts w:ascii="Times LatArm" w:hAnsi="Times LatArm" w:cs="Times LatArm"/>
          <w:sz w:val="22"/>
          <w:szCs w:val="22"/>
        </w:rPr>
        <w:t xml:space="preserve"> ç»ñÙ³ëïÇ×³ÝÇ ¹»åùáõÙ, </w:t>
      </w:r>
      <w:r w:rsidRPr="00BF0E38">
        <w:rPr>
          <w:rFonts w:ascii="Times LatArm" w:hAnsi="Times LatArm" w:cs="Times LatArm"/>
          <w:i/>
          <w:sz w:val="22"/>
          <w:szCs w:val="22"/>
          <w:lang w:val="en-US"/>
        </w:rPr>
        <w:t>P</w:t>
      </w:r>
      <w:r w:rsidRPr="00BF0E38">
        <w:rPr>
          <w:rFonts w:ascii="Times LatArm" w:hAnsi="Times LatArm" w:cs="Times LatArm"/>
          <w:i/>
          <w:sz w:val="22"/>
          <w:szCs w:val="22"/>
          <w:vertAlign w:val="subscript"/>
          <w:lang w:val="en-US"/>
        </w:rPr>
        <w:t>o</w:t>
      </w:r>
      <w:r w:rsidRPr="00BF0E38">
        <w:rPr>
          <w:rFonts w:ascii="Times LatArm" w:hAnsi="Times LatArm" w:cs="Times LatArm"/>
          <w:sz w:val="22"/>
          <w:szCs w:val="22"/>
        </w:rPr>
        <w:t xml:space="preserve">-Ý Ñ³ÉÙ³Ý ç»ñÙ³ëïÇ×³ÝÇÝ Ùáï  </w:t>
      </w:r>
      <m:oMath>
        <m:sSub>
          <m:sSubPr>
            <m:ctrlPr>
              <w:rPr>
                <w:rFonts w:ascii="Cambria Math" w:hAnsi="Times LatArm"/>
                <w:i/>
                <w:sz w:val="22"/>
                <w:szCs w:val="22"/>
                <w:lang w:val="en-US"/>
              </w:rPr>
            </m:ctrlPr>
          </m:sSubPr>
          <m:e>
            <m:r>
              <w:rPr>
                <w:rFonts w:ascii="Cambria Math" w:hAnsi="Cambria Math"/>
                <w:sz w:val="22"/>
                <w:szCs w:val="22"/>
                <w:lang w:val="en-US"/>
              </w:rPr>
              <m:t>T</m:t>
            </m:r>
          </m:e>
          <m:sub>
            <m:r>
              <w:rPr>
                <w:rFonts w:ascii="Cambria Math" w:hAnsi="Cambria Math"/>
                <w:sz w:val="22"/>
                <w:szCs w:val="22"/>
                <w:lang w:val="en-US"/>
              </w:rPr>
              <m:t>o</m:t>
            </m:r>
          </m:sub>
        </m:sSub>
      </m:oMath>
      <w:r w:rsidRPr="00BF0E38">
        <w:rPr>
          <w:rFonts w:ascii="Sylfaen" w:hAnsi="Sylfaen"/>
          <w:sz w:val="22"/>
          <w:szCs w:val="22"/>
        </w:rPr>
        <w:t>≈</w:t>
      </w:r>
      <m:oMath>
        <m:sSub>
          <m:sSubPr>
            <m:ctrlPr>
              <w:rPr>
                <w:rFonts w:ascii="Cambria Math" w:hAnsi="Times LatArm"/>
                <w:i/>
                <w:sz w:val="22"/>
                <w:szCs w:val="22"/>
                <w:lang w:val="en-US"/>
              </w:rPr>
            </m:ctrlPr>
          </m:sSubPr>
          <m:e>
            <m:r>
              <w:rPr>
                <w:rFonts w:ascii="Cambria Math" w:hAnsi="Cambria Math"/>
                <w:sz w:val="22"/>
                <w:szCs w:val="22"/>
                <w:lang w:val="en-US"/>
              </w:rPr>
              <m:t>T</m:t>
            </m:r>
          </m:e>
          <m:sub>
            <m:r>
              <w:rPr>
                <w:rFonts w:ascii="Sylfaen" w:hAnsi="Sylfaen" w:cs="Sylfaen"/>
                <w:sz w:val="22"/>
                <w:szCs w:val="22"/>
                <w:lang w:val="en-US"/>
              </w:rPr>
              <m:t>հալ</m:t>
            </m:r>
          </m:sub>
        </m:sSub>
      </m:oMath>
      <w:r w:rsidRPr="00BF0E38">
        <w:rPr>
          <w:rFonts w:ascii="Sylfaen" w:hAnsi="Sylfaen"/>
          <w:sz w:val="22"/>
          <w:szCs w:val="22"/>
        </w:rPr>
        <w:t>≈</w:t>
      </w:r>
      <w:r w:rsidRPr="00BF0E38">
        <w:rPr>
          <w:rFonts w:ascii="Times LatArm" w:hAnsi="Times LatArm"/>
          <w:sz w:val="22"/>
          <w:szCs w:val="22"/>
        </w:rPr>
        <w:t xml:space="preserve">186,5 </w:t>
      </w:r>
      <w:r w:rsidRPr="00BF0E38">
        <w:rPr>
          <w:rFonts w:ascii="Sylfaen" w:hAnsi="Sylfaen"/>
          <w:sz w:val="22"/>
          <w:szCs w:val="22"/>
        </w:rPr>
        <w:t>Կ</w:t>
      </w:r>
      <w:r w:rsidRPr="00BF0E38">
        <w:rPr>
          <w:rFonts w:ascii="Times LatArm" w:hAnsi="Times LatArm" w:cs="Times LatArm"/>
          <w:sz w:val="22"/>
          <w:szCs w:val="22"/>
        </w:rPr>
        <w:t xml:space="preserve"> ç»ñÙ³ëïÇ×³ÝáõÙ ¨ åÇÝ¹ íÇ×³ÏÇÝ Ùáï Ñ»ÕáõÏ Ù»ÃÇ</w:t>
      </w:r>
      <w:r w:rsidR="00703A0E">
        <w:rPr>
          <w:rFonts w:ascii="Times LatArm" w:hAnsi="Times LatArm" w:cs="Times LatArm"/>
          <w:sz w:val="22"/>
          <w:szCs w:val="22"/>
        </w:rPr>
        <w:t>É¿ÃÇÉÏ»ïáÝÇ ×ÝßáõÙÝ ¿, áñÁ  Ùáï³</w:t>
      </w:r>
      <w:r w:rsidRPr="00BF0E38">
        <w:rPr>
          <w:rFonts w:ascii="Times LatArm" w:hAnsi="Times LatArm" w:cs="Times LatArm"/>
          <w:sz w:val="22"/>
          <w:szCs w:val="22"/>
        </w:rPr>
        <w:t>íáñ</w:t>
      </w:r>
      <w:r w:rsidRPr="00BF0E38">
        <w:rPr>
          <w:rFonts w:ascii="Times LatArm" w:hAnsi="Times LatArm"/>
          <w:sz w:val="22"/>
          <w:szCs w:val="22"/>
        </w:rPr>
        <w:t xml:space="preserve">³å»ë Ñ³í³ë³ñ ¿` </w:t>
      </w:r>
      <m:oMath>
        <m:sSub>
          <m:sSubPr>
            <m:ctrlPr>
              <w:rPr>
                <w:rFonts w:ascii="Cambria Math" w:hAnsi="Times LatArm"/>
                <w:i/>
                <w:sz w:val="22"/>
                <w:szCs w:val="22"/>
                <w:lang w:val="en-US"/>
              </w:rPr>
            </m:ctrlPr>
          </m:sSubPr>
          <m:e>
            <m:r>
              <w:rPr>
                <w:rFonts w:ascii="Cambria Math" w:hAnsi="Cambria Math"/>
                <w:sz w:val="22"/>
                <w:szCs w:val="22"/>
                <w:lang w:val="en-US"/>
              </w:rPr>
              <m:t>P</m:t>
            </m:r>
          </m:e>
          <m:sub>
            <m:r>
              <w:rPr>
                <w:rFonts w:ascii="Sylfaen" w:hAnsi="Sylfaen" w:cs="Sylfaen"/>
                <w:sz w:val="22"/>
                <w:szCs w:val="22"/>
                <w:lang w:val="en-US"/>
              </w:rPr>
              <m:t>հալ</m:t>
            </m:r>
          </m:sub>
        </m:sSub>
        <m:r>
          <w:rPr>
            <w:rFonts w:ascii="Cambria Math" w:hAnsi="Cambria Math"/>
            <w:sz w:val="22"/>
            <w:szCs w:val="22"/>
            <w:lang w:val="en-US"/>
          </w:rPr>
          <m:t>≈</m:t>
        </m:r>
        <m:r>
          <w:rPr>
            <w:rFonts w:ascii="Cambria Math" w:hAnsi="Times LatArm"/>
            <w:sz w:val="22"/>
            <w:szCs w:val="22"/>
            <w:lang w:val="en-US"/>
          </w:rPr>
          <m:t xml:space="preserve"> </m:t>
        </m:r>
      </m:oMath>
      <w:r w:rsidRPr="00BF0E38">
        <w:rPr>
          <w:rFonts w:ascii="Times LatArm" w:hAnsi="Times LatArm"/>
          <w:sz w:val="22"/>
          <w:szCs w:val="22"/>
        </w:rPr>
        <w:t>(-1180 ∙</w:t>
      </w:r>
      <m:oMath>
        <m:sSup>
          <m:sSupPr>
            <m:ctrlPr>
              <w:rPr>
                <w:rFonts w:ascii="Cambria Math" w:hAnsi="Times LatArm"/>
                <w:i/>
                <w:sz w:val="22"/>
                <w:szCs w:val="22"/>
                <w:lang w:val="en-US"/>
              </w:rPr>
            </m:ctrlPr>
          </m:sSupPr>
          <m:e>
            <m:r>
              <w:rPr>
                <w:rFonts w:ascii="Cambria Math" w:hAnsi="Times LatArm"/>
                <w:sz w:val="22"/>
                <w:szCs w:val="22"/>
                <w:lang w:val="en-US"/>
              </w:rPr>
              <m:t>10</m:t>
            </m:r>
          </m:e>
          <m:sup>
            <m:r>
              <w:rPr>
                <w:rFonts w:ascii="Cambria Math" w:hAnsi="Times LatArm"/>
                <w:sz w:val="22"/>
                <w:szCs w:val="22"/>
                <w:lang w:val="en-US"/>
              </w:rPr>
              <m:t>5</m:t>
            </m:r>
          </m:sup>
        </m:sSup>
      </m:oMath>
      <w:r w:rsidRPr="00BF0E38">
        <w:rPr>
          <w:rFonts w:ascii="Times LatArm" w:hAnsi="Times LatArm"/>
          <w:sz w:val="22"/>
          <w:szCs w:val="22"/>
        </w:rPr>
        <w:t xml:space="preserve">) ä³. (ÝÏ.1): </w:t>
      </w:r>
    </w:p>
    <w:p w:rsidR="00703A0E" w:rsidRDefault="00703A0E" w:rsidP="00703A0E">
      <w:pPr>
        <w:ind w:firstLine="567"/>
        <w:jc w:val="both"/>
        <w:rPr>
          <w:rFonts w:ascii="Times LatArm" w:hAnsi="Times LatArm"/>
          <w:sz w:val="22"/>
          <w:szCs w:val="22"/>
          <w:lang w:val="en-US"/>
        </w:rPr>
      </w:pPr>
      <w:r w:rsidRPr="00BF0E38">
        <w:rPr>
          <w:rFonts w:ascii="Times LatArm" w:hAnsi="Times LatArm"/>
          <w:sz w:val="22"/>
          <w:szCs w:val="22"/>
          <w:lang w:val="en-US"/>
        </w:rPr>
        <w:t>Ð³Ù³Ó³ÛÝ ÝÏ. 2-Ç áõÝ»Ý³Éáí Ñ³ëï³ïáõÝ ËïáõÃÛáõÝ C Ï»ïáõÙ ¨ ×ÝßáõÙ B</w:t>
      </w:r>
      <w:r>
        <w:rPr>
          <w:rFonts w:ascii="Times LatArm" w:hAnsi="Times LatArm"/>
          <w:sz w:val="22"/>
          <w:szCs w:val="22"/>
          <w:lang w:val="en-US"/>
        </w:rPr>
        <w:t xml:space="preserve"> </w:t>
      </w:r>
      <w:r w:rsidRPr="00BF0E38">
        <w:rPr>
          <w:rFonts w:ascii="Times LatArm" w:hAnsi="Times LatArm"/>
          <w:sz w:val="22"/>
          <w:szCs w:val="22"/>
          <w:lang w:val="en-US"/>
        </w:rPr>
        <w:t xml:space="preserve">Ï»ïáõÙ áñáßíáõÙ ¿ </w:t>
      </w:r>
      <m:oMath>
        <m:sSub>
          <m:sSubPr>
            <m:ctrlPr>
              <w:rPr>
                <w:rFonts w:ascii="Cambria Math" w:hAnsi="Times LatArm"/>
                <w:i/>
                <w:sz w:val="22"/>
                <w:szCs w:val="22"/>
                <w:lang w:val="en-US"/>
              </w:rPr>
            </m:ctrlPr>
          </m:sSubPr>
          <m:e>
            <m:r>
              <w:rPr>
                <w:rFonts w:ascii="Cambria Math" w:hAnsi="Cambria Math"/>
                <w:sz w:val="22"/>
                <w:szCs w:val="22"/>
                <w:lang w:val="en-US"/>
              </w:rPr>
              <m:t>K</m:t>
            </m:r>
          </m:e>
          <m:sub>
            <m:r>
              <w:rPr>
                <w:rFonts w:ascii="Cambria Math" w:hAnsi="Cambria Math"/>
                <w:sz w:val="22"/>
                <w:szCs w:val="22"/>
                <w:lang w:val="en-US"/>
              </w:rPr>
              <m:t>T</m:t>
            </m:r>
          </m:sub>
        </m:sSub>
      </m:oMath>
      <w:r w:rsidRPr="00BF0E38">
        <w:rPr>
          <w:rFonts w:ascii="Times LatArm" w:hAnsi="Times LatArm"/>
          <w:sz w:val="22"/>
          <w:szCs w:val="22"/>
          <w:lang w:val="en-US"/>
        </w:rPr>
        <w:t>(</w:t>
      </w:r>
      <m:oMath>
        <m:r>
          <w:rPr>
            <w:rFonts w:ascii="Cambria Math" w:hAnsi="Cambria Math"/>
            <w:sz w:val="22"/>
            <w:szCs w:val="22"/>
            <w:lang w:val="en-US"/>
          </w:rPr>
          <m:t>ρ</m:t>
        </m:r>
      </m:oMath>
      <w:r w:rsidRPr="00BF0E38">
        <w:rPr>
          <w:rFonts w:ascii="Times LatArm" w:hAnsi="Times LatArm"/>
          <w:sz w:val="22"/>
          <w:szCs w:val="22"/>
          <w:lang w:val="en-US"/>
        </w:rPr>
        <w:t>)</w:t>
      </w:r>
      <m:oMath>
        <m:r>
          <w:rPr>
            <w:rFonts w:ascii="Cambria Math" w:hAnsi="Times LatArm"/>
            <w:sz w:val="22"/>
            <w:szCs w:val="22"/>
            <w:lang w:val="en-US"/>
          </w:rPr>
          <m:t>=</m:t>
        </m:r>
        <m:f>
          <m:fPr>
            <m:ctrlPr>
              <w:rPr>
                <w:rFonts w:ascii="Cambria Math" w:hAnsi="Times LatArm"/>
                <w:i/>
                <w:sz w:val="22"/>
                <w:szCs w:val="22"/>
                <w:lang w:val="en-US"/>
              </w:rPr>
            </m:ctrlPr>
          </m:fPr>
          <m:num>
            <m:r>
              <w:rPr>
                <w:rFonts w:ascii="Times LatArm" w:hAnsi="Cambria Math"/>
                <w:sz w:val="22"/>
                <w:szCs w:val="22"/>
                <w:lang w:val="en-US"/>
              </w:rPr>
              <m:t>∆</m:t>
            </m:r>
            <m:r>
              <w:rPr>
                <w:rFonts w:ascii="Cambria Math" w:hAnsi="Cambria Math"/>
                <w:sz w:val="22"/>
                <w:szCs w:val="22"/>
                <w:lang w:val="en-US"/>
              </w:rPr>
              <m:t>P</m:t>
            </m:r>
          </m:num>
          <m:den>
            <m:r>
              <w:rPr>
                <w:rFonts w:ascii="Times LatArm" w:hAnsi="Cambria Math"/>
                <w:sz w:val="22"/>
                <w:szCs w:val="22"/>
                <w:lang w:val="en-US"/>
              </w:rPr>
              <m:t>∆</m:t>
            </m:r>
            <m:r>
              <w:rPr>
                <w:rFonts w:ascii="Cambria Math" w:hAnsi="Cambria Math"/>
                <w:sz w:val="22"/>
                <w:szCs w:val="22"/>
                <w:lang w:val="en-US"/>
              </w:rPr>
              <m:t>ρ</m:t>
            </m:r>
          </m:den>
        </m:f>
      </m:oMath>
      <w:r w:rsidRPr="00BF0E38">
        <w:rPr>
          <w:rFonts w:ascii="Times LatArm" w:hAnsi="Times LatArm"/>
          <w:sz w:val="22"/>
          <w:szCs w:val="22"/>
          <w:lang w:val="en-US"/>
        </w:rPr>
        <w:t>, ³ÛëÇÝùÝ ×ÝßÙ³Ý ËïáõÃÛáõÝÇó Ï³Ëí³ÍáõÃÛ³Ý ·áñÍ³ÏÇóÁ: ì»ñ»õ µ»ñí³Í ïíÛ³ÉÝ»ñÁ ï»Õ³¹ñ»Éáí (1) Ñ³í³ë³ñÙ³Ý Ù»ç, Ïëï³Ý³Ýù:</w:t>
      </w:r>
    </w:p>
    <w:p w:rsidR="00703A0E" w:rsidRDefault="00B46672" w:rsidP="00703A0E">
      <w:pPr>
        <w:rPr>
          <w:rFonts w:ascii="Arial Armenian" w:hAnsi="Arial Armenian"/>
          <w:sz w:val="22"/>
          <w:szCs w:val="22"/>
          <w:lang w:val="en-US"/>
        </w:rPr>
      </w:pPr>
      <w:r>
        <w:rPr>
          <w:rFonts w:ascii="Times LatArm" w:hAnsi="Times LatArm"/>
          <w:sz w:val="22"/>
          <w:szCs w:val="22"/>
          <w:lang w:val="en-US"/>
        </w:rPr>
        <w:t xml:space="preserve">                                                              </w:t>
      </w:r>
      <m:oMath>
        <m:sSub>
          <m:sSubPr>
            <m:ctrlPr>
              <w:rPr>
                <w:rFonts w:ascii="Cambria Math" w:hAnsi="Arial Armenian"/>
                <w:i/>
                <w:sz w:val="22"/>
                <w:szCs w:val="22"/>
                <w:lang w:val="en-US"/>
              </w:rPr>
            </m:ctrlPr>
          </m:sSubPr>
          <m:e>
            <m:r>
              <w:rPr>
                <w:rFonts w:ascii="Cambria Math" w:hAnsi="Cambria Math"/>
                <w:sz w:val="22"/>
                <w:szCs w:val="22"/>
                <w:lang w:val="en-US"/>
              </w:rPr>
              <m:t xml:space="preserve">    K</m:t>
            </m:r>
          </m:e>
          <m:sub>
            <m:r>
              <w:rPr>
                <w:rFonts w:ascii="Cambria Math" w:hAnsi="Cambria Math"/>
                <w:sz w:val="22"/>
                <w:szCs w:val="22"/>
                <w:lang w:val="en-US"/>
              </w:rPr>
              <m:t>ρ</m:t>
            </m:r>
          </m:sub>
        </m:sSub>
      </m:oMath>
      <w:r w:rsidR="00703A0E" w:rsidRPr="00BF0E38">
        <w:rPr>
          <w:rFonts w:ascii="Arial Armenian" w:hAnsi="Arial Armenian"/>
          <w:sz w:val="22"/>
          <w:szCs w:val="22"/>
          <w:lang w:val="en-US"/>
        </w:rPr>
        <w:t>(T)</w:t>
      </w:r>
      <m:oMath>
        <m:r>
          <w:rPr>
            <w:rFonts w:ascii="Cambria Math" w:hAnsi="Arial Armenian"/>
            <w:sz w:val="22"/>
            <w:szCs w:val="22"/>
            <w:lang w:val="en-US"/>
          </w:rPr>
          <m:t>=</m:t>
        </m:r>
        <m:f>
          <m:fPr>
            <m:ctrlPr>
              <w:rPr>
                <w:rFonts w:ascii="Cambria Math" w:hAnsi="Arial Armenian"/>
                <w:i/>
                <w:sz w:val="22"/>
                <w:szCs w:val="22"/>
                <w:lang w:val="en-US"/>
              </w:rPr>
            </m:ctrlPr>
          </m:fPr>
          <m:num>
            <m:r>
              <w:rPr>
                <w:rFonts w:ascii="Cambria Math" w:hAnsi="Cambria Math"/>
                <w:sz w:val="22"/>
                <w:szCs w:val="22"/>
                <w:lang w:val="en-US"/>
              </w:rPr>
              <m:t>P</m:t>
            </m:r>
            <m:r>
              <w:rPr>
                <w:rFonts w:ascii="Cambria Math" w:hAnsi="Arial Armenian"/>
                <w:sz w:val="22"/>
                <w:szCs w:val="22"/>
                <w:lang w:val="en-US"/>
              </w:rPr>
              <m:t>+1180</m:t>
            </m:r>
            <m:r>
              <w:rPr>
                <w:rFonts w:ascii="Cambria Math" w:hAnsi="Arial Armenian"/>
                <w:sz w:val="22"/>
                <w:szCs w:val="22"/>
                <w:lang w:val="en-US"/>
              </w:rPr>
              <m:t>∙</m:t>
            </m:r>
            <m:sSup>
              <m:sSupPr>
                <m:ctrlPr>
                  <w:rPr>
                    <w:rFonts w:ascii="Cambria Math" w:hAnsi="Arial Armenian"/>
                    <w:i/>
                    <w:sz w:val="22"/>
                    <w:szCs w:val="22"/>
                    <w:lang w:val="en-US"/>
                  </w:rPr>
                </m:ctrlPr>
              </m:sSupPr>
              <m:e>
                <m:r>
                  <w:rPr>
                    <w:rFonts w:ascii="Cambria Math" w:hAnsi="Arial Armenian"/>
                    <w:sz w:val="22"/>
                    <w:szCs w:val="22"/>
                    <w:lang w:val="en-US"/>
                  </w:rPr>
                  <m:t>10</m:t>
                </m:r>
              </m:e>
              <m:sup>
                <m:r>
                  <w:rPr>
                    <w:rFonts w:ascii="Cambria Math" w:hAnsi="Arial Armenian"/>
                    <w:sz w:val="22"/>
                    <w:szCs w:val="22"/>
                    <w:lang w:val="en-US"/>
                  </w:rPr>
                  <m:t>5</m:t>
                </m:r>
              </m:sup>
            </m:sSup>
          </m:num>
          <m:den>
            <m:r>
              <w:rPr>
                <w:rFonts w:ascii="Cambria Math" w:hAnsi="Cambria Math"/>
                <w:sz w:val="22"/>
                <w:szCs w:val="22"/>
                <w:lang w:val="en-US"/>
              </w:rPr>
              <m:t>T</m:t>
            </m:r>
            <m:r>
              <w:rPr>
                <w:rFonts w:ascii="Arial Armenian" w:hAnsi="Cambria Math"/>
                <w:sz w:val="22"/>
                <w:szCs w:val="22"/>
                <w:lang w:val="en-US"/>
              </w:rPr>
              <m:t>-</m:t>
            </m:r>
            <m:r>
              <w:rPr>
                <w:rFonts w:ascii="Cambria Math" w:hAnsi="Arial Armenian"/>
                <w:sz w:val="22"/>
                <w:szCs w:val="22"/>
                <w:lang w:val="en-US"/>
              </w:rPr>
              <m:t>186,5</m:t>
            </m:r>
          </m:den>
        </m:f>
      </m:oMath>
      <w:r w:rsidR="00703A0E" w:rsidRPr="00BF0E38">
        <w:rPr>
          <w:rFonts w:ascii="Arial Armenian" w:hAnsi="Arial Armenian"/>
          <w:sz w:val="22"/>
          <w:szCs w:val="22"/>
          <w:lang w:val="en-US"/>
        </w:rPr>
        <w:t xml:space="preserve">                                        </w:t>
      </w:r>
      <w:r w:rsidR="00703A0E">
        <w:rPr>
          <w:rFonts w:ascii="Arial Armenian" w:hAnsi="Arial Armenian"/>
          <w:sz w:val="22"/>
          <w:szCs w:val="22"/>
          <w:lang w:val="en-US"/>
        </w:rPr>
        <w:t xml:space="preserve">            </w:t>
      </w:r>
      <w:r w:rsidR="00703A0E" w:rsidRPr="00BF0E38">
        <w:rPr>
          <w:rFonts w:ascii="Arial Armenian" w:hAnsi="Arial Armenian"/>
          <w:sz w:val="22"/>
          <w:szCs w:val="22"/>
          <w:lang w:val="en-US"/>
        </w:rPr>
        <w:t xml:space="preserve">      (2)</w:t>
      </w:r>
    </w:p>
    <w:p w:rsidR="00703A0E" w:rsidRDefault="00703A0E" w:rsidP="00BF0E38">
      <w:pPr>
        <w:jc w:val="both"/>
        <w:rPr>
          <w:rFonts w:ascii="Times LatArm" w:hAnsi="Times LatArm"/>
          <w:sz w:val="22"/>
          <w:szCs w:val="22"/>
          <w:lang w:val="en-US"/>
        </w:rPr>
      </w:pPr>
    </w:p>
    <w:p w:rsidR="00B46672" w:rsidRPr="00BF0E38" w:rsidRDefault="00B46672" w:rsidP="00B46672">
      <w:pPr>
        <w:ind w:firstLine="567"/>
        <w:jc w:val="both"/>
        <w:rPr>
          <w:rFonts w:ascii="Times LatArm" w:hAnsi="Times LatArm" w:cs="Times LatArm"/>
          <w:sz w:val="22"/>
          <w:szCs w:val="22"/>
          <w:lang w:val="en-US"/>
        </w:rPr>
      </w:pPr>
      <w:r w:rsidRPr="00BF0E38">
        <w:rPr>
          <w:rFonts w:ascii="Times LatArm" w:hAnsi="Times LatArm"/>
          <w:sz w:val="22"/>
          <w:szCs w:val="22"/>
          <w:lang w:val="en-US"/>
        </w:rPr>
        <w:t xml:space="preserve">²Ûë (2) Ñ³í³ë³ñáõÙáí áñáßíáõÙ »Ý ·Í³ÛÇÝ </w:t>
      </w:r>
      <m:oMath>
        <m:sSub>
          <m:sSubPr>
            <m:ctrlPr>
              <w:rPr>
                <w:rFonts w:ascii="Cambria Math" w:hAnsi="Times LatArm"/>
                <w:i/>
                <w:sz w:val="22"/>
                <w:szCs w:val="22"/>
                <w:lang w:val="en-US"/>
              </w:rPr>
            </m:ctrlPr>
          </m:sSubPr>
          <m:e>
            <m:r>
              <w:rPr>
                <w:rFonts w:ascii="Cambria Math" w:hAnsi="Cambria Math"/>
                <w:sz w:val="22"/>
                <w:szCs w:val="22"/>
                <w:lang w:val="en-US"/>
              </w:rPr>
              <m:t>K</m:t>
            </m:r>
          </m:e>
          <m:sub>
            <m:r>
              <w:rPr>
                <w:rFonts w:ascii="Cambria Math" w:hAnsi="Cambria Math"/>
                <w:sz w:val="22"/>
                <w:szCs w:val="22"/>
                <w:lang w:val="en-US"/>
              </w:rPr>
              <m:t>ρ</m:t>
            </m:r>
          </m:sub>
        </m:sSub>
      </m:oMath>
      <w:r w:rsidRPr="00BF0E38">
        <w:rPr>
          <w:rFonts w:ascii="Times LatArm" w:hAnsi="Times LatArm"/>
          <w:sz w:val="22"/>
          <w:szCs w:val="22"/>
          <w:lang w:val="en-US"/>
        </w:rPr>
        <w:t xml:space="preserve">(T) </w:t>
      </w:r>
      <w:r w:rsidRPr="00BF0E38">
        <w:rPr>
          <w:rFonts w:ascii="Times LatArm" w:hAnsi="Times LatArm" w:cs="Times LatArm"/>
          <w:sz w:val="22"/>
          <w:szCs w:val="22"/>
          <w:lang w:val="en-US"/>
        </w:rPr>
        <w:t>·áñÍ³ÏÇóÝ»ñÁ ³ÕÛáõë³Ï 1-áõÙ µ»ñí³Í µáÉáñ ÷áñÓÝ³Ï³Ý ×ÝßáõÙÝ»ñÇÝ Ñ³Ù³å³ï³ëË³Ý  ç»ñÙ³ëïÇ×³ÝÝ»ñÇ áõ  ËïáõÃÛáõÝÝ»ñÇ ¹»åùáõÙ:</w:t>
      </w:r>
    </w:p>
    <w:p w:rsidR="00B46672" w:rsidRDefault="00B46672" w:rsidP="00B46672">
      <w:pPr>
        <w:ind w:firstLine="567"/>
        <w:jc w:val="both"/>
        <w:rPr>
          <w:rFonts w:ascii="Times LatArm" w:hAnsi="Times LatArm"/>
          <w:sz w:val="22"/>
          <w:szCs w:val="22"/>
          <w:lang w:val="en-US"/>
        </w:rPr>
      </w:pPr>
      <w:r w:rsidRPr="00BF0E38">
        <w:rPr>
          <w:rFonts w:ascii="Times LatArm" w:hAnsi="Times LatArm"/>
          <w:sz w:val="22"/>
          <w:szCs w:val="22"/>
          <w:lang w:val="en-US"/>
        </w:rPr>
        <w:t xml:space="preserve">´³Ûó »Ã» T ç»ñÙ³ëïÇ×³ÝÁ ïíÛ³É Ñ»ÕáõÏÇ »éÙ³Ý  ç»ñÙ³ëïÇ×³ÝÇÝ Ùáï  ç»ñÙ³ëïÇ×³ÝÝ ¿, ÇëÏ </w:t>
      </w:r>
      <w:r w:rsidRPr="00BF0E38">
        <w:rPr>
          <w:rFonts w:ascii="Times LatArm" w:hAnsi="Times LatArm"/>
          <w:i/>
          <w:sz w:val="22"/>
          <w:szCs w:val="22"/>
          <w:lang w:val="en-US"/>
        </w:rPr>
        <w:t>P</w:t>
      </w:r>
      <w:r w:rsidRPr="00BF0E38">
        <w:rPr>
          <w:rFonts w:ascii="Times LatArm" w:hAnsi="Times LatArm"/>
          <w:sz w:val="22"/>
          <w:szCs w:val="22"/>
          <w:lang w:val="en-US"/>
        </w:rPr>
        <w:t>-Ý ×ÝßáõÙÝ ¿ ³Û¹  ç»ñÙ³ëïÇ×³ÝáõÙ, ³å³ (2)-Á ÏÝ¹áõÝÇ Ñ»ï¨Û³É ï»ëùÁ`</w:t>
      </w:r>
    </w:p>
    <w:p w:rsidR="00B46672" w:rsidRPr="00BF0E38" w:rsidRDefault="00B46672" w:rsidP="00B46672">
      <w:pPr>
        <w:ind w:firstLine="567"/>
        <w:jc w:val="both"/>
        <w:rPr>
          <w:rFonts w:ascii="Times LatArm" w:hAnsi="Times LatArm"/>
          <w:sz w:val="22"/>
          <w:szCs w:val="22"/>
          <w:lang w:val="en-US"/>
        </w:rPr>
      </w:pPr>
    </w:p>
    <w:p w:rsidR="00B46672" w:rsidRDefault="00B46672" w:rsidP="00B46672">
      <w:pPr>
        <w:jc w:val="both"/>
        <w:rPr>
          <w:rFonts w:ascii="Arial Armenian" w:hAnsi="Arial Armenian"/>
          <w:sz w:val="22"/>
          <w:szCs w:val="22"/>
          <w:lang w:val="en-US"/>
        </w:rPr>
      </w:pPr>
      <w:r w:rsidRPr="00BF0E38">
        <w:rPr>
          <w:rFonts w:ascii="Arial Armenian" w:hAnsi="Arial Armenian"/>
          <w:sz w:val="22"/>
          <w:szCs w:val="22"/>
          <w:lang w:val="en-US"/>
        </w:rPr>
        <w:t xml:space="preserve">                                              </w:t>
      </w:r>
      <w:r>
        <w:rPr>
          <w:rFonts w:ascii="Arial Armenian" w:hAnsi="Arial Armenian"/>
          <w:sz w:val="22"/>
          <w:szCs w:val="22"/>
          <w:lang w:val="en-US"/>
        </w:rPr>
        <w:t xml:space="preserve">    </w:t>
      </w:r>
      <w:r>
        <w:rPr>
          <w:rFonts w:ascii="Arial Armenian" w:hAnsi="Arial Armenian"/>
          <w:sz w:val="22"/>
          <w:szCs w:val="22"/>
          <w:lang w:val="en-US"/>
        </w:rPr>
        <w:tab/>
      </w:r>
      <w:r w:rsidRPr="00BF0E38">
        <w:rPr>
          <w:rFonts w:ascii="Arial Armenian" w:hAnsi="Arial Armenian"/>
          <w:sz w:val="22"/>
          <w:szCs w:val="22"/>
          <w:lang w:val="en-US"/>
        </w:rPr>
        <w:t xml:space="preserve">  </w:t>
      </w:r>
      <m:oMath>
        <m:sSub>
          <m:sSubPr>
            <m:ctrlPr>
              <w:rPr>
                <w:rFonts w:ascii="Cambria Math" w:hAnsi="Arial Armenian"/>
                <w:i/>
                <w:sz w:val="22"/>
                <w:szCs w:val="22"/>
                <w:lang w:val="en-US"/>
              </w:rPr>
            </m:ctrlPr>
          </m:sSubPr>
          <m:e>
            <m:r>
              <w:rPr>
                <w:rFonts w:ascii="Cambria Math" w:hAnsi="Cambria Math"/>
                <w:sz w:val="22"/>
                <w:szCs w:val="22"/>
                <w:lang w:val="en-US"/>
              </w:rPr>
              <m:t>K</m:t>
            </m:r>
          </m:e>
          <m:sub>
            <m:r>
              <w:rPr>
                <w:rFonts w:ascii="Cambria Math" w:hAnsi="Cambria Math"/>
                <w:sz w:val="22"/>
                <w:szCs w:val="22"/>
                <w:lang w:val="en-US"/>
              </w:rPr>
              <m:t>ρ</m:t>
            </m:r>
          </m:sub>
        </m:sSub>
      </m:oMath>
      <w:r w:rsidRPr="00BF0E38">
        <w:rPr>
          <w:rFonts w:ascii="Arial Armenian" w:hAnsi="Arial Armenian"/>
          <w:sz w:val="22"/>
          <w:szCs w:val="22"/>
          <w:lang w:val="en-US"/>
        </w:rPr>
        <w:t>(T)</w:t>
      </w:r>
      <m:oMath>
        <m:r>
          <w:rPr>
            <w:rFonts w:ascii="Cambria Math" w:hAnsi="Arial Armenian"/>
            <w:sz w:val="22"/>
            <w:szCs w:val="22"/>
            <w:lang w:val="en-US"/>
          </w:rPr>
          <m:t xml:space="preserve"> =</m:t>
        </m:r>
        <m:f>
          <m:fPr>
            <m:ctrlPr>
              <w:rPr>
                <w:rFonts w:ascii="Cambria Math" w:hAnsi="Arial Armenian"/>
                <w:i/>
                <w:sz w:val="22"/>
                <w:szCs w:val="22"/>
                <w:lang w:val="en-US"/>
              </w:rPr>
            </m:ctrlPr>
          </m:fPr>
          <m:num>
            <m:r>
              <w:rPr>
                <w:rFonts w:ascii="Cambria Math" w:hAnsi="Arial Armenian"/>
                <w:sz w:val="22"/>
                <w:szCs w:val="22"/>
                <w:lang w:val="en-US"/>
              </w:rPr>
              <m:t>~</m:t>
            </m:r>
            <m:sSub>
              <m:sSubPr>
                <m:ctrlPr>
                  <w:rPr>
                    <w:rFonts w:ascii="Cambria Math" w:hAnsi="Arial Armenian"/>
                    <w:i/>
                    <w:sz w:val="22"/>
                    <w:szCs w:val="22"/>
                    <w:lang w:val="en-US"/>
                  </w:rPr>
                </m:ctrlPr>
              </m:sSubPr>
              <m:e>
                <m:r>
                  <w:rPr>
                    <w:rFonts w:ascii="Cambria Math" w:hAnsi="Cambria Math"/>
                    <w:sz w:val="22"/>
                    <w:szCs w:val="22"/>
                    <w:lang w:val="en-US"/>
                  </w:rPr>
                  <m:t>P</m:t>
                </m:r>
              </m:e>
              <m:sub>
                <m:r>
                  <w:rPr>
                    <w:rFonts w:ascii="Arial Armenian" w:hAnsi="Sylfaen" w:cs="Sylfaen"/>
                    <w:sz w:val="22"/>
                    <w:szCs w:val="22"/>
                    <w:lang w:val="en-US"/>
                  </w:rPr>
                  <m:t>եռ</m:t>
                </m:r>
              </m:sub>
            </m:sSub>
            <m:r>
              <w:rPr>
                <w:rFonts w:ascii="Arial Armenian" w:hAnsi="Cambria Math"/>
                <w:sz w:val="22"/>
                <w:szCs w:val="22"/>
                <w:lang w:val="en-US"/>
              </w:rPr>
              <m:t>-</m:t>
            </m:r>
            <m:r>
              <w:rPr>
                <w:rFonts w:ascii="Cambria Math" w:hAnsi="Arial Armenian"/>
                <w:sz w:val="22"/>
                <w:szCs w:val="22"/>
                <w:lang w:val="en-US"/>
              </w:rPr>
              <m:t>(~</m:t>
            </m:r>
            <m:sSub>
              <m:sSubPr>
                <m:ctrlPr>
                  <w:rPr>
                    <w:rFonts w:ascii="Cambria Math" w:hAnsi="Arial Armenian"/>
                    <w:i/>
                    <w:sz w:val="22"/>
                    <w:szCs w:val="22"/>
                    <w:lang w:val="en-US"/>
                  </w:rPr>
                </m:ctrlPr>
              </m:sSubPr>
              <m:e>
                <m:r>
                  <w:rPr>
                    <w:rFonts w:ascii="Cambria Math" w:hAnsi="Cambria Math"/>
                    <w:sz w:val="22"/>
                    <w:szCs w:val="22"/>
                    <w:lang w:val="en-US"/>
                  </w:rPr>
                  <m:t>P</m:t>
                </m:r>
              </m:e>
              <m:sub>
                <m:r>
                  <w:rPr>
                    <w:rFonts w:ascii="Arial Armenian" w:hAnsi="Sylfaen" w:cs="Sylfaen"/>
                    <w:sz w:val="22"/>
                    <w:szCs w:val="22"/>
                    <w:lang w:val="en-US"/>
                  </w:rPr>
                  <m:t>հալ</m:t>
                </m:r>
              </m:sub>
            </m:sSub>
            <m:r>
              <w:rPr>
                <w:rFonts w:ascii="Cambria Math" w:hAnsi="Arial Armenian"/>
                <w:sz w:val="22"/>
                <w:szCs w:val="22"/>
                <w:lang w:val="en-US"/>
              </w:rPr>
              <m:t>)</m:t>
            </m:r>
          </m:num>
          <m:den>
            <m:r>
              <w:rPr>
                <w:rFonts w:ascii="Cambria Math" w:hAnsi="Arial Armenian"/>
                <w:sz w:val="22"/>
                <w:szCs w:val="22"/>
                <w:lang w:val="en-US"/>
              </w:rPr>
              <m:t>~</m:t>
            </m:r>
            <m:sSub>
              <m:sSubPr>
                <m:ctrlPr>
                  <w:rPr>
                    <w:rFonts w:ascii="Cambria Math" w:hAnsi="Arial Armenian"/>
                    <w:i/>
                    <w:sz w:val="22"/>
                    <w:szCs w:val="22"/>
                    <w:lang w:val="en-US"/>
                  </w:rPr>
                </m:ctrlPr>
              </m:sSubPr>
              <m:e>
                <m:r>
                  <w:rPr>
                    <w:rFonts w:ascii="Cambria Math" w:hAnsi="Cambria Math"/>
                    <w:sz w:val="22"/>
                    <w:szCs w:val="22"/>
                    <w:lang w:val="en-US"/>
                  </w:rPr>
                  <m:t>T</m:t>
                </m:r>
              </m:e>
              <m:sub>
                <m:r>
                  <w:rPr>
                    <w:rFonts w:ascii="Arial Armenian" w:hAnsi="Sylfaen" w:cs="Sylfaen"/>
                    <w:sz w:val="22"/>
                    <w:szCs w:val="22"/>
                    <w:lang w:val="en-US"/>
                  </w:rPr>
                  <m:t>եռ</m:t>
                </m:r>
                <m:r>
                  <w:rPr>
                    <w:rFonts w:ascii="Arial Armenian" w:hAnsi="Cambria Math"/>
                    <w:sz w:val="22"/>
                    <w:szCs w:val="22"/>
                    <w:lang w:val="en-US"/>
                  </w:rPr>
                  <m:t>-</m:t>
                </m:r>
                <m:r>
                  <w:rPr>
                    <w:rFonts w:ascii="Cambria Math" w:hAnsi="Arial Armenian"/>
                    <w:sz w:val="22"/>
                    <w:szCs w:val="22"/>
                    <w:lang w:val="en-US"/>
                  </w:rPr>
                  <m:t>(~</m:t>
                </m:r>
                <m:sSub>
                  <m:sSubPr>
                    <m:ctrlPr>
                      <w:rPr>
                        <w:rFonts w:ascii="Cambria Math" w:hAnsi="Arial Armenian"/>
                        <w:i/>
                        <w:sz w:val="22"/>
                        <w:szCs w:val="22"/>
                        <w:lang w:val="en-US"/>
                      </w:rPr>
                    </m:ctrlPr>
                  </m:sSubPr>
                  <m:e>
                    <m:r>
                      <w:rPr>
                        <w:rFonts w:ascii="Cambria Math" w:hAnsi="Cambria Math"/>
                        <w:sz w:val="22"/>
                        <w:szCs w:val="22"/>
                        <w:lang w:val="en-US"/>
                      </w:rPr>
                      <m:t>T</m:t>
                    </m:r>
                  </m:e>
                  <m:sub>
                    <m:r>
                      <w:rPr>
                        <w:rFonts w:ascii="Arial Armenian" w:hAnsi="Sylfaen" w:cs="Sylfaen"/>
                        <w:sz w:val="22"/>
                        <w:szCs w:val="22"/>
                        <w:lang w:val="en-US"/>
                      </w:rPr>
                      <m:t>հալ</m:t>
                    </m:r>
                  </m:sub>
                </m:sSub>
                <m:r>
                  <w:rPr>
                    <w:rFonts w:ascii="Cambria Math" w:hAnsi="Arial Armenian"/>
                    <w:sz w:val="22"/>
                    <w:szCs w:val="22"/>
                    <w:lang w:val="en-US"/>
                  </w:rPr>
                  <m:t>)</m:t>
                </m:r>
              </m:sub>
            </m:sSub>
          </m:den>
        </m:f>
      </m:oMath>
      <w:r w:rsidRPr="00BF0E38">
        <w:rPr>
          <w:rFonts w:ascii="Arial Armenian" w:hAnsi="Arial Armenian"/>
          <w:sz w:val="22"/>
          <w:szCs w:val="22"/>
          <w:lang w:val="en-US"/>
        </w:rPr>
        <w:t xml:space="preserve">                                                       (3)    </w:t>
      </w:r>
    </w:p>
    <w:p w:rsidR="00B46672" w:rsidRPr="00BF0E38" w:rsidRDefault="00B46672" w:rsidP="00B46672">
      <w:pPr>
        <w:jc w:val="both"/>
        <w:rPr>
          <w:rFonts w:ascii="Arial Armenian" w:hAnsi="Arial Armenian"/>
          <w:sz w:val="22"/>
          <w:szCs w:val="22"/>
          <w:lang w:val="en-US"/>
        </w:rPr>
      </w:pPr>
    </w:p>
    <w:p w:rsidR="00B46672" w:rsidRPr="00BF0E38" w:rsidRDefault="00B46672" w:rsidP="00B46672">
      <w:pPr>
        <w:ind w:firstLine="567"/>
        <w:jc w:val="both"/>
        <w:rPr>
          <w:rFonts w:ascii="Times LatArm" w:hAnsi="Times LatArm"/>
          <w:sz w:val="22"/>
          <w:szCs w:val="22"/>
          <w:lang w:val="en-US"/>
        </w:rPr>
      </w:pPr>
      <w:r w:rsidRPr="00BF0E38">
        <w:rPr>
          <w:rFonts w:ascii="Times LatArm" w:hAnsi="Times LatArm"/>
          <w:sz w:val="22"/>
          <w:szCs w:val="22"/>
          <w:lang w:val="en-US"/>
        </w:rPr>
        <w:t>ø³ÝÇ áñ</w:t>
      </w:r>
      <w:r>
        <w:rPr>
          <w:rFonts w:ascii="Times LatArm" w:hAnsi="Times LatArm"/>
          <w:sz w:val="22"/>
          <w:szCs w:val="22"/>
          <w:lang w:val="en-US"/>
        </w:rPr>
        <w:t xml:space="preserve"> Ù»ÃÇÉ¿ÃÇÉÏ»ïáÝÇ Ñ³Ù³ñ </w:t>
      </w:r>
      <m:oMath>
        <m:sSub>
          <m:sSubPr>
            <m:ctrlPr>
              <w:rPr>
                <w:rFonts w:ascii="Cambria Math" w:hAnsi="Times LatArm"/>
                <w:i/>
                <w:sz w:val="22"/>
                <w:szCs w:val="22"/>
                <w:lang w:val="en-US"/>
              </w:rPr>
            </m:ctrlPr>
          </m:sSubPr>
          <m:e>
            <m:r>
              <w:rPr>
                <w:rFonts w:ascii="Cambria Math" w:hAnsi="Cambria Math"/>
                <w:sz w:val="22"/>
                <w:szCs w:val="22"/>
                <w:lang w:val="en-US"/>
              </w:rPr>
              <m:t>T</m:t>
            </m:r>
          </m:e>
          <m:sub>
            <m:r>
              <w:rPr>
                <w:rFonts w:ascii="Times LatArm" w:hAnsi="Sylfaen" w:cs="Sylfaen"/>
                <w:sz w:val="22"/>
                <w:szCs w:val="22"/>
                <w:lang w:val="en-US"/>
              </w:rPr>
              <m:t>եռ</m:t>
            </m:r>
          </m:sub>
        </m:sSub>
        <m:r>
          <w:rPr>
            <w:rFonts w:ascii="Cambria Math" w:hAnsi="Times LatArm"/>
            <w:sz w:val="22"/>
            <w:szCs w:val="22"/>
            <w:lang w:val="en-US"/>
          </w:rPr>
          <m:t>=</m:t>
        </m:r>
      </m:oMath>
      <w:r w:rsidRPr="00BF0E38">
        <w:rPr>
          <w:rFonts w:ascii="Times LatArm" w:hAnsi="Times LatArm"/>
          <w:sz w:val="22"/>
          <w:szCs w:val="22"/>
          <w:lang w:val="en-US"/>
        </w:rPr>
        <w:t xml:space="preserve">352,4 </w:t>
      </w:r>
      <w:r w:rsidRPr="00BF0E38">
        <w:rPr>
          <w:rFonts w:ascii="Times LatArm" w:hAnsi="Sylfaen"/>
          <w:sz w:val="22"/>
          <w:szCs w:val="22"/>
        </w:rPr>
        <w:t>Կ</w:t>
      </w:r>
      <m:oMath>
        <m:r>
          <w:rPr>
            <w:rFonts w:ascii="Arial Armenian" w:hAnsi="Times LatArm"/>
            <w:sz w:val="22"/>
            <w:szCs w:val="22"/>
            <w:lang w:val="en-US"/>
          </w:rPr>
          <m:t>∙</m:t>
        </m:r>
        <m:d>
          <m:dPr>
            <m:begChr m:val="⌈"/>
            <m:endChr m:val="⌉"/>
            <m:ctrlPr>
              <w:rPr>
                <w:rFonts w:ascii="Cambria Math" w:hAnsi="Times LatArm"/>
                <w:i/>
                <w:sz w:val="22"/>
                <w:szCs w:val="22"/>
                <w:lang w:val="en-US"/>
              </w:rPr>
            </m:ctrlPr>
          </m:dPr>
          <m:e>
            <m:r>
              <w:rPr>
                <w:rFonts w:ascii="Cambria Math" w:hAnsi="Times LatArm"/>
                <w:sz w:val="22"/>
                <w:szCs w:val="22"/>
                <w:lang w:val="en-US"/>
              </w:rPr>
              <m:t>3</m:t>
            </m:r>
          </m:e>
        </m:d>
      </m:oMath>
      <w:r w:rsidRPr="00BF0E38">
        <w:rPr>
          <w:rFonts w:ascii="Times LatArm" w:hAnsi="Times LatArm"/>
          <w:sz w:val="22"/>
          <w:szCs w:val="22"/>
          <w:lang w:val="en-US"/>
        </w:rPr>
        <w:t>, ³Û¹ ç»ñÙ³ëïÇ×³ÝáõÙ</w:t>
      </w:r>
      <w:r>
        <w:rPr>
          <w:rFonts w:ascii="Times LatArm" w:hAnsi="Times LatArm"/>
          <w:sz w:val="22"/>
          <w:szCs w:val="22"/>
          <w:lang w:val="en-US"/>
        </w:rPr>
        <w:t xml:space="preserve">               </w:t>
      </w:r>
      <w:r w:rsidRPr="00BF0E38">
        <w:rPr>
          <w:rFonts w:ascii="Times LatArm" w:hAnsi="Times LatArm"/>
          <w:sz w:val="22"/>
          <w:szCs w:val="22"/>
          <w:lang w:val="en-US"/>
        </w:rPr>
        <w:t xml:space="preserve"> </w:t>
      </w:r>
      <m:oMath>
        <m:r>
          <w:rPr>
            <w:rFonts w:ascii="Cambria Math" w:hAnsi="Times LatArm"/>
            <w:sz w:val="22"/>
            <w:szCs w:val="22"/>
            <w:lang w:val="en-US"/>
          </w:rPr>
          <m:t>~</m:t>
        </m:r>
        <m:sSub>
          <m:sSubPr>
            <m:ctrlPr>
              <w:rPr>
                <w:rFonts w:ascii="Cambria Math" w:hAnsi="Times LatArm"/>
                <w:i/>
                <w:sz w:val="22"/>
                <w:szCs w:val="22"/>
                <w:lang w:val="en-US"/>
              </w:rPr>
            </m:ctrlPr>
          </m:sSubPr>
          <m:e>
            <m:r>
              <w:rPr>
                <w:rFonts w:ascii="Cambria Math" w:hAnsi="Cambria Math"/>
                <w:sz w:val="22"/>
                <w:szCs w:val="22"/>
                <w:lang w:val="en-US"/>
              </w:rPr>
              <m:t>P</m:t>
            </m:r>
          </m:e>
          <m:sub>
            <m:r>
              <w:rPr>
                <w:rFonts w:ascii="Times LatArm" w:hAnsi="Sylfaen" w:cs="Sylfaen"/>
                <w:sz w:val="22"/>
                <w:szCs w:val="22"/>
                <w:lang w:val="en-US"/>
              </w:rPr>
              <m:t>եռ</m:t>
            </m:r>
            <m:r>
              <w:rPr>
                <w:rFonts w:ascii="Times LatArm" w:hAnsi="Cambria Math"/>
                <w:sz w:val="22"/>
                <w:szCs w:val="22"/>
                <w:lang w:val="en-US"/>
              </w:rPr>
              <m:t>-</m:t>
            </m:r>
          </m:sub>
        </m:sSub>
      </m:oMath>
      <w:r w:rsidRPr="00BF0E38">
        <w:rPr>
          <w:rFonts w:ascii="Times LatArm" w:hAnsi="Times LatArm"/>
          <w:sz w:val="22"/>
          <w:szCs w:val="22"/>
          <w:lang w:val="en-US"/>
        </w:rPr>
        <w:t>ï³ñµ»ñ ËïáõÃÛáõÝÝ»ñÇ ¹»åùáõÙ ÏÉÇÝÇ ï³ñµ»ñ, ÝÏ. 1, µ³Ûó ÷áñÓÝ³Ï³Ý Ñ³ÛïÝÇ ³ñÅ»ùÝ»ñáí:</w:t>
      </w:r>
    </w:p>
    <w:p w:rsidR="00703A0E" w:rsidRDefault="00703A0E" w:rsidP="00BF0E38">
      <w:pPr>
        <w:jc w:val="both"/>
        <w:rPr>
          <w:rFonts w:ascii="Times LatArm" w:hAnsi="Times LatArm"/>
          <w:sz w:val="22"/>
          <w:szCs w:val="22"/>
          <w:lang w:val="en-US"/>
        </w:rPr>
      </w:pPr>
    </w:p>
    <w:p w:rsidR="00BF0E38" w:rsidRPr="00BF0E38" w:rsidRDefault="00BF0E38" w:rsidP="00E328B2">
      <w:pPr>
        <w:ind w:firstLine="567"/>
        <w:jc w:val="center"/>
        <w:rPr>
          <w:rFonts w:ascii="Times LatArm" w:hAnsi="Times LatArm"/>
          <w:sz w:val="22"/>
          <w:szCs w:val="22"/>
        </w:rPr>
      </w:pPr>
      <w:r w:rsidRPr="00BF0E38">
        <w:rPr>
          <w:rFonts w:ascii="Times LatArm" w:hAnsi="Times LatArm"/>
          <w:b/>
          <w:sz w:val="22"/>
          <w:szCs w:val="22"/>
        </w:rPr>
        <w:lastRenderedPageBreak/>
        <w:t>Æ½áËáñ ×ÝßÙ³Ý 10</w:t>
      </w:r>
      <w:r w:rsidRPr="00BF0E38">
        <w:rPr>
          <w:rFonts w:ascii="Times LatArm" w:hAnsi="Times LatArm"/>
          <w:b/>
          <w:position w:val="-4"/>
          <w:sz w:val="22"/>
          <w:szCs w:val="22"/>
          <w:lang w:val="en-US"/>
        </w:rPr>
        <w:object w:dxaOrig="220" w:dyaOrig="300">
          <v:shape id="_x0000_i1462" type="#_x0000_t75" style="width:10.5pt;height:15pt" o:ole="">
            <v:imagedata r:id="rId838" o:title=""/>
          </v:shape>
          <o:OLEObject Type="Embed" ProgID="Equation.3" ShapeID="_x0000_i1462" DrawAspect="Content" ObjectID="_1402446918" r:id="rId839"/>
        </w:object>
      </w:r>
      <w:r w:rsidRPr="00BF0E38">
        <w:rPr>
          <w:rFonts w:ascii="Times LatArm" w:hAnsi="Times LatArm"/>
          <w:b/>
          <w:sz w:val="22"/>
          <w:szCs w:val="22"/>
          <w:lang w:val="en-US"/>
        </w:rPr>
        <w:t>P</w:t>
      </w:r>
      <w:r w:rsidRPr="00BF0E38">
        <w:rPr>
          <w:rFonts w:ascii="Times LatArm" w:hAnsi="Times LatArm"/>
          <w:b/>
          <w:sz w:val="22"/>
          <w:szCs w:val="22"/>
        </w:rPr>
        <w:t xml:space="preserve">(ä³) Ï³Ëí³ÍáõÃÛáõÝÁ ç»ñÙ³ëïÇ×³ÝÇó ¨ ËïáõÃÛáõÝÇó Ù»ÃÇÉ¿ÃÇÉÏ»ïáÝáõÙ </w:t>
      </w:r>
      <w:r w:rsidRPr="00BF0E38">
        <w:rPr>
          <w:rFonts w:ascii="Times LatArm" w:hAnsi="Times LatArm"/>
          <w:b/>
          <w:sz w:val="22"/>
          <w:szCs w:val="22"/>
          <w:lang w:val="en-US"/>
        </w:rPr>
        <w:t>v</w:t>
      </w:r>
      <w:r w:rsidRPr="00BF0E38">
        <w:rPr>
          <w:rFonts w:ascii="Times LatArm" w:hAnsi="Times LatArm"/>
          <w:b/>
          <w:sz w:val="22"/>
          <w:szCs w:val="22"/>
        </w:rPr>
        <w:t xml:space="preserve"> = </w:t>
      </w:r>
      <w:r w:rsidRPr="00BF0E38">
        <w:rPr>
          <w:rFonts w:ascii="Times LatArm" w:hAnsi="Times LatArm"/>
          <w:b/>
          <w:sz w:val="22"/>
          <w:szCs w:val="22"/>
          <w:lang w:val="en-US"/>
        </w:rPr>
        <w:t>const</w:t>
      </w:r>
      <w:r w:rsidRPr="00BF0E38">
        <w:rPr>
          <w:rFonts w:ascii="Times LatArm" w:hAnsi="Times LatArm"/>
          <w:b/>
          <w:sz w:val="22"/>
          <w:szCs w:val="22"/>
        </w:rPr>
        <w:t xml:space="preserve">  åñáó»ëÇ ¹»åùáõÙ</w:t>
      </w:r>
    </w:p>
    <w:p w:rsidR="00BF0E38" w:rsidRPr="00BF0E38" w:rsidRDefault="00BF0E38" w:rsidP="00BF0E38">
      <w:pPr>
        <w:spacing w:line="360" w:lineRule="auto"/>
        <w:jc w:val="right"/>
        <w:rPr>
          <w:rFonts w:ascii="Times LatArm" w:hAnsi="Times LatArm"/>
          <w:i/>
          <w:sz w:val="22"/>
          <w:szCs w:val="22"/>
          <w:lang w:val="en-US"/>
        </w:rPr>
      </w:pPr>
      <w:r w:rsidRPr="00BF0E38">
        <w:rPr>
          <w:rFonts w:ascii="Sylfaen" w:hAnsi="Sylfaen"/>
          <w:i/>
          <w:sz w:val="22"/>
          <w:szCs w:val="22"/>
          <w:lang w:val="en-US"/>
        </w:rPr>
        <w:t>Ա</w:t>
      </w:r>
      <w:r w:rsidR="00703A0E">
        <w:rPr>
          <w:rFonts w:ascii="Times LatArm" w:hAnsi="Times LatArm"/>
          <w:i/>
          <w:sz w:val="22"/>
          <w:szCs w:val="22"/>
          <w:lang w:val="en-US"/>
        </w:rPr>
        <w:t>ÕÛáõë³Ï-</w:t>
      </w:r>
      <w:r w:rsidRPr="00BF0E38">
        <w:rPr>
          <w:rFonts w:ascii="Times LatArm" w:hAnsi="Times LatArm"/>
          <w:i/>
          <w:sz w:val="22"/>
          <w:szCs w:val="22"/>
          <w:lang w:val="en-US"/>
        </w:rPr>
        <w:t>1</w:t>
      </w:r>
    </w:p>
    <w:tbl>
      <w:tblPr>
        <w:tblW w:w="0" w:type="auto"/>
        <w:jc w:val="center"/>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6"/>
        <w:gridCol w:w="663"/>
        <w:gridCol w:w="663"/>
        <w:gridCol w:w="663"/>
        <w:gridCol w:w="663"/>
        <w:gridCol w:w="663"/>
        <w:gridCol w:w="663"/>
        <w:gridCol w:w="663"/>
        <w:gridCol w:w="663"/>
        <w:gridCol w:w="663"/>
        <w:gridCol w:w="663"/>
        <w:gridCol w:w="663"/>
      </w:tblGrid>
      <w:tr w:rsidR="00BF0E38" w:rsidRPr="00E328B2" w:rsidTr="00EB64AF">
        <w:trPr>
          <w:trHeight w:val="270"/>
          <w:jc w:val="center"/>
        </w:trPr>
        <w:tc>
          <w:tcPr>
            <w:tcW w:w="1266" w:type="dxa"/>
            <w:vAlign w:val="center"/>
          </w:tcPr>
          <w:p w:rsidR="00BF0E38" w:rsidRPr="00E328B2" w:rsidRDefault="00BF0E38" w:rsidP="00BF0E38">
            <w:pPr>
              <w:rPr>
                <w:rFonts w:ascii="Times LatArm" w:hAnsi="Times LatArm"/>
                <w:spacing w:val="-6"/>
                <w:lang w:val="en-US"/>
              </w:rPr>
            </w:pPr>
            <w:r w:rsidRPr="00E328B2">
              <w:rPr>
                <w:rFonts w:ascii="Times LatArm" w:hAnsi="Times LatArm"/>
                <w:spacing w:val="-6"/>
                <w:lang w:val="en-US"/>
              </w:rPr>
              <w:t>10</w:t>
            </w:r>
            <w:r w:rsidRPr="00E328B2">
              <w:rPr>
                <w:rFonts w:ascii="Times LatArm" w:hAnsi="Times LatArm"/>
                <w:spacing w:val="-6"/>
                <w:position w:val="-10"/>
                <w:lang w:val="en-US"/>
              </w:rPr>
              <w:object w:dxaOrig="240" w:dyaOrig="260">
                <v:shape id="_x0000_i1463" type="#_x0000_t75" style="width:12pt;height:12pt" o:ole="">
                  <v:imagedata r:id="rId840" o:title=""/>
                </v:shape>
                <o:OLEObject Type="Embed" ProgID="Equation.3" ShapeID="_x0000_i1463" DrawAspect="Content" ObjectID="_1402446919" r:id="rId841"/>
              </w:object>
            </w:r>
            <w:r w:rsidRPr="00E328B2">
              <w:rPr>
                <w:rFonts w:ascii="Times LatArm" w:hAnsi="Times LatArm"/>
                <w:spacing w:val="-6"/>
                <w:lang w:val="en-US"/>
              </w:rPr>
              <w:t>(Ï·.Ù</w:t>
            </w:r>
            <w:r w:rsidRPr="00E328B2">
              <w:rPr>
                <w:rFonts w:ascii="Times LatArm" w:hAnsi="Times LatArm"/>
                <w:spacing w:val="-6"/>
                <w:position w:val="-4"/>
                <w:lang w:val="en-US"/>
              </w:rPr>
              <w:object w:dxaOrig="139" w:dyaOrig="300">
                <v:shape id="_x0000_i1464" type="#_x0000_t75" style="width:6pt;height:15pt" o:ole="">
                  <v:imagedata r:id="rId842" o:title=""/>
                </v:shape>
                <o:OLEObject Type="Embed" ProgID="Equation.3" ShapeID="_x0000_i1464" DrawAspect="Content" ObjectID="_1402446920" r:id="rId843"/>
              </w:object>
            </w:r>
            <w:r w:rsidRPr="00E328B2">
              <w:rPr>
                <w:rFonts w:ascii="Times LatArm" w:hAnsi="Times LatArm"/>
                <w:spacing w:val="-6"/>
                <w:lang w:val="en-US"/>
              </w:rPr>
              <w:t>)</w:t>
            </w:r>
          </w:p>
          <w:p w:rsidR="00BF0E38" w:rsidRPr="00E328B2" w:rsidRDefault="00BF0E38" w:rsidP="00EB64AF">
            <w:pPr>
              <w:jc w:val="center"/>
              <w:rPr>
                <w:rFonts w:ascii="Times LatArm" w:hAnsi="Times LatArm"/>
                <w:spacing w:val="-6"/>
              </w:rPr>
            </w:pPr>
            <w:r w:rsidRPr="00E328B2">
              <w:rPr>
                <w:rFonts w:ascii="Times LatArm" w:hAnsi="Times LatArm"/>
                <w:spacing w:val="-6"/>
              </w:rPr>
              <w:t>T</w:t>
            </w:r>
            <w:r w:rsidRPr="00E328B2">
              <w:rPr>
                <w:rFonts w:ascii="Times LatArm" w:hAnsi="Times LatArm"/>
                <w:spacing w:val="-6"/>
                <w:lang w:val="en-US"/>
              </w:rPr>
              <w:t>Î</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7300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7400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7500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7600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7700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7800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7858</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7900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8000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8100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8200</w:t>
            </w:r>
          </w:p>
        </w:tc>
      </w:tr>
      <w:tr w:rsidR="00BF0E38" w:rsidRPr="00E328B2" w:rsidTr="00EB64AF">
        <w:trPr>
          <w:trHeight w:val="270"/>
          <w:jc w:val="center"/>
        </w:trPr>
        <w:tc>
          <w:tcPr>
            <w:tcW w:w="1266" w:type="dxa"/>
            <w:vAlign w:val="center"/>
          </w:tcPr>
          <w:p w:rsidR="00BF0E38" w:rsidRPr="00E328B2" w:rsidRDefault="00BF0E38" w:rsidP="00EB64AF">
            <w:pPr>
              <w:jc w:val="both"/>
              <w:rPr>
                <w:rFonts w:ascii="Times LatArm" w:hAnsi="Times LatArm"/>
              </w:rPr>
            </w:pPr>
            <w:r w:rsidRPr="00E328B2">
              <w:rPr>
                <w:rFonts w:ascii="Times LatArm" w:hAnsi="Times LatArm"/>
              </w:rPr>
              <w:t>353</w:t>
            </w:r>
          </w:p>
        </w:tc>
        <w:tc>
          <w:tcPr>
            <w:tcW w:w="663" w:type="dxa"/>
            <w:vAlign w:val="center"/>
          </w:tcPr>
          <w:p w:rsidR="00BF0E38" w:rsidRPr="00E328B2" w:rsidRDefault="00BF0E38" w:rsidP="00EB64AF">
            <w:pPr>
              <w:jc w:val="both"/>
              <w:rPr>
                <w:rFonts w:ascii="Times LatArm" w:hAnsi="Times LatArm"/>
                <w:lang w:val="en-US"/>
              </w:rPr>
            </w:pPr>
          </w:p>
        </w:tc>
        <w:tc>
          <w:tcPr>
            <w:tcW w:w="663" w:type="dxa"/>
            <w:vAlign w:val="center"/>
          </w:tcPr>
          <w:p w:rsidR="00BF0E38" w:rsidRPr="00E328B2" w:rsidRDefault="00BF0E38" w:rsidP="00EB64AF">
            <w:pPr>
              <w:jc w:val="both"/>
              <w:rPr>
                <w:rFonts w:ascii="Times LatArm" w:hAnsi="Times LatArm"/>
                <w:lang w:val="en-US"/>
              </w:rPr>
            </w:pPr>
          </w:p>
        </w:tc>
        <w:tc>
          <w:tcPr>
            <w:tcW w:w="663" w:type="dxa"/>
            <w:vAlign w:val="center"/>
          </w:tcPr>
          <w:p w:rsidR="00BF0E38" w:rsidRPr="00E328B2" w:rsidRDefault="00BF0E38" w:rsidP="00EB64AF">
            <w:pPr>
              <w:jc w:val="both"/>
              <w:rPr>
                <w:rFonts w:ascii="Times LatArm" w:hAnsi="Times LatArm"/>
                <w:lang w:val="en-US"/>
              </w:rPr>
            </w:pP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12</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96</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130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214</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260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398</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598</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790</w:t>
            </w:r>
          </w:p>
        </w:tc>
      </w:tr>
      <w:tr w:rsidR="00BF0E38" w:rsidRPr="00E328B2" w:rsidTr="00EB64AF">
        <w:trPr>
          <w:trHeight w:val="270"/>
          <w:jc w:val="center"/>
        </w:trPr>
        <w:tc>
          <w:tcPr>
            <w:tcW w:w="1266" w:type="dxa"/>
            <w:vAlign w:val="center"/>
          </w:tcPr>
          <w:p w:rsidR="00BF0E38" w:rsidRPr="00E328B2" w:rsidRDefault="00BF0E38" w:rsidP="00EB64AF">
            <w:pPr>
              <w:jc w:val="both"/>
              <w:rPr>
                <w:rFonts w:ascii="Times LatArm" w:hAnsi="Times LatArm"/>
              </w:rPr>
            </w:pPr>
            <w:r w:rsidRPr="00E328B2">
              <w:rPr>
                <w:rFonts w:ascii="Times LatArm" w:hAnsi="Times LatArm"/>
              </w:rPr>
              <w:t>363</w:t>
            </w:r>
          </w:p>
        </w:tc>
        <w:tc>
          <w:tcPr>
            <w:tcW w:w="663" w:type="dxa"/>
            <w:vAlign w:val="center"/>
          </w:tcPr>
          <w:p w:rsidR="00BF0E38" w:rsidRPr="00E328B2" w:rsidRDefault="00BF0E38" w:rsidP="00EB64AF">
            <w:pPr>
              <w:jc w:val="both"/>
              <w:rPr>
                <w:rFonts w:ascii="Times LatArm" w:hAnsi="Times LatArm"/>
                <w:lang w:val="en-US"/>
              </w:rPr>
            </w:pPr>
          </w:p>
        </w:tc>
        <w:tc>
          <w:tcPr>
            <w:tcW w:w="663" w:type="dxa"/>
            <w:vAlign w:val="center"/>
          </w:tcPr>
          <w:p w:rsidR="00BF0E38" w:rsidRPr="00E328B2" w:rsidRDefault="00BF0E38" w:rsidP="00EB64AF">
            <w:pPr>
              <w:jc w:val="both"/>
              <w:rPr>
                <w:rFonts w:ascii="Times LatArm" w:hAnsi="Times LatArm"/>
                <w:lang w:val="en-US"/>
              </w:rPr>
            </w:pPr>
          </w:p>
        </w:tc>
        <w:tc>
          <w:tcPr>
            <w:tcW w:w="663" w:type="dxa"/>
            <w:vAlign w:val="center"/>
          </w:tcPr>
          <w:p w:rsidR="00BF0E38" w:rsidRPr="00E328B2" w:rsidRDefault="00BF0E38" w:rsidP="00EB64AF">
            <w:pPr>
              <w:jc w:val="both"/>
              <w:rPr>
                <w:rFonts w:ascii="Times LatArm" w:hAnsi="Times LatArm"/>
                <w:lang w:val="en-US"/>
              </w:rPr>
            </w:pP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88</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156</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214</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302</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350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494</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702</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904</w:t>
            </w:r>
          </w:p>
        </w:tc>
      </w:tr>
      <w:tr w:rsidR="00BF0E38" w:rsidRPr="00E328B2" w:rsidTr="00EB64AF">
        <w:trPr>
          <w:trHeight w:val="270"/>
          <w:jc w:val="center"/>
        </w:trPr>
        <w:tc>
          <w:tcPr>
            <w:tcW w:w="1266" w:type="dxa"/>
            <w:vAlign w:val="center"/>
          </w:tcPr>
          <w:p w:rsidR="00BF0E38" w:rsidRPr="00E328B2" w:rsidRDefault="00BF0E38" w:rsidP="00EB64AF">
            <w:pPr>
              <w:jc w:val="both"/>
              <w:rPr>
                <w:rFonts w:ascii="Times LatArm" w:hAnsi="Times LatArm"/>
              </w:rPr>
            </w:pPr>
            <w:r w:rsidRPr="00E328B2">
              <w:rPr>
                <w:rFonts w:ascii="Times LatArm" w:hAnsi="Times LatArm"/>
              </w:rPr>
              <w:t>373</w:t>
            </w:r>
          </w:p>
        </w:tc>
        <w:tc>
          <w:tcPr>
            <w:tcW w:w="663" w:type="dxa"/>
            <w:vAlign w:val="center"/>
          </w:tcPr>
          <w:p w:rsidR="00BF0E38" w:rsidRPr="00E328B2" w:rsidRDefault="00BF0E38" w:rsidP="00EB64AF">
            <w:pPr>
              <w:jc w:val="both"/>
              <w:rPr>
                <w:rFonts w:ascii="Times LatArm" w:hAnsi="Times LatArm"/>
                <w:lang w:val="en-US"/>
              </w:rPr>
            </w:pP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30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86</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160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234</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300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353</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440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594</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806</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1020</w:t>
            </w:r>
          </w:p>
        </w:tc>
      </w:tr>
      <w:tr w:rsidR="00BF0E38" w:rsidRPr="00E328B2" w:rsidTr="00EB64AF">
        <w:trPr>
          <w:trHeight w:val="270"/>
          <w:jc w:val="center"/>
        </w:trPr>
        <w:tc>
          <w:tcPr>
            <w:tcW w:w="1266" w:type="dxa"/>
            <w:vAlign w:val="center"/>
          </w:tcPr>
          <w:p w:rsidR="00BF0E38" w:rsidRPr="00E328B2" w:rsidRDefault="00BF0E38" w:rsidP="00EB64AF">
            <w:pPr>
              <w:jc w:val="both"/>
              <w:rPr>
                <w:rFonts w:ascii="Times LatArm" w:hAnsi="Times LatArm"/>
              </w:rPr>
            </w:pPr>
            <w:r w:rsidRPr="00E328B2">
              <w:rPr>
                <w:rFonts w:ascii="Times LatArm" w:hAnsi="Times LatArm"/>
              </w:rPr>
              <w:t>383</w:t>
            </w:r>
          </w:p>
        </w:tc>
        <w:tc>
          <w:tcPr>
            <w:tcW w:w="663" w:type="dxa"/>
            <w:vAlign w:val="center"/>
          </w:tcPr>
          <w:p w:rsidR="00BF0E38" w:rsidRPr="00E328B2" w:rsidRDefault="00BF0E38" w:rsidP="00EB64AF">
            <w:pPr>
              <w:jc w:val="both"/>
              <w:rPr>
                <w:rFonts w:ascii="Times LatArm" w:hAnsi="Times LatArm"/>
                <w:lang w:val="en-US"/>
              </w:rPr>
            </w:pP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90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150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230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310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386</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478</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530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690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916</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1130</w:t>
            </w:r>
          </w:p>
        </w:tc>
      </w:tr>
      <w:tr w:rsidR="00BF0E38" w:rsidRPr="00E328B2" w:rsidTr="00EB64AF">
        <w:trPr>
          <w:trHeight w:val="270"/>
          <w:jc w:val="center"/>
        </w:trPr>
        <w:tc>
          <w:tcPr>
            <w:tcW w:w="1266" w:type="dxa"/>
            <w:vAlign w:val="center"/>
          </w:tcPr>
          <w:p w:rsidR="00BF0E38" w:rsidRPr="00E328B2" w:rsidRDefault="00BF0E38" w:rsidP="00EB64AF">
            <w:pPr>
              <w:jc w:val="both"/>
              <w:rPr>
                <w:rFonts w:ascii="Times LatArm" w:hAnsi="Times LatArm"/>
              </w:rPr>
            </w:pPr>
            <w:r w:rsidRPr="00E328B2">
              <w:rPr>
                <w:rFonts w:ascii="Times LatArm" w:hAnsi="Times LatArm"/>
              </w:rPr>
              <w:t>393</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56</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156</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222</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302</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390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470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566</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626</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790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1022</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1240</w:t>
            </w:r>
          </w:p>
        </w:tc>
      </w:tr>
      <w:tr w:rsidR="00BF0E38" w:rsidRPr="00E328B2" w:rsidTr="00EB64AF">
        <w:trPr>
          <w:trHeight w:val="270"/>
          <w:jc w:val="center"/>
        </w:trPr>
        <w:tc>
          <w:tcPr>
            <w:tcW w:w="1266" w:type="dxa"/>
            <w:vAlign w:val="center"/>
          </w:tcPr>
          <w:p w:rsidR="00BF0E38" w:rsidRPr="00E328B2" w:rsidRDefault="00BF0E38" w:rsidP="00EB64AF">
            <w:pPr>
              <w:jc w:val="both"/>
              <w:rPr>
                <w:rFonts w:ascii="Times LatArm" w:hAnsi="Times LatArm"/>
              </w:rPr>
            </w:pPr>
            <w:r w:rsidRPr="00E328B2">
              <w:rPr>
                <w:rFonts w:ascii="Times LatArm" w:hAnsi="Times LatArm"/>
              </w:rPr>
              <w:t>403</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120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220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290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373</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470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554</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646</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710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890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1130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1354</w:t>
            </w:r>
          </w:p>
        </w:tc>
      </w:tr>
      <w:tr w:rsidR="00BF0E38" w:rsidRPr="00E328B2" w:rsidTr="00EB64AF">
        <w:trPr>
          <w:trHeight w:val="270"/>
          <w:jc w:val="center"/>
        </w:trPr>
        <w:tc>
          <w:tcPr>
            <w:tcW w:w="1266" w:type="dxa"/>
            <w:vAlign w:val="center"/>
          </w:tcPr>
          <w:p w:rsidR="00BF0E38" w:rsidRPr="00E328B2" w:rsidRDefault="00BF0E38" w:rsidP="00EB64AF">
            <w:pPr>
              <w:jc w:val="both"/>
              <w:rPr>
                <w:rFonts w:ascii="Times LatArm" w:hAnsi="Times LatArm"/>
              </w:rPr>
            </w:pPr>
            <w:r w:rsidRPr="00E328B2">
              <w:rPr>
                <w:rFonts w:ascii="Times LatArm" w:hAnsi="Times LatArm"/>
              </w:rPr>
              <w:t>413</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182</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282</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258</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450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550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638</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734</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800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990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1236</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1466</w:t>
            </w:r>
          </w:p>
        </w:tc>
      </w:tr>
      <w:tr w:rsidR="00BF0E38" w:rsidRPr="00E328B2" w:rsidTr="00EB64AF">
        <w:trPr>
          <w:trHeight w:val="270"/>
          <w:jc w:val="center"/>
        </w:trPr>
        <w:tc>
          <w:tcPr>
            <w:tcW w:w="1266" w:type="dxa"/>
            <w:vAlign w:val="center"/>
          </w:tcPr>
          <w:p w:rsidR="00BF0E38" w:rsidRPr="00E328B2" w:rsidRDefault="00BF0E38" w:rsidP="00EB64AF">
            <w:pPr>
              <w:jc w:val="both"/>
              <w:rPr>
                <w:rFonts w:ascii="Times LatArm" w:hAnsi="Times LatArm"/>
              </w:rPr>
            </w:pPr>
            <w:r w:rsidRPr="00E328B2">
              <w:rPr>
                <w:rFonts w:ascii="Times LatArm" w:hAnsi="Times LatArm"/>
              </w:rPr>
              <w:t>423</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250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350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430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516</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610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714</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800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886</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1100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1340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1578</w:t>
            </w:r>
          </w:p>
        </w:tc>
      </w:tr>
      <w:tr w:rsidR="00BF0E38" w:rsidRPr="00E328B2" w:rsidTr="00EB64AF">
        <w:trPr>
          <w:trHeight w:val="270"/>
          <w:jc w:val="center"/>
        </w:trPr>
        <w:tc>
          <w:tcPr>
            <w:tcW w:w="1266" w:type="dxa"/>
            <w:vAlign w:val="center"/>
          </w:tcPr>
          <w:p w:rsidR="00BF0E38" w:rsidRPr="00E328B2" w:rsidRDefault="00BF0E38" w:rsidP="00EB64AF">
            <w:pPr>
              <w:jc w:val="both"/>
              <w:rPr>
                <w:rFonts w:ascii="Times LatArm" w:hAnsi="Times LatArm"/>
              </w:rPr>
            </w:pPr>
            <w:r w:rsidRPr="00E328B2">
              <w:rPr>
                <w:rFonts w:ascii="Times LatArm" w:hAnsi="Times LatArm"/>
              </w:rPr>
              <w:t>443</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370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480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566</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670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782</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894</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992</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1066</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1286</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1554</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1802</w:t>
            </w:r>
          </w:p>
        </w:tc>
      </w:tr>
      <w:tr w:rsidR="00BF0E38" w:rsidRPr="00E328B2" w:rsidTr="00EB64AF">
        <w:trPr>
          <w:trHeight w:val="270"/>
          <w:jc w:val="center"/>
        </w:trPr>
        <w:tc>
          <w:tcPr>
            <w:tcW w:w="1266" w:type="dxa"/>
            <w:vAlign w:val="center"/>
          </w:tcPr>
          <w:p w:rsidR="00BF0E38" w:rsidRPr="00E328B2" w:rsidRDefault="00BF0E38" w:rsidP="00EB64AF">
            <w:pPr>
              <w:jc w:val="both"/>
              <w:rPr>
                <w:rFonts w:ascii="Times LatArm" w:hAnsi="Times LatArm"/>
              </w:rPr>
            </w:pPr>
            <w:r w:rsidRPr="00E328B2">
              <w:rPr>
                <w:rFonts w:ascii="Times LatArm" w:hAnsi="Times LatArm"/>
              </w:rPr>
              <w:t>453</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434</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546</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634</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736</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862</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986</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1078</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1160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1384</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1662</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1918</w:t>
            </w:r>
          </w:p>
        </w:tc>
      </w:tr>
      <w:tr w:rsidR="00BF0E38" w:rsidRPr="00E328B2" w:rsidTr="00EB64AF">
        <w:trPr>
          <w:trHeight w:val="270"/>
          <w:jc w:val="center"/>
        </w:trPr>
        <w:tc>
          <w:tcPr>
            <w:tcW w:w="1266" w:type="dxa"/>
            <w:vAlign w:val="center"/>
          </w:tcPr>
          <w:p w:rsidR="00BF0E38" w:rsidRPr="00E328B2" w:rsidRDefault="00BF0E38" w:rsidP="00EB64AF">
            <w:pPr>
              <w:jc w:val="both"/>
              <w:rPr>
                <w:rFonts w:ascii="Times LatArm" w:hAnsi="Times LatArm"/>
              </w:rPr>
            </w:pPr>
            <w:r w:rsidRPr="00E328B2">
              <w:rPr>
                <w:rFonts w:ascii="Times LatArm" w:hAnsi="Times LatArm"/>
              </w:rPr>
              <w:t>463</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498</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610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702</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810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940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1070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1166</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1250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1485</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1770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2030</w:t>
            </w:r>
          </w:p>
        </w:tc>
      </w:tr>
      <w:tr w:rsidR="00BF0E38" w:rsidRPr="00E328B2" w:rsidTr="00EB64AF">
        <w:trPr>
          <w:trHeight w:val="270"/>
          <w:jc w:val="center"/>
        </w:trPr>
        <w:tc>
          <w:tcPr>
            <w:tcW w:w="1266" w:type="dxa"/>
            <w:vAlign w:val="center"/>
          </w:tcPr>
          <w:p w:rsidR="00BF0E38" w:rsidRPr="00E328B2" w:rsidRDefault="00BF0E38" w:rsidP="00EB64AF">
            <w:pPr>
              <w:jc w:val="both"/>
              <w:rPr>
                <w:rFonts w:ascii="Times LatArm" w:hAnsi="Times LatArm"/>
              </w:rPr>
            </w:pPr>
            <w:r w:rsidRPr="00E328B2">
              <w:rPr>
                <w:rFonts w:ascii="Times LatArm" w:hAnsi="Times LatArm"/>
              </w:rPr>
              <w:t>473</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560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666</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770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882</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1010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1146</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1240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1342</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1588</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1874</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2140</w:t>
            </w:r>
          </w:p>
        </w:tc>
      </w:tr>
      <w:tr w:rsidR="00BF0E38" w:rsidRPr="00E328B2" w:rsidTr="00EB64AF">
        <w:trPr>
          <w:trHeight w:val="270"/>
          <w:jc w:val="center"/>
        </w:trPr>
        <w:tc>
          <w:tcPr>
            <w:tcW w:w="1266" w:type="dxa"/>
            <w:vAlign w:val="center"/>
          </w:tcPr>
          <w:p w:rsidR="00BF0E38" w:rsidRPr="00E328B2" w:rsidRDefault="00BF0E38" w:rsidP="00EB64AF">
            <w:pPr>
              <w:jc w:val="both"/>
              <w:rPr>
                <w:rFonts w:ascii="Times LatArm" w:hAnsi="Times LatArm"/>
              </w:rPr>
            </w:pPr>
            <w:r w:rsidRPr="00E328B2">
              <w:rPr>
                <w:rFonts w:ascii="Times LatArm" w:hAnsi="Times LatArm"/>
              </w:rPr>
              <w:t>483</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626</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738</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842</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960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1096</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1230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1338</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1430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1682</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1982</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2250</w:t>
            </w:r>
          </w:p>
        </w:tc>
      </w:tr>
      <w:tr w:rsidR="00BF0E38" w:rsidRPr="00E328B2" w:rsidTr="00EB64AF">
        <w:trPr>
          <w:trHeight w:val="270"/>
          <w:jc w:val="center"/>
        </w:trPr>
        <w:tc>
          <w:tcPr>
            <w:tcW w:w="1266" w:type="dxa"/>
            <w:vAlign w:val="center"/>
          </w:tcPr>
          <w:p w:rsidR="00BF0E38" w:rsidRPr="00E328B2" w:rsidRDefault="00BF0E38" w:rsidP="00EB64AF">
            <w:pPr>
              <w:jc w:val="both"/>
              <w:rPr>
                <w:rFonts w:ascii="Times LatArm" w:hAnsi="Times LatArm"/>
              </w:rPr>
            </w:pPr>
            <w:r w:rsidRPr="00E328B2">
              <w:rPr>
                <w:rFonts w:ascii="Times LatArm" w:hAnsi="Times LatArm"/>
              </w:rPr>
              <w:t>493</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690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804</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910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1046</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1174</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1314</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1422</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1520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1780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2110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2364</w:t>
            </w:r>
          </w:p>
        </w:tc>
      </w:tr>
      <w:tr w:rsidR="00BF0E38" w:rsidRPr="00E328B2" w:rsidTr="00EB64AF">
        <w:trPr>
          <w:trHeight w:val="270"/>
          <w:jc w:val="center"/>
        </w:trPr>
        <w:tc>
          <w:tcPr>
            <w:tcW w:w="1266" w:type="dxa"/>
            <w:vAlign w:val="center"/>
          </w:tcPr>
          <w:p w:rsidR="00BF0E38" w:rsidRPr="00E328B2" w:rsidRDefault="00BF0E38" w:rsidP="00EB64AF">
            <w:pPr>
              <w:jc w:val="both"/>
              <w:rPr>
                <w:rFonts w:ascii="Times LatArm" w:hAnsi="Times LatArm"/>
              </w:rPr>
            </w:pPr>
            <w:r w:rsidRPr="00E328B2">
              <w:rPr>
                <w:rFonts w:ascii="Times LatArm" w:hAnsi="Times LatArm"/>
              </w:rPr>
              <w:t>503</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750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870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978</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1106</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1250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1400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1490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1610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1880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2198</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2478</w:t>
            </w:r>
          </w:p>
        </w:tc>
      </w:tr>
      <w:tr w:rsidR="00BF0E38" w:rsidRPr="00E328B2" w:rsidTr="00EB64AF">
        <w:trPr>
          <w:trHeight w:val="270"/>
          <w:jc w:val="center"/>
        </w:trPr>
        <w:tc>
          <w:tcPr>
            <w:tcW w:w="1266" w:type="dxa"/>
            <w:vAlign w:val="center"/>
          </w:tcPr>
          <w:p w:rsidR="00BF0E38" w:rsidRPr="00E328B2" w:rsidRDefault="00BF0E38" w:rsidP="00EB64AF">
            <w:pPr>
              <w:jc w:val="both"/>
              <w:rPr>
                <w:rFonts w:ascii="Times LatArm" w:hAnsi="Times LatArm"/>
              </w:rPr>
            </w:pPr>
            <w:r w:rsidRPr="00E328B2">
              <w:rPr>
                <w:rFonts w:ascii="Times LatArm" w:hAnsi="Times LatArm"/>
              </w:rPr>
              <w:t>513</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814</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934</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1054</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1180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1330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1486</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1580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1700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1980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2280</w:t>
            </w:r>
          </w:p>
        </w:tc>
        <w:tc>
          <w:tcPr>
            <w:tcW w:w="663" w:type="dxa"/>
            <w:vAlign w:val="center"/>
          </w:tcPr>
          <w:p w:rsidR="00BF0E38" w:rsidRPr="00E328B2" w:rsidRDefault="00BF0E38" w:rsidP="00EB64AF">
            <w:pPr>
              <w:jc w:val="both"/>
              <w:rPr>
                <w:rFonts w:ascii="Times LatArm" w:hAnsi="Times LatArm"/>
              </w:rPr>
            </w:pPr>
            <w:r w:rsidRPr="00E328B2">
              <w:rPr>
                <w:rFonts w:ascii="Times LatArm" w:hAnsi="Times LatArm"/>
              </w:rPr>
              <w:t>2610</w:t>
            </w:r>
          </w:p>
        </w:tc>
      </w:tr>
    </w:tbl>
    <w:p w:rsidR="00E328B2" w:rsidRPr="00BF0E38" w:rsidRDefault="00BF0E38" w:rsidP="00EB64AF">
      <w:pPr>
        <w:jc w:val="both"/>
        <w:rPr>
          <w:rFonts w:ascii="Arial Armenian" w:hAnsi="Arial Armenian"/>
          <w:sz w:val="22"/>
          <w:szCs w:val="22"/>
          <w:lang w:val="en-US"/>
        </w:rPr>
      </w:pPr>
      <w:r w:rsidRPr="00BF0E38">
        <w:rPr>
          <w:rFonts w:ascii="Arial Armenian" w:hAnsi="Arial Armenian"/>
          <w:sz w:val="22"/>
          <w:szCs w:val="22"/>
          <w:lang w:val="en-US"/>
        </w:rPr>
        <w:t xml:space="preserve">                                 </w:t>
      </w:r>
      <w:r>
        <w:rPr>
          <w:rFonts w:ascii="Arial Armenian" w:hAnsi="Arial Armenian"/>
          <w:sz w:val="22"/>
          <w:szCs w:val="22"/>
          <w:lang w:val="en-US"/>
        </w:rPr>
        <w:tab/>
      </w:r>
      <w:r>
        <w:rPr>
          <w:rFonts w:ascii="Arial Armenian" w:hAnsi="Arial Armenian"/>
          <w:sz w:val="22"/>
          <w:szCs w:val="22"/>
          <w:lang w:val="en-US"/>
        </w:rPr>
        <w:tab/>
      </w:r>
    </w:p>
    <w:p w:rsidR="00BF0E38" w:rsidRPr="00BF0E38" w:rsidRDefault="00BF0E38" w:rsidP="00EB64AF">
      <w:pPr>
        <w:ind w:firstLine="567"/>
        <w:jc w:val="both"/>
        <w:rPr>
          <w:rFonts w:ascii="Times LatArm" w:hAnsi="Times LatArm"/>
          <w:sz w:val="22"/>
          <w:szCs w:val="22"/>
          <w:lang w:val="en-US"/>
        </w:rPr>
      </w:pPr>
      <w:r w:rsidRPr="00BF0E38">
        <w:rPr>
          <w:rFonts w:ascii="Times LatArm" w:hAnsi="Times LatArm"/>
          <w:sz w:val="22"/>
          <w:szCs w:val="22"/>
          <w:lang w:val="en-US"/>
        </w:rPr>
        <w:t xml:space="preserve">ÊïáõÃÛáõÝÝ»ñÇ  </w:t>
      </w:r>
      <m:oMath>
        <m:r>
          <w:rPr>
            <w:rFonts w:ascii="Cambria Math" w:hAnsi="Cambria Math"/>
            <w:sz w:val="22"/>
            <w:szCs w:val="22"/>
            <w:lang w:val="en-US"/>
          </w:rPr>
          <m:t>ρ</m:t>
        </m:r>
      </m:oMath>
      <w:r w:rsidRPr="00BF0E38">
        <w:rPr>
          <w:rFonts w:ascii="Times LatArm" w:hAnsi="Times LatArm"/>
          <w:sz w:val="22"/>
          <w:szCs w:val="22"/>
          <w:lang w:val="en-US"/>
        </w:rPr>
        <w:t xml:space="preserve"> </w:t>
      </w:r>
      <m:oMath>
        <m:r>
          <w:rPr>
            <w:rFonts w:ascii="Cambria Math" w:hAnsi="Times LatArm" w:cs="Cambria Math"/>
            <w:sz w:val="22"/>
            <w:szCs w:val="22"/>
            <w:lang w:val="en-US"/>
          </w:rPr>
          <m:t>&gt;</m:t>
        </m:r>
        <m:r>
          <w:rPr>
            <w:rFonts w:ascii="Cambria Math" w:hAnsi="Cambria Math"/>
            <w:sz w:val="22"/>
            <w:szCs w:val="22"/>
            <w:lang w:val="en-US"/>
          </w:rPr>
          <m:t>ρ'</m:t>
        </m:r>
      </m:oMath>
      <w:r w:rsidRPr="00BF0E38">
        <w:rPr>
          <w:rFonts w:ascii="Times LatArm" w:hAnsi="Times LatArm"/>
          <w:sz w:val="22"/>
          <w:szCs w:val="22"/>
          <w:lang w:val="en-US"/>
        </w:rPr>
        <w:t xml:space="preserve"> (820 </w:t>
      </w:r>
      <m:oMath>
        <m:r>
          <w:rPr>
            <w:rFonts w:ascii="Times LatArm" w:hAnsi="Times LatArm"/>
            <w:sz w:val="22"/>
            <w:szCs w:val="22"/>
            <w:lang w:val="en-US"/>
          </w:rPr>
          <m:t>÷</m:t>
        </m:r>
        <m:r>
          <w:rPr>
            <w:rFonts w:ascii="Cambria Math" w:hAnsi="Times LatArm"/>
            <w:sz w:val="22"/>
            <w:szCs w:val="22"/>
            <w:lang w:val="en-US"/>
          </w:rPr>
          <m:t>785,8</m:t>
        </m:r>
      </m:oMath>
      <w:r w:rsidRPr="00BF0E38">
        <w:rPr>
          <w:rFonts w:ascii="Times LatArm" w:hAnsi="Times LatArm"/>
          <w:sz w:val="22"/>
          <w:szCs w:val="22"/>
          <w:lang w:val="en-US"/>
        </w:rPr>
        <w:t xml:space="preserve">) </w:t>
      </w:r>
      <w:r w:rsidRPr="00BF0E38">
        <w:rPr>
          <w:rFonts w:ascii="Times LatArm" w:hAnsi="Sylfaen"/>
          <w:sz w:val="22"/>
          <w:szCs w:val="22"/>
          <w:lang w:val="en-US"/>
        </w:rPr>
        <w:t>կգ</w:t>
      </w:r>
      <m:oMath>
        <m:sSup>
          <m:sSupPr>
            <m:ctrlPr>
              <w:rPr>
                <w:rFonts w:ascii="Cambria Math" w:hAnsi="Times LatArm"/>
                <w:i/>
                <w:sz w:val="22"/>
                <w:szCs w:val="22"/>
                <w:lang w:val="en-US"/>
              </w:rPr>
            </m:ctrlPr>
          </m:sSupPr>
          <m:e>
            <m:r>
              <w:rPr>
                <w:rFonts w:ascii="Cambria Math" w:hAnsi="Times LatArm"/>
                <w:sz w:val="22"/>
                <w:szCs w:val="22"/>
                <w:lang w:val="en-US"/>
              </w:rPr>
              <m:t>/</m:t>
            </m:r>
            <m:r>
              <w:rPr>
                <w:rFonts w:ascii="Times LatArm" w:hAnsi="Sylfaen" w:cs="Sylfaen"/>
                <w:sz w:val="22"/>
                <w:szCs w:val="22"/>
                <w:lang w:val="en-US"/>
              </w:rPr>
              <m:t>մ</m:t>
            </m:r>
          </m:e>
          <m:sup>
            <m:r>
              <w:rPr>
                <w:rFonts w:ascii="Cambria Math" w:hAnsi="Times LatArm"/>
                <w:sz w:val="22"/>
                <w:szCs w:val="22"/>
                <w:lang w:val="en-US"/>
              </w:rPr>
              <m:t>3</m:t>
            </m:r>
          </m:sup>
        </m:sSup>
      </m:oMath>
      <w:r w:rsidRPr="00BF0E38">
        <w:rPr>
          <w:rFonts w:ascii="Times LatArm" w:hAnsi="Times LatArm"/>
          <w:sz w:val="22"/>
          <w:szCs w:val="22"/>
          <w:lang w:val="en-US"/>
        </w:rPr>
        <w:t xml:space="preserve"> ïÇñáõÛÃÁ ³Ýí³Ý»Ýù ³é³çÇÝ ïÇñáõÛÃ, ÇëÏ </w:t>
      </w:r>
      <m:oMath>
        <m:r>
          <w:rPr>
            <w:rFonts w:ascii="Cambria Math" w:hAnsi="Cambria Math"/>
            <w:sz w:val="22"/>
            <w:szCs w:val="22"/>
            <w:lang w:val="en-US"/>
          </w:rPr>
          <m:t>ρ</m:t>
        </m:r>
        <m:r>
          <w:rPr>
            <w:rFonts w:ascii="Cambria Math" w:hAnsi="Times LatArm" w:cs="Cambria Math"/>
            <w:sz w:val="22"/>
            <w:szCs w:val="22"/>
            <w:lang w:val="en-US"/>
          </w:rPr>
          <m:t>&lt;</m:t>
        </m:r>
        <m:r>
          <w:rPr>
            <w:rFonts w:ascii="Cambria Math" w:hAnsi="Cambria Math"/>
            <w:sz w:val="22"/>
            <w:szCs w:val="22"/>
            <w:lang w:val="en-US"/>
          </w:rPr>
          <m:t>ρ'</m:t>
        </m:r>
      </m:oMath>
      <w:r w:rsidRPr="00BF0E38">
        <w:rPr>
          <w:rFonts w:ascii="Times LatArm" w:hAnsi="Times LatArm"/>
          <w:sz w:val="22"/>
          <w:szCs w:val="22"/>
          <w:lang w:val="en-US"/>
        </w:rPr>
        <w:t xml:space="preserve"> (785,8</w:t>
      </w:r>
      <m:oMath>
        <m:r>
          <w:rPr>
            <w:rFonts w:ascii="Cambria Math" w:hAnsi="Times LatArm"/>
            <w:sz w:val="22"/>
            <w:szCs w:val="22"/>
            <w:lang w:val="en-US"/>
          </w:rPr>
          <m:t xml:space="preserve"> </m:t>
        </m:r>
        <m:r>
          <w:rPr>
            <w:rFonts w:ascii="Times LatArm" w:hAnsi="Times LatArm"/>
            <w:sz w:val="22"/>
            <w:szCs w:val="22"/>
            <w:lang w:val="en-US"/>
          </w:rPr>
          <m:t>÷</m:t>
        </m:r>
        <m:r>
          <w:rPr>
            <w:rFonts w:ascii="Cambria Math" w:hAnsi="Times LatArm"/>
            <w:sz w:val="22"/>
            <w:szCs w:val="22"/>
            <w:lang w:val="en-US"/>
          </w:rPr>
          <m:t>730</m:t>
        </m:r>
      </m:oMath>
      <w:r w:rsidRPr="00BF0E38">
        <w:rPr>
          <w:rFonts w:ascii="Times LatArm" w:hAnsi="Times LatArm"/>
          <w:sz w:val="22"/>
          <w:szCs w:val="22"/>
          <w:lang w:val="en-US"/>
        </w:rPr>
        <w:t xml:space="preserve">) </w:t>
      </w:r>
      <w:r w:rsidRPr="00BF0E38">
        <w:rPr>
          <w:rFonts w:ascii="Times LatArm" w:hAnsi="Sylfaen"/>
          <w:sz w:val="22"/>
          <w:szCs w:val="22"/>
          <w:lang w:val="en-US"/>
        </w:rPr>
        <w:t>կգ</w:t>
      </w:r>
      <m:oMath>
        <m:sSup>
          <m:sSupPr>
            <m:ctrlPr>
              <w:rPr>
                <w:rFonts w:ascii="Cambria Math" w:hAnsi="Times LatArm"/>
                <w:i/>
                <w:sz w:val="22"/>
                <w:szCs w:val="22"/>
                <w:lang w:val="en-US"/>
              </w:rPr>
            </m:ctrlPr>
          </m:sSupPr>
          <m:e>
            <m:r>
              <w:rPr>
                <w:rFonts w:ascii="Cambria Math" w:hAnsi="Times LatArm"/>
                <w:sz w:val="22"/>
                <w:szCs w:val="22"/>
                <w:lang w:val="en-US"/>
              </w:rPr>
              <m:t>/</m:t>
            </m:r>
            <m:r>
              <w:rPr>
                <w:rFonts w:ascii="Times LatArm" w:hAnsi="Sylfaen" w:cs="Sylfaen"/>
                <w:sz w:val="22"/>
                <w:szCs w:val="22"/>
                <w:lang w:val="en-US"/>
              </w:rPr>
              <m:t>մ</m:t>
            </m:r>
          </m:e>
          <m:sup>
            <m:r>
              <w:rPr>
                <w:rFonts w:ascii="Cambria Math" w:hAnsi="Times LatArm"/>
                <w:sz w:val="22"/>
                <w:szCs w:val="22"/>
                <w:lang w:val="en-US"/>
              </w:rPr>
              <m:t>3</m:t>
            </m:r>
          </m:sup>
        </m:sSup>
      </m:oMath>
      <w:r w:rsidRPr="00BF0E38">
        <w:rPr>
          <w:rFonts w:ascii="Times LatArm" w:hAnsi="Times LatArm"/>
          <w:sz w:val="22"/>
          <w:szCs w:val="22"/>
          <w:lang w:val="en-US"/>
        </w:rPr>
        <w:t xml:space="preserve"> ïÇñáõÛÃÁ  ËïáõÃÛáõÝÝ»ñÇ »ñÏñáñ¹  ïÇñáõÛÃ </w:t>
      </w:r>
      <w:r w:rsidR="00703A0E">
        <w:rPr>
          <w:rFonts w:ascii="Times LatArm" w:hAnsi="Times LatArm"/>
          <w:sz w:val="22"/>
          <w:szCs w:val="22"/>
          <w:lang w:val="en-US"/>
        </w:rPr>
        <w:t>³Û¹ å³ÛÙ³ÝÇ ¹»åùáõÙ (1) ¨ (</w:t>
      </w:r>
      <w:r w:rsidRPr="00BF0E38">
        <w:rPr>
          <w:rFonts w:ascii="Times LatArm" w:hAnsi="Times LatArm"/>
          <w:sz w:val="22"/>
          <w:szCs w:val="22"/>
          <w:lang w:val="en-US"/>
        </w:rPr>
        <w:t xml:space="preserve">2) Ñ³í³ë³ñáõÙÝ»ñáí Ñ³ßííáõÙ »Ý </w:t>
      </w:r>
      <m:oMath>
        <m:sSub>
          <m:sSubPr>
            <m:ctrlPr>
              <w:rPr>
                <w:rFonts w:ascii="Cambria Math" w:hAnsi="Times LatArm"/>
                <w:i/>
                <w:sz w:val="22"/>
                <w:szCs w:val="22"/>
                <w:lang w:val="en-US"/>
              </w:rPr>
            </m:ctrlPr>
          </m:sSubPr>
          <m:e>
            <m:r>
              <w:rPr>
                <w:rFonts w:ascii="Cambria Math" w:hAnsi="Cambria Math"/>
                <w:sz w:val="22"/>
                <w:szCs w:val="22"/>
                <w:lang w:val="en-US"/>
              </w:rPr>
              <m:t>K</m:t>
            </m:r>
          </m:e>
          <m:sub>
            <m:r>
              <w:rPr>
                <w:rFonts w:ascii="Cambria Math" w:hAnsi="Cambria Math"/>
                <w:sz w:val="22"/>
                <w:szCs w:val="22"/>
                <w:lang w:val="en-US"/>
              </w:rPr>
              <m:t>ρ</m:t>
            </m:r>
          </m:sub>
        </m:sSub>
        <m:r>
          <w:rPr>
            <w:rFonts w:ascii="Cambria Math" w:hAnsi="Times LatArm"/>
            <w:sz w:val="22"/>
            <w:szCs w:val="22"/>
            <w:lang w:val="en-US"/>
          </w:rPr>
          <m:t>(</m:t>
        </m:r>
        <m:r>
          <w:rPr>
            <w:rFonts w:ascii="Cambria Math" w:hAnsi="Cambria Math"/>
            <w:sz w:val="22"/>
            <w:szCs w:val="22"/>
            <w:lang w:val="en-US"/>
          </w:rPr>
          <m:t>T</m:t>
        </m:r>
        <m:r>
          <w:rPr>
            <w:rFonts w:ascii="Cambria Math" w:hAnsi="Times LatArm"/>
            <w:sz w:val="22"/>
            <w:szCs w:val="22"/>
            <w:lang w:val="en-US"/>
          </w:rPr>
          <m:t>)</m:t>
        </m:r>
      </m:oMath>
      <w:r w:rsidRPr="00BF0E38">
        <w:rPr>
          <w:rFonts w:ascii="Times LatArm" w:hAnsi="Times LatArm"/>
          <w:sz w:val="22"/>
          <w:szCs w:val="22"/>
          <w:lang w:val="en-US"/>
        </w:rPr>
        <w:t xml:space="preserve">·áñÍ³ÏÇóÝ»ñÁ  ËïáõÃÛáõÝÝ»ñÇ ³é³çÇÝ ïÇñáõÛÃÇ Ñ³Ù³ñ: Üñ³Ýó ÙÇçÇÝ ³ñÅ»ùÁ </w:t>
      </w:r>
      <m:oMath>
        <m:acc>
          <m:accPr>
            <m:chr m:val="̅"/>
            <m:ctrlPr>
              <w:rPr>
                <w:rFonts w:ascii="Cambria Math" w:hAnsi="Times LatArm"/>
                <w:i/>
                <w:sz w:val="22"/>
                <w:szCs w:val="22"/>
                <w:lang w:val="en-US"/>
              </w:rPr>
            </m:ctrlPr>
          </m:accPr>
          <m:e>
            <m:sSub>
              <m:sSubPr>
                <m:ctrlPr>
                  <w:rPr>
                    <w:rFonts w:ascii="Cambria Math" w:hAnsi="Times LatArm"/>
                    <w:i/>
                    <w:sz w:val="22"/>
                    <w:szCs w:val="22"/>
                    <w:lang w:val="en-US"/>
                  </w:rPr>
                </m:ctrlPr>
              </m:sSubPr>
              <m:e>
                <m:r>
                  <w:rPr>
                    <w:rFonts w:ascii="Cambria Math" w:hAnsi="Cambria Math"/>
                    <w:sz w:val="22"/>
                    <w:szCs w:val="22"/>
                    <w:lang w:val="en-US"/>
                  </w:rPr>
                  <m:t>K</m:t>
                </m:r>
              </m:e>
              <m:sub>
                <m:r>
                  <w:rPr>
                    <w:rFonts w:ascii="Cambria Math" w:hAnsi="Cambria Math"/>
                    <w:sz w:val="22"/>
                    <w:szCs w:val="22"/>
                    <w:lang w:val="en-US"/>
                  </w:rPr>
                  <m:t>ρ</m:t>
                </m:r>
              </m:sub>
            </m:sSub>
          </m:e>
        </m:acc>
        <m:r>
          <w:rPr>
            <w:rFonts w:ascii="Cambria Math" w:hAnsi="Times LatArm"/>
            <w:sz w:val="22"/>
            <w:szCs w:val="22"/>
            <w:lang w:val="en-US"/>
          </w:rPr>
          <m:t>(</m:t>
        </m:r>
        <m:r>
          <w:rPr>
            <w:rFonts w:ascii="Cambria Math" w:hAnsi="Cambria Math"/>
            <w:sz w:val="22"/>
            <w:szCs w:val="22"/>
            <w:lang w:val="en-US"/>
          </w:rPr>
          <m:t>T</m:t>
        </m:r>
        <m:r>
          <w:rPr>
            <w:rFonts w:ascii="Cambria Math" w:hAnsi="Times LatArm"/>
            <w:sz w:val="22"/>
            <w:szCs w:val="22"/>
            <w:lang w:val="en-US"/>
          </w:rPr>
          <m:t>)</m:t>
        </m:r>
      </m:oMath>
      <w:r w:rsidRPr="00BF0E38">
        <w:rPr>
          <w:rFonts w:ascii="Times LatArm" w:hAnsi="Times LatArm"/>
          <w:sz w:val="22"/>
          <w:szCs w:val="22"/>
          <w:lang w:val="en-US"/>
        </w:rPr>
        <w:t>=9,8 ∙</w:t>
      </w:r>
      <m:oMath>
        <m:sSup>
          <m:sSupPr>
            <m:ctrlPr>
              <w:rPr>
                <w:rFonts w:ascii="Cambria Math" w:hAnsi="Times LatArm"/>
                <w:i/>
                <w:sz w:val="22"/>
                <w:szCs w:val="22"/>
                <w:lang w:val="en-US"/>
              </w:rPr>
            </m:ctrlPr>
          </m:sSupPr>
          <m:e>
            <m:r>
              <w:rPr>
                <w:rFonts w:ascii="Cambria Math" w:hAnsi="Times LatArm"/>
                <w:sz w:val="22"/>
                <w:szCs w:val="22"/>
                <w:lang w:val="en-US"/>
              </w:rPr>
              <m:t>10</m:t>
            </m:r>
          </m:e>
          <m:sup>
            <m:r>
              <w:rPr>
                <w:rFonts w:ascii="Cambria Math" w:hAnsi="Times LatArm"/>
                <w:sz w:val="22"/>
                <w:szCs w:val="22"/>
                <w:lang w:val="en-US"/>
              </w:rPr>
              <m:t>5</m:t>
            </m:r>
          </m:sup>
        </m:sSup>
      </m:oMath>
      <w:r w:rsidRPr="00BF0E38">
        <w:rPr>
          <w:rFonts w:ascii="Times LatArm" w:hAnsi="Times LatArm"/>
          <w:sz w:val="22"/>
          <w:szCs w:val="22"/>
          <w:lang w:val="en-US"/>
        </w:rPr>
        <w:t xml:space="preserve">(ä³/Î) ËïáõÃÛáõÝÁ 10 </w:t>
      </w:r>
      <w:r w:rsidRPr="00BF0E38">
        <w:rPr>
          <w:rFonts w:ascii="Sylfaen" w:hAnsi="Sylfaen"/>
          <w:sz w:val="22"/>
          <w:szCs w:val="22"/>
          <w:lang w:val="en-US"/>
        </w:rPr>
        <w:t>կգ</w:t>
      </w:r>
      <m:oMath>
        <m:sSup>
          <m:sSupPr>
            <m:ctrlPr>
              <w:rPr>
                <w:rFonts w:ascii="Cambria Math" w:hAnsi="Times LatArm"/>
                <w:i/>
                <w:sz w:val="22"/>
                <w:szCs w:val="22"/>
                <w:lang w:val="en-US"/>
              </w:rPr>
            </m:ctrlPr>
          </m:sSupPr>
          <m:e>
            <m:r>
              <w:rPr>
                <w:rFonts w:ascii="Cambria Math" w:hAnsi="Times LatArm"/>
                <w:sz w:val="22"/>
                <w:szCs w:val="22"/>
                <w:lang w:val="en-US"/>
              </w:rPr>
              <m:t>/</m:t>
            </m:r>
            <m:r>
              <w:rPr>
                <w:rFonts w:ascii="Sylfaen" w:hAnsi="Sylfaen" w:cs="Sylfaen"/>
                <w:sz w:val="22"/>
                <w:szCs w:val="22"/>
                <w:lang w:val="en-US"/>
              </w:rPr>
              <m:t>մ</m:t>
            </m:r>
          </m:e>
          <m:sup>
            <m:r>
              <w:rPr>
                <w:rFonts w:ascii="Cambria Math" w:hAnsi="Times LatArm"/>
                <w:sz w:val="22"/>
                <w:szCs w:val="22"/>
                <w:lang w:val="en-US"/>
              </w:rPr>
              <m:t>3</m:t>
            </m:r>
          </m:sup>
        </m:sSup>
      </m:oMath>
      <w:r w:rsidRPr="00BF0E38">
        <w:rPr>
          <w:rFonts w:ascii="Times LatArm" w:hAnsi="Times LatArm"/>
          <w:sz w:val="22"/>
          <w:szCs w:val="22"/>
          <w:lang w:val="en-US"/>
        </w:rPr>
        <w:t xml:space="preserve"> ù³ÛÉáí  ÷á</w:t>
      </w:r>
      <w:r w:rsidR="00703A0E">
        <w:rPr>
          <w:rFonts w:ascii="Times LatArm" w:hAnsi="Times LatArm"/>
          <w:sz w:val="22"/>
          <w:szCs w:val="22"/>
          <w:lang w:val="en-US"/>
        </w:rPr>
        <w:t>÷áËí»Éáõ ¹»åùáõÙ: Ð³ßíÇ ³éÝ»Éáí ³ÛÝ,</w:t>
      </w:r>
      <w:r w:rsidRPr="00BF0E38">
        <w:rPr>
          <w:rFonts w:ascii="Times LatArm" w:hAnsi="Times LatArm"/>
          <w:sz w:val="22"/>
          <w:szCs w:val="22"/>
          <w:lang w:val="en-US"/>
        </w:rPr>
        <w:t xml:space="preserve"> Ã» </w:t>
      </w:r>
      <m:oMath>
        <m:acc>
          <m:accPr>
            <m:chr m:val="̅"/>
            <m:ctrlPr>
              <w:rPr>
                <w:rFonts w:ascii="Cambria Math" w:hAnsi="Times LatArm"/>
                <w:i/>
                <w:sz w:val="22"/>
                <w:szCs w:val="22"/>
                <w:lang w:val="en-US"/>
              </w:rPr>
            </m:ctrlPr>
          </m:accPr>
          <m:e>
            <m:sSub>
              <m:sSubPr>
                <m:ctrlPr>
                  <w:rPr>
                    <w:rFonts w:ascii="Cambria Math" w:hAnsi="Times LatArm"/>
                    <w:i/>
                    <w:sz w:val="22"/>
                    <w:szCs w:val="22"/>
                    <w:lang w:val="en-US"/>
                  </w:rPr>
                </m:ctrlPr>
              </m:sSubPr>
              <m:e>
                <m:r>
                  <w:rPr>
                    <w:rFonts w:ascii="Cambria Math" w:hAnsi="Cambria Math"/>
                    <w:sz w:val="22"/>
                    <w:szCs w:val="22"/>
                    <w:lang w:val="en-US"/>
                  </w:rPr>
                  <m:t>K</m:t>
                </m:r>
              </m:e>
              <m:sub>
                <m:r>
                  <w:rPr>
                    <w:rFonts w:ascii="Cambria Math" w:hAnsi="Cambria Math"/>
                    <w:sz w:val="22"/>
                    <w:szCs w:val="22"/>
                    <w:lang w:val="en-US"/>
                  </w:rPr>
                  <m:t>ρ</m:t>
                </m:r>
              </m:sub>
            </m:sSub>
          </m:e>
        </m:acc>
        <m:d>
          <m:dPr>
            <m:ctrlPr>
              <w:rPr>
                <w:rFonts w:ascii="Cambria Math" w:hAnsi="Times LatArm"/>
                <w:i/>
                <w:sz w:val="22"/>
                <w:szCs w:val="22"/>
                <w:lang w:val="en-US"/>
              </w:rPr>
            </m:ctrlPr>
          </m:dPr>
          <m:e>
            <m:r>
              <w:rPr>
                <w:rFonts w:ascii="Cambria Math" w:hAnsi="Cambria Math"/>
                <w:sz w:val="22"/>
                <w:szCs w:val="22"/>
                <w:lang w:val="en-US"/>
              </w:rPr>
              <m:t>T</m:t>
            </m:r>
          </m:e>
        </m:d>
        <m:r>
          <w:rPr>
            <w:rFonts w:ascii="Cambria Math" w:hAnsi="Times LatArm"/>
            <w:sz w:val="22"/>
            <w:szCs w:val="22"/>
            <w:lang w:val="en-US"/>
          </w:rPr>
          <m:t xml:space="preserve"> </m:t>
        </m:r>
      </m:oMath>
      <w:r w:rsidRPr="00BF0E38">
        <w:rPr>
          <w:rFonts w:ascii="Times LatArm" w:hAnsi="Times LatArm"/>
          <w:sz w:val="22"/>
          <w:szCs w:val="22"/>
          <w:lang w:val="en-US"/>
        </w:rPr>
        <w:t>-</w:t>
      </w:r>
      <w:r w:rsidR="00703A0E">
        <w:rPr>
          <w:rFonts w:ascii="Times LatArm" w:hAnsi="Times LatArm"/>
          <w:sz w:val="22"/>
          <w:szCs w:val="22"/>
          <w:lang w:val="en-US"/>
        </w:rPr>
        <w:t xml:space="preserve">·áñÍ³ÏóÇ </w:t>
      </w:r>
      <w:r w:rsidRPr="00BF0E38">
        <w:rPr>
          <w:rFonts w:ascii="Times LatArm" w:hAnsi="Times LatArm"/>
          <w:sz w:val="22"/>
          <w:szCs w:val="22"/>
          <w:lang w:val="en-US"/>
        </w:rPr>
        <w:t>ÙÇçÇÝ ³ñÅ»ùÁ ËïáõÃÛáõÝÁ ÙÇ³íáñáí ÷á÷áË»Éáõ ¹»åùáõÙ ÇÝã ³ñÅ»ù ÏáõÝ»Ý³, (3) Ñ³í³ë³ñ</w:t>
      </w:r>
      <w:r w:rsidR="00703A0E">
        <w:rPr>
          <w:rFonts w:ascii="Times LatArm" w:hAnsi="Times LatArm"/>
          <w:sz w:val="22"/>
          <w:szCs w:val="22"/>
          <w:lang w:val="en-US"/>
        </w:rPr>
        <w:t xml:space="preserve">Ù³Ý Ñ³Ù³Ó³ÛÝ ×ÝßÙ³Ý ÷á÷áËáõÃÛáõÝÁ </w:t>
      </w:r>
      <w:r w:rsidRPr="00BF0E38">
        <w:rPr>
          <w:rFonts w:ascii="Times LatArm" w:hAnsi="Times LatArm"/>
          <w:sz w:val="22"/>
          <w:szCs w:val="22"/>
          <w:lang w:val="en-US"/>
        </w:rPr>
        <w:t xml:space="preserve">Ç½áËáñ åñáó»ëÇ ¹»åùáõÙ </w:t>
      </w:r>
      <w:r w:rsidR="00703A0E">
        <w:rPr>
          <w:rFonts w:ascii="Times LatArm" w:hAnsi="Times LatArm"/>
          <w:sz w:val="22"/>
          <w:szCs w:val="22"/>
          <w:lang w:val="en-US"/>
        </w:rPr>
        <w:t xml:space="preserve">ÙÇÝã¨ Ñ»ÕáõÏÇ »éÙ³Ý </w:t>
      </w:r>
      <w:r w:rsidRPr="00BF0E38">
        <w:rPr>
          <w:rFonts w:ascii="Times LatArm" w:hAnsi="Times LatArm"/>
          <w:sz w:val="22"/>
          <w:szCs w:val="22"/>
          <w:lang w:val="en-US"/>
        </w:rPr>
        <w:t>ç»ñÙ³ëïÇ×</w:t>
      </w:r>
      <w:r w:rsidR="00703A0E">
        <w:rPr>
          <w:rFonts w:ascii="Times LatArm" w:hAnsi="Times LatArm"/>
          <w:sz w:val="22"/>
          <w:szCs w:val="22"/>
          <w:lang w:val="en-US"/>
        </w:rPr>
        <w:t xml:space="preserve">³ÝÁ í»ñçÇÝÇó </w:t>
      </w:r>
      <w:r w:rsidRPr="00BF0E38">
        <w:rPr>
          <w:rFonts w:ascii="Times LatArm" w:hAnsi="Times LatArm"/>
          <w:sz w:val="22"/>
          <w:szCs w:val="22"/>
          <w:lang w:val="en-US"/>
        </w:rPr>
        <w:t xml:space="preserve">Ï³Ëí³Í </w:t>
      </w:r>
      <w:r w:rsidR="00703A0E">
        <w:rPr>
          <w:rFonts w:ascii="Times LatArm" w:hAnsi="Times LatArm"/>
          <w:sz w:val="22"/>
          <w:szCs w:val="22"/>
          <w:lang w:val="en-US"/>
        </w:rPr>
        <w:t>Ï³ñï³Ñ³ÛïíÇ Ñ»ï¨Û³É ï»ëùáí</w:t>
      </w:r>
      <w:r w:rsidRPr="00BF0E38">
        <w:rPr>
          <w:rFonts w:ascii="Times LatArm" w:hAnsi="Times LatArm"/>
          <w:sz w:val="22"/>
          <w:szCs w:val="22"/>
          <w:lang w:val="en-US"/>
        </w:rPr>
        <w:t>`</w:t>
      </w:r>
    </w:p>
    <w:p w:rsidR="00BF0E38" w:rsidRPr="00BF0E38" w:rsidRDefault="00BF0E38" w:rsidP="00EB64AF">
      <w:pPr>
        <w:jc w:val="both"/>
        <w:rPr>
          <w:rFonts w:ascii="Times LatArm" w:hAnsi="Times LatArm"/>
          <w:sz w:val="22"/>
          <w:szCs w:val="22"/>
          <w:lang w:val="en-US"/>
        </w:rPr>
      </w:pPr>
      <w:r w:rsidRPr="00BF0E38">
        <w:rPr>
          <w:rFonts w:ascii="Times LatArm" w:hAnsi="Times LatArm"/>
          <w:sz w:val="22"/>
          <w:szCs w:val="22"/>
          <w:lang w:val="en-US"/>
        </w:rPr>
        <w:t xml:space="preserve">                    </w:t>
      </w:r>
      <w:r>
        <w:rPr>
          <w:rFonts w:ascii="Times LatArm" w:hAnsi="Times LatArm"/>
          <w:sz w:val="22"/>
          <w:szCs w:val="22"/>
          <w:lang w:val="en-US"/>
        </w:rPr>
        <w:t xml:space="preserve">                   </w:t>
      </w:r>
      <w:r w:rsidRPr="00BF0E38">
        <w:rPr>
          <w:rFonts w:ascii="Times LatArm" w:hAnsi="Times LatArm"/>
          <w:sz w:val="22"/>
          <w:szCs w:val="22"/>
          <w:lang w:val="en-US"/>
        </w:rPr>
        <w:t xml:space="preserve">       P=</w:t>
      </w:r>
      <m:oMath>
        <m:d>
          <m:dPr>
            <m:begChr m:val="{"/>
            <m:endChr m:val="}"/>
            <m:ctrlPr>
              <w:rPr>
                <w:rFonts w:ascii="Cambria Math" w:hAnsi="Times LatArm"/>
                <w:i/>
                <w:sz w:val="22"/>
                <w:szCs w:val="22"/>
                <w:lang w:val="en-US"/>
              </w:rPr>
            </m:ctrlPr>
          </m:dPr>
          <m:e>
            <m:r>
              <w:rPr>
                <w:rFonts w:ascii="Cambria Math" w:hAnsi="Cambria Math"/>
                <w:sz w:val="22"/>
                <w:szCs w:val="22"/>
                <w:lang w:val="en-US"/>
              </w:rPr>
              <m:t>-</m:t>
            </m:r>
            <m:r>
              <w:rPr>
                <w:rFonts w:ascii="Cambria Math" w:hAnsi="Times LatArm"/>
                <w:sz w:val="22"/>
                <w:szCs w:val="22"/>
                <w:lang w:val="en-US"/>
              </w:rPr>
              <m:t>1180+</m:t>
            </m:r>
            <m:d>
              <m:dPr>
                <m:begChr m:val="["/>
                <m:endChr m:val="]"/>
                <m:ctrlPr>
                  <w:rPr>
                    <w:rFonts w:ascii="Cambria Math" w:hAnsi="Times LatArm"/>
                    <w:i/>
                    <w:sz w:val="22"/>
                    <w:szCs w:val="22"/>
                    <w:lang w:val="en-US"/>
                  </w:rPr>
                </m:ctrlPr>
              </m:dPr>
              <m:e>
                <m:r>
                  <w:rPr>
                    <w:rFonts w:ascii="Cambria Math" w:hAnsi="Times LatArm"/>
                    <w:sz w:val="22"/>
                    <w:szCs w:val="22"/>
                    <w:lang w:val="en-US"/>
                  </w:rPr>
                  <m:t>11,61</m:t>
                </m:r>
                <m:r>
                  <w:rPr>
                    <w:rFonts w:ascii="Cambria Math" w:hAnsi="Cambria Math"/>
                    <w:sz w:val="22"/>
                    <w:szCs w:val="22"/>
                    <w:lang w:val="en-US"/>
                  </w:rPr>
                  <m:t>-</m:t>
                </m:r>
                <m:r>
                  <w:rPr>
                    <w:rFonts w:ascii="Cambria Math" w:hAnsi="Times LatArm"/>
                    <w:sz w:val="22"/>
                    <w:szCs w:val="22"/>
                    <w:lang w:val="en-US"/>
                  </w:rPr>
                  <m:t>0,093</m:t>
                </m:r>
                <m:d>
                  <m:dPr>
                    <m:ctrlPr>
                      <w:rPr>
                        <w:rFonts w:ascii="Cambria Math" w:hAnsi="Times LatArm"/>
                        <w:i/>
                        <w:sz w:val="22"/>
                        <w:szCs w:val="22"/>
                        <w:lang w:val="en-US"/>
                      </w:rPr>
                    </m:ctrlPr>
                  </m:dPr>
                  <m:e>
                    <m:sSub>
                      <m:sSubPr>
                        <m:ctrlPr>
                          <w:rPr>
                            <w:rFonts w:ascii="Cambria Math" w:hAnsi="Times LatArm"/>
                            <w:i/>
                            <w:sz w:val="22"/>
                            <w:szCs w:val="22"/>
                            <w:lang w:val="en-US"/>
                          </w:rPr>
                        </m:ctrlPr>
                      </m:sSubPr>
                      <m:e>
                        <m:r>
                          <w:rPr>
                            <w:rFonts w:ascii="Cambria Math" w:hAnsi="Cambria Math"/>
                            <w:sz w:val="22"/>
                            <w:szCs w:val="22"/>
                            <w:lang w:val="en-US"/>
                          </w:rPr>
                          <m:t>ρ</m:t>
                        </m:r>
                      </m:e>
                      <m:sub>
                        <m:r>
                          <w:rPr>
                            <w:rFonts w:ascii="Cambria Math" w:hAnsi="Times LatArm"/>
                            <w:sz w:val="22"/>
                            <w:szCs w:val="22"/>
                            <w:lang w:val="en-US"/>
                          </w:rPr>
                          <m:t>0</m:t>
                        </m:r>
                        <m:r>
                          <w:rPr>
                            <w:rFonts w:ascii="Cambria Math" w:hAnsi="Cambria Math"/>
                            <w:sz w:val="22"/>
                            <w:szCs w:val="22"/>
                            <w:lang w:val="en-US"/>
                          </w:rPr>
                          <m:t>-</m:t>
                        </m:r>
                      </m:sub>
                    </m:sSub>
                    <m:r>
                      <w:rPr>
                        <w:rFonts w:ascii="Cambria Math" w:hAnsi="Cambria Math"/>
                        <w:sz w:val="22"/>
                        <w:szCs w:val="22"/>
                        <w:lang w:val="en-US"/>
                      </w:rPr>
                      <m:t>ρ</m:t>
                    </m:r>
                  </m:e>
                </m:d>
              </m:e>
            </m:d>
            <m:d>
              <m:dPr>
                <m:ctrlPr>
                  <w:rPr>
                    <w:rFonts w:ascii="Cambria Math" w:hAnsi="Times LatArm"/>
                    <w:i/>
                    <w:sz w:val="22"/>
                    <w:szCs w:val="22"/>
                    <w:lang w:val="en-US"/>
                  </w:rPr>
                </m:ctrlPr>
              </m:dPr>
              <m:e>
                <m:r>
                  <w:rPr>
                    <w:rFonts w:ascii="Cambria Math" w:hAnsi="Cambria Math"/>
                    <w:sz w:val="22"/>
                    <w:szCs w:val="22"/>
                    <w:lang w:val="en-US"/>
                  </w:rPr>
                  <m:t>T-</m:t>
                </m:r>
                <m:sSub>
                  <m:sSubPr>
                    <m:ctrlPr>
                      <w:rPr>
                        <w:rFonts w:ascii="Cambria Math" w:hAnsi="Times LatArm"/>
                        <w:i/>
                        <w:sz w:val="22"/>
                        <w:szCs w:val="22"/>
                        <w:lang w:val="en-US"/>
                      </w:rPr>
                    </m:ctrlPr>
                  </m:sSubPr>
                  <m:e>
                    <m:r>
                      <w:rPr>
                        <w:rFonts w:ascii="Cambria Math" w:hAnsi="Cambria Math"/>
                        <w:sz w:val="22"/>
                        <w:szCs w:val="22"/>
                        <w:lang w:val="en-US"/>
                      </w:rPr>
                      <m:t>T</m:t>
                    </m:r>
                  </m:e>
                  <m:sub>
                    <m:r>
                      <w:rPr>
                        <w:rFonts w:ascii="Sylfaen" w:hAnsi="Sylfaen" w:cs="Sylfaen"/>
                        <w:sz w:val="22"/>
                        <w:szCs w:val="22"/>
                        <w:lang w:val="en-US"/>
                      </w:rPr>
                      <m:t>հալ</m:t>
                    </m:r>
                  </m:sub>
                </m:sSub>
              </m:e>
            </m:d>
          </m:e>
        </m:d>
        <m:r>
          <m:rPr>
            <m:sty m:val="p"/>
          </m:rPr>
          <w:rPr>
            <w:rFonts w:ascii="Cambria Math" w:hAnsi="Times LatArm"/>
            <w:sz w:val="22"/>
            <w:szCs w:val="22"/>
            <w:lang w:val="en-US"/>
          </w:rPr>
          <m:t>∙</m:t>
        </m:r>
        <m:sSup>
          <m:sSupPr>
            <m:ctrlPr>
              <w:rPr>
                <w:rFonts w:ascii="Cambria Math" w:hAnsi="Times LatArm"/>
                <w:i/>
                <w:sz w:val="22"/>
                <w:szCs w:val="22"/>
                <w:lang w:val="en-US"/>
              </w:rPr>
            </m:ctrlPr>
          </m:sSupPr>
          <m:e>
            <m:r>
              <w:rPr>
                <w:rFonts w:ascii="Cambria Math" w:hAnsi="Times LatArm"/>
                <w:sz w:val="22"/>
                <w:szCs w:val="22"/>
                <w:lang w:val="en-US"/>
              </w:rPr>
              <m:t>10</m:t>
            </m:r>
          </m:e>
          <m:sup>
            <m:r>
              <w:rPr>
                <w:rFonts w:ascii="Cambria Math" w:hAnsi="Times LatArm"/>
                <w:sz w:val="22"/>
                <w:szCs w:val="22"/>
                <w:lang w:val="en-US"/>
              </w:rPr>
              <m:t>5</m:t>
            </m:r>
          </m:sup>
        </m:sSup>
      </m:oMath>
      <w:r w:rsidRPr="00BF0E38">
        <w:rPr>
          <w:rFonts w:ascii="Times LatArm" w:hAnsi="Times LatArm"/>
          <w:sz w:val="22"/>
          <w:szCs w:val="22"/>
          <w:lang w:val="en-US"/>
        </w:rPr>
        <w:t xml:space="preserve">                           (4)   </w:t>
      </w:r>
    </w:p>
    <w:p w:rsidR="00BF0E38" w:rsidRPr="00BF0E38" w:rsidRDefault="00BF0E38" w:rsidP="00EB64AF">
      <w:pPr>
        <w:jc w:val="both"/>
        <w:rPr>
          <w:rFonts w:ascii="Times LatArm" w:hAnsi="Times LatArm"/>
          <w:sz w:val="22"/>
          <w:szCs w:val="22"/>
          <w:lang w:val="en-US"/>
        </w:rPr>
      </w:pPr>
      <w:r w:rsidRPr="00BF0E38">
        <w:rPr>
          <w:rFonts w:ascii="Times LatArm" w:hAnsi="Times LatArm"/>
          <w:sz w:val="22"/>
          <w:szCs w:val="22"/>
          <w:lang w:val="en-US"/>
        </w:rPr>
        <w:t xml:space="preserve">áñÁ Çñ»ÝÇó Ý»ñÏ³Û³óÝáõÙ ¿ Ù»ÃÇÉ¿ÃÇÉÏ»ïáÝÇ íÇ×³ÏÇ Ñ³í³ë³ñáõÙÁ Ç½áËáñ åñáó»ëÇ ¹»åùáõÙ ËïáõÃÛáõÝÝ»ñÇ ³é³çÇÝ ïÇñáõÛÃÇ Ñ³Ù³ñ: </w:t>
      </w:r>
    </w:p>
    <w:p w:rsidR="00BF0E38" w:rsidRPr="00BF0E38" w:rsidRDefault="00BF0E38" w:rsidP="00EB64AF">
      <w:pPr>
        <w:ind w:firstLine="567"/>
        <w:jc w:val="both"/>
        <w:rPr>
          <w:rFonts w:ascii="Times LatArm" w:hAnsi="Times LatArm" w:cs="Arial Armenian"/>
          <w:sz w:val="22"/>
          <w:szCs w:val="22"/>
          <w:lang w:val="en-US"/>
        </w:rPr>
      </w:pPr>
      <w:r w:rsidRPr="00BF0E38">
        <w:rPr>
          <w:rFonts w:ascii="Times LatArm" w:hAnsi="Times LatArm"/>
          <w:sz w:val="22"/>
          <w:szCs w:val="22"/>
          <w:lang w:val="en-US"/>
        </w:rPr>
        <w:t xml:space="preserve"> ²ÛÝ áã Ù»Í ß»ÕáõÙÝ»ñáí ÏÇñ³éíáõÙ ¿ Ý³¨ </w:t>
      </w:r>
      <w:r w:rsidRPr="00BF0E38">
        <w:rPr>
          <w:rFonts w:ascii="Arial" w:hAnsi="Arial" w:cs="Arial"/>
          <w:i/>
          <w:sz w:val="22"/>
          <w:szCs w:val="22"/>
          <w:lang w:val="en-US"/>
        </w:rPr>
        <w:t>ρ</w:t>
      </w:r>
      <w:r w:rsidRPr="00BF0E38">
        <w:rPr>
          <w:rFonts w:ascii="Times LatArm" w:hAnsi="Times LatArm" w:cs="Arial Armenian"/>
          <w:sz w:val="22"/>
          <w:szCs w:val="22"/>
          <w:lang w:val="en-US"/>
        </w:rPr>
        <w:t>=780  (Ï·/Ù</w:t>
      </w:r>
      <w:r w:rsidRPr="00BF0E38">
        <w:rPr>
          <w:rFonts w:ascii="Times LatArm" w:hAnsi="Times LatArm" w:cs="Arial Armenian"/>
          <w:sz w:val="22"/>
          <w:szCs w:val="22"/>
          <w:vertAlign w:val="superscript"/>
          <w:lang w:val="en-US"/>
        </w:rPr>
        <w:t>3</w:t>
      </w:r>
      <w:r w:rsidRPr="00BF0E38">
        <w:rPr>
          <w:rFonts w:ascii="Times LatArm" w:hAnsi="Times LatArm" w:cs="Arial Armenian"/>
          <w:sz w:val="22"/>
          <w:szCs w:val="22"/>
          <w:lang w:val="en-US"/>
        </w:rPr>
        <w:t>) ËïáõÃÛ³Ý ¹»åùáõÙ (³ÕÛáõë³Ï-2):</w:t>
      </w:r>
    </w:p>
    <w:p w:rsidR="00BF0E38" w:rsidRDefault="00BF0E38" w:rsidP="00EB64AF">
      <w:pPr>
        <w:ind w:firstLine="567"/>
        <w:jc w:val="both"/>
        <w:rPr>
          <w:rFonts w:ascii="Times LatArm" w:hAnsi="Times LatArm"/>
          <w:sz w:val="22"/>
          <w:szCs w:val="22"/>
          <w:lang w:val="en-US"/>
        </w:rPr>
      </w:pPr>
      <w:r w:rsidRPr="00BF0E38">
        <w:rPr>
          <w:rFonts w:ascii="Times LatArm" w:hAnsi="Times LatArm"/>
          <w:sz w:val="22"/>
          <w:szCs w:val="22"/>
          <w:lang w:val="en-US"/>
        </w:rPr>
        <w:t xml:space="preserve">Ð³ßíÇ ³éÝ»Éáí, áñ </w:t>
      </w:r>
      <m:oMath>
        <m:sSub>
          <m:sSubPr>
            <m:ctrlPr>
              <w:rPr>
                <w:rFonts w:ascii="Cambria Math" w:hAnsi="Times LatArm"/>
                <w:i/>
                <w:sz w:val="22"/>
                <w:szCs w:val="22"/>
                <w:lang w:val="en-US"/>
              </w:rPr>
            </m:ctrlPr>
          </m:sSubPr>
          <m:e>
            <m:r>
              <w:rPr>
                <w:rFonts w:ascii="Cambria Math" w:hAnsi="Cambria Math"/>
                <w:sz w:val="22"/>
                <w:szCs w:val="22"/>
                <w:lang w:val="en-US"/>
              </w:rPr>
              <m:t>K</m:t>
            </m:r>
          </m:e>
          <m:sub>
            <m:r>
              <w:rPr>
                <w:rFonts w:ascii="Cambria Math" w:hAnsi="Cambria Math"/>
                <w:sz w:val="22"/>
                <w:szCs w:val="22"/>
                <w:lang w:val="en-US"/>
              </w:rPr>
              <m:t>ρ</m:t>
            </m:r>
          </m:sub>
        </m:sSub>
        <m:r>
          <w:rPr>
            <w:rFonts w:ascii="Cambria Math" w:hAnsi="Times LatArm"/>
            <w:sz w:val="22"/>
            <w:szCs w:val="22"/>
            <w:lang w:val="en-US"/>
          </w:rPr>
          <m:t>(</m:t>
        </m:r>
        <m:r>
          <w:rPr>
            <w:rFonts w:ascii="Cambria Math" w:hAnsi="Cambria Math"/>
            <w:sz w:val="22"/>
            <w:szCs w:val="22"/>
            <w:lang w:val="en-US"/>
          </w:rPr>
          <m:t>T</m:t>
        </m:r>
        <m:r>
          <w:rPr>
            <w:rFonts w:ascii="Cambria Math" w:hAnsi="Times LatArm"/>
            <w:sz w:val="22"/>
            <w:szCs w:val="22"/>
            <w:lang w:val="en-US"/>
          </w:rPr>
          <m:t>)</m:t>
        </m:r>
      </m:oMath>
      <w:r w:rsidRPr="00BF0E38">
        <w:rPr>
          <w:rFonts w:ascii="Times LatArm" w:hAnsi="Times LatArm"/>
          <w:sz w:val="22"/>
          <w:szCs w:val="22"/>
          <w:lang w:val="en-US"/>
        </w:rPr>
        <w:t xml:space="preserve"> </w:t>
      </w:r>
      <m:oMath>
        <m:r>
          <w:rPr>
            <w:rFonts w:ascii="Cambria Math" w:hAnsi="Cambria Math"/>
            <w:sz w:val="22"/>
            <w:szCs w:val="22"/>
            <w:lang w:val="en-US"/>
          </w:rPr>
          <m:t>ρ</m:t>
        </m:r>
      </m:oMath>
      <w:r w:rsidRPr="00BF0E38">
        <w:rPr>
          <w:rFonts w:ascii="Times LatArm" w:hAnsi="Times LatArm"/>
          <w:sz w:val="22"/>
          <w:szCs w:val="22"/>
          <w:lang w:val="en-US"/>
        </w:rPr>
        <w:t xml:space="preserve"> = 820 </w:t>
      </w:r>
      <w:r w:rsidRPr="00BF0E38">
        <w:rPr>
          <w:rFonts w:ascii="Sylfaen" w:hAnsi="Sylfaen"/>
          <w:sz w:val="22"/>
          <w:szCs w:val="22"/>
          <w:lang w:val="en-US"/>
        </w:rPr>
        <w:t>կ</w:t>
      </w:r>
      <w:r w:rsidRPr="00BF0E38">
        <w:rPr>
          <w:rFonts w:ascii="Sylfaen" w:hAnsi="Sylfaen"/>
          <w:sz w:val="22"/>
          <w:szCs w:val="22"/>
        </w:rPr>
        <w:t>գ</w:t>
      </w:r>
      <w:r w:rsidRPr="00BF0E38">
        <w:rPr>
          <w:rFonts w:ascii="Times LatArm" w:hAnsi="Times LatArm"/>
          <w:sz w:val="22"/>
          <w:szCs w:val="22"/>
          <w:lang w:val="en-US"/>
        </w:rPr>
        <w:t>/</w:t>
      </w:r>
      <m:oMath>
        <m:sSup>
          <m:sSupPr>
            <m:ctrlPr>
              <w:rPr>
                <w:rFonts w:ascii="Cambria Math" w:hAnsi="Times LatArm"/>
                <w:i/>
                <w:sz w:val="22"/>
                <w:szCs w:val="22"/>
                <w:lang w:val="en-US"/>
              </w:rPr>
            </m:ctrlPr>
          </m:sSupPr>
          <m:e>
            <m:r>
              <w:rPr>
                <w:rFonts w:ascii="Sylfaen" w:hAnsi="Sylfaen" w:cs="Sylfaen"/>
                <w:sz w:val="22"/>
                <w:szCs w:val="22"/>
                <w:lang w:val="en-US"/>
              </w:rPr>
              <m:t>մ</m:t>
            </m:r>
          </m:e>
          <m:sup>
            <m:r>
              <w:rPr>
                <w:rFonts w:ascii="Cambria Math" w:hAnsi="Times LatArm"/>
                <w:sz w:val="22"/>
                <w:szCs w:val="22"/>
                <w:lang w:val="en-US"/>
              </w:rPr>
              <m:t>3</m:t>
            </m:r>
          </m:sup>
        </m:sSup>
      </m:oMath>
      <w:r w:rsidRPr="00BF0E38">
        <w:rPr>
          <w:rFonts w:ascii="Times LatArm" w:hAnsi="Times LatArm"/>
          <w:sz w:val="22"/>
          <w:szCs w:val="22"/>
          <w:lang w:val="en-US"/>
        </w:rPr>
        <w:t>- ËïáõÃÛ³Ý ¹»åùáõÙ ëï³ÝáõÙ ¿ 11,61 ∙</w:t>
      </w:r>
      <m:oMath>
        <m:sSup>
          <m:sSupPr>
            <m:ctrlPr>
              <w:rPr>
                <w:rFonts w:ascii="Cambria Math" w:hAnsi="Times LatArm"/>
                <w:i/>
                <w:sz w:val="22"/>
                <w:szCs w:val="22"/>
                <w:lang w:val="en-US"/>
              </w:rPr>
            </m:ctrlPr>
          </m:sSupPr>
          <m:e>
            <m:r>
              <w:rPr>
                <w:rFonts w:ascii="Cambria Math" w:hAnsi="Times LatArm"/>
                <w:sz w:val="22"/>
                <w:szCs w:val="22"/>
                <w:lang w:val="en-US"/>
              </w:rPr>
              <m:t>10</m:t>
            </m:r>
          </m:e>
          <m:sup>
            <m:r>
              <w:rPr>
                <w:rFonts w:ascii="Cambria Math" w:hAnsi="Times LatArm"/>
                <w:sz w:val="22"/>
                <w:szCs w:val="22"/>
                <w:lang w:val="en-US"/>
              </w:rPr>
              <m:t>5</m:t>
            </m:r>
          </m:sup>
        </m:sSup>
      </m:oMath>
      <w:r w:rsidRPr="00BF0E38">
        <w:rPr>
          <w:rFonts w:ascii="Times LatArm" w:hAnsi="Times LatArm"/>
          <w:sz w:val="22"/>
          <w:szCs w:val="22"/>
          <w:lang w:val="en-US"/>
        </w:rPr>
        <w:t xml:space="preserve"> (</w:t>
      </w:r>
      <w:r w:rsidRPr="00BF0E38">
        <w:rPr>
          <w:rFonts w:ascii="Sylfaen" w:hAnsi="Sylfaen"/>
          <w:sz w:val="22"/>
          <w:szCs w:val="22"/>
          <w:lang w:val="en-US"/>
        </w:rPr>
        <w:t>Պա</w:t>
      </w:r>
      <w:r w:rsidRPr="00BF0E38">
        <w:rPr>
          <w:rFonts w:ascii="Times LatArm" w:hAnsi="Times LatArm"/>
          <w:sz w:val="22"/>
          <w:szCs w:val="22"/>
          <w:lang w:val="en-US"/>
        </w:rPr>
        <w:t>/</w:t>
      </w:r>
      <w:r w:rsidRPr="00BF0E38">
        <w:rPr>
          <w:rFonts w:ascii="Times LatArm" w:hAnsi="Sylfaen"/>
          <w:sz w:val="22"/>
          <w:szCs w:val="22"/>
        </w:rPr>
        <w:t>Կ</w:t>
      </w:r>
      <w:r w:rsidRPr="00BF0E38">
        <w:rPr>
          <w:rFonts w:ascii="Times LatArm" w:hAnsi="Times LatArm"/>
          <w:sz w:val="22"/>
          <w:szCs w:val="22"/>
          <w:lang w:val="en-US"/>
        </w:rPr>
        <w:t xml:space="preserve">), ÇëÏ ËïáõÃÛáõÝÁ ÙÇ³íáñáí ÷á÷áËí»ÉÇë` </w:t>
      </w:r>
      <m:oMath>
        <m:r>
          <w:rPr>
            <w:rFonts w:ascii="Times LatArm" w:hAnsi="Cambria Math"/>
            <w:sz w:val="22"/>
            <w:szCs w:val="22"/>
            <w:lang w:val="en-US"/>
          </w:rPr>
          <m:t>∆</m:t>
        </m:r>
        <m:r>
          <w:rPr>
            <w:rFonts w:ascii="Cambria Math" w:hAnsi="Cambria Math"/>
            <w:sz w:val="22"/>
            <w:szCs w:val="22"/>
            <w:lang w:val="en-US"/>
          </w:rPr>
          <m:t>ρ</m:t>
        </m:r>
        <m:r>
          <w:rPr>
            <w:rFonts w:ascii="Cambria Math" w:hAnsi="Times LatArm"/>
            <w:sz w:val="22"/>
            <w:szCs w:val="22"/>
            <w:lang w:val="en-US"/>
          </w:rPr>
          <m:t>=1</m:t>
        </m:r>
      </m:oMath>
      <w:r w:rsidRPr="00BF0E38">
        <w:rPr>
          <w:rFonts w:ascii="Times LatArm" w:hAnsi="Times LatArm"/>
          <w:sz w:val="22"/>
          <w:szCs w:val="22"/>
          <w:lang w:val="en-US"/>
        </w:rPr>
        <w:t xml:space="preserve"> </w:t>
      </w:r>
      <w:r w:rsidRPr="00BF0E38">
        <w:rPr>
          <w:rFonts w:ascii="Sylfaen" w:hAnsi="Sylfaen"/>
          <w:sz w:val="22"/>
          <w:szCs w:val="22"/>
          <w:lang w:val="en-US"/>
        </w:rPr>
        <w:t>կգ</w:t>
      </w:r>
      <w:r w:rsidRPr="00BF0E38">
        <w:rPr>
          <w:rFonts w:ascii="Times LatArm" w:hAnsi="Times LatArm"/>
          <w:sz w:val="22"/>
          <w:szCs w:val="22"/>
          <w:lang w:val="en-US"/>
        </w:rPr>
        <w:t>/</w:t>
      </w:r>
      <m:oMath>
        <m:sSup>
          <m:sSupPr>
            <m:ctrlPr>
              <w:rPr>
                <w:rFonts w:ascii="Cambria Math" w:hAnsi="Times LatArm"/>
                <w:i/>
                <w:sz w:val="22"/>
                <w:szCs w:val="22"/>
                <w:lang w:val="en-US"/>
              </w:rPr>
            </m:ctrlPr>
          </m:sSupPr>
          <m:e>
            <m:r>
              <w:rPr>
                <w:rFonts w:ascii="Sylfaen" w:hAnsi="Sylfaen" w:cs="Sylfaen"/>
                <w:sz w:val="22"/>
                <w:szCs w:val="22"/>
                <w:lang w:val="en-US"/>
              </w:rPr>
              <m:t>մ</m:t>
            </m:r>
          </m:e>
          <m:sup>
            <m:r>
              <w:rPr>
                <w:rFonts w:ascii="Cambria Math" w:hAnsi="Times LatArm"/>
                <w:sz w:val="22"/>
                <w:szCs w:val="22"/>
                <w:lang w:val="en-US"/>
              </w:rPr>
              <m:t>3</m:t>
            </m:r>
          </m:sup>
        </m:sSup>
      </m:oMath>
      <w:r w:rsidRPr="00BF0E38">
        <w:rPr>
          <w:rFonts w:ascii="Times LatArm" w:hAnsi="Times LatArm"/>
          <w:sz w:val="22"/>
          <w:szCs w:val="22"/>
          <w:lang w:val="en-US"/>
        </w:rPr>
        <w:t xml:space="preserve"> </w:t>
      </w:r>
      <m:oMath>
        <m:r>
          <w:rPr>
            <w:rFonts w:ascii="Cambria Math" w:hAnsi="Cambria Math"/>
            <w:sz w:val="22"/>
            <w:szCs w:val="22"/>
            <w:lang w:val="en-US"/>
          </w:rPr>
          <m:t>∆</m:t>
        </m:r>
        <m:sSub>
          <m:sSubPr>
            <m:ctrlPr>
              <w:rPr>
                <w:rFonts w:ascii="Cambria Math" w:hAnsi="Times LatArm"/>
                <w:i/>
                <w:sz w:val="22"/>
                <w:szCs w:val="22"/>
                <w:lang w:val="en-US"/>
              </w:rPr>
            </m:ctrlPr>
          </m:sSubPr>
          <m:e>
            <m:r>
              <w:rPr>
                <w:rFonts w:ascii="Cambria Math" w:hAnsi="Cambria Math"/>
                <w:sz w:val="22"/>
                <w:szCs w:val="22"/>
                <w:lang w:val="en-US"/>
              </w:rPr>
              <m:t>K</m:t>
            </m:r>
          </m:e>
          <m:sub>
            <m:r>
              <w:rPr>
                <w:rFonts w:ascii="Cambria Math" w:hAnsi="Cambria Math"/>
                <w:sz w:val="22"/>
                <w:szCs w:val="22"/>
                <w:lang w:val="en-US"/>
              </w:rPr>
              <m:t>ρ</m:t>
            </m:r>
          </m:sub>
        </m:sSub>
        <m:r>
          <w:rPr>
            <w:rFonts w:ascii="Cambria Math" w:hAnsi="Times LatArm"/>
            <w:sz w:val="22"/>
            <w:szCs w:val="22"/>
            <w:lang w:val="en-US"/>
          </w:rPr>
          <m:t>(</m:t>
        </m:r>
        <m:r>
          <w:rPr>
            <w:rFonts w:ascii="Cambria Math" w:hAnsi="Cambria Math"/>
            <w:sz w:val="22"/>
            <w:szCs w:val="22"/>
            <w:lang w:val="en-US"/>
          </w:rPr>
          <m:t>T</m:t>
        </m:r>
        <m:r>
          <w:rPr>
            <w:rFonts w:ascii="Cambria Math" w:hAnsi="Times LatArm"/>
            <w:sz w:val="22"/>
            <w:szCs w:val="22"/>
            <w:lang w:val="en-US"/>
          </w:rPr>
          <m:t>)</m:t>
        </m:r>
      </m:oMath>
      <w:r w:rsidRPr="00BF0E38">
        <w:rPr>
          <w:rFonts w:ascii="Times LatArm" w:hAnsi="Times LatArm"/>
          <w:sz w:val="22"/>
          <w:szCs w:val="22"/>
          <w:lang w:val="en-US"/>
        </w:rPr>
        <w:t xml:space="preserve"> </w:t>
      </w:r>
      <m:oMath>
        <m:r>
          <w:rPr>
            <w:rFonts w:ascii="Cambria Math" w:hAnsi="Cambria Math"/>
            <w:sz w:val="22"/>
            <w:szCs w:val="22"/>
            <w:lang w:val="en-US"/>
          </w:rPr>
          <m:t>≈</m:t>
        </m:r>
        <m:r>
          <w:rPr>
            <w:rFonts w:ascii="Cambria Math" w:hAnsi="Times LatArm"/>
            <w:sz w:val="22"/>
            <w:szCs w:val="22"/>
            <w:lang w:val="en-US"/>
          </w:rPr>
          <m:t>0,093</m:t>
        </m:r>
      </m:oMath>
      <w:r w:rsidRPr="00BF0E38">
        <w:rPr>
          <w:rFonts w:ascii="Times LatArm" w:hAnsi="Times LatArm"/>
          <w:sz w:val="22"/>
          <w:szCs w:val="22"/>
          <w:lang w:val="en-US"/>
        </w:rPr>
        <w:t xml:space="preserve"> (ä³ /Î), ³å³ (4), ÁÝ¹Ñ³Ýáõñ ¹»åùáõÙ, ëï³ÝáõÙ ¿ Ñ»ï¨Û³É ï»ëùÁ`</w:t>
      </w:r>
    </w:p>
    <w:p w:rsidR="00BC571F" w:rsidRDefault="00BC571F" w:rsidP="00EB64AF">
      <w:pPr>
        <w:ind w:firstLine="567"/>
        <w:jc w:val="both"/>
        <w:rPr>
          <w:rFonts w:ascii="Times LatArm" w:hAnsi="Times LatArm"/>
          <w:sz w:val="22"/>
          <w:szCs w:val="22"/>
          <w:lang w:val="en-US"/>
        </w:rPr>
      </w:pPr>
    </w:p>
    <w:p w:rsidR="00BC571F" w:rsidRDefault="00BC571F" w:rsidP="00EB64AF">
      <w:pPr>
        <w:ind w:firstLine="567"/>
        <w:jc w:val="both"/>
        <w:rPr>
          <w:rFonts w:ascii="Times LatArm" w:hAnsi="Times LatArm"/>
          <w:sz w:val="22"/>
          <w:szCs w:val="22"/>
          <w:lang w:val="en-US"/>
        </w:rPr>
      </w:pPr>
    </w:p>
    <w:p w:rsidR="00E328B2" w:rsidRDefault="002D7392" w:rsidP="002D7392">
      <w:pPr>
        <w:ind w:firstLine="567"/>
        <w:jc w:val="both"/>
        <w:rPr>
          <w:rFonts w:ascii="Times LatArm" w:hAnsi="Times LatArm"/>
          <w:sz w:val="22"/>
          <w:szCs w:val="22"/>
          <w:lang w:val="en-US"/>
        </w:rPr>
      </w:pPr>
      <w:r>
        <w:rPr>
          <w:rFonts w:ascii="Times LatArm" w:hAnsi="Times LatArm"/>
          <w:sz w:val="22"/>
          <w:szCs w:val="22"/>
          <w:lang w:val="en-US"/>
        </w:rPr>
        <w:t xml:space="preserve">                                  </w:t>
      </w:r>
      <m:oMath>
        <m:r>
          <w:rPr>
            <w:rFonts w:ascii="Cambria Math" w:hAnsi="Cambria Math"/>
            <w:sz w:val="22"/>
            <w:szCs w:val="22"/>
            <w:lang w:val="en-US"/>
          </w:rPr>
          <m:t>P=</m:t>
        </m:r>
        <m:d>
          <m:dPr>
            <m:begChr m:val="{"/>
            <m:endChr m:val="}"/>
            <m:ctrlPr>
              <w:rPr>
                <w:rFonts w:ascii="Cambria Math" w:hAnsi="Cambria Math"/>
                <w:i/>
                <w:sz w:val="22"/>
                <w:szCs w:val="22"/>
                <w:lang w:val="en-US"/>
              </w:rPr>
            </m:ctrlPr>
          </m:dPr>
          <m:e>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P</m:t>
                </m:r>
              </m:e>
              <m:sub>
                <m:r>
                  <w:rPr>
                    <w:rFonts w:ascii="Sylfaen" w:hAnsi="Sylfaen"/>
                    <w:sz w:val="22"/>
                    <w:szCs w:val="22"/>
                    <w:lang w:val="en-US"/>
                  </w:rPr>
                  <m:t>հալ</m:t>
                </m:r>
              </m:sub>
            </m:sSub>
            <m:r>
              <w:rPr>
                <w:rFonts w:ascii="Cambria Math" w:hAnsi="Cambria Math"/>
                <w:sz w:val="22"/>
                <w:szCs w:val="22"/>
                <w:lang w:val="en-US"/>
              </w:rPr>
              <m:t>+</m:t>
            </m:r>
            <m:d>
              <m:dPr>
                <m:begChr m:val="["/>
                <m:endChr m:val="]"/>
                <m:ctrlPr>
                  <w:rPr>
                    <w:rFonts w:ascii="Cambria Math" w:hAnsi="Cambria Math"/>
                    <w:i/>
                    <w:sz w:val="22"/>
                    <w:szCs w:val="22"/>
                    <w:lang w:val="en-US"/>
                  </w:rPr>
                </m:ctrlPr>
              </m:dPr>
              <m:e>
                <m:sSub>
                  <m:sSubPr>
                    <m:ctrlPr>
                      <w:rPr>
                        <w:rFonts w:ascii="Cambria Math" w:hAnsi="Times LatArm"/>
                        <w:i/>
                        <w:sz w:val="22"/>
                        <w:szCs w:val="22"/>
                        <w:lang w:val="en-US"/>
                      </w:rPr>
                    </m:ctrlPr>
                  </m:sSubPr>
                  <m:e>
                    <m:r>
                      <w:rPr>
                        <w:rFonts w:ascii="Cambria Math" w:hAnsi="Cambria Math"/>
                        <w:sz w:val="22"/>
                        <w:szCs w:val="22"/>
                        <w:lang w:val="en-US"/>
                      </w:rPr>
                      <m:t>K</m:t>
                    </m:r>
                  </m:e>
                  <m:sub>
                    <m:r>
                      <w:rPr>
                        <w:rFonts w:ascii="Cambria Math" w:hAnsi="Cambria Math"/>
                        <w:sz w:val="22"/>
                        <w:szCs w:val="22"/>
                        <w:lang w:val="en-US"/>
                      </w:rPr>
                      <m:t>ρ</m:t>
                    </m:r>
                  </m:sub>
                </m:sSub>
                <m:d>
                  <m:dPr>
                    <m:ctrlPr>
                      <w:rPr>
                        <w:rFonts w:ascii="Cambria Math" w:hAnsi="Times LatArm"/>
                        <w:i/>
                        <w:sz w:val="22"/>
                        <w:szCs w:val="22"/>
                        <w:lang w:val="en-US"/>
                      </w:rPr>
                    </m:ctrlPr>
                  </m:dPr>
                  <m:e>
                    <m:r>
                      <w:rPr>
                        <w:rFonts w:ascii="Cambria Math" w:hAnsi="Cambria Math"/>
                        <w:sz w:val="22"/>
                        <w:szCs w:val="22"/>
                        <w:lang w:val="en-US"/>
                      </w:rPr>
                      <m:t>T</m:t>
                    </m:r>
                  </m:e>
                </m:d>
                <m:r>
                  <w:rPr>
                    <w:rFonts w:ascii="Cambria Math" w:hAnsi="Cambria Math"/>
                    <w:sz w:val="22"/>
                    <w:szCs w:val="22"/>
                    <w:lang w:val="en-US"/>
                  </w:rPr>
                  <m:t>-∆</m:t>
                </m:r>
                <m:sSub>
                  <m:sSubPr>
                    <m:ctrlPr>
                      <w:rPr>
                        <w:rFonts w:ascii="Cambria Math" w:hAnsi="Times LatArm"/>
                        <w:i/>
                        <w:sz w:val="22"/>
                        <w:szCs w:val="22"/>
                        <w:lang w:val="en-US"/>
                      </w:rPr>
                    </m:ctrlPr>
                  </m:sSubPr>
                  <m:e>
                    <m:r>
                      <w:rPr>
                        <w:rFonts w:ascii="Cambria Math" w:hAnsi="Cambria Math"/>
                        <w:sz w:val="22"/>
                        <w:szCs w:val="22"/>
                        <w:lang w:val="en-US"/>
                      </w:rPr>
                      <m:t>K</m:t>
                    </m:r>
                  </m:e>
                  <m:sub>
                    <m:r>
                      <w:rPr>
                        <w:rFonts w:ascii="Cambria Math" w:hAnsi="Cambria Math"/>
                        <w:sz w:val="22"/>
                        <w:szCs w:val="22"/>
                        <w:lang w:val="en-US"/>
                      </w:rPr>
                      <m:t>ρ</m:t>
                    </m:r>
                  </m:sub>
                </m:sSub>
                <m:d>
                  <m:dPr>
                    <m:ctrlPr>
                      <w:rPr>
                        <w:rFonts w:ascii="Cambria Math" w:hAnsi="Times LatArm"/>
                        <w:i/>
                        <w:sz w:val="22"/>
                        <w:szCs w:val="22"/>
                        <w:lang w:val="en-US"/>
                      </w:rPr>
                    </m:ctrlPr>
                  </m:dPr>
                  <m:e>
                    <m:r>
                      <w:rPr>
                        <w:rFonts w:ascii="Cambria Math" w:hAnsi="Cambria Math"/>
                        <w:sz w:val="22"/>
                        <w:szCs w:val="22"/>
                        <w:lang w:val="en-US"/>
                      </w:rPr>
                      <m:t>T</m:t>
                    </m:r>
                  </m:e>
                </m:d>
                <m:f>
                  <m:fPr>
                    <m:ctrlPr>
                      <w:rPr>
                        <w:rFonts w:ascii="Cambria Math" w:hAnsi="Times LatArm"/>
                        <w:i/>
                        <w:sz w:val="22"/>
                        <w:szCs w:val="22"/>
                        <w:lang w:val="en-US"/>
                      </w:rPr>
                    </m:ctrlPr>
                  </m:fPr>
                  <m:num>
                    <m:d>
                      <m:dPr>
                        <m:ctrlPr>
                          <w:rPr>
                            <w:rFonts w:ascii="Cambria Math" w:hAnsi="Times LatArm"/>
                            <w:sz w:val="22"/>
                            <w:szCs w:val="22"/>
                            <w:lang w:val="en-US"/>
                          </w:rPr>
                        </m:ctrlPr>
                      </m:dPr>
                      <m:e>
                        <m:sSub>
                          <m:sSubPr>
                            <m:ctrlPr>
                              <w:rPr>
                                <w:rFonts w:ascii="Cambria Math" w:hAnsi="Times LatArm"/>
                                <w:i/>
                                <w:sz w:val="22"/>
                                <w:szCs w:val="22"/>
                                <w:lang w:val="en-US"/>
                              </w:rPr>
                            </m:ctrlPr>
                          </m:sSubPr>
                          <m:e>
                            <m:r>
                              <w:rPr>
                                <w:rFonts w:ascii="Cambria Math" w:hAnsi="Cambria Math"/>
                                <w:sz w:val="22"/>
                                <w:szCs w:val="22"/>
                                <w:lang w:val="en-US"/>
                              </w:rPr>
                              <m:t>ρ</m:t>
                            </m:r>
                          </m:e>
                          <m:sub>
                            <m:r>
                              <w:rPr>
                                <w:rFonts w:ascii="Cambria Math" w:hAnsi="Times LatArm"/>
                                <w:sz w:val="22"/>
                                <w:szCs w:val="22"/>
                                <w:lang w:val="en-US"/>
                              </w:rPr>
                              <m:t>0</m:t>
                            </m:r>
                            <m:r>
                              <w:rPr>
                                <w:rFonts w:ascii="Cambria Math" w:hAnsi="Cambria Math"/>
                                <w:sz w:val="22"/>
                                <w:szCs w:val="22"/>
                                <w:lang w:val="en-US"/>
                              </w:rPr>
                              <m:t>-</m:t>
                            </m:r>
                          </m:sub>
                        </m:sSub>
                        <m:r>
                          <w:rPr>
                            <w:rFonts w:ascii="Cambria Math" w:hAnsi="Cambria Math"/>
                            <w:sz w:val="22"/>
                            <w:szCs w:val="22"/>
                            <w:lang w:val="en-US"/>
                          </w:rPr>
                          <m:t>ρ</m:t>
                        </m:r>
                      </m:e>
                    </m:d>
                  </m:num>
                  <m:den>
                    <m:r>
                      <w:rPr>
                        <w:rFonts w:ascii="Times LatArm" w:hAnsi="Cambria Math"/>
                        <w:sz w:val="22"/>
                        <w:szCs w:val="22"/>
                        <w:lang w:val="en-US"/>
                      </w:rPr>
                      <m:t>∆</m:t>
                    </m:r>
                    <m:sSub>
                      <m:sSubPr>
                        <m:ctrlPr>
                          <w:rPr>
                            <w:rFonts w:ascii="Cambria Math" w:hAnsi="Times LatArm"/>
                            <w:i/>
                            <w:sz w:val="22"/>
                            <w:szCs w:val="22"/>
                            <w:lang w:val="en-US"/>
                          </w:rPr>
                        </m:ctrlPr>
                      </m:sSubPr>
                      <m:e>
                        <m:r>
                          <w:rPr>
                            <w:rFonts w:ascii="Cambria Math" w:hAnsi="Cambria Math"/>
                            <w:sz w:val="22"/>
                            <w:szCs w:val="22"/>
                            <w:lang w:val="en-US"/>
                          </w:rPr>
                          <m:t>ρ</m:t>
                        </m:r>
                      </m:e>
                      <m:sub>
                        <m:r>
                          <w:rPr>
                            <w:rFonts w:ascii="Cambria Math" w:hAnsi="Times LatArm"/>
                            <w:sz w:val="22"/>
                            <w:szCs w:val="22"/>
                            <w:lang w:val="en-US"/>
                          </w:rPr>
                          <m:t>1</m:t>
                        </m:r>
                      </m:sub>
                    </m:sSub>
                  </m:den>
                </m:f>
              </m:e>
            </m:d>
            <m:r>
              <w:rPr>
                <w:rFonts w:ascii="Cambria Math" w:hAnsi="Cambria Math"/>
                <w:sz w:val="22"/>
                <w:szCs w:val="22"/>
                <w:lang w:val="en-US"/>
              </w:rPr>
              <m:t>(T</m:t>
            </m:r>
            <m:r>
              <w:rPr>
                <w:rFonts w:ascii="Times LatArm" w:hAnsi="Cambria Math"/>
                <w:sz w:val="22"/>
                <w:szCs w:val="22"/>
                <w:lang w:val="en-US"/>
              </w:rPr>
              <m:t>-</m:t>
            </m:r>
            <m:sSub>
              <m:sSubPr>
                <m:ctrlPr>
                  <w:rPr>
                    <w:rFonts w:ascii="Cambria Math" w:hAnsi="Times LatArm"/>
                    <w:i/>
                    <w:sz w:val="22"/>
                    <w:szCs w:val="22"/>
                    <w:lang w:val="en-US"/>
                  </w:rPr>
                </m:ctrlPr>
              </m:sSubPr>
              <m:e>
                <m:r>
                  <w:rPr>
                    <w:rFonts w:ascii="Cambria Math" w:hAnsi="Cambria Math"/>
                    <w:sz w:val="22"/>
                    <w:szCs w:val="22"/>
                    <w:lang w:val="en-US"/>
                  </w:rPr>
                  <m:t>T</m:t>
                </m:r>
              </m:e>
              <m:sub>
                <m:r>
                  <w:rPr>
                    <w:rFonts w:ascii="Times LatArm" w:hAnsi="Sylfaen" w:cs="Sylfaen"/>
                    <w:sz w:val="22"/>
                    <w:szCs w:val="22"/>
                    <w:lang w:val="en-US"/>
                  </w:rPr>
                  <m:t>հալ</m:t>
                </m:r>
              </m:sub>
            </m:sSub>
            <m:r>
              <w:rPr>
                <w:rFonts w:ascii="Cambria Math" w:hAnsi="Cambria Math"/>
                <w:sz w:val="22"/>
                <w:szCs w:val="22"/>
                <w:lang w:val="en-US"/>
              </w:rPr>
              <m:t>)</m:t>
            </m:r>
          </m:e>
        </m:d>
        <m:r>
          <m:rPr>
            <m:sty m:val="p"/>
          </m:rPr>
          <w:rPr>
            <w:rFonts w:ascii="Arial Armenian" w:hAnsi="Times LatArm"/>
            <w:sz w:val="22"/>
            <w:szCs w:val="22"/>
            <w:lang w:val="en-US"/>
          </w:rPr>
          <m:t>∙</m:t>
        </m:r>
        <m:sSup>
          <m:sSupPr>
            <m:ctrlPr>
              <w:rPr>
                <w:rFonts w:ascii="Cambria Math" w:hAnsi="Times LatArm"/>
                <w:i/>
                <w:sz w:val="22"/>
                <w:szCs w:val="22"/>
                <w:lang w:val="en-US"/>
              </w:rPr>
            </m:ctrlPr>
          </m:sSupPr>
          <m:e>
            <m:r>
              <w:rPr>
                <w:rFonts w:ascii="Cambria Math" w:hAnsi="Times LatArm"/>
                <w:sz w:val="22"/>
                <w:szCs w:val="22"/>
                <w:lang w:val="en-US"/>
              </w:rPr>
              <m:t>10</m:t>
            </m:r>
          </m:e>
          <m:sup>
            <m:r>
              <w:rPr>
                <w:rFonts w:ascii="Cambria Math" w:hAnsi="Times LatArm"/>
                <w:sz w:val="22"/>
                <w:szCs w:val="22"/>
                <w:lang w:val="en-US"/>
              </w:rPr>
              <m:t>5</m:t>
            </m:r>
          </m:sup>
        </m:sSup>
        <m:r>
          <w:rPr>
            <w:rFonts w:ascii="Cambria Math" w:hAnsi="Times LatArm"/>
            <w:sz w:val="22"/>
            <w:szCs w:val="22"/>
            <w:lang w:val="en-US"/>
          </w:rPr>
          <m:t xml:space="preserve">                            </m:t>
        </m:r>
      </m:oMath>
      <w:r w:rsidR="00BF0E38" w:rsidRPr="00BF0E38">
        <w:rPr>
          <w:rFonts w:ascii="Times LatArm" w:hAnsi="Times LatArm"/>
          <w:sz w:val="22"/>
          <w:szCs w:val="22"/>
          <w:lang w:val="en-US"/>
        </w:rPr>
        <w:t xml:space="preserve">(5)       </w:t>
      </w:r>
    </w:p>
    <w:p w:rsidR="00BF0E38" w:rsidRPr="00BF0E38" w:rsidRDefault="00BF0E38" w:rsidP="00EB64AF">
      <w:pPr>
        <w:jc w:val="both"/>
        <w:rPr>
          <w:rFonts w:ascii="Times LatArm" w:hAnsi="Times LatArm"/>
          <w:sz w:val="22"/>
          <w:szCs w:val="22"/>
          <w:lang w:val="en-US"/>
        </w:rPr>
      </w:pPr>
      <w:r w:rsidRPr="00BF0E38">
        <w:rPr>
          <w:rFonts w:ascii="Times LatArm" w:hAnsi="Times LatArm"/>
          <w:sz w:val="22"/>
          <w:szCs w:val="22"/>
          <w:lang w:val="en-US"/>
        </w:rPr>
        <w:t xml:space="preserve">  </w:t>
      </w:r>
    </w:p>
    <w:p w:rsidR="00BF0E38" w:rsidRPr="00BF0E38" w:rsidRDefault="00BF0E38" w:rsidP="00EB64AF">
      <w:pPr>
        <w:jc w:val="both"/>
        <w:rPr>
          <w:rFonts w:ascii="Times LatArm" w:hAnsi="Times LatArm"/>
          <w:sz w:val="22"/>
          <w:szCs w:val="22"/>
          <w:lang w:val="en-US"/>
        </w:rPr>
      </w:pPr>
      <w:r w:rsidRPr="00BF0E38">
        <w:rPr>
          <w:rFonts w:ascii="Times LatArm" w:hAnsi="Times LatArm"/>
          <w:sz w:val="22"/>
          <w:szCs w:val="22"/>
          <w:lang w:val="en-US"/>
        </w:rPr>
        <w:t>áñï»Õ, ÇÝãå»ë í»ñ¨ Ýßí»ó,</w:t>
      </w:r>
      <m:oMath>
        <m:r>
          <w:rPr>
            <w:rFonts w:ascii="Cambria Math" w:hAnsi="Times LatArm"/>
            <w:sz w:val="22"/>
            <w:szCs w:val="22"/>
            <w:lang w:val="en-US"/>
          </w:rPr>
          <m:t xml:space="preserve"> </m:t>
        </m:r>
        <m:sSub>
          <m:sSubPr>
            <m:ctrlPr>
              <w:rPr>
                <w:rFonts w:ascii="Cambria Math" w:hAnsi="Times LatArm"/>
                <w:i/>
                <w:sz w:val="22"/>
                <w:szCs w:val="22"/>
                <w:lang w:val="en-US"/>
              </w:rPr>
            </m:ctrlPr>
          </m:sSubPr>
          <m:e>
            <m:r>
              <w:rPr>
                <w:rFonts w:ascii="Cambria Math" w:hAnsi="Cambria Math"/>
                <w:sz w:val="22"/>
                <w:szCs w:val="22"/>
                <w:lang w:val="en-US"/>
              </w:rPr>
              <m:t>P</m:t>
            </m:r>
          </m:e>
          <m:sub>
            <m:r>
              <w:rPr>
                <w:rFonts w:ascii="Times LatArm" w:hAnsi="Sylfaen" w:cs="Sylfaen"/>
                <w:sz w:val="22"/>
                <w:szCs w:val="22"/>
                <w:lang w:val="en-US"/>
              </w:rPr>
              <m:t>հալ</m:t>
            </m:r>
          </m:sub>
        </m:sSub>
      </m:oMath>
      <w:r w:rsidRPr="00BF0E38">
        <w:rPr>
          <w:rFonts w:ascii="Times LatArm" w:hAnsi="Times LatArm"/>
          <w:sz w:val="22"/>
          <w:szCs w:val="22"/>
          <w:lang w:val="en-US"/>
        </w:rPr>
        <w:t xml:space="preserve">, </w:t>
      </w:r>
      <m:oMath>
        <m:sSub>
          <m:sSubPr>
            <m:ctrlPr>
              <w:rPr>
                <w:rFonts w:ascii="Cambria Math" w:hAnsi="Times LatArm"/>
                <w:i/>
                <w:sz w:val="22"/>
                <w:szCs w:val="22"/>
                <w:lang w:val="en-US"/>
              </w:rPr>
            </m:ctrlPr>
          </m:sSubPr>
          <m:e>
            <m:r>
              <w:rPr>
                <w:rFonts w:ascii="Cambria Math" w:hAnsi="Cambria Math"/>
                <w:sz w:val="22"/>
                <w:szCs w:val="22"/>
                <w:lang w:val="en-US"/>
              </w:rPr>
              <m:t>K</m:t>
            </m:r>
          </m:e>
          <m:sub>
            <m:r>
              <w:rPr>
                <w:rFonts w:ascii="Cambria Math" w:hAnsi="Cambria Math"/>
                <w:sz w:val="22"/>
                <w:szCs w:val="22"/>
                <w:lang w:val="en-US"/>
              </w:rPr>
              <m:t>ρ</m:t>
            </m:r>
          </m:sub>
        </m:sSub>
        <m:r>
          <w:rPr>
            <w:rFonts w:ascii="Cambria Math" w:hAnsi="Times LatArm"/>
            <w:sz w:val="22"/>
            <w:szCs w:val="22"/>
            <w:lang w:val="en-US"/>
          </w:rPr>
          <m:t>(</m:t>
        </m:r>
        <m:r>
          <w:rPr>
            <w:rFonts w:ascii="Cambria Math" w:hAnsi="Cambria Math"/>
            <w:sz w:val="22"/>
            <w:szCs w:val="22"/>
            <w:lang w:val="en-US"/>
          </w:rPr>
          <m:t>T</m:t>
        </m:r>
        <m:r>
          <w:rPr>
            <w:rFonts w:ascii="Cambria Math" w:hAnsi="Times LatArm"/>
            <w:sz w:val="22"/>
            <w:szCs w:val="22"/>
            <w:lang w:val="en-US"/>
          </w:rPr>
          <m:t>)</m:t>
        </m:r>
      </m:oMath>
      <w:r w:rsidRPr="00BF0E38">
        <w:rPr>
          <w:rFonts w:ascii="Times LatArm" w:hAnsi="Times LatArm"/>
          <w:sz w:val="22"/>
          <w:szCs w:val="22"/>
          <w:lang w:val="en-US"/>
        </w:rPr>
        <w:t xml:space="preserve"> </w:t>
      </w:r>
      <w:r w:rsidRPr="00BF0E38">
        <w:rPr>
          <w:rFonts w:ascii="Times LatArm" w:hAnsi="Sylfaen"/>
          <w:sz w:val="22"/>
          <w:szCs w:val="22"/>
          <w:lang w:val="en-US"/>
        </w:rPr>
        <w:t>և</w:t>
      </w:r>
      <w:r w:rsidRPr="00BF0E38">
        <w:rPr>
          <w:rFonts w:ascii="Times LatArm" w:hAnsi="Times LatArm"/>
          <w:sz w:val="22"/>
          <w:szCs w:val="22"/>
          <w:lang w:val="en-US"/>
        </w:rPr>
        <w:t xml:space="preserve"> </w:t>
      </w:r>
      <m:oMath>
        <m:r>
          <w:rPr>
            <w:rFonts w:ascii="Times LatArm" w:hAnsi="Cambria Math"/>
            <w:sz w:val="22"/>
            <w:szCs w:val="22"/>
            <w:lang w:val="en-US"/>
          </w:rPr>
          <m:t>∆</m:t>
        </m:r>
        <m:sSub>
          <m:sSubPr>
            <m:ctrlPr>
              <w:rPr>
                <w:rFonts w:ascii="Cambria Math" w:hAnsi="Times LatArm"/>
                <w:i/>
                <w:sz w:val="22"/>
                <w:szCs w:val="22"/>
                <w:lang w:val="en-US"/>
              </w:rPr>
            </m:ctrlPr>
          </m:sSubPr>
          <m:e>
            <m:r>
              <w:rPr>
                <w:rFonts w:ascii="Cambria Math" w:hAnsi="Cambria Math"/>
                <w:sz w:val="22"/>
                <w:szCs w:val="22"/>
                <w:lang w:val="en-US"/>
              </w:rPr>
              <m:t>K</m:t>
            </m:r>
          </m:e>
          <m:sub>
            <m:r>
              <w:rPr>
                <w:rFonts w:ascii="Cambria Math" w:hAnsi="Cambria Math"/>
                <w:sz w:val="22"/>
                <w:szCs w:val="22"/>
                <w:lang w:val="en-US"/>
              </w:rPr>
              <m:t>ρ</m:t>
            </m:r>
          </m:sub>
        </m:sSub>
        <m:r>
          <w:rPr>
            <w:rFonts w:ascii="Cambria Math" w:hAnsi="Times LatArm"/>
            <w:sz w:val="22"/>
            <w:szCs w:val="22"/>
            <w:lang w:val="en-US"/>
          </w:rPr>
          <m:t>(</m:t>
        </m:r>
        <m:r>
          <w:rPr>
            <w:rFonts w:ascii="Cambria Math" w:hAnsi="Cambria Math"/>
            <w:sz w:val="22"/>
            <w:szCs w:val="22"/>
            <w:lang w:val="en-US"/>
          </w:rPr>
          <m:t>T</m:t>
        </m:r>
        <m:r>
          <w:rPr>
            <w:rFonts w:ascii="Cambria Math" w:hAnsi="Times LatArm"/>
            <w:sz w:val="22"/>
            <w:szCs w:val="22"/>
            <w:lang w:val="en-US"/>
          </w:rPr>
          <m:t>)</m:t>
        </m:r>
      </m:oMath>
      <w:r w:rsidRPr="00BF0E38">
        <w:rPr>
          <w:rFonts w:ascii="Times LatArm" w:hAnsi="Times LatArm"/>
          <w:sz w:val="22"/>
          <w:szCs w:val="22"/>
          <w:lang w:val="en-US"/>
        </w:rPr>
        <w:t xml:space="preserve"> áñáßíáõÙ »Ý  ÷áñÓÝ³Ï³Ý  ïíÛ³ÉÝ»ñÇó  ÝÏ.1, 2,  ³ÕÛáõë³Ï -1, </w:t>
      </w:r>
      <m:oMath>
        <m:sSub>
          <m:sSubPr>
            <m:ctrlPr>
              <w:rPr>
                <w:rFonts w:ascii="Cambria Math" w:hAnsi="Times LatArm"/>
                <w:i/>
                <w:sz w:val="22"/>
                <w:szCs w:val="22"/>
                <w:lang w:val="en-US"/>
              </w:rPr>
            </m:ctrlPr>
          </m:sSubPr>
          <m:e>
            <m:r>
              <w:rPr>
                <w:rFonts w:ascii="Cambria Math" w:hAnsi="Cambria Math"/>
                <w:sz w:val="22"/>
                <w:szCs w:val="22"/>
                <w:lang w:val="en-US"/>
              </w:rPr>
              <m:t>ρ</m:t>
            </m:r>
          </m:e>
          <m:sub>
            <m:r>
              <w:rPr>
                <w:rFonts w:ascii="Cambria Math" w:hAnsi="Times LatArm"/>
                <w:sz w:val="22"/>
                <w:szCs w:val="22"/>
                <w:lang w:val="en-US"/>
              </w:rPr>
              <m:t>0</m:t>
            </m:r>
          </m:sub>
        </m:sSub>
      </m:oMath>
      <w:r w:rsidRPr="00BF0E38">
        <w:rPr>
          <w:rFonts w:ascii="Times LatArm" w:hAnsi="Times LatArm"/>
          <w:sz w:val="22"/>
          <w:szCs w:val="22"/>
          <w:lang w:val="en-US"/>
        </w:rPr>
        <w:t>- Ñ»ÕáõÏÇ  Ëï</w:t>
      </w:r>
      <w:r w:rsidR="008F011D">
        <w:rPr>
          <w:rFonts w:ascii="Times LatArm" w:hAnsi="Times LatArm"/>
          <w:sz w:val="22"/>
          <w:szCs w:val="22"/>
          <w:lang w:val="en-US"/>
        </w:rPr>
        <w:t xml:space="preserve">áõÃÛáõÝÝ ¿ ÝáñÙ³É å³ÛÙ³ÝÝ»ñáõÙ Ï³Ù Ñ³ÛïÝÇ ³Ù»Ý³Ù»Í ËïáõÃÛáõÝÁ, </w:t>
      </w:r>
      <m:oMath>
        <m:r>
          <w:rPr>
            <w:rFonts w:ascii="Cambria Math" w:hAnsi="Cambria Math"/>
            <w:sz w:val="22"/>
            <w:szCs w:val="22"/>
            <w:lang w:val="en-US"/>
          </w:rPr>
          <m:t>ρ</m:t>
        </m:r>
      </m:oMath>
      <w:r w:rsidRPr="00BF0E38">
        <w:rPr>
          <w:rFonts w:ascii="Times LatArm" w:hAnsi="Times LatArm"/>
          <w:sz w:val="22"/>
          <w:szCs w:val="22"/>
          <w:lang w:val="en-US"/>
        </w:rPr>
        <w:t xml:space="preserve"> - ó³ÝÏ³ó³Í  ËïáõÃÛáõÝÝ </w:t>
      </w:r>
      <w:r w:rsidR="008F011D">
        <w:rPr>
          <w:rFonts w:ascii="Times LatArm" w:hAnsi="Times LatArm"/>
          <w:sz w:val="22"/>
          <w:szCs w:val="22"/>
          <w:lang w:val="en-US"/>
        </w:rPr>
        <w:t xml:space="preserve">¿ </w:t>
      </w:r>
      <w:r w:rsidRPr="00BF0E38">
        <w:rPr>
          <w:rFonts w:ascii="Times LatArm" w:hAnsi="Times LatArm"/>
          <w:sz w:val="22"/>
          <w:szCs w:val="22"/>
          <w:lang w:val="en-US"/>
        </w:rPr>
        <w:t>T- ó³ÝÏ³ó³Í ç»ñÙ³ëïÇ×³ÝÇ ¹»åùáõÙ,</w:t>
      </w:r>
      <w:r w:rsidR="008F011D">
        <w:rPr>
          <w:rFonts w:ascii="Times LatArm" w:hAnsi="Times LatArm"/>
          <w:sz w:val="22"/>
          <w:szCs w:val="22"/>
          <w:lang w:val="en-US"/>
        </w:rPr>
        <w:t xml:space="preserve"> </w:t>
      </w:r>
      <m:oMath>
        <m:r>
          <w:rPr>
            <w:rFonts w:ascii="Times LatArm" w:hAnsi="Cambria Math"/>
            <w:sz w:val="22"/>
            <w:szCs w:val="22"/>
            <w:lang w:val="en-US"/>
          </w:rPr>
          <m:t>∆</m:t>
        </m:r>
        <m:sSub>
          <m:sSubPr>
            <m:ctrlPr>
              <w:rPr>
                <w:rFonts w:ascii="Cambria Math" w:hAnsi="Times LatArm"/>
                <w:i/>
                <w:sz w:val="22"/>
                <w:szCs w:val="22"/>
                <w:lang w:val="en-US"/>
              </w:rPr>
            </m:ctrlPr>
          </m:sSubPr>
          <m:e>
            <m:r>
              <w:rPr>
                <w:rFonts w:ascii="Cambria Math" w:hAnsi="Cambria Math"/>
                <w:sz w:val="22"/>
                <w:szCs w:val="22"/>
                <w:lang w:val="en-US"/>
              </w:rPr>
              <m:t>ρ</m:t>
            </m:r>
          </m:e>
          <m:sub>
            <m:r>
              <w:rPr>
                <w:rFonts w:ascii="Cambria Math" w:hAnsi="Times LatArm"/>
                <w:sz w:val="22"/>
                <w:szCs w:val="22"/>
                <w:lang w:val="en-US"/>
              </w:rPr>
              <m:t>1</m:t>
            </m:r>
          </m:sub>
        </m:sSub>
      </m:oMath>
      <w:r w:rsidR="008F011D">
        <w:rPr>
          <w:rFonts w:ascii="Times LatArm" w:hAnsi="Times LatArm"/>
          <w:sz w:val="22"/>
          <w:szCs w:val="22"/>
          <w:lang w:val="en-US"/>
        </w:rPr>
        <w:t xml:space="preserve">- ËïáõÃÛ³Ý ÷á÷áËáõÃÛ³Ý ù³ÛÉÝ ¿ ³ÕÛáõë³Ï-1 Ñ³Ù³Ó³ÛÝ, </w:t>
      </w:r>
      <m:oMath>
        <m:sSub>
          <m:sSubPr>
            <m:ctrlPr>
              <w:rPr>
                <w:rFonts w:ascii="Cambria Math" w:hAnsi="Times LatArm"/>
                <w:i/>
                <w:sz w:val="22"/>
                <w:szCs w:val="22"/>
                <w:lang w:val="en-US"/>
              </w:rPr>
            </m:ctrlPr>
          </m:sSubPr>
          <m:e>
            <m:r>
              <w:rPr>
                <w:rFonts w:ascii="Cambria Math" w:hAnsi="Cambria Math"/>
                <w:sz w:val="22"/>
                <w:szCs w:val="22"/>
                <w:lang w:val="en-US"/>
              </w:rPr>
              <m:t>T</m:t>
            </m:r>
          </m:e>
          <m:sub>
            <m:r>
              <w:rPr>
                <w:rFonts w:ascii="Times LatArm" w:hAnsi="Sylfaen" w:cs="Sylfaen"/>
                <w:sz w:val="22"/>
                <w:szCs w:val="22"/>
                <w:lang w:val="en-US"/>
              </w:rPr>
              <m:t>հալ</m:t>
            </m:r>
          </m:sub>
        </m:sSub>
      </m:oMath>
      <w:r w:rsidRPr="00BF0E38">
        <w:rPr>
          <w:rFonts w:ascii="Times LatArm" w:hAnsi="Times LatArm"/>
          <w:sz w:val="22"/>
          <w:szCs w:val="22"/>
          <w:lang w:val="en-US"/>
        </w:rPr>
        <w:t>-ïíÛ³É Ñ»ÕáõÏÇ Ñ³Ù³ñ Ñ³ÛïÝÇ ¿:</w:t>
      </w:r>
    </w:p>
    <w:p w:rsidR="00BF0E38" w:rsidRPr="00BF0E38" w:rsidRDefault="00BF0E38" w:rsidP="00EB64AF">
      <w:pPr>
        <w:ind w:firstLine="567"/>
        <w:jc w:val="both"/>
        <w:rPr>
          <w:rFonts w:ascii="Times LatArm" w:hAnsi="Times LatArm"/>
          <w:sz w:val="22"/>
          <w:szCs w:val="22"/>
          <w:lang w:val="en-US"/>
        </w:rPr>
      </w:pPr>
      <w:r w:rsidRPr="00BF0E38">
        <w:rPr>
          <w:rFonts w:ascii="Times LatArm" w:hAnsi="Times LatArm"/>
          <w:sz w:val="22"/>
          <w:szCs w:val="22"/>
          <w:lang w:val="en-US"/>
        </w:rPr>
        <w:t>²ÛëåÇëáí (4) Ï³Ù (5) Ñ³í³ë³ñáõÙÁ áõÝÇ ÁÝ¹³Ù»ÝÁ »ñ»ù ·áñÍ³ÏÇóÝ»ñ, áñáÝù áñáßíáõÙ »Ý ÷áñÓÝ³Ï³Ý ïíÛ³ÉÝ»ñÇó v=const åñáó»ëÇ ¹»åùáõÙ:</w:t>
      </w:r>
    </w:p>
    <w:p w:rsidR="00BF0E38" w:rsidRPr="00BF0E38" w:rsidRDefault="00BF0E38" w:rsidP="00EB64AF">
      <w:pPr>
        <w:ind w:firstLine="567"/>
        <w:jc w:val="both"/>
        <w:rPr>
          <w:rFonts w:ascii="Times LatArm" w:hAnsi="Times LatArm"/>
          <w:sz w:val="22"/>
          <w:szCs w:val="22"/>
          <w:lang w:val="en-US"/>
        </w:rPr>
      </w:pPr>
      <w:r w:rsidRPr="00BF0E38">
        <w:rPr>
          <w:rFonts w:ascii="Times LatArm" w:hAnsi="Times LatArm"/>
          <w:sz w:val="22"/>
          <w:szCs w:val="22"/>
          <w:lang w:val="en-US"/>
        </w:rPr>
        <w:t xml:space="preserve">(4) Ñ³í³ë³ñáõÙáí </w:t>
      </w:r>
      <w:r w:rsidR="006A236C" w:rsidRPr="00BF0E38">
        <w:rPr>
          <w:rFonts w:ascii="Times LatArm" w:hAnsi="Times LatArm"/>
          <w:sz w:val="22"/>
          <w:szCs w:val="22"/>
          <w:lang w:val="en-US"/>
        </w:rPr>
        <w:t xml:space="preserve">×ÝßÙ³Ý  Ñ³Ù³ñ </w:t>
      </w:r>
      <w:r w:rsidR="006A236C">
        <w:rPr>
          <w:rFonts w:ascii="Times LatArm" w:hAnsi="Times LatArm"/>
          <w:sz w:val="22"/>
          <w:szCs w:val="22"/>
          <w:lang w:val="en-US"/>
        </w:rPr>
        <w:t xml:space="preserve"> </w:t>
      </w:r>
      <w:r w:rsidRPr="00BF0E38">
        <w:rPr>
          <w:rFonts w:ascii="Times LatArm" w:hAnsi="Times LatArm"/>
          <w:sz w:val="22"/>
          <w:szCs w:val="22"/>
          <w:lang w:val="en-US"/>
        </w:rPr>
        <w:t>Ï³ï³ñí³Í Ñ³ßíáõÙÝ»ñÇó ëï³óí³Í ³ñ¹ÛáõÝùÝ»ñÁ  Ñ³Ù³å³ï³ëË³Ý  ÙÇ¨ÝáõÛÝ  ËïáõÃÛ³Ý  ¨ ç»ñÙ³ëïÇ×³ÝÇ å³ÛÙ³ÝÝ»ñáõÙ ËïáõÃÛ³Ý (780</w:t>
      </w:r>
      <w:r w:rsidR="00635903" w:rsidRPr="007D0E60">
        <w:rPr>
          <w:rFonts w:ascii="Times LatArm" w:hAnsi="Times LatArm"/>
          <w:position w:val="-11"/>
          <w:sz w:val="22"/>
          <w:szCs w:val="22"/>
        </w:rPr>
        <w:pict>
          <v:shape id="_x0000_i1465" type="#_x0000_t75" style="width:9pt;height:16.5pt" equationxml="&lt;">
            <v:imagedata r:id="rId834" o:title="" chromakey="white"/>
          </v:shape>
        </w:pict>
      </w:r>
      <w:r w:rsidRPr="00BF0E38">
        <w:rPr>
          <w:rFonts w:ascii="Times LatArm" w:hAnsi="Times LatArm"/>
          <w:sz w:val="22"/>
          <w:szCs w:val="22"/>
          <w:lang w:val="en-US"/>
        </w:rPr>
        <w:lastRenderedPageBreak/>
        <w:t>820)</w:t>
      </w:r>
      <w:r w:rsidR="006A236C">
        <w:rPr>
          <w:rFonts w:ascii="Times LatArm" w:hAnsi="Times LatArm"/>
          <w:sz w:val="22"/>
          <w:szCs w:val="22"/>
          <w:lang w:val="en-US"/>
        </w:rPr>
        <w:t xml:space="preserve"> </w:t>
      </w:r>
      <w:r w:rsidRPr="00BF0E38">
        <w:rPr>
          <w:rFonts w:ascii="Times LatArm" w:hAnsi="Times LatArm"/>
          <w:sz w:val="22"/>
          <w:szCs w:val="22"/>
          <w:lang w:val="en-US"/>
        </w:rPr>
        <w:t>(Ï·/Ù</w:t>
      </w:r>
      <w:r w:rsidRPr="00BF0E38">
        <w:rPr>
          <w:rFonts w:ascii="Times LatArm" w:hAnsi="Times LatArm"/>
          <w:sz w:val="22"/>
          <w:szCs w:val="22"/>
          <w:vertAlign w:val="superscript"/>
          <w:lang w:val="en-US"/>
        </w:rPr>
        <w:t>3</w:t>
      </w:r>
      <w:r w:rsidRPr="00BF0E38">
        <w:rPr>
          <w:rFonts w:ascii="Times LatArm" w:hAnsi="Times LatArm"/>
          <w:sz w:val="22"/>
          <w:szCs w:val="22"/>
          <w:lang w:val="en-US"/>
        </w:rPr>
        <w:t>) ¨ ç»ñÙ³ëïÇ×</w:t>
      </w:r>
      <w:r w:rsidR="006A236C">
        <w:rPr>
          <w:rFonts w:ascii="Times LatArm" w:hAnsi="Times LatArm"/>
          <w:sz w:val="22"/>
          <w:szCs w:val="22"/>
          <w:lang w:val="en-US"/>
        </w:rPr>
        <w:t>³</w:t>
      </w:r>
      <w:r w:rsidRPr="00BF0E38">
        <w:rPr>
          <w:rFonts w:ascii="Times LatArm" w:hAnsi="Times LatArm"/>
          <w:sz w:val="22"/>
          <w:szCs w:val="22"/>
          <w:lang w:val="en-US"/>
        </w:rPr>
        <w:t>ÝÇ (353</w:t>
      </w:r>
      <m:oMath>
        <m:r>
          <w:rPr>
            <w:rFonts w:ascii="Cambria Math" w:hAnsi="Times LatArm"/>
            <w:sz w:val="22"/>
            <w:szCs w:val="22"/>
            <w:lang w:val="en-US"/>
          </w:rPr>
          <m:t>÷</m:t>
        </m:r>
        <m:r>
          <w:rPr>
            <w:rFonts w:ascii="Cambria Math" w:hAnsi="Times LatArm"/>
            <w:sz w:val="22"/>
            <w:szCs w:val="22"/>
            <w:lang w:val="en-US"/>
          </w:rPr>
          <m:t>513</m:t>
        </m:r>
      </m:oMath>
      <w:r w:rsidRPr="00BF0E38">
        <w:rPr>
          <w:rFonts w:ascii="Times LatArm" w:hAnsi="Times LatArm"/>
          <w:sz w:val="22"/>
          <w:szCs w:val="22"/>
          <w:lang w:val="en-US"/>
        </w:rPr>
        <w:t xml:space="preserve">) </w:t>
      </w:r>
      <w:r w:rsidRPr="00BF0E38">
        <w:rPr>
          <w:rFonts w:ascii="Sylfaen" w:hAnsi="Sylfaen"/>
          <w:sz w:val="22"/>
          <w:szCs w:val="22"/>
          <w:lang w:val="en-US"/>
        </w:rPr>
        <w:t>Կ</w:t>
      </w:r>
      <w:r w:rsidRPr="00BF0E38">
        <w:rPr>
          <w:rFonts w:ascii="Times LatArm" w:hAnsi="Times LatArm"/>
          <w:sz w:val="22"/>
          <w:szCs w:val="22"/>
          <w:lang w:val="en-US"/>
        </w:rPr>
        <w:t xml:space="preserve"> ïÇñáõÛÃÝ»ñÇ </w:t>
      </w:r>
      <w:r w:rsidR="006A236C">
        <w:rPr>
          <w:rFonts w:ascii="Times LatArm" w:hAnsi="Times LatArm"/>
          <w:sz w:val="22"/>
          <w:szCs w:val="22"/>
          <w:lang w:val="en-US"/>
        </w:rPr>
        <w:t>¹»åùáõÙ</w:t>
      </w:r>
      <w:r w:rsidRPr="00BF0E38">
        <w:rPr>
          <w:rFonts w:ascii="Times LatArm" w:hAnsi="Times LatArm"/>
          <w:sz w:val="22"/>
          <w:szCs w:val="22"/>
          <w:lang w:val="en-US"/>
        </w:rPr>
        <w:t xml:space="preserve"> ï³ÉÇë »Ý, Ù³ùëÇÙáõÙ 6,1% ß»ÕáõÙ, </w:t>
      </w:r>
      <m:oMath>
        <m:r>
          <w:rPr>
            <w:rFonts w:ascii="Cambria Math" w:hAnsi="Cambria Math"/>
            <w:sz w:val="22"/>
            <w:szCs w:val="22"/>
            <w:lang w:val="en-US"/>
          </w:rPr>
          <m:t>ρ</m:t>
        </m:r>
        <m:r>
          <w:rPr>
            <w:rFonts w:ascii="Cambria Math" w:hAnsi="Times LatArm"/>
            <w:sz w:val="22"/>
            <w:szCs w:val="22"/>
            <w:lang w:val="en-US"/>
          </w:rPr>
          <m:t xml:space="preserve"> </m:t>
        </m:r>
      </m:oMath>
      <w:r w:rsidRPr="00BF0E38">
        <w:rPr>
          <w:rFonts w:ascii="Times LatArm" w:hAnsi="Times LatArm"/>
          <w:sz w:val="22"/>
          <w:szCs w:val="22"/>
          <w:lang w:val="en-US"/>
        </w:rPr>
        <w:t>=780(</w:t>
      </w:r>
      <w:r w:rsidRPr="00BF0E38">
        <w:rPr>
          <w:rFonts w:ascii="Times LatArm" w:hAnsi="Sylfaen"/>
          <w:sz w:val="22"/>
          <w:szCs w:val="22"/>
          <w:lang w:val="en-US"/>
        </w:rPr>
        <w:t>կ</w:t>
      </w:r>
      <w:r w:rsidRPr="00BF0E38">
        <w:rPr>
          <w:rFonts w:ascii="Times LatArm" w:hAnsi="Sylfaen"/>
          <w:sz w:val="22"/>
          <w:szCs w:val="22"/>
        </w:rPr>
        <w:t>գ</w:t>
      </w:r>
      <w:r w:rsidRPr="00BF0E38">
        <w:rPr>
          <w:rFonts w:ascii="Times LatArm" w:hAnsi="Times LatArm"/>
          <w:sz w:val="22"/>
          <w:szCs w:val="22"/>
          <w:lang w:val="en-US"/>
        </w:rPr>
        <w:t>/</w:t>
      </w:r>
      <m:oMath>
        <m:sSup>
          <m:sSupPr>
            <m:ctrlPr>
              <w:rPr>
                <w:rFonts w:ascii="Cambria Math" w:hAnsi="Times LatArm"/>
                <w:i/>
                <w:sz w:val="22"/>
                <w:szCs w:val="22"/>
                <w:lang w:val="en-US"/>
              </w:rPr>
            </m:ctrlPr>
          </m:sSupPr>
          <m:e>
            <m:r>
              <w:rPr>
                <w:rFonts w:ascii="Times LatArm" w:hAnsi="Sylfaen" w:cs="Sylfaen"/>
                <w:sz w:val="22"/>
                <w:szCs w:val="22"/>
                <w:lang w:val="en-US"/>
              </w:rPr>
              <m:t>մ</m:t>
            </m:r>
          </m:e>
          <m:sup>
            <m:r>
              <w:rPr>
                <w:rFonts w:ascii="Cambria Math" w:hAnsi="Times LatArm"/>
                <w:sz w:val="22"/>
                <w:szCs w:val="22"/>
                <w:lang w:val="en-US"/>
              </w:rPr>
              <m:t>3</m:t>
            </m:r>
          </m:sup>
        </m:sSup>
        <m:r>
          <w:rPr>
            <w:rFonts w:ascii="Cambria Math" w:hAnsi="Times LatArm"/>
            <w:sz w:val="22"/>
            <w:szCs w:val="22"/>
            <w:lang w:val="en-US"/>
          </w:rPr>
          <m:t>)</m:t>
        </m:r>
      </m:oMath>
      <w:r w:rsidRPr="00BF0E38">
        <w:rPr>
          <w:rFonts w:ascii="Times LatArm" w:hAnsi="Times LatArm"/>
          <w:sz w:val="22"/>
          <w:szCs w:val="22"/>
          <w:lang w:val="en-US"/>
        </w:rPr>
        <w:t xml:space="preserve"> ËïáõÃÛáõÝ ¨ </w:t>
      </w:r>
      <w:r w:rsidRPr="00BF0E38">
        <w:rPr>
          <w:rFonts w:ascii="Times LatArm" w:hAnsi="Times LatArm"/>
          <w:i/>
          <w:sz w:val="22"/>
          <w:szCs w:val="22"/>
          <w:lang w:val="en-US"/>
        </w:rPr>
        <w:t>T</w:t>
      </w:r>
      <w:r w:rsidRPr="00BF0E38">
        <w:rPr>
          <w:rFonts w:ascii="Times LatArm" w:hAnsi="Times LatArm"/>
          <w:sz w:val="22"/>
          <w:szCs w:val="22"/>
          <w:lang w:val="en-US"/>
        </w:rPr>
        <w:t xml:space="preserve">=513 </w:t>
      </w:r>
      <w:r w:rsidRPr="00BF0E38">
        <w:rPr>
          <w:rFonts w:ascii="Times LatArm" w:hAnsi="Sylfaen"/>
          <w:sz w:val="22"/>
          <w:szCs w:val="22"/>
          <w:lang w:val="en-US"/>
        </w:rPr>
        <w:t>Կ</w:t>
      </w:r>
      <w:r w:rsidRPr="00BF0E38">
        <w:rPr>
          <w:rFonts w:ascii="Times LatArm" w:hAnsi="Times LatArm"/>
          <w:sz w:val="22"/>
          <w:szCs w:val="22"/>
          <w:lang w:val="en-US"/>
        </w:rPr>
        <w:t xml:space="preserve"> ç»ñÙ³ëïÇ×³ÝÇÝ Ñ³Ù³å³ï³ëË³ÝáÕ  ÷áñÓÝ³Ï³Ý ïíÛ³ÉÝ»ñÇ ¹»åùáõÙ, ÇëÏ (790Ï·/Ù</w:t>
      </w:r>
      <w:r w:rsidRPr="00BF0E38">
        <w:rPr>
          <w:rFonts w:ascii="Times LatArm" w:hAnsi="Times LatArm"/>
          <w:sz w:val="22"/>
          <w:szCs w:val="22"/>
          <w:vertAlign w:val="superscript"/>
          <w:lang w:val="en-US"/>
        </w:rPr>
        <w:t>3</w:t>
      </w:r>
      <w:r w:rsidRPr="00BF0E38">
        <w:rPr>
          <w:rFonts w:ascii="Times LatArm" w:hAnsi="Times LatArm"/>
          <w:sz w:val="22"/>
          <w:szCs w:val="22"/>
          <w:lang w:val="en-US"/>
        </w:rPr>
        <w:t>) ËïáõÃÛ³Ý ¨ 353 Î ç»ñÙ³ëïÇ×³ÝáõÙ` ÙÇ³ÛÝ 11% ß»ÕáõÙ</w:t>
      </w:r>
      <w:r w:rsidR="006A236C">
        <w:rPr>
          <w:rFonts w:ascii="Times LatArm" w:hAnsi="Times LatArm"/>
          <w:sz w:val="22"/>
          <w:szCs w:val="22"/>
          <w:lang w:val="en-US"/>
        </w:rPr>
        <w:t xml:space="preserve"> </w:t>
      </w:r>
      <w:r w:rsidR="006A236C" w:rsidRPr="00BF0E38">
        <w:rPr>
          <w:rFonts w:ascii="Times LatArm" w:hAnsi="Times LatArm"/>
          <w:sz w:val="22"/>
          <w:szCs w:val="22"/>
          <w:lang w:val="en-US"/>
        </w:rPr>
        <w:t>(³ÕÛáõë³Ï-2)</w:t>
      </w:r>
      <w:r w:rsidRPr="00BF0E38">
        <w:rPr>
          <w:rFonts w:ascii="Times LatArm" w:hAnsi="Times LatArm"/>
          <w:sz w:val="22"/>
          <w:szCs w:val="22"/>
          <w:lang w:val="en-US"/>
        </w:rPr>
        <w:t>:</w:t>
      </w:r>
    </w:p>
    <w:p w:rsidR="006A236C" w:rsidRDefault="006A236C" w:rsidP="00EB64AF">
      <w:pPr>
        <w:ind w:firstLine="567"/>
        <w:jc w:val="both"/>
        <w:rPr>
          <w:rFonts w:ascii="Times LatArm" w:hAnsi="Times LatArm"/>
          <w:sz w:val="22"/>
          <w:szCs w:val="22"/>
          <w:lang w:val="en-US"/>
        </w:rPr>
      </w:pPr>
    </w:p>
    <w:p w:rsidR="00BF0E38" w:rsidRPr="006A236C" w:rsidRDefault="00BF0E38" w:rsidP="006A236C">
      <w:pPr>
        <w:jc w:val="center"/>
        <w:rPr>
          <w:rFonts w:ascii="Times LatArm" w:hAnsi="Times LatArm" w:cs="Arial Armenian"/>
          <w:b/>
          <w:sz w:val="22"/>
          <w:szCs w:val="22"/>
          <w:lang w:val="en-US"/>
        </w:rPr>
      </w:pPr>
      <w:r w:rsidRPr="006A236C">
        <w:rPr>
          <w:rFonts w:ascii="Times LatArm" w:hAnsi="Times LatArm"/>
          <w:b/>
          <w:sz w:val="22"/>
          <w:szCs w:val="22"/>
          <w:lang w:val="en-US"/>
        </w:rPr>
        <w:t xml:space="preserve">(4) ÷áñÓÝ³Ï³Ý Ñ³í³ë³ñáõÙáí Ñ³ßí³Í ×ÝßÙ³Ý ³ñ¹ÛáõÝùÝ»ñÇ Ñ³Ù»Ù³ïáõÙÁ ÷áñÓÝ³Ï³Ý ïíÛ³ÉÝ»ñÇ Ñ»ï Ù»ÃÇÉ¿ÃÇÉÏ»ïáÝÇ Ñ³Ù³ñ </w:t>
      </w:r>
      <m:oMath>
        <m:r>
          <m:rPr>
            <m:sty m:val="bi"/>
          </m:rPr>
          <w:rPr>
            <w:rFonts w:ascii="Cambria Math" w:hAnsi="Cambria Math"/>
            <w:sz w:val="22"/>
            <w:szCs w:val="22"/>
            <w:lang w:val="en-US"/>
          </w:rPr>
          <m:t>ρ</m:t>
        </m:r>
        <m:r>
          <m:rPr>
            <m:sty m:val="bi"/>
          </m:rPr>
          <w:rPr>
            <w:rFonts w:ascii="Cambria Math" w:hAnsi="Times LatArm"/>
            <w:sz w:val="22"/>
            <w:szCs w:val="22"/>
            <w:lang w:val="en-US"/>
          </w:rPr>
          <m:t xml:space="preserve"> </m:t>
        </m:r>
      </m:oMath>
      <w:r w:rsidRPr="006A236C">
        <w:rPr>
          <w:rFonts w:ascii="Times LatArm" w:hAnsi="Times LatArm"/>
          <w:b/>
          <w:sz w:val="22"/>
          <w:szCs w:val="22"/>
          <w:lang w:val="en-US"/>
        </w:rPr>
        <w:t xml:space="preserve">= 780 </w:t>
      </w:r>
      <w:r w:rsidRPr="006A236C">
        <w:rPr>
          <w:rFonts w:ascii="Sylfaen" w:hAnsi="Sylfaen"/>
          <w:b/>
          <w:sz w:val="22"/>
          <w:szCs w:val="22"/>
          <w:lang w:val="en-US"/>
        </w:rPr>
        <w:t>կ</w:t>
      </w:r>
      <w:r w:rsidRPr="006A236C">
        <w:rPr>
          <w:rFonts w:ascii="Sylfaen" w:hAnsi="Sylfaen"/>
          <w:b/>
          <w:sz w:val="22"/>
          <w:szCs w:val="22"/>
        </w:rPr>
        <w:t>գ</w:t>
      </w:r>
      <w:r w:rsidRPr="006A236C">
        <w:rPr>
          <w:rFonts w:ascii="Times LatArm" w:hAnsi="Times LatArm"/>
          <w:b/>
          <w:sz w:val="22"/>
          <w:szCs w:val="22"/>
          <w:lang w:val="en-US"/>
        </w:rPr>
        <w:t>/</w:t>
      </w:r>
      <m:oMath>
        <m:sSup>
          <m:sSupPr>
            <m:ctrlPr>
              <w:rPr>
                <w:rFonts w:ascii="Cambria Math" w:hAnsi="Times LatArm"/>
                <w:b/>
                <w:i/>
                <w:sz w:val="22"/>
                <w:szCs w:val="22"/>
                <w:lang w:val="en-US"/>
              </w:rPr>
            </m:ctrlPr>
          </m:sSupPr>
          <m:e>
            <m:r>
              <m:rPr>
                <m:sty m:val="bi"/>
              </m:rPr>
              <w:rPr>
                <w:rFonts w:ascii="Sylfaen" w:hAnsi="Sylfaen" w:cs="Sylfaen"/>
                <w:sz w:val="22"/>
                <w:szCs w:val="22"/>
                <w:lang w:val="en-US"/>
              </w:rPr>
              <m:t>մ</m:t>
            </m:r>
          </m:e>
          <m:sup>
            <m:r>
              <m:rPr>
                <m:sty m:val="bi"/>
              </m:rPr>
              <w:rPr>
                <w:rFonts w:ascii="Cambria Math" w:hAnsi="Times LatArm"/>
                <w:sz w:val="22"/>
                <w:szCs w:val="22"/>
                <w:lang w:val="en-US"/>
              </w:rPr>
              <m:t>3</m:t>
            </m:r>
          </m:sup>
        </m:sSup>
      </m:oMath>
      <w:r w:rsidRPr="006A236C">
        <w:rPr>
          <w:rFonts w:ascii="Times LatArm" w:hAnsi="Times LatArm"/>
          <w:b/>
          <w:sz w:val="22"/>
          <w:szCs w:val="22"/>
          <w:lang w:val="en-US"/>
        </w:rPr>
        <w:t xml:space="preserve">  </w:t>
      </w:r>
      <w:r w:rsidR="006A236C">
        <w:rPr>
          <w:rFonts w:ascii="Times LatArm" w:hAnsi="Times LatArm" w:cs="Arial Armenian"/>
          <w:b/>
          <w:sz w:val="22"/>
          <w:szCs w:val="22"/>
          <w:lang w:val="en-US"/>
        </w:rPr>
        <w:t>ËïáõÃÛ³Ý ¹»åùáõÙ</w:t>
      </w:r>
    </w:p>
    <w:p w:rsidR="00BF0E38" w:rsidRPr="00BF0E38" w:rsidRDefault="00BF0E38" w:rsidP="00BF0E38">
      <w:pPr>
        <w:spacing w:line="360" w:lineRule="auto"/>
        <w:jc w:val="right"/>
        <w:rPr>
          <w:rFonts w:ascii="Times LatArm" w:hAnsi="Times LatArm"/>
          <w:i/>
          <w:sz w:val="22"/>
          <w:szCs w:val="22"/>
          <w:lang w:val="en-US"/>
        </w:rPr>
      </w:pPr>
      <w:r w:rsidRPr="00BF0E38">
        <w:rPr>
          <w:rFonts w:ascii="Times LatArm" w:hAnsi="Sylfaen"/>
          <w:i/>
          <w:sz w:val="22"/>
          <w:szCs w:val="22"/>
          <w:lang w:val="en-US"/>
        </w:rPr>
        <w:t>Ա</w:t>
      </w:r>
      <w:r w:rsidRPr="00BF0E38">
        <w:rPr>
          <w:rFonts w:ascii="Times LatArm" w:hAnsi="Times LatArm"/>
          <w:i/>
          <w:sz w:val="22"/>
          <w:szCs w:val="22"/>
          <w:lang w:val="en-US"/>
        </w:rPr>
        <w:t xml:space="preserve">ÕÛáõë³Ï </w:t>
      </w:r>
      <w:r w:rsidR="008F011D">
        <w:rPr>
          <w:rFonts w:ascii="Times LatArm" w:hAnsi="Times LatArm"/>
          <w:i/>
          <w:sz w:val="22"/>
          <w:szCs w:val="22"/>
          <w:lang w:val="en-US"/>
        </w:rPr>
        <w:t>-</w:t>
      </w:r>
      <w:r w:rsidRPr="00BF0E38">
        <w:rPr>
          <w:rFonts w:ascii="Times LatArm" w:hAnsi="Times LatArm"/>
          <w:i/>
          <w:sz w:val="22"/>
          <w:szCs w:val="22"/>
          <w:lang w:val="en-US"/>
        </w:rPr>
        <w:t>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0"/>
        <w:gridCol w:w="1008"/>
        <w:gridCol w:w="980"/>
        <w:gridCol w:w="1036"/>
        <w:gridCol w:w="937"/>
        <w:gridCol w:w="966"/>
        <w:gridCol w:w="812"/>
        <w:gridCol w:w="868"/>
        <w:gridCol w:w="924"/>
      </w:tblGrid>
      <w:tr w:rsidR="00BF0E38" w:rsidRPr="00EB64AF" w:rsidTr="00EB64AF">
        <w:tc>
          <w:tcPr>
            <w:tcW w:w="1900" w:type="dxa"/>
          </w:tcPr>
          <w:p w:rsidR="00BF0E38" w:rsidRPr="00EB64AF" w:rsidRDefault="00BF0E38" w:rsidP="00EB64AF">
            <w:pPr>
              <w:rPr>
                <w:rFonts w:ascii="Times LatArm" w:hAnsi="Times LatArm"/>
                <w:lang w:val="en-US" w:eastAsia="en-US"/>
              </w:rPr>
            </w:pPr>
            <w:r w:rsidRPr="00EB64AF">
              <w:rPr>
                <w:rFonts w:ascii="Times LatArm" w:hAnsi="Times LatArm"/>
                <w:lang w:val="en-US" w:eastAsia="en-US"/>
              </w:rPr>
              <w:t>T.</w:t>
            </w:r>
            <w:r w:rsidRPr="00EB64AF">
              <w:rPr>
                <w:rFonts w:ascii="Sylfaen" w:hAnsi="Sylfaen"/>
                <w:lang w:val="en-US" w:eastAsia="en-US"/>
              </w:rPr>
              <w:t>Կ</w:t>
            </w:r>
            <w:r w:rsidRPr="00EB64AF">
              <w:rPr>
                <w:rFonts w:ascii="Times LatArm" w:hAnsi="Times LatArm"/>
                <w:lang w:val="en-US" w:eastAsia="en-US"/>
              </w:rPr>
              <w:t>.</w:t>
            </w:r>
          </w:p>
        </w:tc>
        <w:tc>
          <w:tcPr>
            <w:tcW w:w="1008" w:type="dxa"/>
            <w:vAlign w:val="center"/>
          </w:tcPr>
          <w:p w:rsidR="00BF0E38" w:rsidRPr="00EB64AF" w:rsidRDefault="00BF0E38" w:rsidP="00EB64AF">
            <w:pPr>
              <w:jc w:val="center"/>
              <w:rPr>
                <w:rFonts w:ascii="Times LatArm" w:hAnsi="Times LatArm"/>
                <w:lang w:val="en-US" w:eastAsia="en-US"/>
              </w:rPr>
            </w:pPr>
            <w:r w:rsidRPr="00EB64AF">
              <w:rPr>
                <w:rFonts w:ascii="Times LatArm" w:hAnsi="Times LatArm"/>
                <w:lang w:val="en-US" w:eastAsia="en-US"/>
              </w:rPr>
              <w:t>353</w:t>
            </w:r>
          </w:p>
        </w:tc>
        <w:tc>
          <w:tcPr>
            <w:tcW w:w="980" w:type="dxa"/>
            <w:vAlign w:val="center"/>
          </w:tcPr>
          <w:p w:rsidR="00BF0E38" w:rsidRPr="00EB64AF" w:rsidRDefault="00BF0E38" w:rsidP="00EB64AF">
            <w:pPr>
              <w:jc w:val="center"/>
              <w:rPr>
                <w:rFonts w:ascii="Times LatArm" w:hAnsi="Times LatArm"/>
                <w:lang w:val="en-US" w:eastAsia="en-US"/>
              </w:rPr>
            </w:pPr>
            <w:r w:rsidRPr="00EB64AF">
              <w:rPr>
                <w:rFonts w:ascii="Times LatArm" w:hAnsi="Times LatArm"/>
                <w:lang w:val="en-US" w:eastAsia="en-US"/>
              </w:rPr>
              <w:t>373</w:t>
            </w:r>
          </w:p>
        </w:tc>
        <w:tc>
          <w:tcPr>
            <w:tcW w:w="1036" w:type="dxa"/>
            <w:vAlign w:val="center"/>
          </w:tcPr>
          <w:p w:rsidR="00BF0E38" w:rsidRPr="00EB64AF" w:rsidRDefault="00BF0E38" w:rsidP="00EB64AF">
            <w:pPr>
              <w:jc w:val="center"/>
              <w:rPr>
                <w:rFonts w:ascii="Times LatArm" w:hAnsi="Times LatArm"/>
                <w:lang w:val="en-US" w:eastAsia="en-US"/>
              </w:rPr>
            </w:pPr>
            <w:r w:rsidRPr="00EB64AF">
              <w:rPr>
                <w:rFonts w:ascii="Times LatArm" w:hAnsi="Times LatArm"/>
                <w:lang w:val="en-US" w:eastAsia="en-US"/>
              </w:rPr>
              <w:t>393</w:t>
            </w:r>
          </w:p>
        </w:tc>
        <w:tc>
          <w:tcPr>
            <w:tcW w:w="937" w:type="dxa"/>
            <w:vAlign w:val="center"/>
          </w:tcPr>
          <w:p w:rsidR="00BF0E38" w:rsidRPr="00EB64AF" w:rsidRDefault="00BF0E38" w:rsidP="00EB64AF">
            <w:pPr>
              <w:jc w:val="center"/>
              <w:rPr>
                <w:rFonts w:ascii="Times LatArm" w:hAnsi="Times LatArm"/>
                <w:lang w:val="en-US" w:eastAsia="en-US"/>
              </w:rPr>
            </w:pPr>
            <w:r w:rsidRPr="00EB64AF">
              <w:rPr>
                <w:rFonts w:ascii="Times LatArm" w:hAnsi="Times LatArm"/>
                <w:lang w:val="en-US" w:eastAsia="en-US"/>
              </w:rPr>
              <w:t>413</w:t>
            </w:r>
          </w:p>
        </w:tc>
        <w:tc>
          <w:tcPr>
            <w:tcW w:w="966" w:type="dxa"/>
            <w:vAlign w:val="center"/>
          </w:tcPr>
          <w:p w:rsidR="00BF0E38" w:rsidRPr="00EB64AF" w:rsidRDefault="00BF0E38" w:rsidP="00EB64AF">
            <w:pPr>
              <w:jc w:val="center"/>
              <w:rPr>
                <w:rFonts w:ascii="Times LatArm" w:hAnsi="Times LatArm"/>
                <w:lang w:val="en-US" w:eastAsia="en-US"/>
              </w:rPr>
            </w:pPr>
            <w:r w:rsidRPr="00EB64AF">
              <w:rPr>
                <w:rFonts w:ascii="Times LatArm" w:hAnsi="Times LatArm"/>
                <w:lang w:val="en-US" w:eastAsia="en-US"/>
              </w:rPr>
              <w:t>453</w:t>
            </w:r>
          </w:p>
        </w:tc>
        <w:tc>
          <w:tcPr>
            <w:tcW w:w="812" w:type="dxa"/>
            <w:vAlign w:val="center"/>
          </w:tcPr>
          <w:p w:rsidR="00BF0E38" w:rsidRPr="00EB64AF" w:rsidRDefault="00BF0E38" w:rsidP="00EB64AF">
            <w:pPr>
              <w:jc w:val="center"/>
              <w:rPr>
                <w:rFonts w:ascii="Times LatArm" w:hAnsi="Times LatArm"/>
                <w:lang w:val="en-US" w:eastAsia="en-US"/>
              </w:rPr>
            </w:pPr>
            <w:r w:rsidRPr="00EB64AF">
              <w:rPr>
                <w:rFonts w:ascii="Times LatArm" w:hAnsi="Times LatArm"/>
                <w:lang w:val="en-US" w:eastAsia="en-US"/>
              </w:rPr>
              <w:t>473</w:t>
            </w:r>
          </w:p>
        </w:tc>
        <w:tc>
          <w:tcPr>
            <w:tcW w:w="868" w:type="dxa"/>
            <w:vAlign w:val="center"/>
          </w:tcPr>
          <w:p w:rsidR="00BF0E38" w:rsidRPr="00EB64AF" w:rsidRDefault="00BF0E38" w:rsidP="00EB64AF">
            <w:pPr>
              <w:jc w:val="center"/>
              <w:rPr>
                <w:rFonts w:ascii="Times LatArm" w:hAnsi="Times LatArm"/>
                <w:lang w:val="en-US" w:eastAsia="en-US"/>
              </w:rPr>
            </w:pPr>
            <w:r w:rsidRPr="00EB64AF">
              <w:rPr>
                <w:rFonts w:ascii="Times LatArm" w:hAnsi="Times LatArm"/>
                <w:lang w:val="en-US" w:eastAsia="en-US"/>
              </w:rPr>
              <w:t>493</w:t>
            </w:r>
          </w:p>
        </w:tc>
        <w:tc>
          <w:tcPr>
            <w:tcW w:w="924" w:type="dxa"/>
            <w:vAlign w:val="center"/>
          </w:tcPr>
          <w:p w:rsidR="00BF0E38" w:rsidRPr="00EB64AF" w:rsidRDefault="00BF0E38" w:rsidP="00EB64AF">
            <w:pPr>
              <w:jc w:val="center"/>
              <w:rPr>
                <w:rFonts w:ascii="Times LatArm" w:hAnsi="Times LatArm"/>
                <w:lang w:val="en-US" w:eastAsia="en-US"/>
              </w:rPr>
            </w:pPr>
            <w:r w:rsidRPr="00EB64AF">
              <w:rPr>
                <w:rFonts w:ascii="Times LatArm" w:hAnsi="Times LatArm"/>
                <w:lang w:val="en-US" w:eastAsia="en-US"/>
              </w:rPr>
              <w:t>513</w:t>
            </w:r>
          </w:p>
        </w:tc>
      </w:tr>
      <w:tr w:rsidR="00BF0E38" w:rsidRPr="00EB64AF" w:rsidTr="00EB64AF">
        <w:tc>
          <w:tcPr>
            <w:tcW w:w="1900" w:type="dxa"/>
          </w:tcPr>
          <w:p w:rsidR="00BF0E38" w:rsidRPr="00EB64AF" w:rsidRDefault="007D0E60" w:rsidP="00EB64AF">
            <w:pPr>
              <w:rPr>
                <w:rFonts w:ascii="Times LatArm" w:hAnsi="Times LatArm"/>
                <w:lang w:val="en-US" w:eastAsia="en-US"/>
              </w:rPr>
            </w:pPr>
            <m:oMath>
              <m:sSup>
                <m:sSupPr>
                  <m:ctrlPr>
                    <w:rPr>
                      <w:rFonts w:ascii="Cambria Math" w:hAnsi="Times LatArm"/>
                      <w:i/>
                      <w:lang w:val="en-US" w:eastAsia="en-US"/>
                    </w:rPr>
                  </m:ctrlPr>
                </m:sSupPr>
                <m:e>
                  <m:r>
                    <w:rPr>
                      <w:rFonts w:ascii="Cambria Math" w:hAnsi="Times LatArm"/>
                      <w:lang w:val="en-US"/>
                    </w:rPr>
                    <m:t>10</m:t>
                  </m:r>
                  <m:ctrlPr>
                    <w:rPr>
                      <w:rFonts w:ascii="Cambria Math" w:hAnsi="Times LatArm"/>
                      <w:i/>
                      <w:lang w:val="en-US"/>
                    </w:rPr>
                  </m:ctrlPr>
                </m:e>
                <m:sup>
                  <m:r>
                    <w:rPr>
                      <w:rFonts w:ascii="Cambria Math" w:hAnsi="Cambria Math"/>
                      <w:lang w:val="en-US"/>
                    </w:rPr>
                    <m:t>-</m:t>
                  </m:r>
                  <m:r>
                    <w:rPr>
                      <w:rFonts w:ascii="Cambria Math" w:hAnsi="Times LatArm"/>
                      <w:lang w:val="en-US"/>
                    </w:rPr>
                    <m:t>5</m:t>
                  </m:r>
                  <m:ctrlPr>
                    <w:rPr>
                      <w:rFonts w:ascii="Cambria Math" w:hAnsi="Times LatArm"/>
                      <w:i/>
                      <w:lang w:val="en-US"/>
                    </w:rPr>
                  </m:ctrlPr>
                </m:sup>
              </m:sSup>
              <m:sSub>
                <m:sSubPr>
                  <m:ctrlPr>
                    <w:rPr>
                      <w:rFonts w:ascii="Cambria Math" w:hAnsi="Times LatArm"/>
                      <w:i/>
                      <w:lang w:val="en-US"/>
                    </w:rPr>
                  </m:ctrlPr>
                </m:sSubPr>
                <m:e>
                  <m:r>
                    <w:rPr>
                      <w:rFonts w:ascii="Cambria Math" w:hAnsi="Cambria Math"/>
                      <w:lang w:val="en-US"/>
                    </w:rPr>
                    <m:t>P</m:t>
                  </m:r>
                </m:e>
                <m:sub>
                  <m:r>
                    <w:rPr>
                      <w:rFonts w:ascii="Sylfaen" w:hAnsi="Sylfaen" w:cs="Sylfaen"/>
                      <w:lang w:val="en-US"/>
                    </w:rPr>
                    <m:t>փ</m:t>
                  </m:r>
                </m:sub>
              </m:sSub>
            </m:oMath>
            <w:r w:rsidR="00BF0E38" w:rsidRPr="00EB64AF">
              <w:rPr>
                <w:rFonts w:ascii="Times LatArm" w:hAnsi="Times LatArm"/>
                <w:lang w:val="en-US" w:eastAsia="en-US"/>
              </w:rPr>
              <w:t>(ä³)</w:t>
            </w:r>
          </w:p>
        </w:tc>
        <w:tc>
          <w:tcPr>
            <w:tcW w:w="1008" w:type="dxa"/>
            <w:vAlign w:val="center"/>
          </w:tcPr>
          <w:p w:rsidR="00BF0E38" w:rsidRPr="00EB64AF" w:rsidRDefault="00BF0E38" w:rsidP="00EB64AF">
            <w:pPr>
              <w:jc w:val="center"/>
              <w:rPr>
                <w:rFonts w:ascii="Times LatArm" w:hAnsi="Times LatArm"/>
                <w:lang w:val="en-US" w:eastAsia="en-US"/>
              </w:rPr>
            </w:pPr>
            <w:r w:rsidRPr="00EB64AF">
              <w:rPr>
                <w:rFonts w:ascii="Times LatArm" w:hAnsi="Times LatArm"/>
                <w:lang w:val="en-US" w:eastAsia="en-US"/>
              </w:rPr>
              <w:t>130</w:t>
            </w:r>
          </w:p>
        </w:tc>
        <w:tc>
          <w:tcPr>
            <w:tcW w:w="980" w:type="dxa"/>
            <w:vAlign w:val="center"/>
          </w:tcPr>
          <w:p w:rsidR="00BF0E38" w:rsidRPr="00EB64AF" w:rsidRDefault="00BF0E38" w:rsidP="00EB64AF">
            <w:pPr>
              <w:jc w:val="center"/>
              <w:rPr>
                <w:rFonts w:ascii="Times LatArm" w:hAnsi="Times LatArm"/>
                <w:lang w:val="en-US" w:eastAsia="en-US"/>
              </w:rPr>
            </w:pPr>
            <w:r w:rsidRPr="00EB64AF">
              <w:rPr>
                <w:rFonts w:ascii="Times LatArm" w:hAnsi="Times LatArm"/>
                <w:lang w:val="en-US" w:eastAsia="en-US"/>
              </w:rPr>
              <w:t>300</w:t>
            </w:r>
          </w:p>
        </w:tc>
        <w:tc>
          <w:tcPr>
            <w:tcW w:w="1036" w:type="dxa"/>
            <w:vAlign w:val="center"/>
          </w:tcPr>
          <w:p w:rsidR="00BF0E38" w:rsidRPr="00EB64AF" w:rsidRDefault="00BF0E38" w:rsidP="00EB64AF">
            <w:pPr>
              <w:jc w:val="center"/>
              <w:rPr>
                <w:rFonts w:ascii="Times LatArm" w:hAnsi="Times LatArm"/>
                <w:lang w:val="en-US" w:eastAsia="en-US"/>
              </w:rPr>
            </w:pPr>
            <w:r w:rsidRPr="00EB64AF">
              <w:rPr>
                <w:rFonts w:ascii="Times LatArm" w:hAnsi="Times LatArm"/>
                <w:lang w:val="en-US" w:eastAsia="en-US"/>
              </w:rPr>
              <w:t>470</w:t>
            </w:r>
          </w:p>
        </w:tc>
        <w:tc>
          <w:tcPr>
            <w:tcW w:w="937" w:type="dxa"/>
            <w:vAlign w:val="center"/>
          </w:tcPr>
          <w:p w:rsidR="00BF0E38" w:rsidRPr="00EB64AF" w:rsidRDefault="00BF0E38" w:rsidP="00EB64AF">
            <w:pPr>
              <w:jc w:val="center"/>
              <w:rPr>
                <w:rFonts w:ascii="Times LatArm" w:hAnsi="Times LatArm"/>
                <w:lang w:val="en-US" w:eastAsia="en-US"/>
              </w:rPr>
            </w:pPr>
            <w:r w:rsidRPr="00EB64AF">
              <w:rPr>
                <w:rFonts w:ascii="Times LatArm" w:hAnsi="Times LatArm"/>
                <w:lang w:val="en-US" w:eastAsia="en-US"/>
              </w:rPr>
              <w:t>638</w:t>
            </w:r>
          </w:p>
        </w:tc>
        <w:tc>
          <w:tcPr>
            <w:tcW w:w="966" w:type="dxa"/>
            <w:vAlign w:val="center"/>
          </w:tcPr>
          <w:p w:rsidR="00BF0E38" w:rsidRPr="00EB64AF" w:rsidRDefault="00BF0E38" w:rsidP="00EB64AF">
            <w:pPr>
              <w:jc w:val="center"/>
              <w:rPr>
                <w:rFonts w:ascii="Times LatArm" w:hAnsi="Times LatArm"/>
                <w:lang w:val="en-US" w:eastAsia="en-US"/>
              </w:rPr>
            </w:pPr>
            <w:r w:rsidRPr="00EB64AF">
              <w:rPr>
                <w:rFonts w:ascii="Times LatArm" w:hAnsi="Times LatArm"/>
                <w:lang w:val="en-US" w:eastAsia="en-US"/>
              </w:rPr>
              <w:t>986</w:t>
            </w:r>
          </w:p>
        </w:tc>
        <w:tc>
          <w:tcPr>
            <w:tcW w:w="812" w:type="dxa"/>
            <w:vAlign w:val="center"/>
          </w:tcPr>
          <w:p w:rsidR="00BF0E38" w:rsidRPr="00EB64AF" w:rsidRDefault="00BF0E38" w:rsidP="00EB64AF">
            <w:pPr>
              <w:jc w:val="center"/>
              <w:rPr>
                <w:rFonts w:ascii="Times LatArm" w:hAnsi="Times LatArm"/>
                <w:lang w:val="en-US" w:eastAsia="en-US"/>
              </w:rPr>
            </w:pPr>
            <w:r w:rsidRPr="00EB64AF">
              <w:rPr>
                <w:rFonts w:ascii="Times LatArm" w:hAnsi="Times LatArm"/>
                <w:lang w:val="en-US" w:eastAsia="en-US"/>
              </w:rPr>
              <w:t>1146</w:t>
            </w:r>
          </w:p>
        </w:tc>
        <w:tc>
          <w:tcPr>
            <w:tcW w:w="868" w:type="dxa"/>
            <w:vAlign w:val="center"/>
          </w:tcPr>
          <w:p w:rsidR="00BF0E38" w:rsidRPr="00EB64AF" w:rsidRDefault="00BF0E38" w:rsidP="00EB64AF">
            <w:pPr>
              <w:jc w:val="center"/>
              <w:rPr>
                <w:rFonts w:ascii="Times LatArm" w:hAnsi="Times LatArm"/>
                <w:lang w:val="en-US" w:eastAsia="en-US"/>
              </w:rPr>
            </w:pPr>
            <w:r w:rsidRPr="00EB64AF">
              <w:rPr>
                <w:rFonts w:ascii="Times LatArm" w:hAnsi="Times LatArm"/>
                <w:lang w:val="en-US" w:eastAsia="en-US"/>
              </w:rPr>
              <w:t>1314</w:t>
            </w:r>
          </w:p>
        </w:tc>
        <w:tc>
          <w:tcPr>
            <w:tcW w:w="924" w:type="dxa"/>
            <w:vAlign w:val="center"/>
          </w:tcPr>
          <w:p w:rsidR="00BF0E38" w:rsidRPr="00EB64AF" w:rsidRDefault="00BF0E38" w:rsidP="00EB64AF">
            <w:pPr>
              <w:jc w:val="center"/>
              <w:rPr>
                <w:rFonts w:ascii="Times LatArm" w:hAnsi="Times LatArm"/>
                <w:lang w:val="en-US" w:eastAsia="en-US"/>
              </w:rPr>
            </w:pPr>
            <w:r w:rsidRPr="00EB64AF">
              <w:rPr>
                <w:rFonts w:ascii="Times LatArm" w:hAnsi="Times LatArm"/>
                <w:lang w:val="en-US" w:eastAsia="en-US"/>
              </w:rPr>
              <w:t>1486</w:t>
            </w:r>
          </w:p>
        </w:tc>
      </w:tr>
      <w:tr w:rsidR="00BF0E38" w:rsidRPr="00EB64AF" w:rsidTr="00EB64AF">
        <w:trPr>
          <w:trHeight w:val="357"/>
        </w:trPr>
        <w:tc>
          <w:tcPr>
            <w:tcW w:w="1900" w:type="dxa"/>
          </w:tcPr>
          <w:p w:rsidR="00BF0E38" w:rsidRPr="00EB64AF" w:rsidRDefault="007D0E60" w:rsidP="00EB64AF">
            <w:pPr>
              <w:rPr>
                <w:rFonts w:ascii="Times LatArm" w:hAnsi="Times LatArm"/>
                <w:lang w:val="en-US" w:eastAsia="en-US"/>
              </w:rPr>
            </w:pPr>
            <m:oMath>
              <m:sSup>
                <m:sSupPr>
                  <m:ctrlPr>
                    <w:rPr>
                      <w:rFonts w:ascii="Cambria Math" w:hAnsi="Times LatArm"/>
                      <w:i/>
                      <w:lang w:val="en-US" w:eastAsia="en-US"/>
                    </w:rPr>
                  </m:ctrlPr>
                </m:sSupPr>
                <m:e>
                  <m:r>
                    <w:rPr>
                      <w:rFonts w:ascii="Cambria Math" w:hAnsi="Times LatArm"/>
                      <w:lang w:val="en-US"/>
                    </w:rPr>
                    <m:t>10</m:t>
                  </m:r>
                  <m:ctrlPr>
                    <w:rPr>
                      <w:rFonts w:ascii="Cambria Math" w:hAnsi="Times LatArm"/>
                      <w:i/>
                      <w:lang w:val="en-US"/>
                    </w:rPr>
                  </m:ctrlPr>
                </m:e>
                <m:sup>
                  <m:r>
                    <w:rPr>
                      <w:rFonts w:ascii="Cambria Math" w:hAnsi="Cambria Math"/>
                      <w:lang w:val="en-US"/>
                    </w:rPr>
                    <m:t>-</m:t>
                  </m:r>
                  <m:r>
                    <w:rPr>
                      <w:rFonts w:ascii="Cambria Math" w:hAnsi="Times LatArm"/>
                      <w:lang w:val="en-US"/>
                    </w:rPr>
                    <m:t>5</m:t>
                  </m:r>
                  <m:ctrlPr>
                    <w:rPr>
                      <w:rFonts w:ascii="Cambria Math" w:hAnsi="Times LatArm"/>
                      <w:i/>
                      <w:lang w:val="en-US"/>
                    </w:rPr>
                  </m:ctrlPr>
                </m:sup>
              </m:sSup>
              <m:sSub>
                <m:sSubPr>
                  <m:ctrlPr>
                    <w:rPr>
                      <w:rFonts w:ascii="Cambria Math" w:hAnsi="Times LatArm"/>
                      <w:i/>
                      <w:lang w:val="en-US"/>
                    </w:rPr>
                  </m:ctrlPr>
                </m:sSubPr>
                <m:e>
                  <m:r>
                    <w:rPr>
                      <w:rFonts w:ascii="Cambria Math" w:hAnsi="Cambria Math"/>
                      <w:lang w:val="en-US"/>
                    </w:rPr>
                    <m:t>P</m:t>
                  </m:r>
                </m:e>
                <m:sub>
                  <m:r>
                    <w:rPr>
                      <w:rFonts w:ascii="Sylfaen" w:hAnsi="Sylfaen" w:cs="Sylfaen"/>
                      <w:lang w:val="en-US"/>
                    </w:rPr>
                    <m:t>հաշ</m:t>
                  </m:r>
                  <m:r>
                    <w:rPr>
                      <w:rFonts w:ascii="Cambria Math" w:hAnsi="Times LatArm"/>
                      <w:lang w:val="en-US"/>
                    </w:rPr>
                    <m:t>.</m:t>
                  </m:r>
                </m:sub>
              </m:sSub>
            </m:oMath>
            <w:r w:rsidR="00BF0E38" w:rsidRPr="00EB64AF">
              <w:rPr>
                <w:rFonts w:ascii="Times LatArm" w:hAnsi="Times LatArm"/>
                <w:lang w:val="en-US" w:eastAsia="en-US"/>
              </w:rPr>
              <w:t>(ä³)</w:t>
            </w:r>
          </w:p>
        </w:tc>
        <w:tc>
          <w:tcPr>
            <w:tcW w:w="1008" w:type="dxa"/>
            <w:vAlign w:val="center"/>
          </w:tcPr>
          <w:p w:rsidR="00BF0E38" w:rsidRPr="00EB64AF" w:rsidRDefault="00BF0E38" w:rsidP="00EB64AF">
            <w:pPr>
              <w:jc w:val="center"/>
              <w:rPr>
                <w:rFonts w:ascii="Times LatArm" w:hAnsi="Times LatArm"/>
                <w:lang w:val="en-US" w:eastAsia="en-US"/>
              </w:rPr>
            </w:pPr>
            <w:r w:rsidRPr="00EB64AF">
              <w:rPr>
                <w:rFonts w:ascii="Times LatArm" w:hAnsi="Times LatArm"/>
                <w:lang w:val="en-US" w:eastAsia="en-US"/>
              </w:rPr>
              <w:t>113</w:t>
            </w:r>
          </w:p>
        </w:tc>
        <w:tc>
          <w:tcPr>
            <w:tcW w:w="980" w:type="dxa"/>
            <w:vAlign w:val="center"/>
          </w:tcPr>
          <w:p w:rsidR="00BF0E38" w:rsidRPr="00EB64AF" w:rsidRDefault="00BF0E38" w:rsidP="00EB64AF">
            <w:pPr>
              <w:jc w:val="center"/>
              <w:rPr>
                <w:rFonts w:ascii="Times LatArm" w:hAnsi="Times LatArm"/>
                <w:lang w:val="en-US" w:eastAsia="en-US"/>
              </w:rPr>
            </w:pPr>
            <w:r w:rsidRPr="00EB64AF">
              <w:rPr>
                <w:rFonts w:ascii="Times LatArm" w:hAnsi="Times LatArm"/>
                <w:lang w:val="en-US" w:eastAsia="en-US"/>
              </w:rPr>
              <w:t>291</w:t>
            </w:r>
          </w:p>
        </w:tc>
        <w:tc>
          <w:tcPr>
            <w:tcW w:w="1036" w:type="dxa"/>
            <w:vAlign w:val="center"/>
          </w:tcPr>
          <w:p w:rsidR="00BF0E38" w:rsidRPr="00EB64AF" w:rsidRDefault="00BF0E38" w:rsidP="00EB64AF">
            <w:pPr>
              <w:jc w:val="center"/>
              <w:rPr>
                <w:rFonts w:ascii="Times LatArm" w:hAnsi="Times LatArm"/>
                <w:lang w:val="en-US" w:eastAsia="en-US"/>
              </w:rPr>
            </w:pPr>
            <w:r w:rsidRPr="00EB64AF">
              <w:rPr>
                <w:rFonts w:ascii="Times LatArm" w:hAnsi="Times LatArm"/>
                <w:lang w:val="en-US" w:eastAsia="en-US"/>
              </w:rPr>
              <w:t>447</w:t>
            </w:r>
          </w:p>
        </w:tc>
        <w:tc>
          <w:tcPr>
            <w:tcW w:w="937" w:type="dxa"/>
            <w:vAlign w:val="center"/>
          </w:tcPr>
          <w:p w:rsidR="00BF0E38" w:rsidRPr="00EB64AF" w:rsidRDefault="00BF0E38" w:rsidP="00EB64AF">
            <w:pPr>
              <w:jc w:val="center"/>
              <w:rPr>
                <w:rFonts w:ascii="Times LatArm" w:hAnsi="Times LatArm"/>
                <w:lang w:val="en-US" w:eastAsia="en-US"/>
              </w:rPr>
            </w:pPr>
            <w:r w:rsidRPr="00EB64AF">
              <w:rPr>
                <w:rFonts w:ascii="Times LatArm" w:hAnsi="Times LatArm"/>
                <w:lang w:val="en-US" w:eastAsia="en-US"/>
              </w:rPr>
              <w:t>607</w:t>
            </w:r>
          </w:p>
        </w:tc>
        <w:tc>
          <w:tcPr>
            <w:tcW w:w="966" w:type="dxa"/>
            <w:vAlign w:val="center"/>
          </w:tcPr>
          <w:p w:rsidR="00BF0E38" w:rsidRPr="00EB64AF" w:rsidRDefault="00BF0E38" w:rsidP="00EB64AF">
            <w:pPr>
              <w:jc w:val="center"/>
              <w:rPr>
                <w:rFonts w:ascii="Times LatArm" w:hAnsi="Times LatArm"/>
                <w:lang w:val="en-US" w:eastAsia="en-US"/>
              </w:rPr>
            </w:pPr>
            <w:r w:rsidRPr="00EB64AF">
              <w:rPr>
                <w:rFonts w:ascii="Times LatArm" w:hAnsi="Times LatArm"/>
                <w:lang w:val="en-US" w:eastAsia="en-US"/>
              </w:rPr>
              <w:t>923</w:t>
            </w:r>
          </w:p>
        </w:tc>
        <w:tc>
          <w:tcPr>
            <w:tcW w:w="812" w:type="dxa"/>
            <w:vAlign w:val="center"/>
          </w:tcPr>
          <w:p w:rsidR="00BF0E38" w:rsidRPr="00EB64AF" w:rsidRDefault="00BF0E38" w:rsidP="00EB64AF">
            <w:pPr>
              <w:jc w:val="center"/>
              <w:rPr>
                <w:rFonts w:ascii="Times LatArm" w:hAnsi="Times LatArm"/>
                <w:lang w:val="en-US" w:eastAsia="en-US"/>
              </w:rPr>
            </w:pPr>
            <w:r w:rsidRPr="00EB64AF">
              <w:rPr>
                <w:rFonts w:ascii="Times LatArm" w:hAnsi="Times LatArm"/>
                <w:lang w:val="en-US" w:eastAsia="en-US"/>
              </w:rPr>
              <w:t>1081</w:t>
            </w:r>
          </w:p>
        </w:tc>
        <w:tc>
          <w:tcPr>
            <w:tcW w:w="868" w:type="dxa"/>
            <w:vAlign w:val="center"/>
          </w:tcPr>
          <w:p w:rsidR="00BF0E38" w:rsidRPr="00EB64AF" w:rsidRDefault="00BF0E38" w:rsidP="00EB64AF">
            <w:pPr>
              <w:jc w:val="center"/>
              <w:rPr>
                <w:rFonts w:ascii="Times LatArm" w:hAnsi="Times LatArm"/>
                <w:lang w:val="en-US" w:eastAsia="en-US"/>
              </w:rPr>
            </w:pPr>
            <w:r w:rsidRPr="00EB64AF">
              <w:rPr>
                <w:rFonts w:ascii="Times LatArm" w:hAnsi="Times LatArm"/>
                <w:lang w:val="en-US" w:eastAsia="en-US"/>
              </w:rPr>
              <w:t>1235</w:t>
            </w:r>
          </w:p>
        </w:tc>
        <w:tc>
          <w:tcPr>
            <w:tcW w:w="924" w:type="dxa"/>
            <w:vAlign w:val="center"/>
          </w:tcPr>
          <w:p w:rsidR="00BF0E38" w:rsidRPr="00EB64AF" w:rsidRDefault="00BF0E38" w:rsidP="00EB64AF">
            <w:pPr>
              <w:jc w:val="center"/>
              <w:rPr>
                <w:rFonts w:ascii="Times LatArm" w:hAnsi="Times LatArm"/>
                <w:lang w:val="en-US" w:eastAsia="en-US"/>
              </w:rPr>
            </w:pPr>
            <w:r w:rsidRPr="00EB64AF">
              <w:rPr>
                <w:rFonts w:ascii="Times LatArm" w:hAnsi="Times LatArm"/>
                <w:lang w:val="en-US" w:eastAsia="en-US"/>
              </w:rPr>
              <w:t>1396</w:t>
            </w:r>
          </w:p>
        </w:tc>
      </w:tr>
      <w:tr w:rsidR="00BF0E38" w:rsidRPr="00EB64AF" w:rsidTr="00EB64AF">
        <w:tc>
          <w:tcPr>
            <w:tcW w:w="1900" w:type="dxa"/>
          </w:tcPr>
          <w:p w:rsidR="00BF0E38" w:rsidRPr="00EB64AF" w:rsidRDefault="00BF0E38" w:rsidP="00EB64AF">
            <w:pPr>
              <w:rPr>
                <w:rFonts w:ascii="Times LatArm" w:hAnsi="Times LatArm"/>
                <w:lang w:val="en-US" w:eastAsia="en-US"/>
              </w:rPr>
            </w:pPr>
            <w:r w:rsidRPr="00EB64AF">
              <w:rPr>
                <w:rFonts w:ascii="Times LatArm" w:hAnsi="Times LatArm"/>
                <w:lang w:val="en-US" w:eastAsia="en-US"/>
              </w:rPr>
              <w:t>êË³ÉÁ %-</w:t>
            </w:r>
            <w:r w:rsidRPr="00EB64AF">
              <w:rPr>
                <w:rFonts w:ascii="Sylfaen" w:hAnsi="Sylfaen"/>
                <w:lang w:val="en-US" w:eastAsia="en-US"/>
              </w:rPr>
              <w:t>ով</w:t>
            </w:r>
          </w:p>
        </w:tc>
        <w:tc>
          <w:tcPr>
            <w:tcW w:w="1008" w:type="dxa"/>
            <w:vAlign w:val="center"/>
          </w:tcPr>
          <w:p w:rsidR="00BF0E38" w:rsidRPr="00EB64AF" w:rsidRDefault="00BF0E38" w:rsidP="00EB64AF">
            <w:pPr>
              <w:jc w:val="center"/>
              <w:rPr>
                <w:rFonts w:ascii="Times LatArm" w:hAnsi="Times LatArm"/>
                <w:lang w:val="en-US" w:eastAsia="en-US"/>
              </w:rPr>
            </w:pPr>
            <w:r w:rsidRPr="00EB64AF">
              <w:rPr>
                <w:rFonts w:ascii="Times LatArm" w:hAnsi="Times LatArm"/>
                <w:lang w:val="en-US" w:eastAsia="en-US"/>
              </w:rPr>
              <w:t>2,9</w:t>
            </w:r>
          </w:p>
        </w:tc>
        <w:tc>
          <w:tcPr>
            <w:tcW w:w="980" w:type="dxa"/>
            <w:vAlign w:val="center"/>
          </w:tcPr>
          <w:p w:rsidR="00BF0E38" w:rsidRPr="00EB64AF" w:rsidRDefault="00BF0E38" w:rsidP="00EB64AF">
            <w:pPr>
              <w:jc w:val="center"/>
              <w:rPr>
                <w:rFonts w:ascii="Times LatArm" w:hAnsi="Times LatArm"/>
                <w:lang w:val="en-US" w:eastAsia="en-US"/>
              </w:rPr>
            </w:pPr>
            <w:r w:rsidRPr="00EB64AF">
              <w:rPr>
                <w:rFonts w:ascii="Times LatArm" w:hAnsi="Times LatArm"/>
                <w:lang w:val="en-US" w:eastAsia="en-US"/>
              </w:rPr>
              <w:t>3</w:t>
            </w:r>
          </w:p>
        </w:tc>
        <w:tc>
          <w:tcPr>
            <w:tcW w:w="1036" w:type="dxa"/>
            <w:vAlign w:val="center"/>
          </w:tcPr>
          <w:p w:rsidR="00BF0E38" w:rsidRPr="00EB64AF" w:rsidRDefault="00BF0E38" w:rsidP="00EB64AF">
            <w:pPr>
              <w:jc w:val="center"/>
              <w:rPr>
                <w:rFonts w:ascii="Times LatArm" w:hAnsi="Times LatArm"/>
                <w:lang w:val="en-US" w:eastAsia="en-US"/>
              </w:rPr>
            </w:pPr>
            <w:r w:rsidRPr="00EB64AF">
              <w:rPr>
                <w:rFonts w:ascii="Times LatArm" w:hAnsi="Times LatArm"/>
                <w:lang w:val="en-US" w:eastAsia="en-US"/>
              </w:rPr>
              <w:t>4,9</w:t>
            </w:r>
          </w:p>
        </w:tc>
        <w:tc>
          <w:tcPr>
            <w:tcW w:w="937" w:type="dxa"/>
            <w:vAlign w:val="center"/>
          </w:tcPr>
          <w:p w:rsidR="00BF0E38" w:rsidRPr="00EB64AF" w:rsidRDefault="00BF0E38" w:rsidP="00EB64AF">
            <w:pPr>
              <w:jc w:val="center"/>
              <w:rPr>
                <w:rFonts w:ascii="Times LatArm" w:hAnsi="Times LatArm"/>
                <w:lang w:val="en-US" w:eastAsia="en-US"/>
              </w:rPr>
            </w:pPr>
            <w:r w:rsidRPr="00EB64AF">
              <w:rPr>
                <w:rFonts w:ascii="Times LatArm" w:hAnsi="Times LatArm"/>
                <w:lang w:val="en-US" w:eastAsia="en-US"/>
              </w:rPr>
              <w:t>4,9</w:t>
            </w:r>
          </w:p>
        </w:tc>
        <w:tc>
          <w:tcPr>
            <w:tcW w:w="966" w:type="dxa"/>
            <w:vAlign w:val="center"/>
          </w:tcPr>
          <w:p w:rsidR="00BF0E38" w:rsidRPr="00EB64AF" w:rsidRDefault="00BF0E38" w:rsidP="00EB64AF">
            <w:pPr>
              <w:jc w:val="center"/>
              <w:rPr>
                <w:rFonts w:ascii="Times LatArm" w:hAnsi="Times LatArm"/>
                <w:lang w:val="en-US" w:eastAsia="en-US"/>
              </w:rPr>
            </w:pPr>
            <w:r w:rsidRPr="00EB64AF">
              <w:rPr>
                <w:rFonts w:ascii="Times LatArm" w:hAnsi="Times LatArm"/>
                <w:lang w:val="en-US" w:eastAsia="en-US"/>
              </w:rPr>
              <w:t>6</w:t>
            </w:r>
          </w:p>
        </w:tc>
        <w:tc>
          <w:tcPr>
            <w:tcW w:w="812" w:type="dxa"/>
            <w:vAlign w:val="center"/>
          </w:tcPr>
          <w:p w:rsidR="00BF0E38" w:rsidRPr="00EB64AF" w:rsidRDefault="00BF0E38" w:rsidP="00EB64AF">
            <w:pPr>
              <w:jc w:val="center"/>
              <w:rPr>
                <w:rFonts w:ascii="Times LatArm" w:hAnsi="Times LatArm"/>
                <w:lang w:val="en-US" w:eastAsia="en-US"/>
              </w:rPr>
            </w:pPr>
            <w:r w:rsidRPr="00EB64AF">
              <w:rPr>
                <w:rFonts w:ascii="Times LatArm" w:hAnsi="Times LatArm"/>
                <w:lang w:val="en-US" w:eastAsia="en-US"/>
              </w:rPr>
              <w:t>5,7</w:t>
            </w:r>
          </w:p>
        </w:tc>
        <w:tc>
          <w:tcPr>
            <w:tcW w:w="868" w:type="dxa"/>
            <w:vAlign w:val="center"/>
          </w:tcPr>
          <w:p w:rsidR="00BF0E38" w:rsidRPr="00EB64AF" w:rsidRDefault="00BF0E38" w:rsidP="00EB64AF">
            <w:pPr>
              <w:jc w:val="center"/>
              <w:rPr>
                <w:rFonts w:ascii="Times LatArm" w:hAnsi="Times LatArm"/>
                <w:lang w:val="en-US" w:eastAsia="en-US"/>
              </w:rPr>
            </w:pPr>
            <w:r w:rsidRPr="00EB64AF">
              <w:rPr>
                <w:rFonts w:ascii="Times LatArm" w:hAnsi="Times LatArm"/>
                <w:lang w:val="en-US" w:eastAsia="en-US"/>
              </w:rPr>
              <w:t>6</w:t>
            </w:r>
          </w:p>
        </w:tc>
        <w:tc>
          <w:tcPr>
            <w:tcW w:w="924" w:type="dxa"/>
            <w:vAlign w:val="center"/>
          </w:tcPr>
          <w:p w:rsidR="00BF0E38" w:rsidRPr="00EB64AF" w:rsidRDefault="00BF0E38" w:rsidP="00EB64AF">
            <w:pPr>
              <w:jc w:val="center"/>
              <w:rPr>
                <w:rFonts w:ascii="Times LatArm" w:hAnsi="Times LatArm"/>
                <w:lang w:val="en-US" w:eastAsia="en-US"/>
              </w:rPr>
            </w:pPr>
            <w:r w:rsidRPr="00EB64AF">
              <w:rPr>
                <w:rFonts w:ascii="Times LatArm" w:hAnsi="Times LatArm"/>
                <w:lang w:val="en-US" w:eastAsia="en-US"/>
              </w:rPr>
              <w:t>6,1</w:t>
            </w:r>
          </w:p>
        </w:tc>
      </w:tr>
    </w:tbl>
    <w:p w:rsidR="00BF0E38" w:rsidRPr="00AC6712" w:rsidRDefault="00BF0E38" w:rsidP="00BF0E38">
      <w:pPr>
        <w:spacing w:line="360" w:lineRule="auto"/>
        <w:rPr>
          <w:b/>
          <w:spacing w:val="40"/>
          <w:lang w:val="en-US"/>
        </w:rPr>
      </w:pPr>
    </w:p>
    <w:p w:rsidR="00AC6712" w:rsidRDefault="00AC6712" w:rsidP="00BF0E38">
      <w:pPr>
        <w:spacing w:line="360" w:lineRule="auto"/>
        <w:jc w:val="center"/>
        <w:rPr>
          <w:rFonts w:ascii="Times LatArm" w:hAnsi="Times LatArm"/>
          <w:i/>
          <w:sz w:val="10"/>
          <w:szCs w:val="10"/>
          <w:lang w:val="en-US"/>
        </w:rPr>
      </w:pPr>
    </w:p>
    <w:p w:rsidR="00E328B2" w:rsidRDefault="00E328B2" w:rsidP="00BF0E38">
      <w:pPr>
        <w:spacing w:line="360" w:lineRule="auto"/>
        <w:jc w:val="center"/>
        <w:rPr>
          <w:rFonts w:ascii="Times LatArm" w:hAnsi="Times LatArm"/>
          <w:i/>
          <w:sz w:val="10"/>
          <w:szCs w:val="10"/>
          <w:lang w:val="en-US"/>
        </w:rPr>
      </w:pPr>
    </w:p>
    <w:p w:rsidR="00E14AF3" w:rsidRPr="00AC6712" w:rsidRDefault="00E14AF3" w:rsidP="00BF0E38">
      <w:pPr>
        <w:spacing w:line="360" w:lineRule="auto"/>
        <w:jc w:val="center"/>
        <w:rPr>
          <w:rFonts w:ascii="Times LatArm" w:hAnsi="Times LatArm"/>
          <w:i/>
          <w:sz w:val="10"/>
          <w:szCs w:val="10"/>
          <w:lang w:val="en-US"/>
        </w:rPr>
      </w:pPr>
    </w:p>
    <w:p w:rsidR="00BF0E38" w:rsidRPr="00BF0E38" w:rsidRDefault="00BF0E38" w:rsidP="00BF0E38">
      <w:pPr>
        <w:spacing w:line="360" w:lineRule="auto"/>
        <w:jc w:val="center"/>
        <w:rPr>
          <w:rFonts w:ascii="Times LatArm" w:hAnsi="Times LatArm"/>
          <w:i/>
          <w:sz w:val="22"/>
          <w:szCs w:val="22"/>
          <w:lang w:val="en-US"/>
        </w:rPr>
      </w:pPr>
      <w:r w:rsidRPr="00BF0E38">
        <w:rPr>
          <w:rFonts w:ascii="Times LatArm" w:hAnsi="Times LatArm"/>
          <w:i/>
          <w:sz w:val="22"/>
          <w:szCs w:val="22"/>
          <w:lang w:val="en-US"/>
        </w:rPr>
        <w:t>¶ñ³Ï³ÝáõÃÛáõÝ</w:t>
      </w:r>
    </w:p>
    <w:p w:rsidR="00BF0E38" w:rsidRPr="00BF0E38" w:rsidRDefault="00BF0E38" w:rsidP="00420D1E">
      <w:pPr>
        <w:numPr>
          <w:ilvl w:val="0"/>
          <w:numId w:val="5"/>
        </w:numPr>
        <w:jc w:val="both"/>
        <w:rPr>
          <w:rFonts w:ascii="Times LatRus" w:hAnsi="Times LatRus"/>
          <w:sz w:val="22"/>
          <w:szCs w:val="22"/>
        </w:rPr>
      </w:pPr>
      <w:r w:rsidRPr="00BF0E38">
        <w:rPr>
          <w:rFonts w:ascii="Times LatRus" w:hAnsi="Times LatRus"/>
          <w:sz w:val="22"/>
          <w:szCs w:val="22"/>
          <w:lang w:val="en-US"/>
        </w:rPr>
        <w:t xml:space="preserve">Â.Ô. Íîçäðåâ </w:t>
      </w:r>
      <w:r>
        <w:rPr>
          <w:rFonts w:ascii="Times LatRus" w:hAnsi="Times LatRus"/>
          <w:sz w:val="22"/>
          <w:szCs w:val="22"/>
          <w:lang w:val="en-US"/>
        </w:rPr>
        <w:t>“</w:t>
      </w:r>
      <w:r w:rsidR="006A236C">
        <w:rPr>
          <w:rFonts w:ascii="Times LatRus" w:hAnsi="Times LatRus"/>
          <w:sz w:val="22"/>
          <w:szCs w:val="22"/>
          <w:lang w:val="en-US"/>
        </w:rPr>
        <w:t>Ï</w:t>
      </w:r>
      <w:r w:rsidRPr="00BF0E38">
        <w:rPr>
          <w:rFonts w:ascii="Times LatRus" w:hAnsi="Times LatRus"/>
          <w:sz w:val="22"/>
          <w:szCs w:val="22"/>
          <w:lang w:val="en-US"/>
        </w:rPr>
        <w:t>ðèìåíåíèå óëüòðààêóñòèêè â ìîëåêóëÿðíîé ôèçèêå</w:t>
      </w:r>
      <w:r>
        <w:rPr>
          <w:rFonts w:ascii="Times LatRus" w:hAnsi="Times LatRus"/>
          <w:sz w:val="22"/>
          <w:szCs w:val="22"/>
          <w:lang w:val="en-US"/>
        </w:rPr>
        <w:t>”</w:t>
      </w:r>
      <w:r w:rsidRPr="00BF0E38">
        <w:rPr>
          <w:rFonts w:ascii="Times LatRus" w:hAnsi="Times LatRus"/>
          <w:sz w:val="22"/>
          <w:szCs w:val="22"/>
          <w:lang w:val="en-US"/>
        </w:rPr>
        <w:t xml:space="preserve">. </w:t>
      </w:r>
      <w:r w:rsidRPr="00BF0E38">
        <w:rPr>
          <w:rFonts w:ascii="Times LatRus" w:hAnsi="Times LatRus"/>
          <w:sz w:val="22"/>
          <w:szCs w:val="22"/>
        </w:rPr>
        <w:t>Ì. 1958</w:t>
      </w:r>
      <w:r w:rsidRPr="00BF0E38">
        <w:rPr>
          <w:rFonts w:ascii="Times LatRus" w:hAnsi="Times LatRus"/>
          <w:sz w:val="22"/>
          <w:szCs w:val="22"/>
          <w:lang w:val="en-US"/>
        </w:rPr>
        <w:t>.</w:t>
      </w:r>
    </w:p>
    <w:p w:rsidR="00BF0E38" w:rsidRPr="00BF0E38" w:rsidRDefault="00BF0E38" w:rsidP="00420D1E">
      <w:pPr>
        <w:numPr>
          <w:ilvl w:val="0"/>
          <w:numId w:val="5"/>
        </w:numPr>
        <w:jc w:val="both"/>
        <w:rPr>
          <w:rFonts w:ascii="Times LatRus" w:hAnsi="Times LatRus"/>
          <w:sz w:val="22"/>
          <w:szCs w:val="22"/>
        </w:rPr>
      </w:pPr>
      <w:r w:rsidRPr="00BF0E38">
        <w:rPr>
          <w:rFonts w:ascii="Times LatRus" w:hAnsi="Times LatRus"/>
          <w:sz w:val="22"/>
          <w:szCs w:val="22"/>
        </w:rPr>
        <w:t xml:space="preserve">Ê. Êðîêñòîí </w:t>
      </w:r>
      <w:r>
        <w:rPr>
          <w:rFonts w:ascii="Times LatRus" w:hAnsi="Times LatRus"/>
          <w:sz w:val="22"/>
          <w:szCs w:val="22"/>
        </w:rPr>
        <w:t>“</w:t>
      </w:r>
      <w:r w:rsidR="006A236C">
        <w:rPr>
          <w:rFonts w:ascii="Times LatRus" w:hAnsi="Times LatRus"/>
          <w:sz w:val="22"/>
          <w:szCs w:val="22"/>
        </w:rPr>
        <w:t>Ô</w:t>
      </w:r>
      <w:r w:rsidRPr="00BF0E38">
        <w:rPr>
          <w:rFonts w:ascii="Times LatRus" w:hAnsi="Times LatRus"/>
          <w:sz w:val="22"/>
          <w:szCs w:val="22"/>
        </w:rPr>
        <w:t>èçèêà æèäêîãî ñîñòîÿíèÿ</w:t>
      </w:r>
      <w:r>
        <w:rPr>
          <w:rFonts w:ascii="Times LatRus" w:hAnsi="Times LatRus"/>
          <w:sz w:val="22"/>
          <w:szCs w:val="22"/>
        </w:rPr>
        <w:t>”</w:t>
      </w:r>
      <w:r w:rsidRPr="00BF0E38">
        <w:rPr>
          <w:rFonts w:ascii="Times LatRus" w:hAnsi="Times LatRus"/>
          <w:sz w:val="22"/>
          <w:szCs w:val="22"/>
        </w:rPr>
        <w:t xml:space="preserve"> ïîä ðåä. À.È.Îñèïîâà, Ì.1978.</w:t>
      </w:r>
    </w:p>
    <w:p w:rsidR="00BF0E38" w:rsidRPr="00AC6712" w:rsidRDefault="00BF0E38" w:rsidP="00420D1E">
      <w:pPr>
        <w:numPr>
          <w:ilvl w:val="0"/>
          <w:numId w:val="5"/>
        </w:numPr>
        <w:jc w:val="both"/>
        <w:rPr>
          <w:rFonts w:ascii="Times LatRus" w:hAnsi="Times LatRus"/>
          <w:spacing w:val="-4"/>
          <w:sz w:val="22"/>
          <w:szCs w:val="22"/>
        </w:rPr>
      </w:pPr>
      <w:r w:rsidRPr="00AC6712">
        <w:rPr>
          <w:rFonts w:ascii="Times LatRus" w:hAnsi="Times LatRus"/>
          <w:spacing w:val="-4"/>
          <w:sz w:val="22"/>
          <w:szCs w:val="22"/>
        </w:rPr>
        <w:t>Ð.Ðèä, Äæ. Ïðîóñíèö, Ò. Øå</w:t>
      </w:r>
      <w:r w:rsidR="006A236C">
        <w:rPr>
          <w:rFonts w:ascii="Times LatRus" w:hAnsi="Times LatRus"/>
          <w:spacing w:val="-4"/>
          <w:sz w:val="22"/>
          <w:szCs w:val="22"/>
        </w:rPr>
        <w:t>ðâóä “Ñ</w:t>
      </w:r>
      <w:r w:rsidRPr="00AC6712">
        <w:rPr>
          <w:rFonts w:ascii="Times LatRus" w:hAnsi="Times LatRus"/>
          <w:spacing w:val="-4"/>
          <w:sz w:val="22"/>
          <w:szCs w:val="22"/>
        </w:rPr>
        <w:t>âîéñòâà ãàçîâ è æèäêîñòåé” ïîä ðåä. Á.È. Ñîêîëîâà, Ë. 1982.</w:t>
      </w:r>
    </w:p>
    <w:p w:rsidR="00BF0E38" w:rsidRPr="00BF0E38" w:rsidRDefault="00BF0E38" w:rsidP="00420D1E">
      <w:pPr>
        <w:numPr>
          <w:ilvl w:val="0"/>
          <w:numId w:val="5"/>
        </w:numPr>
        <w:jc w:val="both"/>
        <w:rPr>
          <w:rFonts w:ascii="Times LatRus" w:hAnsi="Times LatRus"/>
          <w:sz w:val="22"/>
          <w:szCs w:val="22"/>
        </w:rPr>
      </w:pPr>
      <w:r w:rsidRPr="00BF0E38">
        <w:rPr>
          <w:rFonts w:ascii="Times LatRus" w:hAnsi="Times LatRus"/>
          <w:sz w:val="22"/>
          <w:szCs w:val="22"/>
        </w:rPr>
        <w:t xml:space="preserve">À.Ê.Êèêîèí, È.Ê.Êèêîèí </w:t>
      </w:r>
      <w:r>
        <w:rPr>
          <w:rFonts w:ascii="Times LatRus" w:hAnsi="Times LatRus"/>
          <w:sz w:val="22"/>
          <w:szCs w:val="22"/>
        </w:rPr>
        <w:t>“</w:t>
      </w:r>
      <w:r w:rsidRPr="00BF0E38">
        <w:rPr>
          <w:rFonts w:ascii="Times LatRus" w:hAnsi="Times LatRus"/>
          <w:sz w:val="22"/>
          <w:szCs w:val="22"/>
        </w:rPr>
        <w:t>Ìîëåêóëÿðíàÿ ôèçèêà</w:t>
      </w:r>
      <w:r>
        <w:rPr>
          <w:rFonts w:ascii="Times LatRus" w:hAnsi="Times LatRus"/>
          <w:sz w:val="22"/>
          <w:szCs w:val="22"/>
        </w:rPr>
        <w:t>”</w:t>
      </w:r>
      <w:r w:rsidRPr="00BF0E38">
        <w:rPr>
          <w:rFonts w:ascii="Times LatRus" w:hAnsi="Times LatRus"/>
          <w:sz w:val="22"/>
          <w:szCs w:val="22"/>
        </w:rPr>
        <w:t>, Ì. 1976.</w:t>
      </w:r>
    </w:p>
    <w:p w:rsidR="00BF0E38" w:rsidRPr="00BF0E38" w:rsidRDefault="00BF0E38" w:rsidP="00420D1E">
      <w:pPr>
        <w:numPr>
          <w:ilvl w:val="0"/>
          <w:numId w:val="5"/>
        </w:numPr>
        <w:jc w:val="both"/>
        <w:rPr>
          <w:rFonts w:ascii="Times LatRus" w:hAnsi="Times LatRus"/>
          <w:sz w:val="22"/>
          <w:szCs w:val="22"/>
          <w:lang w:val="en-US"/>
        </w:rPr>
      </w:pPr>
      <w:r w:rsidRPr="00BF0E38">
        <w:rPr>
          <w:rFonts w:ascii="Times LatRus" w:hAnsi="Times LatRus"/>
          <w:sz w:val="22"/>
          <w:szCs w:val="22"/>
          <w:lang w:val="en-US"/>
        </w:rPr>
        <w:t xml:space="preserve">Tait </w:t>
      </w:r>
      <w:r>
        <w:rPr>
          <w:rFonts w:ascii="Times LatRus" w:hAnsi="Times LatRus"/>
          <w:sz w:val="22"/>
          <w:szCs w:val="22"/>
          <w:lang w:val="en-US"/>
        </w:rPr>
        <w:t>“</w:t>
      </w:r>
      <w:r w:rsidRPr="00BF0E38">
        <w:rPr>
          <w:rFonts w:ascii="Times LatRus" w:hAnsi="Times LatRus"/>
          <w:sz w:val="22"/>
          <w:szCs w:val="22"/>
          <w:lang w:val="en-US"/>
        </w:rPr>
        <w:t>The Physres and chemistry of the voy oge of HMY chaiiper</w:t>
      </w:r>
      <w:r>
        <w:rPr>
          <w:rFonts w:ascii="Times LatRus" w:hAnsi="Times LatRus"/>
          <w:sz w:val="22"/>
          <w:szCs w:val="22"/>
          <w:lang w:val="en-US"/>
        </w:rPr>
        <w:t>”</w:t>
      </w:r>
      <w:r w:rsidRPr="00BF0E38">
        <w:rPr>
          <w:rFonts w:ascii="Times LatRus" w:hAnsi="Times LatRus"/>
          <w:sz w:val="22"/>
          <w:szCs w:val="22"/>
          <w:lang w:val="en-US"/>
        </w:rPr>
        <w:t>, Port 4,1888.</w:t>
      </w:r>
    </w:p>
    <w:p w:rsidR="00BF0E38" w:rsidRPr="00BF0E38" w:rsidRDefault="00BF0E38" w:rsidP="00420D1E">
      <w:pPr>
        <w:numPr>
          <w:ilvl w:val="0"/>
          <w:numId w:val="5"/>
        </w:numPr>
        <w:jc w:val="both"/>
        <w:rPr>
          <w:rFonts w:ascii="Times LatRus" w:hAnsi="Times LatRus"/>
          <w:sz w:val="22"/>
          <w:szCs w:val="22"/>
          <w:lang w:val="en-US"/>
        </w:rPr>
      </w:pPr>
      <w:r w:rsidRPr="00BF0E38">
        <w:rPr>
          <w:rFonts w:ascii="Times LatRus" w:hAnsi="Times LatRus"/>
          <w:sz w:val="22"/>
          <w:szCs w:val="22"/>
          <w:lang w:val="en-US"/>
        </w:rPr>
        <w:t>Â.À. À</w:t>
      </w:r>
      <w:r w:rsidRPr="00BF0E38">
        <w:rPr>
          <w:rFonts w:ascii="Arial" w:hAnsi="Arial" w:cs="Arial"/>
          <w:sz w:val="22"/>
          <w:szCs w:val="22"/>
        </w:rPr>
        <w:t>т</w:t>
      </w:r>
      <w:r w:rsidRPr="00BF0E38">
        <w:rPr>
          <w:rFonts w:ascii="Times LatRus" w:hAnsi="Times LatRus"/>
          <w:sz w:val="22"/>
          <w:szCs w:val="22"/>
          <w:lang w:val="en-US"/>
        </w:rPr>
        <w:t xml:space="preserve">îÿí, È.À.Ìàìåäîâ </w:t>
      </w:r>
      <w:r>
        <w:rPr>
          <w:rFonts w:ascii="Times LatRus" w:hAnsi="Times LatRus"/>
          <w:sz w:val="22"/>
          <w:szCs w:val="22"/>
          <w:lang w:val="en-US"/>
        </w:rPr>
        <w:t>“</w:t>
      </w:r>
      <w:r w:rsidR="006A236C">
        <w:rPr>
          <w:rFonts w:ascii="Times LatRus" w:hAnsi="Times LatRus"/>
          <w:sz w:val="22"/>
          <w:szCs w:val="22"/>
          <w:lang w:val="en-US"/>
        </w:rPr>
        <w:t>Æ</w:t>
      </w:r>
      <w:r w:rsidRPr="00BF0E38">
        <w:rPr>
          <w:rFonts w:ascii="Times LatRus" w:hAnsi="Times LatRus"/>
          <w:sz w:val="22"/>
          <w:szCs w:val="22"/>
          <w:lang w:val="en-US"/>
        </w:rPr>
        <w:t>óðíàë ôèçè÷åñêîé õèìèè</w:t>
      </w:r>
      <w:r>
        <w:rPr>
          <w:rFonts w:ascii="Times LatRus" w:hAnsi="Times LatRus"/>
          <w:sz w:val="22"/>
          <w:szCs w:val="22"/>
          <w:lang w:val="en-US"/>
        </w:rPr>
        <w:t>”</w:t>
      </w:r>
      <w:r w:rsidRPr="00BF0E38">
        <w:rPr>
          <w:rFonts w:ascii="Times LatRus" w:hAnsi="Times LatRus"/>
          <w:sz w:val="22"/>
          <w:szCs w:val="22"/>
          <w:lang w:val="en-US"/>
        </w:rPr>
        <w:t xml:space="preserve"> N11, ñò. 2976,1976.</w:t>
      </w:r>
    </w:p>
    <w:p w:rsidR="00BF0E38" w:rsidRPr="00BF0E38" w:rsidRDefault="00BF0E38" w:rsidP="00420D1E">
      <w:pPr>
        <w:numPr>
          <w:ilvl w:val="0"/>
          <w:numId w:val="5"/>
        </w:numPr>
        <w:jc w:val="both"/>
        <w:rPr>
          <w:rFonts w:ascii="Times LatRus" w:hAnsi="Times LatRus"/>
          <w:sz w:val="22"/>
          <w:szCs w:val="22"/>
          <w:lang w:val="en-US"/>
        </w:rPr>
      </w:pPr>
      <w:r w:rsidRPr="00BF0E38">
        <w:rPr>
          <w:rFonts w:ascii="Times LatRus" w:hAnsi="Times LatRus"/>
          <w:sz w:val="22"/>
          <w:szCs w:val="22"/>
          <w:lang w:val="en-US"/>
        </w:rPr>
        <w:t>Â.À. À</w:t>
      </w:r>
      <w:r w:rsidRPr="00BF0E38">
        <w:rPr>
          <w:rFonts w:ascii="Arial" w:hAnsi="Arial" w:cs="Arial"/>
          <w:sz w:val="22"/>
          <w:szCs w:val="22"/>
        </w:rPr>
        <w:t>т</w:t>
      </w:r>
      <w:r w:rsidRPr="00BF0E38">
        <w:rPr>
          <w:rFonts w:ascii="Times LatRus" w:hAnsi="Times LatRus"/>
          <w:sz w:val="22"/>
          <w:szCs w:val="22"/>
          <w:lang w:val="en-US"/>
        </w:rPr>
        <w:t xml:space="preserve">îÿí, È.À.Ìàìåäîâ </w:t>
      </w:r>
      <w:r>
        <w:rPr>
          <w:rFonts w:ascii="Times LatRus" w:hAnsi="Times LatRus"/>
          <w:sz w:val="22"/>
          <w:szCs w:val="22"/>
          <w:lang w:val="en-US"/>
        </w:rPr>
        <w:t>“</w:t>
      </w:r>
      <w:r w:rsidR="006A236C">
        <w:rPr>
          <w:rFonts w:ascii="Times LatRus" w:hAnsi="Times LatRus"/>
          <w:sz w:val="22"/>
          <w:szCs w:val="22"/>
          <w:lang w:val="en-US"/>
        </w:rPr>
        <w:t>Æ</w:t>
      </w:r>
      <w:r w:rsidRPr="00BF0E38">
        <w:rPr>
          <w:rFonts w:ascii="Times LatRus" w:hAnsi="Times LatRus"/>
          <w:sz w:val="22"/>
          <w:szCs w:val="22"/>
          <w:lang w:val="en-US"/>
        </w:rPr>
        <w:t>óðíàë ôèçè÷åñêîé õèìèè</w:t>
      </w:r>
      <w:r>
        <w:rPr>
          <w:rFonts w:ascii="Times LatRus" w:hAnsi="Times LatRus"/>
          <w:sz w:val="22"/>
          <w:szCs w:val="22"/>
          <w:lang w:val="en-US"/>
        </w:rPr>
        <w:t xml:space="preserve">” </w:t>
      </w:r>
      <w:r w:rsidRPr="00BF0E38">
        <w:rPr>
          <w:rFonts w:ascii="Times LatRus" w:hAnsi="Times LatRus"/>
          <w:sz w:val="22"/>
          <w:szCs w:val="22"/>
          <w:lang w:val="en-US"/>
        </w:rPr>
        <w:t>N11, ñò. 2808,1985.</w:t>
      </w:r>
    </w:p>
    <w:p w:rsidR="00BF0E38" w:rsidRPr="00BF0E38" w:rsidRDefault="00BF0E38" w:rsidP="00420D1E">
      <w:pPr>
        <w:numPr>
          <w:ilvl w:val="0"/>
          <w:numId w:val="5"/>
        </w:numPr>
        <w:jc w:val="both"/>
        <w:rPr>
          <w:rFonts w:ascii="Times LatRus" w:hAnsi="Times LatRus"/>
          <w:sz w:val="22"/>
          <w:szCs w:val="22"/>
          <w:lang w:val="en-US"/>
        </w:rPr>
      </w:pPr>
      <w:r w:rsidRPr="00BF0E38">
        <w:rPr>
          <w:rFonts w:ascii="Times LatRus" w:hAnsi="Times LatRus"/>
          <w:sz w:val="22"/>
          <w:szCs w:val="22"/>
          <w:lang w:val="en-US"/>
        </w:rPr>
        <w:t>Â.À. À</w:t>
      </w:r>
      <w:r w:rsidRPr="00BF0E38">
        <w:rPr>
          <w:rFonts w:ascii="Arial" w:hAnsi="Arial" w:cs="Arial"/>
          <w:sz w:val="22"/>
          <w:szCs w:val="22"/>
        </w:rPr>
        <w:t>т</w:t>
      </w:r>
      <w:r w:rsidRPr="00BF0E38">
        <w:rPr>
          <w:rFonts w:ascii="Times LatRus" w:hAnsi="Times LatRus"/>
          <w:sz w:val="22"/>
          <w:szCs w:val="22"/>
          <w:lang w:val="en-US"/>
        </w:rPr>
        <w:t xml:space="preserve">îÿí, È.À.Ìàìåäîâ </w:t>
      </w:r>
      <w:r>
        <w:rPr>
          <w:rFonts w:ascii="Times LatRus" w:hAnsi="Times LatRus"/>
          <w:sz w:val="22"/>
          <w:szCs w:val="22"/>
          <w:lang w:val="en-US"/>
        </w:rPr>
        <w:t>“</w:t>
      </w:r>
      <w:r w:rsidR="006A236C">
        <w:rPr>
          <w:rFonts w:ascii="Times LatRus" w:hAnsi="Times LatRus"/>
          <w:sz w:val="22"/>
          <w:szCs w:val="22"/>
          <w:lang w:val="en-US"/>
        </w:rPr>
        <w:t>Æ</w:t>
      </w:r>
      <w:r w:rsidRPr="00BF0E38">
        <w:rPr>
          <w:rFonts w:ascii="Times LatRus" w:hAnsi="Times LatRus"/>
          <w:sz w:val="22"/>
          <w:szCs w:val="22"/>
          <w:lang w:val="en-US"/>
        </w:rPr>
        <w:t>óðíàë ôèçè÷åñêîé õèìèè</w:t>
      </w:r>
      <w:r>
        <w:rPr>
          <w:rFonts w:ascii="Times LatRus" w:hAnsi="Times LatRus"/>
          <w:sz w:val="22"/>
          <w:szCs w:val="22"/>
          <w:lang w:val="en-US"/>
        </w:rPr>
        <w:t xml:space="preserve">” </w:t>
      </w:r>
      <w:r w:rsidRPr="00BF0E38">
        <w:rPr>
          <w:rFonts w:ascii="Times LatRus" w:hAnsi="Times LatRus"/>
          <w:sz w:val="22"/>
          <w:szCs w:val="22"/>
          <w:lang w:val="en-US"/>
        </w:rPr>
        <w:t>N1, ñò. 198,1991.</w:t>
      </w:r>
    </w:p>
    <w:p w:rsidR="00BF0E38" w:rsidRPr="00BF0E38" w:rsidRDefault="00BF0E38" w:rsidP="00420D1E">
      <w:pPr>
        <w:numPr>
          <w:ilvl w:val="0"/>
          <w:numId w:val="5"/>
        </w:numPr>
        <w:jc w:val="both"/>
        <w:rPr>
          <w:rFonts w:ascii="Times LatArm" w:hAnsi="Times LatArm"/>
          <w:sz w:val="22"/>
          <w:szCs w:val="22"/>
          <w:lang w:val="en-US"/>
        </w:rPr>
      </w:pPr>
      <w:r w:rsidRPr="00BF0E38">
        <w:rPr>
          <w:rFonts w:ascii="Times LatArm" w:hAnsi="Times LatArm"/>
          <w:sz w:val="22"/>
          <w:szCs w:val="22"/>
          <w:lang w:val="en-US"/>
        </w:rPr>
        <w:t>ì.Ð. ²ÃáÛ³Ý ¦àñáß Ñ»ÕáõÏ Ï»ïáÝÝ»ñÇ Ñ³í³ë³ñ³ÏßÇé ¨ ³ÝÑ³í³ë³ñ³ÏßÇé Ñ³ïÏáõÃÛáõÝÝ»ñÁ§, Ø»Ý³·Çñ, êï»÷³Ý³Ï»ñï 2003:</w:t>
      </w:r>
    </w:p>
    <w:p w:rsidR="00BF0E38" w:rsidRPr="003A4E88" w:rsidRDefault="00BF0E38" w:rsidP="00420D1E">
      <w:pPr>
        <w:numPr>
          <w:ilvl w:val="0"/>
          <w:numId w:val="5"/>
        </w:numPr>
        <w:jc w:val="both"/>
        <w:rPr>
          <w:sz w:val="22"/>
          <w:szCs w:val="22"/>
          <w:lang w:val="en-US"/>
        </w:rPr>
      </w:pPr>
      <w:r w:rsidRPr="00BF0E38">
        <w:rPr>
          <w:rFonts w:ascii="Times LatRus" w:hAnsi="Times LatRus"/>
          <w:sz w:val="22"/>
          <w:szCs w:val="22"/>
          <w:lang w:val="en-US"/>
        </w:rPr>
        <w:t xml:space="preserve"> </w:t>
      </w:r>
      <w:r w:rsidRPr="003A4E88">
        <w:rPr>
          <w:sz w:val="22"/>
          <w:szCs w:val="22"/>
          <w:lang w:val="en-US"/>
        </w:rPr>
        <w:t>V.A. Atoyan R</w:t>
      </w:r>
      <w:r w:rsidR="002C786F">
        <w:rPr>
          <w:sz w:val="22"/>
          <w:szCs w:val="22"/>
          <w:lang w:val="en-US"/>
        </w:rPr>
        <w:t>ussian journal of physical chemist</w:t>
      </w:r>
      <w:r w:rsidR="009136C0">
        <w:rPr>
          <w:sz w:val="22"/>
          <w:szCs w:val="22"/>
          <w:lang w:val="en-US"/>
        </w:rPr>
        <w:t>ry a v</w:t>
      </w:r>
      <w:r w:rsidRPr="003A4E88">
        <w:rPr>
          <w:sz w:val="22"/>
          <w:szCs w:val="22"/>
          <w:lang w:val="en-US"/>
        </w:rPr>
        <w:t>ol.</w:t>
      </w:r>
      <w:r w:rsidR="009136C0">
        <w:rPr>
          <w:sz w:val="22"/>
          <w:szCs w:val="22"/>
          <w:lang w:val="en-US"/>
        </w:rPr>
        <w:t xml:space="preserve"> </w:t>
      </w:r>
      <w:r w:rsidRPr="003A4E88">
        <w:rPr>
          <w:sz w:val="22"/>
          <w:szCs w:val="22"/>
          <w:lang w:val="en-US"/>
        </w:rPr>
        <w:t>82 No. 9  2008.</w:t>
      </w:r>
    </w:p>
    <w:p w:rsidR="00BF0E38" w:rsidRPr="002C786F" w:rsidRDefault="00BF0E38" w:rsidP="00420D1E">
      <w:pPr>
        <w:numPr>
          <w:ilvl w:val="0"/>
          <w:numId w:val="5"/>
        </w:numPr>
        <w:jc w:val="both"/>
        <w:rPr>
          <w:sz w:val="22"/>
          <w:szCs w:val="22"/>
          <w:lang w:val="en-US"/>
        </w:rPr>
      </w:pPr>
      <w:r w:rsidRPr="003A4E88">
        <w:rPr>
          <w:sz w:val="22"/>
          <w:szCs w:val="22"/>
          <w:lang w:val="en-US"/>
        </w:rPr>
        <w:t xml:space="preserve"> </w:t>
      </w:r>
      <w:r w:rsidRPr="003A4E88">
        <w:rPr>
          <w:sz w:val="22"/>
          <w:szCs w:val="22"/>
          <w:lang w:val="ru-RU"/>
        </w:rPr>
        <w:t>В</w:t>
      </w:r>
      <w:r w:rsidRPr="002C786F">
        <w:rPr>
          <w:sz w:val="22"/>
          <w:szCs w:val="22"/>
          <w:lang w:val="en-US"/>
        </w:rPr>
        <w:t>.</w:t>
      </w:r>
      <w:r w:rsidRPr="003A4E88">
        <w:rPr>
          <w:sz w:val="22"/>
          <w:szCs w:val="22"/>
          <w:lang w:val="ru-RU"/>
        </w:rPr>
        <w:t>А</w:t>
      </w:r>
      <w:r w:rsidRPr="002C786F">
        <w:rPr>
          <w:sz w:val="22"/>
          <w:szCs w:val="22"/>
          <w:lang w:val="en-US"/>
        </w:rPr>
        <w:t xml:space="preserve">. </w:t>
      </w:r>
      <w:r w:rsidRPr="003A4E88">
        <w:rPr>
          <w:sz w:val="22"/>
          <w:szCs w:val="22"/>
          <w:lang w:val="ru-RU"/>
        </w:rPr>
        <w:t>Атоян</w:t>
      </w:r>
      <w:r w:rsidRPr="002C786F">
        <w:rPr>
          <w:sz w:val="22"/>
          <w:szCs w:val="22"/>
          <w:lang w:val="en-US"/>
        </w:rPr>
        <w:t xml:space="preserve"> </w:t>
      </w:r>
      <w:r w:rsidRPr="002C786F">
        <w:rPr>
          <w:sz w:val="22"/>
          <w:szCs w:val="22"/>
          <w:lang w:val="ru-RU"/>
        </w:rPr>
        <w:t>Ж</w:t>
      </w:r>
      <w:r w:rsidR="002C786F">
        <w:rPr>
          <w:rFonts w:ascii="Times LatRus" w:hAnsi="Times LatRus"/>
          <w:sz w:val="22"/>
          <w:szCs w:val="22"/>
          <w:lang w:val="en-US"/>
        </w:rPr>
        <w:t>óðíàë ôèçè÷åñêîé õèìèè,</w:t>
      </w:r>
      <w:r w:rsidRPr="002C786F">
        <w:rPr>
          <w:sz w:val="22"/>
          <w:szCs w:val="22"/>
          <w:lang w:val="en-US"/>
        </w:rPr>
        <w:t xml:space="preserve"> </w:t>
      </w:r>
      <w:r w:rsidRPr="003A4E88">
        <w:rPr>
          <w:sz w:val="22"/>
          <w:szCs w:val="22"/>
          <w:lang w:val="ru-RU"/>
        </w:rPr>
        <w:t>том</w:t>
      </w:r>
      <w:r w:rsidRPr="002C786F">
        <w:rPr>
          <w:sz w:val="22"/>
          <w:szCs w:val="22"/>
          <w:lang w:val="en-US"/>
        </w:rPr>
        <w:t xml:space="preserve"> 82, </w:t>
      </w:r>
      <w:r w:rsidRPr="003A4E88">
        <w:rPr>
          <w:sz w:val="22"/>
          <w:szCs w:val="22"/>
          <w:lang w:val="en-US"/>
        </w:rPr>
        <w:t>N</w:t>
      </w:r>
      <w:r w:rsidRPr="002C786F">
        <w:rPr>
          <w:sz w:val="22"/>
          <w:szCs w:val="22"/>
          <w:lang w:val="en-US"/>
        </w:rPr>
        <w:t xml:space="preserve"> 9, </w:t>
      </w:r>
      <w:r w:rsidRPr="003A4E88">
        <w:rPr>
          <w:sz w:val="22"/>
          <w:szCs w:val="22"/>
          <w:lang w:val="ru-RU"/>
        </w:rPr>
        <w:t>с</w:t>
      </w:r>
      <w:r w:rsidRPr="002C786F">
        <w:rPr>
          <w:sz w:val="22"/>
          <w:szCs w:val="22"/>
          <w:lang w:val="en-US"/>
        </w:rPr>
        <w:t>. 1796-1800</w:t>
      </w:r>
      <w:r w:rsidR="002C786F">
        <w:rPr>
          <w:sz w:val="22"/>
          <w:szCs w:val="22"/>
          <w:lang w:val="en-US"/>
        </w:rPr>
        <w:t>,</w:t>
      </w:r>
      <w:r w:rsidR="002C786F" w:rsidRPr="002C786F">
        <w:rPr>
          <w:sz w:val="22"/>
          <w:szCs w:val="22"/>
          <w:lang w:val="en-US"/>
        </w:rPr>
        <w:t xml:space="preserve"> 2008</w:t>
      </w:r>
      <w:r w:rsidR="002C786F">
        <w:rPr>
          <w:sz w:val="22"/>
          <w:szCs w:val="22"/>
          <w:lang w:val="en-US"/>
        </w:rPr>
        <w:t>.</w:t>
      </w:r>
    </w:p>
    <w:p w:rsidR="00E328B2" w:rsidRPr="002C786F" w:rsidRDefault="00E328B2" w:rsidP="00BF0E38">
      <w:pPr>
        <w:pStyle w:val="1"/>
        <w:spacing w:line="240" w:lineRule="auto"/>
        <w:rPr>
          <w:rFonts w:ascii="Times New Roman" w:hAnsi="Times New Roman"/>
          <w:i/>
          <w:sz w:val="22"/>
          <w:szCs w:val="22"/>
          <w:lang w:val="en-US"/>
        </w:rPr>
      </w:pPr>
    </w:p>
    <w:p w:rsidR="003A4E88" w:rsidRPr="002C786F" w:rsidRDefault="003A4E88" w:rsidP="003A4E88">
      <w:pPr>
        <w:rPr>
          <w:lang w:val="en-US" w:eastAsia="en-US"/>
        </w:rPr>
      </w:pPr>
    </w:p>
    <w:p w:rsidR="00BF0E38" w:rsidRPr="003A4E88" w:rsidRDefault="003A4E88" w:rsidP="00BF0E38">
      <w:pPr>
        <w:pStyle w:val="1"/>
        <w:spacing w:line="240" w:lineRule="auto"/>
        <w:rPr>
          <w:rFonts w:ascii="Times LatRus" w:hAnsi="Times LatRus"/>
          <w:i/>
          <w:sz w:val="22"/>
          <w:szCs w:val="22"/>
        </w:rPr>
      </w:pPr>
      <w:r w:rsidRPr="003A4E88">
        <w:rPr>
          <w:rFonts w:ascii="Times LatRus" w:hAnsi="Times LatRus"/>
          <w:i/>
          <w:sz w:val="22"/>
          <w:szCs w:val="22"/>
        </w:rPr>
        <w:t>Ðåçþìå</w:t>
      </w:r>
    </w:p>
    <w:p w:rsidR="00AC6712" w:rsidRPr="00513E90" w:rsidRDefault="00AC6712" w:rsidP="00AC6712">
      <w:pPr>
        <w:rPr>
          <w:sz w:val="10"/>
          <w:szCs w:val="10"/>
          <w:lang w:val="ru-RU" w:eastAsia="en-US"/>
        </w:rPr>
      </w:pPr>
    </w:p>
    <w:p w:rsidR="00BF0E38" w:rsidRPr="00BF0E38" w:rsidRDefault="00BF0E38" w:rsidP="00760B37">
      <w:pPr>
        <w:ind w:firstLine="567"/>
        <w:jc w:val="both"/>
        <w:rPr>
          <w:sz w:val="22"/>
          <w:szCs w:val="22"/>
          <w:lang w:val="ru-RU"/>
        </w:rPr>
      </w:pPr>
      <w:r w:rsidRPr="00BF0E38">
        <w:rPr>
          <w:sz w:val="22"/>
          <w:szCs w:val="22"/>
          <w:lang w:val="ru-RU"/>
        </w:rPr>
        <w:t>В работе приводятся зависимость изохорического давления метилэтилкетона от температуры в интервале плотности (780</w:t>
      </w:r>
      <w:r w:rsidRPr="00BF0E38">
        <w:rPr>
          <w:position w:val="-4"/>
          <w:sz w:val="22"/>
          <w:szCs w:val="22"/>
        </w:rPr>
        <w:object w:dxaOrig="200" w:dyaOrig="200">
          <v:shape id="_x0000_i1466" type="#_x0000_t75" style="width:10.5pt;height:10.5pt" o:ole="">
            <v:imagedata r:id="rId844" o:title=""/>
          </v:shape>
          <o:OLEObject Type="Embed" ProgID="Equation.3" ShapeID="_x0000_i1466" DrawAspect="Content" ObjectID="_1402446921" r:id="rId845"/>
        </w:object>
      </w:r>
      <w:r w:rsidRPr="00BF0E38">
        <w:rPr>
          <w:sz w:val="22"/>
          <w:szCs w:val="22"/>
          <w:lang w:val="ru-RU"/>
        </w:rPr>
        <w:t>820) (кг.м</w:t>
      </w:r>
      <w:r w:rsidRPr="00BF0E38">
        <w:rPr>
          <w:sz w:val="22"/>
          <w:szCs w:val="22"/>
          <w:vertAlign w:val="superscript"/>
          <w:lang w:val="ru-RU"/>
        </w:rPr>
        <w:t>-3</w:t>
      </w:r>
      <w:r w:rsidR="00760B37">
        <w:rPr>
          <w:sz w:val="22"/>
          <w:szCs w:val="22"/>
          <w:lang w:val="ru-RU"/>
        </w:rPr>
        <w:t>) и температуры (3</w:t>
      </w:r>
      <w:r w:rsidR="00760B37" w:rsidRPr="00760B37">
        <w:rPr>
          <w:sz w:val="22"/>
          <w:szCs w:val="22"/>
          <w:lang w:val="ru-RU"/>
        </w:rPr>
        <w:t>5</w:t>
      </w:r>
      <w:r w:rsidRPr="00BF0E38">
        <w:rPr>
          <w:sz w:val="22"/>
          <w:szCs w:val="22"/>
          <w:lang w:val="ru-RU"/>
        </w:rPr>
        <w:t>3</w:t>
      </w:r>
      <w:r w:rsidRPr="00BF0E38">
        <w:rPr>
          <w:position w:val="-4"/>
          <w:sz w:val="22"/>
          <w:szCs w:val="22"/>
        </w:rPr>
        <w:object w:dxaOrig="200" w:dyaOrig="200">
          <v:shape id="_x0000_i1467" type="#_x0000_t75" style="width:10.5pt;height:10.5pt" o:ole="">
            <v:imagedata r:id="rId844" o:title=""/>
          </v:shape>
          <o:OLEObject Type="Embed" ProgID="Equation.3" ShapeID="_x0000_i1467" DrawAspect="Content" ObjectID="_1402446922" r:id="rId846"/>
        </w:object>
      </w:r>
      <w:r w:rsidRPr="00BF0E38">
        <w:rPr>
          <w:sz w:val="22"/>
          <w:szCs w:val="22"/>
          <w:lang w:val="ru-RU"/>
        </w:rPr>
        <w:t xml:space="preserve">513) К, а также </w:t>
      </w:r>
      <w:r w:rsidR="00760B37" w:rsidRPr="00760B37">
        <w:rPr>
          <w:sz w:val="22"/>
          <w:szCs w:val="22"/>
          <w:lang w:val="ru-RU"/>
        </w:rPr>
        <w:t xml:space="preserve">впервые полученное </w:t>
      </w:r>
      <w:r w:rsidRPr="00BF0E38">
        <w:rPr>
          <w:sz w:val="22"/>
          <w:szCs w:val="22"/>
          <w:lang w:val="ru-RU"/>
        </w:rPr>
        <w:t xml:space="preserve">эмпирическое уравнение состояния для жидкого метилэтилкетона с тремя коэффициентами . Эти результаты подтверждаются таблицами и графиком. </w:t>
      </w:r>
    </w:p>
    <w:p w:rsidR="00B46672" w:rsidRPr="008D7111" w:rsidRDefault="00B46672" w:rsidP="00420D1E">
      <w:pPr>
        <w:spacing w:line="250" w:lineRule="auto"/>
        <w:jc w:val="center"/>
        <w:rPr>
          <w:rFonts w:ascii="Times LatArm" w:hAnsi="Times LatArm"/>
          <w:b/>
          <w:sz w:val="18"/>
          <w:szCs w:val="18"/>
          <w:lang w:val="ru-RU"/>
        </w:rPr>
      </w:pPr>
    </w:p>
    <w:p w:rsidR="00B46672" w:rsidRPr="008D7111" w:rsidRDefault="00B46672" w:rsidP="00420D1E">
      <w:pPr>
        <w:spacing w:line="250" w:lineRule="auto"/>
        <w:jc w:val="center"/>
        <w:rPr>
          <w:rFonts w:ascii="Times LatArm" w:hAnsi="Times LatArm"/>
          <w:b/>
          <w:sz w:val="18"/>
          <w:szCs w:val="18"/>
          <w:lang w:val="ru-RU"/>
        </w:rPr>
      </w:pPr>
    </w:p>
    <w:p w:rsidR="00B46672" w:rsidRPr="008D7111" w:rsidRDefault="00B46672" w:rsidP="00420D1E">
      <w:pPr>
        <w:spacing w:line="250" w:lineRule="auto"/>
        <w:jc w:val="center"/>
        <w:rPr>
          <w:rFonts w:ascii="Times LatArm" w:hAnsi="Times LatArm"/>
          <w:b/>
          <w:sz w:val="18"/>
          <w:szCs w:val="18"/>
          <w:lang w:val="ru-RU"/>
        </w:rPr>
      </w:pPr>
    </w:p>
    <w:p w:rsidR="00B46672" w:rsidRPr="008D7111" w:rsidRDefault="00B46672" w:rsidP="00420D1E">
      <w:pPr>
        <w:spacing w:line="250" w:lineRule="auto"/>
        <w:jc w:val="center"/>
        <w:rPr>
          <w:rFonts w:ascii="Times LatArm" w:hAnsi="Times LatArm"/>
          <w:b/>
          <w:sz w:val="18"/>
          <w:szCs w:val="18"/>
          <w:lang w:val="ru-RU"/>
        </w:rPr>
      </w:pPr>
    </w:p>
    <w:p w:rsidR="00B46672" w:rsidRPr="008D7111" w:rsidRDefault="00B46672" w:rsidP="00420D1E">
      <w:pPr>
        <w:spacing w:line="250" w:lineRule="auto"/>
        <w:jc w:val="center"/>
        <w:rPr>
          <w:rFonts w:ascii="Times LatArm" w:hAnsi="Times LatArm"/>
          <w:b/>
          <w:sz w:val="18"/>
          <w:szCs w:val="18"/>
          <w:lang w:val="ru-RU"/>
        </w:rPr>
      </w:pPr>
    </w:p>
    <w:p w:rsidR="00B46672" w:rsidRPr="008D7111" w:rsidRDefault="00B46672" w:rsidP="00420D1E">
      <w:pPr>
        <w:spacing w:line="250" w:lineRule="auto"/>
        <w:jc w:val="center"/>
        <w:rPr>
          <w:rFonts w:ascii="Times LatArm" w:hAnsi="Times LatArm"/>
          <w:b/>
          <w:sz w:val="18"/>
          <w:szCs w:val="18"/>
          <w:lang w:val="ru-RU"/>
        </w:rPr>
      </w:pPr>
    </w:p>
    <w:p w:rsidR="00B46672" w:rsidRPr="008D7111" w:rsidRDefault="00B46672" w:rsidP="00420D1E">
      <w:pPr>
        <w:spacing w:line="250" w:lineRule="auto"/>
        <w:jc w:val="center"/>
        <w:rPr>
          <w:rFonts w:ascii="Times LatArm" w:hAnsi="Times LatArm"/>
          <w:b/>
          <w:sz w:val="18"/>
          <w:szCs w:val="18"/>
          <w:lang w:val="ru-RU"/>
        </w:rPr>
      </w:pPr>
    </w:p>
    <w:p w:rsidR="00B46672" w:rsidRPr="008D7111" w:rsidRDefault="00B46672" w:rsidP="00420D1E">
      <w:pPr>
        <w:spacing w:line="250" w:lineRule="auto"/>
        <w:jc w:val="center"/>
        <w:rPr>
          <w:rFonts w:ascii="Times LatArm" w:hAnsi="Times LatArm"/>
          <w:b/>
          <w:sz w:val="18"/>
          <w:szCs w:val="18"/>
          <w:lang w:val="ru-RU"/>
        </w:rPr>
      </w:pPr>
    </w:p>
    <w:p w:rsidR="00B46672" w:rsidRPr="008D7111" w:rsidRDefault="00B46672" w:rsidP="00420D1E">
      <w:pPr>
        <w:spacing w:line="250" w:lineRule="auto"/>
        <w:jc w:val="center"/>
        <w:rPr>
          <w:rFonts w:ascii="Times LatArm" w:hAnsi="Times LatArm"/>
          <w:b/>
          <w:sz w:val="18"/>
          <w:szCs w:val="18"/>
          <w:lang w:val="ru-RU"/>
        </w:rPr>
      </w:pPr>
    </w:p>
    <w:p w:rsidR="00B46672" w:rsidRPr="008D7111" w:rsidRDefault="00B46672" w:rsidP="00420D1E">
      <w:pPr>
        <w:spacing w:line="250" w:lineRule="auto"/>
        <w:jc w:val="center"/>
        <w:rPr>
          <w:rFonts w:ascii="Times LatArm" w:hAnsi="Times LatArm"/>
          <w:b/>
          <w:sz w:val="18"/>
          <w:szCs w:val="18"/>
          <w:lang w:val="ru-RU"/>
        </w:rPr>
      </w:pPr>
    </w:p>
    <w:p w:rsidR="00B46672" w:rsidRPr="008D7111" w:rsidRDefault="00B46672" w:rsidP="00420D1E">
      <w:pPr>
        <w:spacing w:line="250" w:lineRule="auto"/>
        <w:jc w:val="center"/>
        <w:rPr>
          <w:rFonts w:ascii="Times LatArm" w:hAnsi="Times LatArm"/>
          <w:b/>
          <w:sz w:val="18"/>
          <w:szCs w:val="18"/>
          <w:lang w:val="ru-RU"/>
        </w:rPr>
      </w:pPr>
    </w:p>
    <w:p w:rsidR="00B46672" w:rsidRPr="008D7111" w:rsidRDefault="00B46672" w:rsidP="00420D1E">
      <w:pPr>
        <w:spacing w:line="250" w:lineRule="auto"/>
        <w:jc w:val="center"/>
        <w:rPr>
          <w:rFonts w:ascii="Times LatArm" w:hAnsi="Times LatArm"/>
          <w:b/>
          <w:sz w:val="18"/>
          <w:szCs w:val="18"/>
          <w:lang w:val="ru-RU"/>
        </w:rPr>
      </w:pPr>
    </w:p>
    <w:p w:rsidR="00B46672" w:rsidRPr="008D7111" w:rsidRDefault="00B46672" w:rsidP="00420D1E">
      <w:pPr>
        <w:spacing w:line="250" w:lineRule="auto"/>
        <w:jc w:val="center"/>
        <w:rPr>
          <w:rFonts w:ascii="Times LatArm" w:hAnsi="Times LatArm"/>
          <w:b/>
          <w:sz w:val="18"/>
          <w:szCs w:val="18"/>
          <w:lang w:val="ru-RU"/>
        </w:rPr>
      </w:pPr>
    </w:p>
    <w:p w:rsidR="00B46672" w:rsidRPr="008D7111" w:rsidRDefault="00B46672" w:rsidP="00420D1E">
      <w:pPr>
        <w:spacing w:line="250" w:lineRule="auto"/>
        <w:jc w:val="center"/>
        <w:rPr>
          <w:rFonts w:ascii="Times LatArm" w:hAnsi="Times LatArm"/>
          <w:b/>
          <w:sz w:val="18"/>
          <w:szCs w:val="18"/>
          <w:lang w:val="ru-RU"/>
        </w:rPr>
      </w:pPr>
    </w:p>
    <w:p w:rsidR="00B46672" w:rsidRPr="008D7111" w:rsidRDefault="00B46672" w:rsidP="00420D1E">
      <w:pPr>
        <w:spacing w:line="250" w:lineRule="auto"/>
        <w:jc w:val="center"/>
        <w:rPr>
          <w:rFonts w:ascii="Times LatArm" w:hAnsi="Times LatArm"/>
          <w:b/>
          <w:sz w:val="18"/>
          <w:szCs w:val="18"/>
          <w:lang w:val="ru-RU"/>
        </w:rPr>
      </w:pPr>
    </w:p>
    <w:p w:rsidR="00B46672" w:rsidRPr="008D7111" w:rsidRDefault="00B46672" w:rsidP="00420D1E">
      <w:pPr>
        <w:spacing w:line="250" w:lineRule="auto"/>
        <w:jc w:val="center"/>
        <w:rPr>
          <w:rFonts w:ascii="Times LatArm" w:hAnsi="Times LatArm"/>
          <w:b/>
          <w:sz w:val="18"/>
          <w:szCs w:val="18"/>
          <w:lang w:val="ru-RU"/>
        </w:rPr>
      </w:pPr>
    </w:p>
    <w:p w:rsidR="00B46672" w:rsidRPr="008D7111" w:rsidRDefault="00B46672" w:rsidP="00420D1E">
      <w:pPr>
        <w:spacing w:line="250" w:lineRule="auto"/>
        <w:jc w:val="center"/>
        <w:rPr>
          <w:rFonts w:ascii="Times LatArm" w:hAnsi="Times LatArm"/>
          <w:b/>
          <w:sz w:val="18"/>
          <w:szCs w:val="18"/>
          <w:lang w:val="ru-RU"/>
        </w:rPr>
      </w:pPr>
    </w:p>
    <w:p w:rsidR="00B46672" w:rsidRPr="008D7111" w:rsidRDefault="00B46672" w:rsidP="00420D1E">
      <w:pPr>
        <w:spacing w:line="250" w:lineRule="auto"/>
        <w:jc w:val="center"/>
        <w:rPr>
          <w:rFonts w:ascii="Times LatArm" w:hAnsi="Times LatArm"/>
          <w:b/>
          <w:sz w:val="18"/>
          <w:szCs w:val="18"/>
          <w:lang w:val="ru-RU"/>
        </w:rPr>
      </w:pPr>
    </w:p>
    <w:p w:rsidR="00B46672" w:rsidRPr="008D7111" w:rsidRDefault="00B46672" w:rsidP="00420D1E">
      <w:pPr>
        <w:spacing w:line="250" w:lineRule="auto"/>
        <w:jc w:val="center"/>
        <w:rPr>
          <w:rFonts w:ascii="Times LatArm" w:hAnsi="Times LatArm"/>
          <w:b/>
          <w:sz w:val="18"/>
          <w:szCs w:val="18"/>
          <w:lang w:val="ru-RU"/>
        </w:rPr>
      </w:pPr>
    </w:p>
    <w:p w:rsidR="00420D1E" w:rsidRPr="008D7111" w:rsidRDefault="00420D1E" w:rsidP="00420D1E">
      <w:pPr>
        <w:spacing w:line="250" w:lineRule="auto"/>
        <w:jc w:val="center"/>
        <w:rPr>
          <w:rFonts w:ascii="Times LatArm" w:hAnsi="Times LatArm"/>
          <w:b/>
          <w:sz w:val="18"/>
          <w:szCs w:val="18"/>
          <w:lang w:val="ru-RU"/>
        </w:rPr>
      </w:pPr>
      <w:r w:rsidRPr="008D7111">
        <w:rPr>
          <w:rFonts w:ascii="Times LatArm" w:hAnsi="Times LatArm"/>
          <w:b/>
          <w:sz w:val="18"/>
          <w:szCs w:val="18"/>
          <w:lang w:val="ru-RU"/>
        </w:rPr>
        <w:lastRenderedPageBreak/>
        <w:t>²ðò²ÊÆ äºî²Î²Ü Ð²Ø²Èê²ð²ÜÆ ¶Æî²Î²Ü îºÔºÎ²¶Æð</w:t>
      </w:r>
    </w:p>
    <w:p w:rsidR="00420D1E" w:rsidRPr="007C0C06" w:rsidRDefault="00420D1E" w:rsidP="00420D1E">
      <w:pPr>
        <w:jc w:val="center"/>
        <w:rPr>
          <w:rFonts w:ascii="Times LatRus" w:hAnsi="Times LatRus"/>
          <w:b/>
          <w:sz w:val="18"/>
          <w:szCs w:val="18"/>
          <w:lang w:val="ru-RU"/>
        </w:rPr>
      </w:pPr>
      <w:r w:rsidRPr="007C0C06">
        <w:rPr>
          <w:rFonts w:ascii="Times LatRus" w:hAnsi="Times LatRus"/>
          <w:b/>
          <w:sz w:val="18"/>
          <w:szCs w:val="18"/>
          <w:lang w:val="ru-RU"/>
        </w:rPr>
        <w:t>Ó×ÅÍÛÅ ÇÀÏÈÑÊÈ ÀÐÖÀÕÑÊÎÃÎ ÃÎÑÓÄÀÐÑÒÂÅÍÍÎÃÎ ÓÍÈÂÅÐÑÈÒÅÒÀ</w:t>
      </w:r>
    </w:p>
    <w:p w:rsidR="00420D1E" w:rsidRPr="007C0C06" w:rsidRDefault="007D0E60" w:rsidP="00420D1E">
      <w:pPr>
        <w:pStyle w:val="3"/>
        <w:tabs>
          <w:tab w:val="left" w:pos="4035"/>
        </w:tabs>
        <w:jc w:val="left"/>
        <w:rPr>
          <w:rFonts w:ascii="Times LatArm" w:hAnsi="Times LatArm"/>
          <w:b/>
          <w:bCs/>
          <w:i/>
          <w:sz w:val="14"/>
          <w:szCs w:val="14"/>
        </w:rPr>
      </w:pPr>
      <w:r>
        <w:rPr>
          <w:rFonts w:ascii="Times LatArm" w:hAnsi="Times LatArm"/>
          <w:b/>
          <w:bCs/>
          <w:i/>
          <w:noProof/>
          <w:snapToGrid/>
          <w:sz w:val="14"/>
          <w:szCs w:val="14"/>
          <w:lang w:eastAsia="ru-RU"/>
        </w:rPr>
        <w:pict>
          <v:line id="_x0000_s14057" style="position:absolute;z-index:251843584" from="1.75pt,6.6pt" to="460.75pt,6.6pt" strokeweight="3pt">
            <v:stroke linestyle="thinThick"/>
          </v:line>
        </w:pict>
      </w:r>
      <w:r w:rsidR="00420D1E" w:rsidRPr="007C0C06">
        <w:rPr>
          <w:rFonts w:ascii="Times LatArm" w:hAnsi="Times LatArm"/>
          <w:b/>
          <w:bCs/>
          <w:i/>
          <w:sz w:val="14"/>
          <w:szCs w:val="14"/>
        </w:rPr>
        <w:tab/>
      </w:r>
    </w:p>
    <w:p w:rsidR="00420D1E" w:rsidRPr="007C0C06" w:rsidRDefault="00420D1E" w:rsidP="00420D1E">
      <w:pPr>
        <w:pStyle w:val="3"/>
        <w:jc w:val="center"/>
        <w:rPr>
          <w:rFonts w:ascii="Times LatArm" w:hAnsi="Times LatArm"/>
          <w:b/>
          <w:bCs/>
          <w:sz w:val="18"/>
          <w:szCs w:val="18"/>
        </w:rPr>
      </w:pPr>
      <w:r w:rsidRPr="007C0C06">
        <w:rPr>
          <w:rFonts w:ascii="Times LatArm" w:hAnsi="Times LatArm"/>
          <w:b/>
          <w:bCs/>
          <w:sz w:val="18"/>
          <w:szCs w:val="18"/>
        </w:rPr>
        <w:t xml:space="preserve">1-2 (23-24) 2011 </w:t>
      </w:r>
    </w:p>
    <w:p w:rsidR="00420D1E" w:rsidRPr="007C0C06" w:rsidRDefault="00AD3FF8" w:rsidP="00420D1E">
      <w:pPr>
        <w:rPr>
          <w:rFonts w:ascii="Times LatArm" w:hAnsi="Times LatArm" w:cs="Sylfaen"/>
          <w:i/>
          <w:sz w:val="24"/>
          <w:szCs w:val="24"/>
          <w:lang w:val="ru-RU"/>
        </w:rPr>
      </w:pPr>
      <w:r w:rsidRPr="007C0C06">
        <w:rPr>
          <w:rFonts w:ascii="Times LatArm" w:hAnsi="Times LatArm" w:cs="Sylfaen"/>
          <w:i/>
          <w:sz w:val="24"/>
          <w:szCs w:val="24"/>
          <w:lang w:val="ru-RU"/>
        </w:rPr>
        <w:t xml:space="preserve">Ðî¸ </w:t>
      </w:r>
      <w:r w:rsidR="00CD6289" w:rsidRPr="00CD6289">
        <w:rPr>
          <w:rFonts w:ascii="Times LatArm" w:hAnsi="Times LatArm" w:cs="Sylfaen"/>
          <w:i/>
          <w:sz w:val="24"/>
          <w:szCs w:val="24"/>
          <w:lang w:val="ru-RU"/>
        </w:rPr>
        <w:t xml:space="preserve"> 535. 312</w:t>
      </w:r>
      <w:r w:rsidRPr="007C0C06">
        <w:rPr>
          <w:rFonts w:ascii="Times LatArm" w:hAnsi="Times LatArm" w:cs="Sylfaen"/>
          <w:i/>
          <w:sz w:val="24"/>
          <w:szCs w:val="24"/>
          <w:lang w:val="ru-RU"/>
        </w:rPr>
        <w:tab/>
      </w:r>
      <w:r w:rsidRPr="007C0C06">
        <w:rPr>
          <w:rFonts w:ascii="Times LatArm" w:hAnsi="Times LatArm" w:cs="Sylfaen"/>
          <w:i/>
          <w:sz w:val="24"/>
          <w:szCs w:val="24"/>
          <w:lang w:val="ru-RU"/>
        </w:rPr>
        <w:tab/>
      </w:r>
      <w:r w:rsidRPr="007C0C06">
        <w:rPr>
          <w:rFonts w:ascii="Times LatArm" w:hAnsi="Times LatArm" w:cs="Sylfaen"/>
          <w:i/>
          <w:sz w:val="24"/>
          <w:szCs w:val="24"/>
          <w:lang w:val="ru-RU"/>
        </w:rPr>
        <w:tab/>
      </w:r>
      <w:r w:rsidRPr="007C0C06">
        <w:rPr>
          <w:rFonts w:ascii="Times LatArm" w:hAnsi="Times LatArm" w:cs="Sylfaen"/>
          <w:i/>
          <w:sz w:val="24"/>
          <w:szCs w:val="24"/>
          <w:lang w:val="ru-RU"/>
        </w:rPr>
        <w:tab/>
      </w:r>
      <w:r w:rsidRPr="007C0C06">
        <w:rPr>
          <w:rFonts w:ascii="Times LatArm" w:hAnsi="Times LatArm" w:cs="Sylfaen"/>
          <w:i/>
          <w:sz w:val="24"/>
          <w:szCs w:val="24"/>
          <w:lang w:val="ru-RU"/>
        </w:rPr>
        <w:tab/>
      </w:r>
      <w:r w:rsidRPr="007C0C06">
        <w:rPr>
          <w:rFonts w:ascii="Times LatArm" w:hAnsi="Times LatArm" w:cs="Sylfaen"/>
          <w:i/>
          <w:sz w:val="24"/>
          <w:szCs w:val="24"/>
          <w:lang w:val="ru-RU"/>
        </w:rPr>
        <w:tab/>
      </w:r>
      <w:r w:rsidRPr="007C0C06">
        <w:rPr>
          <w:rFonts w:ascii="Times LatArm" w:hAnsi="Times LatArm" w:cs="Sylfaen"/>
          <w:i/>
          <w:sz w:val="24"/>
          <w:szCs w:val="24"/>
          <w:lang w:val="ru-RU"/>
        </w:rPr>
        <w:tab/>
      </w:r>
      <w:r w:rsidRPr="007C0C06">
        <w:rPr>
          <w:rFonts w:ascii="Times LatArm" w:hAnsi="Times LatArm" w:cs="Sylfaen"/>
          <w:i/>
          <w:sz w:val="24"/>
          <w:szCs w:val="24"/>
          <w:lang w:val="ru-RU"/>
        </w:rPr>
        <w:tab/>
      </w:r>
      <w:r w:rsidRPr="007C0C06">
        <w:rPr>
          <w:rFonts w:ascii="Times LatArm" w:hAnsi="Times LatArm" w:cs="Sylfaen"/>
          <w:i/>
          <w:sz w:val="24"/>
          <w:szCs w:val="24"/>
          <w:lang w:val="ru-RU"/>
        </w:rPr>
        <w:tab/>
        <w:t xml:space="preserve">      </w:t>
      </w:r>
      <w:r w:rsidR="00CD6289" w:rsidRPr="00CD6289">
        <w:rPr>
          <w:rFonts w:ascii="Times LatArm" w:hAnsi="Times LatArm" w:cs="Sylfaen"/>
          <w:i/>
          <w:sz w:val="24"/>
          <w:szCs w:val="24"/>
          <w:lang w:val="ru-RU"/>
        </w:rPr>
        <w:t xml:space="preserve">            </w:t>
      </w:r>
      <w:r w:rsidRPr="007C0C06">
        <w:rPr>
          <w:rFonts w:ascii="Times LatArm" w:hAnsi="Times LatArm" w:cs="Sylfaen"/>
          <w:i/>
          <w:sz w:val="24"/>
          <w:szCs w:val="24"/>
          <w:lang w:val="ru-RU"/>
        </w:rPr>
        <w:t xml:space="preserve"> üÇ½ÇÏ³</w:t>
      </w:r>
    </w:p>
    <w:p w:rsidR="00700AC3" w:rsidRPr="007C0C06" w:rsidRDefault="00700AC3" w:rsidP="00420D1E">
      <w:pPr>
        <w:rPr>
          <w:rFonts w:ascii="Times LatArm" w:hAnsi="Times LatArm" w:cs="Sylfaen"/>
          <w:i/>
          <w:sz w:val="10"/>
          <w:szCs w:val="10"/>
          <w:lang w:val="ru-RU"/>
        </w:rPr>
      </w:pPr>
    </w:p>
    <w:p w:rsidR="00700AC3" w:rsidRPr="007C0C06" w:rsidRDefault="00700AC3" w:rsidP="001A50F6">
      <w:pPr>
        <w:jc w:val="center"/>
        <w:rPr>
          <w:rFonts w:ascii="Sylfaen" w:hAnsi="Sylfaen" w:cs="Sylfaen"/>
          <w:b/>
          <w:sz w:val="22"/>
          <w:szCs w:val="22"/>
          <w:lang w:val="ru-RU"/>
        </w:rPr>
      </w:pPr>
      <w:r w:rsidRPr="007C0C06">
        <w:rPr>
          <w:rFonts w:ascii="Times LatArm" w:hAnsi="Times LatArm" w:cs="Sylfaen"/>
          <w:b/>
          <w:sz w:val="22"/>
          <w:szCs w:val="22"/>
          <w:lang w:val="ru-RU"/>
        </w:rPr>
        <w:t>ØºÊ²ÜÆÎ²Î²Ü Ð²Ø²Î²ð¶ºðÆ Þ²ðÄàôØÀ ´ÜàôÂ²¶ðàÔ ¸ÆüºðºÜòÆ²È Ð²ì²ê²ðàôØÜºðÀ` ²Ü²ÈÆîÆÎàôÂÚàôÜ</w:t>
      </w:r>
      <w:r w:rsidR="00CD6289">
        <w:rPr>
          <w:rFonts w:ascii="Times LatArm" w:hAnsi="Times LatArm" w:cs="Sylfaen"/>
          <w:b/>
          <w:sz w:val="22"/>
          <w:szCs w:val="22"/>
          <w:lang w:val="ru-RU"/>
        </w:rPr>
        <w:t>Ü àÆ ä²îÖ²è²Î²ÜàôÂÚàôÜÀ</w:t>
      </w:r>
      <w:r w:rsidR="00CD6289" w:rsidRPr="00CD6289">
        <w:rPr>
          <w:rFonts w:ascii="Times LatArm" w:hAnsi="Times LatArm" w:cs="Sylfaen"/>
          <w:b/>
          <w:sz w:val="22"/>
          <w:szCs w:val="22"/>
          <w:lang w:val="ru-RU"/>
        </w:rPr>
        <w:t>:</w:t>
      </w:r>
      <w:r w:rsidRPr="007C0C06">
        <w:rPr>
          <w:rFonts w:ascii="Times LatArm" w:hAnsi="Times LatArm" w:cs="Sylfaen"/>
          <w:b/>
          <w:sz w:val="22"/>
          <w:szCs w:val="22"/>
          <w:lang w:val="ru-RU"/>
        </w:rPr>
        <w:t xml:space="preserve"> </w:t>
      </w:r>
      <w:r w:rsidR="00420D1E" w:rsidRPr="007C0C06">
        <w:rPr>
          <w:rFonts w:ascii="Sylfaen" w:hAnsi="Sylfaen" w:cs="Sylfaen"/>
          <w:b/>
          <w:sz w:val="22"/>
          <w:szCs w:val="22"/>
          <w:lang w:val="ru-RU"/>
        </w:rPr>
        <w:t xml:space="preserve">  </w:t>
      </w:r>
    </w:p>
    <w:p w:rsidR="00420D1E" w:rsidRPr="007C0C06" w:rsidRDefault="00700AC3" w:rsidP="001A50F6">
      <w:pPr>
        <w:jc w:val="center"/>
        <w:rPr>
          <w:rFonts w:ascii="Sylfaen" w:hAnsi="Sylfaen" w:cs="Sylfaen"/>
          <w:b/>
          <w:sz w:val="22"/>
          <w:szCs w:val="22"/>
          <w:lang w:val="ru-RU"/>
        </w:rPr>
      </w:pPr>
      <w:r w:rsidRPr="00700AC3">
        <w:rPr>
          <w:rFonts w:ascii="Sylfaen" w:hAnsi="Sylfaen" w:cs="Sylfaen"/>
          <w:b/>
          <w:sz w:val="22"/>
          <w:szCs w:val="22"/>
          <w:lang w:val="en-US"/>
        </w:rPr>
        <w:t>I</w:t>
      </w:r>
      <w:r w:rsidRPr="007C0C06">
        <w:rPr>
          <w:rFonts w:ascii="Sylfaen" w:hAnsi="Sylfaen" w:cs="Sylfaen"/>
          <w:b/>
          <w:sz w:val="22"/>
          <w:szCs w:val="22"/>
          <w:lang w:val="ru-RU"/>
        </w:rPr>
        <w:t xml:space="preserve"> </w:t>
      </w:r>
      <w:r w:rsidRPr="007C0C06">
        <w:rPr>
          <w:rFonts w:ascii="Times LatArm" w:hAnsi="Times LatArm" w:cs="Sylfaen"/>
          <w:b/>
          <w:sz w:val="22"/>
          <w:szCs w:val="22"/>
          <w:lang w:val="ru-RU"/>
        </w:rPr>
        <w:t>ìºðæ²ìàð î²ð´ºðàôÂÚàôÜÜºðÆ ºÔ²Ü²ÎÀ</w:t>
      </w:r>
    </w:p>
    <w:p w:rsidR="00420D1E" w:rsidRPr="007C0C06" w:rsidRDefault="00420D1E" w:rsidP="00420D1E">
      <w:pPr>
        <w:jc w:val="center"/>
        <w:rPr>
          <w:rFonts w:ascii="Arial LatArm" w:hAnsi="Arial LatArm"/>
          <w:sz w:val="10"/>
          <w:szCs w:val="10"/>
          <w:lang w:val="ru-RU"/>
        </w:rPr>
      </w:pPr>
    </w:p>
    <w:p w:rsidR="00420D1E" w:rsidRPr="00C57344" w:rsidRDefault="00420D1E" w:rsidP="00420D1E">
      <w:pPr>
        <w:jc w:val="center"/>
        <w:rPr>
          <w:rFonts w:ascii="Times LatArm" w:hAnsi="Times LatArm"/>
          <w:sz w:val="26"/>
          <w:szCs w:val="26"/>
          <w:lang w:val="ru-RU"/>
        </w:rPr>
      </w:pPr>
      <w:r w:rsidRPr="00513E90">
        <w:rPr>
          <w:rFonts w:ascii="Times LatArm" w:hAnsi="Times LatArm"/>
          <w:sz w:val="26"/>
          <w:szCs w:val="26"/>
          <w:lang w:val="ru-RU"/>
        </w:rPr>
        <w:t xml:space="preserve">Ð. ì. ²½³ïË³ÝÛ³Ý, ²É. ¶. ²É»ùë³ÝÛ³Ý, ². </w:t>
      </w:r>
      <w:r w:rsidRPr="00C57344">
        <w:rPr>
          <w:rFonts w:ascii="Times LatArm" w:hAnsi="Times LatArm"/>
          <w:sz w:val="26"/>
          <w:szCs w:val="26"/>
          <w:lang w:val="ru-RU"/>
        </w:rPr>
        <w:t>Ä. Ê³ã³ïñÛ³Ý</w:t>
      </w:r>
    </w:p>
    <w:p w:rsidR="00420D1E" w:rsidRPr="00C57344" w:rsidRDefault="00420D1E" w:rsidP="00420D1E">
      <w:pPr>
        <w:rPr>
          <w:rFonts w:ascii="Arial LatArm" w:hAnsi="Arial LatArm"/>
          <w:sz w:val="22"/>
          <w:szCs w:val="22"/>
          <w:lang w:val="ru-RU"/>
        </w:rPr>
      </w:pPr>
    </w:p>
    <w:p w:rsidR="00420D1E" w:rsidRPr="00C57344" w:rsidRDefault="00420D1E" w:rsidP="00700AC3">
      <w:pPr>
        <w:ind w:firstLine="567"/>
        <w:jc w:val="both"/>
        <w:rPr>
          <w:rFonts w:ascii="Sylfaen" w:hAnsi="Sylfaen" w:cs="Sylfaen"/>
          <w:sz w:val="22"/>
          <w:szCs w:val="22"/>
          <w:lang w:val="ru-RU"/>
        </w:rPr>
      </w:pPr>
      <w:r w:rsidRPr="00C57344">
        <w:rPr>
          <w:rFonts w:ascii="Sylfaen" w:hAnsi="Sylfaen" w:cs="Sylfaen"/>
          <w:b/>
          <w:i/>
          <w:sz w:val="22"/>
          <w:szCs w:val="22"/>
          <w:lang w:val="ru-RU"/>
        </w:rPr>
        <w:t xml:space="preserve">1. </w:t>
      </w:r>
      <w:r w:rsidRPr="00420D1E">
        <w:rPr>
          <w:rFonts w:ascii="Sylfaen" w:hAnsi="Sylfaen" w:cs="Sylfaen"/>
          <w:sz w:val="22"/>
          <w:szCs w:val="22"/>
          <w:lang w:val="en-US"/>
        </w:rPr>
        <w:t>Պատճառականության</w:t>
      </w:r>
      <w:r w:rsidRPr="00C57344">
        <w:rPr>
          <w:rFonts w:ascii="Sylfaen" w:hAnsi="Sylfaen" w:cs="Sylfaen"/>
          <w:sz w:val="22"/>
          <w:szCs w:val="22"/>
          <w:lang w:val="ru-RU"/>
        </w:rPr>
        <w:t xml:space="preserve"> </w:t>
      </w:r>
      <w:r w:rsidRPr="00420D1E">
        <w:rPr>
          <w:rFonts w:ascii="Sylfaen" w:hAnsi="Sylfaen" w:cs="Sylfaen"/>
          <w:sz w:val="22"/>
          <w:szCs w:val="22"/>
          <w:lang w:val="en-US"/>
        </w:rPr>
        <w:t>սկզբունքը</w:t>
      </w:r>
      <w:r w:rsidRPr="00C57344">
        <w:rPr>
          <w:rFonts w:ascii="Sylfaen" w:hAnsi="Sylfaen" w:cs="Sylfaen"/>
          <w:sz w:val="22"/>
          <w:szCs w:val="22"/>
          <w:lang w:val="ru-RU"/>
        </w:rPr>
        <w:t xml:space="preserve"> </w:t>
      </w:r>
      <w:r w:rsidRPr="00420D1E">
        <w:rPr>
          <w:rFonts w:ascii="Sylfaen" w:hAnsi="Sylfaen" w:cs="Sylfaen"/>
          <w:sz w:val="22"/>
          <w:szCs w:val="22"/>
          <w:lang w:val="en-US"/>
        </w:rPr>
        <w:t>բնության</w:t>
      </w:r>
      <w:r w:rsidRPr="00C57344">
        <w:rPr>
          <w:rFonts w:ascii="Sylfaen" w:hAnsi="Sylfaen" w:cs="Sylfaen"/>
          <w:sz w:val="22"/>
          <w:szCs w:val="22"/>
          <w:lang w:val="ru-RU"/>
        </w:rPr>
        <w:t xml:space="preserve"> </w:t>
      </w:r>
      <w:r w:rsidRPr="00420D1E">
        <w:rPr>
          <w:rFonts w:ascii="Sylfaen" w:hAnsi="Sylfaen" w:cs="Sylfaen"/>
          <w:sz w:val="22"/>
          <w:szCs w:val="22"/>
          <w:lang w:val="en-US"/>
        </w:rPr>
        <w:t>մեջ</w:t>
      </w:r>
      <w:r w:rsidRPr="00C57344">
        <w:rPr>
          <w:rFonts w:ascii="Sylfaen" w:hAnsi="Sylfaen" w:cs="Sylfaen"/>
          <w:sz w:val="22"/>
          <w:szCs w:val="22"/>
          <w:lang w:val="ru-RU"/>
        </w:rPr>
        <w:t xml:space="preserve"> </w:t>
      </w:r>
      <w:r w:rsidRPr="00420D1E">
        <w:rPr>
          <w:rFonts w:ascii="Sylfaen" w:hAnsi="Sylfaen" w:cs="Sylfaen"/>
          <w:sz w:val="22"/>
          <w:szCs w:val="22"/>
          <w:lang w:val="en-US"/>
        </w:rPr>
        <w:t>գործող</w:t>
      </w:r>
      <w:r w:rsidRPr="00C57344">
        <w:rPr>
          <w:rFonts w:ascii="Sylfaen" w:hAnsi="Sylfaen" w:cs="Sylfaen"/>
          <w:sz w:val="22"/>
          <w:szCs w:val="22"/>
          <w:lang w:val="ru-RU"/>
        </w:rPr>
        <w:t xml:space="preserve"> </w:t>
      </w:r>
      <w:r w:rsidRPr="00420D1E">
        <w:rPr>
          <w:rFonts w:ascii="Sylfaen" w:hAnsi="Sylfaen" w:cs="Sylfaen"/>
          <w:sz w:val="22"/>
          <w:szCs w:val="22"/>
          <w:lang w:val="en-US"/>
        </w:rPr>
        <w:t>ամենից</w:t>
      </w:r>
      <w:r w:rsidRPr="00C57344">
        <w:rPr>
          <w:rFonts w:ascii="Sylfaen" w:hAnsi="Sylfaen" w:cs="Sylfaen"/>
          <w:sz w:val="22"/>
          <w:szCs w:val="22"/>
          <w:lang w:val="ru-RU"/>
        </w:rPr>
        <w:t xml:space="preserve"> </w:t>
      </w:r>
      <w:r w:rsidRPr="00420D1E">
        <w:rPr>
          <w:rFonts w:ascii="Sylfaen" w:hAnsi="Sylfaen" w:cs="Sylfaen"/>
          <w:sz w:val="22"/>
          <w:szCs w:val="22"/>
          <w:lang w:val="en-US"/>
        </w:rPr>
        <w:t>ընդհանուր</w:t>
      </w:r>
      <w:r w:rsidRPr="00C57344">
        <w:rPr>
          <w:rFonts w:ascii="Sylfaen" w:hAnsi="Sylfaen" w:cs="Sylfaen"/>
          <w:sz w:val="22"/>
          <w:szCs w:val="22"/>
          <w:lang w:val="ru-RU"/>
        </w:rPr>
        <w:t xml:space="preserve"> </w:t>
      </w:r>
      <w:r w:rsidRPr="00420D1E">
        <w:rPr>
          <w:rFonts w:ascii="Sylfaen" w:hAnsi="Sylfaen" w:cs="Sylfaen"/>
          <w:sz w:val="22"/>
          <w:szCs w:val="22"/>
          <w:lang w:val="en-US"/>
        </w:rPr>
        <w:t>սկզբունքներից</w:t>
      </w:r>
      <w:r w:rsidRPr="00C57344">
        <w:rPr>
          <w:rFonts w:ascii="Sylfaen" w:hAnsi="Sylfaen" w:cs="Sylfaen"/>
          <w:sz w:val="22"/>
          <w:szCs w:val="22"/>
          <w:lang w:val="ru-RU"/>
        </w:rPr>
        <w:t xml:space="preserve"> </w:t>
      </w:r>
      <w:r w:rsidRPr="00420D1E">
        <w:rPr>
          <w:rFonts w:ascii="Sylfaen" w:hAnsi="Sylfaen" w:cs="Sylfaen"/>
          <w:sz w:val="22"/>
          <w:szCs w:val="22"/>
          <w:lang w:val="en-US"/>
        </w:rPr>
        <w:t>մեկն</w:t>
      </w:r>
      <w:r w:rsidRPr="00C57344">
        <w:rPr>
          <w:rFonts w:ascii="Sylfaen" w:hAnsi="Sylfaen" w:cs="Sylfaen"/>
          <w:sz w:val="22"/>
          <w:szCs w:val="22"/>
          <w:lang w:val="ru-RU"/>
        </w:rPr>
        <w:t xml:space="preserve"> </w:t>
      </w:r>
      <w:r w:rsidRPr="00420D1E">
        <w:rPr>
          <w:rFonts w:ascii="Sylfaen" w:hAnsi="Sylfaen" w:cs="Sylfaen"/>
          <w:sz w:val="22"/>
          <w:szCs w:val="22"/>
          <w:lang w:val="en-US"/>
        </w:rPr>
        <w:t>է</w:t>
      </w:r>
      <w:r w:rsidRPr="00C57344">
        <w:rPr>
          <w:rFonts w:ascii="Sylfaen" w:hAnsi="Sylfaen" w:cs="Sylfaen"/>
          <w:sz w:val="22"/>
          <w:szCs w:val="22"/>
          <w:lang w:val="ru-RU"/>
        </w:rPr>
        <w:t xml:space="preserve">: </w:t>
      </w:r>
      <w:r w:rsidRPr="00420D1E">
        <w:rPr>
          <w:rFonts w:ascii="Sylfaen" w:hAnsi="Sylfaen" w:cs="Sylfaen"/>
          <w:sz w:val="22"/>
          <w:szCs w:val="22"/>
          <w:lang w:val="en-US"/>
        </w:rPr>
        <w:t>Այն</w:t>
      </w:r>
      <w:r w:rsidRPr="00C57344">
        <w:rPr>
          <w:rFonts w:ascii="Sylfaen" w:hAnsi="Sylfaen" w:cs="Sylfaen"/>
          <w:sz w:val="22"/>
          <w:szCs w:val="22"/>
          <w:lang w:val="ru-RU"/>
        </w:rPr>
        <w:t xml:space="preserve"> </w:t>
      </w:r>
      <w:r w:rsidRPr="00420D1E">
        <w:rPr>
          <w:rFonts w:ascii="Sylfaen" w:hAnsi="Sylfaen" w:cs="Sylfaen"/>
          <w:sz w:val="22"/>
          <w:szCs w:val="22"/>
        </w:rPr>
        <w:t>գործում</w:t>
      </w:r>
      <w:r w:rsidRPr="00C57344">
        <w:rPr>
          <w:rFonts w:ascii="Sylfaen" w:hAnsi="Sylfaen" w:cs="Sylfaen"/>
          <w:sz w:val="22"/>
          <w:szCs w:val="22"/>
          <w:lang w:val="ru-RU"/>
        </w:rPr>
        <w:t xml:space="preserve"> </w:t>
      </w:r>
      <w:r w:rsidRPr="00420D1E">
        <w:rPr>
          <w:rFonts w:ascii="Sylfaen" w:hAnsi="Sylfaen" w:cs="Sylfaen"/>
          <w:sz w:val="22"/>
          <w:szCs w:val="22"/>
        </w:rPr>
        <w:t>է</w:t>
      </w:r>
      <w:r w:rsidRPr="00C57344">
        <w:rPr>
          <w:rFonts w:ascii="Sylfaen" w:hAnsi="Sylfaen" w:cs="Sylfaen"/>
          <w:sz w:val="22"/>
          <w:szCs w:val="22"/>
          <w:lang w:val="ru-RU"/>
        </w:rPr>
        <w:t xml:space="preserve"> </w:t>
      </w:r>
      <w:r w:rsidRPr="00420D1E">
        <w:rPr>
          <w:rFonts w:ascii="Sylfaen" w:hAnsi="Sylfaen" w:cs="Sylfaen"/>
          <w:sz w:val="22"/>
          <w:szCs w:val="22"/>
        </w:rPr>
        <w:t>ամենուրեք</w:t>
      </w:r>
      <w:r w:rsidRPr="00C57344">
        <w:rPr>
          <w:rFonts w:ascii="Sylfaen" w:hAnsi="Sylfaen" w:cs="Sylfaen"/>
          <w:sz w:val="22"/>
          <w:szCs w:val="22"/>
          <w:lang w:val="ru-RU"/>
        </w:rPr>
        <w:t xml:space="preserve">` </w:t>
      </w:r>
      <w:r w:rsidRPr="00420D1E">
        <w:rPr>
          <w:rFonts w:ascii="Sylfaen" w:hAnsi="Sylfaen" w:cs="Sylfaen"/>
          <w:sz w:val="22"/>
          <w:szCs w:val="22"/>
        </w:rPr>
        <w:t>միկրոաշխարհից</w:t>
      </w:r>
      <w:r w:rsidRPr="00C57344">
        <w:rPr>
          <w:rFonts w:ascii="Sylfaen" w:hAnsi="Sylfaen" w:cs="Sylfaen"/>
          <w:sz w:val="22"/>
          <w:szCs w:val="22"/>
          <w:lang w:val="ru-RU"/>
        </w:rPr>
        <w:t xml:space="preserve"> </w:t>
      </w:r>
      <w:r w:rsidRPr="00420D1E">
        <w:rPr>
          <w:rFonts w:ascii="Sylfaen" w:hAnsi="Sylfaen" w:cs="Sylfaen"/>
          <w:sz w:val="22"/>
          <w:szCs w:val="22"/>
        </w:rPr>
        <w:t>մինչև</w:t>
      </w:r>
      <w:r w:rsidRPr="00C57344">
        <w:rPr>
          <w:rFonts w:ascii="Sylfaen" w:hAnsi="Sylfaen" w:cs="Sylfaen"/>
          <w:sz w:val="22"/>
          <w:szCs w:val="22"/>
          <w:lang w:val="ru-RU"/>
        </w:rPr>
        <w:t xml:space="preserve"> </w:t>
      </w:r>
      <w:r w:rsidRPr="00420D1E">
        <w:rPr>
          <w:rFonts w:ascii="Sylfaen" w:hAnsi="Sylfaen" w:cs="Sylfaen"/>
          <w:sz w:val="22"/>
          <w:szCs w:val="22"/>
        </w:rPr>
        <w:t>տիեզերագիտական</w:t>
      </w:r>
      <w:r w:rsidRPr="00C57344">
        <w:rPr>
          <w:rFonts w:ascii="Sylfaen" w:hAnsi="Sylfaen" w:cs="Sylfaen"/>
          <w:sz w:val="22"/>
          <w:szCs w:val="22"/>
          <w:lang w:val="ru-RU"/>
        </w:rPr>
        <w:t xml:space="preserve"> </w:t>
      </w:r>
      <w:r w:rsidRPr="00420D1E">
        <w:rPr>
          <w:rFonts w:ascii="Sylfaen" w:hAnsi="Sylfaen" w:cs="Sylfaen"/>
          <w:sz w:val="22"/>
          <w:szCs w:val="22"/>
        </w:rPr>
        <w:t>երևույթներ</w:t>
      </w:r>
      <w:r w:rsidRPr="00C57344">
        <w:rPr>
          <w:rFonts w:ascii="Sylfaen" w:hAnsi="Sylfaen" w:cs="Sylfaen"/>
          <w:sz w:val="22"/>
          <w:szCs w:val="22"/>
          <w:lang w:val="ru-RU"/>
        </w:rPr>
        <w:t xml:space="preserve">: </w:t>
      </w:r>
      <w:r w:rsidRPr="00420D1E">
        <w:rPr>
          <w:rFonts w:ascii="Sylfaen" w:hAnsi="Sylfaen" w:cs="Sylfaen"/>
          <w:sz w:val="22"/>
          <w:szCs w:val="22"/>
        </w:rPr>
        <w:t>Բնականաբար</w:t>
      </w:r>
      <w:r w:rsidRPr="00C57344">
        <w:rPr>
          <w:rFonts w:ascii="Sylfaen" w:hAnsi="Sylfaen" w:cs="Sylfaen"/>
          <w:sz w:val="22"/>
          <w:szCs w:val="22"/>
          <w:lang w:val="ru-RU"/>
        </w:rPr>
        <w:t xml:space="preserve">, </w:t>
      </w:r>
      <w:r w:rsidRPr="00420D1E">
        <w:rPr>
          <w:rFonts w:ascii="Sylfaen" w:hAnsi="Sylfaen" w:cs="Sylfaen"/>
          <w:sz w:val="22"/>
          <w:szCs w:val="22"/>
        </w:rPr>
        <w:t>նման</w:t>
      </w:r>
      <w:r w:rsidRPr="00C57344">
        <w:rPr>
          <w:rFonts w:ascii="Sylfaen" w:hAnsi="Sylfaen" w:cs="Sylfaen"/>
          <w:sz w:val="22"/>
          <w:szCs w:val="22"/>
          <w:lang w:val="ru-RU"/>
        </w:rPr>
        <w:t xml:space="preserve"> </w:t>
      </w:r>
      <w:r w:rsidRPr="00420D1E">
        <w:rPr>
          <w:rFonts w:ascii="Sylfaen" w:hAnsi="Sylfaen" w:cs="Sylfaen"/>
          <w:sz w:val="22"/>
          <w:szCs w:val="22"/>
        </w:rPr>
        <w:t>ընդհանրություն</w:t>
      </w:r>
      <w:r w:rsidRPr="00C57344">
        <w:rPr>
          <w:rFonts w:ascii="Sylfaen" w:hAnsi="Sylfaen" w:cs="Sylfaen"/>
          <w:sz w:val="22"/>
          <w:szCs w:val="22"/>
          <w:lang w:val="ru-RU"/>
        </w:rPr>
        <w:t xml:space="preserve"> </w:t>
      </w:r>
      <w:r w:rsidRPr="00420D1E">
        <w:rPr>
          <w:rFonts w:ascii="Sylfaen" w:hAnsi="Sylfaen" w:cs="Sylfaen"/>
          <w:sz w:val="22"/>
          <w:szCs w:val="22"/>
        </w:rPr>
        <w:t>ունեցող</w:t>
      </w:r>
      <w:r w:rsidRPr="00C57344">
        <w:rPr>
          <w:rFonts w:ascii="Sylfaen" w:hAnsi="Sylfaen" w:cs="Sylfaen"/>
          <w:sz w:val="22"/>
          <w:szCs w:val="22"/>
          <w:lang w:val="ru-RU"/>
        </w:rPr>
        <w:t xml:space="preserve"> </w:t>
      </w:r>
      <w:r w:rsidRPr="00420D1E">
        <w:rPr>
          <w:rFonts w:ascii="Sylfaen" w:hAnsi="Sylfaen" w:cs="Sylfaen"/>
          <w:sz w:val="22"/>
          <w:szCs w:val="22"/>
        </w:rPr>
        <w:t>պնդման</w:t>
      </w:r>
      <w:r w:rsidRPr="00C57344">
        <w:rPr>
          <w:rFonts w:ascii="Sylfaen" w:hAnsi="Sylfaen" w:cs="Sylfaen"/>
          <w:sz w:val="22"/>
          <w:szCs w:val="22"/>
          <w:lang w:val="ru-RU"/>
        </w:rPr>
        <w:t xml:space="preserve"> </w:t>
      </w:r>
      <w:r w:rsidRPr="00420D1E">
        <w:rPr>
          <w:rFonts w:ascii="Sylfaen" w:hAnsi="Sylfaen" w:cs="Sylfaen"/>
          <w:sz w:val="22"/>
          <w:szCs w:val="22"/>
        </w:rPr>
        <w:t>հետ</w:t>
      </w:r>
      <w:r w:rsidRPr="00C57344">
        <w:rPr>
          <w:rFonts w:ascii="Sylfaen" w:hAnsi="Sylfaen" w:cs="Sylfaen"/>
          <w:sz w:val="22"/>
          <w:szCs w:val="22"/>
          <w:lang w:val="ru-RU"/>
        </w:rPr>
        <w:t xml:space="preserve"> </w:t>
      </w:r>
      <w:r w:rsidRPr="00420D1E">
        <w:rPr>
          <w:rFonts w:ascii="Sylfaen" w:hAnsi="Sylfaen" w:cs="Sylfaen"/>
          <w:sz w:val="22"/>
          <w:szCs w:val="22"/>
        </w:rPr>
        <w:t>կապված</w:t>
      </w:r>
      <w:r w:rsidRPr="00C57344">
        <w:rPr>
          <w:rFonts w:ascii="Sylfaen" w:hAnsi="Sylfaen" w:cs="Sylfaen"/>
          <w:sz w:val="22"/>
          <w:szCs w:val="22"/>
          <w:lang w:val="ru-RU"/>
        </w:rPr>
        <w:t xml:space="preserve"> </w:t>
      </w:r>
      <w:r w:rsidRPr="00420D1E">
        <w:rPr>
          <w:rFonts w:ascii="Sylfaen" w:hAnsi="Sylfaen" w:cs="Sylfaen"/>
          <w:sz w:val="22"/>
          <w:szCs w:val="22"/>
        </w:rPr>
        <w:t>են</w:t>
      </w:r>
      <w:r w:rsidRPr="00C57344">
        <w:rPr>
          <w:rFonts w:ascii="Sylfaen" w:hAnsi="Sylfaen" w:cs="Sylfaen"/>
          <w:sz w:val="22"/>
          <w:szCs w:val="22"/>
          <w:lang w:val="ru-RU"/>
        </w:rPr>
        <w:t xml:space="preserve"> </w:t>
      </w:r>
      <w:r w:rsidRPr="00420D1E">
        <w:rPr>
          <w:rFonts w:ascii="Sylfaen" w:hAnsi="Sylfaen" w:cs="Sylfaen"/>
          <w:sz w:val="22"/>
          <w:szCs w:val="22"/>
        </w:rPr>
        <w:t>բազմաթիվ</w:t>
      </w:r>
      <w:r w:rsidRPr="00C57344">
        <w:rPr>
          <w:rFonts w:ascii="Sylfaen" w:hAnsi="Sylfaen" w:cs="Sylfaen"/>
          <w:sz w:val="22"/>
          <w:szCs w:val="22"/>
          <w:lang w:val="ru-RU"/>
        </w:rPr>
        <w:t xml:space="preserve"> </w:t>
      </w:r>
      <w:r w:rsidRPr="00420D1E">
        <w:rPr>
          <w:rFonts w:ascii="Sylfaen" w:hAnsi="Sylfaen" w:cs="Sylfaen"/>
          <w:sz w:val="22"/>
          <w:szCs w:val="22"/>
        </w:rPr>
        <w:t>բարդ</w:t>
      </w:r>
      <w:r w:rsidRPr="00C57344">
        <w:rPr>
          <w:rFonts w:ascii="Sylfaen" w:hAnsi="Sylfaen" w:cs="Sylfaen"/>
          <w:sz w:val="22"/>
          <w:szCs w:val="22"/>
          <w:lang w:val="ru-RU"/>
        </w:rPr>
        <w:t xml:space="preserve"> </w:t>
      </w:r>
      <w:r w:rsidRPr="00420D1E">
        <w:rPr>
          <w:rFonts w:ascii="Sylfaen" w:hAnsi="Sylfaen" w:cs="Sylfaen"/>
          <w:sz w:val="22"/>
          <w:szCs w:val="22"/>
        </w:rPr>
        <w:t>և</w:t>
      </w:r>
      <w:r w:rsidRPr="00C57344">
        <w:rPr>
          <w:rFonts w:ascii="Sylfaen" w:hAnsi="Sylfaen" w:cs="Sylfaen"/>
          <w:sz w:val="22"/>
          <w:szCs w:val="22"/>
          <w:lang w:val="ru-RU"/>
        </w:rPr>
        <w:t xml:space="preserve"> </w:t>
      </w:r>
      <w:r w:rsidRPr="00420D1E">
        <w:rPr>
          <w:rFonts w:ascii="Sylfaen" w:hAnsi="Sylfaen" w:cs="Sylfaen"/>
          <w:sz w:val="22"/>
          <w:szCs w:val="22"/>
        </w:rPr>
        <w:t>խորը</w:t>
      </w:r>
      <w:r w:rsidRPr="00C57344">
        <w:rPr>
          <w:rFonts w:ascii="Sylfaen" w:hAnsi="Sylfaen" w:cs="Sylfaen"/>
          <w:sz w:val="22"/>
          <w:szCs w:val="22"/>
          <w:lang w:val="ru-RU"/>
        </w:rPr>
        <w:t xml:space="preserve"> </w:t>
      </w:r>
      <w:r w:rsidRPr="00420D1E">
        <w:rPr>
          <w:rFonts w:ascii="Sylfaen" w:hAnsi="Sylfaen" w:cs="Sylfaen"/>
          <w:sz w:val="22"/>
          <w:szCs w:val="22"/>
        </w:rPr>
        <w:t>խնդիրներ</w:t>
      </w:r>
      <w:r w:rsidRPr="00C57344">
        <w:rPr>
          <w:rFonts w:ascii="Sylfaen" w:hAnsi="Sylfaen" w:cs="Sylfaen"/>
          <w:sz w:val="22"/>
          <w:szCs w:val="22"/>
          <w:lang w:val="ru-RU"/>
        </w:rPr>
        <w:t xml:space="preserve"> </w:t>
      </w:r>
      <w:r w:rsidRPr="00420D1E">
        <w:rPr>
          <w:rFonts w:ascii="Sylfaen" w:hAnsi="Sylfaen" w:cs="Sylfaen"/>
          <w:sz w:val="22"/>
          <w:szCs w:val="22"/>
        </w:rPr>
        <w:t>ֆիզիկայի</w:t>
      </w:r>
      <w:r w:rsidRPr="00C57344">
        <w:rPr>
          <w:rFonts w:ascii="Sylfaen" w:hAnsi="Sylfaen" w:cs="Sylfaen"/>
          <w:sz w:val="22"/>
          <w:szCs w:val="22"/>
          <w:lang w:val="ru-RU"/>
        </w:rPr>
        <w:t xml:space="preserve">, </w:t>
      </w:r>
      <w:r w:rsidRPr="00420D1E">
        <w:rPr>
          <w:rFonts w:ascii="Sylfaen" w:hAnsi="Sylfaen" w:cs="Sylfaen"/>
          <w:sz w:val="22"/>
          <w:szCs w:val="22"/>
        </w:rPr>
        <w:t>փիլիսոփայության</w:t>
      </w:r>
      <w:r w:rsidRPr="00C57344">
        <w:rPr>
          <w:rFonts w:ascii="Sylfaen" w:hAnsi="Sylfaen" w:cs="Sylfaen"/>
          <w:sz w:val="22"/>
          <w:szCs w:val="22"/>
          <w:lang w:val="ru-RU"/>
        </w:rPr>
        <w:t xml:space="preserve"> </w:t>
      </w:r>
      <w:r w:rsidRPr="00420D1E">
        <w:rPr>
          <w:rFonts w:ascii="Sylfaen" w:hAnsi="Sylfaen" w:cs="Sylfaen"/>
          <w:sz w:val="22"/>
          <w:szCs w:val="22"/>
        </w:rPr>
        <w:t>և</w:t>
      </w:r>
      <w:r w:rsidRPr="00C57344">
        <w:rPr>
          <w:rFonts w:ascii="Sylfaen" w:hAnsi="Sylfaen" w:cs="Sylfaen"/>
          <w:sz w:val="22"/>
          <w:szCs w:val="22"/>
          <w:lang w:val="ru-RU"/>
        </w:rPr>
        <w:t xml:space="preserve"> </w:t>
      </w:r>
      <w:r w:rsidRPr="00420D1E">
        <w:rPr>
          <w:rFonts w:ascii="Sylfaen" w:hAnsi="Sylfaen" w:cs="Sylfaen"/>
          <w:sz w:val="22"/>
          <w:szCs w:val="22"/>
        </w:rPr>
        <w:t>տրամաբանության</w:t>
      </w:r>
      <w:r w:rsidRPr="00C57344">
        <w:rPr>
          <w:rFonts w:ascii="Sylfaen" w:hAnsi="Sylfaen" w:cs="Sylfaen"/>
          <w:sz w:val="22"/>
          <w:szCs w:val="22"/>
          <w:lang w:val="ru-RU"/>
        </w:rPr>
        <w:t xml:space="preserve"> </w:t>
      </w:r>
      <w:r w:rsidRPr="00420D1E">
        <w:rPr>
          <w:rFonts w:ascii="Sylfaen" w:hAnsi="Sylfaen" w:cs="Sylfaen"/>
          <w:sz w:val="22"/>
          <w:szCs w:val="22"/>
        </w:rPr>
        <w:t>տարբեր</w:t>
      </w:r>
      <w:r w:rsidRPr="00C57344">
        <w:rPr>
          <w:rFonts w:ascii="Sylfaen" w:hAnsi="Sylfaen" w:cs="Sylfaen"/>
          <w:sz w:val="22"/>
          <w:szCs w:val="22"/>
          <w:lang w:val="ru-RU"/>
        </w:rPr>
        <w:t xml:space="preserve"> </w:t>
      </w:r>
      <w:r w:rsidRPr="00420D1E">
        <w:rPr>
          <w:rFonts w:ascii="Sylfaen" w:hAnsi="Sylfaen" w:cs="Sylfaen"/>
          <w:sz w:val="22"/>
          <w:szCs w:val="22"/>
        </w:rPr>
        <w:t>ոլորտներում</w:t>
      </w:r>
      <w:r w:rsidRPr="00C57344">
        <w:rPr>
          <w:rFonts w:ascii="Sylfaen" w:hAnsi="Sylfaen" w:cs="Sylfaen"/>
          <w:sz w:val="22"/>
          <w:szCs w:val="22"/>
          <w:lang w:val="ru-RU"/>
        </w:rPr>
        <w:t xml:space="preserve">, </w:t>
      </w:r>
      <w:r w:rsidRPr="00420D1E">
        <w:rPr>
          <w:rFonts w:ascii="Sylfaen" w:hAnsi="Sylfaen" w:cs="Sylfaen"/>
          <w:sz w:val="22"/>
          <w:szCs w:val="22"/>
        </w:rPr>
        <w:t>որոնց</w:t>
      </w:r>
      <w:r w:rsidRPr="00C57344">
        <w:rPr>
          <w:rFonts w:ascii="Sylfaen" w:hAnsi="Sylfaen" w:cs="Sylfaen"/>
          <w:sz w:val="22"/>
          <w:szCs w:val="22"/>
          <w:lang w:val="ru-RU"/>
        </w:rPr>
        <w:t xml:space="preserve"> </w:t>
      </w:r>
      <w:r w:rsidRPr="00420D1E">
        <w:rPr>
          <w:rFonts w:ascii="Sylfaen" w:hAnsi="Sylfaen" w:cs="Sylfaen"/>
          <w:sz w:val="22"/>
          <w:szCs w:val="22"/>
        </w:rPr>
        <w:t>ահռելի</w:t>
      </w:r>
      <w:r w:rsidRPr="00C57344">
        <w:rPr>
          <w:rFonts w:ascii="Sylfaen" w:hAnsi="Sylfaen" w:cs="Sylfaen"/>
          <w:sz w:val="22"/>
          <w:szCs w:val="22"/>
          <w:lang w:val="ru-RU"/>
        </w:rPr>
        <w:t xml:space="preserve"> </w:t>
      </w:r>
      <w:r w:rsidRPr="00420D1E">
        <w:rPr>
          <w:rFonts w:ascii="Sylfaen" w:hAnsi="Sylfaen" w:cs="Sylfaen"/>
          <w:sz w:val="22"/>
          <w:szCs w:val="22"/>
        </w:rPr>
        <w:t>մեծամասնությունը</w:t>
      </w:r>
      <w:r w:rsidRPr="00C57344">
        <w:rPr>
          <w:rFonts w:ascii="Sylfaen" w:hAnsi="Sylfaen" w:cs="Sylfaen"/>
          <w:sz w:val="22"/>
          <w:szCs w:val="22"/>
          <w:lang w:val="ru-RU"/>
        </w:rPr>
        <w:t xml:space="preserve"> </w:t>
      </w:r>
      <w:r w:rsidRPr="00420D1E">
        <w:rPr>
          <w:rFonts w:ascii="Sylfaen" w:hAnsi="Sylfaen" w:cs="Sylfaen"/>
          <w:sz w:val="22"/>
          <w:szCs w:val="22"/>
        </w:rPr>
        <w:t>դեռևս</w:t>
      </w:r>
      <w:r w:rsidRPr="00C57344">
        <w:rPr>
          <w:rFonts w:ascii="Sylfaen" w:hAnsi="Sylfaen" w:cs="Sylfaen"/>
          <w:sz w:val="22"/>
          <w:szCs w:val="22"/>
          <w:lang w:val="ru-RU"/>
        </w:rPr>
        <w:t xml:space="preserve"> </w:t>
      </w:r>
      <w:r w:rsidRPr="00420D1E">
        <w:rPr>
          <w:rFonts w:ascii="Sylfaen" w:hAnsi="Sylfaen" w:cs="Sylfaen"/>
          <w:sz w:val="22"/>
          <w:szCs w:val="22"/>
        </w:rPr>
        <w:t>լուծված</w:t>
      </w:r>
      <w:r w:rsidRPr="00C57344">
        <w:rPr>
          <w:rFonts w:ascii="Sylfaen" w:hAnsi="Sylfaen" w:cs="Sylfaen"/>
          <w:sz w:val="22"/>
          <w:szCs w:val="22"/>
          <w:lang w:val="ru-RU"/>
        </w:rPr>
        <w:t xml:space="preserve"> </w:t>
      </w:r>
      <w:r w:rsidRPr="00420D1E">
        <w:rPr>
          <w:rFonts w:ascii="Sylfaen" w:hAnsi="Sylfaen" w:cs="Sylfaen"/>
          <w:sz w:val="22"/>
          <w:szCs w:val="22"/>
        </w:rPr>
        <w:t>չէ</w:t>
      </w:r>
      <w:r w:rsidRPr="00C57344">
        <w:rPr>
          <w:rFonts w:ascii="Sylfaen" w:hAnsi="Sylfaen" w:cs="Sylfaen"/>
          <w:sz w:val="22"/>
          <w:szCs w:val="22"/>
          <w:lang w:val="ru-RU"/>
        </w:rPr>
        <w:t xml:space="preserve">: </w:t>
      </w:r>
      <w:r w:rsidRPr="00420D1E">
        <w:rPr>
          <w:rFonts w:ascii="Sylfaen" w:hAnsi="Sylfaen" w:cs="Sylfaen"/>
          <w:sz w:val="22"/>
          <w:szCs w:val="22"/>
          <w:lang w:val="en-US"/>
        </w:rPr>
        <w:t>Սակայն</w:t>
      </w:r>
      <w:r w:rsidRPr="00C57344">
        <w:rPr>
          <w:rFonts w:ascii="Sylfaen" w:hAnsi="Sylfaen" w:cs="Sylfaen"/>
          <w:sz w:val="22"/>
          <w:szCs w:val="22"/>
          <w:lang w:val="ru-RU"/>
        </w:rPr>
        <w:t xml:space="preserve"> </w:t>
      </w:r>
      <w:r w:rsidRPr="00420D1E">
        <w:rPr>
          <w:rFonts w:ascii="Sylfaen" w:hAnsi="Sylfaen" w:cs="Sylfaen"/>
          <w:sz w:val="22"/>
          <w:szCs w:val="22"/>
          <w:lang w:val="en-US"/>
        </w:rPr>
        <w:t>մենք</w:t>
      </w:r>
      <w:r w:rsidRPr="00C57344">
        <w:rPr>
          <w:rFonts w:ascii="Sylfaen" w:hAnsi="Sylfaen" w:cs="Sylfaen"/>
          <w:sz w:val="22"/>
          <w:szCs w:val="22"/>
          <w:lang w:val="ru-RU"/>
        </w:rPr>
        <w:t xml:space="preserve"> </w:t>
      </w:r>
      <w:r w:rsidRPr="00420D1E">
        <w:rPr>
          <w:rFonts w:ascii="Sylfaen" w:hAnsi="Sylfaen" w:cs="Sylfaen"/>
          <w:sz w:val="22"/>
          <w:szCs w:val="22"/>
          <w:lang w:val="en-US"/>
        </w:rPr>
        <w:t>այս</w:t>
      </w:r>
      <w:r w:rsidRPr="00C57344">
        <w:rPr>
          <w:rFonts w:ascii="Sylfaen" w:hAnsi="Sylfaen" w:cs="Sylfaen"/>
          <w:sz w:val="22"/>
          <w:szCs w:val="22"/>
          <w:lang w:val="ru-RU"/>
        </w:rPr>
        <w:t xml:space="preserve"> </w:t>
      </w:r>
      <w:r w:rsidRPr="00420D1E">
        <w:rPr>
          <w:rFonts w:ascii="Sylfaen" w:hAnsi="Sylfaen" w:cs="Sylfaen"/>
          <w:sz w:val="22"/>
          <w:szCs w:val="22"/>
          <w:lang w:val="en-US"/>
        </w:rPr>
        <w:t>ամենի</w:t>
      </w:r>
      <w:r w:rsidRPr="00C57344">
        <w:rPr>
          <w:rFonts w:ascii="Sylfaen" w:hAnsi="Sylfaen" w:cs="Sylfaen"/>
          <w:sz w:val="22"/>
          <w:szCs w:val="22"/>
          <w:lang w:val="ru-RU"/>
        </w:rPr>
        <w:t xml:space="preserve"> </w:t>
      </w:r>
      <w:r w:rsidRPr="00420D1E">
        <w:rPr>
          <w:rFonts w:ascii="Sylfaen" w:hAnsi="Sylfaen" w:cs="Sylfaen"/>
          <w:sz w:val="22"/>
          <w:szCs w:val="22"/>
          <w:lang w:val="en-US"/>
        </w:rPr>
        <w:t>մասին</w:t>
      </w:r>
      <w:r w:rsidRPr="00C57344">
        <w:rPr>
          <w:rFonts w:ascii="Sylfaen" w:hAnsi="Sylfaen" w:cs="Sylfaen"/>
          <w:sz w:val="22"/>
          <w:szCs w:val="22"/>
          <w:lang w:val="ru-RU"/>
        </w:rPr>
        <w:t xml:space="preserve"> </w:t>
      </w:r>
      <w:r w:rsidRPr="00420D1E">
        <w:rPr>
          <w:rFonts w:ascii="Sylfaen" w:hAnsi="Sylfaen" w:cs="Sylfaen"/>
          <w:sz w:val="22"/>
          <w:szCs w:val="22"/>
          <w:lang w:val="en-US"/>
        </w:rPr>
        <w:t>առավել</w:t>
      </w:r>
      <w:r w:rsidRPr="00C57344">
        <w:rPr>
          <w:rFonts w:ascii="Sylfaen" w:hAnsi="Sylfaen" w:cs="Sylfaen"/>
          <w:sz w:val="22"/>
          <w:szCs w:val="22"/>
          <w:lang w:val="ru-RU"/>
        </w:rPr>
        <w:t xml:space="preserve"> </w:t>
      </w:r>
      <w:r w:rsidRPr="00420D1E">
        <w:rPr>
          <w:rFonts w:ascii="Sylfaen" w:hAnsi="Sylfaen" w:cs="Sylfaen"/>
          <w:sz w:val="22"/>
          <w:szCs w:val="22"/>
          <w:lang w:val="en-US"/>
        </w:rPr>
        <w:t>մանրամասն</w:t>
      </w:r>
      <w:r w:rsidRPr="00C57344">
        <w:rPr>
          <w:rFonts w:ascii="Sylfaen" w:hAnsi="Sylfaen" w:cs="Sylfaen"/>
          <w:sz w:val="22"/>
          <w:szCs w:val="22"/>
          <w:lang w:val="ru-RU"/>
        </w:rPr>
        <w:t xml:space="preserve"> </w:t>
      </w:r>
      <w:r w:rsidRPr="00420D1E">
        <w:rPr>
          <w:rFonts w:ascii="Sylfaen" w:hAnsi="Sylfaen" w:cs="Sylfaen"/>
          <w:sz w:val="22"/>
          <w:szCs w:val="22"/>
          <w:lang w:val="en-US"/>
        </w:rPr>
        <w:t>կխոսենք</w:t>
      </w:r>
      <w:r w:rsidRPr="00C57344">
        <w:rPr>
          <w:rFonts w:ascii="Sylfaen" w:hAnsi="Sylfaen" w:cs="Sylfaen"/>
          <w:sz w:val="22"/>
          <w:szCs w:val="22"/>
          <w:lang w:val="ru-RU"/>
        </w:rPr>
        <w:t xml:space="preserve"> </w:t>
      </w:r>
      <w:r w:rsidRPr="00420D1E">
        <w:rPr>
          <w:rFonts w:ascii="Sylfaen" w:hAnsi="Sylfaen" w:cs="Sylfaen"/>
          <w:sz w:val="22"/>
          <w:szCs w:val="22"/>
          <w:lang w:val="en-US"/>
        </w:rPr>
        <w:t>այս</w:t>
      </w:r>
      <w:r w:rsidRPr="00C57344">
        <w:rPr>
          <w:rFonts w:ascii="Sylfaen" w:hAnsi="Sylfaen" w:cs="Sylfaen"/>
          <w:sz w:val="22"/>
          <w:szCs w:val="22"/>
          <w:lang w:val="ru-RU"/>
        </w:rPr>
        <w:t xml:space="preserve"> </w:t>
      </w:r>
      <w:r w:rsidRPr="00420D1E">
        <w:rPr>
          <w:rFonts w:ascii="Sylfaen" w:hAnsi="Sylfaen" w:cs="Sylfaen"/>
          <w:sz w:val="22"/>
          <w:szCs w:val="22"/>
          <w:lang w:val="en-US"/>
        </w:rPr>
        <w:t>աշխատանքի</w:t>
      </w:r>
      <w:r w:rsidRPr="00C57344">
        <w:rPr>
          <w:rFonts w:ascii="Sylfaen" w:hAnsi="Sylfaen" w:cs="Sylfaen"/>
          <w:sz w:val="22"/>
          <w:szCs w:val="22"/>
          <w:lang w:val="ru-RU"/>
        </w:rPr>
        <w:t xml:space="preserve"> </w:t>
      </w:r>
      <w:r w:rsidRPr="00420D1E">
        <w:rPr>
          <w:rFonts w:ascii="Sylfaen" w:hAnsi="Sylfaen" w:cs="Sylfaen"/>
          <w:sz w:val="22"/>
          <w:szCs w:val="22"/>
          <w:lang w:val="en-US"/>
        </w:rPr>
        <w:t>առաջին</w:t>
      </w:r>
      <w:r w:rsidRPr="00C57344">
        <w:rPr>
          <w:rFonts w:ascii="Sylfaen" w:hAnsi="Sylfaen" w:cs="Sylfaen"/>
          <w:sz w:val="22"/>
          <w:szCs w:val="22"/>
          <w:lang w:val="ru-RU"/>
        </w:rPr>
        <w:t xml:space="preserve"> </w:t>
      </w:r>
      <w:r w:rsidRPr="00420D1E">
        <w:rPr>
          <w:rFonts w:ascii="Sylfaen" w:hAnsi="Sylfaen" w:cs="Sylfaen"/>
          <w:sz w:val="22"/>
          <w:szCs w:val="22"/>
          <w:lang w:val="en-US"/>
        </w:rPr>
        <w:t>մասում</w:t>
      </w:r>
      <w:r w:rsidRPr="00C57344">
        <w:rPr>
          <w:rFonts w:ascii="Sylfaen" w:hAnsi="Sylfaen" w:cs="Sylfaen"/>
          <w:sz w:val="22"/>
          <w:szCs w:val="22"/>
          <w:lang w:val="ru-RU"/>
        </w:rPr>
        <w:t xml:space="preserve"> (</w:t>
      </w:r>
      <w:r w:rsidRPr="00420D1E">
        <w:rPr>
          <w:rFonts w:ascii="Sylfaen" w:hAnsi="Sylfaen" w:cs="Sylfaen"/>
          <w:i/>
          <w:sz w:val="22"/>
          <w:szCs w:val="22"/>
          <w:u w:val="single"/>
          <w:lang w:val="en-US"/>
        </w:rPr>
        <w:t>պատճառականության</w:t>
      </w:r>
      <w:r w:rsidRPr="00C57344">
        <w:rPr>
          <w:rFonts w:ascii="Sylfaen" w:hAnsi="Sylfaen" w:cs="Sylfaen"/>
          <w:i/>
          <w:sz w:val="22"/>
          <w:szCs w:val="22"/>
          <w:u w:val="single"/>
          <w:lang w:val="ru-RU"/>
        </w:rPr>
        <w:t xml:space="preserve"> </w:t>
      </w:r>
      <w:r w:rsidRPr="00420D1E">
        <w:rPr>
          <w:rFonts w:ascii="Sylfaen" w:hAnsi="Sylfaen" w:cs="Sylfaen"/>
          <w:i/>
          <w:sz w:val="22"/>
          <w:szCs w:val="22"/>
          <w:u w:val="single"/>
          <w:lang w:val="en-US"/>
        </w:rPr>
        <w:t>սկզբունքը</w:t>
      </w:r>
      <w:r w:rsidRPr="00C57344">
        <w:rPr>
          <w:rFonts w:ascii="Sylfaen" w:hAnsi="Sylfaen" w:cs="Sylfaen"/>
          <w:sz w:val="22"/>
          <w:szCs w:val="22"/>
          <w:lang w:val="ru-RU"/>
        </w:rPr>
        <w:t xml:space="preserve">), </w:t>
      </w:r>
      <w:r w:rsidRPr="00420D1E">
        <w:rPr>
          <w:rFonts w:ascii="Sylfaen" w:hAnsi="Sylfaen" w:cs="Sylfaen"/>
          <w:sz w:val="22"/>
          <w:szCs w:val="22"/>
          <w:lang w:val="en-US"/>
        </w:rPr>
        <w:t>իսկ</w:t>
      </w:r>
      <w:r w:rsidRPr="00C57344">
        <w:rPr>
          <w:rFonts w:ascii="Sylfaen" w:hAnsi="Sylfaen" w:cs="Sylfaen"/>
          <w:sz w:val="22"/>
          <w:szCs w:val="22"/>
          <w:lang w:val="ru-RU"/>
        </w:rPr>
        <w:t xml:space="preserve"> </w:t>
      </w:r>
      <w:r w:rsidRPr="00420D1E">
        <w:rPr>
          <w:rFonts w:ascii="Sylfaen" w:hAnsi="Sylfaen" w:cs="Sylfaen"/>
          <w:sz w:val="22"/>
          <w:szCs w:val="22"/>
          <w:lang w:val="en-US"/>
        </w:rPr>
        <w:t>այժմ</w:t>
      </w:r>
      <w:r w:rsidRPr="00C57344">
        <w:rPr>
          <w:rFonts w:ascii="Sylfaen" w:hAnsi="Sylfaen" w:cs="Sylfaen"/>
          <w:sz w:val="22"/>
          <w:szCs w:val="22"/>
          <w:lang w:val="ru-RU"/>
        </w:rPr>
        <w:t xml:space="preserve"> </w:t>
      </w:r>
      <w:r w:rsidRPr="00420D1E">
        <w:rPr>
          <w:rFonts w:ascii="Sylfaen" w:hAnsi="Sylfaen" w:cs="Sylfaen"/>
          <w:sz w:val="22"/>
          <w:szCs w:val="22"/>
          <w:lang w:val="en-US"/>
        </w:rPr>
        <w:t>փորձենք</w:t>
      </w:r>
      <w:r w:rsidRPr="00C57344">
        <w:rPr>
          <w:rFonts w:ascii="Sylfaen" w:hAnsi="Sylfaen" w:cs="Sylfaen"/>
          <w:sz w:val="22"/>
          <w:szCs w:val="22"/>
          <w:lang w:val="ru-RU"/>
        </w:rPr>
        <w:t xml:space="preserve"> </w:t>
      </w:r>
      <w:r w:rsidRPr="00420D1E">
        <w:rPr>
          <w:rFonts w:ascii="Sylfaen" w:hAnsi="Sylfaen" w:cs="Sylfaen"/>
          <w:sz w:val="22"/>
          <w:szCs w:val="22"/>
          <w:lang w:val="en-US"/>
        </w:rPr>
        <w:t>կատարել</w:t>
      </w:r>
      <w:r w:rsidRPr="00C57344">
        <w:rPr>
          <w:rFonts w:ascii="Sylfaen" w:hAnsi="Sylfaen" w:cs="Sylfaen"/>
          <w:sz w:val="22"/>
          <w:szCs w:val="22"/>
          <w:lang w:val="ru-RU"/>
        </w:rPr>
        <w:t xml:space="preserve"> </w:t>
      </w:r>
      <w:r w:rsidRPr="00420D1E">
        <w:rPr>
          <w:rFonts w:ascii="Sylfaen" w:hAnsi="Sylfaen" w:cs="Sylfaen"/>
          <w:sz w:val="22"/>
          <w:szCs w:val="22"/>
          <w:lang w:val="en-US"/>
        </w:rPr>
        <w:t>փոքրիկ</w:t>
      </w:r>
      <w:r w:rsidRPr="00C57344">
        <w:rPr>
          <w:rFonts w:ascii="Sylfaen" w:hAnsi="Sylfaen" w:cs="Sylfaen"/>
          <w:sz w:val="22"/>
          <w:szCs w:val="22"/>
          <w:lang w:val="ru-RU"/>
        </w:rPr>
        <w:t xml:space="preserve"> </w:t>
      </w:r>
      <w:r w:rsidRPr="00420D1E">
        <w:rPr>
          <w:rFonts w:ascii="Sylfaen" w:hAnsi="Sylfaen" w:cs="Sylfaen"/>
          <w:sz w:val="22"/>
          <w:szCs w:val="22"/>
          <w:lang w:val="en-US"/>
        </w:rPr>
        <w:t>ակնարկ</w:t>
      </w:r>
      <w:r w:rsidRPr="00C57344">
        <w:rPr>
          <w:rFonts w:ascii="Sylfaen" w:hAnsi="Sylfaen" w:cs="Sylfaen"/>
          <w:sz w:val="22"/>
          <w:szCs w:val="22"/>
          <w:lang w:val="ru-RU"/>
        </w:rPr>
        <w:t xml:space="preserve"> </w:t>
      </w:r>
      <w:r w:rsidRPr="00420D1E">
        <w:rPr>
          <w:rFonts w:ascii="Sylfaen" w:hAnsi="Sylfaen" w:cs="Sylfaen"/>
          <w:sz w:val="22"/>
          <w:szCs w:val="22"/>
          <w:lang w:val="en-US"/>
        </w:rPr>
        <w:t>սույն</w:t>
      </w:r>
      <w:r w:rsidRPr="00C57344">
        <w:rPr>
          <w:rFonts w:ascii="Sylfaen" w:hAnsi="Sylfaen" w:cs="Sylfaen"/>
          <w:sz w:val="22"/>
          <w:szCs w:val="22"/>
          <w:lang w:val="ru-RU"/>
        </w:rPr>
        <w:t xml:space="preserve"> </w:t>
      </w:r>
      <w:r w:rsidRPr="00420D1E">
        <w:rPr>
          <w:rFonts w:ascii="Sylfaen" w:hAnsi="Sylfaen" w:cs="Sylfaen"/>
          <w:sz w:val="22"/>
          <w:szCs w:val="22"/>
          <w:lang w:val="en-US"/>
        </w:rPr>
        <w:t>աշխատանքի</w:t>
      </w:r>
      <w:r w:rsidRPr="00C57344">
        <w:rPr>
          <w:rFonts w:ascii="Sylfaen" w:hAnsi="Sylfaen" w:cs="Sylfaen"/>
          <w:sz w:val="22"/>
          <w:szCs w:val="22"/>
          <w:lang w:val="ru-RU"/>
        </w:rPr>
        <w:t xml:space="preserve"> </w:t>
      </w:r>
      <w:r w:rsidRPr="00420D1E">
        <w:rPr>
          <w:rFonts w:ascii="Sylfaen" w:hAnsi="Sylfaen" w:cs="Sylfaen"/>
          <w:sz w:val="22"/>
          <w:szCs w:val="22"/>
          <w:lang w:val="en-US"/>
        </w:rPr>
        <w:t>և</w:t>
      </w:r>
      <w:r w:rsidRPr="00C57344">
        <w:rPr>
          <w:rFonts w:ascii="Sylfaen" w:hAnsi="Sylfaen" w:cs="Sylfaen"/>
          <w:sz w:val="22"/>
          <w:szCs w:val="22"/>
          <w:lang w:val="ru-RU"/>
        </w:rPr>
        <w:t xml:space="preserve"> </w:t>
      </w:r>
      <w:r w:rsidRPr="00420D1E">
        <w:rPr>
          <w:rFonts w:ascii="Sylfaen" w:hAnsi="Sylfaen" w:cs="Sylfaen"/>
          <w:sz w:val="22"/>
          <w:szCs w:val="22"/>
          <w:lang w:val="en-US"/>
        </w:rPr>
        <w:t>նրա</w:t>
      </w:r>
      <w:r w:rsidRPr="00C57344">
        <w:rPr>
          <w:rFonts w:ascii="Sylfaen" w:hAnsi="Sylfaen" w:cs="Sylfaen"/>
          <w:sz w:val="22"/>
          <w:szCs w:val="22"/>
          <w:lang w:val="ru-RU"/>
        </w:rPr>
        <w:t xml:space="preserve"> </w:t>
      </w:r>
      <w:r w:rsidRPr="00420D1E">
        <w:rPr>
          <w:rFonts w:ascii="Sylfaen" w:hAnsi="Sylfaen" w:cs="Sylfaen"/>
          <w:sz w:val="22"/>
          <w:szCs w:val="22"/>
          <w:lang w:val="en-US"/>
        </w:rPr>
        <w:t>կառուցվածքի</w:t>
      </w:r>
      <w:r w:rsidRPr="00C57344">
        <w:rPr>
          <w:rFonts w:ascii="Sylfaen" w:hAnsi="Sylfaen" w:cs="Sylfaen"/>
          <w:sz w:val="22"/>
          <w:szCs w:val="22"/>
          <w:lang w:val="ru-RU"/>
        </w:rPr>
        <w:t xml:space="preserve"> </w:t>
      </w:r>
      <w:r w:rsidRPr="00420D1E">
        <w:rPr>
          <w:rFonts w:ascii="Sylfaen" w:hAnsi="Sylfaen" w:cs="Sylfaen"/>
          <w:sz w:val="22"/>
          <w:szCs w:val="22"/>
          <w:lang w:val="en-US"/>
        </w:rPr>
        <w:t>վերաբերյալ</w:t>
      </w:r>
      <w:r w:rsidRPr="00C57344">
        <w:rPr>
          <w:rFonts w:ascii="Sylfaen" w:hAnsi="Sylfaen" w:cs="Sylfaen"/>
          <w:sz w:val="22"/>
          <w:szCs w:val="22"/>
          <w:lang w:val="ru-RU"/>
        </w:rPr>
        <w:t xml:space="preserve">: </w:t>
      </w:r>
    </w:p>
    <w:p w:rsidR="00420D1E" w:rsidRPr="00C57344" w:rsidRDefault="00420D1E" w:rsidP="00700AC3">
      <w:pPr>
        <w:ind w:firstLine="567"/>
        <w:jc w:val="both"/>
        <w:rPr>
          <w:rFonts w:ascii="Sylfaen" w:hAnsi="Sylfaen" w:cs="Sylfaen"/>
          <w:sz w:val="22"/>
          <w:szCs w:val="22"/>
          <w:lang w:val="ru-RU"/>
        </w:rPr>
      </w:pPr>
      <w:r w:rsidRPr="00420D1E">
        <w:rPr>
          <w:rFonts w:ascii="Sylfaen" w:hAnsi="Sylfaen" w:cs="Sylfaen"/>
          <w:sz w:val="22"/>
          <w:szCs w:val="22"/>
          <w:lang w:val="en-US"/>
        </w:rPr>
        <w:t>Ա</w:t>
      </w:r>
      <w:r w:rsidRPr="00420D1E">
        <w:rPr>
          <w:rFonts w:ascii="Sylfaen" w:hAnsi="Sylfaen" w:cs="Sylfaen"/>
          <w:sz w:val="22"/>
          <w:szCs w:val="22"/>
        </w:rPr>
        <w:t>յս</w:t>
      </w:r>
      <w:r w:rsidRPr="00C57344">
        <w:rPr>
          <w:rFonts w:ascii="Sylfaen" w:hAnsi="Sylfaen" w:cs="Sylfaen"/>
          <w:sz w:val="22"/>
          <w:szCs w:val="22"/>
          <w:lang w:val="ru-RU"/>
        </w:rPr>
        <w:t xml:space="preserve"> </w:t>
      </w:r>
      <w:r w:rsidRPr="00420D1E">
        <w:rPr>
          <w:rFonts w:ascii="Sylfaen" w:hAnsi="Sylfaen" w:cs="Sylfaen"/>
          <w:sz w:val="22"/>
          <w:szCs w:val="22"/>
        </w:rPr>
        <w:t>համեմատաբար</w:t>
      </w:r>
      <w:r w:rsidRPr="00C57344">
        <w:rPr>
          <w:rFonts w:ascii="Sylfaen" w:hAnsi="Sylfaen" w:cs="Sylfaen"/>
          <w:sz w:val="22"/>
          <w:szCs w:val="22"/>
          <w:lang w:val="ru-RU"/>
        </w:rPr>
        <w:t xml:space="preserve"> </w:t>
      </w:r>
      <w:r w:rsidRPr="00420D1E">
        <w:rPr>
          <w:rFonts w:ascii="Sylfaen" w:hAnsi="Sylfaen" w:cs="Sylfaen"/>
          <w:sz w:val="22"/>
          <w:szCs w:val="22"/>
        </w:rPr>
        <w:t>փոքրածավալ</w:t>
      </w:r>
      <w:r w:rsidRPr="00C57344">
        <w:rPr>
          <w:rFonts w:ascii="Sylfaen" w:hAnsi="Sylfaen" w:cs="Sylfaen"/>
          <w:sz w:val="22"/>
          <w:szCs w:val="22"/>
          <w:lang w:val="ru-RU"/>
        </w:rPr>
        <w:t xml:space="preserve"> </w:t>
      </w:r>
      <w:r w:rsidRPr="00420D1E">
        <w:rPr>
          <w:rFonts w:ascii="Sylfaen" w:hAnsi="Sylfaen" w:cs="Sylfaen"/>
          <w:sz w:val="22"/>
          <w:szCs w:val="22"/>
        </w:rPr>
        <w:t>աշխատանք</w:t>
      </w:r>
      <w:r w:rsidRPr="00420D1E">
        <w:rPr>
          <w:rFonts w:ascii="Sylfaen" w:hAnsi="Sylfaen" w:cs="Sylfaen"/>
          <w:sz w:val="22"/>
          <w:szCs w:val="22"/>
          <w:lang w:val="en-US"/>
        </w:rPr>
        <w:t>ում</w:t>
      </w:r>
      <w:r w:rsidRPr="00C57344">
        <w:rPr>
          <w:rFonts w:ascii="Sylfaen" w:hAnsi="Sylfaen" w:cs="Sylfaen"/>
          <w:sz w:val="22"/>
          <w:szCs w:val="22"/>
          <w:lang w:val="ru-RU"/>
        </w:rPr>
        <w:t xml:space="preserve"> </w:t>
      </w:r>
      <w:r w:rsidRPr="00420D1E">
        <w:rPr>
          <w:rFonts w:ascii="Sylfaen" w:hAnsi="Sylfaen" w:cs="Sylfaen"/>
          <w:sz w:val="22"/>
          <w:szCs w:val="22"/>
          <w:lang w:val="en-US"/>
        </w:rPr>
        <w:t>մեր</w:t>
      </w:r>
      <w:r w:rsidRPr="00C57344">
        <w:rPr>
          <w:rFonts w:ascii="Sylfaen" w:hAnsi="Sylfaen" w:cs="Sylfaen"/>
          <w:sz w:val="22"/>
          <w:szCs w:val="22"/>
          <w:lang w:val="ru-RU"/>
        </w:rPr>
        <w:t xml:space="preserve"> </w:t>
      </w:r>
      <w:r w:rsidRPr="00420D1E">
        <w:rPr>
          <w:rFonts w:ascii="Sylfaen" w:hAnsi="Sylfaen" w:cs="Sylfaen"/>
          <w:sz w:val="22"/>
          <w:szCs w:val="22"/>
          <w:lang w:val="en-US"/>
        </w:rPr>
        <w:t>խնդիրն</w:t>
      </w:r>
      <w:r w:rsidRPr="00C57344">
        <w:rPr>
          <w:rFonts w:ascii="Sylfaen" w:hAnsi="Sylfaen" w:cs="Sylfaen"/>
          <w:sz w:val="22"/>
          <w:szCs w:val="22"/>
          <w:lang w:val="ru-RU"/>
        </w:rPr>
        <w:t xml:space="preserve"> </w:t>
      </w:r>
      <w:r w:rsidRPr="00420D1E">
        <w:rPr>
          <w:rFonts w:ascii="Sylfaen" w:hAnsi="Sylfaen" w:cs="Sylfaen"/>
          <w:sz w:val="22"/>
          <w:szCs w:val="22"/>
          <w:lang w:val="en-US"/>
        </w:rPr>
        <w:t>է</w:t>
      </w:r>
      <w:r w:rsidRPr="00C57344">
        <w:rPr>
          <w:rFonts w:ascii="Sylfaen" w:hAnsi="Sylfaen" w:cs="Sylfaen"/>
          <w:sz w:val="22"/>
          <w:szCs w:val="22"/>
          <w:lang w:val="ru-RU"/>
        </w:rPr>
        <w:t xml:space="preserve">  </w:t>
      </w:r>
      <w:r w:rsidRPr="00420D1E">
        <w:rPr>
          <w:rFonts w:ascii="Sylfaen" w:hAnsi="Sylfaen" w:cs="Sylfaen"/>
          <w:sz w:val="22"/>
          <w:szCs w:val="22"/>
        </w:rPr>
        <w:t>անդրադառնալ</w:t>
      </w:r>
      <w:r w:rsidRPr="00C57344">
        <w:rPr>
          <w:rFonts w:ascii="Sylfaen" w:hAnsi="Sylfaen" w:cs="Sylfaen"/>
          <w:sz w:val="22"/>
          <w:szCs w:val="22"/>
          <w:lang w:val="ru-RU"/>
        </w:rPr>
        <w:t xml:space="preserve"> </w:t>
      </w:r>
      <w:r w:rsidRPr="00420D1E">
        <w:rPr>
          <w:rFonts w:ascii="Sylfaen" w:hAnsi="Sylfaen" w:cs="Sylfaen"/>
          <w:sz w:val="22"/>
          <w:szCs w:val="22"/>
        </w:rPr>
        <w:t>նշված</w:t>
      </w:r>
      <w:r w:rsidRPr="00C57344">
        <w:rPr>
          <w:rFonts w:ascii="Sylfaen" w:hAnsi="Sylfaen" w:cs="Sylfaen"/>
          <w:sz w:val="22"/>
          <w:szCs w:val="22"/>
          <w:lang w:val="ru-RU"/>
        </w:rPr>
        <w:t xml:space="preserve"> </w:t>
      </w:r>
      <w:r w:rsidRPr="00420D1E">
        <w:rPr>
          <w:rFonts w:ascii="Sylfaen" w:hAnsi="Sylfaen" w:cs="Sylfaen"/>
          <w:sz w:val="22"/>
          <w:szCs w:val="22"/>
        </w:rPr>
        <w:t>սկզբունքի</w:t>
      </w:r>
      <w:r w:rsidRPr="00C57344">
        <w:rPr>
          <w:rFonts w:ascii="Sylfaen" w:hAnsi="Sylfaen" w:cs="Sylfaen"/>
          <w:sz w:val="22"/>
          <w:szCs w:val="22"/>
          <w:lang w:val="ru-RU"/>
        </w:rPr>
        <w:t xml:space="preserve"> </w:t>
      </w:r>
      <w:r w:rsidRPr="00420D1E">
        <w:rPr>
          <w:rFonts w:ascii="Sylfaen" w:hAnsi="Sylfaen" w:cs="Sylfaen"/>
          <w:sz w:val="22"/>
          <w:szCs w:val="22"/>
        </w:rPr>
        <w:t>ոչ</w:t>
      </w:r>
      <w:r w:rsidRPr="00C57344">
        <w:rPr>
          <w:rFonts w:ascii="Sylfaen" w:hAnsi="Sylfaen" w:cs="Sylfaen"/>
          <w:sz w:val="22"/>
          <w:szCs w:val="22"/>
          <w:lang w:val="ru-RU"/>
        </w:rPr>
        <w:t xml:space="preserve"> </w:t>
      </w:r>
      <w:r w:rsidRPr="00420D1E">
        <w:rPr>
          <w:rFonts w:ascii="Sylfaen" w:hAnsi="Sylfaen" w:cs="Sylfaen"/>
          <w:sz w:val="22"/>
          <w:szCs w:val="22"/>
        </w:rPr>
        <w:t>ռելյատիվիստիկ</w:t>
      </w:r>
      <w:r w:rsidRPr="00C57344">
        <w:rPr>
          <w:rFonts w:ascii="Sylfaen" w:hAnsi="Sylfaen" w:cs="Sylfaen"/>
          <w:sz w:val="22"/>
          <w:szCs w:val="22"/>
          <w:lang w:val="ru-RU"/>
        </w:rPr>
        <w:t xml:space="preserve"> </w:t>
      </w:r>
      <w:r w:rsidRPr="00420D1E">
        <w:rPr>
          <w:rFonts w:ascii="Sylfaen" w:hAnsi="Sylfaen" w:cs="Sylfaen"/>
          <w:sz w:val="22"/>
          <w:szCs w:val="22"/>
        </w:rPr>
        <w:t>միաչափ</w:t>
      </w:r>
      <w:r w:rsidRPr="00C57344">
        <w:rPr>
          <w:rFonts w:ascii="Sylfaen" w:hAnsi="Sylfaen" w:cs="Sylfaen"/>
          <w:sz w:val="22"/>
          <w:szCs w:val="22"/>
          <w:lang w:val="ru-RU"/>
        </w:rPr>
        <w:t xml:space="preserve"> </w:t>
      </w:r>
      <w:r w:rsidRPr="00420D1E">
        <w:rPr>
          <w:rFonts w:ascii="Sylfaen" w:hAnsi="Sylfaen" w:cs="Sylfaen"/>
          <w:sz w:val="22"/>
          <w:szCs w:val="22"/>
        </w:rPr>
        <w:t>մեխանիկական</w:t>
      </w:r>
      <w:r w:rsidRPr="00C57344">
        <w:rPr>
          <w:rFonts w:ascii="Sylfaen" w:hAnsi="Sylfaen" w:cs="Sylfaen"/>
          <w:sz w:val="22"/>
          <w:szCs w:val="22"/>
          <w:lang w:val="ru-RU"/>
        </w:rPr>
        <w:t xml:space="preserve"> </w:t>
      </w:r>
      <w:r w:rsidRPr="00420D1E">
        <w:rPr>
          <w:rFonts w:ascii="Sylfaen" w:hAnsi="Sylfaen" w:cs="Sylfaen"/>
          <w:sz w:val="22"/>
          <w:szCs w:val="22"/>
        </w:rPr>
        <w:t>շարժմանը</w:t>
      </w:r>
      <w:r w:rsidRPr="00C57344">
        <w:rPr>
          <w:rFonts w:ascii="Sylfaen" w:hAnsi="Sylfaen" w:cs="Sylfaen"/>
          <w:sz w:val="22"/>
          <w:szCs w:val="22"/>
          <w:lang w:val="ru-RU"/>
        </w:rPr>
        <w:t xml:space="preserve"> </w:t>
      </w:r>
      <w:r w:rsidRPr="00420D1E">
        <w:rPr>
          <w:rFonts w:ascii="Sylfaen" w:hAnsi="Sylfaen" w:cs="Sylfaen"/>
          <w:sz w:val="22"/>
          <w:szCs w:val="22"/>
        </w:rPr>
        <w:t>վերաբերվող</w:t>
      </w:r>
      <w:r w:rsidRPr="00C57344">
        <w:rPr>
          <w:rFonts w:ascii="Sylfaen" w:hAnsi="Sylfaen" w:cs="Sylfaen"/>
          <w:sz w:val="22"/>
          <w:szCs w:val="22"/>
          <w:lang w:val="ru-RU"/>
        </w:rPr>
        <w:t xml:space="preserve"> </w:t>
      </w:r>
      <w:r w:rsidRPr="00420D1E">
        <w:rPr>
          <w:rFonts w:ascii="Sylfaen" w:hAnsi="Sylfaen" w:cs="Sylfaen"/>
          <w:sz w:val="22"/>
          <w:szCs w:val="22"/>
        </w:rPr>
        <w:t>դրսևորումներին</w:t>
      </w:r>
      <w:r w:rsidRPr="00C57344">
        <w:rPr>
          <w:rFonts w:ascii="Sylfaen" w:hAnsi="Sylfaen" w:cs="Sylfaen"/>
          <w:sz w:val="22"/>
          <w:szCs w:val="22"/>
          <w:lang w:val="ru-RU"/>
        </w:rPr>
        <w:t xml:space="preserve">: </w:t>
      </w:r>
      <w:r w:rsidRPr="00420D1E">
        <w:rPr>
          <w:rFonts w:ascii="Sylfaen" w:hAnsi="Sylfaen" w:cs="Sylfaen"/>
          <w:sz w:val="22"/>
          <w:szCs w:val="22"/>
        </w:rPr>
        <w:t>Մեխանիկական</w:t>
      </w:r>
      <w:r w:rsidRPr="00C57344">
        <w:rPr>
          <w:rFonts w:ascii="Sylfaen" w:hAnsi="Sylfaen" w:cs="Sylfaen"/>
          <w:sz w:val="22"/>
          <w:szCs w:val="22"/>
          <w:lang w:val="ru-RU"/>
        </w:rPr>
        <w:t xml:space="preserve"> </w:t>
      </w:r>
      <w:r w:rsidRPr="00420D1E">
        <w:rPr>
          <w:rFonts w:ascii="Sylfaen" w:hAnsi="Sylfaen" w:cs="Sylfaen"/>
          <w:sz w:val="22"/>
          <w:szCs w:val="22"/>
        </w:rPr>
        <w:t>շարժումը</w:t>
      </w:r>
      <w:r w:rsidRPr="00C57344">
        <w:rPr>
          <w:rFonts w:ascii="Sylfaen" w:hAnsi="Sylfaen" w:cs="Sylfaen"/>
          <w:sz w:val="22"/>
          <w:szCs w:val="22"/>
          <w:lang w:val="ru-RU"/>
        </w:rPr>
        <w:t xml:space="preserve"> </w:t>
      </w:r>
      <w:r w:rsidRPr="00420D1E">
        <w:rPr>
          <w:rFonts w:ascii="Sylfaen" w:hAnsi="Sylfaen" w:cs="Sylfaen"/>
          <w:sz w:val="22"/>
          <w:szCs w:val="22"/>
        </w:rPr>
        <w:t>դիտարկելով</w:t>
      </w:r>
      <w:r w:rsidRPr="00C57344">
        <w:rPr>
          <w:rFonts w:ascii="Sylfaen" w:hAnsi="Sylfaen" w:cs="Sylfaen"/>
          <w:sz w:val="22"/>
          <w:szCs w:val="22"/>
          <w:lang w:val="ru-RU"/>
        </w:rPr>
        <w:t xml:space="preserve"> </w:t>
      </w:r>
      <w:r w:rsidRPr="00420D1E">
        <w:rPr>
          <w:rFonts w:ascii="Sylfaen" w:hAnsi="Sylfaen" w:cs="Sylfaen"/>
          <w:sz w:val="22"/>
          <w:szCs w:val="22"/>
        </w:rPr>
        <w:t>պատճառականության</w:t>
      </w:r>
      <w:r w:rsidRPr="00C57344">
        <w:rPr>
          <w:rFonts w:ascii="Sylfaen" w:hAnsi="Sylfaen" w:cs="Sylfaen"/>
          <w:sz w:val="22"/>
          <w:szCs w:val="22"/>
          <w:lang w:val="ru-RU"/>
        </w:rPr>
        <w:t xml:space="preserve"> </w:t>
      </w:r>
      <w:r w:rsidRPr="00420D1E">
        <w:rPr>
          <w:rFonts w:ascii="Sylfaen" w:hAnsi="Sylfaen" w:cs="Sylfaen"/>
          <w:sz w:val="22"/>
          <w:szCs w:val="22"/>
        </w:rPr>
        <w:t>սկզբունքի</w:t>
      </w:r>
      <w:r w:rsidRPr="00C57344">
        <w:rPr>
          <w:rFonts w:ascii="Sylfaen" w:hAnsi="Sylfaen" w:cs="Sylfaen"/>
          <w:sz w:val="22"/>
          <w:szCs w:val="22"/>
          <w:lang w:val="ru-RU"/>
        </w:rPr>
        <w:t xml:space="preserve"> </w:t>
      </w:r>
      <w:r w:rsidRPr="00420D1E">
        <w:rPr>
          <w:rFonts w:ascii="Sylfaen" w:hAnsi="Sylfaen" w:cs="Sylfaen"/>
          <w:sz w:val="22"/>
          <w:szCs w:val="22"/>
        </w:rPr>
        <w:t>տեսանկյունից</w:t>
      </w:r>
      <w:r w:rsidRPr="00C57344">
        <w:rPr>
          <w:rFonts w:ascii="Sylfaen" w:hAnsi="Sylfaen" w:cs="Sylfaen"/>
          <w:sz w:val="22"/>
          <w:szCs w:val="22"/>
          <w:lang w:val="ru-RU"/>
        </w:rPr>
        <w:t xml:space="preserve">` </w:t>
      </w:r>
      <w:r w:rsidRPr="00420D1E">
        <w:rPr>
          <w:rFonts w:ascii="Sylfaen" w:hAnsi="Sylfaen" w:cs="Sylfaen"/>
          <w:sz w:val="22"/>
          <w:szCs w:val="22"/>
        </w:rPr>
        <w:t>կարելի</w:t>
      </w:r>
      <w:r w:rsidRPr="00C57344">
        <w:rPr>
          <w:rFonts w:ascii="Sylfaen" w:hAnsi="Sylfaen" w:cs="Sylfaen"/>
          <w:sz w:val="22"/>
          <w:szCs w:val="22"/>
          <w:lang w:val="ru-RU"/>
        </w:rPr>
        <w:t xml:space="preserve"> </w:t>
      </w:r>
      <w:r w:rsidRPr="00420D1E">
        <w:rPr>
          <w:rFonts w:ascii="Sylfaen" w:hAnsi="Sylfaen" w:cs="Sylfaen"/>
          <w:sz w:val="22"/>
          <w:szCs w:val="22"/>
        </w:rPr>
        <w:t>է</w:t>
      </w:r>
      <w:r w:rsidRPr="00C57344">
        <w:rPr>
          <w:rFonts w:ascii="Sylfaen" w:hAnsi="Sylfaen" w:cs="Sylfaen"/>
          <w:sz w:val="22"/>
          <w:szCs w:val="22"/>
          <w:lang w:val="ru-RU"/>
        </w:rPr>
        <w:t xml:space="preserve"> </w:t>
      </w:r>
      <w:r w:rsidRPr="00420D1E">
        <w:rPr>
          <w:rFonts w:ascii="Sylfaen" w:hAnsi="Sylfaen" w:cs="Sylfaen"/>
          <w:sz w:val="22"/>
          <w:szCs w:val="22"/>
        </w:rPr>
        <w:t>առավել</w:t>
      </w:r>
      <w:r w:rsidRPr="00C57344">
        <w:rPr>
          <w:rFonts w:ascii="Sylfaen" w:hAnsi="Sylfaen" w:cs="Sylfaen"/>
          <w:sz w:val="22"/>
          <w:szCs w:val="22"/>
          <w:lang w:val="ru-RU"/>
        </w:rPr>
        <w:t xml:space="preserve"> </w:t>
      </w:r>
      <w:r w:rsidRPr="00420D1E">
        <w:rPr>
          <w:rFonts w:ascii="Sylfaen" w:hAnsi="Sylfaen" w:cs="Sylfaen"/>
          <w:sz w:val="22"/>
          <w:szCs w:val="22"/>
        </w:rPr>
        <w:t>խորությամբ</w:t>
      </w:r>
      <w:r w:rsidRPr="00C57344">
        <w:rPr>
          <w:rFonts w:ascii="Sylfaen" w:hAnsi="Sylfaen" w:cs="Sylfaen"/>
          <w:sz w:val="22"/>
          <w:szCs w:val="22"/>
          <w:lang w:val="ru-RU"/>
        </w:rPr>
        <w:t xml:space="preserve"> </w:t>
      </w:r>
      <w:r w:rsidRPr="00420D1E">
        <w:rPr>
          <w:rFonts w:ascii="Sylfaen" w:hAnsi="Sylfaen" w:cs="Sylfaen"/>
          <w:sz w:val="22"/>
          <w:szCs w:val="22"/>
        </w:rPr>
        <w:t>հասկանալ</w:t>
      </w:r>
      <w:r w:rsidRPr="00C57344">
        <w:rPr>
          <w:rFonts w:ascii="Sylfaen" w:hAnsi="Sylfaen" w:cs="Sylfaen"/>
          <w:sz w:val="22"/>
          <w:szCs w:val="22"/>
          <w:lang w:val="ru-RU"/>
        </w:rPr>
        <w:t xml:space="preserve"> </w:t>
      </w:r>
      <w:r w:rsidRPr="00420D1E">
        <w:rPr>
          <w:rFonts w:ascii="Sylfaen" w:hAnsi="Sylfaen" w:cs="Sylfaen"/>
          <w:sz w:val="22"/>
          <w:szCs w:val="22"/>
        </w:rPr>
        <w:t>նշված</w:t>
      </w:r>
      <w:r w:rsidRPr="00C57344">
        <w:rPr>
          <w:rFonts w:ascii="Sylfaen" w:hAnsi="Sylfaen" w:cs="Sylfaen"/>
          <w:sz w:val="22"/>
          <w:szCs w:val="22"/>
          <w:lang w:val="ru-RU"/>
        </w:rPr>
        <w:t xml:space="preserve"> </w:t>
      </w:r>
      <w:r w:rsidRPr="00420D1E">
        <w:rPr>
          <w:rFonts w:ascii="Sylfaen" w:hAnsi="Sylfaen" w:cs="Sylfaen"/>
          <w:sz w:val="22"/>
          <w:szCs w:val="22"/>
        </w:rPr>
        <w:t>երևույթի</w:t>
      </w:r>
      <w:r w:rsidRPr="00C57344">
        <w:rPr>
          <w:rFonts w:ascii="Sylfaen" w:hAnsi="Sylfaen" w:cs="Sylfaen"/>
          <w:sz w:val="22"/>
          <w:szCs w:val="22"/>
          <w:lang w:val="ru-RU"/>
        </w:rPr>
        <w:t xml:space="preserve"> </w:t>
      </w:r>
      <w:r w:rsidRPr="00420D1E">
        <w:rPr>
          <w:rFonts w:ascii="Sylfaen" w:hAnsi="Sylfaen" w:cs="Sylfaen"/>
          <w:sz w:val="22"/>
          <w:szCs w:val="22"/>
        </w:rPr>
        <w:t>ֆիզիկական</w:t>
      </w:r>
      <w:r w:rsidRPr="00C57344">
        <w:rPr>
          <w:rFonts w:ascii="Sylfaen" w:hAnsi="Sylfaen" w:cs="Sylfaen"/>
          <w:sz w:val="22"/>
          <w:szCs w:val="22"/>
          <w:lang w:val="ru-RU"/>
        </w:rPr>
        <w:t xml:space="preserve"> </w:t>
      </w:r>
      <w:r w:rsidRPr="00420D1E">
        <w:rPr>
          <w:rFonts w:ascii="Sylfaen" w:hAnsi="Sylfaen" w:cs="Sylfaen"/>
          <w:sz w:val="22"/>
          <w:szCs w:val="22"/>
        </w:rPr>
        <w:t>էությունը</w:t>
      </w:r>
      <w:r w:rsidRPr="00C57344">
        <w:rPr>
          <w:rFonts w:ascii="Sylfaen" w:hAnsi="Sylfaen" w:cs="Sylfaen"/>
          <w:sz w:val="22"/>
          <w:szCs w:val="22"/>
          <w:lang w:val="ru-RU"/>
        </w:rPr>
        <w:t xml:space="preserve">, </w:t>
      </w:r>
      <w:r w:rsidRPr="00420D1E">
        <w:rPr>
          <w:rFonts w:ascii="Sylfaen" w:hAnsi="Sylfaen" w:cs="Sylfaen"/>
          <w:sz w:val="22"/>
          <w:szCs w:val="22"/>
        </w:rPr>
        <w:t>ինչը</w:t>
      </w:r>
      <w:r w:rsidRPr="00C57344">
        <w:rPr>
          <w:rFonts w:ascii="Sylfaen" w:hAnsi="Sylfaen" w:cs="Sylfaen"/>
          <w:sz w:val="22"/>
          <w:szCs w:val="22"/>
          <w:lang w:val="ru-RU"/>
        </w:rPr>
        <w:t xml:space="preserve"> </w:t>
      </w:r>
      <w:r w:rsidRPr="00420D1E">
        <w:rPr>
          <w:rFonts w:ascii="Sylfaen" w:hAnsi="Sylfaen" w:cs="Sylfaen"/>
          <w:sz w:val="22"/>
          <w:szCs w:val="22"/>
        </w:rPr>
        <w:t>շատ</w:t>
      </w:r>
      <w:r w:rsidRPr="00C57344">
        <w:rPr>
          <w:rFonts w:ascii="Sylfaen" w:hAnsi="Sylfaen" w:cs="Sylfaen"/>
          <w:sz w:val="22"/>
          <w:szCs w:val="22"/>
          <w:lang w:val="ru-RU"/>
        </w:rPr>
        <w:t xml:space="preserve"> </w:t>
      </w:r>
      <w:r w:rsidRPr="00420D1E">
        <w:rPr>
          <w:rFonts w:ascii="Sylfaen" w:hAnsi="Sylfaen" w:cs="Sylfaen"/>
          <w:sz w:val="22"/>
          <w:szCs w:val="22"/>
        </w:rPr>
        <w:t>հաճախ</w:t>
      </w:r>
      <w:r w:rsidRPr="00C57344">
        <w:rPr>
          <w:rFonts w:ascii="Sylfaen" w:hAnsi="Sylfaen" w:cs="Sylfaen"/>
          <w:sz w:val="22"/>
          <w:szCs w:val="22"/>
          <w:lang w:val="ru-RU"/>
        </w:rPr>
        <w:t xml:space="preserve"> </w:t>
      </w:r>
      <w:r w:rsidRPr="00420D1E">
        <w:rPr>
          <w:rFonts w:ascii="Sylfaen" w:hAnsi="Sylfaen" w:cs="Sylfaen"/>
          <w:sz w:val="22"/>
          <w:szCs w:val="22"/>
        </w:rPr>
        <w:t>չի</w:t>
      </w:r>
      <w:r w:rsidRPr="00C57344">
        <w:rPr>
          <w:rFonts w:ascii="Sylfaen" w:hAnsi="Sylfaen" w:cs="Sylfaen"/>
          <w:sz w:val="22"/>
          <w:szCs w:val="22"/>
          <w:lang w:val="ru-RU"/>
        </w:rPr>
        <w:t xml:space="preserve"> </w:t>
      </w:r>
      <w:r w:rsidRPr="00420D1E">
        <w:rPr>
          <w:rFonts w:ascii="Sylfaen" w:hAnsi="Sylfaen" w:cs="Sylfaen"/>
          <w:sz w:val="22"/>
          <w:szCs w:val="22"/>
        </w:rPr>
        <w:t>ըմբռնվում</w:t>
      </w:r>
      <w:r w:rsidRPr="00C57344">
        <w:rPr>
          <w:rFonts w:ascii="Sylfaen" w:hAnsi="Sylfaen" w:cs="Sylfaen"/>
          <w:sz w:val="22"/>
          <w:szCs w:val="22"/>
          <w:lang w:val="ru-RU"/>
        </w:rPr>
        <w:t xml:space="preserve">: </w:t>
      </w:r>
      <w:r w:rsidRPr="00420D1E">
        <w:rPr>
          <w:rFonts w:ascii="Sylfaen" w:hAnsi="Sylfaen" w:cs="Sylfaen"/>
          <w:sz w:val="22"/>
          <w:szCs w:val="22"/>
        </w:rPr>
        <w:t>Մասնավորապես</w:t>
      </w:r>
      <w:r w:rsidRPr="00C57344">
        <w:rPr>
          <w:rFonts w:ascii="Sylfaen" w:hAnsi="Sylfaen" w:cs="Sylfaen"/>
          <w:sz w:val="22"/>
          <w:szCs w:val="22"/>
          <w:lang w:val="ru-RU"/>
        </w:rPr>
        <w:t xml:space="preserve">, </w:t>
      </w:r>
      <w:r w:rsidRPr="00420D1E">
        <w:rPr>
          <w:rFonts w:ascii="Sylfaen" w:hAnsi="Sylfaen" w:cs="Sylfaen"/>
          <w:sz w:val="22"/>
          <w:szCs w:val="22"/>
          <w:lang w:val="en-US"/>
        </w:rPr>
        <w:t>հանգամանորեն</w:t>
      </w:r>
      <w:r w:rsidRPr="00C57344">
        <w:rPr>
          <w:rFonts w:ascii="Sylfaen" w:hAnsi="Sylfaen" w:cs="Sylfaen"/>
          <w:sz w:val="22"/>
          <w:szCs w:val="22"/>
          <w:lang w:val="ru-RU"/>
        </w:rPr>
        <w:t xml:space="preserve"> </w:t>
      </w:r>
      <w:r w:rsidRPr="00420D1E">
        <w:rPr>
          <w:rFonts w:ascii="Sylfaen" w:hAnsi="Sylfaen" w:cs="Sylfaen"/>
          <w:sz w:val="22"/>
          <w:szCs w:val="22"/>
          <w:lang w:val="en-US"/>
        </w:rPr>
        <w:t>կքննարկենք</w:t>
      </w:r>
      <w:r w:rsidRPr="00C57344">
        <w:rPr>
          <w:rFonts w:ascii="Sylfaen" w:hAnsi="Sylfaen" w:cs="Sylfaen"/>
          <w:sz w:val="22"/>
          <w:szCs w:val="22"/>
          <w:lang w:val="ru-RU"/>
        </w:rPr>
        <w:t xml:space="preserve"> </w:t>
      </w:r>
      <w:r w:rsidRPr="00420D1E">
        <w:rPr>
          <w:rFonts w:ascii="Sylfaen" w:hAnsi="Sylfaen" w:cs="Sylfaen"/>
          <w:sz w:val="22"/>
          <w:szCs w:val="22"/>
        </w:rPr>
        <w:t>պատճառականության</w:t>
      </w:r>
      <w:r w:rsidRPr="00C57344">
        <w:rPr>
          <w:rFonts w:ascii="Sylfaen" w:hAnsi="Sylfaen" w:cs="Sylfaen"/>
          <w:sz w:val="22"/>
          <w:szCs w:val="22"/>
          <w:lang w:val="ru-RU"/>
        </w:rPr>
        <w:t xml:space="preserve"> </w:t>
      </w:r>
      <w:r w:rsidRPr="00420D1E">
        <w:rPr>
          <w:rFonts w:ascii="Sylfaen" w:hAnsi="Sylfaen" w:cs="Sylfaen"/>
          <w:sz w:val="22"/>
          <w:szCs w:val="22"/>
        </w:rPr>
        <w:t>սկզբունքից</w:t>
      </w:r>
      <w:r w:rsidRPr="00C57344">
        <w:rPr>
          <w:rFonts w:ascii="Sylfaen" w:hAnsi="Sylfaen" w:cs="Sylfaen"/>
          <w:sz w:val="22"/>
          <w:szCs w:val="22"/>
          <w:lang w:val="ru-RU"/>
        </w:rPr>
        <w:t xml:space="preserve"> </w:t>
      </w:r>
      <w:r w:rsidRPr="00420D1E">
        <w:rPr>
          <w:rFonts w:ascii="Sylfaen" w:hAnsi="Sylfaen" w:cs="Sylfaen"/>
          <w:sz w:val="22"/>
          <w:szCs w:val="22"/>
        </w:rPr>
        <w:t>անմիջականորեն</w:t>
      </w:r>
      <w:r w:rsidRPr="00C57344">
        <w:rPr>
          <w:rFonts w:ascii="Sylfaen" w:hAnsi="Sylfaen" w:cs="Sylfaen"/>
          <w:sz w:val="22"/>
          <w:szCs w:val="22"/>
          <w:lang w:val="ru-RU"/>
        </w:rPr>
        <w:t xml:space="preserve"> </w:t>
      </w:r>
      <w:r w:rsidRPr="00420D1E">
        <w:rPr>
          <w:rFonts w:ascii="Sylfaen" w:hAnsi="Sylfaen" w:cs="Sylfaen"/>
          <w:sz w:val="22"/>
          <w:szCs w:val="22"/>
        </w:rPr>
        <w:t>բխող</w:t>
      </w:r>
      <w:r w:rsidRPr="00C57344">
        <w:rPr>
          <w:rFonts w:ascii="Sylfaen" w:hAnsi="Sylfaen" w:cs="Sylfaen"/>
          <w:sz w:val="22"/>
          <w:szCs w:val="22"/>
          <w:lang w:val="ru-RU"/>
        </w:rPr>
        <w:t xml:space="preserve"> </w:t>
      </w:r>
      <w:r w:rsidRPr="00420D1E">
        <w:rPr>
          <w:rFonts w:ascii="Sylfaen" w:hAnsi="Sylfaen" w:cs="Sylfaen"/>
          <w:sz w:val="22"/>
          <w:szCs w:val="22"/>
        </w:rPr>
        <w:t>այն</w:t>
      </w:r>
      <w:r w:rsidRPr="00C57344">
        <w:rPr>
          <w:rFonts w:ascii="Sylfaen" w:hAnsi="Sylfaen" w:cs="Sylfaen"/>
          <w:sz w:val="22"/>
          <w:szCs w:val="22"/>
          <w:lang w:val="ru-RU"/>
        </w:rPr>
        <w:t xml:space="preserve"> </w:t>
      </w:r>
      <w:r w:rsidRPr="00420D1E">
        <w:rPr>
          <w:rFonts w:ascii="Sylfaen" w:hAnsi="Sylfaen" w:cs="Sylfaen"/>
          <w:sz w:val="22"/>
          <w:szCs w:val="22"/>
        </w:rPr>
        <w:t>պնդումը</w:t>
      </w:r>
      <w:r w:rsidRPr="00C57344">
        <w:rPr>
          <w:rFonts w:ascii="Sylfaen" w:hAnsi="Sylfaen" w:cs="Sylfaen"/>
          <w:sz w:val="22"/>
          <w:szCs w:val="22"/>
          <w:lang w:val="ru-RU"/>
        </w:rPr>
        <w:t xml:space="preserve">, </w:t>
      </w:r>
      <w:r w:rsidRPr="00420D1E">
        <w:rPr>
          <w:rFonts w:ascii="Sylfaen" w:hAnsi="Sylfaen" w:cs="Sylfaen"/>
          <w:sz w:val="22"/>
          <w:szCs w:val="22"/>
        </w:rPr>
        <w:t>ըստ</w:t>
      </w:r>
      <w:r w:rsidRPr="00C57344">
        <w:rPr>
          <w:rFonts w:ascii="Sylfaen" w:hAnsi="Sylfaen" w:cs="Sylfaen"/>
          <w:sz w:val="22"/>
          <w:szCs w:val="22"/>
          <w:lang w:val="ru-RU"/>
        </w:rPr>
        <w:t xml:space="preserve"> </w:t>
      </w:r>
      <w:r w:rsidRPr="00420D1E">
        <w:rPr>
          <w:rFonts w:ascii="Sylfaen" w:hAnsi="Sylfaen" w:cs="Sylfaen"/>
          <w:sz w:val="22"/>
          <w:szCs w:val="22"/>
        </w:rPr>
        <w:t>որի</w:t>
      </w:r>
      <w:r w:rsidRPr="00C57344">
        <w:rPr>
          <w:rFonts w:ascii="Sylfaen" w:hAnsi="Sylfaen" w:cs="Sylfaen"/>
          <w:sz w:val="22"/>
          <w:szCs w:val="22"/>
          <w:lang w:val="ru-RU"/>
        </w:rPr>
        <w:t xml:space="preserve">, </w:t>
      </w:r>
      <w:r w:rsidRPr="00420D1E">
        <w:rPr>
          <w:rFonts w:ascii="Sylfaen" w:hAnsi="Sylfaen" w:cs="Sylfaen"/>
          <w:sz w:val="22"/>
          <w:szCs w:val="22"/>
        </w:rPr>
        <w:t>համակարգի</w:t>
      </w:r>
      <w:r w:rsidRPr="00C57344">
        <w:rPr>
          <w:rFonts w:ascii="Sylfaen" w:hAnsi="Sylfaen" w:cs="Sylfaen"/>
          <w:sz w:val="22"/>
          <w:szCs w:val="22"/>
          <w:lang w:val="ru-RU"/>
        </w:rPr>
        <w:t xml:space="preserve"> </w:t>
      </w:r>
      <w:r w:rsidRPr="00420D1E">
        <w:rPr>
          <w:rFonts w:ascii="Sylfaen" w:hAnsi="Sylfaen" w:cs="Sylfaen"/>
          <w:sz w:val="22"/>
          <w:szCs w:val="22"/>
        </w:rPr>
        <w:t>վիճակը</w:t>
      </w:r>
      <w:r w:rsidRPr="00C57344">
        <w:rPr>
          <w:rFonts w:ascii="Sylfaen" w:hAnsi="Sylfaen" w:cs="Sylfaen"/>
          <w:sz w:val="22"/>
          <w:szCs w:val="22"/>
          <w:lang w:val="ru-RU"/>
        </w:rPr>
        <w:t xml:space="preserve"> </w:t>
      </w:r>
      <w:r w:rsidRPr="00420D1E">
        <w:rPr>
          <w:rFonts w:ascii="Sylfaen" w:hAnsi="Sylfaen" w:cs="Sylfaen"/>
          <w:sz w:val="22"/>
          <w:szCs w:val="22"/>
        </w:rPr>
        <w:t>որևէ</w:t>
      </w:r>
      <w:r w:rsidRPr="00C57344">
        <w:rPr>
          <w:rFonts w:ascii="Sylfaen" w:hAnsi="Sylfaen" w:cs="Sylfaen"/>
          <w:sz w:val="22"/>
          <w:szCs w:val="22"/>
          <w:lang w:val="ru-RU"/>
        </w:rPr>
        <w:t xml:space="preserve"> </w:t>
      </w:r>
      <w:r w:rsidRPr="00420D1E">
        <w:rPr>
          <w:rFonts w:ascii="Sylfaen" w:hAnsi="Sylfaen" w:cs="Sylfaen"/>
          <w:sz w:val="22"/>
          <w:szCs w:val="22"/>
        </w:rPr>
        <w:t>պահի</w:t>
      </w:r>
      <w:r w:rsidRPr="00C57344">
        <w:rPr>
          <w:rFonts w:ascii="Sylfaen" w:hAnsi="Sylfaen" w:cs="Sylfaen"/>
          <w:sz w:val="22"/>
          <w:szCs w:val="22"/>
          <w:lang w:val="ru-RU"/>
        </w:rPr>
        <w:t xml:space="preserve"> </w:t>
      </w:r>
      <w:r w:rsidRPr="00420D1E">
        <w:rPr>
          <w:rFonts w:ascii="Sylfaen" w:hAnsi="Sylfaen" w:cs="Sylfaen"/>
          <w:sz w:val="22"/>
          <w:szCs w:val="22"/>
        </w:rPr>
        <w:t>ոչ</w:t>
      </w:r>
      <w:r w:rsidRPr="00C57344">
        <w:rPr>
          <w:rFonts w:ascii="Sylfaen" w:hAnsi="Sylfaen" w:cs="Sylfaen"/>
          <w:sz w:val="22"/>
          <w:szCs w:val="22"/>
          <w:lang w:val="ru-RU"/>
        </w:rPr>
        <w:t xml:space="preserve"> </w:t>
      </w:r>
      <w:r w:rsidRPr="00420D1E">
        <w:rPr>
          <w:rFonts w:ascii="Sylfaen" w:hAnsi="Sylfaen" w:cs="Sylfaen"/>
          <w:sz w:val="22"/>
          <w:szCs w:val="22"/>
        </w:rPr>
        <w:t>միայն</w:t>
      </w:r>
      <w:r w:rsidRPr="00C57344">
        <w:rPr>
          <w:rFonts w:ascii="Sylfaen" w:hAnsi="Sylfaen" w:cs="Sylfaen"/>
          <w:sz w:val="22"/>
          <w:szCs w:val="22"/>
          <w:lang w:val="ru-RU"/>
        </w:rPr>
        <w:t xml:space="preserve"> </w:t>
      </w:r>
      <w:r w:rsidRPr="00420D1E">
        <w:rPr>
          <w:rFonts w:ascii="Sylfaen" w:hAnsi="Sylfaen" w:cs="Sylfaen"/>
          <w:sz w:val="22"/>
          <w:szCs w:val="22"/>
        </w:rPr>
        <w:t>կախված</w:t>
      </w:r>
      <w:r w:rsidRPr="00C57344">
        <w:rPr>
          <w:rFonts w:ascii="Sylfaen" w:hAnsi="Sylfaen" w:cs="Sylfaen"/>
          <w:sz w:val="22"/>
          <w:szCs w:val="22"/>
          <w:lang w:val="ru-RU"/>
        </w:rPr>
        <w:t xml:space="preserve"> </w:t>
      </w:r>
      <w:r w:rsidRPr="00420D1E">
        <w:rPr>
          <w:rFonts w:ascii="Sylfaen" w:hAnsi="Sylfaen" w:cs="Sylfaen"/>
          <w:sz w:val="22"/>
          <w:szCs w:val="22"/>
        </w:rPr>
        <w:t>չէ</w:t>
      </w:r>
      <w:r w:rsidRPr="00C57344">
        <w:rPr>
          <w:rFonts w:ascii="Sylfaen" w:hAnsi="Sylfaen" w:cs="Sylfaen"/>
          <w:sz w:val="22"/>
          <w:szCs w:val="22"/>
          <w:lang w:val="ru-RU"/>
        </w:rPr>
        <w:t xml:space="preserve"> </w:t>
      </w:r>
      <w:r w:rsidRPr="00420D1E">
        <w:rPr>
          <w:rFonts w:ascii="Sylfaen" w:hAnsi="Sylfaen" w:cs="Sylfaen"/>
          <w:sz w:val="22"/>
          <w:szCs w:val="22"/>
        </w:rPr>
        <w:t>այդ</w:t>
      </w:r>
      <w:r w:rsidRPr="00C57344">
        <w:rPr>
          <w:rFonts w:ascii="Sylfaen" w:hAnsi="Sylfaen" w:cs="Sylfaen"/>
          <w:sz w:val="22"/>
          <w:szCs w:val="22"/>
          <w:lang w:val="ru-RU"/>
        </w:rPr>
        <w:t xml:space="preserve"> </w:t>
      </w:r>
      <w:r w:rsidRPr="00420D1E">
        <w:rPr>
          <w:rFonts w:ascii="Sylfaen" w:hAnsi="Sylfaen" w:cs="Sylfaen"/>
          <w:sz w:val="22"/>
          <w:szCs w:val="22"/>
        </w:rPr>
        <w:t>պահից</w:t>
      </w:r>
      <w:r w:rsidRPr="00C57344">
        <w:rPr>
          <w:rFonts w:ascii="Sylfaen" w:hAnsi="Sylfaen" w:cs="Sylfaen"/>
          <w:sz w:val="22"/>
          <w:szCs w:val="22"/>
          <w:lang w:val="ru-RU"/>
        </w:rPr>
        <w:t xml:space="preserve"> </w:t>
      </w:r>
      <w:r w:rsidRPr="00420D1E">
        <w:rPr>
          <w:rFonts w:ascii="Sylfaen" w:hAnsi="Sylfaen" w:cs="Sylfaen"/>
          <w:sz w:val="22"/>
          <w:szCs w:val="22"/>
        </w:rPr>
        <w:t>հետո</w:t>
      </w:r>
      <w:r w:rsidRPr="00C57344">
        <w:rPr>
          <w:rFonts w:ascii="Sylfaen" w:hAnsi="Sylfaen" w:cs="Sylfaen"/>
          <w:sz w:val="22"/>
          <w:szCs w:val="22"/>
          <w:lang w:val="ru-RU"/>
        </w:rPr>
        <w:t xml:space="preserve"> </w:t>
      </w:r>
      <w:r w:rsidRPr="00420D1E">
        <w:rPr>
          <w:rFonts w:ascii="Sylfaen" w:hAnsi="Sylfaen" w:cs="Sylfaen"/>
          <w:sz w:val="22"/>
          <w:szCs w:val="22"/>
        </w:rPr>
        <w:t>համակարգի</w:t>
      </w:r>
      <w:r w:rsidRPr="00C57344">
        <w:rPr>
          <w:rFonts w:ascii="Sylfaen" w:hAnsi="Sylfaen" w:cs="Sylfaen"/>
          <w:sz w:val="22"/>
          <w:szCs w:val="22"/>
          <w:lang w:val="ru-RU"/>
        </w:rPr>
        <w:t xml:space="preserve"> </w:t>
      </w:r>
      <w:r w:rsidRPr="00420D1E">
        <w:rPr>
          <w:rFonts w:ascii="Sylfaen" w:hAnsi="Sylfaen" w:cs="Sylfaen"/>
          <w:sz w:val="22"/>
          <w:szCs w:val="22"/>
        </w:rPr>
        <w:t>վրա</w:t>
      </w:r>
      <w:r w:rsidRPr="00C57344">
        <w:rPr>
          <w:rFonts w:ascii="Sylfaen" w:hAnsi="Sylfaen" w:cs="Sylfaen"/>
          <w:sz w:val="22"/>
          <w:szCs w:val="22"/>
          <w:lang w:val="ru-RU"/>
        </w:rPr>
        <w:t xml:space="preserve"> </w:t>
      </w:r>
      <w:r w:rsidRPr="00420D1E">
        <w:rPr>
          <w:rFonts w:ascii="Sylfaen" w:hAnsi="Sylfaen" w:cs="Sylfaen"/>
          <w:sz w:val="22"/>
          <w:szCs w:val="22"/>
        </w:rPr>
        <w:t>ազդող</w:t>
      </w:r>
      <w:r w:rsidRPr="00C57344">
        <w:rPr>
          <w:rFonts w:ascii="Sylfaen" w:hAnsi="Sylfaen" w:cs="Sylfaen"/>
          <w:sz w:val="22"/>
          <w:szCs w:val="22"/>
          <w:lang w:val="ru-RU"/>
        </w:rPr>
        <w:t xml:space="preserve"> </w:t>
      </w:r>
      <w:r w:rsidRPr="00420D1E">
        <w:rPr>
          <w:rFonts w:ascii="Sylfaen" w:hAnsi="Sylfaen" w:cs="Sylfaen"/>
          <w:sz w:val="22"/>
          <w:szCs w:val="22"/>
        </w:rPr>
        <w:t>գրգիռներից</w:t>
      </w:r>
      <w:r w:rsidRPr="00C57344">
        <w:rPr>
          <w:rFonts w:ascii="Sylfaen" w:hAnsi="Sylfaen" w:cs="Sylfaen"/>
          <w:sz w:val="22"/>
          <w:szCs w:val="22"/>
          <w:lang w:val="ru-RU"/>
        </w:rPr>
        <w:t xml:space="preserve">, </w:t>
      </w:r>
      <w:r w:rsidRPr="00420D1E">
        <w:rPr>
          <w:rFonts w:ascii="Sylfaen" w:hAnsi="Sylfaen" w:cs="Sylfaen"/>
          <w:sz w:val="22"/>
          <w:szCs w:val="22"/>
        </w:rPr>
        <w:t>այլև</w:t>
      </w:r>
      <w:r w:rsidRPr="00C57344">
        <w:rPr>
          <w:rFonts w:ascii="Sylfaen" w:hAnsi="Sylfaen" w:cs="Sylfaen"/>
          <w:sz w:val="22"/>
          <w:szCs w:val="22"/>
          <w:lang w:val="ru-RU"/>
        </w:rPr>
        <w:t xml:space="preserve"> </w:t>
      </w:r>
      <w:r w:rsidRPr="00420D1E">
        <w:rPr>
          <w:rFonts w:ascii="Sylfaen" w:hAnsi="Sylfaen" w:cs="Sylfaen"/>
          <w:sz w:val="22"/>
          <w:szCs w:val="22"/>
        </w:rPr>
        <w:t>ամբողջովին</w:t>
      </w:r>
      <w:r w:rsidRPr="00C57344">
        <w:rPr>
          <w:rFonts w:ascii="Sylfaen" w:hAnsi="Sylfaen" w:cs="Sylfaen"/>
          <w:sz w:val="22"/>
          <w:szCs w:val="22"/>
          <w:lang w:val="ru-RU"/>
        </w:rPr>
        <w:t xml:space="preserve"> </w:t>
      </w:r>
      <w:r w:rsidRPr="00420D1E">
        <w:rPr>
          <w:rFonts w:ascii="Sylfaen" w:hAnsi="Sylfaen" w:cs="Sylfaen"/>
          <w:sz w:val="22"/>
          <w:szCs w:val="22"/>
        </w:rPr>
        <w:t>պայմանավորված</w:t>
      </w:r>
      <w:r w:rsidRPr="00C57344">
        <w:rPr>
          <w:rFonts w:ascii="Sylfaen" w:hAnsi="Sylfaen" w:cs="Sylfaen"/>
          <w:sz w:val="22"/>
          <w:szCs w:val="22"/>
          <w:lang w:val="ru-RU"/>
        </w:rPr>
        <w:t xml:space="preserve"> </w:t>
      </w:r>
      <w:r w:rsidRPr="00420D1E">
        <w:rPr>
          <w:rFonts w:ascii="Sylfaen" w:hAnsi="Sylfaen" w:cs="Sylfaen"/>
          <w:sz w:val="22"/>
          <w:szCs w:val="22"/>
        </w:rPr>
        <w:t>է</w:t>
      </w:r>
      <w:r w:rsidRPr="00C57344">
        <w:rPr>
          <w:rFonts w:ascii="Sylfaen" w:hAnsi="Sylfaen" w:cs="Sylfaen"/>
          <w:sz w:val="22"/>
          <w:szCs w:val="22"/>
          <w:lang w:val="ru-RU"/>
        </w:rPr>
        <w:t xml:space="preserve"> </w:t>
      </w:r>
      <w:r w:rsidRPr="00420D1E">
        <w:rPr>
          <w:rFonts w:ascii="Sylfaen" w:hAnsi="Sylfaen" w:cs="Sylfaen"/>
          <w:sz w:val="22"/>
          <w:szCs w:val="22"/>
        </w:rPr>
        <w:t>այդ</w:t>
      </w:r>
      <w:r w:rsidRPr="00C57344">
        <w:rPr>
          <w:rFonts w:ascii="Sylfaen" w:hAnsi="Sylfaen" w:cs="Sylfaen"/>
          <w:sz w:val="22"/>
          <w:szCs w:val="22"/>
          <w:lang w:val="ru-RU"/>
        </w:rPr>
        <w:t xml:space="preserve"> </w:t>
      </w:r>
      <w:r w:rsidRPr="00420D1E">
        <w:rPr>
          <w:rFonts w:ascii="Sylfaen" w:hAnsi="Sylfaen" w:cs="Sylfaen"/>
          <w:sz w:val="22"/>
          <w:szCs w:val="22"/>
        </w:rPr>
        <w:t>պահից</w:t>
      </w:r>
      <w:r w:rsidRPr="00C57344">
        <w:rPr>
          <w:rFonts w:ascii="Sylfaen" w:hAnsi="Sylfaen" w:cs="Sylfaen"/>
          <w:sz w:val="22"/>
          <w:szCs w:val="22"/>
          <w:lang w:val="ru-RU"/>
        </w:rPr>
        <w:t xml:space="preserve"> </w:t>
      </w:r>
      <w:r w:rsidRPr="00420D1E">
        <w:rPr>
          <w:rFonts w:ascii="Sylfaen" w:hAnsi="Sylfaen" w:cs="Sylfaen"/>
          <w:sz w:val="22"/>
          <w:szCs w:val="22"/>
        </w:rPr>
        <w:t>առաջ</w:t>
      </w:r>
      <w:r w:rsidRPr="00C57344">
        <w:rPr>
          <w:rFonts w:ascii="Sylfaen" w:hAnsi="Sylfaen" w:cs="Sylfaen"/>
          <w:sz w:val="22"/>
          <w:szCs w:val="22"/>
          <w:lang w:val="ru-RU"/>
        </w:rPr>
        <w:t xml:space="preserve"> </w:t>
      </w:r>
      <w:r w:rsidRPr="00420D1E">
        <w:rPr>
          <w:rFonts w:ascii="Sylfaen" w:hAnsi="Sylfaen" w:cs="Sylfaen"/>
          <w:sz w:val="22"/>
          <w:szCs w:val="22"/>
        </w:rPr>
        <w:t>որևէ</w:t>
      </w:r>
      <w:r w:rsidRPr="00C57344">
        <w:rPr>
          <w:rFonts w:ascii="Sylfaen" w:hAnsi="Sylfaen" w:cs="Sylfaen"/>
          <w:sz w:val="22"/>
          <w:szCs w:val="22"/>
          <w:lang w:val="ru-RU"/>
        </w:rPr>
        <w:t xml:space="preserve"> </w:t>
      </w:r>
      <w:r w:rsidRPr="00420D1E">
        <w:rPr>
          <w:rFonts w:ascii="Sylfaen" w:hAnsi="Sylfaen" w:cs="Sylfaen"/>
          <w:sz w:val="22"/>
          <w:szCs w:val="22"/>
        </w:rPr>
        <w:t>պահի</w:t>
      </w:r>
      <w:r w:rsidRPr="00C57344">
        <w:rPr>
          <w:rFonts w:ascii="Sylfaen" w:hAnsi="Sylfaen" w:cs="Sylfaen"/>
          <w:sz w:val="22"/>
          <w:szCs w:val="22"/>
          <w:lang w:val="ru-RU"/>
        </w:rPr>
        <w:t xml:space="preserve"> </w:t>
      </w:r>
      <w:r w:rsidRPr="00420D1E">
        <w:rPr>
          <w:rFonts w:ascii="Sylfaen" w:hAnsi="Sylfaen" w:cs="Sylfaen"/>
          <w:sz w:val="22"/>
          <w:szCs w:val="22"/>
        </w:rPr>
        <w:t>համակարգի</w:t>
      </w:r>
      <w:r w:rsidRPr="00C57344">
        <w:rPr>
          <w:rFonts w:ascii="Sylfaen" w:hAnsi="Sylfaen" w:cs="Sylfaen"/>
          <w:sz w:val="22"/>
          <w:szCs w:val="22"/>
          <w:lang w:val="ru-RU"/>
        </w:rPr>
        <w:t xml:space="preserve"> </w:t>
      </w:r>
      <w:r w:rsidRPr="00420D1E">
        <w:rPr>
          <w:rFonts w:ascii="Sylfaen" w:hAnsi="Sylfaen" w:cs="Sylfaen"/>
          <w:sz w:val="22"/>
          <w:szCs w:val="22"/>
        </w:rPr>
        <w:t>վիճակով</w:t>
      </w:r>
      <w:r w:rsidRPr="00C57344">
        <w:rPr>
          <w:rFonts w:ascii="Sylfaen" w:hAnsi="Sylfaen" w:cs="Sylfaen"/>
          <w:sz w:val="22"/>
          <w:szCs w:val="22"/>
          <w:lang w:val="ru-RU"/>
        </w:rPr>
        <w:t xml:space="preserve"> (</w:t>
      </w:r>
      <w:r w:rsidRPr="00420D1E">
        <w:rPr>
          <w:rFonts w:ascii="Sylfaen" w:hAnsi="Sylfaen" w:cs="Sylfaen"/>
          <w:sz w:val="22"/>
          <w:szCs w:val="22"/>
        </w:rPr>
        <w:t>սկզբնական</w:t>
      </w:r>
      <w:r w:rsidRPr="00C57344">
        <w:rPr>
          <w:rFonts w:ascii="Sylfaen" w:hAnsi="Sylfaen" w:cs="Sylfaen"/>
          <w:sz w:val="22"/>
          <w:szCs w:val="22"/>
          <w:lang w:val="ru-RU"/>
        </w:rPr>
        <w:t xml:space="preserve"> </w:t>
      </w:r>
      <w:r w:rsidRPr="00420D1E">
        <w:rPr>
          <w:rFonts w:ascii="Sylfaen" w:hAnsi="Sylfaen" w:cs="Sylfaen"/>
          <w:sz w:val="22"/>
          <w:szCs w:val="22"/>
        </w:rPr>
        <w:t>վիճակ</w:t>
      </w:r>
      <w:r w:rsidRPr="00C57344">
        <w:rPr>
          <w:rFonts w:ascii="Sylfaen" w:hAnsi="Sylfaen" w:cs="Sylfaen"/>
          <w:sz w:val="22"/>
          <w:szCs w:val="22"/>
          <w:lang w:val="ru-RU"/>
        </w:rPr>
        <w:t xml:space="preserve">) </w:t>
      </w:r>
      <w:r w:rsidRPr="00420D1E">
        <w:rPr>
          <w:rFonts w:ascii="Sylfaen" w:hAnsi="Sylfaen" w:cs="Sylfaen"/>
          <w:sz w:val="22"/>
          <w:szCs w:val="22"/>
        </w:rPr>
        <w:t>և</w:t>
      </w:r>
      <w:r w:rsidRPr="00C57344">
        <w:rPr>
          <w:rFonts w:ascii="Sylfaen" w:hAnsi="Sylfaen" w:cs="Sylfaen"/>
          <w:sz w:val="22"/>
          <w:szCs w:val="22"/>
          <w:lang w:val="ru-RU"/>
        </w:rPr>
        <w:t xml:space="preserve"> </w:t>
      </w:r>
      <w:r w:rsidRPr="00420D1E">
        <w:rPr>
          <w:rFonts w:ascii="Sylfaen" w:hAnsi="Sylfaen" w:cs="Sylfaen"/>
          <w:sz w:val="22"/>
          <w:szCs w:val="22"/>
        </w:rPr>
        <w:t>այդ</w:t>
      </w:r>
      <w:r w:rsidRPr="00C57344">
        <w:rPr>
          <w:rFonts w:ascii="Sylfaen" w:hAnsi="Sylfaen" w:cs="Sylfaen"/>
          <w:sz w:val="22"/>
          <w:szCs w:val="22"/>
          <w:lang w:val="ru-RU"/>
        </w:rPr>
        <w:t xml:space="preserve"> </w:t>
      </w:r>
      <w:r w:rsidRPr="00420D1E">
        <w:rPr>
          <w:rFonts w:ascii="Sylfaen" w:hAnsi="Sylfaen" w:cs="Sylfaen"/>
          <w:sz w:val="22"/>
          <w:szCs w:val="22"/>
        </w:rPr>
        <w:t>երկու</w:t>
      </w:r>
      <w:r w:rsidRPr="00C57344">
        <w:rPr>
          <w:rFonts w:ascii="Sylfaen" w:hAnsi="Sylfaen" w:cs="Sylfaen"/>
          <w:sz w:val="22"/>
          <w:szCs w:val="22"/>
          <w:lang w:val="ru-RU"/>
        </w:rPr>
        <w:t xml:space="preserve"> </w:t>
      </w:r>
      <w:r w:rsidRPr="00420D1E">
        <w:rPr>
          <w:rFonts w:ascii="Sylfaen" w:hAnsi="Sylfaen" w:cs="Sylfaen"/>
          <w:sz w:val="22"/>
          <w:szCs w:val="22"/>
        </w:rPr>
        <w:t>պահերի</w:t>
      </w:r>
      <w:r w:rsidRPr="00C57344">
        <w:rPr>
          <w:rFonts w:ascii="Sylfaen" w:hAnsi="Sylfaen" w:cs="Sylfaen"/>
          <w:sz w:val="22"/>
          <w:szCs w:val="22"/>
          <w:lang w:val="ru-RU"/>
        </w:rPr>
        <w:t xml:space="preserve"> </w:t>
      </w:r>
      <w:r w:rsidRPr="00420D1E">
        <w:rPr>
          <w:rFonts w:ascii="Sylfaen" w:hAnsi="Sylfaen" w:cs="Sylfaen"/>
          <w:sz w:val="22"/>
          <w:szCs w:val="22"/>
        </w:rPr>
        <w:t>միջև</w:t>
      </w:r>
      <w:r w:rsidRPr="00C57344">
        <w:rPr>
          <w:rFonts w:ascii="Sylfaen" w:hAnsi="Sylfaen" w:cs="Sylfaen"/>
          <w:sz w:val="22"/>
          <w:szCs w:val="22"/>
          <w:lang w:val="ru-RU"/>
        </w:rPr>
        <w:t xml:space="preserve"> </w:t>
      </w:r>
      <w:r w:rsidRPr="00420D1E">
        <w:rPr>
          <w:rFonts w:ascii="Sylfaen" w:hAnsi="Sylfaen" w:cs="Sylfaen"/>
          <w:sz w:val="22"/>
          <w:szCs w:val="22"/>
        </w:rPr>
        <w:t>ընկած</w:t>
      </w:r>
      <w:r w:rsidRPr="00C57344">
        <w:rPr>
          <w:rFonts w:ascii="Sylfaen" w:hAnsi="Sylfaen" w:cs="Sylfaen"/>
          <w:sz w:val="22"/>
          <w:szCs w:val="22"/>
          <w:lang w:val="ru-RU"/>
        </w:rPr>
        <w:t xml:space="preserve"> </w:t>
      </w:r>
      <w:r w:rsidRPr="00420D1E">
        <w:rPr>
          <w:rFonts w:ascii="Sylfaen" w:hAnsi="Sylfaen" w:cs="Sylfaen"/>
          <w:sz w:val="22"/>
          <w:szCs w:val="22"/>
        </w:rPr>
        <w:t>ողջ</w:t>
      </w:r>
      <w:r w:rsidRPr="00C57344">
        <w:rPr>
          <w:rFonts w:ascii="Sylfaen" w:hAnsi="Sylfaen" w:cs="Sylfaen"/>
          <w:sz w:val="22"/>
          <w:szCs w:val="22"/>
          <w:lang w:val="ru-RU"/>
        </w:rPr>
        <w:t xml:space="preserve"> </w:t>
      </w:r>
      <w:r w:rsidRPr="00420D1E">
        <w:rPr>
          <w:rFonts w:ascii="Sylfaen" w:hAnsi="Sylfaen" w:cs="Sylfaen"/>
          <w:sz w:val="22"/>
          <w:szCs w:val="22"/>
        </w:rPr>
        <w:t>ժամանակահատվածում</w:t>
      </w:r>
      <w:r w:rsidRPr="00C57344">
        <w:rPr>
          <w:rFonts w:ascii="Sylfaen" w:hAnsi="Sylfaen" w:cs="Sylfaen"/>
          <w:sz w:val="22"/>
          <w:szCs w:val="22"/>
          <w:lang w:val="ru-RU"/>
        </w:rPr>
        <w:t xml:space="preserve"> </w:t>
      </w:r>
      <w:r w:rsidRPr="00420D1E">
        <w:rPr>
          <w:rFonts w:ascii="Sylfaen" w:hAnsi="Sylfaen" w:cs="Sylfaen"/>
          <w:sz w:val="22"/>
          <w:szCs w:val="22"/>
        </w:rPr>
        <w:t>համակարգի</w:t>
      </w:r>
      <w:r w:rsidRPr="00C57344">
        <w:rPr>
          <w:rFonts w:ascii="Sylfaen" w:hAnsi="Sylfaen" w:cs="Sylfaen"/>
          <w:sz w:val="22"/>
          <w:szCs w:val="22"/>
          <w:lang w:val="ru-RU"/>
        </w:rPr>
        <w:t xml:space="preserve"> </w:t>
      </w:r>
      <w:r w:rsidRPr="00420D1E">
        <w:rPr>
          <w:rFonts w:ascii="Sylfaen" w:hAnsi="Sylfaen" w:cs="Sylfaen"/>
          <w:sz w:val="22"/>
          <w:szCs w:val="22"/>
        </w:rPr>
        <w:t>վրա</w:t>
      </w:r>
      <w:r w:rsidRPr="00C57344">
        <w:rPr>
          <w:rFonts w:ascii="Sylfaen" w:hAnsi="Sylfaen" w:cs="Sylfaen"/>
          <w:sz w:val="22"/>
          <w:szCs w:val="22"/>
          <w:lang w:val="ru-RU"/>
        </w:rPr>
        <w:t xml:space="preserve"> </w:t>
      </w:r>
      <w:r w:rsidRPr="00420D1E">
        <w:rPr>
          <w:rFonts w:ascii="Sylfaen" w:hAnsi="Sylfaen" w:cs="Sylfaen"/>
          <w:sz w:val="22"/>
          <w:szCs w:val="22"/>
        </w:rPr>
        <w:t>ազդած</w:t>
      </w:r>
      <w:r w:rsidRPr="00C57344">
        <w:rPr>
          <w:rFonts w:ascii="Sylfaen" w:hAnsi="Sylfaen" w:cs="Sylfaen"/>
          <w:sz w:val="22"/>
          <w:szCs w:val="22"/>
          <w:lang w:val="ru-RU"/>
        </w:rPr>
        <w:t xml:space="preserve"> </w:t>
      </w:r>
      <w:r w:rsidRPr="00420D1E">
        <w:rPr>
          <w:rFonts w:ascii="Sylfaen" w:hAnsi="Sylfaen" w:cs="Sylfaen"/>
          <w:sz w:val="22"/>
          <w:szCs w:val="22"/>
        </w:rPr>
        <w:t>գրգիռներով</w:t>
      </w:r>
      <w:r w:rsidRPr="00C57344">
        <w:rPr>
          <w:rFonts w:ascii="Sylfaen" w:hAnsi="Sylfaen" w:cs="Sylfaen"/>
          <w:sz w:val="22"/>
          <w:szCs w:val="22"/>
          <w:lang w:val="ru-RU"/>
        </w:rPr>
        <w:t>:</w:t>
      </w:r>
    </w:p>
    <w:p w:rsidR="00420D1E" w:rsidRPr="00C57344" w:rsidRDefault="00420D1E" w:rsidP="00700AC3">
      <w:pPr>
        <w:ind w:firstLine="567"/>
        <w:jc w:val="both"/>
        <w:rPr>
          <w:rFonts w:ascii="Sylfaen" w:hAnsi="Sylfaen" w:cs="Sylfaen"/>
          <w:sz w:val="22"/>
          <w:szCs w:val="22"/>
          <w:lang w:val="ru-RU"/>
        </w:rPr>
      </w:pPr>
      <w:r w:rsidRPr="00420D1E">
        <w:rPr>
          <w:rFonts w:ascii="Sylfaen" w:hAnsi="Sylfaen" w:cs="Sylfaen"/>
          <w:sz w:val="22"/>
          <w:szCs w:val="22"/>
          <w:lang w:val="en-US"/>
        </w:rPr>
        <w:t>Ինչպես</w:t>
      </w:r>
      <w:r w:rsidRPr="00C57344">
        <w:rPr>
          <w:rFonts w:ascii="Sylfaen" w:hAnsi="Sylfaen" w:cs="Sylfaen"/>
          <w:sz w:val="22"/>
          <w:szCs w:val="22"/>
          <w:lang w:val="ru-RU"/>
        </w:rPr>
        <w:t xml:space="preserve"> </w:t>
      </w:r>
      <w:r w:rsidRPr="00420D1E">
        <w:rPr>
          <w:rFonts w:ascii="Sylfaen" w:hAnsi="Sylfaen" w:cs="Sylfaen"/>
          <w:sz w:val="22"/>
          <w:szCs w:val="22"/>
          <w:lang w:val="en-US"/>
        </w:rPr>
        <w:t>ասվեց</w:t>
      </w:r>
      <w:r w:rsidRPr="00C57344">
        <w:rPr>
          <w:rFonts w:ascii="Sylfaen" w:hAnsi="Sylfaen" w:cs="Sylfaen"/>
          <w:sz w:val="22"/>
          <w:szCs w:val="22"/>
          <w:lang w:val="ru-RU"/>
        </w:rPr>
        <w:t xml:space="preserve"> </w:t>
      </w:r>
      <w:r w:rsidRPr="00420D1E">
        <w:rPr>
          <w:rFonts w:ascii="Sylfaen" w:hAnsi="Sylfaen" w:cs="Sylfaen"/>
          <w:sz w:val="22"/>
          <w:szCs w:val="22"/>
          <w:lang w:val="en-US"/>
        </w:rPr>
        <w:t>վերը</w:t>
      </w:r>
      <w:r w:rsidRPr="00C57344">
        <w:rPr>
          <w:rFonts w:ascii="Sylfaen" w:hAnsi="Sylfaen" w:cs="Sylfaen"/>
          <w:sz w:val="22"/>
          <w:szCs w:val="22"/>
          <w:lang w:val="ru-RU"/>
        </w:rPr>
        <w:t xml:space="preserve">, </w:t>
      </w:r>
      <w:r w:rsidRPr="00420D1E">
        <w:rPr>
          <w:rFonts w:ascii="Sylfaen" w:hAnsi="Sylfaen" w:cs="Sylfaen"/>
          <w:sz w:val="22"/>
          <w:szCs w:val="22"/>
          <w:lang w:val="en-US"/>
        </w:rPr>
        <w:t>աշխատանքի</w:t>
      </w:r>
      <w:r w:rsidRPr="00C57344">
        <w:rPr>
          <w:rFonts w:ascii="Sylfaen" w:hAnsi="Sylfaen" w:cs="Sylfaen"/>
          <w:sz w:val="22"/>
          <w:szCs w:val="22"/>
          <w:lang w:val="ru-RU"/>
        </w:rPr>
        <w:t xml:space="preserve"> </w:t>
      </w:r>
      <w:r w:rsidRPr="00420D1E">
        <w:rPr>
          <w:rFonts w:ascii="Sylfaen" w:hAnsi="Sylfaen" w:cs="Sylfaen"/>
          <w:sz w:val="22"/>
          <w:szCs w:val="22"/>
          <w:lang w:val="en-US"/>
        </w:rPr>
        <w:t>սկզբում</w:t>
      </w:r>
      <w:r w:rsidRPr="00C57344">
        <w:rPr>
          <w:rFonts w:ascii="Sylfaen" w:hAnsi="Sylfaen" w:cs="Sylfaen"/>
          <w:sz w:val="22"/>
          <w:szCs w:val="22"/>
          <w:lang w:val="ru-RU"/>
        </w:rPr>
        <w:t xml:space="preserve"> </w:t>
      </w:r>
      <w:r w:rsidRPr="00420D1E">
        <w:rPr>
          <w:rFonts w:ascii="Sylfaen" w:hAnsi="Sylfaen" w:cs="Sylfaen"/>
          <w:sz w:val="22"/>
          <w:szCs w:val="22"/>
          <w:lang w:val="en-US"/>
        </w:rPr>
        <w:t>մենք</w:t>
      </w:r>
      <w:r w:rsidRPr="00C57344">
        <w:rPr>
          <w:rFonts w:ascii="Sylfaen" w:hAnsi="Sylfaen" w:cs="Sylfaen"/>
          <w:sz w:val="22"/>
          <w:szCs w:val="22"/>
          <w:lang w:val="ru-RU"/>
        </w:rPr>
        <w:t xml:space="preserve"> </w:t>
      </w:r>
      <w:r w:rsidRPr="00420D1E">
        <w:rPr>
          <w:rFonts w:ascii="Sylfaen" w:hAnsi="Sylfaen" w:cs="Sylfaen"/>
          <w:sz w:val="22"/>
          <w:szCs w:val="22"/>
        </w:rPr>
        <w:t>կփորձենք</w:t>
      </w:r>
      <w:r w:rsidRPr="00C57344">
        <w:rPr>
          <w:rFonts w:ascii="Sylfaen" w:hAnsi="Sylfaen" w:cs="Sylfaen"/>
          <w:sz w:val="22"/>
          <w:szCs w:val="22"/>
          <w:lang w:val="ru-RU"/>
        </w:rPr>
        <w:t xml:space="preserve"> </w:t>
      </w:r>
      <w:r w:rsidRPr="00420D1E">
        <w:rPr>
          <w:rFonts w:ascii="Sylfaen" w:hAnsi="Sylfaen" w:cs="Sylfaen"/>
          <w:sz w:val="22"/>
          <w:szCs w:val="22"/>
          <w:lang w:val="en-US"/>
        </w:rPr>
        <w:t>առավել</w:t>
      </w:r>
      <w:r w:rsidRPr="00C57344">
        <w:rPr>
          <w:rFonts w:ascii="Sylfaen" w:hAnsi="Sylfaen" w:cs="Sylfaen"/>
          <w:sz w:val="22"/>
          <w:szCs w:val="22"/>
          <w:lang w:val="ru-RU"/>
        </w:rPr>
        <w:t xml:space="preserve"> </w:t>
      </w:r>
      <w:r w:rsidRPr="00420D1E">
        <w:rPr>
          <w:rFonts w:ascii="Sylfaen" w:hAnsi="Sylfaen" w:cs="Sylfaen"/>
          <w:sz w:val="22"/>
          <w:szCs w:val="22"/>
          <w:lang w:val="en-US"/>
        </w:rPr>
        <w:t>խորությամբ</w:t>
      </w:r>
      <w:r w:rsidRPr="00C57344">
        <w:rPr>
          <w:rFonts w:ascii="Sylfaen" w:hAnsi="Sylfaen" w:cs="Sylfaen"/>
          <w:sz w:val="22"/>
          <w:szCs w:val="22"/>
          <w:lang w:val="ru-RU"/>
        </w:rPr>
        <w:t xml:space="preserve"> </w:t>
      </w:r>
      <w:r w:rsidRPr="00420D1E">
        <w:rPr>
          <w:rFonts w:ascii="Sylfaen" w:hAnsi="Sylfaen" w:cs="Sylfaen"/>
          <w:sz w:val="22"/>
          <w:szCs w:val="22"/>
          <w:lang w:val="en-US"/>
        </w:rPr>
        <w:t>հասկանալ</w:t>
      </w:r>
      <w:r w:rsidRPr="00C57344">
        <w:rPr>
          <w:rFonts w:ascii="Sylfaen" w:hAnsi="Sylfaen" w:cs="Sylfaen"/>
          <w:sz w:val="22"/>
          <w:szCs w:val="22"/>
          <w:lang w:val="ru-RU"/>
        </w:rPr>
        <w:t xml:space="preserve">, </w:t>
      </w:r>
      <w:r w:rsidRPr="00420D1E">
        <w:rPr>
          <w:rFonts w:ascii="Sylfaen" w:hAnsi="Sylfaen" w:cs="Sylfaen"/>
          <w:sz w:val="22"/>
          <w:szCs w:val="22"/>
          <w:lang w:val="en-US"/>
        </w:rPr>
        <w:t>թե</w:t>
      </w:r>
      <w:r w:rsidRPr="00C57344">
        <w:rPr>
          <w:rFonts w:ascii="Sylfaen" w:hAnsi="Sylfaen" w:cs="Sylfaen"/>
          <w:sz w:val="22"/>
          <w:szCs w:val="22"/>
          <w:lang w:val="ru-RU"/>
        </w:rPr>
        <w:t xml:space="preserve"> </w:t>
      </w:r>
      <w:r w:rsidRPr="00420D1E">
        <w:rPr>
          <w:rFonts w:ascii="Sylfaen" w:hAnsi="Sylfaen" w:cs="Sylfaen"/>
          <w:sz w:val="22"/>
          <w:szCs w:val="22"/>
          <w:lang w:val="en-US"/>
        </w:rPr>
        <w:t>ինչ</w:t>
      </w:r>
      <w:r w:rsidRPr="00C57344">
        <w:rPr>
          <w:rFonts w:ascii="Sylfaen" w:hAnsi="Sylfaen" w:cs="Sylfaen"/>
          <w:sz w:val="22"/>
          <w:szCs w:val="22"/>
          <w:lang w:val="ru-RU"/>
        </w:rPr>
        <w:t xml:space="preserve"> </w:t>
      </w:r>
      <w:r w:rsidRPr="00420D1E">
        <w:rPr>
          <w:rFonts w:ascii="Sylfaen" w:hAnsi="Sylfaen" w:cs="Sylfaen"/>
          <w:sz w:val="22"/>
          <w:szCs w:val="22"/>
          <w:lang w:val="en-US"/>
        </w:rPr>
        <w:t>է</w:t>
      </w:r>
      <w:r w:rsidRPr="00C57344">
        <w:rPr>
          <w:rFonts w:ascii="Sylfaen" w:hAnsi="Sylfaen" w:cs="Sylfaen"/>
          <w:sz w:val="22"/>
          <w:szCs w:val="22"/>
          <w:lang w:val="ru-RU"/>
        </w:rPr>
        <w:t xml:space="preserve"> </w:t>
      </w:r>
      <w:r w:rsidRPr="00420D1E">
        <w:rPr>
          <w:rFonts w:ascii="Sylfaen" w:hAnsi="Sylfaen" w:cs="Sylfaen"/>
          <w:sz w:val="22"/>
          <w:szCs w:val="22"/>
          <w:lang w:val="en-US"/>
        </w:rPr>
        <w:t>իրենից</w:t>
      </w:r>
      <w:r w:rsidRPr="00C57344">
        <w:rPr>
          <w:rFonts w:ascii="Sylfaen" w:hAnsi="Sylfaen" w:cs="Sylfaen"/>
          <w:sz w:val="22"/>
          <w:szCs w:val="22"/>
          <w:lang w:val="ru-RU"/>
        </w:rPr>
        <w:t xml:space="preserve"> </w:t>
      </w:r>
      <w:r w:rsidRPr="00420D1E">
        <w:rPr>
          <w:rFonts w:ascii="Sylfaen" w:hAnsi="Sylfaen" w:cs="Sylfaen"/>
          <w:sz w:val="22"/>
          <w:szCs w:val="22"/>
          <w:lang w:val="en-US"/>
        </w:rPr>
        <w:t>ներկայացնում</w:t>
      </w:r>
      <w:r w:rsidRPr="00C57344">
        <w:rPr>
          <w:rFonts w:ascii="Sylfaen" w:hAnsi="Sylfaen" w:cs="Sylfaen"/>
          <w:sz w:val="22"/>
          <w:szCs w:val="22"/>
          <w:lang w:val="ru-RU"/>
        </w:rPr>
        <w:t xml:space="preserve"> </w:t>
      </w:r>
      <w:r w:rsidRPr="00420D1E">
        <w:rPr>
          <w:rFonts w:ascii="Sylfaen" w:hAnsi="Sylfaen" w:cs="Sylfaen"/>
          <w:sz w:val="22"/>
          <w:szCs w:val="22"/>
          <w:lang w:val="en-US"/>
        </w:rPr>
        <w:t>պատճառականության</w:t>
      </w:r>
      <w:r w:rsidRPr="00C57344">
        <w:rPr>
          <w:rFonts w:ascii="Sylfaen" w:hAnsi="Sylfaen" w:cs="Sylfaen"/>
          <w:sz w:val="22"/>
          <w:szCs w:val="22"/>
          <w:lang w:val="ru-RU"/>
        </w:rPr>
        <w:t xml:space="preserve"> </w:t>
      </w:r>
      <w:r w:rsidRPr="00420D1E">
        <w:rPr>
          <w:rFonts w:ascii="Sylfaen" w:hAnsi="Sylfaen" w:cs="Sylfaen"/>
          <w:sz w:val="22"/>
          <w:szCs w:val="22"/>
          <w:lang w:val="en-US"/>
        </w:rPr>
        <w:t>սկզբունքը</w:t>
      </w:r>
      <w:r w:rsidRPr="00C57344">
        <w:rPr>
          <w:rFonts w:ascii="Sylfaen" w:hAnsi="Sylfaen" w:cs="Sylfaen"/>
          <w:sz w:val="22"/>
          <w:szCs w:val="22"/>
          <w:lang w:val="ru-RU"/>
        </w:rPr>
        <w:t xml:space="preserve"> </w:t>
      </w:r>
      <w:r w:rsidRPr="00420D1E">
        <w:rPr>
          <w:rFonts w:ascii="Sylfaen" w:hAnsi="Sylfaen" w:cs="Sylfaen"/>
          <w:sz w:val="22"/>
          <w:szCs w:val="22"/>
          <w:lang w:val="en-US"/>
        </w:rPr>
        <w:t>և</w:t>
      </w:r>
      <w:r w:rsidRPr="00C57344">
        <w:rPr>
          <w:rFonts w:ascii="Sylfaen" w:hAnsi="Sylfaen" w:cs="Sylfaen"/>
          <w:sz w:val="22"/>
          <w:szCs w:val="22"/>
          <w:lang w:val="ru-RU"/>
        </w:rPr>
        <w:t xml:space="preserve"> </w:t>
      </w:r>
      <w:r w:rsidRPr="00420D1E">
        <w:rPr>
          <w:rFonts w:ascii="Sylfaen" w:hAnsi="Sylfaen" w:cs="Sylfaen"/>
          <w:sz w:val="22"/>
          <w:szCs w:val="22"/>
          <w:lang w:val="en-US"/>
        </w:rPr>
        <w:t>որն</w:t>
      </w:r>
      <w:r w:rsidRPr="00C57344">
        <w:rPr>
          <w:rFonts w:ascii="Sylfaen" w:hAnsi="Sylfaen" w:cs="Sylfaen"/>
          <w:sz w:val="22"/>
          <w:szCs w:val="22"/>
          <w:lang w:val="ru-RU"/>
        </w:rPr>
        <w:t xml:space="preserve"> </w:t>
      </w:r>
      <w:r w:rsidRPr="00420D1E">
        <w:rPr>
          <w:rFonts w:ascii="Sylfaen" w:hAnsi="Sylfaen" w:cs="Sylfaen"/>
          <w:sz w:val="22"/>
          <w:szCs w:val="22"/>
          <w:lang w:val="en-US"/>
        </w:rPr>
        <w:t>է</w:t>
      </w:r>
      <w:r w:rsidRPr="00C57344">
        <w:rPr>
          <w:rFonts w:ascii="Sylfaen" w:hAnsi="Sylfaen" w:cs="Sylfaen"/>
          <w:sz w:val="22"/>
          <w:szCs w:val="22"/>
          <w:lang w:val="ru-RU"/>
        </w:rPr>
        <w:t xml:space="preserve"> </w:t>
      </w:r>
      <w:r w:rsidRPr="00420D1E">
        <w:rPr>
          <w:rFonts w:ascii="Sylfaen" w:hAnsi="Sylfaen" w:cs="Sylfaen"/>
          <w:sz w:val="22"/>
          <w:szCs w:val="22"/>
          <w:lang w:val="en-US"/>
        </w:rPr>
        <w:t>դրա</w:t>
      </w:r>
      <w:r w:rsidRPr="00C57344">
        <w:rPr>
          <w:rFonts w:ascii="Sylfaen" w:hAnsi="Sylfaen" w:cs="Sylfaen"/>
          <w:sz w:val="22"/>
          <w:szCs w:val="22"/>
          <w:lang w:val="ru-RU"/>
        </w:rPr>
        <w:t xml:space="preserve"> </w:t>
      </w:r>
      <w:r w:rsidRPr="00420D1E">
        <w:rPr>
          <w:rFonts w:ascii="Sylfaen" w:hAnsi="Sylfaen" w:cs="Sylfaen"/>
          <w:sz w:val="22"/>
          <w:szCs w:val="22"/>
          <w:lang w:val="en-US"/>
        </w:rPr>
        <w:t>էությունը</w:t>
      </w:r>
      <w:r w:rsidRPr="00C57344">
        <w:rPr>
          <w:rFonts w:ascii="Sylfaen" w:hAnsi="Sylfaen" w:cs="Sylfaen"/>
          <w:sz w:val="22"/>
          <w:szCs w:val="22"/>
          <w:lang w:val="ru-RU"/>
        </w:rPr>
        <w:t xml:space="preserve">, </w:t>
      </w:r>
      <w:r w:rsidRPr="00420D1E">
        <w:rPr>
          <w:rFonts w:ascii="Sylfaen" w:hAnsi="Sylfaen" w:cs="Sylfaen"/>
          <w:sz w:val="22"/>
          <w:szCs w:val="22"/>
          <w:lang w:val="en-US"/>
        </w:rPr>
        <w:t>սեղմ</w:t>
      </w:r>
      <w:r w:rsidRPr="00C57344">
        <w:rPr>
          <w:rFonts w:ascii="Sylfaen" w:hAnsi="Sylfaen" w:cs="Sylfaen"/>
          <w:sz w:val="22"/>
          <w:szCs w:val="22"/>
          <w:lang w:val="ru-RU"/>
        </w:rPr>
        <w:t xml:space="preserve"> </w:t>
      </w:r>
      <w:r w:rsidRPr="00420D1E">
        <w:rPr>
          <w:rFonts w:ascii="Sylfaen" w:hAnsi="Sylfaen" w:cs="Sylfaen"/>
          <w:sz w:val="22"/>
          <w:szCs w:val="22"/>
          <w:lang w:val="en-US"/>
        </w:rPr>
        <w:t>կերպով</w:t>
      </w:r>
      <w:r w:rsidRPr="00C57344">
        <w:rPr>
          <w:rFonts w:ascii="Sylfaen" w:hAnsi="Sylfaen" w:cs="Sylfaen"/>
          <w:sz w:val="22"/>
          <w:szCs w:val="22"/>
          <w:lang w:val="ru-RU"/>
        </w:rPr>
        <w:t xml:space="preserve"> </w:t>
      </w:r>
      <w:r w:rsidRPr="00420D1E">
        <w:rPr>
          <w:rFonts w:ascii="Sylfaen" w:hAnsi="Sylfaen" w:cs="Sylfaen"/>
          <w:sz w:val="22"/>
          <w:szCs w:val="22"/>
          <w:lang w:val="en-US"/>
        </w:rPr>
        <w:t>կանդրադառնանք</w:t>
      </w:r>
      <w:r w:rsidRPr="00C57344">
        <w:rPr>
          <w:rFonts w:ascii="Sylfaen" w:hAnsi="Sylfaen" w:cs="Sylfaen"/>
          <w:sz w:val="22"/>
          <w:szCs w:val="22"/>
          <w:lang w:val="ru-RU"/>
        </w:rPr>
        <w:t xml:space="preserve"> </w:t>
      </w:r>
      <w:r w:rsidRPr="00420D1E">
        <w:rPr>
          <w:rFonts w:ascii="Sylfaen" w:hAnsi="Sylfaen" w:cs="Sylfaen"/>
          <w:sz w:val="22"/>
          <w:szCs w:val="22"/>
          <w:lang w:val="en-US"/>
        </w:rPr>
        <w:t>նշված</w:t>
      </w:r>
      <w:r w:rsidRPr="00C57344">
        <w:rPr>
          <w:rFonts w:ascii="Sylfaen" w:hAnsi="Sylfaen" w:cs="Sylfaen"/>
          <w:sz w:val="22"/>
          <w:szCs w:val="22"/>
          <w:lang w:val="ru-RU"/>
        </w:rPr>
        <w:t xml:space="preserve"> </w:t>
      </w:r>
      <w:r w:rsidRPr="00420D1E">
        <w:rPr>
          <w:rFonts w:ascii="Sylfaen" w:hAnsi="Sylfaen" w:cs="Sylfaen"/>
          <w:sz w:val="22"/>
          <w:szCs w:val="22"/>
          <w:lang w:val="en-US"/>
        </w:rPr>
        <w:t>սկզբունքի</w:t>
      </w:r>
      <w:r w:rsidRPr="00C57344">
        <w:rPr>
          <w:rFonts w:ascii="Sylfaen" w:hAnsi="Sylfaen" w:cs="Sylfaen"/>
          <w:sz w:val="22"/>
          <w:szCs w:val="22"/>
          <w:lang w:val="ru-RU"/>
        </w:rPr>
        <w:t xml:space="preserve"> </w:t>
      </w:r>
      <w:r w:rsidRPr="00420D1E">
        <w:rPr>
          <w:rFonts w:ascii="Sylfaen" w:hAnsi="Sylfaen" w:cs="Sylfaen"/>
          <w:sz w:val="22"/>
          <w:szCs w:val="22"/>
          <w:lang w:val="en-US"/>
        </w:rPr>
        <w:t>հետ</w:t>
      </w:r>
      <w:r w:rsidRPr="00C57344">
        <w:rPr>
          <w:rFonts w:ascii="Sylfaen" w:hAnsi="Sylfaen" w:cs="Sylfaen"/>
          <w:sz w:val="22"/>
          <w:szCs w:val="22"/>
          <w:lang w:val="ru-RU"/>
        </w:rPr>
        <w:t xml:space="preserve"> </w:t>
      </w:r>
      <w:r w:rsidRPr="00420D1E">
        <w:rPr>
          <w:rFonts w:ascii="Sylfaen" w:hAnsi="Sylfaen" w:cs="Sylfaen"/>
          <w:sz w:val="22"/>
          <w:szCs w:val="22"/>
          <w:lang w:val="en-US"/>
        </w:rPr>
        <w:t>կապված</w:t>
      </w:r>
      <w:r w:rsidRPr="00C57344">
        <w:rPr>
          <w:rFonts w:ascii="Sylfaen" w:hAnsi="Sylfaen" w:cs="Sylfaen"/>
          <w:sz w:val="22"/>
          <w:szCs w:val="22"/>
          <w:lang w:val="ru-RU"/>
        </w:rPr>
        <w:t xml:space="preserve"> </w:t>
      </w:r>
      <w:r w:rsidRPr="00420D1E">
        <w:rPr>
          <w:rFonts w:ascii="Sylfaen" w:hAnsi="Sylfaen" w:cs="Sylfaen"/>
          <w:sz w:val="22"/>
          <w:szCs w:val="22"/>
          <w:lang w:val="en-US"/>
        </w:rPr>
        <w:t>արդեն</w:t>
      </w:r>
      <w:r w:rsidRPr="00C57344">
        <w:rPr>
          <w:rFonts w:ascii="Sylfaen" w:hAnsi="Sylfaen" w:cs="Sylfaen"/>
          <w:sz w:val="22"/>
          <w:szCs w:val="22"/>
          <w:lang w:val="ru-RU"/>
        </w:rPr>
        <w:t xml:space="preserve"> </w:t>
      </w:r>
      <w:r w:rsidRPr="00420D1E">
        <w:rPr>
          <w:rFonts w:ascii="Sylfaen" w:hAnsi="Sylfaen" w:cs="Sylfaen"/>
          <w:sz w:val="22"/>
          <w:szCs w:val="22"/>
          <w:lang w:val="en-US"/>
        </w:rPr>
        <w:t>իսկ</w:t>
      </w:r>
      <w:r w:rsidRPr="00C57344">
        <w:rPr>
          <w:rFonts w:ascii="Sylfaen" w:hAnsi="Sylfaen" w:cs="Sylfaen"/>
          <w:sz w:val="22"/>
          <w:szCs w:val="22"/>
          <w:lang w:val="ru-RU"/>
        </w:rPr>
        <w:t xml:space="preserve"> </w:t>
      </w:r>
      <w:r w:rsidRPr="00420D1E">
        <w:rPr>
          <w:rFonts w:ascii="Sylfaen" w:hAnsi="Sylfaen" w:cs="Sylfaen"/>
          <w:sz w:val="22"/>
          <w:szCs w:val="22"/>
          <w:lang w:val="en-US"/>
        </w:rPr>
        <w:t>լուծված</w:t>
      </w:r>
      <w:r w:rsidRPr="00C57344">
        <w:rPr>
          <w:rFonts w:ascii="Sylfaen" w:hAnsi="Sylfaen" w:cs="Sylfaen"/>
          <w:sz w:val="22"/>
          <w:szCs w:val="22"/>
          <w:lang w:val="ru-RU"/>
        </w:rPr>
        <w:t xml:space="preserve"> </w:t>
      </w:r>
      <w:r w:rsidRPr="00420D1E">
        <w:rPr>
          <w:rFonts w:ascii="Sylfaen" w:hAnsi="Sylfaen" w:cs="Sylfaen"/>
          <w:sz w:val="22"/>
          <w:szCs w:val="22"/>
          <w:lang w:val="en-US"/>
        </w:rPr>
        <w:t>և</w:t>
      </w:r>
      <w:r w:rsidRPr="00C57344">
        <w:rPr>
          <w:rFonts w:ascii="Sylfaen" w:hAnsi="Sylfaen" w:cs="Sylfaen"/>
          <w:sz w:val="22"/>
          <w:szCs w:val="22"/>
          <w:lang w:val="ru-RU"/>
        </w:rPr>
        <w:t xml:space="preserve"> </w:t>
      </w:r>
      <w:r w:rsidRPr="00420D1E">
        <w:rPr>
          <w:rFonts w:ascii="Sylfaen" w:hAnsi="Sylfaen" w:cs="Sylfaen"/>
          <w:sz w:val="22"/>
          <w:szCs w:val="22"/>
          <w:lang w:val="en-US"/>
        </w:rPr>
        <w:t>դեռ</w:t>
      </w:r>
      <w:r w:rsidRPr="00C57344">
        <w:rPr>
          <w:rFonts w:ascii="Sylfaen" w:hAnsi="Sylfaen" w:cs="Sylfaen"/>
          <w:sz w:val="22"/>
          <w:szCs w:val="22"/>
          <w:lang w:val="ru-RU"/>
        </w:rPr>
        <w:t xml:space="preserve"> </w:t>
      </w:r>
      <w:r w:rsidRPr="00420D1E">
        <w:rPr>
          <w:rFonts w:ascii="Sylfaen" w:hAnsi="Sylfaen" w:cs="Sylfaen"/>
          <w:sz w:val="22"/>
          <w:szCs w:val="22"/>
          <w:lang w:val="en-US"/>
        </w:rPr>
        <w:t>իրենց</w:t>
      </w:r>
      <w:r w:rsidRPr="00C57344">
        <w:rPr>
          <w:rFonts w:ascii="Sylfaen" w:hAnsi="Sylfaen" w:cs="Sylfaen"/>
          <w:sz w:val="22"/>
          <w:szCs w:val="22"/>
          <w:lang w:val="ru-RU"/>
        </w:rPr>
        <w:t xml:space="preserve"> </w:t>
      </w:r>
      <w:r w:rsidRPr="00420D1E">
        <w:rPr>
          <w:rFonts w:ascii="Sylfaen" w:hAnsi="Sylfaen" w:cs="Sylfaen"/>
          <w:sz w:val="22"/>
          <w:szCs w:val="22"/>
          <w:lang w:val="en-US"/>
        </w:rPr>
        <w:t>լուծմանը</w:t>
      </w:r>
      <w:r w:rsidRPr="00C57344">
        <w:rPr>
          <w:rFonts w:ascii="Sylfaen" w:hAnsi="Sylfaen" w:cs="Sylfaen"/>
          <w:sz w:val="22"/>
          <w:szCs w:val="22"/>
          <w:lang w:val="ru-RU"/>
        </w:rPr>
        <w:t xml:space="preserve"> </w:t>
      </w:r>
      <w:r w:rsidRPr="00420D1E">
        <w:rPr>
          <w:rFonts w:ascii="Sylfaen" w:hAnsi="Sylfaen" w:cs="Sylfaen"/>
          <w:sz w:val="22"/>
          <w:szCs w:val="22"/>
          <w:lang w:val="en-US"/>
        </w:rPr>
        <w:t>սպասող</w:t>
      </w:r>
      <w:r w:rsidRPr="00C57344">
        <w:rPr>
          <w:rFonts w:ascii="Sylfaen" w:hAnsi="Sylfaen" w:cs="Sylfaen"/>
          <w:sz w:val="22"/>
          <w:szCs w:val="22"/>
          <w:lang w:val="ru-RU"/>
        </w:rPr>
        <w:t xml:space="preserve"> </w:t>
      </w:r>
      <w:r w:rsidRPr="00420D1E">
        <w:rPr>
          <w:rFonts w:ascii="Sylfaen" w:hAnsi="Sylfaen" w:cs="Sylfaen"/>
          <w:sz w:val="22"/>
          <w:szCs w:val="22"/>
          <w:lang w:val="en-US"/>
        </w:rPr>
        <w:t>խնդիրներին</w:t>
      </w:r>
      <w:r w:rsidRPr="00C57344">
        <w:rPr>
          <w:rFonts w:ascii="Sylfaen" w:hAnsi="Sylfaen" w:cs="Sylfaen"/>
          <w:sz w:val="22"/>
          <w:szCs w:val="22"/>
          <w:lang w:val="ru-RU"/>
        </w:rPr>
        <w:t xml:space="preserve"> </w:t>
      </w:r>
      <w:r w:rsidRPr="00420D1E">
        <w:rPr>
          <w:rFonts w:ascii="Sylfaen" w:hAnsi="Sylfaen" w:cs="Sylfaen"/>
          <w:sz w:val="22"/>
          <w:szCs w:val="22"/>
          <w:lang w:val="en-US"/>
        </w:rPr>
        <w:t>տրամաբանության</w:t>
      </w:r>
      <w:r w:rsidRPr="00C57344">
        <w:rPr>
          <w:rFonts w:ascii="Sylfaen" w:hAnsi="Sylfaen" w:cs="Sylfaen"/>
          <w:sz w:val="22"/>
          <w:szCs w:val="22"/>
          <w:lang w:val="ru-RU"/>
        </w:rPr>
        <w:t xml:space="preserve">, </w:t>
      </w:r>
      <w:r w:rsidRPr="00420D1E">
        <w:rPr>
          <w:rFonts w:ascii="Sylfaen" w:hAnsi="Sylfaen" w:cs="Sylfaen"/>
          <w:sz w:val="22"/>
          <w:szCs w:val="22"/>
          <w:lang w:val="en-US"/>
        </w:rPr>
        <w:t>ֆիզիկայի</w:t>
      </w:r>
      <w:r w:rsidRPr="00C57344">
        <w:rPr>
          <w:rFonts w:ascii="Sylfaen" w:hAnsi="Sylfaen" w:cs="Sylfaen"/>
          <w:sz w:val="22"/>
          <w:szCs w:val="22"/>
          <w:lang w:val="ru-RU"/>
        </w:rPr>
        <w:t xml:space="preserve"> </w:t>
      </w:r>
      <w:r w:rsidRPr="00420D1E">
        <w:rPr>
          <w:rFonts w:ascii="Sylfaen" w:hAnsi="Sylfaen" w:cs="Sylfaen"/>
          <w:sz w:val="22"/>
          <w:szCs w:val="22"/>
          <w:lang w:val="en-US"/>
        </w:rPr>
        <w:t>և</w:t>
      </w:r>
      <w:r w:rsidRPr="00C57344">
        <w:rPr>
          <w:rFonts w:ascii="Sylfaen" w:hAnsi="Sylfaen" w:cs="Sylfaen"/>
          <w:sz w:val="22"/>
          <w:szCs w:val="22"/>
          <w:lang w:val="ru-RU"/>
        </w:rPr>
        <w:t xml:space="preserve"> </w:t>
      </w:r>
      <w:r w:rsidRPr="00420D1E">
        <w:rPr>
          <w:rFonts w:ascii="Sylfaen" w:hAnsi="Sylfaen" w:cs="Sylfaen"/>
          <w:sz w:val="22"/>
          <w:szCs w:val="22"/>
          <w:lang w:val="en-US"/>
        </w:rPr>
        <w:t>փիլիոփայության</w:t>
      </w:r>
      <w:r w:rsidRPr="00C57344">
        <w:rPr>
          <w:rFonts w:ascii="Sylfaen" w:hAnsi="Sylfaen" w:cs="Sylfaen"/>
          <w:sz w:val="22"/>
          <w:szCs w:val="22"/>
          <w:lang w:val="ru-RU"/>
        </w:rPr>
        <w:t xml:space="preserve"> </w:t>
      </w:r>
      <w:r w:rsidRPr="00420D1E">
        <w:rPr>
          <w:rFonts w:ascii="Sylfaen" w:hAnsi="Sylfaen" w:cs="Sylfaen"/>
          <w:sz w:val="22"/>
          <w:szCs w:val="22"/>
          <w:lang w:val="en-US"/>
        </w:rPr>
        <w:t>ոլորտներում</w:t>
      </w:r>
      <w:r w:rsidRPr="00C57344">
        <w:rPr>
          <w:rFonts w:ascii="Sylfaen" w:hAnsi="Sylfaen" w:cs="Sylfaen"/>
          <w:sz w:val="22"/>
          <w:szCs w:val="22"/>
          <w:lang w:val="ru-RU"/>
        </w:rPr>
        <w:t xml:space="preserve">, </w:t>
      </w:r>
      <w:r w:rsidRPr="00420D1E">
        <w:rPr>
          <w:rFonts w:ascii="Sylfaen" w:hAnsi="Sylfaen" w:cs="Sylfaen"/>
          <w:sz w:val="22"/>
          <w:szCs w:val="22"/>
          <w:lang w:val="en-US"/>
        </w:rPr>
        <w:t>ինչպես</w:t>
      </w:r>
      <w:r w:rsidRPr="00C57344">
        <w:rPr>
          <w:rFonts w:ascii="Sylfaen" w:hAnsi="Sylfaen" w:cs="Sylfaen"/>
          <w:sz w:val="22"/>
          <w:szCs w:val="22"/>
          <w:lang w:val="ru-RU"/>
        </w:rPr>
        <w:t xml:space="preserve"> </w:t>
      </w:r>
      <w:r w:rsidRPr="00420D1E">
        <w:rPr>
          <w:rFonts w:ascii="Sylfaen" w:hAnsi="Sylfaen" w:cs="Sylfaen"/>
          <w:sz w:val="22"/>
          <w:szCs w:val="22"/>
          <w:lang w:val="en-US"/>
        </w:rPr>
        <w:t>նաև</w:t>
      </w:r>
      <w:r w:rsidRPr="00C57344">
        <w:rPr>
          <w:rFonts w:ascii="Sylfaen" w:hAnsi="Sylfaen" w:cs="Sylfaen"/>
          <w:sz w:val="22"/>
          <w:szCs w:val="22"/>
          <w:lang w:val="ru-RU"/>
        </w:rPr>
        <w:t xml:space="preserve"> </w:t>
      </w:r>
      <w:r w:rsidRPr="00420D1E">
        <w:rPr>
          <w:rFonts w:ascii="Sylfaen" w:hAnsi="Sylfaen" w:cs="Sylfaen"/>
          <w:sz w:val="22"/>
          <w:szCs w:val="22"/>
          <w:lang w:val="en-US"/>
        </w:rPr>
        <w:t>դրան</w:t>
      </w:r>
      <w:r w:rsidRPr="00C57344">
        <w:rPr>
          <w:rFonts w:ascii="Sylfaen" w:hAnsi="Sylfaen" w:cs="Sylfaen"/>
          <w:sz w:val="22"/>
          <w:szCs w:val="22"/>
          <w:lang w:val="ru-RU"/>
        </w:rPr>
        <w:t xml:space="preserve"> </w:t>
      </w:r>
      <w:r w:rsidRPr="00420D1E">
        <w:rPr>
          <w:rFonts w:ascii="Sylfaen" w:hAnsi="Sylfaen" w:cs="Sylfaen"/>
          <w:sz w:val="22"/>
          <w:szCs w:val="22"/>
          <w:lang w:val="en-US"/>
        </w:rPr>
        <w:t>զուգընթաց</w:t>
      </w:r>
      <w:r w:rsidRPr="00C57344">
        <w:rPr>
          <w:rFonts w:ascii="Sylfaen" w:hAnsi="Sylfaen" w:cs="Sylfaen"/>
          <w:sz w:val="22"/>
          <w:szCs w:val="22"/>
          <w:lang w:val="ru-RU"/>
        </w:rPr>
        <w:t xml:space="preserve"> </w:t>
      </w:r>
      <w:r w:rsidRPr="00420D1E">
        <w:rPr>
          <w:rFonts w:ascii="Sylfaen" w:hAnsi="Sylfaen" w:cs="Sylfaen"/>
          <w:sz w:val="22"/>
          <w:szCs w:val="22"/>
          <w:lang w:val="en-US"/>
        </w:rPr>
        <w:t>կկատարենք</w:t>
      </w:r>
      <w:r w:rsidRPr="00C57344">
        <w:rPr>
          <w:rFonts w:ascii="Sylfaen" w:hAnsi="Sylfaen" w:cs="Sylfaen"/>
          <w:sz w:val="22"/>
          <w:szCs w:val="22"/>
          <w:lang w:val="ru-RU"/>
        </w:rPr>
        <w:t xml:space="preserve"> </w:t>
      </w:r>
      <w:r w:rsidRPr="00420D1E">
        <w:rPr>
          <w:rFonts w:ascii="Sylfaen" w:hAnsi="Sylfaen" w:cs="Sylfaen"/>
          <w:sz w:val="22"/>
          <w:szCs w:val="22"/>
          <w:lang w:val="en-US"/>
        </w:rPr>
        <w:t>փոքրիկ</w:t>
      </w:r>
      <w:r w:rsidRPr="00C57344">
        <w:rPr>
          <w:rFonts w:ascii="Sylfaen" w:hAnsi="Sylfaen" w:cs="Sylfaen"/>
          <w:sz w:val="22"/>
          <w:szCs w:val="22"/>
          <w:lang w:val="ru-RU"/>
        </w:rPr>
        <w:t xml:space="preserve"> </w:t>
      </w:r>
      <w:r w:rsidRPr="00420D1E">
        <w:rPr>
          <w:rFonts w:ascii="Sylfaen" w:hAnsi="Sylfaen" w:cs="Sylfaen"/>
          <w:sz w:val="22"/>
          <w:szCs w:val="22"/>
          <w:lang w:val="en-US"/>
        </w:rPr>
        <w:t>պատմագիտական</w:t>
      </w:r>
      <w:r w:rsidRPr="00C57344">
        <w:rPr>
          <w:rFonts w:ascii="Sylfaen" w:hAnsi="Sylfaen" w:cs="Sylfaen"/>
          <w:sz w:val="22"/>
          <w:szCs w:val="22"/>
          <w:lang w:val="ru-RU"/>
        </w:rPr>
        <w:t xml:space="preserve"> </w:t>
      </w:r>
      <w:r w:rsidRPr="00420D1E">
        <w:rPr>
          <w:rFonts w:ascii="Sylfaen" w:hAnsi="Sylfaen" w:cs="Sylfaen"/>
          <w:sz w:val="22"/>
          <w:szCs w:val="22"/>
          <w:lang w:val="en-US"/>
        </w:rPr>
        <w:t>ակնարկ</w:t>
      </w:r>
      <w:r w:rsidRPr="00C57344">
        <w:rPr>
          <w:rFonts w:ascii="Sylfaen" w:hAnsi="Sylfaen" w:cs="Sylfaen"/>
          <w:sz w:val="22"/>
          <w:szCs w:val="22"/>
          <w:lang w:val="ru-RU"/>
        </w:rPr>
        <w:t xml:space="preserve"> </w:t>
      </w:r>
      <w:r w:rsidRPr="00420D1E">
        <w:rPr>
          <w:rFonts w:ascii="Sylfaen" w:hAnsi="Sylfaen" w:cs="Sylfaen"/>
          <w:sz w:val="22"/>
          <w:szCs w:val="22"/>
          <w:lang w:val="en-US"/>
        </w:rPr>
        <w:t>պատճառականության</w:t>
      </w:r>
      <w:r w:rsidRPr="00C57344">
        <w:rPr>
          <w:rFonts w:ascii="Sylfaen" w:hAnsi="Sylfaen" w:cs="Sylfaen"/>
          <w:sz w:val="22"/>
          <w:szCs w:val="22"/>
          <w:lang w:val="ru-RU"/>
        </w:rPr>
        <w:t xml:space="preserve"> </w:t>
      </w:r>
      <w:r w:rsidRPr="00420D1E">
        <w:rPr>
          <w:rFonts w:ascii="Sylfaen" w:hAnsi="Sylfaen" w:cs="Sylfaen"/>
          <w:sz w:val="22"/>
          <w:szCs w:val="22"/>
          <w:lang w:val="en-US"/>
        </w:rPr>
        <w:t>սկզբունքի</w:t>
      </w:r>
      <w:r w:rsidRPr="00C57344">
        <w:rPr>
          <w:rFonts w:ascii="Sylfaen" w:hAnsi="Sylfaen" w:cs="Sylfaen"/>
          <w:sz w:val="22"/>
          <w:szCs w:val="22"/>
          <w:lang w:val="ru-RU"/>
        </w:rPr>
        <w:t xml:space="preserve"> </w:t>
      </w:r>
      <w:r w:rsidRPr="00420D1E">
        <w:rPr>
          <w:rFonts w:ascii="Sylfaen" w:hAnsi="Sylfaen" w:cs="Sylfaen"/>
          <w:sz w:val="22"/>
          <w:szCs w:val="22"/>
          <w:lang w:val="en-US"/>
        </w:rPr>
        <w:t>զարգացման</w:t>
      </w:r>
      <w:r w:rsidRPr="00C57344">
        <w:rPr>
          <w:rFonts w:ascii="Sylfaen" w:hAnsi="Sylfaen" w:cs="Sylfaen"/>
          <w:sz w:val="22"/>
          <w:szCs w:val="22"/>
          <w:lang w:val="ru-RU"/>
        </w:rPr>
        <w:t xml:space="preserve">  </w:t>
      </w:r>
      <w:r w:rsidRPr="00420D1E">
        <w:rPr>
          <w:rFonts w:ascii="Sylfaen" w:hAnsi="Sylfaen" w:cs="Sylfaen"/>
          <w:sz w:val="22"/>
          <w:szCs w:val="22"/>
          <w:lang w:val="en-US"/>
        </w:rPr>
        <w:t>վերաբերյալ</w:t>
      </w:r>
      <w:r w:rsidRPr="00C57344">
        <w:rPr>
          <w:rFonts w:ascii="Sylfaen" w:hAnsi="Sylfaen" w:cs="Sylfaen"/>
          <w:sz w:val="22"/>
          <w:szCs w:val="22"/>
          <w:lang w:val="ru-RU"/>
        </w:rPr>
        <w:t>:</w:t>
      </w:r>
    </w:p>
    <w:p w:rsidR="00420D1E" w:rsidRPr="00C57344" w:rsidRDefault="00420D1E" w:rsidP="00700AC3">
      <w:pPr>
        <w:ind w:firstLine="567"/>
        <w:jc w:val="both"/>
        <w:rPr>
          <w:rFonts w:ascii="Sylfaen" w:hAnsi="Sylfaen" w:cs="Sylfaen"/>
          <w:sz w:val="22"/>
          <w:szCs w:val="22"/>
          <w:lang w:val="ru-RU"/>
        </w:rPr>
      </w:pPr>
      <w:r w:rsidRPr="00420D1E">
        <w:rPr>
          <w:rFonts w:ascii="Sylfaen" w:hAnsi="Sylfaen" w:cs="Sylfaen"/>
          <w:sz w:val="22"/>
          <w:szCs w:val="22"/>
        </w:rPr>
        <w:t>Քանի</w:t>
      </w:r>
      <w:r w:rsidRPr="00C57344">
        <w:rPr>
          <w:rFonts w:ascii="Sylfaen" w:hAnsi="Sylfaen" w:cs="Sylfaen"/>
          <w:sz w:val="22"/>
          <w:szCs w:val="22"/>
          <w:lang w:val="ru-RU"/>
        </w:rPr>
        <w:t xml:space="preserve"> </w:t>
      </w:r>
      <w:r w:rsidRPr="00420D1E">
        <w:rPr>
          <w:rFonts w:ascii="Sylfaen" w:hAnsi="Sylfaen" w:cs="Sylfaen"/>
          <w:sz w:val="22"/>
          <w:szCs w:val="22"/>
        </w:rPr>
        <w:t>որ</w:t>
      </w:r>
      <w:r w:rsidRPr="00C57344">
        <w:rPr>
          <w:rFonts w:ascii="Sylfaen" w:hAnsi="Sylfaen" w:cs="Sylfaen"/>
          <w:sz w:val="22"/>
          <w:szCs w:val="22"/>
          <w:lang w:val="ru-RU"/>
        </w:rPr>
        <w:t xml:space="preserve"> </w:t>
      </w:r>
      <w:r w:rsidRPr="00420D1E">
        <w:rPr>
          <w:rFonts w:ascii="Sylfaen" w:hAnsi="Sylfaen" w:cs="Sylfaen"/>
          <w:sz w:val="22"/>
          <w:szCs w:val="22"/>
        </w:rPr>
        <w:t>այս</w:t>
      </w:r>
      <w:r w:rsidRPr="00C57344">
        <w:rPr>
          <w:rFonts w:ascii="Sylfaen" w:hAnsi="Sylfaen" w:cs="Sylfaen"/>
          <w:sz w:val="22"/>
          <w:szCs w:val="22"/>
          <w:lang w:val="ru-RU"/>
        </w:rPr>
        <w:t xml:space="preserve"> </w:t>
      </w:r>
      <w:r w:rsidRPr="00420D1E">
        <w:rPr>
          <w:rFonts w:ascii="Sylfaen" w:hAnsi="Sylfaen" w:cs="Sylfaen"/>
          <w:sz w:val="22"/>
          <w:szCs w:val="22"/>
        </w:rPr>
        <w:t>աշխատանքում</w:t>
      </w:r>
      <w:r w:rsidRPr="00C57344">
        <w:rPr>
          <w:rFonts w:ascii="Sylfaen" w:hAnsi="Sylfaen" w:cs="Sylfaen"/>
          <w:sz w:val="22"/>
          <w:szCs w:val="22"/>
          <w:lang w:val="ru-RU"/>
        </w:rPr>
        <w:t xml:space="preserve"> </w:t>
      </w:r>
      <w:r w:rsidRPr="00420D1E">
        <w:rPr>
          <w:rFonts w:ascii="Sylfaen" w:hAnsi="Sylfaen" w:cs="Sylfaen"/>
          <w:sz w:val="22"/>
          <w:szCs w:val="22"/>
        </w:rPr>
        <w:t>մենք</w:t>
      </w:r>
      <w:r w:rsidRPr="00C57344">
        <w:rPr>
          <w:rFonts w:ascii="Sylfaen" w:hAnsi="Sylfaen" w:cs="Sylfaen"/>
          <w:sz w:val="22"/>
          <w:szCs w:val="22"/>
          <w:lang w:val="ru-RU"/>
        </w:rPr>
        <w:t xml:space="preserve"> </w:t>
      </w:r>
      <w:r w:rsidRPr="00420D1E">
        <w:rPr>
          <w:rFonts w:ascii="Sylfaen" w:hAnsi="Sylfaen" w:cs="Sylfaen"/>
          <w:sz w:val="22"/>
          <w:szCs w:val="22"/>
        </w:rPr>
        <w:t>քննարկելու</w:t>
      </w:r>
      <w:r w:rsidRPr="00C57344">
        <w:rPr>
          <w:rFonts w:ascii="Sylfaen" w:hAnsi="Sylfaen" w:cs="Sylfaen"/>
          <w:sz w:val="22"/>
          <w:szCs w:val="22"/>
          <w:lang w:val="ru-RU"/>
        </w:rPr>
        <w:t xml:space="preserve"> </w:t>
      </w:r>
      <w:r w:rsidRPr="00420D1E">
        <w:rPr>
          <w:rFonts w:ascii="Sylfaen" w:hAnsi="Sylfaen" w:cs="Sylfaen"/>
          <w:sz w:val="22"/>
          <w:szCs w:val="22"/>
        </w:rPr>
        <w:t>ենք</w:t>
      </w:r>
      <w:r w:rsidRPr="00C57344">
        <w:rPr>
          <w:rFonts w:ascii="Sylfaen" w:hAnsi="Sylfaen" w:cs="Sylfaen"/>
          <w:sz w:val="22"/>
          <w:szCs w:val="22"/>
          <w:lang w:val="ru-RU"/>
        </w:rPr>
        <w:t xml:space="preserve"> </w:t>
      </w:r>
      <w:r w:rsidRPr="00420D1E">
        <w:rPr>
          <w:rFonts w:ascii="Sylfaen" w:hAnsi="Sylfaen" w:cs="Sylfaen"/>
          <w:sz w:val="22"/>
          <w:szCs w:val="22"/>
        </w:rPr>
        <w:t>միաչափ</w:t>
      </w:r>
      <w:r w:rsidRPr="00C57344">
        <w:rPr>
          <w:rFonts w:ascii="Sylfaen" w:hAnsi="Sylfaen" w:cs="Sylfaen"/>
          <w:sz w:val="22"/>
          <w:szCs w:val="22"/>
          <w:lang w:val="ru-RU"/>
        </w:rPr>
        <w:t xml:space="preserve"> </w:t>
      </w:r>
      <w:r w:rsidRPr="00420D1E">
        <w:rPr>
          <w:rFonts w:ascii="Sylfaen" w:hAnsi="Sylfaen" w:cs="Sylfaen"/>
          <w:sz w:val="22"/>
          <w:szCs w:val="22"/>
        </w:rPr>
        <w:t>մեխանիկական</w:t>
      </w:r>
      <w:r w:rsidRPr="00C57344">
        <w:rPr>
          <w:rFonts w:ascii="Sylfaen" w:hAnsi="Sylfaen" w:cs="Sylfaen"/>
          <w:sz w:val="22"/>
          <w:szCs w:val="22"/>
          <w:lang w:val="ru-RU"/>
        </w:rPr>
        <w:t xml:space="preserve"> </w:t>
      </w:r>
      <w:r w:rsidRPr="00420D1E">
        <w:rPr>
          <w:rFonts w:ascii="Sylfaen" w:hAnsi="Sylfaen" w:cs="Sylfaen"/>
          <w:sz w:val="22"/>
          <w:szCs w:val="22"/>
        </w:rPr>
        <w:t>շարժումը</w:t>
      </w:r>
      <w:r w:rsidRPr="00C57344">
        <w:rPr>
          <w:rFonts w:ascii="Sylfaen" w:hAnsi="Sylfaen" w:cs="Sylfaen"/>
          <w:sz w:val="22"/>
          <w:szCs w:val="22"/>
          <w:lang w:val="ru-RU"/>
        </w:rPr>
        <w:t xml:space="preserve">, </w:t>
      </w:r>
      <w:r w:rsidRPr="00420D1E">
        <w:rPr>
          <w:rFonts w:ascii="Sylfaen" w:hAnsi="Sylfaen" w:cs="Sylfaen"/>
          <w:sz w:val="22"/>
          <w:szCs w:val="22"/>
        </w:rPr>
        <w:t>ապա</w:t>
      </w:r>
      <w:r w:rsidRPr="00C57344">
        <w:rPr>
          <w:rFonts w:ascii="Sylfaen" w:hAnsi="Sylfaen" w:cs="Sylfaen"/>
          <w:sz w:val="22"/>
          <w:szCs w:val="22"/>
          <w:lang w:val="ru-RU"/>
        </w:rPr>
        <w:t xml:space="preserve">, </w:t>
      </w:r>
      <w:r w:rsidRPr="00420D1E">
        <w:rPr>
          <w:rFonts w:ascii="Sylfaen" w:hAnsi="Sylfaen" w:cs="Sylfaen"/>
          <w:sz w:val="22"/>
          <w:szCs w:val="22"/>
        </w:rPr>
        <w:t>բնականաբար</w:t>
      </w:r>
      <w:r w:rsidRPr="00C57344">
        <w:rPr>
          <w:rFonts w:ascii="Sylfaen" w:hAnsi="Sylfaen" w:cs="Sylfaen"/>
          <w:sz w:val="22"/>
          <w:szCs w:val="22"/>
          <w:lang w:val="ru-RU"/>
        </w:rPr>
        <w:t xml:space="preserve">, </w:t>
      </w:r>
      <w:r w:rsidRPr="00420D1E">
        <w:rPr>
          <w:rFonts w:ascii="Sylfaen" w:hAnsi="Sylfaen" w:cs="Sylfaen"/>
          <w:sz w:val="22"/>
          <w:szCs w:val="22"/>
        </w:rPr>
        <w:t>պետք</w:t>
      </w:r>
      <w:r w:rsidRPr="00C57344">
        <w:rPr>
          <w:rFonts w:ascii="Sylfaen" w:hAnsi="Sylfaen" w:cs="Sylfaen"/>
          <w:sz w:val="22"/>
          <w:szCs w:val="22"/>
          <w:lang w:val="ru-RU"/>
        </w:rPr>
        <w:t xml:space="preserve"> </w:t>
      </w:r>
      <w:r w:rsidRPr="00420D1E">
        <w:rPr>
          <w:rFonts w:ascii="Sylfaen" w:hAnsi="Sylfaen" w:cs="Sylfaen"/>
          <w:sz w:val="22"/>
          <w:szCs w:val="22"/>
        </w:rPr>
        <w:t>է</w:t>
      </w:r>
      <w:r w:rsidRPr="00C57344">
        <w:rPr>
          <w:rFonts w:ascii="Sylfaen" w:hAnsi="Sylfaen" w:cs="Sylfaen"/>
          <w:sz w:val="22"/>
          <w:szCs w:val="22"/>
          <w:lang w:val="ru-RU"/>
        </w:rPr>
        <w:t xml:space="preserve"> </w:t>
      </w:r>
      <w:r w:rsidRPr="00420D1E">
        <w:rPr>
          <w:rFonts w:ascii="Sylfaen" w:hAnsi="Sylfaen" w:cs="Sylfaen"/>
          <w:sz w:val="22"/>
          <w:szCs w:val="22"/>
        </w:rPr>
        <w:t>խոսենք</w:t>
      </w:r>
      <w:r w:rsidRPr="00C57344">
        <w:rPr>
          <w:rFonts w:ascii="Sylfaen" w:hAnsi="Sylfaen" w:cs="Sylfaen"/>
          <w:sz w:val="22"/>
          <w:szCs w:val="22"/>
          <w:lang w:val="ru-RU"/>
        </w:rPr>
        <w:t xml:space="preserve"> </w:t>
      </w:r>
      <w:r w:rsidRPr="00420D1E">
        <w:rPr>
          <w:rFonts w:ascii="Sylfaen" w:hAnsi="Sylfaen" w:cs="Sylfaen"/>
          <w:sz w:val="22"/>
          <w:szCs w:val="22"/>
        </w:rPr>
        <w:t>Նյուտոնի</w:t>
      </w:r>
      <w:r w:rsidRPr="00C57344">
        <w:rPr>
          <w:rFonts w:ascii="Sylfaen" w:hAnsi="Sylfaen" w:cs="Sylfaen"/>
          <w:sz w:val="22"/>
          <w:szCs w:val="22"/>
          <w:lang w:val="ru-RU"/>
        </w:rPr>
        <w:t xml:space="preserve"> </w:t>
      </w:r>
      <w:r w:rsidRPr="00420D1E">
        <w:rPr>
          <w:rFonts w:ascii="Sylfaen" w:hAnsi="Sylfaen" w:cs="Sylfaen"/>
          <w:sz w:val="22"/>
          <w:szCs w:val="22"/>
        </w:rPr>
        <w:t>երկրորդ</w:t>
      </w:r>
      <w:r w:rsidRPr="00C57344">
        <w:rPr>
          <w:rFonts w:ascii="Sylfaen" w:hAnsi="Sylfaen" w:cs="Sylfaen"/>
          <w:sz w:val="22"/>
          <w:szCs w:val="22"/>
          <w:lang w:val="ru-RU"/>
        </w:rPr>
        <w:t xml:space="preserve"> </w:t>
      </w:r>
      <w:r w:rsidRPr="00420D1E">
        <w:rPr>
          <w:rFonts w:ascii="Sylfaen" w:hAnsi="Sylfaen" w:cs="Sylfaen"/>
          <w:sz w:val="22"/>
          <w:szCs w:val="22"/>
        </w:rPr>
        <w:t>օրենք</w:t>
      </w:r>
      <w:r w:rsidRPr="00420D1E">
        <w:rPr>
          <w:rFonts w:ascii="Sylfaen" w:hAnsi="Sylfaen" w:cs="Sylfaen"/>
          <w:sz w:val="22"/>
          <w:szCs w:val="22"/>
          <w:lang w:val="en-US"/>
        </w:rPr>
        <w:t>ի</w:t>
      </w:r>
      <w:r w:rsidRPr="00C57344">
        <w:rPr>
          <w:rFonts w:ascii="Sylfaen" w:hAnsi="Sylfaen" w:cs="Sylfaen"/>
          <w:sz w:val="22"/>
          <w:szCs w:val="22"/>
          <w:lang w:val="ru-RU"/>
        </w:rPr>
        <w:t xml:space="preserve"> </w:t>
      </w:r>
      <w:r w:rsidRPr="00420D1E">
        <w:rPr>
          <w:rFonts w:ascii="Sylfaen" w:hAnsi="Sylfaen" w:cs="Sylfaen"/>
          <w:sz w:val="22"/>
          <w:szCs w:val="22"/>
          <w:lang w:val="en-US"/>
        </w:rPr>
        <w:t>լուծման</w:t>
      </w:r>
      <w:r w:rsidRPr="00C57344">
        <w:rPr>
          <w:rFonts w:ascii="Sylfaen" w:hAnsi="Sylfaen" w:cs="Sylfaen"/>
          <w:sz w:val="22"/>
          <w:szCs w:val="22"/>
          <w:lang w:val="ru-RU"/>
        </w:rPr>
        <w:t xml:space="preserve"> </w:t>
      </w:r>
      <w:r w:rsidRPr="00420D1E">
        <w:rPr>
          <w:rFonts w:ascii="Sylfaen" w:hAnsi="Sylfaen" w:cs="Sylfaen"/>
          <w:sz w:val="22"/>
          <w:szCs w:val="22"/>
          <w:lang w:val="en-US"/>
        </w:rPr>
        <w:t>մասին</w:t>
      </w:r>
      <w:r w:rsidRPr="00C57344">
        <w:rPr>
          <w:rFonts w:ascii="Sylfaen" w:hAnsi="Sylfaen" w:cs="Sylfaen"/>
          <w:sz w:val="22"/>
          <w:szCs w:val="22"/>
          <w:lang w:val="ru-RU"/>
        </w:rPr>
        <w:t xml:space="preserve">: </w:t>
      </w:r>
      <w:r w:rsidRPr="00420D1E">
        <w:rPr>
          <w:rFonts w:ascii="Sylfaen" w:hAnsi="Sylfaen" w:cs="Sylfaen"/>
          <w:sz w:val="22"/>
          <w:szCs w:val="22"/>
          <w:lang w:val="en-US"/>
        </w:rPr>
        <w:t>Ինչպես</w:t>
      </w:r>
      <w:r w:rsidRPr="00C57344">
        <w:rPr>
          <w:rFonts w:ascii="Sylfaen" w:hAnsi="Sylfaen" w:cs="Sylfaen"/>
          <w:sz w:val="22"/>
          <w:szCs w:val="22"/>
          <w:lang w:val="ru-RU"/>
        </w:rPr>
        <w:t xml:space="preserve"> </w:t>
      </w:r>
      <w:r w:rsidRPr="00420D1E">
        <w:rPr>
          <w:rFonts w:ascii="Sylfaen" w:hAnsi="Sylfaen" w:cs="Sylfaen"/>
          <w:sz w:val="22"/>
          <w:szCs w:val="22"/>
          <w:lang w:val="en-US"/>
        </w:rPr>
        <w:t>հայտնի</w:t>
      </w:r>
      <w:r w:rsidRPr="00C57344">
        <w:rPr>
          <w:rFonts w:ascii="Sylfaen" w:hAnsi="Sylfaen" w:cs="Sylfaen"/>
          <w:sz w:val="22"/>
          <w:szCs w:val="22"/>
          <w:lang w:val="ru-RU"/>
        </w:rPr>
        <w:t xml:space="preserve"> </w:t>
      </w:r>
      <w:r w:rsidRPr="00420D1E">
        <w:rPr>
          <w:rFonts w:ascii="Sylfaen" w:hAnsi="Sylfaen" w:cs="Sylfaen"/>
          <w:sz w:val="22"/>
          <w:szCs w:val="22"/>
          <w:lang w:val="en-US"/>
        </w:rPr>
        <w:t>է</w:t>
      </w:r>
      <w:r w:rsidRPr="00C57344">
        <w:rPr>
          <w:rFonts w:ascii="Sylfaen" w:hAnsi="Sylfaen" w:cs="Sylfaen"/>
          <w:sz w:val="22"/>
          <w:szCs w:val="22"/>
          <w:lang w:val="ru-RU"/>
        </w:rPr>
        <w:t xml:space="preserve">   </w:t>
      </w:r>
      <w:r w:rsidRPr="00420D1E">
        <w:rPr>
          <w:rFonts w:ascii="Sylfaen" w:hAnsi="Sylfaen" w:cs="Sylfaen"/>
          <w:sz w:val="22"/>
          <w:szCs w:val="22"/>
        </w:rPr>
        <w:t>Նյուտոնի</w:t>
      </w:r>
      <w:r w:rsidRPr="00C57344">
        <w:rPr>
          <w:rFonts w:ascii="Sylfaen" w:hAnsi="Sylfaen" w:cs="Sylfaen"/>
          <w:sz w:val="22"/>
          <w:szCs w:val="22"/>
          <w:lang w:val="ru-RU"/>
        </w:rPr>
        <w:t xml:space="preserve"> </w:t>
      </w:r>
      <w:r w:rsidRPr="00420D1E">
        <w:rPr>
          <w:rFonts w:ascii="Sylfaen" w:hAnsi="Sylfaen" w:cs="Sylfaen"/>
          <w:sz w:val="22"/>
          <w:szCs w:val="22"/>
        </w:rPr>
        <w:t>երկրորդ</w:t>
      </w:r>
      <w:r w:rsidRPr="00C57344">
        <w:rPr>
          <w:rFonts w:ascii="Sylfaen" w:hAnsi="Sylfaen" w:cs="Sylfaen"/>
          <w:sz w:val="22"/>
          <w:szCs w:val="22"/>
          <w:lang w:val="ru-RU"/>
        </w:rPr>
        <w:t xml:space="preserve"> </w:t>
      </w:r>
      <w:r w:rsidRPr="00420D1E">
        <w:rPr>
          <w:rFonts w:ascii="Sylfaen" w:hAnsi="Sylfaen" w:cs="Sylfaen"/>
          <w:sz w:val="22"/>
          <w:szCs w:val="22"/>
        </w:rPr>
        <w:t>օրենք</w:t>
      </w:r>
      <w:r w:rsidRPr="00420D1E">
        <w:rPr>
          <w:rFonts w:ascii="Sylfaen" w:hAnsi="Sylfaen" w:cs="Sylfaen"/>
          <w:sz w:val="22"/>
          <w:szCs w:val="22"/>
          <w:lang w:val="en-US"/>
        </w:rPr>
        <w:t>ի</w:t>
      </w:r>
      <w:r w:rsidRPr="00C57344">
        <w:rPr>
          <w:rFonts w:ascii="Sylfaen" w:hAnsi="Sylfaen" w:cs="Sylfaen"/>
          <w:sz w:val="22"/>
          <w:szCs w:val="22"/>
          <w:lang w:val="ru-RU"/>
        </w:rPr>
        <w:t xml:space="preserve"> </w:t>
      </w:r>
      <w:r w:rsidRPr="00420D1E">
        <w:rPr>
          <w:rFonts w:ascii="Sylfaen" w:hAnsi="Sylfaen" w:cs="Sylfaen"/>
          <w:sz w:val="22"/>
          <w:szCs w:val="22"/>
          <w:lang w:val="en-US"/>
        </w:rPr>
        <w:t>դա</w:t>
      </w:r>
      <w:r w:rsidRPr="00C57344">
        <w:rPr>
          <w:rFonts w:ascii="Sylfaen" w:hAnsi="Sylfaen" w:cs="Sylfaen"/>
          <w:sz w:val="22"/>
          <w:szCs w:val="22"/>
          <w:lang w:val="ru-RU"/>
        </w:rPr>
        <w:t xml:space="preserve"> </w:t>
      </w:r>
      <w:r w:rsidRPr="00420D1E">
        <w:rPr>
          <w:rFonts w:ascii="Sylfaen" w:hAnsi="Sylfaen" w:cs="Sylfaen"/>
          <w:sz w:val="22"/>
          <w:szCs w:val="22"/>
          <w:lang w:val="en-US"/>
        </w:rPr>
        <w:t>երկրորդ</w:t>
      </w:r>
      <w:r w:rsidRPr="00C57344">
        <w:rPr>
          <w:rFonts w:ascii="Sylfaen" w:hAnsi="Sylfaen" w:cs="Sylfaen"/>
          <w:sz w:val="22"/>
          <w:szCs w:val="22"/>
          <w:lang w:val="ru-RU"/>
        </w:rPr>
        <w:t xml:space="preserve"> </w:t>
      </w:r>
      <w:r w:rsidRPr="00420D1E">
        <w:rPr>
          <w:rFonts w:ascii="Sylfaen" w:hAnsi="Sylfaen" w:cs="Sylfaen"/>
          <w:sz w:val="22"/>
          <w:szCs w:val="22"/>
          <w:lang w:val="en-US"/>
        </w:rPr>
        <w:t>կարգի</w:t>
      </w:r>
      <w:r w:rsidRPr="00C57344">
        <w:rPr>
          <w:rFonts w:ascii="Sylfaen" w:hAnsi="Sylfaen" w:cs="Sylfaen"/>
          <w:sz w:val="22"/>
          <w:szCs w:val="22"/>
          <w:lang w:val="ru-RU"/>
        </w:rPr>
        <w:t xml:space="preserve"> </w:t>
      </w:r>
      <w:r w:rsidRPr="00420D1E">
        <w:rPr>
          <w:rFonts w:ascii="Sylfaen" w:hAnsi="Sylfaen" w:cs="Sylfaen"/>
          <w:sz w:val="22"/>
          <w:szCs w:val="22"/>
          <w:lang w:val="en-US"/>
        </w:rPr>
        <w:t>դիֆեր</w:t>
      </w:r>
      <w:r w:rsidR="00493174" w:rsidRPr="00420D1E">
        <w:rPr>
          <w:rFonts w:ascii="Sylfaen" w:hAnsi="Sylfaen" w:cs="Sylfaen"/>
          <w:sz w:val="22"/>
          <w:szCs w:val="22"/>
          <w:lang w:val="en-US"/>
        </w:rPr>
        <w:t>ե</w:t>
      </w:r>
      <w:r w:rsidRPr="00420D1E">
        <w:rPr>
          <w:rFonts w:ascii="Sylfaen" w:hAnsi="Sylfaen" w:cs="Sylfaen"/>
          <w:sz w:val="22"/>
          <w:szCs w:val="22"/>
          <w:lang w:val="en-US"/>
        </w:rPr>
        <w:t>նցիալ</w:t>
      </w:r>
      <w:r w:rsidRPr="00C57344">
        <w:rPr>
          <w:rFonts w:ascii="Sylfaen" w:hAnsi="Sylfaen" w:cs="Sylfaen"/>
          <w:sz w:val="22"/>
          <w:szCs w:val="22"/>
          <w:lang w:val="ru-RU"/>
        </w:rPr>
        <w:t xml:space="preserve"> </w:t>
      </w:r>
      <w:r w:rsidRPr="00420D1E">
        <w:rPr>
          <w:rFonts w:ascii="Sylfaen" w:hAnsi="Sylfaen" w:cs="Sylfaen"/>
          <w:sz w:val="22"/>
          <w:szCs w:val="22"/>
        </w:rPr>
        <w:t>հավասար</w:t>
      </w:r>
      <w:r w:rsidR="00493174" w:rsidRPr="00420D1E">
        <w:rPr>
          <w:rFonts w:ascii="Sylfaen" w:hAnsi="Sylfaen" w:cs="Sylfaen"/>
          <w:sz w:val="22"/>
          <w:szCs w:val="22"/>
          <w:lang w:val="en-US"/>
        </w:rPr>
        <w:t>ու</w:t>
      </w:r>
      <w:r w:rsidRPr="00420D1E">
        <w:rPr>
          <w:rFonts w:ascii="Sylfaen" w:hAnsi="Sylfaen" w:cs="Sylfaen"/>
          <w:sz w:val="22"/>
          <w:szCs w:val="22"/>
          <w:lang w:val="en-US"/>
        </w:rPr>
        <w:t>մ</w:t>
      </w:r>
      <w:r w:rsidRPr="00C57344">
        <w:rPr>
          <w:rFonts w:ascii="Sylfaen" w:hAnsi="Sylfaen" w:cs="Sylfaen"/>
          <w:sz w:val="22"/>
          <w:szCs w:val="22"/>
          <w:lang w:val="ru-RU"/>
        </w:rPr>
        <w:t xml:space="preserve"> </w:t>
      </w:r>
      <w:r w:rsidRPr="00420D1E">
        <w:rPr>
          <w:rFonts w:ascii="Sylfaen" w:hAnsi="Sylfaen" w:cs="Sylfaen"/>
          <w:sz w:val="22"/>
          <w:szCs w:val="22"/>
          <w:lang w:val="en-US"/>
        </w:rPr>
        <w:t>է</w:t>
      </w:r>
      <w:r w:rsidRPr="00C57344">
        <w:rPr>
          <w:rFonts w:ascii="Sylfaen" w:hAnsi="Sylfaen" w:cs="Sylfaen"/>
          <w:sz w:val="22"/>
          <w:szCs w:val="22"/>
          <w:lang w:val="ru-RU"/>
        </w:rPr>
        <w:t xml:space="preserve"> </w:t>
      </w:r>
      <w:r w:rsidRPr="00420D1E">
        <w:rPr>
          <w:rFonts w:ascii="Sylfaen" w:hAnsi="Sylfaen" w:cs="Sylfaen"/>
          <w:sz w:val="22"/>
          <w:szCs w:val="22"/>
          <w:lang w:val="en-US"/>
        </w:rPr>
        <w:t>գրված</w:t>
      </w:r>
      <w:r w:rsidRPr="00C57344">
        <w:rPr>
          <w:rFonts w:ascii="Sylfaen" w:hAnsi="Sylfaen" w:cs="Sylfaen"/>
          <w:sz w:val="22"/>
          <w:szCs w:val="22"/>
          <w:lang w:val="ru-RU"/>
        </w:rPr>
        <w:t xml:space="preserve"> </w:t>
      </w:r>
      <w:r w:rsidRPr="00420D1E">
        <w:rPr>
          <w:rFonts w:ascii="Sylfaen" w:hAnsi="Sylfaen" w:cs="Sylfaen"/>
          <w:position w:val="-8"/>
          <w:sz w:val="22"/>
          <w:szCs w:val="22"/>
          <w:lang w:val="en-US"/>
        </w:rPr>
        <w:object w:dxaOrig="360" w:dyaOrig="260">
          <v:shape id="_x0000_i1468" type="#_x0000_t75" style="width:28.5pt;height:21pt" o:ole="">
            <v:imagedata r:id="rId847" o:title=""/>
          </v:shape>
          <o:OLEObject Type="Embed" ProgID="Equation.DSMT4" ShapeID="_x0000_i1468" DrawAspect="Content" ObjectID="_1402446923" r:id="rId848"/>
        </w:object>
      </w:r>
      <w:r w:rsidRPr="00C57344">
        <w:rPr>
          <w:rFonts w:ascii="Sylfaen" w:hAnsi="Sylfaen" w:cs="Sylfaen"/>
          <w:sz w:val="22"/>
          <w:szCs w:val="22"/>
          <w:lang w:val="ru-RU"/>
        </w:rPr>
        <w:t xml:space="preserve"> </w:t>
      </w:r>
      <w:r w:rsidRPr="00420D1E">
        <w:rPr>
          <w:rFonts w:ascii="Sylfaen" w:hAnsi="Sylfaen" w:cs="Sylfaen"/>
          <w:sz w:val="22"/>
          <w:szCs w:val="22"/>
          <w:lang w:val="en-US"/>
        </w:rPr>
        <w:t>կոորդինատի</w:t>
      </w:r>
      <w:r w:rsidRPr="00C57344">
        <w:rPr>
          <w:rFonts w:ascii="Sylfaen" w:hAnsi="Sylfaen" w:cs="Sylfaen"/>
          <w:sz w:val="22"/>
          <w:szCs w:val="22"/>
          <w:lang w:val="ru-RU"/>
        </w:rPr>
        <w:t xml:space="preserve"> </w:t>
      </w:r>
      <w:r w:rsidRPr="00420D1E">
        <w:rPr>
          <w:rFonts w:ascii="Sylfaen" w:hAnsi="Sylfaen" w:cs="Sylfaen"/>
          <w:sz w:val="22"/>
          <w:szCs w:val="22"/>
          <w:lang w:val="en-US"/>
        </w:rPr>
        <w:t>որպես</w:t>
      </w:r>
      <w:r w:rsidRPr="00C57344">
        <w:rPr>
          <w:rFonts w:ascii="Sylfaen" w:hAnsi="Sylfaen" w:cs="Sylfaen"/>
          <w:sz w:val="22"/>
          <w:szCs w:val="22"/>
          <w:lang w:val="ru-RU"/>
        </w:rPr>
        <w:t xml:space="preserve"> </w:t>
      </w:r>
      <w:r w:rsidRPr="00420D1E">
        <w:rPr>
          <w:rFonts w:ascii="Sylfaen" w:hAnsi="Sylfaen" w:cs="Sylfaen"/>
          <w:sz w:val="22"/>
          <w:szCs w:val="22"/>
          <w:lang w:val="en-US"/>
        </w:rPr>
        <w:t>ժամանակից</w:t>
      </w:r>
      <w:r w:rsidRPr="00C57344">
        <w:rPr>
          <w:rFonts w:ascii="Sylfaen" w:hAnsi="Sylfaen" w:cs="Sylfaen"/>
          <w:sz w:val="22"/>
          <w:szCs w:val="22"/>
          <w:lang w:val="ru-RU"/>
        </w:rPr>
        <w:t xml:space="preserve"> </w:t>
      </w:r>
      <w:r w:rsidRPr="00420D1E">
        <w:rPr>
          <w:rFonts w:ascii="Sylfaen" w:hAnsi="Sylfaen" w:cs="Sylfaen"/>
          <w:sz w:val="22"/>
          <w:szCs w:val="22"/>
          <w:lang w:val="en-US"/>
        </w:rPr>
        <w:t>ֆունկցիայի</w:t>
      </w:r>
      <w:r w:rsidRPr="00C57344">
        <w:rPr>
          <w:rFonts w:ascii="Sylfaen" w:hAnsi="Sylfaen" w:cs="Sylfaen"/>
          <w:sz w:val="22"/>
          <w:szCs w:val="22"/>
          <w:lang w:val="ru-RU"/>
        </w:rPr>
        <w:t xml:space="preserve"> </w:t>
      </w:r>
      <w:r w:rsidRPr="00420D1E">
        <w:rPr>
          <w:rFonts w:ascii="Sylfaen" w:hAnsi="Sylfaen" w:cs="Sylfaen"/>
          <w:sz w:val="22"/>
          <w:szCs w:val="22"/>
          <w:lang w:val="en-US"/>
        </w:rPr>
        <w:t>համար</w:t>
      </w:r>
    </w:p>
    <w:p w:rsidR="00420D1E" w:rsidRPr="00420D1E" w:rsidRDefault="00420D1E" w:rsidP="00420D1E">
      <w:pPr>
        <w:pStyle w:val="MTDisplayEquation"/>
        <w:rPr>
          <w:sz w:val="22"/>
          <w:szCs w:val="22"/>
        </w:rPr>
      </w:pPr>
      <w:r w:rsidRPr="00420D1E">
        <w:rPr>
          <w:sz w:val="22"/>
          <w:szCs w:val="22"/>
        </w:rPr>
        <w:tab/>
      </w:r>
      <w:r w:rsidRPr="00420D1E">
        <w:rPr>
          <w:position w:val="-20"/>
          <w:sz w:val="22"/>
          <w:szCs w:val="22"/>
        </w:rPr>
        <w:object w:dxaOrig="2140" w:dyaOrig="520">
          <v:shape id="_x0000_i1469" type="#_x0000_t75" style="width:169.5pt;height:42pt" o:ole="">
            <v:imagedata r:id="rId849" o:title=""/>
          </v:shape>
          <o:OLEObject Type="Embed" ProgID="Equation.DSMT4" ShapeID="_x0000_i1469" DrawAspect="Content" ObjectID="_1402446924" r:id="rId850"/>
        </w:object>
      </w:r>
      <w:r w:rsidRPr="00420D1E">
        <w:rPr>
          <w:sz w:val="22"/>
          <w:szCs w:val="22"/>
        </w:rPr>
        <w:tab/>
      </w:r>
      <w:r w:rsidR="007D0E60" w:rsidRPr="00420D1E">
        <w:rPr>
          <w:sz w:val="22"/>
          <w:szCs w:val="22"/>
        </w:rPr>
        <w:fldChar w:fldCharType="begin"/>
      </w:r>
      <w:r w:rsidRPr="00420D1E">
        <w:rPr>
          <w:sz w:val="22"/>
          <w:szCs w:val="22"/>
        </w:rPr>
        <w:instrText xml:space="preserve"> MACROBUTTON MTPlaceRef \* MERGEFORMAT </w:instrText>
      </w:r>
      <w:r w:rsidR="007D0E60" w:rsidRPr="00420D1E">
        <w:rPr>
          <w:sz w:val="22"/>
          <w:szCs w:val="22"/>
        </w:rPr>
        <w:fldChar w:fldCharType="begin"/>
      </w:r>
      <w:r w:rsidRPr="00420D1E">
        <w:rPr>
          <w:sz w:val="22"/>
          <w:szCs w:val="22"/>
        </w:rPr>
        <w:instrText xml:space="preserve"> SEQ MTEqn \h \* MERGEFORMAT </w:instrText>
      </w:r>
      <w:r w:rsidR="007D0E60" w:rsidRPr="00420D1E">
        <w:rPr>
          <w:sz w:val="22"/>
          <w:szCs w:val="22"/>
        </w:rPr>
        <w:fldChar w:fldCharType="end"/>
      </w:r>
      <w:r w:rsidRPr="00420D1E">
        <w:rPr>
          <w:sz w:val="22"/>
          <w:szCs w:val="22"/>
        </w:rPr>
        <w:instrText>(</w:instrText>
      </w:r>
      <w:fldSimple w:instr=" SEQ MTSec \c \* Arabic \* MERGEFORMAT ">
        <w:r w:rsidR="005A42AA" w:rsidRPr="005A42AA">
          <w:rPr>
            <w:noProof/>
            <w:sz w:val="22"/>
            <w:szCs w:val="22"/>
          </w:rPr>
          <w:instrText>0</w:instrText>
        </w:r>
      </w:fldSimple>
      <w:r w:rsidRPr="00420D1E">
        <w:rPr>
          <w:sz w:val="22"/>
          <w:szCs w:val="22"/>
        </w:rPr>
        <w:instrText>.</w:instrText>
      </w:r>
      <w:fldSimple w:instr=" SEQ MTEqn \c \* Arabic \* MERGEFORMAT ">
        <w:r w:rsidR="005A42AA" w:rsidRPr="005A42AA">
          <w:rPr>
            <w:noProof/>
            <w:sz w:val="22"/>
            <w:szCs w:val="22"/>
          </w:rPr>
          <w:instrText>1</w:instrText>
        </w:r>
      </w:fldSimple>
      <w:r w:rsidRPr="00420D1E">
        <w:rPr>
          <w:sz w:val="22"/>
          <w:szCs w:val="22"/>
        </w:rPr>
        <w:instrText>)</w:instrText>
      </w:r>
      <w:r w:rsidR="007D0E60" w:rsidRPr="00420D1E">
        <w:rPr>
          <w:sz w:val="22"/>
          <w:szCs w:val="22"/>
        </w:rPr>
        <w:fldChar w:fldCharType="end"/>
      </w:r>
    </w:p>
    <w:p w:rsidR="00420D1E" w:rsidRPr="00420D1E" w:rsidRDefault="00420D1E" w:rsidP="00420D1E">
      <w:pPr>
        <w:jc w:val="both"/>
        <w:rPr>
          <w:rFonts w:ascii="Sylfaen" w:hAnsi="Sylfaen" w:cs="Sylfaen"/>
          <w:sz w:val="22"/>
          <w:szCs w:val="22"/>
          <w:lang w:val="hy-AM"/>
        </w:rPr>
      </w:pPr>
      <w:r w:rsidRPr="00420D1E">
        <w:rPr>
          <w:rFonts w:ascii="Sylfaen" w:hAnsi="Sylfaen" w:cs="Sylfaen"/>
          <w:sz w:val="22"/>
          <w:szCs w:val="22"/>
          <w:lang w:val="hy-AM"/>
        </w:rPr>
        <w:t xml:space="preserve"> (</w:t>
      </w:r>
      <w:r w:rsidRPr="00420D1E">
        <w:rPr>
          <w:rFonts w:ascii="Sylfaen" w:hAnsi="Sylfaen" w:cs="Sylfaen"/>
          <w:position w:val="-28"/>
          <w:sz w:val="22"/>
          <w:szCs w:val="22"/>
        </w:rPr>
        <w:object w:dxaOrig="1660" w:dyaOrig="760">
          <v:shape id="_x0000_i1470" type="#_x0000_t75" style="width:82.5pt;height:39pt" o:ole="">
            <v:imagedata r:id="rId851" o:title=""/>
          </v:shape>
          <o:OLEObject Type="Embed" ProgID="Equation.DSMT4" ShapeID="_x0000_i1470" DrawAspect="Content" ObjectID="_1402446925" r:id="rId852"/>
        </w:object>
      </w:r>
      <w:r w:rsidRPr="00420D1E">
        <w:rPr>
          <w:rFonts w:ascii="Sylfaen" w:hAnsi="Sylfaen" w:cs="Sylfaen"/>
          <w:sz w:val="22"/>
          <w:szCs w:val="22"/>
          <w:lang w:val="hy-AM"/>
        </w:rPr>
        <w:t xml:space="preserve">), որն, ինչպես հայտնի է, ներկայացվում է կրկնակի ինտեգրալի տեսքով: Սակայն պարզվում է, որ օգտվելով ուժ-արագացում պատճառահետևանքային կապից և պատճառականության սկզբունքից` կարելի է այն ներկայացնել մեկ ինտեգրալի տեսքով: Մենք կստանանք այդպիսի լուծում երկու տարբերակով` վերջավոր տարբերությունների մեթոդով և երկչափ Գրինի ֆունկցիայի Ֆուրյե-բաղադրիչը կոմպլեքս հարթության մեջ </w:t>
      </w:r>
      <w:r w:rsidRPr="00420D1E">
        <w:rPr>
          <w:rFonts w:ascii="Sylfaen" w:hAnsi="Sylfaen" w:cs="Sylfaen"/>
          <w:sz w:val="22"/>
          <w:szCs w:val="22"/>
          <w:lang w:val="hy-AM"/>
        </w:rPr>
        <w:lastRenderedPageBreak/>
        <w:t>ինտեգրելով: Ահա հենց այս երկու մեթոդներն էլ ընկած են սույն աշխատանքի հաջորդ երկու մասերի հիմքում (</w:t>
      </w:r>
      <w:r w:rsidRPr="00420D1E">
        <w:rPr>
          <w:rFonts w:ascii="Sylfaen" w:hAnsi="Sylfaen" w:cs="Sylfaen"/>
          <w:i/>
          <w:sz w:val="22"/>
          <w:szCs w:val="22"/>
          <w:u w:val="single"/>
          <w:lang w:val="hy-AM"/>
        </w:rPr>
        <w:t>վերջավոր տարբերությունների մեթոդը</w:t>
      </w:r>
      <w:r w:rsidRPr="00420D1E">
        <w:rPr>
          <w:rFonts w:ascii="Sylfaen" w:hAnsi="Sylfaen" w:cs="Sylfaen"/>
          <w:sz w:val="22"/>
          <w:szCs w:val="22"/>
          <w:lang w:val="hy-AM"/>
        </w:rPr>
        <w:t xml:space="preserve"> և </w:t>
      </w:r>
      <w:r w:rsidRPr="00420D1E">
        <w:rPr>
          <w:rFonts w:ascii="Sylfaen" w:hAnsi="Sylfaen" w:cs="Sylfaen"/>
          <w:i/>
          <w:sz w:val="22"/>
          <w:szCs w:val="22"/>
          <w:u w:val="single"/>
          <w:lang w:val="hy-AM"/>
        </w:rPr>
        <w:t>Գրինի ֆունկցիայի մեթոդը</w:t>
      </w:r>
      <w:r w:rsidRPr="00420D1E">
        <w:rPr>
          <w:rFonts w:ascii="Sylfaen" w:hAnsi="Sylfaen" w:cs="Sylfaen"/>
          <w:sz w:val="22"/>
          <w:szCs w:val="22"/>
          <w:lang w:val="hy-AM"/>
        </w:rPr>
        <w:t>): Կրկնակի և մեկ ինտեգրալով լուծումների միջև կապը մաթեմատիկական տեսանկյունից առավել ակներև դարձնելու համար անմիջականորեն անցում կկատարենք նշված երկու լուծումների միջև: Հետևանք-պատճառ հակադարձ կապը հասկանալու համար կստանանք միևնույն լուծումները սակայն արդեն ժամանակի հակադարձ ընթացքի համար:</w:t>
      </w:r>
    </w:p>
    <w:p w:rsidR="00420D1E" w:rsidRPr="00420D1E" w:rsidRDefault="00420D1E" w:rsidP="00700AC3">
      <w:pPr>
        <w:ind w:firstLine="567"/>
        <w:rPr>
          <w:rFonts w:ascii="Sylfaen" w:hAnsi="Sylfaen" w:cs="Sylfaen"/>
          <w:b/>
          <w:i/>
          <w:sz w:val="22"/>
          <w:szCs w:val="22"/>
          <w:lang w:val="hy-AM"/>
        </w:rPr>
      </w:pPr>
      <w:r w:rsidRPr="00420D1E">
        <w:rPr>
          <w:rFonts w:ascii="Sylfaen" w:hAnsi="Sylfaen" w:cs="Sylfaen"/>
          <w:b/>
          <w:i/>
          <w:sz w:val="22"/>
          <w:szCs w:val="22"/>
          <w:lang w:val="hy-AM"/>
        </w:rPr>
        <w:t>2.Վերջավոր տարբերությունների եղանակը</w:t>
      </w:r>
    </w:p>
    <w:p w:rsidR="00420D1E" w:rsidRPr="00420D1E" w:rsidRDefault="00420D1E" w:rsidP="00700AC3">
      <w:pPr>
        <w:ind w:firstLine="567"/>
        <w:jc w:val="both"/>
        <w:rPr>
          <w:rFonts w:ascii="Sylfaen" w:hAnsi="Sylfaen" w:cs="Sylfaen"/>
          <w:sz w:val="22"/>
          <w:szCs w:val="22"/>
          <w:lang w:val="hy-AM"/>
        </w:rPr>
      </w:pPr>
      <w:r w:rsidRPr="00420D1E">
        <w:rPr>
          <w:rFonts w:ascii="Sylfaen" w:hAnsi="Sylfaen" w:cs="Sylfaen"/>
          <w:sz w:val="22"/>
          <w:szCs w:val="22"/>
          <w:lang w:val="hy-AM"/>
        </w:rPr>
        <w:t xml:space="preserve">Այս և հաջորդ մասերում մենք կխոսենք, ինչպես արդեն ասվել էր, պատճառականության սկզբունքի ոչ ռելյատիվիստիկ, միաչափ մեխանիկական շարժմանը վերաբերվող դրսևորումների մասին: Ինչպես արդեն նշել էինք </w:t>
      </w:r>
      <w:r w:rsidRPr="00420D1E">
        <w:rPr>
          <w:rFonts w:ascii="Sylfaen" w:hAnsi="Sylfaen" w:cs="Sylfaen"/>
          <w:i/>
          <w:sz w:val="22"/>
          <w:szCs w:val="22"/>
          <w:lang w:val="hy-AM"/>
        </w:rPr>
        <w:t>ներածության</w:t>
      </w:r>
      <w:r w:rsidRPr="00420D1E">
        <w:rPr>
          <w:rFonts w:ascii="Sylfaen" w:hAnsi="Sylfaen" w:cs="Sylfaen"/>
          <w:sz w:val="22"/>
          <w:szCs w:val="22"/>
          <w:lang w:val="hy-AM"/>
        </w:rPr>
        <w:t xml:space="preserve"> մեջ, համակարգի վիճակը որևէ պահի միարժեքորեն որոշվում է այդ պահից առաջ որևէ պահի համակարգի վիճակով և այդ երկու պահերի միջև ընկած ժամանակահատվածում համակարգի վրա ազդած գրգիռներով, այսինքն` բոլորովին կախված չէ այդ պահից հետո համակարգի վրա ազդած գրգիռներից: Ահա հենց սա էլ նշանակում է, որ ինչ-որ կերպ պահպանվում են այն ազդեցությունները, որոնք տեղի են ունեցել դիտարկվող պահից առաջ: </w:t>
      </w:r>
    </w:p>
    <w:p w:rsidR="00420D1E" w:rsidRPr="00420D1E" w:rsidRDefault="00420D1E" w:rsidP="00700AC3">
      <w:pPr>
        <w:ind w:firstLine="567"/>
        <w:jc w:val="both"/>
        <w:rPr>
          <w:rFonts w:ascii="Sylfaen" w:hAnsi="Sylfaen" w:cs="Sylfaen"/>
          <w:sz w:val="22"/>
          <w:szCs w:val="22"/>
          <w:lang w:val="hy-AM"/>
        </w:rPr>
      </w:pPr>
      <w:r w:rsidRPr="00420D1E">
        <w:rPr>
          <w:rFonts w:ascii="Sylfaen" w:hAnsi="Sylfaen" w:cs="Sylfaen"/>
          <w:sz w:val="22"/>
          <w:szCs w:val="22"/>
          <w:lang w:val="hy-AM"/>
        </w:rPr>
        <w:t xml:space="preserve">Այստեղ մենք կփորձենք, պատճառականության սկզբունքից օգտվելով, ցույց տալ, թե ինչպես է տեղի ունենում վերը նշված «ազդեցությունների պահպանումը» ժամանակի ընթացքում: Դրա համար կատարենք հետևյալ դատողությունները` ենթադրենք` մարմինը </w:t>
      </w:r>
      <w:r w:rsidRPr="00420D1E">
        <w:rPr>
          <w:rFonts w:ascii="Sylfaen" w:hAnsi="Sylfaen" w:cs="Sylfaen"/>
          <w:position w:val="-4"/>
          <w:sz w:val="22"/>
          <w:szCs w:val="22"/>
          <w:lang w:val="en-US"/>
        </w:rPr>
        <w:object w:dxaOrig="440" w:dyaOrig="279">
          <v:shape id="_x0000_i1471" type="#_x0000_t75" style="width:21pt;height:13.5pt" o:ole="">
            <v:imagedata r:id="rId853" o:title=""/>
          </v:shape>
          <o:OLEObject Type="Embed" ProgID="Equation.DSMT4" ShapeID="_x0000_i1471" DrawAspect="Content" ObjectID="_1402446926" r:id="rId854"/>
        </w:object>
      </w:r>
      <w:r w:rsidRPr="00420D1E">
        <w:rPr>
          <w:rFonts w:ascii="Sylfaen" w:hAnsi="Sylfaen" w:cs="Sylfaen"/>
          <w:sz w:val="22"/>
          <w:szCs w:val="22"/>
          <w:lang w:val="hy-AM"/>
        </w:rPr>
        <w:t xml:space="preserve"> ժամանակահատվածում շարժվում է </w:t>
      </w:r>
      <w:r w:rsidRPr="00420D1E">
        <w:rPr>
          <w:rFonts w:ascii="Sylfaen" w:hAnsi="Sylfaen" w:cs="Sylfaen"/>
          <w:position w:val="-4"/>
          <w:sz w:val="22"/>
          <w:szCs w:val="22"/>
          <w:lang w:val="hy-AM"/>
        </w:rPr>
        <w:object w:dxaOrig="320" w:dyaOrig="279">
          <v:shape id="_x0000_i1472" type="#_x0000_t75" style="width:15.75pt;height:13.5pt" o:ole="">
            <v:imagedata r:id="rId855" o:title=""/>
          </v:shape>
          <o:OLEObject Type="Embed" ProgID="Equation.DSMT4" ShapeID="_x0000_i1472" DrawAspect="Content" ObjectID="_1402446927" r:id="rId856"/>
        </w:object>
      </w:r>
      <w:r w:rsidRPr="00420D1E">
        <w:rPr>
          <w:rFonts w:ascii="Sylfaen" w:hAnsi="Sylfaen" w:cs="Sylfaen"/>
          <w:sz w:val="22"/>
          <w:szCs w:val="22"/>
          <w:lang w:val="hy-AM"/>
        </w:rPr>
        <w:t xml:space="preserve"> առանցքի երկայնքով: Բաժանենք </w:t>
      </w:r>
      <w:r w:rsidRPr="00420D1E">
        <w:rPr>
          <w:rFonts w:ascii="Sylfaen" w:hAnsi="Sylfaen" w:cs="Sylfaen"/>
          <w:position w:val="-4"/>
          <w:sz w:val="22"/>
          <w:szCs w:val="22"/>
          <w:lang w:val="en-US"/>
        </w:rPr>
        <w:object w:dxaOrig="440" w:dyaOrig="279">
          <v:shape id="_x0000_i1473" type="#_x0000_t75" style="width:21pt;height:13.5pt" o:ole="">
            <v:imagedata r:id="rId857" o:title=""/>
          </v:shape>
          <o:OLEObject Type="Embed" ProgID="Equation.DSMT4" ShapeID="_x0000_i1473" DrawAspect="Content" ObjectID="_1402446928" r:id="rId858"/>
        </w:object>
      </w:r>
      <w:r w:rsidRPr="00420D1E">
        <w:rPr>
          <w:rFonts w:ascii="Sylfaen" w:hAnsi="Sylfaen" w:cs="Sylfaen"/>
          <w:sz w:val="22"/>
          <w:szCs w:val="22"/>
          <w:lang w:val="hy-AM"/>
        </w:rPr>
        <w:t xml:space="preserve"> ժամանակահատվածը n հավասար մասերի, և շարժումը սկսելուց հետո յուրաքանչյուր </w:t>
      </w:r>
      <w:r w:rsidRPr="00420D1E">
        <w:rPr>
          <w:rFonts w:ascii="Sylfaen" w:hAnsi="Sylfaen" w:cs="Sylfaen"/>
          <w:position w:val="-28"/>
          <w:sz w:val="22"/>
          <w:szCs w:val="22"/>
          <w:lang w:val="en-US"/>
        </w:rPr>
        <w:object w:dxaOrig="1020" w:dyaOrig="720">
          <v:shape id="_x0000_i1474" type="#_x0000_t75" style="width:51pt;height:36pt" o:ole="">
            <v:imagedata r:id="rId859" o:title=""/>
          </v:shape>
          <o:OLEObject Type="Embed" ProgID="Equation.DSMT4" ShapeID="_x0000_i1474" DrawAspect="Content" ObjectID="_1402446929" r:id="rId860"/>
        </w:object>
      </w:r>
      <w:r w:rsidRPr="00420D1E">
        <w:rPr>
          <w:rFonts w:ascii="Sylfaen" w:hAnsi="Sylfaen" w:cs="Sylfaen"/>
          <w:sz w:val="22"/>
          <w:szCs w:val="22"/>
          <w:lang w:val="hy-AM"/>
        </w:rPr>
        <w:t xml:space="preserve"> ժամանակ հետո մարմնի դիրքը </w:t>
      </w:r>
      <w:r w:rsidRPr="00420D1E">
        <w:rPr>
          <w:rFonts w:ascii="Sylfaen" w:hAnsi="Sylfaen" w:cs="Sylfaen"/>
          <w:position w:val="-4"/>
          <w:sz w:val="22"/>
          <w:szCs w:val="22"/>
          <w:lang w:val="hy-AM"/>
        </w:rPr>
        <w:object w:dxaOrig="320" w:dyaOrig="279">
          <v:shape id="_x0000_i1475" type="#_x0000_t75" style="width:15.75pt;height:13.5pt" o:ole="">
            <v:imagedata r:id="rId861" o:title=""/>
          </v:shape>
          <o:OLEObject Type="Embed" ProgID="Equation.DSMT4" ShapeID="_x0000_i1475" DrawAspect="Content" ObjectID="_1402446930" r:id="rId862"/>
        </w:object>
      </w:r>
      <w:r w:rsidRPr="00420D1E">
        <w:rPr>
          <w:rFonts w:ascii="Sylfaen" w:hAnsi="Sylfaen" w:cs="Sylfaen"/>
          <w:sz w:val="22"/>
          <w:szCs w:val="22"/>
          <w:lang w:val="hy-AM"/>
        </w:rPr>
        <w:t xml:space="preserve"> առանցքի վրա նշանակենք համապատասխանաբար </w:t>
      </w:r>
      <w:r w:rsidRPr="00420D1E">
        <w:rPr>
          <w:rFonts w:ascii="Sylfaen" w:hAnsi="Sylfaen" w:cs="Sylfaen"/>
          <w:position w:val="-12"/>
          <w:sz w:val="22"/>
          <w:szCs w:val="22"/>
          <w:lang w:val="en-US"/>
        </w:rPr>
        <w:object w:dxaOrig="340" w:dyaOrig="380">
          <v:shape id="_x0000_i1476" type="#_x0000_t75" style="width:18pt;height:19.5pt" o:ole="">
            <v:imagedata r:id="rId863" o:title=""/>
          </v:shape>
          <o:OLEObject Type="Embed" ProgID="Equation.DSMT4" ShapeID="_x0000_i1476" DrawAspect="Content" ObjectID="_1402446931" r:id="rId864"/>
        </w:object>
      </w:r>
      <w:r w:rsidRPr="00420D1E">
        <w:rPr>
          <w:rFonts w:ascii="Sylfaen" w:hAnsi="Sylfaen" w:cs="Sylfaen"/>
          <w:sz w:val="22"/>
          <w:szCs w:val="22"/>
          <w:lang w:val="hy-AM"/>
        </w:rPr>
        <w:t xml:space="preserve">-ով, որտեղ </w:t>
      </w:r>
      <w:r w:rsidRPr="00420D1E">
        <w:rPr>
          <w:rFonts w:ascii="Sylfaen" w:hAnsi="Sylfaen" w:cs="Sylfaen"/>
          <w:position w:val="-6"/>
          <w:sz w:val="22"/>
          <w:szCs w:val="22"/>
        </w:rPr>
        <w:object w:dxaOrig="160" w:dyaOrig="279">
          <v:shape id="_x0000_i1477" type="#_x0000_t75" style="width:8.25pt;height:13.5pt" o:ole="">
            <v:imagedata r:id="rId865" o:title=""/>
          </v:shape>
          <o:OLEObject Type="Embed" ProgID="Equation.DSMT4" ShapeID="_x0000_i1477" DrawAspect="Content" ObjectID="_1402446932" r:id="rId866"/>
        </w:object>
      </w:r>
      <w:r w:rsidRPr="00420D1E">
        <w:rPr>
          <w:rFonts w:ascii="Sylfaen" w:hAnsi="Sylfaen" w:cs="Sylfaen"/>
          <w:sz w:val="22"/>
          <w:szCs w:val="22"/>
          <w:lang w:val="hy-AM"/>
        </w:rPr>
        <w:t xml:space="preserve">-ն ցույց է տալիս, թե շարժումը սկսելուց հետո քանի այդպիսի </w:t>
      </w:r>
      <w:r w:rsidRPr="00420D1E">
        <w:rPr>
          <w:rFonts w:ascii="Sylfaen" w:hAnsi="Sylfaen" w:cs="Sylfaen"/>
          <w:position w:val="-6"/>
          <w:sz w:val="22"/>
          <w:szCs w:val="22"/>
        </w:rPr>
        <w:object w:dxaOrig="340" w:dyaOrig="300">
          <v:shape id="_x0000_i1478" type="#_x0000_t75" style="width:18pt;height:15pt" o:ole="">
            <v:imagedata r:id="rId867" o:title=""/>
          </v:shape>
          <o:OLEObject Type="Embed" ProgID="Equation.DSMT4" ShapeID="_x0000_i1478" DrawAspect="Content" ObjectID="_1402446933" r:id="rId868"/>
        </w:object>
      </w:r>
      <w:r w:rsidRPr="00420D1E">
        <w:rPr>
          <w:rFonts w:ascii="Sylfaen" w:hAnsi="Sylfaen" w:cs="Sylfaen"/>
          <w:sz w:val="22"/>
          <w:szCs w:val="22"/>
          <w:lang w:val="hy-AM"/>
        </w:rPr>
        <w:t xml:space="preserve"> ժամանակ հետո ենք ֆիքսում մարմնի կոորդինատը: Այսպիսով, մարմնի անցած ճանապարհը կբաժանվի </w:t>
      </w:r>
      <w:r w:rsidRPr="00420D1E">
        <w:rPr>
          <w:rFonts w:ascii="Sylfaen" w:hAnsi="Sylfaen" w:cs="Sylfaen"/>
          <w:position w:val="-6"/>
          <w:sz w:val="22"/>
          <w:szCs w:val="22"/>
          <w:lang w:val="hy-AM"/>
        </w:rPr>
        <w:object w:dxaOrig="220" w:dyaOrig="240">
          <v:shape id="_x0000_i1479" type="#_x0000_t75" style="width:10.5pt;height:12pt" o:ole="">
            <v:imagedata r:id="rId869" o:title=""/>
          </v:shape>
          <o:OLEObject Type="Embed" ProgID="Equation.DSMT4" ShapeID="_x0000_i1479" DrawAspect="Content" ObjectID="_1402446934" r:id="rId870"/>
        </w:object>
      </w:r>
      <w:r w:rsidRPr="00420D1E">
        <w:rPr>
          <w:rFonts w:ascii="Sylfaen" w:hAnsi="Sylfaen" w:cs="Sylfaen"/>
          <w:sz w:val="22"/>
          <w:szCs w:val="22"/>
          <w:lang w:val="hy-AM"/>
        </w:rPr>
        <w:t xml:space="preserve"> մասերի, որոնցից յուրաքանչյուրը մարմինն անցել է </w:t>
      </w:r>
      <w:r w:rsidRPr="00420D1E">
        <w:rPr>
          <w:rFonts w:ascii="Sylfaen" w:hAnsi="Sylfaen" w:cs="Sylfaen"/>
          <w:position w:val="-6"/>
          <w:sz w:val="22"/>
          <w:szCs w:val="22"/>
          <w:lang w:val="en-US"/>
        </w:rPr>
        <w:object w:dxaOrig="340" w:dyaOrig="300">
          <v:shape id="_x0000_i1480" type="#_x0000_t75" style="width:18pt;height:15pt" o:ole="">
            <v:imagedata r:id="rId871" o:title=""/>
          </v:shape>
          <o:OLEObject Type="Embed" ProgID="Equation.DSMT4" ShapeID="_x0000_i1480" DrawAspect="Content" ObjectID="_1402446935" r:id="rId872"/>
        </w:object>
      </w:r>
      <w:r w:rsidRPr="00420D1E">
        <w:rPr>
          <w:rFonts w:ascii="Sylfaen" w:hAnsi="Sylfaen" w:cs="Sylfaen"/>
          <w:sz w:val="22"/>
          <w:szCs w:val="22"/>
          <w:lang w:val="hy-AM"/>
        </w:rPr>
        <w:t xml:space="preserve"> ժամանակահատվածում: Այժմ փորձենք</w:t>
      </w:r>
      <w:r w:rsidRPr="00420D1E">
        <w:rPr>
          <w:rFonts w:ascii="Sylfaen" w:hAnsi="Sylfaen" w:cs="Sylfaen"/>
          <w:position w:val="-4"/>
          <w:sz w:val="22"/>
          <w:szCs w:val="22"/>
          <w:lang w:val="en-US"/>
        </w:rPr>
        <w:object w:dxaOrig="200" w:dyaOrig="300">
          <v:shape id="_x0000_i1481" type="#_x0000_t75" style="width:10.5pt;height:15pt" o:ole="">
            <v:imagedata r:id="rId873" o:title=""/>
          </v:shape>
          <o:OLEObject Type="Embed" ProgID="Equation.DSMT4" ShapeID="_x0000_i1481" DrawAspect="Content" ObjectID="_1402446936" r:id="rId874"/>
        </w:object>
      </w:r>
      <w:r w:rsidRPr="00420D1E">
        <w:rPr>
          <w:rFonts w:ascii="Sylfaen" w:hAnsi="Sylfaen" w:cs="Sylfaen"/>
          <w:sz w:val="22"/>
          <w:szCs w:val="22"/>
          <w:lang w:val="hy-AM"/>
        </w:rPr>
        <w:t xml:space="preserve">նկարագրել մարմնի շարժումը վերջավոր տարբերությունների մեթոդով: Դրա համար յուրաքանչյուր </w:t>
      </w:r>
      <w:r w:rsidRPr="00420D1E">
        <w:rPr>
          <w:rFonts w:ascii="Sylfaen" w:hAnsi="Sylfaen" w:cs="Sylfaen"/>
          <w:position w:val="-6"/>
          <w:sz w:val="22"/>
          <w:szCs w:val="22"/>
          <w:lang w:val="en-US"/>
        </w:rPr>
        <w:object w:dxaOrig="160" w:dyaOrig="279">
          <v:shape id="_x0000_i1482" type="#_x0000_t75" style="width:8.25pt;height:13.5pt" o:ole="">
            <v:imagedata r:id="rId875" o:title=""/>
          </v:shape>
          <o:OLEObject Type="Embed" ProgID="Equation.DSMT4" ShapeID="_x0000_i1482" DrawAspect="Content" ObjectID="_1402446937" r:id="rId876"/>
        </w:object>
      </w:r>
      <w:r w:rsidRPr="00420D1E">
        <w:rPr>
          <w:rFonts w:ascii="Sylfaen" w:hAnsi="Sylfaen" w:cs="Sylfaen"/>
          <w:sz w:val="22"/>
          <w:szCs w:val="22"/>
          <w:lang w:val="hy-AM"/>
        </w:rPr>
        <w:t xml:space="preserve">-րդ միջակայքում մարմնի արագությունն ընդունենք հավասար </w:t>
      </w:r>
      <w:r w:rsidRPr="00420D1E">
        <w:rPr>
          <w:rFonts w:ascii="Sylfaen" w:hAnsi="Sylfaen" w:cs="Sylfaen"/>
          <w:position w:val="-28"/>
          <w:sz w:val="22"/>
          <w:szCs w:val="22"/>
          <w:lang w:val="en-US"/>
        </w:rPr>
        <w:object w:dxaOrig="1600" w:dyaOrig="720">
          <v:shape id="_x0000_i1483" type="#_x0000_t75" style="width:80.25pt;height:36pt" o:ole="">
            <v:imagedata r:id="rId877" o:title=""/>
          </v:shape>
          <o:OLEObject Type="Embed" ProgID="Equation.DSMT4" ShapeID="_x0000_i1483" DrawAspect="Content" ObjectID="_1402446938" r:id="rId878"/>
        </w:object>
      </w:r>
      <w:r w:rsidRPr="00420D1E">
        <w:rPr>
          <w:rFonts w:ascii="Sylfaen" w:hAnsi="Sylfaen" w:cs="Sylfaen"/>
          <w:sz w:val="22"/>
          <w:szCs w:val="22"/>
          <w:lang w:val="hy-AM"/>
        </w:rPr>
        <w:t>`</w:t>
      </w:r>
    </w:p>
    <w:p w:rsidR="00420D1E" w:rsidRPr="00420D1E" w:rsidRDefault="00420D1E" w:rsidP="00420D1E">
      <w:pPr>
        <w:ind w:firstLine="708"/>
        <w:jc w:val="center"/>
        <w:rPr>
          <w:rFonts w:ascii="Sylfaen" w:hAnsi="Sylfaen" w:cs="Sylfaen"/>
          <w:sz w:val="22"/>
          <w:szCs w:val="22"/>
          <w:lang w:val="hy-AM"/>
        </w:rPr>
      </w:pPr>
      <w:r w:rsidRPr="00420D1E">
        <w:rPr>
          <w:rFonts w:ascii="Sylfaen" w:hAnsi="Sylfaen" w:cs="Sylfaen"/>
          <w:position w:val="-28"/>
          <w:sz w:val="22"/>
          <w:szCs w:val="22"/>
          <w:lang w:val="en-US"/>
        </w:rPr>
        <w:object w:dxaOrig="1520" w:dyaOrig="720">
          <v:shape id="_x0000_i1484" type="#_x0000_t75" style="width:76.5pt;height:36pt" o:ole="">
            <v:imagedata r:id="rId879" o:title=""/>
          </v:shape>
          <o:OLEObject Type="Embed" ProgID="Equation.DSMT4" ShapeID="_x0000_i1484" DrawAspect="Content" ObjectID="_1402446939" r:id="rId880"/>
        </w:object>
      </w:r>
      <w:r w:rsidRPr="00420D1E">
        <w:rPr>
          <w:rFonts w:ascii="Sylfaen" w:hAnsi="Sylfaen" w:cs="Sylfaen"/>
          <w:sz w:val="22"/>
          <w:szCs w:val="22"/>
          <w:lang w:val="hy-AM"/>
        </w:rPr>
        <w:t xml:space="preserve">, </w:t>
      </w:r>
      <w:r w:rsidRPr="00420D1E">
        <w:rPr>
          <w:rFonts w:ascii="Sylfaen" w:hAnsi="Sylfaen" w:cs="Sylfaen"/>
          <w:position w:val="-28"/>
          <w:sz w:val="22"/>
          <w:szCs w:val="22"/>
          <w:lang w:val="en-US"/>
        </w:rPr>
        <w:object w:dxaOrig="1500" w:dyaOrig="720">
          <v:shape id="_x0000_i1485" type="#_x0000_t75" style="width:75pt;height:36pt" o:ole="">
            <v:imagedata r:id="rId881" o:title=""/>
          </v:shape>
          <o:OLEObject Type="Embed" ProgID="Equation.DSMT4" ShapeID="_x0000_i1485" DrawAspect="Content" ObjectID="_1402446940" r:id="rId882"/>
        </w:object>
      </w:r>
      <w:r w:rsidRPr="00420D1E">
        <w:rPr>
          <w:rFonts w:ascii="Sylfaen" w:hAnsi="Sylfaen" w:cs="Sylfaen"/>
          <w:sz w:val="22"/>
          <w:szCs w:val="22"/>
          <w:lang w:val="hy-AM"/>
        </w:rPr>
        <w:t xml:space="preserve">, … , </w:t>
      </w:r>
      <w:r w:rsidRPr="00420D1E">
        <w:rPr>
          <w:rFonts w:ascii="Sylfaen" w:hAnsi="Sylfaen" w:cs="Sylfaen"/>
          <w:position w:val="-28"/>
          <w:sz w:val="22"/>
          <w:szCs w:val="22"/>
          <w:lang w:val="en-US"/>
        </w:rPr>
        <w:object w:dxaOrig="1860" w:dyaOrig="720">
          <v:shape id="_x0000_i1486" type="#_x0000_t75" style="width:93pt;height:36pt" o:ole="">
            <v:imagedata r:id="rId883" o:title=""/>
          </v:shape>
          <o:OLEObject Type="Embed" ProgID="Equation.DSMT4" ShapeID="_x0000_i1486" DrawAspect="Content" ObjectID="_1402446941" r:id="rId884"/>
        </w:object>
      </w:r>
      <w:r w:rsidRPr="00420D1E">
        <w:rPr>
          <w:rFonts w:ascii="Sylfaen" w:hAnsi="Sylfaen" w:cs="Sylfaen"/>
          <w:sz w:val="22"/>
          <w:szCs w:val="22"/>
          <w:lang w:val="hy-AM"/>
        </w:rPr>
        <w:t xml:space="preserve">   (*):</w:t>
      </w:r>
    </w:p>
    <w:p w:rsidR="00420D1E" w:rsidRPr="00420D1E" w:rsidRDefault="00420D1E" w:rsidP="00700AC3">
      <w:pPr>
        <w:ind w:firstLine="567"/>
        <w:jc w:val="both"/>
        <w:rPr>
          <w:rFonts w:ascii="Sylfaen" w:hAnsi="Sylfaen" w:cs="Sylfaen"/>
          <w:sz w:val="22"/>
          <w:szCs w:val="22"/>
          <w:lang w:val="hy-AM"/>
        </w:rPr>
      </w:pPr>
      <w:r w:rsidRPr="00420D1E">
        <w:rPr>
          <w:rFonts w:ascii="Sylfaen" w:hAnsi="Sylfaen" w:cs="Sylfaen"/>
          <w:sz w:val="22"/>
          <w:szCs w:val="22"/>
          <w:lang w:val="hy-AM"/>
        </w:rPr>
        <w:t>Նման ձևով կարող ենք գրել նաև արագացումների համար`</w:t>
      </w:r>
    </w:p>
    <w:p w:rsidR="00420D1E" w:rsidRPr="00420D1E" w:rsidRDefault="00420D1E" w:rsidP="00420D1E">
      <w:pPr>
        <w:ind w:firstLine="708"/>
        <w:jc w:val="center"/>
        <w:rPr>
          <w:rFonts w:ascii="Sylfaen" w:hAnsi="Sylfaen" w:cs="Sylfaen"/>
          <w:sz w:val="22"/>
          <w:szCs w:val="22"/>
          <w:lang w:val="hy-AM"/>
        </w:rPr>
      </w:pPr>
    </w:p>
    <w:p w:rsidR="00420D1E" w:rsidRPr="00420D1E" w:rsidRDefault="00420D1E" w:rsidP="00420D1E">
      <w:pPr>
        <w:ind w:firstLine="708"/>
        <w:jc w:val="center"/>
        <w:rPr>
          <w:rFonts w:ascii="Sylfaen" w:hAnsi="Sylfaen" w:cs="Sylfaen"/>
          <w:sz w:val="22"/>
          <w:szCs w:val="22"/>
          <w:lang w:val="hy-AM"/>
        </w:rPr>
      </w:pPr>
      <w:r w:rsidRPr="00420D1E">
        <w:rPr>
          <w:rFonts w:ascii="Sylfaen" w:hAnsi="Sylfaen" w:cs="Sylfaen"/>
          <w:position w:val="-28"/>
          <w:sz w:val="22"/>
          <w:szCs w:val="22"/>
          <w:lang w:val="en-US"/>
        </w:rPr>
        <w:object w:dxaOrig="1340" w:dyaOrig="720">
          <v:shape id="_x0000_i1487" type="#_x0000_t75" style="width:67.5pt;height:36pt" o:ole="">
            <v:imagedata r:id="rId885" o:title=""/>
          </v:shape>
          <o:OLEObject Type="Embed" ProgID="Equation.DSMT4" ShapeID="_x0000_i1487" DrawAspect="Content" ObjectID="_1402446942" r:id="rId886"/>
        </w:object>
      </w:r>
      <w:r w:rsidRPr="00420D1E">
        <w:rPr>
          <w:rFonts w:ascii="Sylfaen" w:hAnsi="Sylfaen" w:cs="Sylfaen"/>
          <w:sz w:val="22"/>
          <w:szCs w:val="22"/>
          <w:lang w:val="hy-AM"/>
        </w:rPr>
        <w:t xml:space="preserve">, </w:t>
      </w:r>
      <w:r w:rsidRPr="00420D1E">
        <w:rPr>
          <w:rFonts w:ascii="Sylfaen" w:hAnsi="Sylfaen" w:cs="Sylfaen"/>
          <w:position w:val="-28"/>
          <w:sz w:val="22"/>
          <w:szCs w:val="22"/>
          <w:lang w:val="en-US"/>
        </w:rPr>
        <w:object w:dxaOrig="1320" w:dyaOrig="720">
          <v:shape id="_x0000_i1488" type="#_x0000_t75" style="width:66.75pt;height:36pt" o:ole="">
            <v:imagedata r:id="rId887" o:title=""/>
          </v:shape>
          <o:OLEObject Type="Embed" ProgID="Equation.DSMT4" ShapeID="_x0000_i1488" DrawAspect="Content" ObjectID="_1402446943" r:id="rId888"/>
        </w:object>
      </w:r>
      <w:r w:rsidRPr="00420D1E">
        <w:rPr>
          <w:rFonts w:ascii="Sylfaen" w:hAnsi="Sylfaen" w:cs="Sylfaen"/>
          <w:sz w:val="22"/>
          <w:szCs w:val="22"/>
          <w:lang w:val="hy-AM"/>
        </w:rPr>
        <w:t xml:space="preserve">, ... , </w:t>
      </w:r>
      <w:r w:rsidRPr="00420D1E">
        <w:rPr>
          <w:rFonts w:ascii="Sylfaen" w:hAnsi="Sylfaen" w:cs="Sylfaen"/>
          <w:position w:val="-28"/>
          <w:sz w:val="22"/>
          <w:szCs w:val="22"/>
          <w:lang w:val="en-US"/>
        </w:rPr>
        <w:object w:dxaOrig="1900" w:dyaOrig="720">
          <v:shape id="_x0000_i1489" type="#_x0000_t75" style="width:96pt;height:36pt" o:ole="">
            <v:imagedata r:id="rId889" o:title=""/>
          </v:shape>
          <o:OLEObject Type="Embed" ProgID="Equation.DSMT4" ShapeID="_x0000_i1489" DrawAspect="Content" ObjectID="_1402446944" r:id="rId890"/>
        </w:object>
      </w:r>
      <w:r w:rsidRPr="00420D1E">
        <w:rPr>
          <w:rFonts w:ascii="Sylfaen" w:hAnsi="Sylfaen" w:cs="Sylfaen"/>
          <w:sz w:val="22"/>
          <w:szCs w:val="22"/>
          <w:lang w:val="hy-AM"/>
        </w:rPr>
        <w:t xml:space="preserve">   (</w:t>
      </w:r>
      <w:r w:rsidRPr="00420D1E">
        <w:rPr>
          <w:rFonts w:ascii="Sylfaen" w:hAnsi="Sylfaen" w:cs="Sylfaen"/>
          <w:position w:val="-28"/>
          <w:sz w:val="22"/>
          <w:szCs w:val="22"/>
          <w:lang w:val="en-US"/>
        </w:rPr>
        <w:object w:dxaOrig="1420" w:dyaOrig="720">
          <v:shape id="_x0000_i1490" type="#_x0000_t75" style="width:70.5pt;height:36pt" o:ole="">
            <v:imagedata r:id="rId891" o:title=""/>
          </v:shape>
          <o:OLEObject Type="Embed" ProgID="Equation.DSMT4" ShapeID="_x0000_i1490" DrawAspect="Content" ObjectID="_1402446945" r:id="rId892"/>
        </w:object>
      </w:r>
      <w:r w:rsidRPr="00420D1E">
        <w:rPr>
          <w:rFonts w:ascii="Sylfaen" w:hAnsi="Sylfaen" w:cs="Sylfaen"/>
          <w:sz w:val="22"/>
          <w:szCs w:val="22"/>
          <w:lang w:val="hy-AM"/>
        </w:rPr>
        <w:t>):</w:t>
      </w:r>
    </w:p>
    <w:p w:rsidR="00420D1E" w:rsidRPr="00420D1E" w:rsidRDefault="00420D1E" w:rsidP="00700AC3">
      <w:pPr>
        <w:ind w:firstLine="567"/>
        <w:jc w:val="both"/>
        <w:rPr>
          <w:rFonts w:ascii="Sylfaen" w:hAnsi="Sylfaen" w:cs="Sylfaen"/>
          <w:sz w:val="22"/>
          <w:szCs w:val="22"/>
          <w:lang w:val="hy-AM"/>
        </w:rPr>
      </w:pPr>
      <w:r w:rsidRPr="00420D1E">
        <w:rPr>
          <w:rFonts w:ascii="Sylfaen" w:hAnsi="Sylfaen" w:cs="Sylfaen"/>
          <w:sz w:val="22"/>
          <w:szCs w:val="22"/>
          <w:lang w:val="hy-AM"/>
        </w:rPr>
        <w:t>Այժմ տեղադրենք վերը գրված բանաձևերի մեջ արագությունների համար ստացված բանաձևերը`</w:t>
      </w:r>
    </w:p>
    <w:p w:rsidR="00420D1E" w:rsidRPr="00420D1E" w:rsidRDefault="00420D1E" w:rsidP="00420D1E">
      <w:pPr>
        <w:jc w:val="center"/>
        <w:rPr>
          <w:rFonts w:ascii="Sylfaen" w:hAnsi="Sylfaen" w:cs="Sylfaen"/>
          <w:sz w:val="22"/>
          <w:szCs w:val="22"/>
          <w:lang w:val="hy-AM"/>
        </w:rPr>
      </w:pPr>
      <w:r w:rsidRPr="00420D1E">
        <w:rPr>
          <w:rFonts w:ascii="Sylfaen" w:hAnsi="Sylfaen" w:cs="Sylfaen"/>
          <w:position w:val="-28"/>
          <w:sz w:val="22"/>
          <w:szCs w:val="22"/>
        </w:rPr>
        <w:object w:dxaOrig="2260" w:dyaOrig="720">
          <v:shape id="_x0000_i1491" type="#_x0000_t75" style="width:113.25pt;height:36pt" o:ole="">
            <v:imagedata r:id="rId893" o:title=""/>
          </v:shape>
          <o:OLEObject Type="Embed" ProgID="Equation.DSMT4" ShapeID="_x0000_i1491" DrawAspect="Content" ObjectID="_1402446946" r:id="rId894"/>
        </w:object>
      </w:r>
      <w:r w:rsidRPr="00420D1E">
        <w:rPr>
          <w:rFonts w:ascii="Sylfaen" w:hAnsi="Sylfaen" w:cs="Sylfaen"/>
          <w:sz w:val="22"/>
          <w:szCs w:val="22"/>
          <w:lang w:val="hy-AM"/>
        </w:rPr>
        <w:t xml:space="preserve">, </w:t>
      </w:r>
      <w:r w:rsidRPr="00420D1E">
        <w:rPr>
          <w:rFonts w:ascii="Sylfaen" w:hAnsi="Sylfaen" w:cs="Sylfaen"/>
          <w:position w:val="-28"/>
          <w:sz w:val="22"/>
          <w:szCs w:val="22"/>
        </w:rPr>
        <w:object w:dxaOrig="2220" w:dyaOrig="720">
          <v:shape id="_x0000_i1492" type="#_x0000_t75" style="width:112.5pt;height:36pt" o:ole="">
            <v:imagedata r:id="rId895" o:title=""/>
          </v:shape>
          <o:OLEObject Type="Embed" ProgID="Equation.DSMT4" ShapeID="_x0000_i1492" DrawAspect="Content" ObjectID="_1402446947" r:id="rId896"/>
        </w:object>
      </w:r>
      <w:r w:rsidRPr="00420D1E">
        <w:rPr>
          <w:rFonts w:ascii="Sylfaen" w:hAnsi="Sylfaen" w:cs="Sylfaen"/>
          <w:sz w:val="22"/>
          <w:szCs w:val="22"/>
          <w:lang w:val="hy-AM"/>
        </w:rPr>
        <w:t xml:space="preserve">, ... , </w:t>
      </w:r>
      <w:r w:rsidRPr="00420D1E">
        <w:rPr>
          <w:rFonts w:ascii="Sylfaen" w:hAnsi="Sylfaen" w:cs="Sylfaen"/>
          <w:position w:val="-28"/>
          <w:sz w:val="22"/>
          <w:szCs w:val="22"/>
        </w:rPr>
        <w:object w:dxaOrig="2820" w:dyaOrig="720">
          <v:shape id="_x0000_i1493" type="#_x0000_t75" style="width:141pt;height:36pt" o:ole="">
            <v:imagedata r:id="rId897" o:title=""/>
          </v:shape>
          <o:OLEObject Type="Embed" ProgID="Equation.DSMT4" ShapeID="_x0000_i1493" DrawAspect="Content" ObjectID="_1402446948" r:id="rId898"/>
        </w:object>
      </w:r>
      <w:r w:rsidRPr="00420D1E">
        <w:rPr>
          <w:rFonts w:ascii="Sylfaen" w:hAnsi="Sylfaen" w:cs="Sylfaen"/>
          <w:sz w:val="22"/>
          <w:szCs w:val="22"/>
          <w:lang w:val="hy-AM"/>
        </w:rPr>
        <w:t xml:space="preserve">   (**) </w:t>
      </w:r>
    </w:p>
    <w:p w:rsidR="00420D1E" w:rsidRPr="00420D1E" w:rsidRDefault="00420D1E" w:rsidP="00420D1E">
      <w:pPr>
        <w:jc w:val="center"/>
        <w:rPr>
          <w:rFonts w:ascii="Sylfaen" w:hAnsi="Sylfaen" w:cs="Sylfaen"/>
          <w:sz w:val="22"/>
          <w:szCs w:val="22"/>
          <w:lang w:val="hy-AM"/>
        </w:rPr>
      </w:pPr>
      <w:r w:rsidRPr="00420D1E">
        <w:rPr>
          <w:rFonts w:ascii="Sylfaen" w:hAnsi="Sylfaen" w:cs="Sylfaen"/>
          <w:sz w:val="22"/>
          <w:szCs w:val="22"/>
          <w:lang w:val="hy-AM"/>
        </w:rPr>
        <w:t>(</w:t>
      </w:r>
      <w:r w:rsidRPr="00420D1E">
        <w:rPr>
          <w:rFonts w:ascii="Sylfaen" w:hAnsi="Sylfaen" w:cs="Sylfaen"/>
          <w:position w:val="-28"/>
          <w:sz w:val="22"/>
          <w:szCs w:val="22"/>
        </w:rPr>
        <w:object w:dxaOrig="2500" w:dyaOrig="720">
          <v:shape id="_x0000_i1494" type="#_x0000_t75" style="width:126pt;height:36pt" o:ole="">
            <v:imagedata r:id="rId899" o:title=""/>
          </v:shape>
          <o:OLEObject Type="Embed" ProgID="Equation.DSMT4" ShapeID="_x0000_i1494" DrawAspect="Content" ObjectID="_1402446949" r:id="rId900"/>
        </w:object>
      </w:r>
      <w:r w:rsidRPr="00420D1E">
        <w:rPr>
          <w:rFonts w:ascii="Sylfaen" w:hAnsi="Sylfaen" w:cs="Sylfaen"/>
          <w:sz w:val="22"/>
          <w:szCs w:val="22"/>
          <w:lang w:val="hy-AM"/>
        </w:rPr>
        <w:t>):</w:t>
      </w:r>
    </w:p>
    <w:p w:rsidR="00420D1E" w:rsidRPr="00420D1E" w:rsidRDefault="00420D1E" w:rsidP="00700AC3">
      <w:pPr>
        <w:ind w:firstLine="567"/>
        <w:jc w:val="both"/>
        <w:rPr>
          <w:rFonts w:ascii="Sylfaen" w:hAnsi="Sylfaen" w:cs="Sylfaen"/>
          <w:sz w:val="22"/>
          <w:szCs w:val="22"/>
          <w:lang w:val="hy-AM"/>
        </w:rPr>
      </w:pPr>
      <w:r w:rsidRPr="00420D1E">
        <w:rPr>
          <w:rFonts w:ascii="Sylfaen" w:hAnsi="Sylfaen" w:cs="Sylfaen"/>
          <w:sz w:val="22"/>
          <w:szCs w:val="22"/>
          <w:lang w:val="hy-AM"/>
        </w:rPr>
        <w:t xml:space="preserve">Ենթադրենք` մեզ հայտնի են </w:t>
      </w:r>
      <w:r w:rsidRPr="00420D1E">
        <w:rPr>
          <w:rFonts w:ascii="Sylfaen" w:hAnsi="Sylfaen" w:cs="Sylfaen"/>
          <w:position w:val="-12"/>
          <w:sz w:val="22"/>
          <w:szCs w:val="22"/>
          <w:lang w:val="en-US"/>
        </w:rPr>
        <w:object w:dxaOrig="260" w:dyaOrig="380">
          <v:shape id="_x0000_i1495" type="#_x0000_t75" style="width:12pt;height:19.5pt" o:ole="">
            <v:imagedata r:id="rId901" o:title=""/>
          </v:shape>
          <o:OLEObject Type="Embed" ProgID="Equation.DSMT4" ShapeID="_x0000_i1495" DrawAspect="Content" ObjectID="_1402446950" r:id="rId902"/>
        </w:object>
      </w:r>
      <w:r w:rsidRPr="00420D1E">
        <w:rPr>
          <w:rFonts w:ascii="Sylfaen" w:hAnsi="Sylfaen" w:cs="Sylfaen"/>
          <w:sz w:val="22"/>
          <w:szCs w:val="22"/>
          <w:lang w:val="hy-AM"/>
        </w:rPr>
        <w:t xml:space="preserve"> արագացումները, օրինակ` այդպես կլինի, երբ հայտնի է մարմնի վրա ազդող, ժամանակի ընթացքում փոփոխվող </w:t>
      </w:r>
      <w:r w:rsidRPr="00420D1E">
        <w:rPr>
          <w:rFonts w:ascii="Sylfaen" w:hAnsi="Sylfaen" w:cs="Sylfaen"/>
          <w:position w:val="-12"/>
          <w:sz w:val="22"/>
          <w:szCs w:val="22"/>
          <w:lang w:val="hy-AM"/>
        </w:rPr>
        <w:object w:dxaOrig="560" w:dyaOrig="360">
          <v:shape id="_x0000_i1496" type="#_x0000_t75" style="width:27pt;height:18pt" o:ole="">
            <v:imagedata r:id="rId903" o:title=""/>
          </v:shape>
          <o:OLEObject Type="Embed" ProgID="Equation.DSMT4" ShapeID="_x0000_i1496" DrawAspect="Content" ObjectID="_1402446951" r:id="rId904"/>
        </w:object>
      </w:r>
      <w:r w:rsidRPr="00420D1E">
        <w:rPr>
          <w:rFonts w:ascii="Sylfaen" w:hAnsi="Sylfaen" w:cs="Sylfaen"/>
          <w:sz w:val="22"/>
          <w:szCs w:val="22"/>
          <w:lang w:val="hy-AM"/>
        </w:rPr>
        <w:t xml:space="preserve"> ուժը: Այս դեպքում, ըստ </w:t>
      </w:r>
      <w:r w:rsidRPr="00420D1E">
        <w:rPr>
          <w:rFonts w:ascii="Sylfaen" w:hAnsi="Sylfaen" w:cs="Sylfaen"/>
          <w:sz w:val="22"/>
          <w:szCs w:val="22"/>
          <w:lang w:val="hy-AM"/>
        </w:rPr>
        <w:lastRenderedPageBreak/>
        <w:t xml:space="preserve">Նյուտոնի 2-րդ օրենքի, կարող ենք գրել` </w:t>
      </w:r>
      <w:r w:rsidRPr="00420D1E">
        <w:rPr>
          <w:rFonts w:ascii="Sylfaen" w:hAnsi="Sylfaen" w:cs="Sylfaen"/>
          <w:position w:val="-28"/>
          <w:sz w:val="22"/>
          <w:szCs w:val="22"/>
        </w:rPr>
        <w:object w:dxaOrig="1900" w:dyaOrig="720">
          <v:shape id="_x0000_i1497" type="#_x0000_t75" style="width:96pt;height:36pt" o:ole="">
            <v:imagedata r:id="rId905" o:title=""/>
          </v:shape>
          <o:OLEObject Type="Embed" ProgID="Equation.DSMT4" ShapeID="_x0000_i1497" DrawAspect="Content" ObjectID="_1402446952" r:id="rId906"/>
        </w:object>
      </w:r>
      <w:r w:rsidRPr="00420D1E">
        <w:rPr>
          <w:rFonts w:ascii="Sylfaen" w:hAnsi="Sylfaen" w:cs="Sylfaen"/>
          <w:sz w:val="22"/>
          <w:szCs w:val="22"/>
          <w:lang w:val="hy-AM"/>
        </w:rPr>
        <w:t xml:space="preserve">, որտեղ </w:t>
      </w:r>
      <w:r w:rsidRPr="00420D1E">
        <w:rPr>
          <w:rFonts w:ascii="Sylfaen" w:hAnsi="Sylfaen" w:cs="Sylfaen"/>
          <w:position w:val="-6"/>
          <w:sz w:val="22"/>
          <w:szCs w:val="22"/>
        </w:rPr>
        <w:object w:dxaOrig="279" w:dyaOrig="240">
          <v:shape id="_x0000_i1498" type="#_x0000_t75" style="width:13.5pt;height:12pt" o:ole="">
            <v:imagedata r:id="rId907" o:title=""/>
          </v:shape>
          <o:OLEObject Type="Embed" ProgID="Equation.DSMT4" ShapeID="_x0000_i1498" DrawAspect="Content" ObjectID="_1402446953" r:id="rId908"/>
        </w:object>
      </w:r>
      <w:r w:rsidRPr="00420D1E">
        <w:rPr>
          <w:rFonts w:ascii="Sylfaen" w:hAnsi="Sylfaen" w:cs="Sylfaen"/>
          <w:sz w:val="22"/>
          <w:szCs w:val="22"/>
          <w:lang w:val="hy-AM"/>
        </w:rPr>
        <w:t xml:space="preserve">-ը մարմնի զանգվածն է, իսկ </w:t>
      </w:r>
      <w:r w:rsidRPr="00420D1E">
        <w:rPr>
          <w:rFonts w:ascii="Sylfaen" w:hAnsi="Sylfaen" w:cs="Sylfaen"/>
          <w:position w:val="-12"/>
          <w:sz w:val="22"/>
          <w:szCs w:val="22"/>
          <w:lang w:val="hy-AM"/>
        </w:rPr>
        <w:object w:dxaOrig="560" w:dyaOrig="360">
          <v:shape id="_x0000_i1499" type="#_x0000_t75" style="width:27pt;height:18pt" o:ole="">
            <v:imagedata r:id="rId909" o:title=""/>
          </v:shape>
          <o:OLEObject Type="Embed" ProgID="Equation.DSMT4" ShapeID="_x0000_i1499" DrawAspect="Content" ObjectID="_1402446954" r:id="rId910"/>
        </w:object>
      </w:r>
      <w:r w:rsidRPr="00420D1E">
        <w:rPr>
          <w:rFonts w:ascii="Sylfaen" w:hAnsi="Sylfaen" w:cs="Sylfaen"/>
          <w:sz w:val="22"/>
          <w:szCs w:val="22"/>
          <w:lang w:val="hy-AM"/>
        </w:rPr>
        <w:t>-ն` մարմնի 1 կգ-ին բաժին ընկնող ուժն է, որն ունի արագացման չափողականություն ( մ/վ</w:t>
      </w:r>
      <w:r w:rsidRPr="00420D1E">
        <w:rPr>
          <w:rFonts w:ascii="Sylfaen" w:hAnsi="Sylfaen" w:cs="Sylfaen"/>
          <w:sz w:val="22"/>
          <w:szCs w:val="22"/>
          <w:vertAlign w:val="superscript"/>
          <w:lang w:val="hy-AM"/>
        </w:rPr>
        <w:t>2</w:t>
      </w:r>
      <w:r w:rsidRPr="00420D1E">
        <w:rPr>
          <w:rFonts w:ascii="Sylfaen" w:hAnsi="Sylfaen" w:cs="Sylfaen"/>
          <w:sz w:val="22"/>
          <w:szCs w:val="22"/>
          <w:lang w:val="hy-AM"/>
        </w:rPr>
        <w:t xml:space="preserve"> ):</w:t>
      </w:r>
    </w:p>
    <w:p w:rsidR="00420D1E" w:rsidRPr="007C0C06" w:rsidRDefault="00420D1E" w:rsidP="00700AC3">
      <w:pPr>
        <w:ind w:firstLine="567"/>
        <w:jc w:val="both"/>
        <w:rPr>
          <w:rFonts w:ascii="Sylfaen" w:hAnsi="Sylfaen" w:cs="Sylfaen"/>
          <w:sz w:val="22"/>
          <w:szCs w:val="22"/>
          <w:lang w:val="hy-AM"/>
        </w:rPr>
      </w:pPr>
      <w:r w:rsidRPr="00420D1E">
        <w:rPr>
          <w:rFonts w:ascii="Sylfaen" w:hAnsi="Sylfaen" w:cs="Sylfaen"/>
          <w:sz w:val="22"/>
          <w:szCs w:val="22"/>
          <w:lang w:val="hy-AM"/>
        </w:rPr>
        <w:t xml:space="preserve">Ընդունենք, որ մեզ հայտնի են </w:t>
      </w:r>
      <w:r w:rsidRPr="00420D1E">
        <w:rPr>
          <w:rFonts w:ascii="Sylfaen" w:hAnsi="Sylfaen" w:cs="Sylfaen"/>
          <w:position w:val="-12"/>
          <w:sz w:val="22"/>
          <w:szCs w:val="22"/>
          <w:lang w:val="hy-AM"/>
        </w:rPr>
        <w:object w:dxaOrig="380" w:dyaOrig="380">
          <v:shape id="_x0000_i1500" type="#_x0000_t75" style="width:19.5pt;height:19.5pt" o:ole="">
            <v:imagedata r:id="rId911" o:title=""/>
          </v:shape>
          <o:OLEObject Type="Embed" ProgID="Equation.DSMT4" ShapeID="_x0000_i1500" DrawAspect="Content" ObjectID="_1402446955" r:id="rId912"/>
        </w:object>
      </w:r>
      <w:r w:rsidRPr="00420D1E">
        <w:rPr>
          <w:rFonts w:ascii="Sylfaen" w:hAnsi="Sylfaen" w:cs="Sylfaen"/>
          <w:sz w:val="22"/>
          <w:szCs w:val="22"/>
          <w:lang w:val="hy-AM"/>
        </w:rPr>
        <w:t xml:space="preserve">-ն և </w:t>
      </w:r>
      <w:r w:rsidRPr="00420D1E">
        <w:rPr>
          <w:rFonts w:ascii="Sylfaen" w:hAnsi="Sylfaen" w:cs="Sylfaen"/>
          <w:position w:val="-12"/>
          <w:sz w:val="22"/>
          <w:szCs w:val="22"/>
        </w:rPr>
        <w:object w:dxaOrig="300" w:dyaOrig="380">
          <v:shape id="_x0000_i1501" type="#_x0000_t75" style="width:15pt;height:19.5pt" o:ole="">
            <v:imagedata r:id="rId913" o:title=""/>
          </v:shape>
          <o:OLEObject Type="Embed" ProgID="Equation.DSMT4" ShapeID="_x0000_i1501" DrawAspect="Content" ObjectID="_1402446956" r:id="rId914"/>
        </w:object>
      </w:r>
      <w:r w:rsidRPr="00420D1E">
        <w:rPr>
          <w:rFonts w:ascii="Sylfaen" w:hAnsi="Sylfaen" w:cs="Sylfaen"/>
          <w:sz w:val="22"/>
          <w:szCs w:val="22"/>
          <w:lang w:val="hy-AM"/>
        </w:rPr>
        <w:t xml:space="preserve">-ն, այսինքն` ունենք մարմնի շարժման սկզբնական պայմանները: </w:t>
      </w:r>
      <w:r w:rsidRPr="00420D1E">
        <w:rPr>
          <w:rFonts w:ascii="Sylfaen" w:hAnsi="Sylfaen" w:cs="Sylfaen"/>
          <w:position w:val="-12"/>
          <w:sz w:val="22"/>
          <w:szCs w:val="22"/>
          <w:lang w:val="hy-AM"/>
        </w:rPr>
        <w:object w:dxaOrig="380" w:dyaOrig="380">
          <v:shape id="_x0000_i1502" type="#_x0000_t75" style="width:19.5pt;height:19.5pt" o:ole="">
            <v:imagedata r:id="rId915" o:title=""/>
          </v:shape>
          <o:OLEObject Type="Embed" ProgID="Equation.DSMT4" ShapeID="_x0000_i1502" DrawAspect="Content" ObjectID="_1402446957" r:id="rId916"/>
        </w:object>
      </w:r>
      <w:r w:rsidRPr="00420D1E">
        <w:rPr>
          <w:rFonts w:ascii="Sylfaen" w:hAnsi="Sylfaen" w:cs="Sylfaen"/>
          <w:sz w:val="22"/>
          <w:szCs w:val="22"/>
          <w:lang w:val="hy-AM"/>
        </w:rPr>
        <w:t xml:space="preserve">-ի և </w:t>
      </w:r>
      <w:r w:rsidRPr="00420D1E">
        <w:rPr>
          <w:rFonts w:ascii="Sylfaen" w:hAnsi="Sylfaen" w:cs="Sylfaen"/>
          <w:position w:val="-12"/>
          <w:sz w:val="22"/>
          <w:szCs w:val="22"/>
        </w:rPr>
        <w:object w:dxaOrig="300" w:dyaOrig="380">
          <v:shape id="_x0000_i1503" type="#_x0000_t75" style="width:15pt;height:19.5pt" o:ole="">
            <v:imagedata r:id="rId917" o:title=""/>
          </v:shape>
          <o:OLEObject Type="Embed" ProgID="Equation.DSMT4" ShapeID="_x0000_i1503" DrawAspect="Content" ObjectID="_1402446958" r:id="rId918"/>
        </w:object>
      </w:r>
      <w:r w:rsidRPr="00420D1E">
        <w:rPr>
          <w:rFonts w:ascii="Sylfaen" w:hAnsi="Sylfaen" w:cs="Sylfaen"/>
          <w:sz w:val="22"/>
          <w:szCs w:val="22"/>
          <w:lang w:val="hy-AM"/>
        </w:rPr>
        <w:t xml:space="preserve">-ի միջոցով փորձենք արտահայտել բոլոր </w:t>
      </w:r>
      <w:r w:rsidRPr="00420D1E">
        <w:rPr>
          <w:rFonts w:ascii="Sylfaen" w:hAnsi="Sylfaen" w:cs="Sylfaen"/>
          <w:position w:val="-12"/>
          <w:sz w:val="22"/>
          <w:szCs w:val="22"/>
          <w:lang w:val="hy-AM"/>
        </w:rPr>
        <w:object w:dxaOrig="340" w:dyaOrig="380">
          <v:shape id="_x0000_i1504" type="#_x0000_t75" style="width:18pt;height:19.5pt" o:ole="">
            <v:imagedata r:id="rId919" o:title=""/>
          </v:shape>
          <o:OLEObject Type="Embed" ProgID="Equation.DSMT4" ShapeID="_x0000_i1504" DrawAspect="Content" ObjectID="_1402446959" r:id="rId920"/>
        </w:object>
      </w:r>
      <w:r w:rsidR="00700AC3">
        <w:rPr>
          <w:rFonts w:ascii="Sylfaen" w:hAnsi="Sylfaen" w:cs="Sylfaen"/>
          <w:sz w:val="22"/>
          <w:szCs w:val="22"/>
          <w:lang w:val="hy-AM"/>
        </w:rPr>
        <w:t>-երը</w:t>
      </w:r>
      <w:r w:rsidR="00700AC3" w:rsidRPr="00700AC3">
        <w:rPr>
          <w:rFonts w:ascii="Sylfaen" w:hAnsi="Sylfaen" w:cs="Sylfaen"/>
          <w:sz w:val="22"/>
          <w:szCs w:val="22"/>
          <w:lang w:val="hy-AM"/>
        </w:rPr>
        <w:t xml:space="preserve">        (</w:t>
      </w:r>
      <w:r w:rsidRPr="00420D1E">
        <w:rPr>
          <w:rFonts w:ascii="Sylfaen" w:hAnsi="Sylfaen" w:cs="Sylfaen"/>
          <w:position w:val="-10"/>
          <w:sz w:val="22"/>
          <w:szCs w:val="22"/>
          <w:lang w:val="hy-AM"/>
        </w:rPr>
        <w:object w:dxaOrig="740" w:dyaOrig="420">
          <v:shape id="_x0000_i1505" type="#_x0000_t75" style="width:36pt;height:21pt" o:ole="">
            <v:imagedata r:id="rId921" o:title=""/>
          </v:shape>
          <o:OLEObject Type="Embed" ProgID="Equation.DSMT4" ShapeID="_x0000_i1505" DrawAspect="Content" ObjectID="_1402446960" r:id="rId922"/>
        </w:object>
      </w:r>
      <w:r w:rsidRPr="00420D1E">
        <w:rPr>
          <w:rFonts w:ascii="Sylfaen" w:hAnsi="Sylfaen" w:cs="Sylfaen"/>
          <w:sz w:val="22"/>
          <w:szCs w:val="22"/>
          <w:lang w:val="hy-AM"/>
        </w:rPr>
        <w:t>): Կստանանք`</w:t>
      </w:r>
    </w:p>
    <w:p w:rsidR="00700AC3" w:rsidRPr="007C0C06" w:rsidRDefault="00700AC3" w:rsidP="00700AC3">
      <w:pPr>
        <w:ind w:firstLine="567"/>
        <w:jc w:val="both"/>
        <w:rPr>
          <w:rFonts w:ascii="Sylfaen" w:hAnsi="Sylfaen" w:cs="Sylfaen"/>
          <w:sz w:val="22"/>
          <w:szCs w:val="22"/>
          <w:lang w:val="hy-AM"/>
        </w:rPr>
      </w:pPr>
    </w:p>
    <w:p w:rsidR="00420D1E" w:rsidRDefault="00700AC3" w:rsidP="00420D1E">
      <w:pPr>
        <w:jc w:val="center"/>
        <w:rPr>
          <w:rFonts w:ascii="Sylfaen" w:hAnsi="Sylfaen" w:cs="Sylfaen"/>
          <w:sz w:val="22"/>
          <w:szCs w:val="22"/>
          <w:lang w:val="en-US"/>
        </w:rPr>
      </w:pPr>
      <w:r w:rsidRPr="00420D1E">
        <w:rPr>
          <w:rFonts w:ascii="Sylfaen" w:hAnsi="Sylfaen" w:cs="Sylfaen"/>
          <w:position w:val="-126"/>
          <w:sz w:val="22"/>
          <w:szCs w:val="22"/>
          <w:lang w:val="hy-AM"/>
        </w:rPr>
        <w:object w:dxaOrig="3820" w:dyaOrig="2659">
          <v:shape id="_x0000_i1506" type="#_x0000_t75" style="width:177pt;height:123pt" o:ole="">
            <v:imagedata r:id="rId923" o:title=""/>
          </v:shape>
          <o:OLEObject Type="Embed" ProgID="Equation.DSMT4" ShapeID="_x0000_i1506" DrawAspect="Content" ObjectID="_1402446961" r:id="rId924"/>
        </w:object>
      </w:r>
    </w:p>
    <w:p w:rsidR="00700AC3" w:rsidRPr="00700AC3" w:rsidRDefault="00700AC3" w:rsidP="00420D1E">
      <w:pPr>
        <w:jc w:val="center"/>
        <w:rPr>
          <w:rFonts w:ascii="Sylfaen" w:hAnsi="Sylfaen" w:cs="Sylfaen"/>
          <w:sz w:val="22"/>
          <w:szCs w:val="22"/>
          <w:lang w:val="en-US"/>
        </w:rPr>
      </w:pPr>
    </w:p>
    <w:p w:rsidR="00420D1E" w:rsidRPr="00420D1E" w:rsidRDefault="00420D1E" w:rsidP="00420D1E">
      <w:pPr>
        <w:jc w:val="both"/>
        <w:rPr>
          <w:rFonts w:ascii="Sylfaen" w:hAnsi="Sylfaen" w:cs="Sylfaen"/>
          <w:sz w:val="22"/>
          <w:szCs w:val="22"/>
          <w:lang w:val="hy-AM"/>
        </w:rPr>
      </w:pPr>
    </w:p>
    <w:p w:rsidR="00420D1E" w:rsidRPr="00420D1E" w:rsidRDefault="00700AC3" w:rsidP="00700AC3">
      <w:pPr>
        <w:jc w:val="center"/>
        <w:rPr>
          <w:rFonts w:ascii="Sylfaen" w:hAnsi="Sylfaen" w:cs="Sylfaen"/>
          <w:sz w:val="22"/>
          <w:szCs w:val="22"/>
          <w:lang w:val="hy-AM"/>
        </w:rPr>
      </w:pPr>
      <w:r w:rsidRPr="00420D1E">
        <w:rPr>
          <w:rFonts w:ascii="Sylfaen" w:hAnsi="Sylfaen" w:cs="Sylfaen"/>
          <w:position w:val="-210"/>
          <w:sz w:val="22"/>
          <w:szCs w:val="22"/>
          <w:lang w:val="hy-AM"/>
        </w:rPr>
        <w:object w:dxaOrig="9160" w:dyaOrig="4340">
          <v:shape id="_x0000_i1507" type="#_x0000_t75" style="width:6in;height:205.5pt" o:ole="">
            <v:imagedata r:id="rId925" o:title=""/>
          </v:shape>
          <o:OLEObject Type="Embed" ProgID="Equation.DSMT4" ShapeID="_x0000_i1507" DrawAspect="Content" ObjectID="_1402446962" r:id="rId926"/>
        </w:object>
      </w:r>
      <w:r w:rsidR="00420D1E" w:rsidRPr="00420D1E">
        <w:rPr>
          <w:rFonts w:ascii="Sylfaen" w:hAnsi="Sylfaen" w:cs="Sylfaen"/>
          <w:sz w:val="22"/>
          <w:szCs w:val="22"/>
          <w:lang w:val="hy-AM"/>
        </w:rPr>
        <w:t>:</w:t>
      </w:r>
    </w:p>
    <w:p w:rsidR="00420D1E" w:rsidRPr="00420D1E" w:rsidRDefault="00420D1E" w:rsidP="00700AC3">
      <w:pPr>
        <w:ind w:firstLine="567"/>
        <w:jc w:val="both"/>
        <w:rPr>
          <w:rFonts w:ascii="Sylfaen" w:hAnsi="Sylfaen" w:cs="Sylfaen"/>
          <w:sz w:val="22"/>
          <w:szCs w:val="22"/>
          <w:lang w:val="hy-AM"/>
        </w:rPr>
      </w:pPr>
      <w:r w:rsidRPr="00420D1E">
        <w:rPr>
          <w:rFonts w:ascii="Sylfaen" w:hAnsi="Sylfaen" w:cs="Sylfaen"/>
          <w:sz w:val="22"/>
          <w:szCs w:val="22"/>
          <w:lang w:val="hy-AM"/>
        </w:rPr>
        <w:t xml:space="preserve">Համակարգից առանձնացնենք </w:t>
      </w:r>
      <w:r w:rsidRPr="00420D1E">
        <w:rPr>
          <w:rFonts w:ascii="Sylfaen" w:hAnsi="Sylfaen" w:cs="Sylfaen"/>
          <w:position w:val="-6"/>
          <w:sz w:val="22"/>
          <w:szCs w:val="22"/>
          <w:lang w:val="en-US"/>
        </w:rPr>
        <w:object w:dxaOrig="139" w:dyaOrig="260">
          <v:shape id="_x0000_i1508" type="#_x0000_t75" style="width:6pt;height:12pt" o:ole="">
            <v:imagedata r:id="rId927" o:title=""/>
          </v:shape>
          <o:OLEObject Type="Embed" ProgID="Equation.DSMT4" ShapeID="_x0000_i1508" DrawAspect="Content" ObjectID="_1402446963" r:id="rId928"/>
        </w:object>
      </w:r>
      <w:r w:rsidRPr="00420D1E">
        <w:rPr>
          <w:rFonts w:ascii="Sylfaen" w:hAnsi="Sylfaen" w:cs="Sylfaen"/>
          <w:sz w:val="22"/>
          <w:szCs w:val="22"/>
          <w:lang w:val="hy-AM"/>
        </w:rPr>
        <w:t>-րդ անդամի համար ստացված բանաձևը`</w:t>
      </w:r>
    </w:p>
    <w:p w:rsidR="00700AC3" w:rsidRPr="007C0C06" w:rsidRDefault="00700AC3" w:rsidP="00700AC3">
      <w:pPr>
        <w:ind w:left="2160" w:firstLine="720"/>
        <w:rPr>
          <w:rFonts w:ascii="Sylfaen" w:hAnsi="Sylfaen" w:cs="Sylfaen"/>
          <w:sz w:val="22"/>
          <w:szCs w:val="22"/>
          <w:lang w:val="hy-AM"/>
        </w:rPr>
      </w:pPr>
    </w:p>
    <w:p w:rsidR="00420D1E" w:rsidRPr="007C0C06" w:rsidRDefault="00420D1E" w:rsidP="00700AC3">
      <w:pPr>
        <w:ind w:left="2160" w:firstLine="720"/>
        <w:rPr>
          <w:rFonts w:ascii="Sylfaen" w:hAnsi="Sylfaen" w:cs="Sylfaen"/>
          <w:sz w:val="22"/>
          <w:szCs w:val="22"/>
          <w:lang w:val="hy-AM"/>
        </w:rPr>
      </w:pPr>
      <w:r w:rsidRPr="00420D1E">
        <w:rPr>
          <w:rFonts w:ascii="Sylfaen" w:hAnsi="Sylfaen" w:cs="Sylfaen"/>
          <w:position w:val="-36"/>
          <w:sz w:val="22"/>
          <w:szCs w:val="22"/>
          <w:lang w:val="hy-AM"/>
        </w:rPr>
        <w:object w:dxaOrig="4360" w:dyaOrig="820">
          <v:shape id="_x0000_i1509" type="#_x0000_t75" style="width:219pt;height:40.5pt" o:ole="">
            <v:imagedata r:id="rId929" o:title=""/>
          </v:shape>
          <o:OLEObject Type="Embed" ProgID="Equation.DSMT4" ShapeID="_x0000_i1509" DrawAspect="Content" ObjectID="_1402446964" r:id="rId930"/>
        </w:object>
      </w:r>
      <w:r w:rsidRPr="00420D1E">
        <w:rPr>
          <w:rFonts w:ascii="Sylfaen" w:hAnsi="Sylfaen" w:cs="Sylfaen"/>
          <w:sz w:val="22"/>
          <w:szCs w:val="22"/>
          <w:lang w:val="hy-AM"/>
        </w:rPr>
        <w:t xml:space="preserve">: </w:t>
      </w:r>
      <w:r w:rsidR="00700AC3" w:rsidRPr="007C0C06">
        <w:rPr>
          <w:rFonts w:ascii="Sylfaen" w:hAnsi="Sylfaen" w:cs="Sylfaen"/>
          <w:sz w:val="22"/>
          <w:szCs w:val="22"/>
          <w:lang w:val="hy-AM"/>
        </w:rPr>
        <w:t xml:space="preserve">                            </w:t>
      </w:r>
      <w:r w:rsidR="00700AC3">
        <w:rPr>
          <w:rFonts w:ascii="Sylfaen" w:hAnsi="Sylfaen" w:cs="Sylfaen"/>
          <w:sz w:val="22"/>
          <w:szCs w:val="22"/>
          <w:lang w:val="hy-AM"/>
        </w:rPr>
        <w:t>(1)</w:t>
      </w:r>
    </w:p>
    <w:p w:rsidR="00700AC3" w:rsidRPr="007C0C06" w:rsidRDefault="00700AC3" w:rsidP="00700AC3">
      <w:pPr>
        <w:ind w:left="2160" w:firstLine="720"/>
        <w:rPr>
          <w:rFonts w:ascii="Sylfaen" w:hAnsi="Sylfaen" w:cs="Sylfaen"/>
          <w:sz w:val="22"/>
          <w:szCs w:val="22"/>
          <w:lang w:val="hy-AM"/>
        </w:rPr>
      </w:pPr>
    </w:p>
    <w:p w:rsidR="00420D1E" w:rsidRPr="00420D1E" w:rsidRDefault="00420D1E" w:rsidP="00700AC3">
      <w:pPr>
        <w:ind w:firstLine="567"/>
        <w:jc w:val="both"/>
        <w:rPr>
          <w:rFonts w:ascii="Sylfaen" w:hAnsi="Sylfaen" w:cs="Sylfaen"/>
          <w:sz w:val="22"/>
          <w:szCs w:val="22"/>
          <w:lang w:val="hy-AM"/>
        </w:rPr>
      </w:pPr>
      <w:r w:rsidRPr="00420D1E">
        <w:rPr>
          <w:rFonts w:ascii="Sylfaen" w:hAnsi="Sylfaen" w:cs="Sylfaen"/>
          <w:sz w:val="22"/>
          <w:szCs w:val="22"/>
          <w:lang w:val="hy-AM"/>
        </w:rPr>
        <w:t xml:space="preserve">Նկատենք, որ (1) բանաձևում </w:t>
      </w:r>
      <w:r w:rsidRPr="00420D1E">
        <w:rPr>
          <w:rFonts w:ascii="Sylfaen" w:hAnsi="Sylfaen" w:cs="Sylfaen"/>
          <w:position w:val="-12"/>
          <w:sz w:val="22"/>
          <w:szCs w:val="22"/>
          <w:lang w:val="en-US"/>
        </w:rPr>
        <w:object w:dxaOrig="880" w:dyaOrig="360">
          <v:shape id="_x0000_i1510" type="#_x0000_t75" style="width:43.5pt;height:18pt" o:ole="">
            <v:imagedata r:id="rId931" o:title=""/>
          </v:shape>
          <o:OLEObject Type="Embed" ProgID="Equation.DSMT4" ShapeID="_x0000_i1510" DrawAspect="Content" ObjectID="_1402446965" r:id="rId932"/>
        </w:object>
      </w:r>
      <w:r w:rsidRPr="00420D1E">
        <w:rPr>
          <w:rFonts w:ascii="Sylfaen" w:hAnsi="Sylfaen" w:cs="Sylfaen"/>
          <w:sz w:val="22"/>
          <w:szCs w:val="22"/>
          <w:lang w:val="hy-AM"/>
        </w:rPr>
        <w:t xml:space="preserve"> արտադրյալը իրենից ներկայացնում է </w:t>
      </w:r>
      <w:r w:rsidRPr="00420D1E">
        <w:rPr>
          <w:rFonts w:ascii="Sylfaen" w:hAnsi="Sylfaen" w:cs="Sylfaen"/>
          <w:position w:val="-12"/>
          <w:sz w:val="22"/>
          <w:szCs w:val="22"/>
          <w:lang w:val="hy-AM"/>
        </w:rPr>
        <w:object w:dxaOrig="220" w:dyaOrig="340">
          <v:shape id="_x0000_i1511" type="#_x0000_t75" style="width:10.5pt;height:18pt" o:ole="">
            <v:imagedata r:id="rId933" o:title=""/>
          </v:shape>
          <o:OLEObject Type="Embed" ProgID="Equation.DSMT4" ShapeID="_x0000_i1511" DrawAspect="Content" ObjectID="_1402446966" r:id="rId934"/>
        </w:object>
      </w:r>
      <w:r w:rsidRPr="00420D1E">
        <w:rPr>
          <w:rFonts w:ascii="Sylfaen" w:hAnsi="Sylfaen" w:cs="Sylfaen"/>
          <w:sz w:val="22"/>
          <w:szCs w:val="22"/>
          <w:lang w:val="hy-AM"/>
        </w:rPr>
        <w:t xml:space="preserve">-րդ միջակայքում մարմնի ստացած լրացուցիչ արագությունը, իսկ </w:t>
      </w:r>
      <w:r w:rsidRPr="00420D1E">
        <w:rPr>
          <w:rFonts w:ascii="Sylfaen" w:hAnsi="Sylfaen" w:cs="Sylfaen"/>
          <w:position w:val="-12"/>
          <w:sz w:val="22"/>
          <w:szCs w:val="22"/>
          <w:lang w:val="hy-AM"/>
        </w:rPr>
        <w:object w:dxaOrig="1359" w:dyaOrig="360">
          <v:shape id="_x0000_i1512" type="#_x0000_t75" style="width:67.5pt;height:18pt" o:ole="">
            <v:imagedata r:id="rId935" o:title=""/>
          </v:shape>
          <o:OLEObject Type="Embed" ProgID="Equation.DSMT4" ShapeID="_x0000_i1512" DrawAspect="Content" ObjectID="_1402446967" r:id="rId936"/>
        </w:object>
      </w:r>
      <w:r w:rsidRPr="00420D1E">
        <w:rPr>
          <w:rFonts w:ascii="Sylfaen" w:hAnsi="Sylfaen" w:cs="Sylfaen"/>
          <w:sz w:val="22"/>
          <w:szCs w:val="22"/>
          <w:lang w:val="hy-AM"/>
        </w:rPr>
        <w:t xml:space="preserve">-ն` դրա ազդեցության տևողությունը մինչև </w:t>
      </w:r>
      <w:r w:rsidRPr="00420D1E">
        <w:rPr>
          <w:rFonts w:ascii="Sylfaen" w:hAnsi="Sylfaen" w:cs="Sylfaen"/>
          <w:position w:val="-6"/>
          <w:sz w:val="22"/>
          <w:szCs w:val="22"/>
          <w:lang w:val="hy-AM"/>
        </w:rPr>
        <w:object w:dxaOrig="160" w:dyaOrig="279">
          <v:shape id="_x0000_i1513" type="#_x0000_t75" style="width:8.25pt;height:13.5pt" o:ole="">
            <v:imagedata r:id="rId937" o:title=""/>
          </v:shape>
          <o:OLEObject Type="Embed" ProgID="Equation.DSMT4" ShapeID="_x0000_i1513" DrawAspect="Content" ObjectID="_1402446968" r:id="rId938"/>
        </w:object>
      </w:r>
      <w:r w:rsidRPr="00420D1E">
        <w:rPr>
          <w:rFonts w:ascii="Sylfaen" w:hAnsi="Sylfaen" w:cs="Sylfaen"/>
          <w:sz w:val="22"/>
          <w:szCs w:val="22"/>
          <w:lang w:val="hy-AM"/>
        </w:rPr>
        <w:t xml:space="preserve">-րդ պահը: Նույն կերպ կարելի է տեսնել, որ </w:t>
      </w:r>
      <w:r w:rsidRPr="00420D1E">
        <w:rPr>
          <w:rFonts w:ascii="Sylfaen" w:hAnsi="Sylfaen" w:cs="Sylfaen"/>
          <w:position w:val="-6"/>
          <w:sz w:val="22"/>
          <w:szCs w:val="22"/>
          <w:lang w:val="hy-AM"/>
        </w:rPr>
        <w:object w:dxaOrig="420" w:dyaOrig="300">
          <v:shape id="_x0000_i1514" type="#_x0000_t75" style="width:21pt;height:15pt" o:ole="">
            <v:imagedata r:id="rId939" o:title=""/>
          </v:shape>
          <o:OLEObject Type="Embed" ProgID="Equation.DSMT4" ShapeID="_x0000_i1514" DrawAspect="Content" ObjectID="_1402446969" r:id="rId940"/>
        </w:object>
      </w:r>
      <w:r w:rsidRPr="00420D1E">
        <w:rPr>
          <w:rFonts w:ascii="Sylfaen" w:hAnsi="Sylfaen" w:cs="Sylfaen"/>
          <w:sz w:val="22"/>
          <w:szCs w:val="22"/>
          <w:lang w:val="hy-AM"/>
        </w:rPr>
        <w:t xml:space="preserve">-ն մինչև </w:t>
      </w:r>
      <w:r w:rsidRPr="00420D1E">
        <w:rPr>
          <w:rFonts w:ascii="Sylfaen" w:hAnsi="Sylfaen" w:cs="Sylfaen"/>
          <w:position w:val="-6"/>
          <w:sz w:val="22"/>
          <w:szCs w:val="22"/>
          <w:lang w:val="hy-AM"/>
        </w:rPr>
        <w:object w:dxaOrig="160" w:dyaOrig="279">
          <v:shape id="_x0000_i1515" type="#_x0000_t75" style="width:8.25pt;height:13.5pt" o:ole="">
            <v:imagedata r:id="rId941" o:title=""/>
          </v:shape>
          <o:OLEObject Type="Embed" ProgID="Equation.DSMT4" ShapeID="_x0000_i1515" DrawAspect="Content" ObjectID="_1402446970" r:id="rId942"/>
        </w:object>
      </w:r>
      <w:r w:rsidRPr="00420D1E">
        <w:rPr>
          <w:rFonts w:ascii="Sylfaen" w:hAnsi="Sylfaen" w:cs="Sylfaen"/>
          <w:sz w:val="22"/>
          <w:szCs w:val="22"/>
          <w:lang w:val="hy-AM"/>
        </w:rPr>
        <w:t xml:space="preserve">-րդ պահը </w:t>
      </w:r>
      <w:r w:rsidRPr="00420D1E">
        <w:rPr>
          <w:rFonts w:ascii="Sylfaen" w:hAnsi="Sylfaen" w:cs="Sylfaen"/>
          <w:position w:val="-12"/>
          <w:sz w:val="22"/>
          <w:szCs w:val="22"/>
          <w:lang w:val="hy-AM"/>
        </w:rPr>
        <w:object w:dxaOrig="300" w:dyaOrig="380">
          <v:shape id="_x0000_i1516" type="#_x0000_t75" style="width:15pt;height:19.5pt" o:ole="">
            <v:imagedata r:id="rId943" o:title=""/>
          </v:shape>
          <o:OLEObject Type="Embed" ProgID="Equation.DSMT4" ShapeID="_x0000_i1516" DrawAspect="Content" ObjectID="_1402446971" r:id="rId944"/>
        </w:object>
      </w:r>
      <w:r w:rsidRPr="00420D1E">
        <w:rPr>
          <w:rFonts w:ascii="Sylfaen" w:hAnsi="Sylfaen" w:cs="Sylfaen"/>
          <w:sz w:val="22"/>
          <w:szCs w:val="22"/>
          <w:lang w:val="hy-AM"/>
        </w:rPr>
        <w:t xml:space="preserve"> սկզբնական արագության ազդեցության ժամանակն է: Հետևյալ գրաֆիկը ցուցադրում է այդ «ազդեցությունների պահպանումը»`</w:t>
      </w:r>
    </w:p>
    <w:p w:rsidR="00420D1E" w:rsidRPr="00420D1E" w:rsidRDefault="00420D1E" w:rsidP="00700AC3">
      <w:pPr>
        <w:ind w:firstLine="708"/>
        <w:jc w:val="center"/>
        <w:rPr>
          <w:rFonts w:ascii="Sylfaen" w:hAnsi="Sylfaen" w:cs="Sylfaen"/>
          <w:sz w:val="22"/>
          <w:szCs w:val="22"/>
          <w:lang w:val="hy-AM"/>
        </w:rPr>
      </w:pPr>
      <w:r w:rsidRPr="00420D1E">
        <w:rPr>
          <w:rFonts w:ascii="Sylfaen" w:hAnsi="Sylfaen" w:cs="Sylfaen"/>
          <w:noProof/>
          <w:sz w:val="22"/>
          <w:szCs w:val="22"/>
          <w:lang w:val="ru-RU"/>
        </w:rPr>
        <w:lastRenderedPageBreak/>
        <w:drawing>
          <wp:inline distT="0" distB="0" distL="0" distR="0">
            <wp:extent cx="4018867" cy="2988860"/>
            <wp:effectExtent l="19050" t="0" r="683" b="0"/>
            <wp:docPr id="7905"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945"/>
                    <a:srcRect/>
                    <a:stretch>
                      <a:fillRect/>
                    </a:stretch>
                  </pic:blipFill>
                  <pic:spPr bwMode="auto">
                    <a:xfrm>
                      <a:off x="0" y="0"/>
                      <a:ext cx="4019966" cy="2989677"/>
                    </a:xfrm>
                    <a:prstGeom prst="rect">
                      <a:avLst/>
                    </a:prstGeom>
                    <a:noFill/>
                    <a:ln w="9525">
                      <a:noFill/>
                      <a:miter lim="800000"/>
                      <a:headEnd/>
                      <a:tailEnd/>
                    </a:ln>
                  </pic:spPr>
                </pic:pic>
              </a:graphicData>
            </a:graphic>
          </wp:inline>
        </w:drawing>
      </w:r>
    </w:p>
    <w:p w:rsidR="00420D1E" w:rsidRPr="00420D1E" w:rsidRDefault="00420D1E" w:rsidP="00420D1E">
      <w:pPr>
        <w:jc w:val="both"/>
        <w:rPr>
          <w:rFonts w:ascii="Sylfaen" w:hAnsi="Sylfaen" w:cs="Sylfaen"/>
          <w:sz w:val="22"/>
          <w:szCs w:val="22"/>
          <w:lang w:val="hy-AM"/>
        </w:rPr>
      </w:pPr>
      <w:r w:rsidRPr="00420D1E">
        <w:rPr>
          <w:rFonts w:ascii="Sylfaen" w:hAnsi="Sylfaen" w:cs="Sylfaen"/>
          <w:sz w:val="22"/>
          <w:szCs w:val="22"/>
          <w:lang w:val="hy-AM"/>
        </w:rPr>
        <w:t xml:space="preserve">որտեղ կորից ներքև ընկած ողջ մակերեսը մարմնի անցած ճանապարհն է, </w:t>
      </w:r>
      <w:r w:rsidRPr="00420D1E">
        <w:rPr>
          <w:rFonts w:ascii="Sylfaen" w:hAnsi="Sylfaen" w:cs="Sylfaen"/>
          <w:position w:val="-16"/>
          <w:sz w:val="22"/>
          <w:szCs w:val="22"/>
          <w:lang w:val="hy-AM"/>
        </w:rPr>
        <w:object w:dxaOrig="300" w:dyaOrig="420">
          <v:shape id="_x0000_i1517" type="#_x0000_t75" style="width:15pt;height:21pt" o:ole="">
            <v:imagedata r:id="rId946" o:title=""/>
          </v:shape>
          <o:OLEObject Type="Embed" ProgID="Equation.DSMT4" ShapeID="_x0000_i1517" DrawAspect="Content" ObjectID="_1402446972" r:id="rId947"/>
        </w:object>
      </w:r>
      <w:r w:rsidRPr="00420D1E">
        <w:rPr>
          <w:rFonts w:ascii="Sylfaen" w:hAnsi="Sylfaen" w:cs="Sylfaen"/>
          <w:sz w:val="22"/>
          <w:szCs w:val="22"/>
          <w:lang w:val="hy-AM"/>
        </w:rPr>
        <w:t xml:space="preserve">-ն` </w:t>
      </w:r>
      <w:r w:rsidRPr="00420D1E">
        <w:rPr>
          <w:rFonts w:ascii="Sylfaen" w:hAnsi="Sylfaen" w:cs="Sylfaen"/>
          <w:position w:val="-12"/>
          <w:sz w:val="22"/>
          <w:szCs w:val="22"/>
          <w:lang w:val="hy-AM"/>
        </w:rPr>
        <w:object w:dxaOrig="220" w:dyaOrig="340">
          <v:shape id="_x0000_i1518" type="#_x0000_t75" style="width:10.5pt;height:18pt" o:ole="">
            <v:imagedata r:id="rId948" o:title=""/>
          </v:shape>
          <o:OLEObject Type="Embed" ProgID="Equation.DSMT4" ShapeID="_x0000_i1518" DrawAspect="Content" ObjectID="_1402446973" r:id="rId949"/>
        </w:object>
      </w:r>
      <w:r w:rsidRPr="00420D1E">
        <w:rPr>
          <w:rFonts w:ascii="Sylfaen" w:hAnsi="Sylfaen" w:cs="Sylfaen"/>
          <w:sz w:val="22"/>
          <w:szCs w:val="22"/>
          <w:lang w:val="hy-AM"/>
        </w:rPr>
        <w:t xml:space="preserve">-րդ պահին մարմնի արագությունն է, իսկ ստվերագծված մասը` </w:t>
      </w:r>
      <w:r w:rsidRPr="00420D1E">
        <w:rPr>
          <w:rFonts w:ascii="Sylfaen" w:hAnsi="Sylfaen" w:cs="Sylfaen"/>
          <w:position w:val="-12"/>
          <w:sz w:val="22"/>
          <w:szCs w:val="22"/>
          <w:lang w:val="hy-AM"/>
        </w:rPr>
        <w:object w:dxaOrig="220" w:dyaOrig="340">
          <v:shape id="_x0000_i1519" type="#_x0000_t75" style="width:10.5pt;height:18pt" o:ole="">
            <v:imagedata r:id="rId950" o:title=""/>
          </v:shape>
          <o:OLEObject Type="Embed" ProgID="Equation.DSMT4" ShapeID="_x0000_i1519" DrawAspect="Content" ObjectID="_1402446974" r:id="rId951"/>
        </w:object>
      </w:r>
      <w:r w:rsidRPr="00420D1E">
        <w:rPr>
          <w:rFonts w:ascii="Sylfaen" w:hAnsi="Sylfaen" w:cs="Sylfaen"/>
          <w:sz w:val="22"/>
          <w:szCs w:val="22"/>
          <w:lang w:val="hy-AM"/>
        </w:rPr>
        <w:t xml:space="preserve">-րդ պահին մարմնի ստացած լրացուցիչ արագության ազդեցությամբ մինչև </w:t>
      </w:r>
      <w:r w:rsidRPr="00420D1E">
        <w:rPr>
          <w:rFonts w:ascii="Sylfaen" w:hAnsi="Sylfaen" w:cs="Sylfaen"/>
          <w:position w:val="-6"/>
          <w:sz w:val="22"/>
          <w:szCs w:val="22"/>
          <w:lang w:val="en-US"/>
        </w:rPr>
        <w:object w:dxaOrig="160" w:dyaOrig="279">
          <v:shape id="_x0000_i1520" type="#_x0000_t75" style="width:8.25pt;height:13.5pt" o:ole="">
            <v:imagedata r:id="rId952" o:title=""/>
          </v:shape>
          <o:OLEObject Type="Embed" ProgID="Equation.DSMT4" ShapeID="_x0000_i1520" DrawAspect="Content" ObjectID="_1402446975" r:id="rId953"/>
        </w:object>
      </w:r>
      <w:r w:rsidRPr="00420D1E">
        <w:rPr>
          <w:rFonts w:ascii="Sylfaen" w:hAnsi="Sylfaen" w:cs="Sylfaen"/>
          <w:sz w:val="22"/>
          <w:szCs w:val="22"/>
          <w:lang w:val="hy-AM"/>
        </w:rPr>
        <w:t>-րդ պահը մարմնի անցած ճանապարհն է:</w:t>
      </w:r>
    </w:p>
    <w:p w:rsidR="00420D1E" w:rsidRPr="00420D1E" w:rsidRDefault="00420D1E" w:rsidP="00700AC3">
      <w:pPr>
        <w:ind w:firstLine="567"/>
        <w:jc w:val="both"/>
        <w:rPr>
          <w:rFonts w:ascii="Sylfaen" w:hAnsi="Sylfaen" w:cs="Sylfaen"/>
          <w:sz w:val="22"/>
          <w:szCs w:val="22"/>
          <w:lang w:val="hy-AM"/>
        </w:rPr>
      </w:pPr>
      <w:r w:rsidRPr="00420D1E">
        <w:rPr>
          <w:rFonts w:ascii="Sylfaen" w:hAnsi="Sylfaen" w:cs="Sylfaen"/>
          <w:sz w:val="22"/>
          <w:szCs w:val="22"/>
          <w:lang w:val="hy-AM"/>
        </w:rPr>
        <w:t xml:space="preserve">Այժմ դիտարկենք մի քանի օրինակներ, որտեղ օգտվելով վերը նշված հավասարումից և անցնելով սահմանի ըստ </w:t>
      </w:r>
      <w:r w:rsidRPr="00420D1E">
        <w:rPr>
          <w:rFonts w:ascii="Sylfaen" w:hAnsi="Sylfaen" w:cs="Sylfaen"/>
          <w:position w:val="-6"/>
          <w:sz w:val="22"/>
          <w:szCs w:val="22"/>
          <w:lang w:val="en-US"/>
        </w:rPr>
        <w:object w:dxaOrig="220" w:dyaOrig="240">
          <v:shape id="_x0000_i1521" type="#_x0000_t75" style="width:10.5pt;height:12pt" o:ole="">
            <v:imagedata r:id="rId954" o:title=""/>
          </v:shape>
          <o:OLEObject Type="Embed" ProgID="Equation.DSMT4" ShapeID="_x0000_i1521" DrawAspect="Content" ObjectID="_1402446976" r:id="rId955"/>
        </w:object>
      </w:r>
      <w:r w:rsidRPr="00420D1E">
        <w:rPr>
          <w:rFonts w:ascii="Sylfaen" w:hAnsi="Sylfaen" w:cs="Sylfaen"/>
          <w:sz w:val="22"/>
          <w:szCs w:val="22"/>
          <w:lang w:val="hy-AM"/>
        </w:rPr>
        <w:t>-ի` կարելի է գտնել մարմնի շարժման հավասարումը:</w:t>
      </w:r>
    </w:p>
    <w:p w:rsidR="00420D1E" w:rsidRPr="00420D1E" w:rsidRDefault="00420D1E" w:rsidP="00700AC3">
      <w:pPr>
        <w:ind w:firstLine="567"/>
        <w:jc w:val="both"/>
        <w:rPr>
          <w:rFonts w:ascii="Sylfaen" w:hAnsi="Sylfaen" w:cs="Sylfaen"/>
          <w:sz w:val="22"/>
          <w:szCs w:val="22"/>
          <w:lang w:val="en-US"/>
        </w:rPr>
      </w:pPr>
      <w:r w:rsidRPr="00420D1E">
        <w:rPr>
          <w:rFonts w:ascii="Sylfaen" w:hAnsi="Sylfaen" w:cs="Sylfaen"/>
          <w:sz w:val="22"/>
          <w:szCs w:val="22"/>
          <w:lang w:val="hy-AM"/>
        </w:rPr>
        <w:t xml:space="preserve">Օրինակ 1` </w:t>
      </w:r>
      <w:r w:rsidRPr="00420D1E">
        <w:rPr>
          <w:rFonts w:ascii="Sylfaen" w:hAnsi="Sylfaen" w:cs="Sylfaen"/>
          <w:position w:val="-12"/>
          <w:sz w:val="22"/>
          <w:szCs w:val="22"/>
          <w:lang w:val="en-US"/>
        </w:rPr>
        <w:object w:dxaOrig="1140" w:dyaOrig="360">
          <v:shape id="_x0000_i1522" type="#_x0000_t75" style="width:57pt;height:18pt" o:ole="">
            <v:imagedata r:id="rId956" o:title=""/>
          </v:shape>
          <o:OLEObject Type="Embed" ProgID="Equation.DSMT4" ShapeID="_x0000_i1522" DrawAspect="Content" ObjectID="_1402446977" r:id="rId957"/>
        </w:object>
      </w:r>
      <w:r w:rsidRPr="00420D1E">
        <w:rPr>
          <w:rFonts w:ascii="Sylfaen" w:hAnsi="Sylfaen" w:cs="Sylfaen"/>
          <w:sz w:val="22"/>
          <w:szCs w:val="22"/>
          <w:lang w:val="en-US"/>
        </w:rPr>
        <w:t>:</w:t>
      </w:r>
    </w:p>
    <w:p w:rsidR="00420D1E" w:rsidRPr="00420D1E" w:rsidRDefault="00420D1E" w:rsidP="00700AC3">
      <w:pPr>
        <w:jc w:val="center"/>
        <w:rPr>
          <w:rFonts w:ascii="Sylfaen" w:hAnsi="Sylfaen" w:cs="Sylfaen"/>
          <w:sz w:val="22"/>
          <w:szCs w:val="22"/>
          <w:lang w:val="en-US"/>
        </w:rPr>
      </w:pPr>
      <w:r w:rsidRPr="00420D1E">
        <w:rPr>
          <w:rFonts w:ascii="Sylfaen" w:hAnsi="Sylfaen" w:cs="Sylfaen"/>
          <w:position w:val="-36"/>
          <w:sz w:val="22"/>
          <w:szCs w:val="22"/>
          <w:lang w:val="en-US"/>
        </w:rPr>
        <w:object w:dxaOrig="4180" w:dyaOrig="820">
          <v:shape id="_x0000_i1523" type="#_x0000_t75" style="width:208.5pt;height:40.5pt" o:ole="">
            <v:imagedata r:id="rId958" o:title=""/>
          </v:shape>
          <o:OLEObject Type="Embed" ProgID="Equation.DSMT4" ShapeID="_x0000_i1523" DrawAspect="Content" ObjectID="_1402446978" r:id="rId959"/>
        </w:object>
      </w:r>
    </w:p>
    <w:p w:rsidR="00420D1E" w:rsidRPr="00420D1E" w:rsidRDefault="00420D1E" w:rsidP="00700AC3">
      <w:pPr>
        <w:jc w:val="center"/>
        <w:rPr>
          <w:rFonts w:ascii="Sylfaen" w:hAnsi="Sylfaen" w:cs="Sylfaen"/>
          <w:sz w:val="22"/>
          <w:szCs w:val="22"/>
          <w:lang w:val="en-US"/>
        </w:rPr>
      </w:pPr>
      <w:r w:rsidRPr="00420D1E">
        <w:rPr>
          <w:rFonts w:ascii="Sylfaen" w:hAnsi="Sylfaen" w:cs="Sylfaen"/>
          <w:position w:val="-26"/>
          <w:sz w:val="22"/>
          <w:szCs w:val="22"/>
          <w:lang w:val="en-US"/>
        </w:rPr>
        <w:object w:dxaOrig="3220" w:dyaOrig="740">
          <v:shape id="_x0000_i1524" type="#_x0000_t75" style="width:162pt;height:36pt" o:ole="">
            <v:imagedata r:id="rId960" o:title=""/>
          </v:shape>
          <o:OLEObject Type="Embed" ProgID="Equation.DSMT4" ShapeID="_x0000_i1524" DrawAspect="Content" ObjectID="_1402446979" r:id="rId961"/>
        </w:object>
      </w:r>
    </w:p>
    <w:p w:rsidR="00420D1E" w:rsidRPr="00420D1E" w:rsidRDefault="00420D1E" w:rsidP="00700AC3">
      <w:pPr>
        <w:ind w:firstLine="567"/>
        <w:jc w:val="both"/>
        <w:rPr>
          <w:rFonts w:ascii="Sylfaen" w:hAnsi="Sylfaen" w:cs="Sylfaen"/>
          <w:sz w:val="22"/>
          <w:szCs w:val="22"/>
          <w:lang w:val="hy-AM"/>
        </w:rPr>
      </w:pPr>
      <w:r w:rsidRPr="00420D1E">
        <w:rPr>
          <w:rFonts w:ascii="Sylfaen" w:hAnsi="Sylfaen" w:cs="Sylfaen"/>
          <w:sz w:val="22"/>
          <w:szCs w:val="22"/>
          <w:lang w:val="hy-AM"/>
        </w:rPr>
        <w:t>Այսպիսով, ստացանք հավասարաչափ արագացող շարժման ժամանակ մարմնի կոորդինատը հաշվելու հայտնի բանաձևը:</w:t>
      </w:r>
    </w:p>
    <w:p w:rsidR="00420D1E" w:rsidRPr="00420D1E" w:rsidRDefault="00420D1E" w:rsidP="00700AC3">
      <w:pPr>
        <w:ind w:firstLine="567"/>
        <w:jc w:val="both"/>
        <w:rPr>
          <w:rFonts w:ascii="Sylfaen" w:hAnsi="Sylfaen" w:cs="Sylfaen"/>
          <w:sz w:val="22"/>
          <w:szCs w:val="22"/>
        </w:rPr>
      </w:pPr>
      <w:r w:rsidRPr="00420D1E">
        <w:rPr>
          <w:rFonts w:ascii="Sylfaen" w:hAnsi="Sylfaen" w:cs="Sylfaen"/>
          <w:sz w:val="22"/>
          <w:szCs w:val="22"/>
          <w:lang w:val="hy-AM"/>
        </w:rPr>
        <w:t xml:space="preserve">Օրինակ 2` </w:t>
      </w:r>
      <w:r w:rsidRPr="00420D1E">
        <w:rPr>
          <w:rFonts w:ascii="Sylfaen" w:hAnsi="Sylfaen" w:cs="Sylfaen"/>
          <w:position w:val="-12"/>
          <w:sz w:val="22"/>
          <w:szCs w:val="22"/>
          <w:lang w:val="hy-AM"/>
        </w:rPr>
        <w:object w:dxaOrig="1400" w:dyaOrig="420">
          <v:shape id="_x0000_i1525" type="#_x0000_t75" style="width:69pt;height:21pt" o:ole="">
            <v:imagedata r:id="rId962" o:title=""/>
          </v:shape>
          <o:OLEObject Type="Embed" ProgID="Equation.DSMT4" ShapeID="_x0000_i1525" DrawAspect="Content" ObjectID="_1402446980" r:id="rId963"/>
        </w:object>
      </w:r>
      <w:r w:rsidRPr="00420D1E">
        <w:rPr>
          <w:rFonts w:ascii="Sylfaen" w:hAnsi="Sylfaen" w:cs="Sylfaen"/>
          <w:sz w:val="22"/>
          <w:szCs w:val="22"/>
          <w:lang w:val="hy-AM"/>
        </w:rPr>
        <w:t>:</w:t>
      </w:r>
    </w:p>
    <w:p w:rsidR="00420D1E" w:rsidRPr="00420D1E" w:rsidRDefault="00700AC3" w:rsidP="00700AC3">
      <w:pPr>
        <w:jc w:val="center"/>
        <w:rPr>
          <w:rFonts w:ascii="Sylfaen" w:hAnsi="Sylfaen" w:cs="Sylfaen"/>
          <w:sz w:val="22"/>
          <w:szCs w:val="22"/>
        </w:rPr>
      </w:pPr>
      <w:r w:rsidRPr="00420D1E">
        <w:rPr>
          <w:rFonts w:ascii="Sylfaen" w:hAnsi="Sylfaen" w:cs="Sylfaen"/>
          <w:position w:val="-98"/>
          <w:sz w:val="22"/>
          <w:szCs w:val="22"/>
          <w:lang w:val="hy-AM"/>
        </w:rPr>
        <w:object w:dxaOrig="6660" w:dyaOrig="2100">
          <v:shape id="_x0000_i1526" type="#_x0000_t75" style="width:4in;height:90pt" o:ole="">
            <v:imagedata r:id="rId964" o:title=""/>
          </v:shape>
          <o:OLEObject Type="Embed" ProgID="Equation.DSMT4" ShapeID="_x0000_i1526" DrawAspect="Content" ObjectID="_1402446981" r:id="rId965"/>
        </w:object>
      </w:r>
    </w:p>
    <w:p w:rsidR="00420D1E" w:rsidRPr="00420D1E" w:rsidRDefault="00420D1E" w:rsidP="00420D1E">
      <w:pPr>
        <w:jc w:val="both"/>
        <w:rPr>
          <w:rFonts w:ascii="Sylfaen" w:hAnsi="Sylfaen" w:cs="Sylfaen"/>
          <w:sz w:val="22"/>
          <w:szCs w:val="22"/>
        </w:rPr>
      </w:pPr>
    </w:p>
    <w:p w:rsidR="00420D1E" w:rsidRPr="00420D1E" w:rsidRDefault="00700AC3" w:rsidP="00700AC3">
      <w:pPr>
        <w:jc w:val="center"/>
        <w:rPr>
          <w:rFonts w:ascii="Sylfaen" w:hAnsi="Sylfaen" w:cs="Sylfaen"/>
          <w:sz w:val="22"/>
          <w:szCs w:val="22"/>
        </w:rPr>
      </w:pPr>
      <w:r w:rsidRPr="00420D1E">
        <w:rPr>
          <w:rFonts w:ascii="Sylfaen" w:hAnsi="Sylfaen" w:cs="Sylfaen"/>
          <w:position w:val="-98"/>
          <w:sz w:val="22"/>
          <w:szCs w:val="22"/>
          <w:lang w:val="hy-AM"/>
        </w:rPr>
        <w:object w:dxaOrig="7540" w:dyaOrig="2100">
          <v:shape id="_x0000_i1527" type="#_x0000_t75" style="width:348.75pt;height:96pt" o:ole="">
            <v:imagedata r:id="rId966" o:title=""/>
          </v:shape>
          <o:OLEObject Type="Embed" ProgID="Equation.DSMT4" ShapeID="_x0000_i1527" DrawAspect="Content" ObjectID="_1402446982" r:id="rId967"/>
        </w:object>
      </w:r>
    </w:p>
    <w:p w:rsidR="00420D1E" w:rsidRPr="00420D1E" w:rsidRDefault="00BE09BC" w:rsidP="00700AC3">
      <w:pPr>
        <w:jc w:val="center"/>
        <w:rPr>
          <w:rFonts w:ascii="Sylfaen" w:hAnsi="Sylfaen" w:cs="Sylfaen"/>
          <w:sz w:val="22"/>
          <w:szCs w:val="22"/>
        </w:rPr>
      </w:pPr>
      <w:r w:rsidRPr="00420D1E">
        <w:rPr>
          <w:rFonts w:ascii="Sylfaen" w:hAnsi="Sylfaen" w:cs="Sylfaen"/>
          <w:position w:val="-90"/>
          <w:sz w:val="22"/>
          <w:szCs w:val="22"/>
          <w:lang w:val="hy-AM"/>
        </w:rPr>
        <w:object w:dxaOrig="8380" w:dyaOrig="1960">
          <v:shape id="_x0000_i1528" type="#_x0000_t75" style="width:391.5pt;height:92.25pt" o:ole="">
            <v:imagedata r:id="rId968" o:title=""/>
          </v:shape>
          <o:OLEObject Type="Embed" ProgID="Equation.DSMT4" ShapeID="_x0000_i1528" DrawAspect="Content" ObjectID="_1402446983" r:id="rId969"/>
        </w:object>
      </w:r>
    </w:p>
    <w:p w:rsidR="00420D1E" w:rsidRPr="00420D1E" w:rsidRDefault="00BE09BC" w:rsidP="00700AC3">
      <w:pPr>
        <w:jc w:val="center"/>
        <w:rPr>
          <w:rFonts w:ascii="Sylfaen" w:hAnsi="Sylfaen" w:cs="Sylfaen"/>
          <w:sz w:val="22"/>
          <w:szCs w:val="22"/>
        </w:rPr>
      </w:pPr>
      <w:r w:rsidRPr="00420D1E">
        <w:rPr>
          <w:rFonts w:ascii="Sylfaen" w:hAnsi="Sylfaen" w:cs="Sylfaen"/>
          <w:position w:val="-32"/>
          <w:sz w:val="22"/>
          <w:szCs w:val="22"/>
          <w:lang w:val="hy-AM"/>
        </w:rPr>
        <w:object w:dxaOrig="8220" w:dyaOrig="800">
          <v:shape id="_x0000_i1529" type="#_x0000_t75" style="width:378pt;height:36pt" o:ole="">
            <v:imagedata r:id="rId970" o:title=""/>
          </v:shape>
          <o:OLEObject Type="Embed" ProgID="Equation.DSMT4" ShapeID="_x0000_i1529" DrawAspect="Content" ObjectID="_1402446984" r:id="rId971"/>
        </w:object>
      </w:r>
    </w:p>
    <w:p w:rsidR="00420D1E" w:rsidRPr="00420D1E" w:rsidRDefault="00BE09BC" w:rsidP="00700AC3">
      <w:pPr>
        <w:jc w:val="center"/>
        <w:rPr>
          <w:rFonts w:ascii="Sylfaen" w:hAnsi="Sylfaen" w:cs="Sylfaen"/>
          <w:sz w:val="22"/>
          <w:szCs w:val="22"/>
          <w:lang w:val="hy-AM"/>
        </w:rPr>
      </w:pPr>
      <w:r w:rsidRPr="00420D1E">
        <w:rPr>
          <w:rFonts w:ascii="Sylfaen" w:hAnsi="Sylfaen" w:cs="Sylfaen"/>
          <w:position w:val="-28"/>
          <w:sz w:val="22"/>
          <w:szCs w:val="22"/>
          <w:lang w:val="hy-AM"/>
        </w:rPr>
        <w:object w:dxaOrig="3519" w:dyaOrig="720">
          <v:shape id="_x0000_i1530" type="#_x0000_t75" style="width:156.75pt;height:33pt" o:ole="">
            <v:imagedata r:id="rId972" o:title=""/>
          </v:shape>
          <o:OLEObject Type="Embed" ProgID="Equation.DSMT4" ShapeID="_x0000_i1530" DrawAspect="Content" ObjectID="_1402446985" r:id="rId973"/>
        </w:object>
      </w:r>
    </w:p>
    <w:p w:rsidR="00420D1E" w:rsidRPr="00420D1E" w:rsidRDefault="00420D1E" w:rsidP="00700AC3">
      <w:pPr>
        <w:ind w:firstLine="567"/>
        <w:jc w:val="both"/>
        <w:rPr>
          <w:rFonts w:ascii="Sylfaen" w:hAnsi="Sylfaen" w:cs="Sylfaen"/>
          <w:sz w:val="22"/>
          <w:szCs w:val="22"/>
          <w:lang w:val="hy-AM"/>
        </w:rPr>
      </w:pPr>
      <w:r w:rsidRPr="00420D1E">
        <w:rPr>
          <w:rFonts w:ascii="Sylfaen" w:hAnsi="Sylfaen" w:cs="Sylfaen"/>
          <w:sz w:val="22"/>
          <w:szCs w:val="22"/>
          <w:lang w:val="hy-AM"/>
        </w:rPr>
        <w:t>Ստացված բանաձևը, ինչպես և ակնկալվում էր, համընկնում է սինուսոիդական ուժի ազդեցության տակ գտնվող մարմնի շարժման օրենքի հետ: Իրոք`</w:t>
      </w:r>
    </w:p>
    <w:p w:rsidR="00420D1E" w:rsidRPr="00420D1E" w:rsidRDefault="00700AC3" w:rsidP="00700AC3">
      <w:pPr>
        <w:jc w:val="both"/>
        <w:rPr>
          <w:rFonts w:ascii="Sylfaen" w:hAnsi="Sylfaen" w:cs="Sylfaen"/>
          <w:sz w:val="22"/>
          <w:szCs w:val="22"/>
        </w:rPr>
      </w:pPr>
      <w:r w:rsidRPr="00420D1E">
        <w:rPr>
          <w:rFonts w:ascii="Sylfaen" w:hAnsi="Sylfaen" w:cs="Sylfaen"/>
          <w:position w:val="-28"/>
          <w:sz w:val="22"/>
          <w:szCs w:val="22"/>
        </w:rPr>
        <w:object w:dxaOrig="1760" w:dyaOrig="760">
          <v:shape id="_x0000_i1531" type="#_x0000_t75" style="width:76.5pt;height:33pt" o:ole="">
            <v:imagedata r:id="rId974" o:title=""/>
          </v:shape>
          <o:OLEObject Type="Embed" ProgID="Equation.DSMT4" ShapeID="_x0000_i1531" DrawAspect="Content" ObjectID="_1402446986" r:id="rId975"/>
        </w:object>
      </w:r>
    </w:p>
    <w:p w:rsidR="00420D1E" w:rsidRPr="00420D1E" w:rsidRDefault="00700AC3" w:rsidP="00700AC3">
      <w:pPr>
        <w:jc w:val="both"/>
        <w:rPr>
          <w:rFonts w:ascii="Sylfaen" w:hAnsi="Sylfaen" w:cs="Sylfaen"/>
          <w:sz w:val="22"/>
          <w:szCs w:val="22"/>
          <w:lang w:val="hy-AM"/>
        </w:rPr>
      </w:pPr>
      <w:r w:rsidRPr="00420D1E">
        <w:rPr>
          <w:rFonts w:ascii="Sylfaen" w:hAnsi="Sylfaen" w:cs="Sylfaen"/>
          <w:position w:val="-28"/>
          <w:sz w:val="22"/>
          <w:szCs w:val="22"/>
        </w:rPr>
        <w:object w:dxaOrig="2220" w:dyaOrig="720">
          <v:shape id="_x0000_i1532" type="#_x0000_t75" style="width:100.5pt;height:33pt" o:ole="">
            <v:imagedata r:id="rId976" o:title=""/>
          </v:shape>
          <o:OLEObject Type="Embed" ProgID="Equation.DSMT4" ShapeID="_x0000_i1532" DrawAspect="Content" ObjectID="_1402446987" r:id="rId977"/>
        </w:object>
      </w:r>
      <w:r w:rsidR="00420D1E" w:rsidRPr="00420D1E">
        <w:rPr>
          <w:rFonts w:ascii="Sylfaen" w:hAnsi="Sylfaen" w:cs="Sylfaen"/>
          <w:sz w:val="22"/>
          <w:szCs w:val="22"/>
          <w:lang w:val="hy-AM"/>
        </w:rPr>
        <w:t>;</w:t>
      </w:r>
      <w:r w:rsidR="00420D1E" w:rsidRPr="00420D1E">
        <w:rPr>
          <w:rFonts w:ascii="Sylfaen" w:hAnsi="Sylfaen" w:cs="Sylfaen"/>
          <w:sz w:val="22"/>
          <w:szCs w:val="22"/>
          <w:lang w:val="hy-AM"/>
        </w:rPr>
        <w:tab/>
      </w:r>
      <w:r w:rsidR="00420D1E" w:rsidRPr="00420D1E">
        <w:rPr>
          <w:rFonts w:ascii="Sylfaen" w:hAnsi="Sylfaen" w:cs="Sylfaen"/>
          <w:sz w:val="22"/>
          <w:szCs w:val="22"/>
        </w:rPr>
        <w:tab/>
      </w:r>
      <w:r w:rsidRPr="00420D1E">
        <w:rPr>
          <w:rFonts w:ascii="Sylfaen" w:hAnsi="Sylfaen" w:cs="Sylfaen"/>
          <w:position w:val="-28"/>
          <w:sz w:val="22"/>
          <w:szCs w:val="22"/>
        </w:rPr>
        <w:object w:dxaOrig="1380" w:dyaOrig="720">
          <v:shape id="_x0000_i1533" type="#_x0000_t75" style="width:61.5pt;height:33pt" o:ole="">
            <v:imagedata r:id="rId978" o:title=""/>
          </v:shape>
          <o:OLEObject Type="Embed" ProgID="Equation.DSMT4" ShapeID="_x0000_i1533" DrawAspect="Content" ObjectID="_1402446988" r:id="rId979"/>
        </w:object>
      </w:r>
      <w:r w:rsidR="00420D1E" w:rsidRPr="00420D1E">
        <w:rPr>
          <w:rFonts w:ascii="Sylfaen" w:hAnsi="Sylfaen" w:cs="Sylfaen"/>
          <w:sz w:val="22"/>
          <w:szCs w:val="22"/>
          <w:lang w:val="hy-AM"/>
        </w:rPr>
        <w:t>;</w:t>
      </w:r>
      <w:r w:rsidR="00420D1E" w:rsidRPr="00420D1E">
        <w:rPr>
          <w:rFonts w:ascii="Sylfaen" w:hAnsi="Sylfaen" w:cs="Sylfaen"/>
          <w:sz w:val="22"/>
          <w:szCs w:val="22"/>
        </w:rPr>
        <w:tab/>
      </w:r>
      <w:r w:rsidR="00420D1E" w:rsidRPr="00420D1E">
        <w:rPr>
          <w:rFonts w:ascii="Sylfaen" w:hAnsi="Sylfaen" w:cs="Sylfaen"/>
          <w:sz w:val="22"/>
          <w:szCs w:val="22"/>
          <w:lang w:val="hy-AM"/>
        </w:rPr>
        <w:tab/>
      </w:r>
      <w:r w:rsidRPr="00420D1E">
        <w:rPr>
          <w:rFonts w:ascii="Sylfaen" w:hAnsi="Sylfaen" w:cs="Sylfaen"/>
          <w:position w:val="-28"/>
          <w:sz w:val="22"/>
          <w:szCs w:val="22"/>
        </w:rPr>
        <w:object w:dxaOrig="1400" w:dyaOrig="720">
          <v:shape id="_x0000_i1534" type="#_x0000_t75" style="width:61.5pt;height:33pt" o:ole="">
            <v:imagedata r:id="rId980" o:title=""/>
          </v:shape>
          <o:OLEObject Type="Embed" ProgID="Equation.DSMT4" ShapeID="_x0000_i1534" DrawAspect="Content" ObjectID="_1402446989" r:id="rId981"/>
        </w:object>
      </w:r>
      <w:r w:rsidR="00420D1E" w:rsidRPr="00420D1E">
        <w:rPr>
          <w:rFonts w:ascii="Sylfaen" w:hAnsi="Sylfaen" w:cs="Sylfaen"/>
          <w:sz w:val="22"/>
          <w:szCs w:val="22"/>
          <w:lang w:val="hy-AM"/>
        </w:rPr>
        <w:t xml:space="preserve">; </w:t>
      </w:r>
    </w:p>
    <w:p w:rsidR="00420D1E" w:rsidRPr="00420D1E" w:rsidRDefault="00700AC3" w:rsidP="00700AC3">
      <w:pPr>
        <w:jc w:val="both"/>
        <w:rPr>
          <w:rFonts w:ascii="Sylfaen" w:hAnsi="Sylfaen" w:cs="Sylfaen"/>
          <w:sz w:val="22"/>
          <w:szCs w:val="22"/>
          <w:lang w:val="hy-AM"/>
        </w:rPr>
      </w:pPr>
      <w:r w:rsidRPr="00420D1E">
        <w:rPr>
          <w:rFonts w:ascii="Sylfaen" w:hAnsi="Sylfaen" w:cs="Sylfaen"/>
          <w:position w:val="-28"/>
          <w:sz w:val="22"/>
          <w:szCs w:val="22"/>
        </w:rPr>
        <w:object w:dxaOrig="2780" w:dyaOrig="720">
          <v:shape id="_x0000_i1535" type="#_x0000_t75" style="width:124.5pt;height:33pt" o:ole="">
            <v:imagedata r:id="rId982" o:title=""/>
          </v:shape>
          <o:OLEObject Type="Embed" ProgID="Equation.DSMT4" ShapeID="_x0000_i1535" DrawAspect="Content" ObjectID="_1402446990" r:id="rId983"/>
        </w:object>
      </w:r>
    </w:p>
    <w:p w:rsidR="00420D1E" w:rsidRPr="00420D1E" w:rsidRDefault="00700AC3" w:rsidP="00700AC3">
      <w:pPr>
        <w:jc w:val="both"/>
        <w:rPr>
          <w:rFonts w:ascii="Sylfaen" w:hAnsi="Sylfaen" w:cs="Sylfaen"/>
          <w:sz w:val="22"/>
          <w:szCs w:val="22"/>
          <w:lang w:val="hy-AM"/>
        </w:rPr>
      </w:pPr>
      <w:r w:rsidRPr="00420D1E">
        <w:rPr>
          <w:rFonts w:ascii="Sylfaen" w:hAnsi="Sylfaen" w:cs="Sylfaen"/>
          <w:position w:val="-28"/>
          <w:sz w:val="22"/>
          <w:szCs w:val="22"/>
          <w:lang w:val="en-US"/>
        </w:rPr>
        <w:object w:dxaOrig="3560" w:dyaOrig="720">
          <v:shape id="_x0000_i1536" type="#_x0000_t75" style="width:165pt;height:33pt" o:ole="">
            <v:imagedata r:id="rId984" o:title=""/>
          </v:shape>
          <o:OLEObject Type="Embed" ProgID="Equation.DSMT4" ShapeID="_x0000_i1536" DrawAspect="Content" ObjectID="_1402446991" r:id="rId985"/>
        </w:object>
      </w:r>
    </w:p>
    <w:p w:rsidR="00420D1E" w:rsidRPr="00420D1E" w:rsidRDefault="00700AC3" w:rsidP="00700AC3">
      <w:pPr>
        <w:jc w:val="both"/>
        <w:rPr>
          <w:rFonts w:ascii="Sylfaen" w:hAnsi="Sylfaen" w:cs="Sylfaen"/>
          <w:sz w:val="22"/>
          <w:szCs w:val="22"/>
          <w:lang w:val="hy-AM"/>
        </w:rPr>
      </w:pPr>
      <w:r w:rsidRPr="00420D1E">
        <w:rPr>
          <w:rFonts w:ascii="Sylfaen" w:hAnsi="Sylfaen" w:cs="Sylfaen"/>
          <w:position w:val="-28"/>
          <w:sz w:val="22"/>
          <w:szCs w:val="22"/>
          <w:lang w:val="en-US"/>
        </w:rPr>
        <w:object w:dxaOrig="1719" w:dyaOrig="720">
          <v:shape id="_x0000_i1537" type="#_x0000_t75" style="width:75pt;height:33pt" o:ole="">
            <v:imagedata r:id="rId986" o:title=""/>
          </v:shape>
          <o:OLEObject Type="Embed" ProgID="Equation.DSMT4" ShapeID="_x0000_i1537" DrawAspect="Content" ObjectID="_1402446992" r:id="rId987"/>
        </w:object>
      </w:r>
      <w:r w:rsidR="00420D1E" w:rsidRPr="00420D1E">
        <w:rPr>
          <w:rFonts w:ascii="Sylfaen" w:hAnsi="Sylfaen" w:cs="Sylfaen"/>
          <w:sz w:val="22"/>
          <w:szCs w:val="22"/>
          <w:lang w:val="hy-AM"/>
        </w:rPr>
        <w:t>;</w:t>
      </w:r>
      <w:r w:rsidR="00420D1E" w:rsidRPr="00420D1E">
        <w:rPr>
          <w:rFonts w:ascii="Sylfaen" w:hAnsi="Sylfaen" w:cs="Sylfaen"/>
          <w:sz w:val="22"/>
          <w:szCs w:val="22"/>
          <w:lang w:val="hy-AM"/>
        </w:rPr>
        <w:tab/>
      </w:r>
      <w:r w:rsidR="00420D1E" w:rsidRPr="00420D1E">
        <w:rPr>
          <w:rFonts w:ascii="Sylfaen" w:hAnsi="Sylfaen" w:cs="Sylfaen"/>
          <w:sz w:val="22"/>
          <w:szCs w:val="22"/>
          <w:lang w:val="hy-AM"/>
        </w:rPr>
        <w:tab/>
      </w:r>
      <w:r w:rsidRPr="00420D1E">
        <w:rPr>
          <w:rFonts w:ascii="Sylfaen" w:hAnsi="Sylfaen" w:cs="Sylfaen"/>
          <w:position w:val="-28"/>
          <w:sz w:val="22"/>
          <w:szCs w:val="22"/>
          <w:lang w:val="en-US"/>
        </w:rPr>
        <w:object w:dxaOrig="1560" w:dyaOrig="720">
          <v:shape id="_x0000_i1538" type="#_x0000_t75" style="width:1in;height:33pt" o:ole="">
            <v:imagedata r:id="rId988" o:title=""/>
          </v:shape>
          <o:OLEObject Type="Embed" ProgID="Equation.DSMT4" ShapeID="_x0000_i1538" DrawAspect="Content" ObjectID="_1402446993" r:id="rId989"/>
        </w:object>
      </w:r>
      <w:r w:rsidR="00420D1E" w:rsidRPr="00420D1E">
        <w:rPr>
          <w:rFonts w:ascii="Sylfaen" w:hAnsi="Sylfaen" w:cs="Sylfaen"/>
          <w:sz w:val="22"/>
          <w:szCs w:val="22"/>
          <w:lang w:val="hy-AM"/>
        </w:rPr>
        <w:t>;</w:t>
      </w:r>
    </w:p>
    <w:p w:rsidR="00420D1E" w:rsidRPr="00420D1E" w:rsidRDefault="00700AC3" w:rsidP="00700AC3">
      <w:pPr>
        <w:jc w:val="both"/>
        <w:rPr>
          <w:rFonts w:ascii="Sylfaen" w:hAnsi="Sylfaen" w:cs="Sylfaen"/>
          <w:sz w:val="22"/>
          <w:szCs w:val="22"/>
          <w:lang w:val="hy-AM"/>
        </w:rPr>
      </w:pPr>
      <w:r w:rsidRPr="00420D1E">
        <w:rPr>
          <w:rFonts w:ascii="Sylfaen" w:hAnsi="Sylfaen" w:cs="Sylfaen"/>
          <w:position w:val="-28"/>
          <w:sz w:val="22"/>
          <w:szCs w:val="22"/>
          <w:lang w:val="en-US"/>
        </w:rPr>
        <w:object w:dxaOrig="7540" w:dyaOrig="720">
          <v:shape id="_x0000_i1539" type="#_x0000_t75" style="width:345pt;height:33pt" o:ole="">
            <v:imagedata r:id="rId990" o:title=""/>
          </v:shape>
          <o:OLEObject Type="Embed" ProgID="Equation.DSMT4" ShapeID="_x0000_i1539" DrawAspect="Content" ObjectID="_1402446994" r:id="rId991"/>
        </w:object>
      </w:r>
      <w:r w:rsidR="00420D1E" w:rsidRPr="00420D1E">
        <w:rPr>
          <w:rFonts w:ascii="Sylfaen" w:hAnsi="Sylfaen" w:cs="Sylfaen"/>
          <w:sz w:val="22"/>
          <w:szCs w:val="22"/>
          <w:lang w:val="hy-AM"/>
        </w:rPr>
        <w:t>:</w:t>
      </w:r>
    </w:p>
    <w:p w:rsidR="00420D1E" w:rsidRPr="00420D1E" w:rsidRDefault="00420D1E" w:rsidP="00700AC3">
      <w:pPr>
        <w:ind w:firstLine="567"/>
        <w:jc w:val="both"/>
        <w:rPr>
          <w:rFonts w:ascii="Sylfaen" w:hAnsi="Sylfaen" w:cs="Sylfaen"/>
          <w:sz w:val="22"/>
          <w:szCs w:val="22"/>
          <w:lang w:val="hy-AM"/>
        </w:rPr>
      </w:pPr>
      <w:r w:rsidRPr="00420D1E">
        <w:rPr>
          <w:rFonts w:ascii="Sylfaen" w:hAnsi="Sylfaen" w:cs="Sylfaen"/>
          <w:sz w:val="22"/>
          <w:szCs w:val="22"/>
          <w:lang w:val="hy-AM"/>
        </w:rPr>
        <w:t xml:space="preserve">Այժմ ենթադրենք` ունենք մարմնի կոորդինատը և արագությունը որևէ </w:t>
      </w:r>
      <w:r w:rsidRPr="00420D1E">
        <w:rPr>
          <w:rFonts w:ascii="Sylfaen" w:hAnsi="Sylfaen" w:cs="Sylfaen"/>
          <w:position w:val="-12"/>
          <w:sz w:val="22"/>
          <w:szCs w:val="22"/>
          <w:lang w:val="hy-AM"/>
        </w:rPr>
        <w:object w:dxaOrig="200" w:dyaOrig="380">
          <v:shape id="_x0000_i1540" type="#_x0000_t75" style="width:10.5pt;height:19.5pt" o:ole="">
            <v:imagedata r:id="rId992" o:title=""/>
          </v:shape>
          <o:OLEObject Type="Embed" ProgID="Equation.DSMT4" ShapeID="_x0000_i1540" DrawAspect="Content" ObjectID="_1402446995" r:id="rId993"/>
        </w:object>
      </w:r>
      <w:r w:rsidRPr="00420D1E">
        <w:rPr>
          <w:rFonts w:ascii="Sylfaen" w:hAnsi="Sylfaen" w:cs="Sylfaen"/>
          <w:sz w:val="22"/>
          <w:szCs w:val="22"/>
          <w:lang w:val="hy-AM"/>
        </w:rPr>
        <w:t xml:space="preserve"> պահի (սկզբնական պայմաններ): Փորձենք գտնել մարմնի կոորդինատը և արագությունը որևէ </w:t>
      </w:r>
      <w:r w:rsidRPr="00420D1E">
        <w:rPr>
          <w:rFonts w:ascii="Sylfaen" w:hAnsi="Sylfaen" w:cs="Sylfaen"/>
          <w:position w:val="-12"/>
          <w:sz w:val="22"/>
          <w:szCs w:val="22"/>
        </w:rPr>
        <w:object w:dxaOrig="660" w:dyaOrig="380">
          <v:shape id="_x0000_i1541" type="#_x0000_t75" style="width:31.5pt;height:19.5pt" o:ole="">
            <v:imagedata r:id="rId994" o:title=""/>
          </v:shape>
          <o:OLEObject Type="Embed" ProgID="Equation.DSMT4" ShapeID="_x0000_i1541" DrawAspect="Content" ObjectID="_1402446996" r:id="rId995"/>
        </w:object>
      </w:r>
      <w:r w:rsidRPr="00420D1E">
        <w:rPr>
          <w:rFonts w:ascii="Sylfaen" w:hAnsi="Sylfaen" w:cs="Sylfaen"/>
          <w:sz w:val="22"/>
          <w:szCs w:val="22"/>
          <w:lang w:val="hy-AM"/>
        </w:rPr>
        <w:t xml:space="preserve"> պահի` օգտվելով (1) բանաձևում սահմանի անցնելիս ստացված ինտեգրալային բանաձևից, եթե հայտնի է, որ  </w:t>
      </w:r>
      <w:r w:rsidRPr="00420D1E">
        <w:rPr>
          <w:rFonts w:ascii="Sylfaen" w:hAnsi="Sylfaen" w:cs="Sylfaen"/>
          <w:position w:val="-12"/>
          <w:sz w:val="22"/>
          <w:szCs w:val="22"/>
          <w:lang w:val="en-US"/>
        </w:rPr>
        <w:object w:dxaOrig="200" w:dyaOrig="380">
          <v:shape id="_x0000_i1542" type="#_x0000_t75" style="width:10.5pt;height:19.5pt" o:ole="">
            <v:imagedata r:id="rId996" o:title=""/>
          </v:shape>
          <o:OLEObject Type="Embed" ProgID="Equation.DSMT4" ShapeID="_x0000_i1542" DrawAspect="Content" ObjectID="_1402446997" r:id="rId997"/>
        </w:object>
      </w:r>
      <w:r w:rsidRPr="00420D1E">
        <w:rPr>
          <w:rFonts w:ascii="Sylfaen" w:hAnsi="Sylfaen" w:cs="Sylfaen"/>
          <w:sz w:val="22"/>
          <w:szCs w:val="22"/>
          <w:lang w:val="hy-AM"/>
        </w:rPr>
        <w:t xml:space="preserve">-ից </w:t>
      </w:r>
      <w:r w:rsidRPr="00420D1E">
        <w:rPr>
          <w:rFonts w:ascii="Sylfaen" w:hAnsi="Sylfaen" w:cs="Sylfaen"/>
          <w:position w:val="-12"/>
          <w:sz w:val="22"/>
          <w:szCs w:val="22"/>
        </w:rPr>
        <w:object w:dxaOrig="240" w:dyaOrig="380">
          <v:shape id="_x0000_i1543" type="#_x0000_t75" style="width:12pt;height:19.5pt" o:ole="">
            <v:imagedata r:id="rId998" o:title=""/>
          </v:shape>
          <o:OLEObject Type="Embed" ProgID="Equation.DSMT4" ShapeID="_x0000_i1543" DrawAspect="Content" ObjectID="_1402446998" r:id="rId999"/>
        </w:object>
      </w:r>
      <w:r w:rsidRPr="00420D1E">
        <w:rPr>
          <w:rFonts w:ascii="Sylfaen" w:hAnsi="Sylfaen" w:cs="Sylfaen"/>
          <w:sz w:val="22"/>
          <w:szCs w:val="22"/>
          <w:lang w:val="hy-AM"/>
        </w:rPr>
        <w:t xml:space="preserve"> ընկած ժամանակահատվածում մարմնի վրա ազդել է ինչ-որ </w:t>
      </w:r>
      <w:r w:rsidRPr="00420D1E">
        <w:rPr>
          <w:rFonts w:ascii="Sylfaen" w:hAnsi="Sylfaen" w:cs="Sylfaen"/>
          <w:position w:val="-12"/>
          <w:sz w:val="22"/>
          <w:szCs w:val="22"/>
          <w:lang w:val="hy-AM"/>
        </w:rPr>
        <w:object w:dxaOrig="560" w:dyaOrig="360">
          <v:shape id="_x0000_i1544" type="#_x0000_t75" style="width:27pt;height:18pt" o:ole="">
            <v:imagedata r:id="rId1000" o:title=""/>
          </v:shape>
          <o:OLEObject Type="Embed" ProgID="Equation.DSMT4" ShapeID="_x0000_i1544" DrawAspect="Content" ObjectID="_1402446999" r:id="rId1001"/>
        </w:object>
      </w:r>
      <w:r w:rsidRPr="00420D1E">
        <w:rPr>
          <w:rFonts w:ascii="Sylfaen" w:hAnsi="Sylfaen" w:cs="Sylfaen"/>
          <w:sz w:val="22"/>
          <w:szCs w:val="22"/>
          <w:lang w:val="hy-AM"/>
        </w:rPr>
        <w:t xml:space="preserve"> ուժ (օրինակ` զանգակաձև): Կստանանք`</w:t>
      </w:r>
    </w:p>
    <w:p w:rsidR="00420D1E" w:rsidRPr="007C0C06" w:rsidRDefault="00BE09BC" w:rsidP="00BE09BC">
      <w:pPr>
        <w:ind w:left="1440"/>
        <w:rPr>
          <w:rFonts w:ascii="Sylfaen" w:hAnsi="Sylfaen" w:cs="Sylfaen"/>
          <w:sz w:val="22"/>
          <w:szCs w:val="22"/>
          <w:lang w:val="hy-AM"/>
        </w:rPr>
      </w:pPr>
      <w:r w:rsidRPr="007C0C06">
        <w:rPr>
          <w:rFonts w:ascii="Sylfaen" w:hAnsi="Sylfaen" w:cs="Sylfaen"/>
          <w:sz w:val="22"/>
          <w:szCs w:val="22"/>
          <w:lang w:val="hy-AM"/>
        </w:rPr>
        <w:t xml:space="preserve">       </w:t>
      </w:r>
      <w:r w:rsidR="00700AC3" w:rsidRPr="00420D1E">
        <w:rPr>
          <w:rFonts w:ascii="Sylfaen" w:hAnsi="Sylfaen" w:cs="Sylfaen"/>
          <w:position w:val="-40"/>
          <w:sz w:val="22"/>
          <w:szCs w:val="22"/>
          <w:lang w:val="en-US"/>
        </w:rPr>
        <w:object w:dxaOrig="5120" w:dyaOrig="900">
          <v:shape id="_x0000_i1545" type="#_x0000_t75" style="width:226.5pt;height:39pt" o:ole="">
            <v:imagedata r:id="rId1002" o:title=""/>
          </v:shape>
          <o:OLEObject Type="Embed" ProgID="Equation.DSMT4" ShapeID="_x0000_i1545" DrawAspect="Content" ObjectID="_1402447000" r:id="rId1003"/>
        </w:object>
      </w:r>
      <w:r w:rsidR="00420D1E" w:rsidRPr="00420D1E">
        <w:rPr>
          <w:rFonts w:ascii="Sylfaen" w:hAnsi="Sylfaen" w:cs="Sylfaen"/>
          <w:sz w:val="22"/>
          <w:szCs w:val="22"/>
          <w:lang w:val="hy-AM"/>
        </w:rPr>
        <w:t xml:space="preserve">,   </w:t>
      </w:r>
      <w:r w:rsidR="00700AC3" w:rsidRPr="00420D1E">
        <w:rPr>
          <w:rFonts w:ascii="Sylfaen" w:hAnsi="Sylfaen" w:cs="Sylfaen"/>
          <w:position w:val="-12"/>
          <w:sz w:val="22"/>
          <w:szCs w:val="22"/>
          <w:lang w:val="hy-AM"/>
        </w:rPr>
        <w:object w:dxaOrig="1320" w:dyaOrig="380">
          <v:shape id="_x0000_i1546" type="#_x0000_t75" style="width:58.5pt;height:18pt" o:ole="">
            <v:imagedata r:id="rId1004" o:title=""/>
          </v:shape>
          <o:OLEObject Type="Embed" ProgID="Equation.DSMT4" ShapeID="_x0000_i1546" DrawAspect="Content" ObjectID="_1402447001" r:id="rId1005"/>
        </w:object>
      </w:r>
      <w:r>
        <w:rPr>
          <w:rFonts w:ascii="Sylfaen" w:hAnsi="Sylfaen" w:cs="Sylfaen"/>
          <w:sz w:val="22"/>
          <w:szCs w:val="22"/>
          <w:lang w:val="hy-AM"/>
        </w:rPr>
        <w:t xml:space="preserve">   </w:t>
      </w:r>
      <w:r w:rsidRPr="007C0C06">
        <w:rPr>
          <w:rFonts w:ascii="Sylfaen" w:hAnsi="Sylfaen" w:cs="Sylfaen"/>
          <w:sz w:val="22"/>
          <w:szCs w:val="22"/>
          <w:lang w:val="hy-AM"/>
        </w:rPr>
        <w:t xml:space="preserve">                   </w:t>
      </w:r>
      <w:r>
        <w:rPr>
          <w:rFonts w:ascii="Sylfaen" w:hAnsi="Sylfaen" w:cs="Sylfaen"/>
          <w:sz w:val="22"/>
          <w:szCs w:val="22"/>
          <w:lang w:val="hy-AM"/>
        </w:rPr>
        <w:t>(2)</w:t>
      </w:r>
    </w:p>
    <w:p w:rsidR="00420D1E" w:rsidRPr="00420D1E" w:rsidRDefault="00420D1E" w:rsidP="00420D1E">
      <w:pPr>
        <w:ind w:firstLine="708"/>
        <w:jc w:val="both"/>
        <w:rPr>
          <w:rFonts w:ascii="Sylfaen" w:hAnsi="Sylfaen" w:cs="Sylfaen"/>
          <w:sz w:val="22"/>
          <w:szCs w:val="22"/>
          <w:lang w:val="hy-AM"/>
        </w:rPr>
      </w:pPr>
      <w:r w:rsidRPr="00420D1E">
        <w:rPr>
          <w:rFonts w:ascii="Sylfaen" w:hAnsi="Sylfaen" w:cs="Sylfaen"/>
          <w:sz w:val="22"/>
          <w:szCs w:val="22"/>
          <w:lang w:val="hy-AM"/>
        </w:rPr>
        <w:t xml:space="preserve">Այժմ գտնենք մարմնի դիրքը </w:t>
      </w:r>
      <w:r w:rsidRPr="00420D1E">
        <w:rPr>
          <w:rFonts w:ascii="Sylfaen" w:hAnsi="Sylfaen" w:cs="Sylfaen"/>
          <w:position w:val="-12"/>
          <w:sz w:val="22"/>
          <w:szCs w:val="22"/>
        </w:rPr>
        <w:object w:dxaOrig="200" w:dyaOrig="380">
          <v:shape id="_x0000_i1547" type="#_x0000_t75" style="width:10.5pt;height:19.5pt" o:ole="">
            <v:imagedata r:id="rId1006" o:title=""/>
          </v:shape>
          <o:OLEObject Type="Embed" ProgID="Equation.DSMT4" ShapeID="_x0000_i1547" DrawAspect="Content" ObjectID="_1402447002" r:id="rId1007"/>
        </w:object>
      </w:r>
      <w:r w:rsidRPr="00420D1E">
        <w:rPr>
          <w:rFonts w:ascii="Sylfaen" w:hAnsi="Sylfaen" w:cs="Sylfaen"/>
          <w:sz w:val="22"/>
          <w:szCs w:val="22"/>
          <w:lang w:val="hy-AM"/>
        </w:rPr>
        <w:t xml:space="preserve"> պահին, երբ սկզբնական պայմաններ են հանդիսանում </w:t>
      </w:r>
      <w:r w:rsidRPr="00420D1E">
        <w:rPr>
          <w:rFonts w:ascii="Sylfaen" w:hAnsi="Sylfaen" w:cs="Sylfaen"/>
          <w:position w:val="-12"/>
          <w:sz w:val="22"/>
          <w:szCs w:val="22"/>
          <w:lang w:val="en-US"/>
        </w:rPr>
        <w:object w:dxaOrig="240" w:dyaOrig="380">
          <v:shape id="_x0000_i1548" type="#_x0000_t75" style="width:12pt;height:19.5pt" o:ole="">
            <v:imagedata r:id="rId1008" o:title=""/>
          </v:shape>
          <o:OLEObject Type="Embed" ProgID="Equation.DSMT4" ShapeID="_x0000_i1548" DrawAspect="Content" ObjectID="_1402447003" r:id="rId1009"/>
        </w:object>
      </w:r>
      <w:r w:rsidRPr="00420D1E">
        <w:rPr>
          <w:rFonts w:ascii="Sylfaen" w:hAnsi="Sylfaen" w:cs="Sylfaen"/>
          <w:sz w:val="22"/>
          <w:szCs w:val="22"/>
          <w:lang w:val="hy-AM"/>
        </w:rPr>
        <w:t xml:space="preserve"> պահին մարմնի դիրքը (</w:t>
      </w:r>
      <w:r w:rsidRPr="00420D1E">
        <w:rPr>
          <w:rFonts w:ascii="Sylfaen" w:hAnsi="Sylfaen" w:cs="Sylfaen"/>
          <w:position w:val="-12"/>
          <w:sz w:val="22"/>
          <w:szCs w:val="22"/>
          <w:lang w:val="hy-AM"/>
        </w:rPr>
        <w:object w:dxaOrig="380" w:dyaOrig="380">
          <v:shape id="_x0000_i1549" type="#_x0000_t75" style="width:19.5pt;height:19.5pt" o:ole="">
            <v:imagedata r:id="rId1010" o:title=""/>
          </v:shape>
          <o:OLEObject Type="Embed" ProgID="Equation.DSMT4" ShapeID="_x0000_i1549" DrawAspect="Content" ObjectID="_1402447004" r:id="rId1011"/>
        </w:object>
      </w:r>
      <w:r w:rsidRPr="00420D1E">
        <w:rPr>
          <w:rFonts w:ascii="Sylfaen" w:hAnsi="Sylfaen" w:cs="Sylfaen"/>
          <w:sz w:val="22"/>
          <w:szCs w:val="22"/>
          <w:lang w:val="hy-AM"/>
        </w:rPr>
        <w:t>), և արագությունը (</w:t>
      </w:r>
      <w:r w:rsidRPr="00420D1E">
        <w:rPr>
          <w:rFonts w:ascii="Sylfaen" w:hAnsi="Sylfaen" w:cs="Sylfaen"/>
          <w:position w:val="-12"/>
          <w:sz w:val="22"/>
          <w:szCs w:val="22"/>
          <w:lang w:val="en-US"/>
        </w:rPr>
        <w:object w:dxaOrig="320" w:dyaOrig="380">
          <v:shape id="_x0000_i1550" type="#_x0000_t75" style="width:15.75pt;height:19.5pt" o:ole="">
            <v:imagedata r:id="rId1012" o:title=""/>
          </v:shape>
          <o:OLEObject Type="Embed" ProgID="Equation.DSMT4" ShapeID="_x0000_i1550" DrawAspect="Content" ObjectID="_1402447005" r:id="rId1013"/>
        </w:object>
      </w:r>
      <w:r w:rsidRPr="00420D1E">
        <w:rPr>
          <w:rFonts w:ascii="Sylfaen" w:hAnsi="Sylfaen" w:cs="Sylfaen"/>
          <w:sz w:val="22"/>
          <w:szCs w:val="22"/>
          <w:lang w:val="hy-AM"/>
        </w:rPr>
        <w:t xml:space="preserve">): Ստանանք այդ օրենքը` օգտվելով (*) և (**) բանաձևերից: Բնականաբար </w:t>
      </w:r>
      <w:r w:rsidRPr="00420D1E">
        <w:rPr>
          <w:rFonts w:ascii="Sylfaen" w:hAnsi="Sylfaen" w:cs="Sylfaen"/>
          <w:position w:val="-12"/>
          <w:sz w:val="22"/>
          <w:szCs w:val="22"/>
          <w:lang w:val="hy-AM"/>
        </w:rPr>
        <w:object w:dxaOrig="980" w:dyaOrig="380">
          <v:shape id="_x0000_i1551" type="#_x0000_t75" style="width:48pt;height:19.5pt" o:ole="">
            <v:imagedata r:id="rId1014" o:title=""/>
          </v:shape>
          <o:OLEObject Type="Embed" ProgID="Equation.DSMT4" ShapeID="_x0000_i1551" DrawAspect="Content" ObjectID="_1402447006" r:id="rId1015"/>
        </w:object>
      </w:r>
      <w:r w:rsidRPr="00420D1E">
        <w:rPr>
          <w:rFonts w:ascii="Sylfaen" w:hAnsi="Sylfaen" w:cs="Sylfaen"/>
          <w:sz w:val="22"/>
          <w:szCs w:val="22"/>
          <w:lang w:val="hy-AM"/>
        </w:rPr>
        <w:t xml:space="preserve"> և </w:t>
      </w:r>
      <w:r w:rsidRPr="00420D1E">
        <w:rPr>
          <w:rFonts w:ascii="Sylfaen" w:hAnsi="Sylfaen" w:cs="Sylfaen"/>
          <w:position w:val="-12"/>
          <w:sz w:val="22"/>
          <w:szCs w:val="22"/>
          <w:lang w:val="hy-AM"/>
        </w:rPr>
        <w:object w:dxaOrig="960" w:dyaOrig="380">
          <v:shape id="_x0000_i1552" type="#_x0000_t75" style="width:46.5pt;height:19.5pt" o:ole="">
            <v:imagedata r:id="rId1016" o:title=""/>
          </v:shape>
          <o:OLEObject Type="Embed" ProgID="Equation.DSMT4" ShapeID="_x0000_i1552" DrawAspect="Content" ObjectID="_1402447007" r:id="rId1017"/>
        </w:object>
      </w:r>
      <w:r w:rsidRPr="00420D1E">
        <w:rPr>
          <w:rFonts w:ascii="Sylfaen" w:hAnsi="Sylfaen" w:cs="Sylfaen"/>
          <w:sz w:val="22"/>
          <w:szCs w:val="22"/>
          <w:lang w:val="hy-AM"/>
        </w:rPr>
        <w:t>:</w:t>
      </w:r>
    </w:p>
    <w:p w:rsidR="00420D1E" w:rsidRPr="00420D1E" w:rsidRDefault="00700AC3" w:rsidP="00420D1E">
      <w:pPr>
        <w:ind w:firstLine="708"/>
        <w:jc w:val="center"/>
        <w:rPr>
          <w:rFonts w:ascii="Sylfaen" w:hAnsi="Sylfaen" w:cs="Sylfaen"/>
          <w:sz w:val="22"/>
          <w:szCs w:val="22"/>
          <w:lang w:val="hy-AM"/>
        </w:rPr>
      </w:pPr>
      <w:r w:rsidRPr="00420D1E">
        <w:rPr>
          <w:rFonts w:ascii="Sylfaen" w:hAnsi="Sylfaen" w:cs="Sylfaen"/>
          <w:position w:val="-126"/>
          <w:sz w:val="22"/>
          <w:szCs w:val="22"/>
          <w:lang w:val="hy-AM"/>
        </w:rPr>
        <w:object w:dxaOrig="3960" w:dyaOrig="2659">
          <v:shape id="_x0000_i1553" type="#_x0000_t75" style="width:164.25pt;height:111pt" o:ole="">
            <v:imagedata r:id="rId1018" o:title=""/>
          </v:shape>
          <o:OLEObject Type="Embed" ProgID="Equation.DSMT4" ShapeID="_x0000_i1553" DrawAspect="Content" ObjectID="_1402447008" r:id="rId1019"/>
        </w:object>
      </w:r>
    </w:p>
    <w:p w:rsidR="00420D1E" w:rsidRPr="00420D1E" w:rsidRDefault="00420D1E" w:rsidP="00420D1E">
      <w:pPr>
        <w:ind w:firstLine="708"/>
        <w:jc w:val="both"/>
        <w:rPr>
          <w:rFonts w:ascii="Sylfaen" w:hAnsi="Sylfaen" w:cs="Sylfaen"/>
          <w:sz w:val="22"/>
          <w:szCs w:val="22"/>
          <w:lang w:val="hy-AM"/>
        </w:rPr>
      </w:pPr>
    </w:p>
    <w:p w:rsidR="00420D1E" w:rsidRPr="00420D1E" w:rsidRDefault="00420D1E" w:rsidP="00420D1E">
      <w:pPr>
        <w:ind w:firstLine="708"/>
        <w:jc w:val="center"/>
        <w:rPr>
          <w:rFonts w:ascii="Sylfaen" w:hAnsi="Sylfaen" w:cs="Sylfaen"/>
          <w:sz w:val="22"/>
          <w:szCs w:val="22"/>
          <w:lang w:val="hy-AM"/>
        </w:rPr>
      </w:pPr>
      <w:r w:rsidRPr="00420D1E">
        <w:rPr>
          <w:rFonts w:ascii="Sylfaen" w:hAnsi="Sylfaen" w:cs="Sylfaen"/>
          <w:position w:val="-210"/>
          <w:sz w:val="22"/>
          <w:szCs w:val="22"/>
          <w:lang w:val="hy-AM"/>
        </w:rPr>
        <w:object w:dxaOrig="5500" w:dyaOrig="4340">
          <v:shape id="_x0000_i1554" type="#_x0000_t75" style="width:273.75pt;height:216.75pt" o:ole="">
            <v:imagedata r:id="rId1020" o:title=""/>
          </v:shape>
          <o:OLEObject Type="Embed" ProgID="Equation.DSMT4" ShapeID="_x0000_i1554" DrawAspect="Content" ObjectID="_1402447009" r:id="rId1021"/>
        </w:object>
      </w:r>
    </w:p>
    <w:p w:rsidR="00420D1E" w:rsidRPr="00420D1E" w:rsidRDefault="00420D1E" w:rsidP="00BE09BC">
      <w:pPr>
        <w:ind w:firstLine="567"/>
        <w:jc w:val="both"/>
        <w:rPr>
          <w:rFonts w:ascii="Sylfaen" w:hAnsi="Sylfaen" w:cs="Sylfaen"/>
          <w:sz w:val="22"/>
          <w:szCs w:val="22"/>
          <w:lang w:val="hy-AM"/>
        </w:rPr>
      </w:pPr>
      <w:r w:rsidRPr="00420D1E">
        <w:rPr>
          <w:rFonts w:ascii="Sylfaen" w:hAnsi="Sylfaen" w:cs="Sylfaen"/>
          <w:sz w:val="22"/>
          <w:szCs w:val="22"/>
          <w:lang w:val="hy-AM"/>
        </w:rPr>
        <w:t xml:space="preserve">Համակարգից առանձնացնենք </w:t>
      </w:r>
      <w:r w:rsidRPr="00420D1E">
        <w:rPr>
          <w:rFonts w:ascii="Sylfaen" w:hAnsi="Sylfaen" w:cs="Sylfaen"/>
          <w:position w:val="-6"/>
          <w:sz w:val="22"/>
          <w:szCs w:val="22"/>
          <w:lang w:val="en-US"/>
        </w:rPr>
        <w:object w:dxaOrig="160" w:dyaOrig="279">
          <v:shape id="_x0000_i1555" type="#_x0000_t75" style="width:8.25pt;height:13.5pt" o:ole="">
            <v:imagedata r:id="rId1022" o:title=""/>
          </v:shape>
          <o:OLEObject Type="Embed" ProgID="Equation.DSMT4" ShapeID="_x0000_i1555" DrawAspect="Content" ObjectID="_1402447010" r:id="rId1023"/>
        </w:object>
      </w:r>
      <w:r w:rsidRPr="00420D1E">
        <w:rPr>
          <w:rFonts w:ascii="Sylfaen" w:hAnsi="Sylfaen" w:cs="Sylfaen"/>
          <w:sz w:val="22"/>
          <w:szCs w:val="22"/>
          <w:lang w:val="hy-AM"/>
        </w:rPr>
        <w:t>-րդ անդամի համար ստացված բանաձևը`</w:t>
      </w:r>
    </w:p>
    <w:p w:rsidR="00420D1E" w:rsidRPr="00BE09BC" w:rsidRDefault="00420D1E" w:rsidP="00BE09BC">
      <w:pPr>
        <w:ind w:left="1440" w:firstLine="720"/>
        <w:rPr>
          <w:rFonts w:ascii="Sylfaen" w:hAnsi="Sylfaen" w:cs="Sylfaen"/>
          <w:sz w:val="22"/>
          <w:szCs w:val="22"/>
          <w:lang w:val="hy-AM"/>
        </w:rPr>
      </w:pPr>
      <w:r w:rsidRPr="00420D1E">
        <w:rPr>
          <w:rFonts w:ascii="Sylfaen" w:hAnsi="Sylfaen" w:cs="Sylfaen"/>
          <w:position w:val="-36"/>
          <w:sz w:val="22"/>
          <w:szCs w:val="22"/>
          <w:lang w:val="hy-AM"/>
        </w:rPr>
        <w:object w:dxaOrig="4940" w:dyaOrig="820">
          <v:shape id="_x0000_i1556" type="#_x0000_t75" style="width:247.5pt;height:40.5pt" o:ole="">
            <v:imagedata r:id="rId1024" o:title=""/>
          </v:shape>
          <o:OLEObject Type="Embed" ProgID="Equation.DSMT4" ShapeID="_x0000_i1556" DrawAspect="Content" ObjectID="_1402447011" r:id="rId1025"/>
        </w:object>
      </w:r>
      <w:r w:rsidRPr="00420D1E">
        <w:rPr>
          <w:rFonts w:ascii="Sylfaen" w:hAnsi="Sylfaen" w:cs="Sylfaen"/>
          <w:sz w:val="22"/>
          <w:szCs w:val="22"/>
          <w:lang w:val="hy-AM"/>
        </w:rPr>
        <w:t xml:space="preserve">  </w:t>
      </w:r>
      <w:r w:rsidR="00BE09BC" w:rsidRPr="00BE09BC">
        <w:rPr>
          <w:rFonts w:ascii="Sylfaen" w:hAnsi="Sylfaen" w:cs="Sylfaen"/>
          <w:sz w:val="22"/>
          <w:szCs w:val="22"/>
          <w:lang w:val="hy-AM"/>
        </w:rPr>
        <w:t xml:space="preserve">                               </w:t>
      </w:r>
      <w:r w:rsidR="00BE09BC">
        <w:rPr>
          <w:rFonts w:ascii="Sylfaen" w:hAnsi="Sylfaen" w:cs="Sylfaen"/>
          <w:sz w:val="22"/>
          <w:szCs w:val="22"/>
          <w:lang w:val="hy-AM"/>
        </w:rPr>
        <w:t xml:space="preserve"> (3)</w:t>
      </w:r>
    </w:p>
    <w:p w:rsidR="00420D1E" w:rsidRPr="00420D1E" w:rsidRDefault="00420D1E" w:rsidP="00BE09BC">
      <w:pPr>
        <w:ind w:firstLine="567"/>
        <w:jc w:val="both"/>
        <w:rPr>
          <w:rFonts w:ascii="Sylfaen" w:hAnsi="Sylfaen" w:cs="Sylfaen"/>
          <w:sz w:val="22"/>
          <w:szCs w:val="22"/>
          <w:lang w:val="hy-AM"/>
        </w:rPr>
      </w:pPr>
      <w:r w:rsidRPr="00420D1E">
        <w:rPr>
          <w:rFonts w:ascii="Sylfaen" w:hAnsi="Sylfaen" w:cs="Sylfaen"/>
          <w:sz w:val="22"/>
          <w:szCs w:val="22"/>
          <w:lang w:val="hy-AM"/>
        </w:rPr>
        <w:t>Ինչպես (1) բանաձևի դեպքում, այստեղ նույնպես փորձենք (3)-ը ներկայացնել ինտեգրալ տեսքով: Կստանանք`</w:t>
      </w:r>
    </w:p>
    <w:p w:rsidR="00420D1E" w:rsidRPr="00420D1E" w:rsidRDefault="00BE09BC" w:rsidP="00BE09BC">
      <w:pPr>
        <w:ind w:left="720" w:firstLine="720"/>
        <w:rPr>
          <w:rFonts w:ascii="Sylfaen" w:hAnsi="Sylfaen" w:cs="Sylfaen"/>
          <w:sz w:val="22"/>
          <w:szCs w:val="22"/>
          <w:lang w:val="hy-AM"/>
        </w:rPr>
      </w:pPr>
      <w:r w:rsidRPr="00420D1E">
        <w:rPr>
          <w:rFonts w:ascii="Sylfaen" w:hAnsi="Sylfaen" w:cs="Sylfaen"/>
          <w:position w:val="-40"/>
          <w:sz w:val="22"/>
          <w:szCs w:val="22"/>
          <w:lang w:val="en-US"/>
        </w:rPr>
        <w:object w:dxaOrig="5120" w:dyaOrig="900">
          <v:shape id="_x0000_i1557" type="#_x0000_t75" style="width:240pt;height:42pt" o:ole="">
            <v:imagedata r:id="rId1026" o:title=""/>
          </v:shape>
          <o:OLEObject Type="Embed" ProgID="Equation.DSMT4" ShapeID="_x0000_i1557" DrawAspect="Content" ObjectID="_1402447012" r:id="rId1027"/>
        </w:object>
      </w:r>
      <w:r w:rsidR="00420D1E" w:rsidRPr="00420D1E">
        <w:rPr>
          <w:rFonts w:ascii="Sylfaen" w:hAnsi="Sylfaen" w:cs="Sylfaen"/>
          <w:sz w:val="22"/>
          <w:szCs w:val="22"/>
          <w:lang w:val="hy-AM"/>
        </w:rPr>
        <w:t xml:space="preserve">,   </w:t>
      </w:r>
      <w:r w:rsidR="00420D1E" w:rsidRPr="00420D1E">
        <w:rPr>
          <w:rFonts w:ascii="Sylfaen" w:hAnsi="Sylfaen" w:cs="Sylfaen"/>
          <w:position w:val="-12"/>
          <w:sz w:val="22"/>
          <w:szCs w:val="22"/>
          <w:lang w:val="hy-AM"/>
        </w:rPr>
        <w:object w:dxaOrig="1480" w:dyaOrig="380">
          <v:shape id="_x0000_i1558" type="#_x0000_t75" style="width:75pt;height:19.5pt" o:ole="">
            <v:imagedata r:id="rId1028" o:title=""/>
          </v:shape>
          <o:OLEObject Type="Embed" ProgID="Equation.DSMT4" ShapeID="_x0000_i1558" DrawAspect="Content" ObjectID="_1402447013" r:id="rId1029"/>
        </w:object>
      </w:r>
      <w:r w:rsidR="00420D1E" w:rsidRPr="00420D1E">
        <w:rPr>
          <w:rFonts w:ascii="Sylfaen" w:hAnsi="Sylfaen" w:cs="Sylfaen"/>
          <w:sz w:val="22"/>
          <w:szCs w:val="22"/>
          <w:lang w:val="hy-AM"/>
        </w:rPr>
        <w:t xml:space="preserve">   </w:t>
      </w:r>
      <w:r w:rsidRPr="007C0C06">
        <w:rPr>
          <w:rFonts w:ascii="Sylfaen" w:hAnsi="Sylfaen" w:cs="Sylfaen"/>
          <w:sz w:val="22"/>
          <w:szCs w:val="22"/>
          <w:lang w:val="hy-AM"/>
        </w:rPr>
        <w:t xml:space="preserve">                </w:t>
      </w:r>
      <w:r w:rsidR="00420D1E" w:rsidRPr="00420D1E">
        <w:rPr>
          <w:rFonts w:ascii="Sylfaen" w:hAnsi="Sylfaen" w:cs="Sylfaen"/>
          <w:sz w:val="22"/>
          <w:szCs w:val="22"/>
          <w:lang w:val="hy-AM"/>
        </w:rPr>
        <w:t>(4)</w:t>
      </w:r>
    </w:p>
    <w:p w:rsidR="00420D1E" w:rsidRPr="00420D1E" w:rsidRDefault="00420D1E" w:rsidP="00BE09BC">
      <w:pPr>
        <w:ind w:firstLine="567"/>
        <w:jc w:val="both"/>
        <w:rPr>
          <w:rFonts w:ascii="Sylfaen" w:hAnsi="Sylfaen" w:cs="Sylfaen"/>
          <w:sz w:val="22"/>
          <w:szCs w:val="22"/>
          <w:lang w:val="hy-AM"/>
        </w:rPr>
      </w:pPr>
      <w:r w:rsidRPr="00420D1E">
        <w:rPr>
          <w:rFonts w:ascii="Sylfaen" w:hAnsi="Sylfaen" w:cs="Sylfaen"/>
          <w:sz w:val="22"/>
          <w:szCs w:val="22"/>
          <w:lang w:val="hy-AM"/>
        </w:rPr>
        <w:t>Ահա հենց (4) բանաձևն էլ հանդիսանում է մեր առջև սկզբում դրված խնդրի բացասական ժամանակային ընթացքով լուծումը:</w:t>
      </w:r>
    </w:p>
    <w:p w:rsidR="00420D1E" w:rsidRPr="00420D1E" w:rsidRDefault="00420D1E" w:rsidP="00BE09BC">
      <w:pPr>
        <w:ind w:firstLine="567"/>
        <w:jc w:val="both"/>
        <w:rPr>
          <w:rFonts w:ascii="Sylfaen" w:hAnsi="Sylfaen" w:cs="Sylfaen"/>
          <w:sz w:val="22"/>
          <w:szCs w:val="22"/>
          <w:lang w:val="hy-AM"/>
        </w:rPr>
      </w:pPr>
      <w:r w:rsidRPr="00420D1E">
        <w:rPr>
          <w:rFonts w:ascii="Sylfaen" w:hAnsi="Sylfaen" w:cs="Sylfaen"/>
          <w:sz w:val="22"/>
          <w:szCs w:val="22"/>
          <w:lang w:val="hy-AM"/>
        </w:rPr>
        <w:t xml:space="preserve">Այժմ ենթադրենք` ունենք ժամանակի որևէ </w:t>
      </w:r>
      <w:r w:rsidRPr="00420D1E">
        <w:rPr>
          <w:rFonts w:ascii="Sylfaen" w:hAnsi="Sylfaen" w:cs="Sylfaen"/>
          <w:position w:val="-12"/>
          <w:sz w:val="22"/>
          <w:szCs w:val="22"/>
        </w:rPr>
        <w:object w:dxaOrig="200" w:dyaOrig="380">
          <v:shape id="_x0000_i1559" type="#_x0000_t75" style="width:10.5pt;height:19.5pt" o:ole="">
            <v:imagedata r:id="rId1030" o:title=""/>
          </v:shape>
          <o:OLEObject Type="Embed" ProgID="Equation.DSMT4" ShapeID="_x0000_i1559" DrawAspect="Content" ObjectID="_1402447014" r:id="rId1031"/>
        </w:object>
      </w:r>
      <w:r w:rsidRPr="00420D1E">
        <w:rPr>
          <w:rFonts w:ascii="Sylfaen" w:hAnsi="Sylfaen" w:cs="Sylfaen"/>
          <w:sz w:val="22"/>
          <w:szCs w:val="22"/>
          <w:lang w:val="hy-AM"/>
        </w:rPr>
        <w:t xml:space="preserve"> պահին մարմնի կոորդինատը և արագությունը (</w:t>
      </w:r>
      <w:r w:rsidRPr="00420D1E">
        <w:rPr>
          <w:rFonts w:ascii="Sylfaen" w:hAnsi="Sylfaen" w:cs="Sylfaen"/>
          <w:position w:val="-12"/>
          <w:sz w:val="22"/>
          <w:szCs w:val="22"/>
        </w:rPr>
        <w:object w:dxaOrig="660" w:dyaOrig="380">
          <v:shape id="_x0000_i1560" type="#_x0000_t75" style="width:31.5pt;height:19.5pt" o:ole="">
            <v:imagedata r:id="rId1032" o:title=""/>
          </v:shape>
          <o:OLEObject Type="Embed" ProgID="Equation.DSMT4" ShapeID="_x0000_i1560" DrawAspect="Content" ObjectID="_1402447015" r:id="rId1033"/>
        </w:object>
      </w:r>
      <w:r w:rsidRPr="00420D1E">
        <w:rPr>
          <w:rFonts w:ascii="Sylfaen" w:hAnsi="Sylfaen" w:cs="Sylfaen"/>
          <w:sz w:val="22"/>
          <w:szCs w:val="22"/>
          <w:lang w:val="hy-AM"/>
        </w:rPr>
        <w:t xml:space="preserve"> և </w:t>
      </w:r>
      <w:r w:rsidRPr="00420D1E">
        <w:rPr>
          <w:rFonts w:ascii="Sylfaen" w:hAnsi="Sylfaen" w:cs="Sylfaen"/>
          <w:position w:val="-12"/>
          <w:sz w:val="22"/>
          <w:szCs w:val="22"/>
        </w:rPr>
        <w:object w:dxaOrig="600" w:dyaOrig="380">
          <v:shape id="_x0000_i1561" type="#_x0000_t75" style="width:30pt;height:19.5pt" o:ole="">
            <v:imagedata r:id="rId1034" o:title=""/>
          </v:shape>
          <o:OLEObject Type="Embed" ProgID="Equation.DSMT4" ShapeID="_x0000_i1561" DrawAspect="Content" ObjectID="_1402447016" r:id="rId1035"/>
        </w:object>
      </w:r>
      <w:r w:rsidRPr="00420D1E">
        <w:rPr>
          <w:rFonts w:ascii="Sylfaen" w:hAnsi="Sylfaen" w:cs="Sylfaen"/>
          <w:sz w:val="22"/>
          <w:szCs w:val="22"/>
          <w:lang w:val="hy-AM"/>
        </w:rPr>
        <w:t xml:space="preserve">): Գտնենք ժամանակի </w:t>
      </w:r>
      <w:r w:rsidRPr="00420D1E">
        <w:rPr>
          <w:rFonts w:ascii="Sylfaen" w:hAnsi="Sylfaen" w:cs="Sylfaen"/>
          <w:position w:val="-12"/>
          <w:sz w:val="22"/>
          <w:szCs w:val="22"/>
        </w:rPr>
        <w:object w:dxaOrig="240" w:dyaOrig="380">
          <v:shape id="_x0000_i1562" type="#_x0000_t75" style="width:12pt;height:19.5pt" o:ole="">
            <v:imagedata r:id="rId1036" o:title=""/>
          </v:shape>
          <o:OLEObject Type="Embed" ProgID="Equation.DSMT4" ShapeID="_x0000_i1562" DrawAspect="Content" ObjectID="_1402447017" r:id="rId1037"/>
        </w:object>
      </w:r>
      <w:r w:rsidRPr="00420D1E">
        <w:rPr>
          <w:rFonts w:ascii="Sylfaen" w:hAnsi="Sylfaen" w:cs="Sylfaen"/>
          <w:sz w:val="22"/>
          <w:szCs w:val="22"/>
          <w:lang w:val="hy-AM"/>
        </w:rPr>
        <w:t>&gt;</w:t>
      </w:r>
      <w:r w:rsidRPr="00420D1E">
        <w:rPr>
          <w:rFonts w:ascii="Sylfaen" w:hAnsi="Sylfaen" w:cs="Sylfaen"/>
          <w:position w:val="-12"/>
          <w:sz w:val="22"/>
          <w:szCs w:val="22"/>
        </w:rPr>
        <w:object w:dxaOrig="200" w:dyaOrig="380">
          <v:shape id="_x0000_i1563" type="#_x0000_t75" style="width:10.5pt;height:19.5pt" o:ole="">
            <v:imagedata r:id="rId1038" o:title=""/>
          </v:shape>
          <o:OLEObject Type="Embed" ProgID="Equation.DSMT4" ShapeID="_x0000_i1563" DrawAspect="Content" ObjectID="_1402447018" r:id="rId1039"/>
        </w:object>
      </w:r>
      <w:r w:rsidRPr="00420D1E">
        <w:rPr>
          <w:rFonts w:ascii="Sylfaen" w:hAnsi="Sylfaen" w:cs="Sylfaen"/>
          <w:sz w:val="22"/>
          <w:szCs w:val="22"/>
          <w:lang w:val="hy-AM"/>
        </w:rPr>
        <w:t xml:space="preserve"> պահին մարմնի կոորդինատը և արագությունը` (</w:t>
      </w:r>
      <w:r w:rsidRPr="00420D1E">
        <w:rPr>
          <w:rFonts w:ascii="Sylfaen" w:hAnsi="Sylfaen" w:cs="Sylfaen"/>
          <w:position w:val="-12"/>
          <w:sz w:val="22"/>
          <w:szCs w:val="22"/>
        </w:rPr>
        <w:object w:dxaOrig="700" w:dyaOrig="380">
          <v:shape id="_x0000_i1564" type="#_x0000_t75" style="width:36pt;height:19.5pt" o:ole="">
            <v:imagedata r:id="rId1040" o:title=""/>
          </v:shape>
          <o:OLEObject Type="Embed" ProgID="Equation.DSMT4" ShapeID="_x0000_i1564" DrawAspect="Content" ObjectID="_1402447019" r:id="rId1041"/>
        </w:object>
      </w:r>
      <w:r w:rsidRPr="00420D1E">
        <w:rPr>
          <w:rFonts w:ascii="Sylfaen" w:hAnsi="Sylfaen" w:cs="Sylfaen"/>
          <w:sz w:val="22"/>
          <w:szCs w:val="22"/>
          <w:lang w:val="hy-AM"/>
        </w:rPr>
        <w:t xml:space="preserve"> և </w:t>
      </w:r>
      <w:r w:rsidRPr="00420D1E">
        <w:rPr>
          <w:rFonts w:ascii="Sylfaen" w:hAnsi="Sylfaen" w:cs="Sylfaen"/>
          <w:position w:val="-12"/>
          <w:sz w:val="22"/>
          <w:szCs w:val="22"/>
        </w:rPr>
        <w:object w:dxaOrig="639" w:dyaOrig="380">
          <v:shape id="_x0000_i1565" type="#_x0000_t75" style="width:31.5pt;height:19.5pt" o:ole="">
            <v:imagedata r:id="rId1042" o:title=""/>
          </v:shape>
          <o:OLEObject Type="Embed" ProgID="Equation.DSMT4" ShapeID="_x0000_i1565" DrawAspect="Content" ObjectID="_1402447020" r:id="rId1043"/>
        </w:object>
      </w:r>
      <w:r w:rsidRPr="00420D1E">
        <w:rPr>
          <w:rFonts w:ascii="Sylfaen" w:hAnsi="Sylfaen" w:cs="Sylfaen"/>
          <w:sz w:val="22"/>
          <w:szCs w:val="22"/>
          <w:lang w:val="hy-AM"/>
        </w:rPr>
        <w:t xml:space="preserve">) ժամանակի </w:t>
      </w:r>
      <w:r w:rsidRPr="00420D1E">
        <w:rPr>
          <w:rFonts w:ascii="Sylfaen" w:hAnsi="Sylfaen" w:cs="Sylfaen"/>
          <w:position w:val="-12"/>
          <w:sz w:val="22"/>
          <w:szCs w:val="22"/>
        </w:rPr>
        <w:object w:dxaOrig="200" w:dyaOrig="380">
          <v:shape id="_x0000_i1566" type="#_x0000_t75" style="width:10.5pt;height:19.5pt" o:ole="">
            <v:imagedata r:id="rId1044" o:title=""/>
          </v:shape>
          <o:OLEObject Type="Embed" ProgID="Equation.DSMT4" ShapeID="_x0000_i1566" DrawAspect="Content" ObjectID="_1402447021" r:id="rId1045"/>
        </w:object>
      </w:r>
      <w:r w:rsidRPr="00420D1E">
        <w:rPr>
          <w:rFonts w:ascii="Sylfaen" w:hAnsi="Sylfaen" w:cs="Sylfaen"/>
          <w:sz w:val="22"/>
          <w:szCs w:val="22"/>
          <w:lang w:val="hy-AM"/>
        </w:rPr>
        <w:t xml:space="preserve"> պահին մարմնի կոորդինատի և հետ կապող տրանսֆեր մատրիցը: Դրա համար նախ գրենք (2) բանաձևը ժամանակի </w:t>
      </w:r>
      <w:r w:rsidRPr="00420D1E">
        <w:rPr>
          <w:rFonts w:ascii="Sylfaen" w:hAnsi="Sylfaen" w:cs="Sylfaen"/>
          <w:position w:val="-12"/>
          <w:sz w:val="22"/>
          <w:szCs w:val="22"/>
        </w:rPr>
        <w:object w:dxaOrig="240" w:dyaOrig="380">
          <v:shape id="_x0000_i1567" type="#_x0000_t75" style="width:12pt;height:19.5pt" o:ole="">
            <v:imagedata r:id="rId1046" o:title=""/>
          </v:shape>
          <o:OLEObject Type="Embed" ProgID="Equation.DSMT4" ShapeID="_x0000_i1567" DrawAspect="Content" ObjectID="_1402447022" r:id="rId1047"/>
        </w:object>
      </w:r>
      <w:r w:rsidRPr="00420D1E">
        <w:rPr>
          <w:rFonts w:ascii="Sylfaen" w:hAnsi="Sylfaen" w:cs="Sylfaen"/>
          <w:sz w:val="22"/>
          <w:szCs w:val="22"/>
          <w:lang w:val="hy-AM"/>
        </w:rPr>
        <w:t xml:space="preserve"> պահի համար, կունենանք`</w:t>
      </w:r>
    </w:p>
    <w:p w:rsidR="00420D1E" w:rsidRPr="007C0C06" w:rsidRDefault="00420D1E" w:rsidP="000B022C">
      <w:pPr>
        <w:ind w:left="2160"/>
        <w:rPr>
          <w:rFonts w:ascii="Sylfaen" w:hAnsi="Sylfaen" w:cs="Sylfaen"/>
          <w:sz w:val="22"/>
          <w:szCs w:val="22"/>
          <w:lang w:val="hy-AM"/>
        </w:rPr>
      </w:pPr>
      <w:r w:rsidRPr="00420D1E">
        <w:rPr>
          <w:rFonts w:ascii="Sylfaen" w:hAnsi="Sylfaen" w:cs="Sylfaen"/>
          <w:position w:val="-40"/>
          <w:sz w:val="22"/>
          <w:szCs w:val="22"/>
          <w:lang w:val="en-US"/>
        </w:rPr>
        <w:object w:dxaOrig="5120" w:dyaOrig="900">
          <v:shape id="_x0000_i1568" type="#_x0000_t75" style="width:255pt;height:45pt" o:ole="">
            <v:imagedata r:id="rId1048" o:title=""/>
          </v:shape>
          <o:OLEObject Type="Embed" ProgID="Equation.DSMT4" ShapeID="_x0000_i1568" DrawAspect="Content" ObjectID="_1402447023" r:id="rId1049"/>
        </w:object>
      </w:r>
      <w:r w:rsidRPr="00420D1E">
        <w:rPr>
          <w:rFonts w:ascii="Sylfaen" w:hAnsi="Sylfaen" w:cs="Sylfaen"/>
          <w:sz w:val="22"/>
          <w:szCs w:val="22"/>
          <w:lang w:val="hy-AM"/>
        </w:rPr>
        <w:t xml:space="preserve">  </w:t>
      </w:r>
      <w:r w:rsidR="000B022C" w:rsidRPr="007C0C06">
        <w:rPr>
          <w:rFonts w:ascii="Sylfaen" w:hAnsi="Sylfaen" w:cs="Sylfaen"/>
          <w:sz w:val="22"/>
          <w:szCs w:val="22"/>
          <w:lang w:val="hy-AM"/>
        </w:rPr>
        <w:t xml:space="preserve">                            </w:t>
      </w:r>
      <w:r w:rsidR="000B022C">
        <w:rPr>
          <w:rFonts w:ascii="Sylfaen" w:hAnsi="Sylfaen" w:cs="Sylfaen"/>
          <w:sz w:val="22"/>
          <w:szCs w:val="22"/>
          <w:lang w:val="hy-AM"/>
        </w:rPr>
        <w:t xml:space="preserve"> (5)</w:t>
      </w:r>
    </w:p>
    <w:p w:rsidR="00420D1E" w:rsidRPr="00420D1E" w:rsidRDefault="00420D1E" w:rsidP="000B022C">
      <w:pPr>
        <w:ind w:firstLine="567"/>
        <w:jc w:val="both"/>
        <w:rPr>
          <w:rFonts w:ascii="Sylfaen" w:hAnsi="Sylfaen" w:cs="Sylfaen"/>
          <w:sz w:val="22"/>
          <w:szCs w:val="22"/>
          <w:lang w:val="hy-AM"/>
        </w:rPr>
      </w:pPr>
      <w:r w:rsidRPr="00420D1E">
        <w:rPr>
          <w:rFonts w:ascii="Sylfaen" w:hAnsi="Sylfaen" w:cs="Sylfaen"/>
          <w:sz w:val="22"/>
          <w:szCs w:val="22"/>
          <w:lang w:val="hy-AM"/>
        </w:rPr>
        <w:t xml:space="preserve">(5) բանաձևն ածանցելով ըստ ժամանակի </w:t>
      </w:r>
      <w:r w:rsidRPr="00420D1E">
        <w:rPr>
          <w:rFonts w:ascii="Sylfaen" w:hAnsi="Sylfaen" w:cs="Sylfaen"/>
          <w:position w:val="-12"/>
          <w:sz w:val="22"/>
          <w:szCs w:val="22"/>
        </w:rPr>
        <w:object w:dxaOrig="240" w:dyaOrig="380">
          <v:shape id="_x0000_i1569" type="#_x0000_t75" style="width:12pt;height:19.5pt" o:ole="">
            <v:imagedata r:id="rId1050" o:title=""/>
          </v:shape>
          <o:OLEObject Type="Embed" ProgID="Equation.DSMT4" ShapeID="_x0000_i1569" DrawAspect="Content" ObjectID="_1402447024" r:id="rId1051"/>
        </w:object>
      </w:r>
      <w:r w:rsidRPr="00420D1E">
        <w:rPr>
          <w:rFonts w:ascii="Sylfaen" w:hAnsi="Sylfaen" w:cs="Sylfaen"/>
          <w:sz w:val="22"/>
          <w:szCs w:val="22"/>
          <w:lang w:val="hy-AM"/>
        </w:rPr>
        <w:t xml:space="preserve"> կետում` կստանանք բանաձև, որը կորոշի մարմնի արագությունը </w:t>
      </w:r>
      <w:r w:rsidRPr="00420D1E">
        <w:rPr>
          <w:rFonts w:ascii="Sylfaen" w:hAnsi="Sylfaen" w:cs="Sylfaen"/>
          <w:position w:val="-12"/>
          <w:sz w:val="22"/>
          <w:szCs w:val="22"/>
        </w:rPr>
        <w:object w:dxaOrig="240" w:dyaOrig="380">
          <v:shape id="_x0000_i1570" type="#_x0000_t75" style="width:12pt;height:19.5pt" o:ole="">
            <v:imagedata r:id="rId1052" o:title=""/>
          </v:shape>
          <o:OLEObject Type="Embed" ProgID="Equation.DSMT4" ShapeID="_x0000_i1570" DrawAspect="Content" ObjectID="_1402447025" r:id="rId1053"/>
        </w:object>
      </w:r>
      <w:r w:rsidRPr="00420D1E">
        <w:rPr>
          <w:rFonts w:ascii="Sylfaen" w:hAnsi="Sylfaen" w:cs="Sylfaen"/>
          <w:sz w:val="22"/>
          <w:szCs w:val="22"/>
          <w:lang w:val="hy-AM"/>
        </w:rPr>
        <w:t xml:space="preserve"> կետում`</w:t>
      </w:r>
    </w:p>
    <w:p w:rsidR="00420D1E" w:rsidRPr="007C0C06" w:rsidRDefault="00420D1E" w:rsidP="000B022C">
      <w:pPr>
        <w:ind w:left="2880" w:firstLine="720"/>
        <w:rPr>
          <w:rFonts w:ascii="Sylfaen" w:hAnsi="Sylfaen" w:cs="Sylfaen"/>
          <w:sz w:val="22"/>
          <w:szCs w:val="22"/>
          <w:lang w:val="hy-AM"/>
        </w:rPr>
      </w:pPr>
      <w:r w:rsidRPr="00420D1E">
        <w:rPr>
          <w:rFonts w:ascii="Sylfaen" w:hAnsi="Sylfaen" w:cs="Sylfaen"/>
          <w:position w:val="-40"/>
          <w:sz w:val="22"/>
          <w:szCs w:val="22"/>
        </w:rPr>
        <w:object w:dxaOrig="2680" w:dyaOrig="900">
          <v:shape id="_x0000_i1571" type="#_x0000_t75" style="width:133.5pt;height:45pt" o:ole="">
            <v:imagedata r:id="rId1054" o:title=""/>
          </v:shape>
          <o:OLEObject Type="Embed" ProgID="Equation.DSMT4" ShapeID="_x0000_i1571" DrawAspect="Content" ObjectID="_1402447026" r:id="rId1055"/>
        </w:object>
      </w:r>
      <w:r w:rsidRPr="00420D1E">
        <w:rPr>
          <w:rFonts w:ascii="Sylfaen" w:hAnsi="Sylfaen" w:cs="Sylfaen"/>
          <w:sz w:val="22"/>
          <w:szCs w:val="22"/>
          <w:lang w:val="hy-AM"/>
        </w:rPr>
        <w:t xml:space="preserve">   </w:t>
      </w:r>
      <w:r w:rsidR="000B022C" w:rsidRPr="000B022C">
        <w:rPr>
          <w:rFonts w:ascii="Sylfaen" w:hAnsi="Sylfaen" w:cs="Sylfaen"/>
          <w:sz w:val="22"/>
          <w:szCs w:val="22"/>
          <w:lang w:val="hy-AM"/>
        </w:rPr>
        <w:tab/>
      </w:r>
      <w:r w:rsidR="000B022C" w:rsidRPr="000B022C">
        <w:rPr>
          <w:rFonts w:ascii="Sylfaen" w:hAnsi="Sylfaen" w:cs="Sylfaen"/>
          <w:sz w:val="22"/>
          <w:szCs w:val="22"/>
          <w:lang w:val="hy-AM"/>
        </w:rPr>
        <w:tab/>
      </w:r>
      <w:r w:rsidR="000B022C" w:rsidRPr="000B022C">
        <w:rPr>
          <w:rFonts w:ascii="Sylfaen" w:hAnsi="Sylfaen" w:cs="Sylfaen"/>
          <w:sz w:val="22"/>
          <w:szCs w:val="22"/>
          <w:lang w:val="hy-AM"/>
        </w:rPr>
        <w:tab/>
      </w:r>
      <w:r w:rsidR="000B022C" w:rsidRPr="007C0C06">
        <w:rPr>
          <w:rFonts w:ascii="Sylfaen" w:hAnsi="Sylfaen" w:cs="Sylfaen"/>
          <w:sz w:val="22"/>
          <w:szCs w:val="22"/>
          <w:lang w:val="hy-AM"/>
        </w:rPr>
        <w:tab/>
        <w:t xml:space="preserve">      </w:t>
      </w:r>
      <w:r w:rsidR="000B022C">
        <w:rPr>
          <w:rFonts w:ascii="Sylfaen" w:hAnsi="Sylfaen" w:cs="Sylfaen"/>
          <w:sz w:val="22"/>
          <w:szCs w:val="22"/>
          <w:lang w:val="hy-AM"/>
        </w:rPr>
        <w:t>(6)</w:t>
      </w:r>
    </w:p>
    <w:p w:rsidR="00420D1E" w:rsidRPr="00420D1E" w:rsidRDefault="00420D1E" w:rsidP="00BE09BC">
      <w:pPr>
        <w:ind w:firstLine="567"/>
        <w:jc w:val="both"/>
        <w:rPr>
          <w:rFonts w:ascii="Sylfaen" w:hAnsi="Sylfaen" w:cs="Sylfaen"/>
          <w:sz w:val="22"/>
          <w:szCs w:val="22"/>
          <w:lang w:val="hy-AM"/>
        </w:rPr>
      </w:pPr>
      <w:r w:rsidRPr="00420D1E">
        <w:rPr>
          <w:rFonts w:ascii="Sylfaen" w:hAnsi="Sylfaen" w:cs="Sylfaen"/>
          <w:sz w:val="22"/>
          <w:szCs w:val="22"/>
          <w:lang w:val="hy-AM"/>
        </w:rPr>
        <w:t>(5) և (6) բանաձևերից անմիջապես հետևում է տրանսֆեր մատրիցի տեսքը, այն է`</w:t>
      </w:r>
    </w:p>
    <w:p w:rsidR="00420D1E" w:rsidRPr="00420D1E" w:rsidRDefault="000B022C" w:rsidP="000B022C">
      <w:pPr>
        <w:ind w:left="1440" w:firstLine="720"/>
        <w:rPr>
          <w:rFonts w:ascii="Sylfaen" w:hAnsi="Sylfaen" w:cs="Sylfaen"/>
          <w:sz w:val="22"/>
          <w:szCs w:val="22"/>
          <w:lang w:val="hy-AM"/>
        </w:rPr>
      </w:pPr>
      <w:r w:rsidRPr="00420D1E">
        <w:rPr>
          <w:rFonts w:ascii="Sylfaen" w:hAnsi="Sylfaen" w:cs="Sylfaen"/>
          <w:position w:val="-88"/>
          <w:sz w:val="22"/>
          <w:szCs w:val="22"/>
        </w:rPr>
        <w:object w:dxaOrig="5800" w:dyaOrig="1900">
          <v:shape id="_x0000_i1572" type="#_x0000_t75" style="width:246.75pt;height:82.5pt" o:ole="">
            <v:imagedata r:id="rId1056" o:title=""/>
          </v:shape>
          <o:OLEObject Type="Embed" ProgID="Equation.DSMT4" ShapeID="_x0000_i1572" DrawAspect="Content" ObjectID="_1402447027" r:id="rId1057"/>
        </w:object>
      </w:r>
      <w:r w:rsidR="00420D1E" w:rsidRPr="00420D1E">
        <w:rPr>
          <w:rFonts w:ascii="Sylfaen" w:hAnsi="Sylfaen" w:cs="Sylfaen"/>
          <w:sz w:val="22"/>
          <w:szCs w:val="22"/>
          <w:lang w:val="hy-AM"/>
        </w:rPr>
        <w:t xml:space="preserve">  </w:t>
      </w:r>
      <w:r w:rsidRPr="000B022C">
        <w:rPr>
          <w:rFonts w:ascii="Sylfaen" w:hAnsi="Sylfaen" w:cs="Sylfaen"/>
          <w:sz w:val="22"/>
          <w:szCs w:val="22"/>
          <w:lang w:val="hy-AM"/>
        </w:rPr>
        <w:tab/>
      </w:r>
      <w:r w:rsidRPr="007C0C06">
        <w:rPr>
          <w:rFonts w:ascii="Sylfaen" w:hAnsi="Sylfaen" w:cs="Sylfaen"/>
          <w:sz w:val="22"/>
          <w:szCs w:val="22"/>
          <w:lang w:val="hy-AM"/>
        </w:rPr>
        <w:tab/>
        <w:t xml:space="preserve">     </w:t>
      </w:r>
      <w:r w:rsidR="00420D1E" w:rsidRPr="00420D1E">
        <w:rPr>
          <w:rFonts w:ascii="Sylfaen" w:hAnsi="Sylfaen" w:cs="Sylfaen"/>
          <w:sz w:val="22"/>
          <w:szCs w:val="22"/>
          <w:lang w:val="hy-AM"/>
        </w:rPr>
        <w:t xml:space="preserve"> (7)</w:t>
      </w:r>
    </w:p>
    <w:p w:rsidR="00420D1E" w:rsidRPr="00420D1E" w:rsidRDefault="00420D1E" w:rsidP="00BE09BC">
      <w:pPr>
        <w:jc w:val="both"/>
        <w:rPr>
          <w:rFonts w:ascii="Sylfaen" w:hAnsi="Sylfaen" w:cs="Sylfaen"/>
          <w:sz w:val="22"/>
          <w:szCs w:val="22"/>
          <w:lang w:val="hy-AM"/>
        </w:rPr>
      </w:pPr>
      <w:r w:rsidRPr="00420D1E">
        <w:rPr>
          <w:rFonts w:ascii="Sylfaen" w:hAnsi="Sylfaen" w:cs="Sylfaen"/>
          <w:sz w:val="22"/>
          <w:szCs w:val="22"/>
          <w:lang w:val="hy-AM"/>
        </w:rPr>
        <w:t>որտեղ տրանսֆեր մատրիցը T=</w:t>
      </w:r>
      <w:r w:rsidR="000B022C" w:rsidRPr="00420D1E">
        <w:rPr>
          <w:rFonts w:ascii="Sylfaen" w:hAnsi="Sylfaen" w:cs="Sylfaen"/>
          <w:position w:val="-36"/>
          <w:sz w:val="22"/>
          <w:szCs w:val="22"/>
        </w:rPr>
        <w:object w:dxaOrig="1340" w:dyaOrig="859">
          <v:shape id="_x0000_i1573" type="#_x0000_t75" style="width:61.5pt;height:39pt" o:ole="">
            <v:imagedata r:id="rId1058" o:title=""/>
          </v:shape>
          <o:OLEObject Type="Embed" ProgID="Equation.DSMT4" ShapeID="_x0000_i1573" DrawAspect="Content" ObjectID="_1402447028" r:id="rId1059"/>
        </w:object>
      </w:r>
      <w:r w:rsidRPr="00420D1E">
        <w:rPr>
          <w:rFonts w:ascii="Sylfaen" w:hAnsi="Sylfaen" w:cs="Sylfaen"/>
          <w:sz w:val="22"/>
          <w:szCs w:val="22"/>
          <w:lang w:val="hy-AM"/>
        </w:rPr>
        <w:t>:</w:t>
      </w:r>
    </w:p>
    <w:p w:rsidR="00420D1E" w:rsidRPr="00420D1E" w:rsidRDefault="00420D1E" w:rsidP="000B022C">
      <w:pPr>
        <w:ind w:firstLine="567"/>
        <w:jc w:val="both"/>
        <w:rPr>
          <w:rFonts w:ascii="Sylfaen" w:hAnsi="Sylfaen" w:cs="Sylfaen"/>
          <w:sz w:val="22"/>
          <w:szCs w:val="22"/>
          <w:lang w:val="hy-AM"/>
        </w:rPr>
      </w:pPr>
      <w:r w:rsidRPr="00420D1E">
        <w:rPr>
          <w:rFonts w:ascii="Sylfaen" w:hAnsi="Sylfaen" w:cs="Sylfaen"/>
          <w:sz w:val="22"/>
          <w:szCs w:val="22"/>
          <w:lang w:val="hy-AM"/>
        </w:rPr>
        <w:t xml:space="preserve">Այժմ փորձենք գտնել ժամանակի </w:t>
      </w:r>
      <w:r w:rsidRPr="00420D1E">
        <w:rPr>
          <w:rFonts w:ascii="Sylfaen" w:hAnsi="Sylfaen" w:cs="Sylfaen"/>
          <w:position w:val="-12"/>
          <w:sz w:val="22"/>
          <w:szCs w:val="22"/>
        </w:rPr>
        <w:object w:dxaOrig="200" w:dyaOrig="380">
          <v:shape id="_x0000_i1574" type="#_x0000_t75" style="width:10.5pt;height:19.5pt" o:ole="">
            <v:imagedata r:id="rId1060" o:title=""/>
          </v:shape>
          <o:OLEObject Type="Embed" ProgID="Equation.DSMT4" ShapeID="_x0000_i1574" DrawAspect="Content" ObjectID="_1402447029" r:id="rId1061"/>
        </w:object>
      </w:r>
      <w:r w:rsidRPr="00420D1E">
        <w:rPr>
          <w:rFonts w:ascii="Sylfaen" w:hAnsi="Sylfaen" w:cs="Sylfaen"/>
          <w:sz w:val="22"/>
          <w:szCs w:val="22"/>
          <w:lang w:val="hy-AM"/>
        </w:rPr>
        <w:t xml:space="preserve"> պահին մարմնի կոորդինատն ու արագությունը` որպես սկզբնական տվյալներ ունենալով ժամանակի </w:t>
      </w:r>
      <w:r w:rsidRPr="00420D1E">
        <w:rPr>
          <w:rFonts w:ascii="Sylfaen" w:hAnsi="Sylfaen" w:cs="Sylfaen"/>
          <w:position w:val="-12"/>
          <w:sz w:val="22"/>
          <w:szCs w:val="22"/>
        </w:rPr>
        <w:object w:dxaOrig="240" w:dyaOrig="380">
          <v:shape id="_x0000_i1575" type="#_x0000_t75" style="width:12pt;height:19.5pt" o:ole="">
            <v:imagedata r:id="rId1062" o:title=""/>
          </v:shape>
          <o:OLEObject Type="Embed" ProgID="Equation.DSMT4" ShapeID="_x0000_i1575" DrawAspect="Content" ObjectID="_1402447030" r:id="rId1063"/>
        </w:object>
      </w:r>
      <w:r w:rsidRPr="00420D1E">
        <w:rPr>
          <w:rFonts w:ascii="Sylfaen" w:hAnsi="Sylfaen" w:cs="Sylfaen"/>
          <w:sz w:val="22"/>
          <w:szCs w:val="22"/>
          <w:lang w:val="hy-AM"/>
        </w:rPr>
        <w:t>&gt;</w:t>
      </w:r>
      <w:r w:rsidRPr="00420D1E">
        <w:rPr>
          <w:rFonts w:ascii="Sylfaen" w:hAnsi="Sylfaen" w:cs="Sylfaen"/>
          <w:position w:val="-12"/>
          <w:sz w:val="22"/>
          <w:szCs w:val="22"/>
        </w:rPr>
        <w:object w:dxaOrig="200" w:dyaOrig="380">
          <v:shape id="_x0000_i1576" type="#_x0000_t75" style="width:10.5pt;height:19.5pt" o:ole="">
            <v:imagedata r:id="rId1064" o:title=""/>
          </v:shape>
          <o:OLEObject Type="Embed" ProgID="Equation.DSMT4" ShapeID="_x0000_i1576" DrawAspect="Content" ObjectID="_1402447031" r:id="rId1065"/>
        </w:object>
      </w:r>
      <w:r w:rsidRPr="00420D1E">
        <w:rPr>
          <w:rFonts w:ascii="Sylfaen" w:hAnsi="Sylfaen" w:cs="Sylfaen"/>
          <w:sz w:val="22"/>
          <w:szCs w:val="22"/>
          <w:lang w:val="hy-AM"/>
        </w:rPr>
        <w:t xml:space="preserve"> պահին մարմնի ունեցած կոորդինատն ու արագությունը: Դրա համար կատարենք միևնույն քայլերը, ինչ կատարեցինք վերը, սակայն (2) բանաձևի փոխարեն օգտվենք ժամանակային հակադարձ ընթացքով (4) բանաձևից: Կունենանք`</w:t>
      </w:r>
    </w:p>
    <w:p w:rsidR="00420D1E" w:rsidRPr="00420D1E" w:rsidRDefault="000B022C" w:rsidP="000B022C">
      <w:pPr>
        <w:ind w:left="1440" w:firstLine="720"/>
        <w:rPr>
          <w:rFonts w:ascii="Sylfaen" w:hAnsi="Sylfaen" w:cs="Sylfaen"/>
          <w:sz w:val="22"/>
          <w:szCs w:val="22"/>
          <w:lang w:val="hy-AM"/>
        </w:rPr>
      </w:pPr>
      <w:r w:rsidRPr="00420D1E">
        <w:rPr>
          <w:rFonts w:ascii="Sylfaen" w:hAnsi="Sylfaen" w:cs="Sylfaen"/>
          <w:position w:val="-40"/>
          <w:sz w:val="22"/>
          <w:szCs w:val="22"/>
          <w:lang w:val="en-US"/>
        </w:rPr>
        <w:object w:dxaOrig="5120" w:dyaOrig="900">
          <v:shape id="_x0000_i1577" type="#_x0000_t75" style="width:240pt;height:43.5pt" o:ole="">
            <v:imagedata r:id="rId1066" o:title=""/>
          </v:shape>
          <o:OLEObject Type="Embed" ProgID="Equation.DSMT4" ShapeID="_x0000_i1577" DrawAspect="Content" ObjectID="_1402447032" r:id="rId1067"/>
        </w:object>
      </w:r>
      <w:r w:rsidR="00420D1E" w:rsidRPr="00420D1E">
        <w:rPr>
          <w:rFonts w:ascii="Sylfaen" w:hAnsi="Sylfaen" w:cs="Sylfaen"/>
          <w:sz w:val="22"/>
          <w:szCs w:val="22"/>
          <w:lang w:val="hy-AM"/>
        </w:rPr>
        <w:t xml:space="preserve">   </w:t>
      </w:r>
      <w:r w:rsidRPr="000B022C">
        <w:rPr>
          <w:rFonts w:ascii="Sylfaen" w:hAnsi="Sylfaen" w:cs="Sylfaen"/>
          <w:sz w:val="22"/>
          <w:szCs w:val="22"/>
          <w:lang w:val="hy-AM"/>
        </w:rPr>
        <w:tab/>
      </w:r>
      <w:r w:rsidRPr="000B022C">
        <w:rPr>
          <w:rFonts w:ascii="Sylfaen" w:hAnsi="Sylfaen" w:cs="Sylfaen"/>
          <w:sz w:val="22"/>
          <w:szCs w:val="22"/>
          <w:lang w:val="hy-AM"/>
        </w:rPr>
        <w:tab/>
      </w:r>
      <w:r w:rsidRPr="000B022C">
        <w:rPr>
          <w:rFonts w:ascii="Sylfaen" w:hAnsi="Sylfaen" w:cs="Sylfaen"/>
          <w:sz w:val="22"/>
          <w:szCs w:val="22"/>
          <w:lang w:val="hy-AM"/>
        </w:rPr>
        <w:tab/>
        <w:t xml:space="preserve">      </w:t>
      </w:r>
      <w:r w:rsidR="00420D1E" w:rsidRPr="00420D1E">
        <w:rPr>
          <w:rFonts w:ascii="Sylfaen" w:hAnsi="Sylfaen" w:cs="Sylfaen"/>
          <w:sz w:val="22"/>
          <w:szCs w:val="22"/>
          <w:lang w:val="hy-AM"/>
        </w:rPr>
        <w:t>(8)</w:t>
      </w:r>
    </w:p>
    <w:p w:rsidR="00420D1E" w:rsidRPr="00420D1E" w:rsidRDefault="00420D1E" w:rsidP="000B022C">
      <w:pPr>
        <w:ind w:left="2880" w:firstLine="720"/>
        <w:rPr>
          <w:rFonts w:ascii="Sylfaen" w:hAnsi="Sylfaen" w:cs="Sylfaen"/>
          <w:sz w:val="22"/>
          <w:szCs w:val="22"/>
          <w:lang w:val="hy-AM"/>
        </w:rPr>
      </w:pPr>
      <w:r w:rsidRPr="00420D1E">
        <w:rPr>
          <w:rFonts w:ascii="Sylfaen" w:hAnsi="Sylfaen" w:cs="Sylfaen"/>
          <w:position w:val="-40"/>
          <w:sz w:val="22"/>
          <w:szCs w:val="22"/>
        </w:rPr>
        <w:object w:dxaOrig="2680" w:dyaOrig="900">
          <v:shape id="_x0000_i1578" type="#_x0000_t75" style="width:133.5pt;height:45pt" o:ole="">
            <v:imagedata r:id="rId1068" o:title=""/>
          </v:shape>
          <o:OLEObject Type="Embed" ProgID="Equation.DSMT4" ShapeID="_x0000_i1578" DrawAspect="Content" ObjectID="_1402447033" r:id="rId1069"/>
        </w:object>
      </w:r>
      <w:r w:rsidRPr="00420D1E">
        <w:rPr>
          <w:rFonts w:ascii="Sylfaen" w:hAnsi="Sylfaen" w:cs="Sylfaen"/>
          <w:sz w:val="22"/>
          <w:szCs w:val="22"/>
          <w:lang w:val="hy-AM"/>
        </w:rPr>
        <w:t xml:space="preserve">  </w:t>
      </w:r>
      <w:r w:rsidR="000B022C" w:rsidRPr="000B022C">
        <w:rPr>
          <w:rFonts w:ascii="Sylfaen" w:hAnsi="Sylfaen" w:cs="Sylfaen"/>
          <w:sz w:val="22"/>
          <w:szCs w:val="22"/>
          <w:lang w:val="hy-AM"/>
        </w:rPr>
        <w:tab/>
      </w:r>
      <w:r w:rsidR="000B022C" w:rsidRPr="000B022C">
        <w:rPr>
          <w:rFonts w:ascii="Sylfaen" w:hAnsi="Sylfaen" w:cs="Sylfaen"/>
          <w:sz w:val="22"/>
          <w:szCs w:val="22"/>
          <w:lang w:val="hy-AM"/>
        </w:rPr>
        <w:tab/>
      </w:r>
      <w:r w:rsidR="000B022C" w:rsidRPr="000B022C">
        <w:rPr>
          <w:rFonts w:ascii="Sylfaen" w:hAnsi="Sylfaen" w:cs="Sylfaen"/>
          <w:sz w:val="22"/>
          <w:szCs w:val="22"/>
          <w:lang w:val="hy-AM"/>
        </w:rPr>
        <w:tab/>
      </w:r>
      <w:r w:rsidR="000B022C" w:rsidRPr="000B022C">
        <w:rPr>
          <w:rFonts w:ascii="Sylfaen" w:hAnsi="Sylfaen" w:cs="Sylfaen"/>
          <w:sz w:val="22"/>
          <w:szCs w:val="22"/>
          <w:lang w:val="hy-AM"/>
        </w:rPr>
        <w:tab/>
        <w:t xml:space="preserve">     </w:t>
      </w:r>
      <w:r w:rsidRPr="00420D1E">
        <w:rPr>
          <w:rFonts w:ascii="Sylfaen" w:hAnsi="Sylfaen" w:cs="Sylfaen"/>
          <w:sz w:val="22"/>
          <w:szCs w:val="22"/>
          <w:lang w:val="hy-AM"/>
        </w:rPr>
        <w:t xml:space="preserve"> (9)</w:t>
      </w:r>
    </w:p>
    <w:p w:rsidR="00420D1E" w:rsidRPr="00420D1E" w:rsidRDefault="000B022C" w:rsidP="000B022C">
      <w:pPr>
        <w:ind w:left="1440" w:firstLine="720"/>
        <w:rPr>
          <w:rFonts w:ascii="Sylfaen" w:hAnsi="Sylfaen" w:cs="Sylfaen"/>
          <w:sz w:val="22"/>
          <w:szCs w:val="22"/>
          <w:lang w:val="hy-AM"/>
        </w:rPr>
      </w:pPr>
      <w:r w:rsidRPr="00420D1E">
        <w:rPr>
          <w:rFonts w:ascii="Sylfaen" w:hAnsi="Sylfaen" w:cs="Sylfaen"/>
          <w:position w:val="-88"/>
          <w:sz w:val="22"/>
          <w:szCs w:val="22"/>
        </w:rPr>
        <w:object w:dxaOrig="5780" w:dyaOrig="1900">
          <v:shape id="_x0000_i1579" type="#_x0000_t75" style="width:271.5pt;height:90pt" o:ole="">
            <v:imagedata r:id="rId1070" o:title=""/>
          </v:shape>
          <o:OLEObject Type="Embed" ProgID="Equation.DSMT4" ShapeID="_x0000_i1579" DrawAspect="Content" ObjectID="_1402447034" r:id="rId1071"/>
        </w:object>
      </w:r>
      <w:r w:rsidR="00420D1E" w:rsidRPr="00420D1E">
        <w:rPr>
          <w:rFonts w:ascii="Sylfaen" w:hAnsi="Sylfaen" w:cs="Sylfaen"/>
          <w:sz w:val="22"/>
          <w:szCs w:val="22"/>
          <w:lang w:val="hy-AM"/>
        </w:rPr>
        <w:t xml:space="preserve">   </w:t>
      </w:r>
      <w:r w:rsidRPr="000B022C">
        <w:rPr>
          <w:rFonts w:ascii="Sylfaen" w:hAnsi="Sylfaen" w:cs="Sylfaen"/>
          <w:sz w:val="22"/>
          <w:szCs w:val="22"/>
          <w:lang w:val="hy-AM"/>
        </w:rPr>
        <w:t xml:space="preserve">                    </w:t>
      </w:r>
      <w:r w:rsidR="00420D1E" w:rsidRPr="00420D1E">
        <w:rPr>
          <w:rFonts w:ascii="Sylfaen" w:hAnsi="Sylfaen" w:cs="Sylfaen"/>
          <w:sz w:val="22"/>
          <w:szCs w:val="22"/>
          <w:lang w:val="hy-AM"/>
        </w:rPr>
        <w:t>(10)</w:t>
      </w:r>
    </w:p>
    <w:p w:rsidR="00420D1E" w:rsidRPr="00420D1E" w:rsidRDefault="00420D1E" w:rsidP="000B022C">
      <w:pPr>
        <w:ind w:firstLine="567"/>
        <w:jc w:val="both"/>
        <w:rPr>
          <w:rFonts w:ascii="Sylfaen" w:hAnsi="Sylfaen" w:cs="Sylfaen"/>
          <w:sz w:val="22"/>
          <w:szCs w:val="22"/>
          <w:lang w:val="hy-AM"/>
        </w:rPr>
      </w:pPr>
      <w:r w:rsidRPr="00420D1E">
        <w:rPr>
          <w:rFonts w:ascii="Sylfaen" w:hAnsi="Sylfaen" w:cs="Sylfaen"/>
          <w:sz w:val="22"/>
          <w:szCs w:val="22"/>
          <w:lang w:val="hy-AM"/>
        </w:rPr>
        <w:t>Այս դեպքում տրանսֆեր մատրիցը կունենա T՛=</w:t>
      </w:r>
      <w:r w:rsidR="000B022C" w:rsidRPr="00420D1E">
        <w:rPr>
          <w:rFonts w:ascii="Sylfaen" w:hAnsi="Sylfaen" w:cs="Sylfaen"/>
          <w:position w:val="-36"/>
          <w:sz w:val="22"/>
          <w:szCs w:val="22"/>
        </w:rPr>
        <w:object w:dxaOrig="1340" w:dyaOrig="859">
          <v:shape id="_x0000_i1580" type="#_x0000_t75" style="width:61.5pt;height:39pt" o:ole="">
            <v:imagedata r:id="rId1072" o:title=""/>
          </v:shape>
          <o:OLEObject Type="Embed" ProgID="Equation.DSMT4" ShapeID="_x0000_i1580" DrawAspect="Content" ObjectID="_1402447035" r:id="rId1073"/>
        </w:object>
      </w:r>
      <w:r w:rsidRPr="00420D1E">
        <w:rPr>
          <w:rFonts w:ascii="Sylfaen" w:hAnsi="Sylfaen" w:cs="Sylfaen"/>
          <w:sz w:val="22"/>
          <w:szCs w:val="22"/>
          <w:lang w:val="hy-AM"/>
        </w:rPr>
        <w:t xml:space="preserve"> տեսքը:</w:t>
      </w:r>
    </w:p>
    <w:p w:rsidR="00420D1E" w:rsidRPr="00420D1E" w:rsidRDefault="00420D1E" w:rsidP="000B022C">
      <w:pPr>
        <w:ind w:firstLine="567"/>
        <w:jc w:val="both"/>
        <w:rPr>
          <w:rFonts w:ascii="Sylfaen" w:hAnsi="Sylfaen" w:cs="Sylfaen"/>
          <w:sz w:val="22"/>
          <w:szCs w:val="22"/>
          <w:lang w:val="hy-AM"/>
        </w:rPr>
      </w:pPr>
      <w:r w:rsidRPr="00420D1E">
        <w:rPr>
          <w:rFonts w:ascii="Sylfaen" w:hAnsi="Sylfaen" w:cs="Sylfaen"/>
          <w:sz w:val="22"/>
          <w:szCs w:val="22"/>
          <w:lang w:val="hy-AM"/>
        </w:rPr>
        <w:t>Հետաքրքրականն այն է (միևնույն ժամանակ` սպասելի), որ (10) բանաձևը և T՛-ի տեսքը կարելի էր ստանալ նաև (7) բանաձևից, առանց օգտվելու (4)-ից: Իրոք` (7)-ի հետ կատարենք հետևյալ ձևափոխությունները`</w:t>
      </w:r>
    </w:p>
    <w:p w:rsidR="00420D1E" w:rsidRPr="00420D1E" w:rsidRDefault="000B022C" w:rsidP="000B022C">
      <w:pPr>
        <w:ind w:left="1440" w:firstLine="720"/>
        <w:rPr>
          <w:rFonts w:ascii="Sylfaen" w:hAnsi="Sylfaen" w:cs="Sylfaen"/>
          <w:sz w:val="22"/>
          <w:szCs w:val="22"/>
        </w:rPr>
      </w:pPr>
      <w:r w:rsidRPr="00420D1E">
        <w:rPr>
          <w:rFonts w:ascii="Sylfaen" w:hAnsi="Sylfaen" w:cs="Sylfaen"/>
          <w:position w:val="-88"/>
          <w:sz w:val="22"/>
          <w:szCs w:val="22"/>
        </w:rPr>
        <w:object w:dxaOrig="5800" w:dyaOrig="1900">
          <v:shape id="_x0000_i1581" type="#_x0000_t75" style="width:258pt;height:84pt" o:ole="">
            <v:imagedata r:id="rId1074" o:title=""/>
          </v:shape>
          <o:OLEObject Type="Embed" ProgID="Equation.DSMT4" ShapeID="_x0000_i1581" DrawAspect="Content" ObjectID="_1402447036" r:id="rId1075"/>
        </w:object>
      </w:r>
    </w:p>
    <w:p w:rsidR="00420D1E" w:rsidRPr="00420D1E" w:rsidRDefault="000B022C" w:rsidP="000B022C">
      <w:pPr>
        <w:ind w:left="1440" w:firstLine="720"/>
        <w:rPr>
          <w:rFonts w:ascii="Sylfaen" w:hAnsi="Sylfaen" w:cs="Sylfaen"/>
          <w:sz w:val="22"/>
          <w:szCs w:val="22"/>
        </w:rPr>
      </w:pPr>
      <w:r w:rsidRPr="00420D1E">
        <w:rPr>
          <w:rFonts w:ascii="Sylfaen" w:hAnsi="Sylfaen" w:cs="Sylfaen"/>
          <w:position w:val="-204"/>
          <w:sz w:val="22"/>
          <w:szCs w:val="22"/>
        </w:rPr>
        <w:object w:dxaOrig="6560" w:dyaOrig="3200">
          <v:shape id="_x0000_i1582" type="#_x0000_t75" style="width:271.5pt;height:133.5pt" o:ole="">
            <v:imagedata r:id="rId1076" o:title=""/>
          </v:shape>
          <o:OLEObject Type="Embed" ProgID="Equation.DSMT4" ShapeID="_x0000_i1582" DrawAspect="Content" ObjectID="_1402447037" r:id="rId1077"/>
        </w:object>
      </w:r>
    </w:p>
    <w:p w:rsidR="00420D1E" w:rsidRPr="00420D1E" w:rsidRDefault="000B022C" w:rsidP="00420D1E">
      <w:pPr>
        <w:ind w:firstLine="708"/>
        <w:jc w:val="center"/>
        <w:rPr>
          <w:rFonts w:ascii="Sylfaen" w:hAnsi="Sylfaen" w:cs="Sylfaen"/>
          <w:sz w:val="22"/>
          <w:szCs w:val="22"/>
        </w:rPr>
      </w:pPr>
      <w:r w:rsidRPr="00420D1E">
        <w:rPr>
          <w:rFonts w:ascii="Sylfaen" w:hAnsi="Sylfaen" w:cs="Sylfaen"/>
          <w:position w:val="-88"/>
          <w:sz w:val="22"/>
          <w:szCs w:val="22"/>
        </w:rPr>
        <w:object w:dxaOrig="7839" w:dyaOrig="1900">
          <v:shape id="_x0000_i1583" type="#_x0000_t75" style="width:358.5pt;height:87pt" o:ole="">
            <v:imagedata r:id="rId1078" o:title=""/>
          </v:shape>
          <o:OLEObject Type="Embed" ProgID="Equation.DSMT4" ShapeID="_x0000_i1583" DrawAspect="Content" ObjectID="_1402447038" r:id="rId1079"/>
        </w:object>
      </w:r>
    </w:p>
    <w:p w:rsidR="00420D1E" w:rsidRPr="00420D1E" w:rsidRDefault="000B022C" w:rsidP="00420D1E">
      <w:pPr>
        <w:ind w:firstLine="708"/>
        <w:jc w:val="center"/>
        <w:rPr>
          <w:rFonts w:ascii="Sylfaen" w:hAnsi="Sylfaen" w:cs="Sylfaen"/>
          <w:sz w:val="22"/>
          <w:szCs w:val="22"/>
        </w:rPr>
      </w:pPr>
      <w:r w:rsidRPr="00420D1E">
        <w:rPr>
          <w:rFonts w:ascii="Sylfaen" w:hAnsi="Sylfaen" w:cs="Sylfaen"/>
          <w:position w:val="-88"/>
          <w:sz w:val="22"/>
          <w:szCs w:val="22"/>
        </w:rPr>
        <w:object w:dxaOrig="5780" w:dyaOrig="1900">
          <v:shape id="_x0000_i1584" type="#_x0000_t75" style="width:244.5pt;height:82.5pt" o:ole="">
            <v:imagedata r:id="rId1080" o:title=""/>
          </v:shape>
          <o:OLEObject Type="Embed" ProgID="Equation.DSMT4" ShapeID="_x0000_i1584" DrawAspect="Content" ObjectID="_1402447039" r:id="rId1081"/>
        </w:object>
      </w:r>
      <w:r w:rsidR="00420D1E" w:rsidRPr="00420D1E">
        <w:rPr>
          <w:rFonts w:ascii="Sylfaen" w:hAnsi="Sylfaen" w:cs="Sylfaen"/>
          <w:sz w:val="22"/>
          <w:szCs w:val="22"/>
        </w:rPr>
        <w:t>,</w:t>
      </w:r>
    </w:p>
    <w:p w:rsidR="00420D1E" w:rsidRPr="00420D1E" w:rsidRDefault="00420D1E" w:rsidP="00420D1E">
      <w:pPr>
        <w:jc w:val="both"/>
        <w:rPr>
          <w:rFonts w:ascii="Sylfaen" w:hAnsi="Sylfaen" w:cs="Sylfaen"/>
          <w:sz w:val="22"/>
          <w:szCs w:val="22"/>
        </w:rPr>
      </w:pPr>
      <w:r w:rsidRPr="00420D1E">
        <w:rPr>
          <w:rFonts w:ascii="Sylfaen" w:hAnsi="Sylfaen" w:cs="Sylfaen"/>
          <w:sz w:val="22"/>
          <w:szCs w:val="22"/>
        </w:rPr>
        <w:t xml:space="preserve">որը համընկնում է մինչ այդ ստացված (10) բանաձևի հետ: Հարկ է նկատել, որ ժամանակային հակադարձ ընթացքով խնդրի </w:t>
      </w:r>
      <w:r w:rsidRPr="00420D1E">
        <w:rPr>
          <w:rFonts w:ascii="Sylfaen" w:hAnsi="Sylfaen" w:cs="Sylfaen"/>
          <w:sz w:val="22"/>
          <w:szCs w:val="22"/>
          <w:lang w:val="en-US"/>
        </w:rPr>
        <w:t>T</w:t>
      </w:r>
      <w:r w:rsidRPr="00420D1E">
        <w:rPr>
          <w:rFonts w:ascii="Sylfaen" w:hAnsi="Sylfaen" w:cs="Sylfaen"/>
          <w:sz w:val="22"/>
          <w:szCs w:val="22"/>
        </w:rPr>
        <w:t xml:space="preserve">՛ տրանսֆեր մատրիցը հանդիսանում է ժամանակային ուղիղ ընթացքով խնդրի </w:t>
      </w:r>
      <w:r w:rsidRPr="00420D1E">
        <w:rPr>
          <w:rFonts w:ascii="Sylfaen" w:hAnsi="Sylfaen" w:cs="Sylfaen"/>
          <w:sz w:val="22"/>
          <w:szCs w:val="22"/>
          <w:lang w:val="en-US"/>
        </w:rPr>
        <w:t>T</w:t>
      </w:r>
      <w:r w:rsidRPr="00420D1E">
        <w:rPr>
          <w:rFonts w:ascii="Sylfaen" w:hAnsi="Sylfaen" w:cs="Sylfaen"/>
          <w:sz w:val="22"/>
          <w:szCs w:val="22"/>
        </w:rPr>
        <w:t xml:space="preserve"> տրանսֆեր մատրիցի հակադարձ մատրիցը:</w:t>
      </w:r>
    </w:p>
    <w:p w:rsidR="00420D1E" w:rsidRPr="000B022C" w:rsidRDefault="00420D1E" w:rsidP="000B022C">
      <w:pPr>
        <w:ind w:firstLine="567"/>
        <w:jc w:val="both"/>
        <w:rPr>
          <w:rFonts w:ascii="Times LatArm" w:hAnsi="Times LatArm" w:cs="Sylfaen"/>
          <w:sz w:val="22"/>
          <w:szCs w:val="22"/>
        </w:rPr>
      </w:pPr>
      <w:r w:rsidRPr="000B022C">
        <w:rPr>
          <w:rFonts w:ascii="Times LatArm" w:hAnsi="Times LatArm" w:cs="Sylfaen"/>
          <w:b/>
          <w:sz w:val="22"/>
          <w:szCs w:val="22"/>
        </w:rPr>
        <w:t>3</w:t>
      </w:r>
      <w:r w:rsidRPr="000B022C">
        <w:rPr>
          <w:rFonts w:ascii="Times LatArm" w:hAnsi="Times LatArm" w:cs="Sylfaen"/>
          <w:sz w:val="22"/>
          <w:szCs w:val="22"/>
        </w:rPr>
        <w:t>. ²ÛëåÇëáí å³ñ½í»ó, áñ</w:t>
      </w:r>
      <w:r w:rsidR="00493174">
        <w:rPr>
          <w:rFonts w:ascii="Times LatArm" w:hAnsi="Times LatArm" w:cs="Sylfaen"/>
          <w:sz w:val="22"/>
          <w:szCs w:val="22"/>
        </w:rPr>
        <w:t>,</w:t>
      </w:r>
      <w:r w:rsidRPr="000B022C">
        <w:rPr>
          <w:rFonts w:ascii="Times LatArm" w:hAnsi="Times LatArm" w:cs="Sylfaen"/>
          <w:sz w:val="22"/>
          <w:szCs w:val="22"/>
        </w:rPr>
        <w:t xml:space="preserve"> û·ïí»Éáí áõÅ-³ñ³·³óÙ³Ý å³ï×³é³Ñ»ï¨³Ýù³ÛÇÝ Ï³åÇó ¨ å³ï×³é³Ï³ÝáõÃÛ³Ý ëÏ½µáõÝùÇó</w:t>
      </w:r>
      <w:r w:rsidR="00493174">
        <w:rPr>
          <w:rFonts w:ascii="Times LatArm" w:hAnsi="Times LatArm" w:cs="Sylfaen"/>
          <w:sz w:val="22"/>
          <w:szCs w:val="22"/>
        </w:rPr>
        <w:t>,</w:t>
      </w:r>
      <w:r w:rsidRPr="000B022C">
        <w:rPr>
          <w:rFonts w:ascii="Times LatArm" w:hAnsi="Times LatArm" w:cs="Sylfaen"/>
          <w:sz w:val="22"/>
          <w:szCs w:val="22"/>
        </w:rPr>
        <w:t xml:space="preserve"> Ï³ñ»ÉÇ ¿ »ñÏñáñ¹ Ï³ñ·Ç ¹Çý»ñ»ÝóÇ³É Ñ³í³ë³ñÙ³Ý ÉáõÍáõÙÁ Ý»ñÏ³Û³óÝ»É Ù»Ï ÇÝï»·ñ³ÉÇ ï»ëùáí:</w:t>
      </w:r>
    </w:p>
    <w:p w:rsidR="000B022C" w:rsidRDefault="000B022C" w:rsidP="00420D1E">
      <w:pPr>
        <w:jc w:val="center"/>
        <w:rPr>
          <w:rFonts w:ascii="Arial LatArm" w:hAnsi="Arial LatArm" w:cs="Sylfaen"/>
          <w:b/>
          <w:sz w:val="24"/>
          <w:szCs w:val="24"/>
          <w:lang w:val="en-US"/>
        </w:rPr>
      </w:pPr>
    </w:p>
    <w:p w:rsidR="000B022C" w:rsidRDefault="000B022C" w:rsidP="00420D1E">
      <w:pPr>
        <w:jc w:val="center"/>
        <w:rPr>
          <w:rFonts w:ascii="Arial LatArm" w:hAnsi="Arial LatArm" w:cs="Sylfaen"/>
          <w:b/>
          <w:sz w:val="24"/>
          <w:szCs w:val="24"/>
          <w:lang w:val="en-US"/>
        </w:rPr>
      </w:pPr>
    </w:p>
    <w:p w:rsidR="000F49A6" w:rsidRDefault="000F49A6" w:rsidP="00420D1E">
      <w:pPr>
        <w:jc w:val="center"/>
        <w:rPr>
          <w:rFonts w:ascii="Times LatArm" w:hAnsi="Times LatArm" w:cs="Sylfaen"/>
          <w:i/>
          <w:sz w:val="24"/>
          <w:szCs w:val="24"/>
          <w:lang w:val="en-US"/>
        </w:rPr>
      </w:pPr>
    </w:p>
    <w:p w:rsidR="0033788F" w:rsidRDefault="0033788F" w:rsidP="00420D1E">
      <w:pPr>
        <w:jc w:val="center"/>
        <w:rPr>
          <w:rFonts w:ascii="Times LatArm" w:hAnsi="Times LatArm" w:cs="Sylfaen"/>
          <w:i/>
          <w:sz w:val="22"/>
          <w:szCs w:val="22"/>
          <w:lang w:val="en-US"/>
        </w:rPr>
      </w:pPr>
    </w:p>
    <w:p w:rsidR="00420D1E" w:rsidRPr="00566E03" w:rsidRDefault="00420D1E" w:rsidP="00420D1E">
      <w:pPr>
        <w:jc w:val="center"/>
        <w:rPr>
          <w:rFonts w:ascii="Times LatArm" w:hAnsi="Times LatArm" w:cs="Sylfaen"/>
          <w:i/>
          <w:sz w:val="22"/>
          <w:szCs w:val="22"/>
          <w:lang w:val="en-US"/>
        </w:rPr>
      </w:pPr>
      <w:r w:rsidRPr="00566E03">
        <w:rPr>
          <w:rFonts w:ascii="Times LatArm" w:hAnsi="Times LatArm" w:cs="Sylfaen"/>
          <w:i/>
          <w:sz w:val="22"/>
          <w:szCs w:val="22"/>
          <w:lang w:val="en-US"/>
        </w:rPr>
        <w:t>¶ñ³Ï³ÝáõÃÛáõÝ</w:t>
      </w:r>
    </w:p>
    <w:p w:rsidR="000B022C" w:rsidRPr="000B022C" w:rsidRDefault="000B022C" w:rsidP="00420D1E">
      <w:pPr>
        <w:jc w:val="center"/>
        <w:rPr>
          <w:rFonts w:ascii="Times LatArm" w:hAnsi="Times LatArm" w:cs="Sylfaen"/>
          <w:i/>
          <w:sz w:val="24"/>
          <w:szCs w:val="24"/>
          <w:lang w:val="en-US"/>
        </w:rPr>
      </w:pPr>
    </w:p>
    <w:p w:rsidR="00420D1E" w:rsidRPr="00566E03" w:rsidRDefault="00420D1E" w:rsidP="00766FAD">
      <w:pPr>
        <w:numPr>
          <w:ilvl w:val="0"/>
          <w:numId w:val="6"/>
        </w:numPr>
        <w:ind w:left="714" w:hanging="357"/>
        <w:jc w:val="both"/>
        <w:rPr>
          <w:rFonts w:ascii="Times LatRus" w:hAnsi="Times LatRus" w:cs="Sylfaen"/>
          <w:sz w:val="22"/>
          <w:szCs w:val="22"/>
          <w:lang w:val="en-US"/>
        </w:rPr>
      </w:pPr>
      <w:r w:rsidRPr="00566E03">
        <w:rPr>
          <w:rFonts w:ascii="Times LatRus" w:hAnsi="Times LatRus" w:cs="Sylfaen"/>
          <w:sz w:val="22"/>
          <w:szCs w:val="22"/>
          <w:lang w:val="en-US"/>
        </w:rPr>
        <w:t>Êèðæíèö</w:t>
      </w:r>
      <w:r w:rsidRPr="00566E03">
        <w:rPr>
          <w:rFonts w:ascii="Times LatRus" w:hAnsi="Times LatRus" w:cs="Sylfaen"/>
          <w:b/>
          <w:i/>
          <w:sz w:val="22"/>
          <w:szCs w:val="22"/>
          <w:lang w:val="en-US"/>
        </w:rPr>
        <w:t xml:space="preserve"> </w:t>
      </w:r>
      <w:r w:rsidRPr="00566E03">
        <w:rPr>
          <w:rFonts w:ascii="Times LatRus" w:hAnsi="Times LatRus" w:cs="Sylfaen"/>
          <w:sz w:val="22"/>
          <w:szCs w:val="22"/>
          <w:lang w:val="en-US"/>
        </w:rPr>
        <w:t xml:space="preserve">Ä. À., Ñàçîíîâ Â. Í., Ñâåðõñâåòîâûå äâèæåíèÿ è ñïåöèàëüíàÿ òåîðèÿ îòíîñèòåëüíîñòè, â êí., ýéíøòåéíîâñêèé  ñáîðíèê. 1973 Ì. 1974.    </w:t>
      </w:r>
    </w:p>
    <w:p w:rsidR="00420D1E" w:rsidRDefault="00420D1E" w:rsidP="00420D1E">
      <w:pPr>
        <w:ind w:firstLine="708"/>
        <w:jc w:val="center"/>
        <w:rPr>
          <w:rFonts w:ascii="Arial LatRus" w:hAnsi="Arial LatRus" w:cs="Sylfaen"/>
          <w:b/>
          <w:i/>
          <w:sz w:val="24"/>
          <w:szCs w:val="24"/>
          <w:lang w:val="en-US"/>
        </w:rPr>
      </w:pPr>
    </w:p>
    <w:p w:rsidR="00420D1E" w:rsidRDefault="00420D1E" w:rsidP="00420D1E">
      <w:pPr>
        <w:ind w:firstLine="708"/>
        <w:jc w:val="center"/>
        <w:rPr>
          <w:rFonts w:ascii="Arial LatRus" w:hAnsi="Arial LatRus" w:cs="Sylfaen"/>
          <w:b/>
          <w:i/>
          <w:sz w:val="24"/>
          <w:szCs w:val="24"/>
          <w:lang w:val="en-US"/>
        </w:rPr>
      </w:pPr>
    </w:p>
    <w:p w:rsidR="000F49A6" w:rsidRDefault="000F49A6" w:rsidP="000A27AA">
      <w:pPr>
        <w:jc w:val="center"/>
        <w:rPr>
          <w:rFonts w:ascii="Times LatRus" w:hAnsi="Times LatRus" w:cs="Sylfaen"/>
          <w:i/>
          <w:sz w:val="24"/>
          <w:szCs w:val="24"/>
          <w:lang w:val="en-US"/>
        </w:rPr>
      </w:pPr>
    </w:p>
    <w:p w:rsidR="0033788F" w:rsidRDefault="0033788F" w:rsidP="000A27AA">
      <w:pPr>
        <w:jc w:val="center"/>
        <w:rPr>
          <w:rFonts w:ascii="Times LatRus" w:hAnsi="Times LatRus" w:cs="Sylfaen"/>
          <w:i/>
          <w:sz w:val="22"/>
          <w:szCs w:val="22"/>
          <w:lang w:val="en-US"/>
        </w:rPr>
      </w:pPr>
    </w:p>
    <w:p w:rsidR="00420D1E" w:rsidRPr="00566E03" w:rsidRDefault="00420D1E" w:rsidP="000A27AA">
      <w:pPr>
        <w:jc w:val="center"/>
        <w:rPr>
          <w:rFonts w:ascii="Times LatRus" w:hAnsi="Times LatRus" w:cs="Sylfaen"/>
          <w:i/>
          <w:sz w:val="22"/>
          <w:szCs w:val="22"/>
          <w:lang w:val="en-US"/>
        </w:rPr>
      </w:pPr>
      <w:r w:rsidRPr="00566E03">
        <w:rPr>
          <w:rFonts w:ascii="Times LatRus" w:hAnsi="Times LatRus" w:cs="Sylfaen"/>
          <w:i/>
          <w:sz w:val="22"/>
          <w:szCs w:val="22"/>
          <w:lang w:val="en-US"/>
        </w:rPr>
        <w:t>Ðåçþìå</w:t>
      </w:r>
    </w:p>
    <w:p w:rsidR="000B022C" w:rsidRPr="00566E03" w:rsidRDefault="000B022C" w:rsidP="00420D1E">
      <w:pPr>
        <w:ind w:firstLine="708"/>
        <w:jc w:val="center"/>
        <w:rPr>
          <w:rFonts w:ascii="Arial LatRus" w:hAnsi="Arial LatRus" w:cs="Sylfaen"/>
          <w:b/>
          <w:i/>
          <w:sz w:val="22"/>
          <w:szCs w:val="22"/>
          <w:lang w:val="en-US"/>
        </w:rPr>
      </w:pPr>
    </w:p>
    <w:p w:rsidR="00420D1E" w:rsidRPr="009D1FCC" w:rsidRDefault="00420D1E" w:rsidP="00420D1E">
      <w:pPr>
        <w:ind w:firstLine="708"/>
        <w:jc w:val="both"/>
        <w:rPr>
          <w:rFonts w:ascii="Arial LatRus" w:hAnsi="Arial LatRus" w:cs="Sylfaen"/>
          <w:sz w:val="24"/>
          <w:szCs w:val="24"/>
          <w:lang w:val="en-US"/>
        </w:rPr>
      </w:pPr>
      <w:r w:rsidRPr="000B022C">
        <w:rPr>
          <w:rFonts w:ascii="Times LatRus" w:hAnsi="Times LatRus" w:cs="Sylfaen"/>
          <w:sz w:val="22"/>
          <w:szCs w:val="22"/>
          <w:lang w:val="en-US"/>
        </w:rPr>
        <w:t>Â ðàáîòå ìåòîäîì êîíå÷íûõ ðàçíîñòåé, íà ïðèìåðå îäíîìåðíîãî ìåõàíè÷åñêîãî äâèæåíèÿ èçó÷àåòñÿ ðåøåíèå óðàâíåíèÿ Íüþòîíà, ïîêàçàíî, ÷òî åñëè ïîëüçîâàòüñÿ ïðè÷èííî-ñëåäñòâåííîé ñâÿçüþ ñèëà-óñêîðåíèå è ïðèíöèïîì ïðè÷èííîñòè, òî ðåøåíèå óðàâíåíèÿ Íüþòîíà (äèôôåðåíöèàëüíîå óðàâíåíèå âòîðîãî ïîðÿäêà) ìîæíî ïðåäñòàâèòü â âèäå îäíîãî èíòåãðàëà</w:t>
      </w:r>
      <w:r>
        <w:rPr>
          <w:rFonts w:ascii="Arial LatRus" w:hAnsi="Arial LatRus" w:cs="Sylfaen"/>
          <w:sz w:val="24"/>
          <w:szCs w:val="24"/>
          <w:lang w:val="en-US"/>
        </w:rPr>
        <w:t xml:space="preserve">.   </w:t>
      </w:r>
    </w:p>
    <w:p w:rsidR="00F025A0" w:rsidRPr="00420D1E" w:rsidRDefault="00F025A0" w:rsidP="0052773A">
      <w:pPr>
        <w:jc w:val="center"/>
        <w:rPr>
          <w:rFonts w:ascii="Times LatArm" w:hAnsi="Times LatArm"/>
          <w:b/>
          <w:sz w:val="22"/>
          <w:szCs w:val="22"/>
          <w:lang w:val="en-US"/>
        </w:rPr>
      </w:pPr>
    </w:p>
    <w:p w:rsidR="00420D1E" w:rsidRDefault="00420D1E" w:rsidP="00420D1E">
      <w:pPr>
        <w:tabs>
          <w:tab w:val="left" w:pos="960"/>
        </w:tabs>
        <w:jc w:val="center"/>
        <w:rPr>
          <w:rFonts w:ascii="Arial LatRus" w:hAnsi="Arial LatRus" w:cs="Arial"/>
          <w:b/>
          <w:sz w:val="28"/>
          <w:szCs w:val="28"/>
          <w:lang w:val="en-US"/>
        </w:rPr>
      </w:pPr>
    </w:p>
    <w:p w:rsidR="00420D1E" w:rsidRDefault="00420D1E" w:rsidP="00420D1E">
      <w:pPr>
        <w:tabs>
          <w:tab w:val="left" w:pos="960"/>
        </w:tabs>
        <w:jc w:val="center"/>
        <w:rPr>
          <w:rFonts w:ascii="Arial LatRus" w:hAnsi="Arial LatRus" w:cs="Arial"/>
          <w:b/>
          <w:sz w:val="28"/>
          <w:szCs w:val="28"/>
          <w:lang w:val="en-US"/>
        </w:rPr>
      </w:pPr>
    </w:p>
    <w:p w:rsidR="00493174" w:rsidRDefault="00493174" w:rsidP="00420D1E">
      <w:pPr>
        <w:tabs>
          <w:tab w:val="left" w:pos="960"/>
        </w:tabs>
        <w:jc w:val="center"/>
        <w:rPr>
          <w:rFonts w:ascii="Arial LatRus" w:hAnsi="Arial LatRus" w:cs="Arial"/>
          <w:b/>
          <w:sz w:val="28"/>
          <w:szCs w:val="28"/>
          <w:lang w:val="en-US"/>
        </w:rPr>
      </w:pPr>
    </w:p>
    <w:p w:rsidR="005A42AA" w:rsidRDefault="005A42AA" w:rsidP="00420D1E">
      <w:pPr>
        <w:tabs>
          <w:tab w:val="left" w:pos="960"/>
        </w:tabs>
        <w:jc w:val="center"/>
        <w:rPr>
          <w:rFonts w:ascii="Arial LatRus" w:hAnsi="Arial LatRus" w:cs="Arial"/>
          <w:b/>
          <w:sz w:val="28"/>
          <w:szCs w:val="28"/>
          <w:lang w:val="en-US"/>
        </w:rPr>
      </w:pPr>
    </w:p>
    <w:p w:rsidR="005A42AA" w:rsidRDefault="005A42AA" w:rsidP="00420D1E">
      <w:pPr>
        <w:tabs>
          <w:tab w:val="left" w:pos="960"/>
        </w:tabs>
        <w:jc w:val="center"/>
        <w:rPr>
          <w:rFonts w:ascii="Arial LatRus" w:hAnsi="Arial LatRus" w:cs="Arial"/>
          <w:b/>
          <w:sz w:val="28"/>
          <w:szCs w:val="28"/>
          <w:lang w:val="en-US"/>
        </w:rPr>
      </w:pPr>
    </w:p>
    <w:p w:rsidR="005A42AA" w:rsidRDefault="005A42AA" w:rsidP="00420D1E">
      <w:pPr>
        <w:tabs>
          <w:tab w:val="left" w:pos="960"/>
        </w:tabs>
        <w:jc w:val="center"/>
        <w:rPr>
          <w:rFonts w:ascii="Arial LatRus" w:hAnsi="Arial LatRus" w:cs="Arial"/>
          <w:b/>
          <w:sz w:val="28"/>
          <w:szCs w:val="28"/>
          <w:lang w:val="en-US"/>
        </w:rPr>
      </w:pPr>
    </w:p>
    <w:p w:rsidR="005A42AA" w:rsidRDefault="005A42AA" w:rsidP="00420D1E">
      <w:pPr>
        <w:tabs>
          <w:tab w:val="left" w:pos="960"/>
        </w:tabs>
        <w:jc w:val="center"/>
        <w:rPr>
          <w:rFonts w:ascii="Arial LatRus" w:hAnsi="Arial LatRus" w:cs="Arial"/>
          <w:b/>
          <w:sz w:val="28"/>
          <w:szCs w:val="28"/>
          <w:lang w:val="en-US"/>
        </w:rPr>
      </w:pPr>
    </w:p>
    <w:p w:rsidR="005A42AA" w:rsidRDefault="005A42AA" w:rsidP="00420D1E">
      <w:pPr>
        <w:tabs>
          <w:tab w:val="left" w:pos="960"/>
        </w:tabs>
        <w:jc w:val="center"/>
        <w:rPr>
          <w:rFonts w:ascii="Arial LatRus" w:hAnsi="Arial LatRus" w:cs="Arial"/>
          <w:b/>
          <w:sz w:val="28"/>
          <w:szCs w:val="28"/>
          <w:lang w:val="en-US"/>
        </w:rPr>
      </w:pPr>
    </w:p>
    <w:p w:rsidR="005A42AA" w:rsidRDefault="005A42AA" w:rsidP="00420D1E">
      <w:pPr>
        <w:tabs>
          <w:tab w:val="left" w:pos="960"/>
        </w:tabs>
        <w:jc w:val="center"/>
        <w:rPr>
          <w:rFonts w:ascii="Arial LatRus" w:hAnsi="Arial LatRus" w:cs="Arial"/>
          <w:b/>
          <w:sz w:val="28"/>
          <w:szCs w:val="28"/>
          <w:lang w:val="en-US"/>
        </w:rPr>
      </w:pPr>
    </w:p>
    <w:p w:rsidR="005A42AA" w:rsidRDefault="005A42AA" w:rsidP="00420D1E">
      <w:pPr>
        <w:tabs>
          <w:tab w:val="left" w:pos="960"/>
        </w:tabs>
        <w:jc w:val="center"/>
        <w:rPr>
          <w:rFonts w:ascii="Arial LatRus" w:hAnsi="Arial LatRus" w:cs="Arial"/>
          <w:b/>
          <w:sz w:val="28"/>
          <w:szCs w:val="28"/>
          <w:lang w:val="en-US"/>
        </w:rPr>
      </w:pPr>
    </w:p>
    <w:p w:rsidR="005A42AA" w:rsidRDefault="005A42AA" w:rsidP="00420D1E">
      <w:pPr>
        <w:tabs>
          <w:tab w:val="left" w:pos="960"/>
        </w:tabs>
        <w:jc w:val="center"/>
        <w:rPr>
          <w:rFonts w:ascii="Arial LatRus" w:hAnsi="Arial LatRus" w:cs="Arial"/>
          <w:b/>
          <w:sz w:val="28"/>
          <w:szCs w:val="28"/>
          <w:lang w:val="en-US"/>
        </w:rPr>
      </w:pPr>
    </w:p>
    <w:p w:rsidR="00C63ED8" w:rsidRDefault="00C63ED8" w:rsidP="000F49A6">
      <w:pPr>
        <w:spacing w:line="250" w:lineRule="auto"/>
        <w:jc w:val="center"/>
        <w:rPr>
          <w:rFonts w:ascii="Times LatArm" w:hAnsi="Times LatArm"/>
          <w:b/>
          <w:sz w:val="18"/>
          <w:szCs w:val="18"/>
        </w:rPr>
      </w:pPr>
    </w:p>
    <w:p w:rsidR="000F49A6" w:rsidRPr="004051F1" w:rsidRDefault="000F49A6" w:rsidP="000F49A6">
      <w:pPr>
        <w:spacing w:line="250" w:lineRule="auto"/>
        <w:jc w:val="center"/>
        <w:rPr>
          <w:rFonts w:ascii="Times LatArm" w:hAnsi="Times LatArm"/>
          <w:b/>
          <w:sz w:val="18"/>
          <w:szCs w:val="18"/>
        </w:rPr>
      </w:pPr>
      <w:r w:rsidRPr="004051F1">
        <w:rPr>
          <w:rFonts w:ascii="Times LatArm" w:hAnsi="Times LatArm"/>
          <w:b/>
          <w:sz w:val="18"/>
          <w:szCs w:val="18"/>
        </w:rPr>
        <w:lastRenderedPageBreak/>
        <w:t>²ðò²ÊÆ äºî²Î²Ü Ð²Ø²Èê²ð²ÜÆ ¶Æî²Î²Ü îºÔºÎ²¶Æð</w:t>
      </w:r>
    </w:p>
    <w:p w:rsidR="000F49A6" w:rsidRPr="004051F1" w:rsidRDefault="000F49A6" w:rsidP="000F49A6">
      <w:pPr>
        <w:jc w:val="center"/>
        <w:rPr>
          <w:rFonts w:ascii="Times LatRus" w:hAnsi="Times LatRus"/>
          <w:b/>
          <w:sz w:val="18"/>
          <w:szCs w:val="18"/>
        </w:rPr>
      </w:pPr>
      <w:r w:rsidRPr="004051F1">
        <w:rPr>
          <w:rFonts w:ascii="Times LatRus" w:hAnsi="Times LatRus"/>
          <w:b/>
          <w:sz w:val="18"/>
          <w:szCs w:val="18"/>
        </w:rPr>
        <w:t>Ó×ÅÍÛÅ ÇÀÏÈÑÊÈ ÀÐÖÀÕÑÊÎÃÎ ÃÎÑÓÄÀÐÑÒÂÅÍÍÎÃÎ ÓÍÈÂÅÐÑÈÒÅÒÀ</w:t>
      </w:r>
    </w:p>
    <w:p w:rsidR="000F49A6" w:rsidRPr="004A3207" w:rsidRDefault="007D0E60" w:rsidP="000F49A6">
      <w:pPr>
        <w:pStyle w:val="3"/>
        <w:tabs>
          <w:tab w:val="left" w:pos="4035"/>
        </w:tabs>
        <w:jc w:val="left"/>
        <w:rPr>
          <w:rFonts w:ascii="Times LatArm" w:hAnsi="Times LatArm"/>
          <w:b/>
          <w:bCs/>
          <w:i/>
          <w:sz w:val="14"/>
          <w:szCs w:val="14"/>
          <w:lang w:val="en-AU"/>
        </w:rPr>
      </w:pPr>
      <w:r>
        <w:rPr>
          <w:rFonts w:ascii="Times LatArm" w:hAnsi="Times LatArm"/>
          <w:b/>
          <w:bCs/>
          <w:i/>
          <w:noProof/>
          <w:snapToGrid/>
          <w:sz w:val="14"/>
          <w:szCs w:val="14"/>
          <w:lang w:eastAsia="ru-RU"/>
        </w:rPr>
        <w:pict>
          <v:line id="_x0000_s14058" style="position:absolute;z-index:251845632" from="1.75pt,6.6pt" to="460.75pt,6.6pt" strokeweight="3pt">
            <v:stroke linestyle="thinThick"/>
          </v:line>
        </w:pict>
      </w:r>
      <w:r w:rsidR="000F49A6">
        <w:rPr>
          <w:rFonts w:ascii="Times LatArm" w:hAnsi="Times LatArm"/>
          <w:b/>
          <w:bCs/>
          <w:i/>
          <w:sz w:val="14"/>
          <w:szCs w:val="14"/>
          <w:lang w:val="en-AU"/>
        </w:rPr>
        <w:tab/>
      </w:r>
    </w:p>
    <w:p w:rsidR="000F49A6" w:rsidRPr="00696E24" w:rsidRDefault="000F49A6" w:rsidP="000F49A6">
      <w:pPr>
        <w:pStyle w:val="3"/>
        <w:jc w:val="center"/>
        <w:rPr>
          <w:rFonts w:ascii="Times LatArm" w:hAnsi="Times LatArm"/>
          <w:b/>
          <w:bCs/>
          <w:sz w:val="18"/>
          <w:szCs w:val="18"/>
          <w:lang w:val="en-AU"/>
        </w:rPr>
      </w:pPr>
      <w:r>
        <w:rPr>
          <w:rFonts w:ascii="Times LatArm" w:hAnsi="Times LatArm"/>
          <w:b/>
          <w:bCs/>
          <w:sz w:val="18"/>
          <w:szCs w:val="18"/>
          <w:lang w:val="en-AU"/>
        </w:rPr>
        <w:t>1-2</w:t>
      </w:r>
      <w:r w:rsidRPr="00696E24">
        <w:rPr>
          <w:rFonts w:ascii="Times LatArm" w:hAnsi="Times LatArm"/>
          <w:b/>
          <w:bCs/>
          <w:sz w:val="18"/>
          <w:szCs w:val="18"/>
          <w:lang w:val="en-AU"/>
        </w:rPr>
        <w:t xml:space="preserve"> (2</w:t>
      </w:r>
      <w:r>
        <w:rPr>
          <w:rFonts w:ascii="Times LatArm" w:hAnsi="Times LatArm"/>
          <w:b/>
          <w:bCs/>
          <w:sz w:val="18"/>
          <w:szCs w:val="18"/>
          <w:lang w:val="en-AU"/>
        </w:rPr>
        <w:t>3-24</w:t>
      </w:r>
      <w:r w:rsidRPr="00696E24">
        <w:rPr>
          <w:rFonts w:ascii="Times LatArm" w:hAnsi="Times LatArm"/>
          <w:b/>
          <w:bCs/>
          <w:sz w:val="18"/>
          <w:szCs w:val="18"/>
          <w:lang w:val="en-AU"/>
        </w:rPr>
        <w:t>) 201</w:t>
      </w:r>
      <w:r>
        <w:rPr>
          <w:rFonts w:ascii="Times LatArm" w:hAnsi="Times LatArm"/>
          <w:b/>
          <w:bCs/>
          <w:sz w:val="18"/>
          <w:szCs w:val="18"/>
          <w:lang w:val="en-AU"/>
        </w:rPr>
        <w:t xml:space="preserve">1 </w:t>
      </w:r>
    </w:p>
    <w:p w:rsidR="000F49A6" w:rsidRDefault="000F49A6" w:rsidP="000F49A6">
      <w:pPr>
        <w:rPr>
          <w:rFonts w:ascii="Times LatRus" w:hAnsi="Times LatRus" w:cs="Sylfaen"/>
          <w:i/>
          <w:sz w:val="24"/>
          <w:szCs w:val="24"/>
          <w:lang w:val="en-US"/>
        </w:rPr>
      </w:pPr>
      <w:r w:rsidRPr="000F49A6">
        <w:rPr>
          <w:rFonts w:ascii="Times LatRus" w:hAnsi="Times LatRus" w:cs="Sylfaen"/>
          <w:i/>
          <w:sz w:val="24"/>
          <w:szCs w:val="24"/>
          <w:lang w:val="en-US"/>
        </w:rPr>
        <w:t>ÓÄÊ</w:t>
      </w:r>
      <w:r w:rsidR="00CD6289">
        <w:rPr>
          <w:rFonts w:ascii="Times LatRus" w:hAnsi="Times LatRus" w:cs="Sylfaen"/>
          <w:i/>
          <w:sz w:val="24"/>
          <w:szCs w:val="24"/>
          <w:lang w:val="en-US"/>
        </w:rPr>
        <w:t xml:space="preserve"> 621.315</w:t>
      </w:r>
      <w:r>
        <w:rPr>
          <w:rFonts w:ascii="Times LatRus" w:hAnsi="Times LatRus" w:cs="Sylfaen"/>
          <w:i/>
          <w:sz w:val="24"/>
          <w:szCs w:val="24"/>
          <w:lang w:val="en-US"/>
        </w:rPr>
        <w:tab/>
      </w:r>
      <w:r>
        <w:rPr>
          <w:rFonts w:ascii="Times LatRus" w:hAnsi="Times LatRus" w:cs="Sylfaen"/>
          <w:i/>
          <w:sz w:val="24"/>
          <w:szCs w:val="24"/>
          <w:lang w:val="en-US"/>
        </w:rPr>
        <w:tab/>
      </w:r>
      <w:r>
        <w:rPr>
          <w:rFonts w:ascii="Times LatRus" w:hAnsi="Times LatRus" w:cs="Sylfaen"/>
          <w:i/>
          <w:sz w:val="24"/>
          <w:szCs w:val="24"/>
          <w:lang w:val="en-US"/>
        </w:rPr>
        <w:tab/>
      </w:r>
      <w:r>
        <w:rPr>
          <w:rFonts w:ascii="Times LatRus" w:hAnsi="Times LatRus" w:cs="Sylfaen"/>
          <w:i/>
          <w:sz w:val="24"/>
          <w:szCs w:val="24"/>
          <w:lang w:val="en-US"/>
        </w:rPr>
        <w:tab/>
      </w:r>
      <w:r>
        <w:rPr>
          <w:rFonts w:ascii="Times LatRus" w:hAnsi="Times LatRus" w:cs="Sylfaen"/>
          <w:i/>
          <w:sz w:val="24"/>
          <w:szCs w:val="24"/>
          <w:lang w:val="en-US"/>
        </w:rPr>
        <w:tab/>
      </w:r>
      <w:r>
        <w:rPr>
          <w:rFonts w:ascii="Times LatRus" w:hAnsi="Times LatRus" w:cs="Sylfaen"/>
          <w:i/>
          <w:sz w:val="24"/>
          <w:szCs w:val="24"/>
          <w:lang w:val="en-US"/>
        </w:rPr>
        <w:tab/>
      </w:r>
      <w:r>
        <w:rPr>
          <w:rFonts w:ascii="Times LatRus" w:hAnsi="Times LatRus" w:cs="Sylfaen"/>
          <w:i/>
          <w:sz w:val="24"/>
          <w:szCs w:val="24"/>
          <w:lang w:val="en-US"/>
        </w:rPr>
        <w:tab/>
      </w:r>
      <w:r>
        <w:rPr>
          <w:rFonts w:ascii="Times LatRus" w:hAnsi="Times LatRus" w:cs="Sylfaen"/>
          <w:i/>
          <w:sz w:val="24"/>
          <w:szCs w:val="24"/>
          <w:lang w:val="en-US"/>
        </w:rPr>
        <w:tab/>
      </w:r>
      <w:r>
        <w:rPr>
          <w:rFonts w:ascii="Times LatRus" w:hAnsi="Times LatRus" w:cs="Sylfaen"/>
          <w:i/>
          <w:sz w:val="24"/>
          <w:szCs w:val="24"/>
          <w:lang w:val="en-US"/>
        </w:rPr>
        <w:tab/>
      </w:r>
      <w:r>
        <w:rPr>
          <w:rFonts w:ascii="Times LatRus" w:hAnsi="Times LatRus" w:cs="Sylfaen"/>
          <w:i/>
          <w:sz w:val="24"/>
          <w:szCs w:val="24"/>
          <w:lang w:val="en-US"/>
        </w:rPr>
        <w:tab/>
        <w:t xml:space="preserve">          </w:t>
      </w:r>
      <w:r w:rsidRPr="000F49A6">
        <w:rPr>
          <w:rFonts w:ascii="Times LatRus" w:hAnsi="Times LatRus" w:cs="Sylfaen"/>
          <w:i/>
          <w:sz w:val="24"/>
          <w:szCs w:val="24"/>
          <w:lang w:val="en-US"/>
        </w:rPr>
        <w:t>Ôèçèêà</w:t>
      </w:r>
    </w:p>
    <w:p w:rsidR="000F49A6" w:rsidRPr="000F49A6" w:rsidRDefault="000F49A6" w:rsidP="000F49A6">
      <w:pPr>
        <w:rPr>
          <w:rFonts w:ascii="Times LatRus" w:hAnsi="Times LatRus" w:cs="Sylfaen"/>
          <w:i/>
          <w:sz w:val="10"/>
          <w:szCs w:val="10"/>
          <w:lang w:val="en-US"/>
        </w:rPr>
      </w:pPr>
    </w:p>
    <w:p w:rsidR="00420D1E" w:rsidRPr="000F49A6" w:rsidRDefault="00420D1E" w:rsidP="000F49A6">
      <w:pPr>
        <w:jc w:val="center"/>
        <w:rPr>
          <w:rFonts w:ascii="Times LatRus" w:hAnsi="Times LatRus" w:cs="Arial"/>
          <w:b/>
          <w:sz w:val="22"/>
          <w:szCs w:val="22"/>
          <w:lang w:val="en-US"/>
        </w:rPr>
      </w:pPr>
      <w:r w:rsidRPr="000F49A6">
        <w:rPr>
          <w:rFonts w:ascii="Times LatRus" w:hAnsi="Times LatRus" w:cs="Arial"/>
          <w:b/>
          <w:sz w:val="22"/>
          <w:szCs w:val="22"/>
          <w:lang w:val="en-US"/>
        </w:rPr>
        <w:t>Ý</w:t>
      </w:r>
      <w:r w:rsidR="00F90C23">
        <w:rPr>
          <w:rFonts w:ascii="Times LatRus" w:hAnsi="Times LatRus" w:cs="Arial"/>
          <w:b/>
          <w:sz w:val="22"/>
          <w:szCs w:val="22"/>
          <w:lang w:val="en-US"/>
        </w:rPr>
        <w:t>ÊÑÈÒÎÍÍÛÅ ÏÎËßÐÈÒÎÍÛ Â ÏÎËÓÏÐÎÂÎÄÍÈÊÎÂÛÕ ÊÂÀÍÒÎÂÛÕ ÒÎ×ÊÀÕ</w:t>
      </w:r>
    </w:p>
    <w:p w:rsidR="000F49A6" w:rsidRPr="000F49A6" w:rsidRDefault="000F49A6" w:rsidP="00420D1E">
      <w:pPr>
        <w:tabs>
          <w:tab w:val="left" w:pos="960"/>
        </w:tabs>
        <w:jc w:val="center"/>
        <w:rPr>
          <w:rFonts w:ascii="Arial LatRus" w:hAnsi="Arial LatRus" w:cs="Arial"/>
          <w:b/>
          <w:sz w:val="10"/>
          <w:szCs w:val="10"/>
          <w:lang w:val="en-US"/>
        </w:rPr>
      </w:pPr>
    </w:p>
    <w:p w:rsidR="00420D1E" w:rsidRPr="000F49A6" w:rsidRDefault="00420D1E" w:rsidP="00420D1E">
      <w:pPr>
        <w:tabs>
          <w:tab w:val="left" w:pos="960"/>
        </w:tabs>
        <w:jc w:val="center"/>
        <w:rPr>
          <w:rFonts w:ascii="Times LatRus" w:hAnsi="Times LatRus" w:cs="Arial"/>
          <w:sz w:val="26"/>
          <w:szCs w:val="26"/>
          <w:lang w:val="en-US"/>
        </w:rPr>
      </w:pPr>
      <w:r w:rsidRPr="000F49A6">
        <w:rPr>
          <w:rFonts w:ascii="Times LatRus" w:hAnsi="Times LatRus" w:cs="Arial"/>
          <w:sz w:val="26"/>
          <w:szCs w:val="26"/>
          <w:lang w:val="en-US"/>
        </w:rPr>
        <w:t>À</w:t>
      </w:r>
      <w:r w:rsidRPr="000F49A6">
        <w:rPr>
          <w:rFonts w:ascii="Arial" w:hAnsi="Arial" w:cs="Arial"/>
          <w:sz w:val="26"/>
          <w:szCs w:val="26"/>
        </w:rPr>
        <w:t>л</w:t>
      </w:r>
      <w:r w:rsidRPr="000F49A6">
        <w:rPr>
          <w:rFonts w:ascii="Times LatRus" w:hAnsi="Times LatRus" w:cs="Arial"/>
          <w:sz w:val="26"/>
          <w:szCs w:val="26"/>
          <w:lang w:val="en-US"/>
        </w:rPr>
        <w:t>. Ã. Àëåêñàíÿí,  Í. À. Àëåêñàíÿí,  Ã. Ñ. Íèêîãîñÿí</w:t>
      </w:r>
    </w:p>
    <w:p w:rsidR="000F49A6" w:rsidRPr="00F71890" w:rsidRDefault="000F49A6" w:rsidP="00420D1E">
      <w:pPr>
        <w:tabs>
          <w:tab w:val="left" w:pos="960"/>
        </w:tabs>
        <w:jc w:val="center"/>
        <w:rPr>
          <w:rFonts w:ascii="Arial LatRus" w:hAnsi="Arial LatRus" w:cs="Arial"/>
          <w:sz w:val="24"/>
          <w:szCs w:val="24"/>
          <w:lang w:val="en-US"/>
        </w:rPr>
      </w:pPr>
    </w:p>
    <w:p w:rsidR="00420D1E" w:rsidRPr="000F49A6" w:rsidRDefault="00420D1E" w:rsidP="000F49A6">
      <w:pPr>
        <w:pStyle w:val="aff6"/>
        <w:ind w:left="0" w:right="-1" w:firstLine="567"/>
        <w:jc w:val="both"/>
        <w:rPr>
          <w:rFonts w:ascii="Times LatRus" w:hAnsi="Times LatRus" w:cs="Arial"/>
          <w:lang w:val="en-US"/>
        </w:rPr>
      </w:pPr>
      <w:r w:rsidRPr="000F49A6">
        <w:rPr>
          <w:rFonts w:ascii="Times LatRus" w:hAnsi="Times LatRus" w:cs="Arial"/>
          <w:lang w:val="en-US"/>
        </w:rPr>
        <w:t>Â ðàáîòå ðàññìîòðåíà çàäà÷à êâàíòîâàíèÿ ýêñèòîííûõ ïîëÿðèòîíîâ â ïîëóïðîâîäíèêîâîé ñôåðè÷åñêîé êâàíòîâîé òî÷êå, â óñëîâèÿõ ñëàáîãî êâàíòîâàíèÿ R</w:t>
      </w:r>
      <w:r w:rsidRPr="000F49A6">
        <w:rPr>
          <w:rFonts w:ascii="Times LatRus" w:hAnsi="Times LatRus" w:cs="Arial"/>
          <w:vertAlign w:val="subscript"/>
          <w:lang w:val="en-US"/>
        </w:rPr>
        <w:t>0</w:t>
      </w:r>
      <w:r w:rsidRPr="000F49A6">
        <w:rPr>
          <w:rFonts w:ascii="Times LatRus" w:hAnsi="Times LatRus" w:cs="Arial"/>
          <w:lang w:val="en-US"/>
        </w:rPr>
        <w:t>&gt;&gt;à</w:t>
      </w:r>
      <w:r w:rsidRPr="000F49A6">
        <w:rPr>
          <w:rFonts w:ascii="Times LatRus" w:hAnsi="Times LatRus" w:cs="Arial"/>
          <w:vertAlign w:val="subscript"/>
          <w:lang w:val="en-US"/>
        </w:rPr>
        <w:t>á</w:t>
      </w:r>
      <w:r w:rsidRPr="000F49A6">
        <w:rPr>
          <w:rFonts w:ascii="Times LatRus" w:hAnsi="Times LatRus" w:cs="Arial"/>
          <w:lang w:val="en-US"/>
        </w:rPr>
        <w:t>. Ïðåäñòàâëåíèå ðåøåíèÿ óðàâíåíèÿ äëÿ ýêñèòîííûõ ïîëÿðèòîíîâ â âèäå ðàçëîæåíèÿ ïî ïîëíîé ñèñòåìå âîäîðîäíûõ âîëíîâûõ ôóíêöèé îòíîñèòåëüíîãî äâèæåíèÿ äà</w:t>
      </w:r>
      <w:r w:rsidR="00CD6289">
        <w:rPr>
          <w:rFonts w:ascii="Times LatRus" w:hAnsi="Times LatRus" w:cs="Arial"/>
          <w:lang w:val="en-US"/>
        </w:rPr>
        <w:t>e</w:t>
      </w:r>
      <w:r w:rsidRPr="000F49A6">
        <w:rPr>
          <w:rFonts w:ascii="Times LatRus" w:hAnsi="Times LatRus" w:cs="Arial"/>
          <w:lang w:val="en-US"/>
        </w:rPr>
        <w:t>ò âîçìîæíîñòü ó÷</w:t>
      </w:r>
      <w:r w:rsidR="00CD6289">
        <w:rPr>
          <w:rFonts w:ascii="Times LatRus" w:hAnsi="Times LatRus" w:cs="Arial"/>
          <w:lang w:val="en-US"/>
        </w:rPr>
        <w:t>e</w:t>
      </w:r>
      <w:r w:rsidRPr="000F49A6">
        <w:rPr>
          <w:rFonts w:ascii="Times LatRus" w:hAnsi="Times LatRus" w:cs="Arial"/>
          <w:lang w:val="en-US"/>
        </w:rPr>
        <w:t xml:space="preserve">òà âëèÿíèÿ ãðàíèöû êâàíòîâîé òî÷êè. </w:t>
      </w:r>
    </w:p>
    <w:p w:rsidR="00420D1E" w:rsidRPr="000F49A6" w:rsidRDefault="00420D1E" w:rsidP="000F49A6">
      <w:pPr>
        <w:pStyle w:val="aff6"/>
        <w:tabs>
          <w:tab w:val="left" w:pos="9355"/>
        </w:tabs>
        <w:ind w:left="0" w:right="-143" w:firstLine="567"/>
        <w:jc w:val="both"/>
        <w:rPr>
          <w:rFonts w:ascii="Times LatRus" w:hAnsi="Times LatRus" w:cs="Arial"/>
          <w:lang w:val="en-US"/>
        </w:rPr>
      </w:pPr>
      <w:r w:rsidRPr="000F49A6">
        <w:rPr>
          <w:rFonts w:ascii="Times LatRus" w:hAnsi="Times LatRus" w:cs="Arial"/>
          <w:lang w:val="en-US"/>
        </w:rPr>
        <w:t xml:space="preserve">Ïîëó÷åííûå  ðåøåíèÿ ïîçâîëÿò â äàëüíåéøåì ïðîèçâîäèòü îöåíêó âëèÿíèÿ ãðàíèöû êâàíòîâîé òî÷êè íà ôîðìèðîâàíèå  òàêèõ ìàêðîñêîïè÷åñêèõ âåëè÷èí, êàê ïîëÿðèçàöèÿ, êîýôôèöåíò ïîãëîùåíèÿ è ò. ä.. </w:t>
      </w:r>
    </w:p>
    <w:p w:rsidR="00420D1E" w:rsidRPr="001657A6" w:rsidRDefault="00420D1E" w:rsidP="00171C6F">
      <w:pPr>
        <w:pStyle w:val="aff6"/>
        <w:numPr>
          <w:ilvl w:val="1"/>
          <w:numId w:val="3"/>
        </w:numPr>
        <w:tabs>
          <w:tab w:val="clear" w:pos="1440"/>
          <w:tab w:val="num" w:pos="1134"/>
        </w:tabs>
        <w:spacing w:after="0" w:line="240" w:lineRule="auto"/>
        <w:ind w:left="426"/>
        <w:jc w:val="center"/>
        <w:rPr>
          <w:rFonts w:ascii="Times New Roman" w:hAnsi="Times New Roman"/>
          <w:lang w:val="en-US"/>
        </w:rPr>
      </w:pPr>
      <w:r w:rsidRPr="001657A6">
        <w:rPr>
          <w:rFonts w:ascii="Times New Roman" w:hAnsi="Times New Roman"/>
          <w:lang w:val="en-US"/>
        </w:rPr>
        <w:t>Введение</w:t>
      </w:r>
    </w:p>
    <w:p w:rsidR="00171C6F" w:rsidRPr="00171C6F" w:rsidRDefault="00171C6F" w:rsidP="00171C6F">
      <w:pPr>
        <w:pStyle w:val="aff6"/>
        <w:spacing w:after="0" w:line="240" w:lineRule="auto"/>
        <w:ind w:left="426"/>
        <w:rPr>
          <w:sz w:val="10"/>
          <w:szCs w:val="10"/>
          <w:lang w:val="en-US"/>
        </w:rPr>
      </w:pPr>
    </w:p>
    <w:p w:rsidR="00420D1E" w:rsidRPr="00566E03" w:rsidRDefault="00420D1E" w:rsidP="00171C6F">
      <w:pPr>
        <w:ind w:firstLine="567"/>
        <w:jc w:val="both"/>
        <w:rPr>
          <w:rFonts w:ascii="Times LatRus" w:hAnsi="Times LatRus" w:cs="Arial"/>
          <w:sz w:val="22"/>
          <w:szCs w:val="22"/>
          <w:lang w:val="en-US"/>
        </w:rPr>
      </w:pPr>
      <w:r w:rsidRPr="00566E03">
        <w:rPr>
          <w:rFonts w:ascii="Times LatRus" w:hAnsi="Times LatRus" w:cs="Arial"/>
          <w:sz w:val="22"/>
          <w:szCs w:val="22"/>
          <w:lang w:val="en-US"/>
        </w:rPr>
        <w:t>Â ïîëóïðîâîäíèêîâûõ ñòðóêòóðàõ  ñ ïîíèæåííîé ðàçìåðíîñòüþ âëèÿíèå ðàçìåðíîãî  êâàíòîâàíèÿ ïîçâîëÿåò èçó÷àòü ýêñèòîíû ñ íåíóëåâîé  êèíåòè÷åñêîé ýíåðãèåé. Íàèáîëåå óäîáíûìè îáúåêòàìè  èññëåäîâàíèé ïðè ýòîì  ÿâëÿþòñÿ ãåòåðîñòðóêòóðû ñ øèðîêèìè êâàíòîâûìè  ÿìàìè, ãäå øèðèíà ÿìû  íàìíîãî  ïðåâîñõîäèò  áîðîâñêèé  ðàäèóñ ýêñèòîíà à</w:t>
      </w:r>
      <w:r w:rsidRPr="00566E03">
        <w:rPr>
          <w:rFonts w:ascii="Times LatRus" w:hAnsi="Times LatRus" w:cs="Arial"/>
          <w:sz w:val="22"/>
          <w:szCs w:val="22"/>
          <w:vertAlign w:val="subscript"/>
          <w:lang w:val="en-US"/>
        </w:rPr>
        <w:t xml:space="preserve">á </w:t>
      </w:r>
      <w:r w:rsidRPr="00566E03">
        <w:rPr>
          <w:rFonts w:ascii="Times LatRus" w:hAnsi="Times LatRus" w:cs="Arial"/>
          <w:sz w:val="22"/>
          <w:szCs w:val="22"/>
          <w:lang w:val="en-US"/>
        </w:rPr>
        <w:t>[1], à òàêæå êâàíòîâàííûå íàíîêðèñòàëëû  â ïðåäåëüíîì  ñëó÷àå  ñëàáîãî êâàíòîâàíèÿ R</w:t>
      </w:r>
      <w:r w:rsidRPr="00566E03">
        <w:rPr>
          <w:rFonts w:ascii="Times LatRus" w:hAnsi="Times LatRus" w:cs="Arial"/>
          <w:sz w:val="22"/>
          <w:szCs w:val="22"/>
          <w:vertAlign w:val="subscript"/>
          <w:lang w:val="en-US"/>
        </w:rPr>
        <w:t>0</w:t>
      </w:r>
      <w:r w:rsidRPr="00566E03">
        <w:rPr>
          <w:rFonts w:ascii="Times LatRus" w:hAnsi="Times LatRus" w:cs="Arial"/>
          <w:sz w:val="22"/>
          <w:szCs w:val="22"/>
          <w:lang w:val="en-US"/>
        </w:rPr>
        <w:t>&gt;&gt;à</w:t>
      </w:r>
      <w:r w:rsidRPr="00566E03">
        <w:rPr>
          <w:rFonts w:ascii="Times LatRus" w:hAnsi="Times LatRus" w:cs="Arial"/>
          <w:sz w:val="22"/>
          <w:szCs w:val="22"/>
          <w:vertAlign w:val="subscript"/>
          <w:lang w:val="en-US"/>
        </w:rPr>
        <w:t>á</w:t>
      </w:r>
      <w:r w:rsidRPr="00566E03">
        <w:rPr>
          <w:rFonts w:ascii="Times LatRus" w:hAnsi="Times LatRus" w:cs="Arial"/>
          <w:sz w:val="22"/>
          <w:szCs w:val="22"/>
          <w:lang w:val="en-US"/>
        </w:rPr>
        <w:t>, ãäå R</w:t>
      </w:r>
      <w:r w:rsidRPr="00566E03">
        <w:rPr>
          <w:rFonts w:ascii="Times LatRus" w:hAnsi="Times LatRus" w:cs="Arial"/>
          <w:sz w:val="22"/>
          <w:szCs w:val="22"/>
          <w:vertAlign w:val="subscript"/>
          <w:lang w:val="en-US"/>
        </w:rPr>
        <w:t>0</w:t>
      </w:r>
      <w:r w:rsidRPr="00566E03">
        <w:rPr>
          <w:rFonts w:ascii="Times LatRus" w:hAnsi="Times LatRus" w:cs="Arial"/>
          <w:sz w:val="22"/>
          <w:szCs w:val="22"/>
          <w:lang w:val="en-US"/>
        </w:rPr>
        <w:t xml:space="preserve"> ðàäèóñ íàíîêðèñòàëëà. </w:t>
      </w:r>
      <w:r w:rsidRPr="00566E03">
        <w:rPr>
          <w:rFonts w:ascii="Times LatRus" w:hAnsi="Times LatRus" w:cs="Arial"/>
          <w:b/>
          <w:sz w:val="22"/>
          <w:szCs w:val="22"/>
          <w:lang w:val="en-US"/>
        </w:rPr>
        <w:t xml:space="preserve"> </w:t>
      </w:r>
      <w:r w:rsidRPr="00566E03">
        <w:rPr>
          <w:rFonts w:ascii="Times LatRus" w:hAnsi="Times LatRus" w:cs="Arial"/>
          <w:sz w:val="22"/>
          <w:szCs w:val="22"/>
          <w:lang w:val="en-US"/>
        </w:rPr>
        <w:t>Â ïîäîáíûõ  ñòðóêòóðàõ äâèæåíèå öåíòðà ìàññ ýêñèòîíà</w:t>
      </w:r>
      <w:r w:rsidRPr="00566E03">
        <w:rPr>
          <w:rFonts w:ascii="Times LatRus" w:hAnsi="Times LatRus" w:cs="Arial"/>
          <w:b/>
          <w:sz w:val="22"/>
          <w:szCs w:val="22"/>
          <w:lang w:val="en-US"/>
        </w:rPr>
        <w:t xml:space="preserve"> </w:t>
      </w:r>
      <w:r w:rsidRPr="00566E03">
        <w:rPr>
          <w:rFonts w:ascii="Times LatRus" w:hAnsi="Times LatRus" w:cs="Arial"/>
          <w:sz w:val="22"/>
          <w:szCs w:val="22"/>
          <w:lang w:val="en-US"/>
        </w:rPr>
        <w:t xml:space="preserve"> êâàíòóåòñÿ, òàê ÷òî ñîõðàíÿÿ  ñâîè  îáú</w:t>
      </w:r>
      <w:r w:rsidR="00CD6289">
        <w:rPr>
          <w:rFonts w:ascii="Times LatRus" w:hAnsi="Times LatRus" w:cs="Arial"/>
          <w:sz w:val="22"/>
          <w:szCs w:val="22"/>
          <w:lang w:val="en-US"/>
        </w:rPr>
        <w:t>e</w:t>
      </w:r>
      <w:r w:rsidRPr="00566E03">
        <w:rPr>
          <w:rFonts w:ascii="Times LatRus" w:hAnsi="Times LatRus" w:cs="Arial"/>
          <w:sz w:val="22"/>
          <w:szCs w:val="22"/>
          <w:lang w:val="en-US"/>
        </w:rPr>
        <w:t>ìíûå ñâîéñòâà, ýêñèòîí îáëàäàåò òàêæå íåíóëåâîé êèíåòè÷åñêîé ýíåðãèåé, ÷òî ïðèâîäèò ê íåîáõîäèìîñòè  ó÷</w:t>
      </w:r>
      <w:r w:rsidR="00CD6289">
        <w:rPr>
          <w:rFonts w:ascii="Times LatRus" w:hAnsi="Times LatRus" w:cs="Arial"/>
          <w:sz w:val="22"/>
          <w:szCs w:val="22"/>
          <w:lang w:val="en-US"/>
        </w:rPr>
        <w:t>e</w:t>
      </w:r>
      <w:r w:rsidRPr="00566E03">
        <w:rPr>
          <w:rFonts w:ascii="Times LatRus" w:hAnsi="Times LatRus" w:cs="Arial"/>
          <w:sz w:val="22"/>
          <w:szCs w:val="22"/>
          <w:lang w:val="en-US"/>
        </w:rPr>
        <w:t xml:space="preserve">òà ïðîñòðàíñòâåííîé  äèñïåðñèè â îáëàñòè ýêñèòîííîãî  ðåçîíàíñà. À íàëè÷èå  ïîñëåäíåé òðåáóåò ââåäåíèå äîïîëíèòåëüíûõ ãðàíè÷íûõ  óñëîâèé (ÄÃÓ), êîòîðûå íåîáõîäèìû äëÿ äåòàëüíûõ èññëåäîâàíèé ñïåêòðîâ îòðàæåíèÿ  [2]. </w:t>
      </w:r>
    </w:p>
    <w:p w:rsidR="00420D1E" w:rsidRPr="0033788F" w:rsidRDefault="00420D1E" w:rsidP="000F49A6">
      <w:pPr>
        <w:ind w:firstLine="567"/>
        <w:jc w:val="both"/>
        <w:rPr>
          <w:rFonts w:ascii="Times LatRus" w:hAnsi="Times LatRus" w:cs="Arial"/>
          <w:spacing w:val="-2"/>
          <w:sz w:val="22"/>
          <w:szCs w:val="22"/>
          <w:lang w:val="en-US"/>
        </w:rPr>
      </w:pPr>
      <w:r w:rsidRPr="0033788F">
        <w:rPr>
          <w:rFonts w:ascii="Times LatRus" w:hAnsi="Times LatRus" w:cs="Arial"/>
          <w:spacing w:val="-2"/>
          <w:sz w:val="22"/>
          <w:szCs w:val="22"/>
          <w:lang w:val="en-US"/>
        </w:rPr>
        <w:t>Â îïèñàííîé ñèòóàöèè êðîìå óêàçàííûõ îñîáåííîñòåé, êîòîðîå ïîäëåæàò èññëåäîâàíèþ, ìîæíî îòìåòèòü íåîáõîäèìîñòü ðàññìîòðåíèÿ âîçìîæíûõ ÿâëåíèé,  îáóñëîâëåííûå ñìåøèâàíèåì ñîñòîÿíèé âíóòðåííîãî äâèæåíèÿ â ýêñèòîíå è åãî òðàíñëÿöèîííîãî äâèæåíèÿ, à òàêæå âàæíîñòü ó÷</w:t>
      </w:r>
      <w:r w:rsidR="005C10F2" w:rsidRPr="0033788F">
        <w:rPr>
          <w:rFonts w:ascii="Times LatRus" w:hAnsi="Times LatRus" w:cs="Arial"/>
          <w:spacing w:val="-2"/>
          <w:sz w:val="22"/>
          <w:szCs w:val="22"/>
          <w:lang w:val="en-US"/>
        </w:rPr>
        <w:t>e</w:t>
      </w:r>
      <w:r w:rsidRPr="0033788F">
        <w:rPr>
          <w:rFonts w:ascii="Times LatRus" w:hAnsi="Times LatRus" w:cs="Arial"/>
          <w:spacing w:val="-2"/>
          <w:sz w:val="22"/>
          <w:szCs w:val="22"/>
          <w:lang w:val="en-US"/>
        </w:rPr>
        <w:t>òà âíåøíèõ âîçäåéñòâèé íàä ýêñèòîííûìè ñïåêòðàìè. Ïîäîáíîãî  ðîäà   ðàññì</w:t>
      </w:r>
      <w:r w:rsidR="005C10F2" w:rsidRPr="0033788F">
        <w:rPr>
          <w:rFonts w:ascii="Times LatRus" w:hAnsi="Times LatRus" w:cs="Arial"/>
          <w:spacing w:val="-2"/>
          <w:sz w:val="22"/>
          <w:szCs w:val="22"/>
          <w:lang w:val="en-US"/>
        </w:rPr>
        <w:t>o</w:t>
      </w:r>
      <w:r w:rsidRPr="0033788F">
        <w:rPr>
          <w:rFonts w:ascii="Times LatRus" w:hAnsi="Times LatRus" w:cs="Arial"/>
          <w:spacing w:val="-2"/>
          <w:sz w:val="22"/>
          <w:szCs w:val="22"/>
          <w:lang w:val="en-US"/>
        </w:rPr>
        <w:t>òðåíèÿ, â ÷àñòíîñòè â ñòðóòóðå  Cd Te/Cd ZnTe ñ øèðîêîé êâàíòîâîé ÿìîé â ìàãíèòíîì  ïîëå, ïðîâåäåíû â [1].</w:t>
      </w:r>
    </w:p>
    <w:p w:rsidR="00420D1E" w:rsidRPr="00566E03" w:rsidRDefault="00420D1E" w:rsidP="000F49A6">
      <w:pPr>
        <w:ind w:firstLine="567"/>
        <w:jc w:val="both"/>
        <w:rPr>
          <w:rFonts w:ascii="Times LatRus" w:hAnsi="Times LatRus" w:cs="Arial"/>
          <w:sz w:val="22"/>
          <w:szCs w:val="22"/>
          <w:lang w:val="en-US"/>
        </w:rPr>
      </w:pPr>
      <w:r w:rsidRPr="00566E03">
        <w:rPr>
          <w:rFonts w:ascii="Times LatRus" w:hAnsi="Times LatRus" w:cs="Arial"/>
          <w:sz w:val="22"/>
          <w:szCs w:val="22"/>
          <w:lang w:val="en-US"/>
        </w:rPr>
        <w:t xml:space="preserve"> </w:t>
      </w:r>
      <w:r w:rsidRPr="00566E03">
        <w:rPr>
          <w:rFonts w:ascii="Times LatRus" w:hAnsi="Times LatRus" w:cs="Arial"/>
          <w:sz w:val="22"/>
          <w:szCs w:val="22"/>
          <w:lang w:val="en-US"/>
        </w:rPr>
        <w:tab/>
        <w:t>Äàëåå ó÷</w:t>
      </w:r>
      <w:r w:rsidR="005C10F2">
        <w:rPr>
          <w:rFonts w:ascii="Times LatRus" w:hAnsi="Times LatRus" w:cs="Arial"/>
          <w:sz w:val="22"/>
          <w:szCs w:val="22"/>
          <w:lang w:val="en-US"/>
        </w:rPr>
        <w:t>e</w:t>
      </w:r>
      <w:r w:rsidRPr="00566E03">
        <w:rPr>
          <w:rFonts w:ascii="Times LatRus" w:hAnsi="Times LatRus" w:cs="Arial"/>
          <w:sz w:val="22"/>
          <w:szCs w:val="22"/>
          <w:lang w:val="en-US"/>
        </w:rPr>
        <w:t>ò ïðîñòðàñòâåííîé äèñïåðñèè ýêñèòîíîâ è ñâåòîýêñèòîííîãî âçàèìîäåéñòâèÿ ðàññìàòðèâàþòñÿ íà îñíîâå ìîäåëè ïîëóïðîâîäíèêîâîé êâàíòîâîé òî÷êè, è ïðèòîì, â îòëè÷èè îò ñòàíäàðòíîãî ïîäõîäà, ðàññìîòðåíèå ïðîâîäèòñÿ ïóò</w:t>
      </w:r>
      <w:r w:rsidR="005C10F2">
        <w:rPr>
          <w:rFonts w:ascii="Times LatRus" w:hAnsi="Times LatRus" w:cs="Arial"/>
          <w:sz w:val="22"/>
          <w:szCs w:val="22"/>
          <w:lang w:val="en-US"/>
        </w:rPr>
        <w:t>e</w:t>
      </w:r>
      <w:r w:rsidRPr="00566E03">
        <w:rPr>
          <w:rFonts w:ascii="Times LatRus" w:hAnsi="Times LatRus" w:cs="Arial"/>
          <w:sz w:val="22"/>
          <w:szCs w:val="22"/>
          <w:lang w:val="en-US"/>
        </w:rPr>
        <w:t>ì âíåäðåíèÿ ïîëóêëàññè÷åñêèõ âîëíîâûõ  óðàâíåíèé, ïðèâîäÿùè</w:t>
      </w:r>
      <w:r w:rsidR="005C10F2">
        <w:rPr>
          <w:rFonts w:ascii="Times LatRus" w:hAnsi="Times LatRus" w:cs="Arial"/>
          <w:sz w:val="22"/>
          <w:szCs w:val="22"/>
          <w:lang w:val="en-US"/>
        </w:rPr>
        <w:t>õ</w:t>
      </w:r>
      <w:r w:rsidRPr="00566E03">
        <w:rPr>
          <w:rFonts w:ascii="Times LatRus" w:hAnsi="Times LatRus" w:cs="Arial"/>
          <w:sz w:val="22"/>
          <w:szCs w:val="22"/>
          <w:lang w:val="en-US"/>
        </w:rPr>
        <w:t xml:space="preserve"> ê ïîëÿðèòîííûì ðåøåíèÿì, êîòîðûå áîëåå öåëåñîîáðàçíû â çàäà÷àõ îòûñêàíèÿ ðåøåí</w:t>
      </w:r>
      <w:r w:rsidR="00CD6289">
        <w:rPr>
          <w:rFonts w:ascii="Times LatRus" w:hAnsi="Times LatRus" w:cs="Arial"/>
          <w:sz w:val="22"/>
          <w:szCs w:val="22"/>
          <w:lang w:val="en-US"/>
        </w:rPr>
        <w:t xml:space="preserve">èé ïðè êðàåâûõ óñëîâèÿõ [3-5]. </w:t>
      </w:r>
      <w:r w:rsidRPr="00566E03">
        <w:rPr>
          <w:rFonts w:ascii="Times LatRus" w:hAnsi="Times LatRus" w:cs="Arial"/>
          <w:sz w:val="22"/>
          <w:szCs w:val="22"/>
          <w:lang w:val="en-US"/>
        </w:rPr>
        <w:t>Êàê èçâåñòíî, ïîëíûå ðåøåíèÿ çàäà÷è îá îòðàæåíèè ñâåòà îò ïîëóïðîâîäíèêîâ, ÷àñòîòà êîòîðîãî ïîïàäàåò â îáëàñòü ÷àñòîò ýêñèòîííûõ ñîñòîÿíèé, ñâÿçàíî ñ îñëîæíåíèÿìè, êàê ýêñïåðèìåíòàëüíîãî, òàê è òåîðåòè÷åñêîãî õàðàêòåðà. Â ÷àñòíîñòè   èññëåäîâàíèÿ   îòðàæåíèÿ ñâåòà ñâÿçûâàåòñÿ ñ íåîáõîäèìîñòüþ ðàññìîòðåíèÿ òàêèõ âîçáóæäåííûõ ñîñòîÿíèé ïîëóïðîâîäíèêîãî êðèñòàëëà, êîòîðûå ñîçäàþòñÿ ñàìèì ïàäàþùèì ñâåòîì. Íàïðèìåð, â îáëàñòè âûñîêèõ  ÷àñòîò  â èîííûõ, ìîëåêóëÿðíûõ êðèññòàëëàõ è îñîáåííî â íåêîòîðûõ ïîëóïðîâîäíèêàõ îñíîâíóþ ðîëü èãðàþò âîçáóæäåíèÿ  ýëåêòðîííîãî òèïà (àòîìíûå èëè ìîëåêóëÿðíûå âîçáóæäåíèÿ, êîòîðûå ìèãðèðóþò  ïî êðèñòàëëó, áëàãîäàðÿ ìåæàòîìíûì âçàèìîäåéñòâèÿì, ïåðåõîäà îò óçëà ê óçëó    (ýêñèòîíû Ôðåíêåëÿ), èëè äâèæóùèåñÿ  â êðèñòàëëå ñâÿçàííûå ïàðû ýëåêòðîí-äûðêà</w:t>
      </w:r>
      <w:r w:rsidR="00CD6289">
        <w:rPr>
          <w:rFonts w:ascii="Times LatRus" w:hAnsi="Times LatRus" w:cs="Arial"/>
          <w:sz w:val="22"/>
          <w:szCs w:val="22"/>
          <w:lang w:val="en-US"/>
        </w:rPr>
        <w:t xml:space="preserve"> </w:t>
      </w:r>
      <w:r w:rsidRPr="00566E03">
        <w:rPr>
          <w:rFonts w:ascii="Times LatRus" w:hAnsi="Times LatRus" w:cs="Arial"/>
          <w:sz w:val="22"/>
          <w:szCs w:val="22"/>
          <w:lang w:val="en-US"/>
        </w:rPr>
        <w:t>(ýêñèòîíû Âàíüå-Ìîòòà), êîãäà îáëàñòü âîçáóæäåíèÿ ðàñïðîñòðàíÿåòñÿ íà áîëüøîå ÷èñëî ýëåìåíòàðíûõ ÿ÷ååê). Òàê ÷òî</w:t>
      </w:r>
      <w:r w:rsidR="005C10F2">
        <w:rPr>
          <w:rFonts w:ascii="Times LatRus" w:hAnsi="Times LatRus" w:cs="Arial"/>
          <w:sz w:val="22"/>
          <w:szCs w:val="22"/>
          <w:lang w:val="en-US"/>
        </w:rPr>
        <w:t>,</w:t>
      </w:r>
      <w:r w:rsidRPr="00566E03">
        <w:rPr>
          <w:rFonts w:ascii="Times LatRus" w:hAnsi="Times LatRus" w:cs="Arial"/>
          <w:sz w:val="22"/>
          <w:szCs w:val="22"/>
          <w:lang w:val="en-US"/>
        </w:rPr>
        <w:t xml:space="preserve"> äàæå â ñëó÷àå èäåàëüíîé îòðàæàþùåé ïîâåðõíîñòè, ïðè àíàëèçå ñïåêòðîâ îòð</w:t>
      </w:r>
      <w:r w:rsidR="005C10F2">
        <w:rPr>
          <w:rFonts w:ascii="Times LatRus" w:hAnsi="Times LatRus" w:cs="Arial"/>
          <w:sz w:val="22"/>
          <w:szCs w:val="22"/>
          <w:lang w:val="en-US"/>
        </w:rPr>
        <w:t>à</w:t>
      </w:r>
      <w:r w:rsidRPr="00566E03">
        <w:rPr>
          <w:rFonts w:ascii="Times LatRus" w:hAnsi="Times LatRus" w:cs="Arial"/>
          <w:sz w:val="22"/>
          <w:szCs w:val="22"/>
          <w:lang w:val="en-US"/>
        </w:rPr>
        <w:t xml:space="preserve">æíåíèÿ, ñóùåñòâóþò îñëîæåíèÿ â ñâÿçè ñ òåì îáñòîÿòåëüñòâîì, ÷òî ýêñèòîíû ñêëîííû ê ïðîÿâëåíèþ ïðîñòðàíñòâåííîé äèñïåðñèè  [2] (â îáëàñòè ýêñèòîííûõ ÷àñòîò êîìïîíåíòû </w:t>
      </w:r>
      <m:oMath>
        <m:sSub>
          <m:sSubPr>
            <m:ctrlPr>
              <w:rPr>
                <w:rFonts w:ascii="Cambria Math" w:hAnsi="Times LatRus" w:cs="Arial"/>
                <w:i/>
                <w:sz w:val="22"/>
                <w:szCs w:val="22"/>
                <w:lang w:val="en-US"/>
              </w:rPr>
            </m:ctrlPr>
          </m:sSubPr>
          <m:e>
            <m:r>
              <w:rPr>
                <w:rFonts w:ascii="Cambria Math" w:hAnsi="Cambria Math" w:cs="Arial"/>
                <w:sz w:val="22"/>
                <w:szCs w:val="22"/>
                <w:lang w:val="en-US"/>
              </w:rPr>
              <m:t>ε</m:t>
            </m:r>
          </m:e>
          <m:sub>
            <m:r>
              <w:rPr>
                <w:rFonts w:ascii="Cambria Math" w:hAnsi="Cambria Math" w:cs="Arial"/>
                <w:sz w:val="22"/>
                <w:szCs w:val="22"/>
                <w:lang w:val="en-US"/>
              </w:rPr>
              <m:t>ij</m:t>
            </m:r>
          </m:sub>
        </m:sSub>
        <m:r>
          <w:rPr>
            <w:rFonts w:ascii="Cambria Math" w:hAnsi="Times LatRus" w:cs="Arial"/>
            <w:sz w:val="22"/>
            <w:szCs w:val="22"/>
            <w:lang w:val="en-US"/>
          </w:rPr>
          <m:t>(</m:t>
        </m:r>
        <m:r>
          <w:rPr>
            <w:rFonts w:ascii="Cambria Math" w:hAnsi="Cambria Math" w:cs="Arial"/>
            <w:sz w:val="22"/>
            <w:szCs w:val="22"/>
            <w:lang w:val="en-US"/>
          </w:rPr>
          <m:t>ω</m:t>
        </m:r>
        <m:r>
          <w:rPr>
            <w:rFonts w:ascii="Cambria Math" w:hAnsi="Times LatRus" w:cs="Arial"/>
            <w:sz w:val="22"/>
            <w:szCs w:val="22"/>
            <w:lang w:val="en-US"/>
          </w:rPr>
          <m:t>,</m:t>
        </m:r>
        <m:acc>
          <m:accPr>
            <m:chr m:val="⃗"/>
            <m:ctrlPr>
              <w:rPr>
                <w:rFonts w:ascii="Cambria Math" w:hAnsi="Times LatRus" w:cs="Arial"/>
                <w:sz w:val="22"/>
                <w:szCs w:val="22"/>
                <w:lang w:val="en-US"/>
              </w:rPr>
            </m:ctrlPr>
          </m:accPr>
          <m:e>
            <m:r>
              <m:rPr>
                <m:sty m:val="p"/>
              </m:rPr>
              <w:rPr>
                <w:rFonts w:ascii="Cambria Math" w:hAnsi="Times LatRus" w:cs="Arial"/>
                <w:sz w:val="22"/>
                <w:szCs w:val="22"/>
                <w:lang w:val="en-US"/>
              </w:rPr>
              <m:t>k</m:t>
            </m:r>
          </m:e>
        </m:acc>
        <m:r>
          <m:rPr>
            <m:sty m:val="p"/>
          </m:rPr>
          <w:rPr>
            <w:rFonts w:ascii="Cambria Math" w:hAnsi="Times LatRus" w:cs="Arial"/>
            <w:sz w:val="22"/>
            <w:szCs w:val="22"/>
            <w:lang w:val="en-US"/>
          </w:rPr>
          <m:t>)</m:t>
        </m:r>
      </m:oMath>
      <w:r w:rsidRPr="00566E03">
        <w:rPr>
          <w:rFonts w:ascii="Times LatRus" w:hAnsi="Times LatRus" w:cs="Arial"/>
          <w:sz w:val="22"/>
          <w:szCs w:val="22"/>
          <w:lang w:val="en-US"/>
        </w:rPr>
        <w:t xml:space="preserve"> êîìïëåêñíîãî òåíçîðà äèýëåêòðè÷åñêîé ïðîíèöàåìîñòè ñðåäû çàâèñÿò îò âîëíîâîãî âåêòîðà </w:t>
      </w:r>
      <m:oMath>
        <m:acc>
          <m:accPr>
            <m:chr m:val="⃗"/>
            <m:ctrlPr>
              <w:rPr>
                <w:rFonts w:ascii="Cambria Math" w:hAnsi="Times LatRus" w:cs="Arial"/>
                <w:sz w:val="22"/>
                <w:szCs w:val="22"/>
                <w:lang w:val="en-US"/>
              </w:rPr>
            </m:ctrlPr>
          </m:accPr>
          <m:e>
            <m:r>
              <m:rPr>
                <m:sty m:val="p"/>
              </m:rPr>
              <w:rPr>
                <w:rFonts w:ascii="Cambria Math" w:hAnsi="Times LatRus" w:cs="Arial"/>
                <w:sz w:val="22"/>
                <w:szCs w:val="22"/>
                <w:lang w:val="en-US"/>
              </w:rPr>
              <m:t>k</m:t>
            </m:r>
          </m:e>
        </m:acc>
        <m:r>
          <m:rPr>
            <m:sty m:val="p"/>
          </m:rPr>
          <w:rPr>
            <w:rFonts w:ascii="Cambria Math" w:hAnsi="Times LatRus" w:cs="Arial"/>
            <w:sz w:val="22"/>
            <w:szCs w:val="22"/>
            <w:lang w:val="en-US"/>
          </w:rPr>
          <m:t>=</m:t>
        </m:r>
        <m:sSub>
          <m:sSubPr>
            <m:ctrlPr>
              <w:rPr>
                <w:rFonts w:ascii="Cambria Math" w:hAnsi="Times LatRus" w:cs="Arial"/>
                <w:sz w:val="22"/>
                <w:szCs w:val="22"/>
                <w:lang w:val="en-US"/>
              </w:rPr>
            </m:ctrlPr>
          </m:sSubPr>
          <m:e>
            <m:acc>
              <m:accPr>
                <m:chr m:val="⃗"/>
                <m:ctrlPr>
                  <w:rPr>
                    <w:rFonts w:ascii="Cambria Math" w:hAnsi="Times LatRus" w:cs="Arial"/>
                    <w:sz w:val="22"/>
                    <w:szCs w:val="22"/>
                    <w:lang w:val="en-US"/>
                  </w:rPr>
                </m:ctrlPr>
              </m:accPr>
              <m:e>
                <m:r>
                  <m:rPr>
                    <m:sty m:val="p"/>
                  </m:rPr>
                  <w:rPr>
                    <w:rFonts w:ascii="Cambria Math" w:hAnsi="Times LatRus" w:cs="Arial"/>
                    <w:sz w:val="22"/>
                    <w:szCs w:val="22"/>
                    <w:lang w:val="en-US"/>
                  </w:rPr>
                  <m:t>k</m:t>
                </m:r>
              </m:e>
            </m:acc>
          </m:e>
          <m:sub>
            <m:r>
              <m:rPr>
                <m:sty m:val="p"/>
              </m:rPr>
              <w:rPr>
                <w:rFonts w:ascii="Times LatRus" w:hAnsi="Times LatRus" w:cs="Arial"/>
                <w:sz w:val="22"/>
                <w:szCs w:val="22"/>
                <w:lang w:val="en-US"/>
              </w:rPr>
              <m:t>ýêñ</m:t>
            </m:r>
          </m:sub>
        </m:sSub>
      </m:oMath>
      <w:r w:rsidRPr="00566E03">
        <w:rPr>
          <w:rFonts w:ascii="Times LatRus" w:hAnsi="Times LatRus" w:cs="Arial"/>
          <w:sz w:val="22"/>
          <w:szCs w:val="22"/>
          <w:lang w:val="en-US"/>
        </w:rPr>
        <w:t xml:space="preserve"> òàê êàê â ïîëå ñâåòîâîãî èçëó÷åíèÿ ñ ÷àñòîòîé </w:t>
      </w:r>
      <m:oMath>
        <m:r>
          <w:rPr>
            <w:rFonts w:ascii="Cambria Math" w:hAnsi="Cambria Math" w:cs="Arial"/>
            <w:sz w:val="22"/>
            <w:szCs w:val="22"/>
            <w:lang w:val="en-US"/>
          </w:rPr>
          <m:t>ω</m:t>
        </m:r>
      </m:oMath>
      <w:r w:rsidRPr="00566E03">
        <w:rPr>
          <w:rFonts w:ascii="Times LatRus" w:hAnsi="Times LatRus" w:cs="Arial"/>
          <w:sz w:val="22"/>
          <w:szCs w:val="22"/>
          <w:lang w:val="en-US"/>
        </w:rPr>
        <w:t xml:space="preserve"> è </w:t>
      </w:r>
      <w:r w:rsidRPr="00566E03">
        <w:rPr>
          <w:rFonts w:ascii="Times LatRus" w:hAnsi="Times LatRus" w:cs="Arial"/>
          <w:sz w:val="22"/>
          <w:szCs w:val="22"/>
          <w:lang w:val="en-US"/>
        </w:rPr>
        <w:lastRenderedPageBreak/>
        <w:t xml:space="preserve">âîëíîâûì âåêòîðîì </w:t>
      </w:r>
      <m:oMath>
        <m:acc>
          <m:accPr>
            <m:chr m:val="⃗"/>
            <m:ctrlPr>
              <w:rPr>
                <w:rFonts w:ascii="Cambria Math" w:hAnsi="Times LatRus" w:cs="Arial"/>
                <w:sz w:val="22"/>
                <w:szCs w:val="22"/>
                <w:lang w:val="en-US"/>
              </w:rPr>
            </m:ctrlPr>
          </m:accPr>
          <m:e>
            <m:r>
              <m:rPr>
                <m:sty m:val="p"/>
              </m:rPr>
              <w:rPr>
                <w:rFonts w:ascii="Cambria Math" w:hAnsi="Times LatRus" w:cs="Arial"/>
                <w:sz w:val="22"/>
                <w:szCs w:val="22"/>
                <w:lang w:val="en-US"/>
              </w:rPr>
              <m:t>k</m:t>
            </m:r>
          </m:e>
        </m:acc>
      </m:oMath>
      <w:r w:rsidRPr="00566E03">
        <w:rPr>
          <w:rFonts w:ascii="Times LatRus" w:hAnsi="Times LatRus" w:cs="Arial"/>
          <w:sz w:val="22"/>
          <w:szCs w:val="22"/>
          <w:lang w:val="en-US"/>
        </w:rPr>
        <w:t xml:space="preserve"> ìîãóò âîçíèêíóòü òîëüêî  ñèíãëåíòíûå ýêñèòîíû  ñ  ñîáñòâåííûì âîëíîâûì âåêòîðîì </w:t>
      </w:r>
      <m:oMath>
        <m:sSub>
          <m:sSubPr>
            <m:ctrlPr>
              <w:rPr>
                <w:rFonts w:ascii="Cambria Math" w:hAnsi="Times LatRus" w:cs="Arial"/>
                <w:sz w:val="22"/>
                <w:szCs w:val="22"/>
                <w:lang w:val="en-US"/>
              </w:rPr>
            </m:ctrlPr>
          </m:sSubPr>
          <m:e>
            <m:acc>
              <m:accPr>
                <m:chr m:val="⃗"/>
                <m:ctrlPr>
                  <w:rPr>
                    <w:rFonts w:ascii="Cambria Math" w:hAnsi="Times LatRus" w:cs="Arial"/>
                    <w:sz w:val="22"/>
                    <w:szCs w:val="22"/>
                    <w:lang w:val="en-US"/>
                  </w:rPr>
                </m:ctrlPr>
              </m:accPr>
              <m:e>
                <m:r>
                  <m:rPr>
                    <m:sty m:val="p"/>
                  </m:rPr>
                  <w:rPr>
                    <w:rFonts w:ascii="Cambria Math" w:hAnsi="Times LatRus" w:cs="Arial"/>
                    <w:sz w:val="22"/>
                    <w:szCs w:val="22"/>
                    <w:lang w:val="en-US"/>
                  </w:rPr>
                  <m:t>k</m:t>
                </m:r>
              </m:e>
            </m:acc>
          </m:e>
          <m:sub>
            <m:r>
              <m:rPr>
                <m:sty m:val="p"/>
              </m:rPr>
              <w:rPr>
                <w:rFonts w:ascii="Times LatRus" w:hAnsi="Times LatRus" w:cs="Arial"/>
                <w:sz w:val="22"/>
                <w:szCs w:val="22"/>
                <w:lang w:val="en-US"/>
              </w:rPr>
              <m:t>ýêñ</m:t>
            </m:r>
          </m:sub>
        </m:sSub>
      </m:oMath>
      <w:r w:rsidRPr="00566E03">
        <w:rPr>
          <w:rFonts w:ascii="Times LatRus" w:hAnsi="Times LatRus" w:cs="Arial"/>
          <w:sz w:val="22"/>
          <w:szCs w:val="22"/>
          <w:lang w:val="en-US"/>
        </w:rPr>
        <w:t xml:space="preserve">= </w:t>
      </w:r>
      <m:oMath>
        <m:acc>
          <m:accPr>
            <m:chr m:val="⃗"/>
            <m:ctrlPr>
              <w:rPr>
                <w:rFonts w:ascii="Cambria Math" w:hAnsi="Times LatRus" w:cs="Arial"/>
                <w:sz w:val="22"/>
                <w:szCs w:val="22"/>
                <w:lang w:val="en-US"/>
              </w:rPr>
            </m:ctrlPr>
          </m:accPr>
          <m:e>
            <m:r>
              <m:rPr>
                <m:sty m:val="p"/>
              </m:rPr>
              <w:rPr>
                <w:rFonts w:ascii="Cambria Math" w:hAnsi="Times LatRus" w:cs="Arial"/>
                <w:sz w:val="22"/>
                <w:szCs w:val="22"/>
                <w:lang w:val="en-US"/>
              </w:rPr>
              <m:t>k</m:t>
            </m:r>
          </m:e>
        </m:acc>
        <m:r>
          <m:rPr>
            <m:sty m:val="p"/>
          </m:rPr>
          <w:rPr>
            <w:rFonts w:ascii="Cambria Math" w:hAnsi="Times LatRus" w:cs="Arial"/>
            <w:sz w:val="22"/>
            <w:szCs w:val="22"/>
            <w:lang w:val="en-US"/>
          </w:rPr>
          <m:t>):</m:t>
        </m:r>
      </m:oMath>
    </w:p>
    <w:p w:rsidR="00420D1E" w:rsidRPr="00566E03" w:rsidRDefault="00420D1E" w:rsidP="000F49A6">
      <w:pPr>
        <w:ind w:firstLine="567"/>
        <w:jc w:val="both"/>
        <w:rPr>
          <w:rFonts w:ascii="Times LatRus" w:hAnsi="Times LatRus" w:cs="Arial"/>
          <w:sz w:val="22"/>
          <w:szCs w:val="22"/>
          <w:lang w:val="en-US"/>
        </w:rPr>
      </w:pPr>
      <w:r w:rsidRPr="00566E03">
        <w:rPr>
          <w:rFonts w:ascii="Times LatRus" w:hAnsi="Times LatRus" w:cs="Arial"/>
          <w:sz w:val="22"/>
          <w:szCs w:val="22"/>
          <w:lang w:val="en-US"/>
        </w:rPr>
        <w:t xml:space="preserve">Òåîðåòè÷åñêîå âû÷èñëåíèå òåíçîðà </w:t>
      </w:r>
      <m:oMath>
        <m:sSub>
          <m:sSubPr>
            <m:ctrlPr>
              <w:rPr>
                <w:rFonts w:ascii="Cambria Math" w:hAnsi="Times LatRus" w:cs="Arial"/>
                <w:i/>
                <w:sz w:val="22"/>
                <w:szCs w:val="22"/>
                <w:lang w:val="en-US"/>
              </w:rPr>
            </m:ctrlPr>
          </m:sSubPr>
          <m:e>
            <m:r>
              <w:rPr>
                <w:rFonts w:ascii="Cambria Math" w:hAnsi="Cambria Math" w:cs="Arial"/>
                <w:sz w:val="22"/>
                <w:szCs w:val="22"/>
                <w:lang w:val="en-US"/>
              </w:rPr>
              <m:t>ε</m:t>
            </m:r>
          </m:e>
          <m:sub>
            <m:r>
              <w:rPr>
                <w:rFonts w:ascii="Cambria Math" w:hAnsi="Cambria Math" w:cs="Arial"/>
                <w:sz w:val="22"/>
                <w:szCs w:val="22"/>
                <w:lang w:val="en-US"/>
              </w:rPr>
              <m:t>ij</m:t>
            </m:r>
          </m:sub>
        </m:sSub>
        <m:r>
          <w:rPr>
            <w:rFonts w:ascii="Cambria Math" w:hAnsi="Times LatRus" w:cs="Arial"/>
            <w:sz w:val="22"/>
            <w:szCs w:val="22"/>
            <w:lang w:val="en-US"/>
          </w:rPr>
          <m:t>(</m:t>
        </m:r>
        <m:r>
          <w:rPr>
            <w:rFonts w:ascii="Cambria Math" w:hAnsi="Cambria Math" w:cs="Arial"/>
            <w:sz w:val="22"/>
            <w:szCs w:val="22"/>
            <w:lang w:val="en-US"/>
          </w:rPr>
          <m:t>ω</m:t>
        </m:r>
        <m:r>
          <w:rPr>
            <w:rFonts w:ascii="Cambria Math" w:hAnsi="Times LatRus" w:cs="Arial"/>
            <w:sz w:val="22"/>
            <w:szCs w:val="22"/>
            <w:lang w:val="en-US"/>
          </w:rPr>
          <m:t>,</m:t>
        </m:r>
        <m:acc>
          <m:accPr>
            <m:chr m:val="⃗"/>
            <m:ctrlPr>
              <w:rPr>
                <w:rFonts w:ascii="Cambria Math" w:hAnsi="Times LatRus" w:cs="Arial"/>
                <w:sz w:val="22"/>
                <w:szCs w:val="22"/>
                <w:lang w:val="en-US"/>
              </w:rPr>
            </m:ctrlPr>
          </m:accPr>
          <m:e>
            <m:r>
              <m:rPr>
                <m:sty m:val="p"/>
              </m:rPr>
              <w:rPr>
                <w:rFonts w:ascii="Cambria Math" w:hAnsi="Times LatRus" w:cs="Arial"/>
                <w:sz w:val="22"/>
                <w:szCs w:val="22"/>
                <w:lang w:val="en-US"/>
              </w:rPr>
              <m:t>k</m:t>
            </m:r>
          </m:e>
        </m:acc>
        <m:r>
          <m:rPr>
            <m:sty m:val="p"/>
          </m:rPr>
          <w:rPr>
            <w:rFonts w:ascii="Cambria Math" w:hAnsi="Times LatRus" w:cs="Arial"/>
            <w:sz w:val="22"/>
            <w:szCs w:val="22"/>
            <w:lang w:val="en-US"/>
          </w:rPr>
          <m:t>)</m:t>
        </m:r>
      </m:oMath>
      <w:r w:rsidRPr="00566E03">
        <w:rPr>
          <w:rFonts w:ascii="Times LatRus" w:hAnsi="Times LatRus" w:cs="Arial"/>
          <w:sz w:val="22"/>
          <w:szCs w:val="22"/>
          <w:lang w:val="en-US"/>
        </w:rPr>
        <w:t xml:space="preserve"> îïðåäåëÿåòñÿ òèïîì êðèñòàëëà è ïðèðîäîé ðàññìàòðèâàåìûõ  âîçáóæäåíèé.</w:t>
      </w:r>
    </w:p>
    <w:p w:rsidR="00420D1E" w:rsidRPr="00566E03" w:rsidRDefault="00420D1E" w:rsidP="000F49A6">
      <w:pPr>
        <w:ind w:firstLine="567"/>
        <w:jc w:val="both"/>
        <w:rPr>
          <w:rFonts w:ascii="Times LatRus" w:hAnsi="Times LatRus" w:cs="Arial"/>
          <w:sz w:val="22"/>
          <w:szCs w:val="22"/>
          <w:lang w:val="en-US"/>
        </w:rPr>
      </w:pPr>
      <w:r w:rsidRPr="00566E03">
        <w:rPr>
          <w:rFonts w:ascii="Times LatRus" w:hAnsi="Times LatRus" w:cs="Arial"/>
          <w:sz w:val="22"/>
          <w:szCs w:val="22"/>
          <w:lang w:val="en-US"/>
        </w:rPr>
        <w:t>Â ïðåäëîæåíèè, ÷òî ïîïåðå÷íîå ýëåêòðàìàãíèòíîå ïîëå ïàäàþùåãî èçëó÷åíèÿ çàêëþ÷åíî â  îáú</w:t>
      </w:r>
      <w:r w:rsidR="005C10F2">
        <w:rPr>
          <w:rFonts w:ascii="Times LatRus" w:hAnsi="Times LatRus" w:cs="Arial"/>
          <w:sz w:val="22"/>
          <w:szCs w:val="22"/>
          <w:lang w:val="en-US"/>
        </w:rPr>
        <w:t>å</w:t>
      </w:r>
      <w:r w:rsidRPr="00566E03">
        <w:rPr>
          <w:rFonts w:ascii="Times LatRus" w:hAnsi="Times LatRus" w:cs="Arial"/>
          <w:sz w:val="22"/>
          <w:szCs w:val="22"/>
          <w:lang w:val="en-US"/>
        </w:rPr>
        <w:t>ìå  êðèñòàëëà è óäîâëåòâàðÿåò òåì æå êðàåâûì óñëîâèÿì, ÷òî è ýêñèòîíû è â ïðèáëèæåíèè  îòñóòñòâèÿ âçàèìîäåéñòâèè ïîñëåäíèõ ñ ôîíîííîé ïîäñèñòåìîé êðèñòàëëè÷åñêîé ðåø</w:t>
      </w:r>
      <w:r w:rsidR="005C10F2">
        <w:rPr>
          <w:rFonts w:ascii="Times LatRus" w:hAnsi="Times LatRus" w:cs="Arial"/>
          <w:sz w:val="22"/>
          <w:szCs w:val="22"/>
          <w:lang w:val="en-US"/>
        </w:rPr>
        <w:t>å</w:t>
      </w:r>
      <w:r w:rsidRPr="00566E03">
        <w:rPr>
          <w:rFonts w:ascii="Times LatRus" w:hAnsi="Times LatRus" w:cs="Arial"/>
          <w:sz w:val="22"/>
          <w:szCs w:val="22"/>
          <w:lang w:val="en-US"/>
        </w:rPr>
        <w:t xml:space="preserve">òêè, ýêñèòîíû ñ âîëíîâûì âåêòîðîì  </w:t>
      </w:r>
      <m:oMath>
        <m:sSub>
          <m:sSubPr>
            <m:ctrlPr>
              <w:rPr>
                <w:rFonts w:ascii="Cambria Math" w:hAnsi="Times LatRus" w:cs="Arial"/>
                <w:sz w:val="22"/>
                <w:szCs w:val="22"/>
                <w:lang w:val="en-US"/>
              </w:rPr>
            </m:ctrlPr>
          </m:sSubPr>
          <m:e>
            <m:acc>
              <m:accPr>
                <m:chr m:val="⃗"/>
                <m:ctrlPr>
                  <w:rPr>
                    <w:rFonts w:ascii="Cambria Math" w:hAnsi="Times LatRus" w:cs="Arial"/>
                    <w:sz w:val="22"/>
                    <w:szCs w:val="22"/>
                    <w:lang w:val="en-US"/>
                  </w:rPr>
                </m:ctrlPr>
              </m:accPr>
              <m:e>
                <m:r>
                  <m:rPr>
                    <m:sty m:val="p"/>
                  </m:rPr>
                  <w:rPr>
                    <w:rFonts w:ascii="Cambria Math" w:hAnsi="Times LatRus" w:cs="Arial"/>
                    <w:sz w:val="22"/>
                    <w:szCs w:val="22"/>
                    <w:lang w:val="en-US"/>
                  </w:rPr>
                  <m:t>k</m:t>
                </m:r>
              </m:e>
            </m:acc>
          </m:e>
          <m:sub>
            <m:r>
              <m:rPr>
                <m:sty m:val="p"/>
              </m:rPr>
              <w:rPr>
                <w:rFonts w:ascii="Times LatRus" w:hAnsi="Times LatRus" w:cs="Arial"/>
                <w:sz w:val="22"/>
                <w:szCs w:val="22"/>
                <w:lang w:val="en-US"/>
              </w:rPr>
              <m:t>ýêñ</m:t>
            </m:r>
          </m:sub>
        </m:sSub>
      </m:oMath>
      <w:r w:rsidRPr="00566E03">
        <w:rPr>
          <w:rFonts w:ascii="Times LatRus" w:hAnsi="Times LatRus" w:cs="Arial"/>
          <w:sz w:val="22"/>
          <w:szCs w:val="22"/>
          <w:lang w:val="en-US"/>
        </w:rPr>
        <w:t xml:space="preserve">  âçàèìîäåéñòâóþò ñ ôîòîíàìè, èìåþùèìè òîò æå  âîëíîâîé âåêòîð </w:t>
      </w:r>
      <m:oMath>
        <m:acc>
          <m:accPr>
            <m:chr m:val="⃗"/>
            <m:ctrlPr>
              <w:rPr>
                <w:rFonts w:ascii="Cambria Math" w:hAnsi="Times LatRus" w:cs="Arial"/>
                <w:sz w:val="22"/>
                <w:szCs w:val="22"/>
                <w:lang w:val="en-US"/>
              </w:rPr>
            </m:ctrlPr>
          </m:accPr>
          <m:e>
            <m:r>
              <m:rPr>
                <m:sty m:val="p"/>
              </m:rPr>
              <w:rPr>
                <w:rFonts w:ascii="Cambria Math" w:hAnsi="Times LatRus" w:cs="Arial"/>
                <w:sz w:val="22"/>
                <w:szCs w:val="22"/>
                <w:lang w:val="en-US"/>
              </w:rPr>
              <m:t>k</m:t>
            </m:r>
          </m:e>
        </m:acc>
        <m:r>
          <m:rPr>
            <m:sty m:val="p"/>
          </m:rPr>
          <w:rPr>
            <w:rFonts w:ascii="Cambria Math" w:hAnsi="Times LatRus" w:cs="Arial"/>
            <w:sz w:val="22"/>
            <w:szCs w:val="22"/>
            <w:lang w:val="en-US"/>
          </w:rPr>
          <m:t>=</m:t>
        </m:r>
        <m:sSub>
          <m:sSubPr>
            <m:ctrlPr>
              <w:rPr>
                <w:rFonts w:ascii="Cambria Math" w:hAnsi="Times LatRus" w:cs="Arial"/>
                <w:sz w:val="22"/>
                <w:szCs w:val="22"/>
                <w:lang w:val="en-US"/>
              </w:rPr>
            </m:ctrlPr>
          </m:sSubPr>
          <m:e>
            <m:acc>
              <m:accPr>
                <m:chr m:val="⃗"/>
                <m:ctrlPr>
                  <w:rPr>
                    <w:rFonts w:ascii="Cambria Math" w:hAnsi="Times LatRus" w:cs="Arial"/>
                    <w:sz w:val="22"/>
                    <w:szCs w:val="22"/>
                    <w:lang w:val="en-US"/>
                  </w:rPr>
                </m:ctrlPr>
              </m:accPr>
              <m:e>
                <m:r>
                  <m:rPr>
                    <m:sty m:val="p"/>
                  </m:rPr>
                  <w:rPr>
                    <w:rFonts w:ascii="Cambria Math" w:hAnsi="Times LatRus" w:cs="Arial"/>
                    <w:sz w:val="22"/>
                    <w:szCs w:val="22"/>
                    <w:lang w:val="en-US"/>
                  </w:rPr>
                  <m:t>k</m:t>
                </m:r>
              </m:e>
            </m:acc>
          </m:e>
          <m:sub>
            <m:r>
              <m:rPr>
                <m:sty m:val="p"/>
              </m:rPr>
              <w:rPr>
                <w:rFonts w:ascii="Times LatRus" w:hAnsi="Times LatRus" w:cs="Arial"/>
                <w:sz w:val="22"/>
                <w:szCs w:val="22"/>
                <w:lang w:val="en-US"/>
              </w:rPr>
              <m:t>ýêñ</m:t>
            </m:r>
          </m:sub>
        </m:sSub>
      </m:oMath>
      <w:r w:rsidRPr="00566E03">
        <w:rPr>
          <w:rFonts w:ascii="Times LatRus" w:hAnsi="Times LatRus" w:cs="Arial"/>
          <w:sz w:val="22"/>
          <w:szCs w:val="22"/>
          <w:lang w:val="en-US"/>
        </w:rPr>
        <w:t xml:space="preserve"> è â ðåçóëüòàòå ôîðìèðóþòñÿ íîâûå ýëåìåíòàðíûå âîçáóæäåíèÿ   (ñòàöèîíàðíûå ñîñòîÿíèÿ  ñ òåì æå âîëíîâûì âåêòîðîì </w:t>
      </w:r>
      <m:oMath>
        <m:acc>
          <m:accPr>
            <m:chr m:val="⃗"/>
            <m:ctrlPr>
              <w:rPr>
                <w:rFonts w:ascii="Cambria Math" w:hAnsi="Times LatRus" w:cs="Arial"/>
                <w:sz w:val="22"/>
                <w:szCs w:val="22"/>
                <w:lang w:val="en-US"/>
              </w:rPr>
            </m:ctrlPr>
          </m:accPr>
          <m:e>
            <m:r>
              <m:rPr>
                <m:sty m:val="p"/>
              </m:rPr>
              <w:rPr>
                <w:rFonts w:ascii="Cambria Math" w:hAnsi="Times LatRus" w:cs="Arial"/>
                <w:sz w:val="22"/>
                <w:szCs w:val="22"/>
                <w:lang w:val="en-US"/>
              </w:rPr>
              <m:t>k</m:t>
            </m:r>
          </m:e>
        </m:acc>
      </m:oMath>
      <w:r w:rsidRPr="00566E03">
        <w:rPr>
          <w:rFonts w:ascii="Times LatRus" w:hAnsi="Times LatRus" w:cs="Arial"/>
          <w:sz w:val="22"/>
          <w:szCs w:val="22"/>
          <w:lang w:val="en-US"/>
        </w:rPr>
        <w:t xml:space="preserve">), êîòîðûõ íàçûâàþò ñâåòîýêñèòîíàìè èëè ýêñèòîííûìè ïîëÿðèòîíàìè. Ïîñëåäíèå îïèñûâàþòñÿ îïðåäåëåííîé äèñïåðñèåé, îáëàäàþò âîëíîâûì âåêòîðîì è ñðåäíèì âðåìåíåì æèçíè. </w:t>
      </w:r>
    </w:p>
    <w:p w:rsidR="00420D1E" w:rsidRPr="00566E03" w:rsidRDefault="00420D1E" w:rsidP="000F49A6">
      <w:pPr>
        <w:ind w:firstLine="567"/>
        <w:jc w:val="both"/>
        <w:rPr>
          <w:rFonts w:ascii="Times LatRus" w:hAnsi="Times LatRus" w:cs="Arial"/>
          <w:sz w:val="22"/>
          <w:szCs w:val="22"/>
          <w:lang w:val="en-US"/>
        </w:rPr>
      </w:pPr>
      <w:r w:rsidRPr="00566E03">
        <w:rPr>
          <w:rFonts w:ascii="Times LatRus" w:hAnsi="Times LatRus" w:cs="Arial"/>
          <w:sz w:val="22"/>
          <w:szCs w:val="22"/>
          <w:lang w:val="en-US"/>
        </w:rPr>
        <w:t>Â òåðìèíàõ ìèêðîñêîïè÷åñêîé  ïîëÿðèòîíû  âîçíèêàþò â ðåçóëüòàòå äèàãîíàëèçàöèè ãàìèëüòîíèàíà êðèñòàëëà, ðàâíîãî  ñóììå   ãàìèëüòîíèàíîâ ýêñèòîíîâ, ôîòîíîâ è ãàìèëüòîíèàíà èõ âçàèìîäåéñòâèÿ.</w:t>
      </w:r>
    </w:p>
    <w:p w:rsidR="00420D1E" w:rsidRPr="00566E03" w:rsidRDefault="00420D1E" w:rsidP="000F49A6">
      <w:pPr>
        <w:ind w:firstLine="567"/>
        <w:jc w:val="both"/>
        <w:rPr>
          <w:rFonts w:ascii="Times LatRus" w:hAnsi="Times LatRus" w:cs="Arial"/>
          <w:sz w:val="22"/>
          <w:szCs w:val="22"/>
          <w:lang w:val="en-US"/>
        </w:rPr>
      </w:pPr>
      <w:r w:rsidRPr="00566E03">
        <w:rPr>
          <w:rFonts w:ascii="Times LatRus" w:hAnsi="Times LatRus" w:cs="Arial"/>
          <w:sz w:val="22"/>
          <w:szCs w:val="22"/>
          <w:lang w:val="en-US"/>
        </w:rPr>
        <w:t>Ó÷</w:t>
      </w:r>
      <w:r w:rsidR="005C10F2">
        <w:rPr>
          <w:rFonts w:ascii="Times LatRus" w:hAnsi="Times LatRus" w:cs="Arial"/>
          <w:sz w:val="22"/>
          <w:szCs w:val="22"/>
          <w:lang w:val="en-US"/>
        </w:rPr>
        <w:t>å</w:t>
      </w:r>
      <w:r w:rsidRPr="00566E03">
        <w:rPr>
          <w:rFonts w:ascii="Times LatRus" w:hAnsi="Times LatRus" w:cs="Arial"/>
          <w:sz w:val="22"/>
          <w:szCs w:val="22"/>
          <w:lang w:val="en-US"/>
        </w:rPr>
        <w:t>ò ïðîñòðàñòâåííîé äèñïåðñèè ðàâíîñèëåí óòâåðæäåíèþ ñóùåñòâîâàíèÿ  â êðèñòàëëå âòîðè÷íîãî ìåõàíèçìà ïåðåíîñà ýíåðãèè, îòëè÷íîãî  îò ýëåêòðîìàãíèòíîé âîëíû. Òàê ÷òî ðàññìîòðåíèå ïîëÿðèòîííûõ ðåøåíèé ÿâëÿåòñÿ èñòî÷íèêîì äîïîëíèòåëüíîé èíôîðìàöèè â êðèñòàëëîîïòèêå. Õàðàêòåðíûì ÿâëÿåòñÿ ôîðìèðîâàíèå íîâûõ ïîëÿðèòîííûõ  ìîä, èõ èíòåðôåðåíöèÿ, ïðèâîäÿùåå ê îñöèëëÿöèè êîýôôèöèåíòà  îòðàæåíèÿ  [1, 6]. Ñ öåëüþ îöåíêè ïîñëåäíèõ è âîçíèêàåò íåîáõîäèìîñòü ôåíîìåíîëîãè÷åñêîãî ââåäåíèÿ äîïîëüíèòåëüíûõ ãðàíè÷íûõ óñëîâèé (ÄÃÓ), êîòîðûå äåëàþò çàäà÷ó îòðàæåíèÿ âïîëíå îïðåäåëåííîé. Õàðàêòåð ÄÃÓ îïðåäåëÿåòñÿ ôèçè÷åñêèìè ñâîéñòâàìè ñðåäû è å¸ ïîâåðõíîñòè è, ñëåäîâàòåëüíî, èõ âûáîð íå îäíîçíà÷åí. Ïðè ýòîì, äëÿ ÄÃÓ íåîáõîäèìî ó÷èòûâàòü íàëè÷èå íà ïîâåðõíîñòè êðèñòàëëà íåêîòîðîãî ïåðåõîäíîãî  ñëîÿ òîëùèíû d, îïòè÷åñêèå ñâîéñòâà êîòîðîãî îòëè÷àþòñÿ îò òàêîâûõ â îáú</w:t>
      </w:r>
      <w:r w:rsidR="005C10F2">
        <w:rPr>
          <w:rFonts w:ascii="Times LatRus" w:hAnsi="Times LatRus" w:cs="Arial"/>
          <w:sz w:val="22"/>
          <w:szCs w:val="22"/>
          <w:lang w:val="en-US"/>
        </w:rPr>
        <w:t>å</w:t>
      </w:r>
      <w:r w:rsidRPr="00566E03">
        <w:rPr>
          <w:rFonts w:ascii="Times LatRus" w:hAnsi="Times LatRus" w:cs="Arial"/>
          <w:sz w:val="22"/>
          <w:szCs w:val="22"/>
          <w:lang w:val="en-US"/>
        </w:rPr>
        <w:t>ìå. Â ÷àñòíîñòè</w:t>
      </w:r>
      <w:r w:rsidR="005C10F2">
        <w:rPr>
          <w:rFonts w:ascii="Times LatRus" w:hAnsi="Times LatRus" w:cs="Arial"/>
          <w:sz w:val="22"/>
          <w:szCs w:val="22"/>
          <w:lang w:val="en-US"/>
        </w:rPr>
        <w:t>,</w:t>
      </w:r>
      <w:r w:rsidRPr="00566E03">
        <w:rPr>
          <w:rFonts w:ascii="Times LatRus" w:hAnsi="Times LatRus" w:cs="Arial"/>
          <w:sz w:val="22"/>
          <w:szCs w:val="22"/>
          <w:lang w:val="en-US"/>
        </w:rPr>
        <w:t xml:space="preserve"> ýòè ñâîéñòâà çàâèñÿò îò òåõíîëîãèè  èçãîòîâëåíèÿ  îáðàçöà  è õèìè÷åñêèõ ïðîöåññîâ íà ïîâåðõíîñòè.</w:t>
      </w:r>
    </w:p>
    <w:p w:rsidR="00420D1E" w:rsidRPr="00566E03" w:rsidRDefault="00420D1E" w:rsidP="000F49A6">
      <w:pPr>
        <w:ind w:firstLine="567"/>
        <w:jc w:val="both"/>
        <w:rPr>
          <w:rFonts w:ascii="Times LatRus" w:hAnsi="Times LatRus" w:cs="Arial"/>
          <w:sz w:val="22"/>
          <w:szCs w:val="22"/>
          <w:lang w:val="en-US"/>
        </w:rPr>
      </w:pPr>
      <w:r w:rsidRPr="00566E03">
        <w:rPr>
          <w:rFonts w:ascii="Times LatRus" w:hAnsi="Times LatRus" w:cs="Arial"/>
          <w:sz w:val="22"/>
          <w:szCs w:val="22"/>
          <w:lang w:val="en-US"/>
        </w:rPr>
        <w:t xml:space="preserve">Îòìåòèì, ÷òî òîëùèíà  d ïåðåõîäíîãî  ñëîÿ âûñòóïàåò â êà÷åñòâå ôåíîìåíîëîãè÷åñêîãî ïàðàìåòðà. Ò.å. îñîáåíîñòè êîíòóðà ýêñèòîííîãî îòðàæåíèÿ ñâåòà âî ìíîãîì ñâÿçàíî ñ ïðàâèëüíûì ïîíèìàíèåì ñòðóêòóðû ïåðåõîäíîãî  ñëîÿ. </w:t>
      </w:r>
    </w:p>
    <w:p w:rsidR="00420D1E" w:rsidRPr="00566E03" w:rsidRDefault="00420D1E" w:rsidP="000F49A6">
      <w:pPr>
        <w:ind w:firstLine="567"/>
        <w:jc w:val="both"/>
        <w:rPr>
          <w:rFonts w:ascii="Times LatRus" w:hAnsi="Times LatRus" w:cs="Arial"/>
          <w:sz w:val="22"/>
          <w:szCs w:val="22"/>
          <w:lang w:val="en-US"/>
        </w:rPr>
      </w:pPr>
      <w:r w:rsidRPr="00566E03">
        <w:rPr>
          <w:rFonts w:ascii="Times LatRus" w:hAnsi="Times LatRus" w:cs="Arial"/>
          <w:sz w:val="22"/>
          <w:szCs w:val="22"/>
          <w:lang w:val="en-US"/>
        </w:rPr>
        <w:t>Â ðàáîòàõ [3-5] ïðåäëàãàåòñÿ ñâîåîáðàçíûé ïîäõîä ñ ïðèìåíåíèåì ïîëóêëàññè÷åñêèõ âîëíîâûõ óðàâíåíèé, îïèñûâàþùè</w:t>
      </w:r>
      <w:r w:rsidR="007D12C4">
        <w:rPr>
          <w:rFonts w:ascii="Times LatRus" w:hAnsi="Times LatRus" w:cs="Arial"/>
          <w:sz w:val="22"/>
          <w:szCs w:val="22"/>
          <w:lang w:val="en-US"/>
        </w:rPr>
        <w:t>õ</w:t>
      </w:r>
      <w:r w:rsidRPr="00566E03">
        <w:rPr>
          <w:rFonts w:ascii="Times LatRus" w:hAnsi="Times LatRus" w:cs="Arial"/>
          <w:sz w:val="22"/>
          <w:szCs w:val="22"/>
          <w:lang w:val="en-US"/>
        </w:rPr>
        <w:t xml:space="preserve"> âçàèìîäåéñòâèÿ ýëåêòðîííî-äûðî÷íûõ  ïàð ñ ýëåêòðîìàãíèòíûì èçëó÷åíèåì. Ïîäîáíàÿ</w:t>
      </w:r>
      <w:r w:rsidR="007D12C4">
        <w:rPr>
          <w:rFonts w:ascii="Times LatRus" w:hAnsi="Times LatRus" w:cs="Arial"/>
          <w:sz w:val="22"/>
          <w:szCs w:val="22"/>
          <w:lang w:val="en-US"/>
        </w:rPr>
        <w:t>,</w:t>
      </w:r>
      <w:r w:rsidRPr="00566E03">
        <w:rPr>
          <w:rFonts w:ascii="Times LatRus" w:hAnsi="Times LatRus" w:cs="Arial"/>
          <w:sz w:val="22"/>
          <w:szCs w:val="22"/>
          <w:lang w:val="en-US"/>
        </w:rPr>
        <w:t xml:space="preserve"> áîëåå ðåàëèñòè÷åñêàÿ ïîëÿðèòîííàÿ êîíöåïöèÿ îñíîâûâàåòñÿ íà äèôôåðåíöèàëüíûõ óðàâíåíèÿõ â êîíôèãóðàöèîííîì ïðîñòðàíñòâå, êîòîðûå ïðåäïî÷òèòåëüíû â âîïðîñàõ ðàññìîòðåíèÿ êðàåâûõ çàäà÷  äëÿ  ýëåêòðîííî-äûðî÷íîãî êîíòèíèóìà.  Äðóãèìè ñëîâàìè ïðåäëàãàåìûé ïîäõîä íàèáîëåå ïðèñïîñîáëåí äëÿ ðàññìîòðåíèÿ ýêñèòîííûõ ãðàíè÷íûõ ñîñòîÿíèé â ïîòåíöèàëüíîé ÿìå ïîëóïðîâîäíèêîâîé êâàíòîâûé òî÷êè ñ áåñêîíå÷íî âûñîêèìè ñòåíêàìè. </w:t>
      </w:r>
    </w:p>
    <w:p w:rsidR="0033788F" w:rsidRDefault="0033788F" w:rsidP="0033788F">
      <w:pPr>
        <w:pStyle w:val="aff6"/>
        <w:spacing w:after="0" w:line="240" w:lineRule="auto"/>
        <w:ind w:left="1068"/>
        <w:rPr>
          <w:rFonts w:ascii="Times LatRus" w:hAnsi="Times LatRus" w:cs="Arial"/>
          <w:b/>
          <w:lang w:val="en-US"/>
        </w:rPr>
      </w:pPr>
    </w:p>
    <w:p w:rsidR="00420D1E" w:rsidRDefault="00420D1E" w:rsidP="002C2E13">
      <w:pPr>
        <w:pStyle w:val="aff6"/>
        <w:numPr>
          <w:ilvl w:val="0"/>
          <w:numId w:val="3"/>
        </w:numPr>
        <w:spacing w:after="0" w:line="240" w:lineRule="auto"/>
        <w:jc w:val="center"/>
        <w:rPr>
          <w:rFonts w:ascii="Times LatRus" w:hAnsi="Times LatRus" w:cs="Arial"/>
          <w:b/>
          <w:lang w:val="en-US"/>
        </w:rPr>
      </w:pPr>
      <w:r w:rsidRPr="00566E03">
        <w:rPr>
          <w:rFonts w:ascii="Times LatRus" w:hAnsi="Times LatRus" w:cs="Arial"/>
          <w:b/>
          <w:lang w:val="en-US"/>
        </w:rPr>
        <w:t>Ïîëóêëàññè÷åñêèå óðàâíåíèÿ ýêñèòîííûõ ïîëÿðèòîíîâ.</w:t>
      </w:r>
    </w:p>
    <w:p w:rsidR="0033788F" w:rsidRPr="00566E03" w:rsidRDefault="0033788F" w:rsidP="0033788F">
      <w:pPr>
        <w:pStyle w:val="aff6"/>
        <w:spacing w:after="0" w:line="240" w:lineRule="auto"/>
        <w:ind w:left="1068"/>
        <w:rPr>
          <w:rFonts w:ascii="Times LatRus" w:hAnsi="Times LatRus" w:cs="Arial"/>
          <w:b/>
          <w:lang w:val="en-US"/>
        </w:rPr>
      </w:pPr>
    </w:p>
    <w:p w:rsidR="00420D1E" w:rsidRPr="00566E03" w:rsidRDefault="00420D1E" w:rsidP="003F3A5F">
      <w:pPr>
        <w:ind w:firstLine="567"/>
        <w:jc w:val="both"/>
        <w:rPr>
          <w:rFonts w:ascii="Times LatRus" w:hAnsi="Times LatRus" w:cs="Arial"/>
          <w:sz w:val="22"/>
          <w:szCs w:val="22"/>
          <w:lang w:val="en-US"/>
        </w:rPr>
      </w:pPr>
      <w:r w:rsidRPr="00566E03">
        <w:rPr>
          <w:rFonts w:ascii="Times LatRus" w:hAnsi="Times LatRus"/>
          <w:sz w:val="22"/>
          <w:szCs w:val="22"/>
          <w:lang w:val="en-US"/>
        </w:rPr>
        <w:t>Â îïòè÷åñêèõ ýêñïåðèìåíòàõ êðèñòàëëè÷åñêàÿ ñèñòåìà îáû÷íî ïåðåõîäèò â ñîñòîÿíèå êîãåðåíòíîãî ìàêðîñêîïè÷åñêîãî âîçáóæäåíèÿ è âçàèìîäåéñòâèÿ ýëåêòðîííûõ âîçáóæäåíèé ñ ïîïåðå÷íûì ýëåêðîìàãíèòíûì ïîëåì ôîðìèðóþò ïîëÿðèòîííûå ýëåìåíòàðíûå îáðàçîâàíèÿ. Ñ ýëåêòðîííûìè âîçáóæäåíèÿìè çàìåòíî âçàèìîäåéñòâóþò ëèøü äëèíîâîëíîâûå</w:t>
      </w:r>
      <m:oMath>
        <m:r>
          <w:rPr>
            <w:rFonts w:ascii="Cambria Math" w:hAnsi="Times LatRus"/>
            <w:sz w:val="22"/>
            <w:szCs w:val="22"/>
            <w:lang w:val="en-US"/>
          </w:rPr>
          <m:t xml:space="preserve">    </m:t>
        </m:r>
      </m:oMath>
      <w:r w:rsidRPr="00566E03">
        <w:rPr>
          <w:rFonts w:ascii="Times LatRus" w:hAnsi="Times LatRus"/>
          <w:sz w:val="22"/>
          <w:szCs w:val="22"/>
          <w:lang w:val="en-US"/>
        </w:rPr>
        <w:t>ôîòîíû (</w:t>
      </w:r>
      <m:oMath>
        <m:d>
          <m:dPr>
            <m:begChr m:val="|"/>
            <m:endChr m:val="|"/>
            <m:ctrlPr>
              <w:rPr>
                <w:rFonts w:ascii="Cambria Math" w:hAnsi="Times LatRus"/>
                <w:i/>
                <w:sz w:val="22"/>
                <w:szCs w:val="22"/>
                <w:lang w:val="en-US"/>
              </w:rPr>
            </m:ctrlPr>
          </m:dPr>
          <m:e>
            <m:acc>
              <m:accPr>
                <m:chr m:val="⃗"/>
                <m:ctrlPr>
                  <w:rPr>
                    <w:rFonts w:ascii="Cambria Math" w:hAnsi="Times LatRus"/>
                    <w:i/>
                    <w:sz w:val="22"/>
                    <w:szCs w:val="22"/>
                    <w:lang w:val="en-US"/>
                  </w:rPr>
                </m:ctrlPr>
              </m:accPr>
              <m:e>
                <m:r>
                  <w:rPr>
                    <w:rFonts w:ascii="Cambria Math" w:hAnsi="Cambria Math"/>
                    <w:sz w:val="22"/>
                    <w:szCs w:val="22"/>
                    <w:lang w:val="en-US"/>
                  </w:rPr>
                  <m:t>k</m:t>
                </m:r>
              </m:e>
            </m:acc>
          </m:e>
        </m:d>
        <m:r>
          <w:rPr>
            <w:rFonts w:ascii="Cambria Math" w:hAnsi="Cambria Math"/>
            <w:sz w:val="22"/>
            <w:szCs w:val="22"/>
            <w:lang w:val="en-US"/>
          </w:rPr>
          <m:t>a≪</m:t>
        </m:r>
        <m:r>
          <w:rPr>
            <w:rFonts w:ascii="Cambria Math" w:hAnsi="Times LatRus"/>
            <w:sz w:val="22"/>
            <w:szCs w:val="22"/>
            <w:lang w:val="en-US"/>
          </w:rPr>
          <m:t xml:space="preserve">1, </m:t>
        </m:r>
      </m:oMath>
      <w:r w:rsidRPr="00566E03">
        <w:rPr>
          <w:rFonts w:ascii="Times LatRus" w:hAnsi="Times LatRus"/>
          <w:sz w:val="22"/>
          <w:szCs w:val="22"/>
          <w:lang w:val="en-US"/>
        </w:rPr>
        <w:t>a- ïîñòîÿííàÿ êðèñòàëëè÷åñêîé ðåø</w:t>
      </w:r>
      <w:r w:rsidR="007D12C4">
        <w:rPr>
          <w:rFonts w:ascii="Times LatRus" w:hAnsi="Times LatRus" w:cs="Arial"/>
          <w:sz w:val="22"/>
          <w:szCs w:val="22"/>
          <w:lang w:val="en-US"/>
        </w:rPr>
        <w:t>å</w:t>
      </w:r>
      <w:r w:rsidRPr="00566E03">
        <w:rPr>
          <w:rFonts w:ascii="Times LatRus" w:hAnsi="Times LatRus"/>
          <w:sz w:val="22"/>
          <w:szCs w:val="22"/>
          <w:lang w:val="en-US"/>
        </w:rPr>
        <w:t>òêè). Òàê ÷òî</w:t>
      </w:r>
      <w:r w:rsidR="007D12C4">
        <w:rPr>
          <w:rFonts w:ascii="Times LatRus" w:hAnsi="Times LatRus"/>
          <w:sz w:val="22"/>
          <w:szCs w:val="22"/>
          <w:lang w:val="en-US"/>
        </w:rPr>
        <w:t>,</w:t>
      </w:r>
      <w:r w:rsidRPr="00566E03">
        <w:rPr>
          <w:rFonts w:ascii="Times LatRus" w:hAnsi="Times LatRus"/>
          <w:sz w:val="22"/>
          <w:szCs w:val="22"/>
          <w:lang w:val="en-US"/>
        </w:rPr>
        <w:t xml:space="preserve"> â ðàññìàòðèâàåìîé ñèòóàöèè ïðèìåíèìà  </w:t>
      </w:r>
      <w:r w:rsidRPr="00566E03">
        <w:rPr>
          <w:rFonts w:ascii="Times LatRus" w:hAnsi="Times LatRus" w:cs="Arial"/>
          <w:sz w:val="22"/>
          <w:szCs w:val="22"/>
          <w:lang w:val="en-US"/>
        </w:rPr>
        <w:t>ïîëóêëàññè÷åñêàÿ ìîäåëü  äèíàìèêè íîñèòåëåé çàðÿäà, êîãäà âíåøíèå, ìåäëåííî ìåíÿþùèåñÿ ïîëÿ â óðàâíåíèÿõ ýâîëþöèè âîëíîâîãî ïàêåòà âîçáóæä</w:t>
      </w:r>
      <w:r w:rsidR="007D12C4">
        <w:rPr>
          <w:rFonts w:ascii="Times LatRus" w:hAnsi="Times LatRus" w:cs="Arial"/>
          <w:sz w:val="22"/>
          <w:szCs w:val="22"/>
          <w:lang w:val="en-US"/>
        </w:rPr>
        <w:t>å</w:t>
      </w:r>
      <w:r w:rsidRPr="00566E03">
        <w:rPr>
          <w:rFonts w:ascii="Times LatRus" w:hAnsi="Times LatRus" w:cs="Arial"/>
          <w:sz w:val="22"/>
          <w:szCs w:val="22"/>
          <w:lang w:val="en-US"/>
        </w:rPr>
        <w:t>ííîãî ñîñòîÿíèÿ êðèñòàëëà îáóñëîâëèâàþò êëàññè÷åñêîå âîçäåéñòâèå â âèäå îáû÷íûõ ñèë [7]. À</w:t>
      </w:r>
      <w:r w:rsidR="007D12C4">
        <w:rPr>
          <w:rFonts w:ascii="Times LatRus" w:hAnsi="Times LatRus" w:cs="Arial"/>
          <w:sz w:val="22"/>
          <w:szCs w:val="22"/>
          <w:lang w:val="en-US"/>
        </w:rPr>
        <w:t>,</w:t>
      </w:r>
      <w:r w:rsidRPr="00566E03">
        <w:rPr>
          <w:rFonts w:ascii="Times LatRus" w:hAnsi="Times LatRus" w:cs="Arial"/>
          <w:sz w:val="22"/>
          <w:szCs w:val="22"/>
          <w:lang w:val="en-US"/>
        </w:rPr>
        <w:t xml:space="preserve"> òàê êàê õàðàêòåðíàÿ äëèíà èçìåíåíèÿ ïåðèîäè÷åñêîãî êðèñòàëëè÷åñêîãî ïîòåíöèàëà ìàëà ïî ñðàâíåíèþ ñ øèðèíîé âîëíîâîãî ïàêåòà, òî òàêîé ïîòåíöèàë ðàññìàòðèâàåòñÿ íå êëàññè÷åñêè, ïðèòîì çàêîí äèñïåðñèè íîñèòåëåé çàðÿäîâ, â ïðèáëèæåíèè ýôôåêòèâíîé ìàññû, ñ÷èòàåòñÿ èçâåñòíûì. </w:t>
      </w:r>
    </w:p>
    <w:p w:rsidR="00420D1E" w:rsidRPr="00566E03" w:rsidRDefault="00420D1E" w:rsidP="000F49A6">
      <w:pPr>
        <w:ind w:firstLine="567"/>
        <w:jc w:val="both"/>
        <w:rPr>
          <w:rFonts w:ascii="Times LatRus" w:hAnsi="Times LatRus" w:cs="Arial"/>
          <w:sz w:val="22"/>
          <w:szCs w:val="22"/>
          <w:lang w:val="en-US"/>
        </w:rPr>
      </w:pPr>
      <w:r w:rsidRPr="00566E03">
        <w:rPr>
          <w:rFonts w:ascii="Times LatRus" w:hAnsi="Times LatRus" w:cs="Arial"/>
          <w:sz w:val="22"/>
          <w:szCs w:val="22"/>
          <w:lang w:val="en-US"/>
        </w:rPr>
        <w:lastRenderedPageBreak/>
        <w:t>Íèæå ïðèìåíÿåòñÿ ôîðìàëèçì  âòîðè÷íîãî êâàíòîâàíèÿ äëÿ ìîäåëè ïîëóïðîâîäíèêà  ñ  èçîòðîïíûìè íåâûðîæä</w:t>
      </w:r>
      <w:r w:rsidR="007D12C4">
        <w:rPr>
          <w:rFonts w:ascii="Times LatRus" w:hAnsi="Times LatRus" w:cs="Arial"/>
          <w:sz w:val="22"/>
          <w:szCs w:val="22"/>
          <w:lang w:val="en-US"/>
        </w:rPr>
        <w:t>å</w:t>
      </w:r>
      <w:r w:rsidRPr="00566E03">
        <w:rPr>
          <w:rFonts w:ascii="Times LatRus" w:hAnsi="Times LatRus" w:cs="Arial"/>
          <w:sz w:val="22"/>
          <w:szCs w:val="22"/>
          <w:lang w:val="en-US"/>
        </w:rPr>
        <w:t>ííûìè çîíàìè ñ ïàðàáîëè÷åñêîé äèñïåðñèåé è ïðÿìîé ýíåðãè÷åñêîé ùåëüþ â êðèòè÷åñêîé òî÷êå</w:t>
      </w:r>
      <m:oMath>
        <m:r>
          <w:rPr>
            <w:rFonts w:ascii="Cambria Math" w:hAnsi="Times LatRus" w:cs="Arial"/>
            <w:sz w:val="22"/>
            <w:szCs w:val="22"/>
            <w:lang w:val="en-US"/>
          </w:rPr>
          <m:t xml:space="preserve"> </m:t>
        </m:r>
        <m:sSub>
          <m:sSubPr>
            <m:ctrlPr>
              <w:rPr>
                <w:rFonts w:ascii="Cambria Math" w:hAnsi="Times LatRus" w:cs="Arial"/>
                <w:i/>
                <w:sz w:val="22"/>
                <w:szCs w:val="22"/>
                <w:lang w:val="en-US"/>
              </w:rPr>
            </m:ctrlPr>
          </m:sSubPr>
          <m:e>
            <m:r>
              <w:rPr>
                <w:rFonts w:ascii="Cambria Math" w:hAnsi="Cambria Math" w:cs="Arial"/>
                <w:sz w:val="22"/>
                <w:szCs w:val="22"/>
                <w:lang w:val="en-US"/>
              </w:rPr>
              <m:t>k</m:t>
            </m:r>
          </m:e>
          <m:sub>
            <m:r>
              <w:rPr>
                <w:rFonts w:ascii="Cambria Math" w:hAnsi="Cambria Math" w:cs="Arial"/>
                <w:sz w:val="22"/>
                <w:szCs w:val="22"/>
                <w:lang w:val="en-US"/>
              </w:rPr>
              <m:t>c</m:t>
            </m:r>
          </m:sub>
        </m:sSub>
        <m:r>
          <w:rPr>
            <w:rFonts w:ascii="Cambria Math" w:hAnsi="Times LatRus" w:cs="Arial"/>
            <w:sz w:val="22"/>
            <w:szCs w:val="22"/>
            <w:lang w:val="en-US"/>
          </w:rPr>
          <m:t>=0</m:t>
        </m:r>
      </m:oMath>
      <w:r w:rsidRPr="00566E03">
        <w:rPr>
          <w:rFonts w:ascii="Times LatRus" w:hAnsi="Times LatRus" w:cs="Arial"/>
          <w:sz w:val="22"/>
          <w:szCs w:val="22"/>
          <w:lang w:val="en-US"/>
        </w:rPr>
        <w:t xml:space="preserve">, êîãäà </w:t>
      </w:r>
      <m:oMath>
        <m:sSub>
          <m:sSubPr>
            <m:ctrlPr>
              <w:rPr>
                <w:rFonts w:ascii="Cambria Math" w:hAnsi="Times LatRus" w:cs="Arial"/>
                <w:i/>
                <w:sz w:val="22"/>
                <w:szCs w:val="22"/>
                <w:lang w:val="en-US"/>
              </w:rPr>
            </m:ctrlPr>
          </m:sSubPr>
          <m:e>
            <m:r>
              <w:rPr>
                <w:rFonts w:ascii="Cambria Math" w:hAnsi="Cambria Math" w:cs="Arial"/>
                <w:sz w:val="22"/>
                <w:szCs w:val="22"/>
                <w:lang w:val="en-US"/>
              </w:rPr>
              <m:t>m</m:t>
            </m:r>
          </m:e>
          <m:sub>
            <m:r>
              <w:rPr>
                <w:rFonts w:ascii="Cambria Math" w:hAnsi="Cambria Math" w:cs="Arial"/>
                <w:sz w:val="22"/>
                <w:szCs w:val="22"/>
                <w:lang w:val="en-US"/>
              </w:rPr>
              <m:t>e</m:t>
            </m:r>
          </m:sub>
        </m:sSub>
        <m:r>
          <w:rPr>
            <w:rFonts w:ascii="Cambria Math" w:hAnsi="Cambria Math" w:cs="Arial"/>
            <w:sz w:val="22"/>
            <w:szCs w:val="22"/>
            <w:lang w:val="en-US"/>
          </w:rPr>
          <m:t>≪</m:t>
        </m:r>
        <m:sSub>
          <m:sSubPr>
            <m:ctrlPr>
              <w:rPr>
                <w:rFonts w:ascii="Cambria Math" w:hAnsi="Times LatRus" w:cs="Arial"/>
                <w:i/>
                <w:sz w:val="22"/>
                <w:szCs w:val="22"/>
                <w:lang w:val="en-US"/>
              </w:rPr>
            </m:ctrlPr>
          </m:sSubPr>
          <m:e>
            <m:r>
              <w:rPr>
                <w:rFonts w:ascii="Cambria Math" w:hAnsi="Cambria Math" w:cs="Arial"/>
                <w:sz w:val="22"/>
                <w:szCs w:val="22"/>
                <w:lang w:val="en-US"/>
              </w:rPr>
              <m:t>m</m:t>
            </m:r>
          </m:e>
          <m:sub>
            <m:r>
              <w:rPr>
                <w:rFonts w:ascii="Cambria Math" w:hAnsi="Cambria Math" w:cs="Arial"/>
                <w:sz w:val="22"/>
                <w:szCs w:val="22"/>
                <w:lang w:val="en-US"/>
              </w:rPr>
              <m:t>h</m:t>
            </m:r>
          </m:sub>
        </m:sSub>
      </m:oMath>
      <w:r w:rsidRPr="00566E03">
        <w:rPr>
          <w:rFonts w:ascii="Times LatRus" w:hAnsi="Times LatRus" w:cs="Arial"/>
          <w:sz w:val="22"/>
          <w:szCs w:val="22"/>
          <w:lang w:val="en-US"/>
        </w:rPr>
        <w:t xml:space="preserve">  [8].</w:t>
      </w:r>
    </w:p>
    <w:p w:rsidR="00420D1E" w:rsidRPr="00566E03" w:rsidRDefault="00420D1E" w:rsidP="000F49A6">
      <w:pPr>
        <w:ind w:firstLine="567"/>
        <w:jc w:val="both"/>
        <w:rPr>
          <w:rFonts w:ascii="Times LatRus" w:hAnsi="Times LatRus" w:cs="Arial"/>
          <w:sz w:val="22"/>
          <w:szCs w:val="22"/>
          <w:lang w:val="en-US"/>
        </w:rPr>
      </w:pPr>
      <w:r w:rsidRPr="00566E03">
        <w:rPr>
          <w:rFonts w:ascii="Times LatRus" w:hAnsi="Times LatRus" w:cs="Arial"/>
          <w:sz w:val="22"/>
          <w:szCs w:val="22"/>
          <w:lang w:val="en-US"/>
        </w:rPr>
        <w:t>Âîëíîâóþ ôóíêöèþ âîçáóæä</w:t>
      </w:r>
      <w:r w:rsidR="007D12C4">
        <w:rPr>
          <w:rFonts w:ascii="Times LatRus" w:hAnsi="Times LatRus" w:cs="Arial"/>
          <w:sz w:val="22"/>
          <w:szCs w:val="22"/>
          <w:lang w:val="en-US"/>
        </w:rPr>
        <w:t>å</w:t>
      </w:r>
      <w:r w:rsidRPr="00566E03">
        <w:rPr>
          <w:rFonts w:ascii="Times LatRus" w:hAnsi="Times LatRus" w:cs="Arial"/>
          <w:sz w:val="22"/>
          <w:szCs w:val="22"/>
          <w:lang w:val="en-US"/>
        </w:rPr>
        <w:t xml:space="preserve">ííîãî ñîñòîÿíèÿ êðèñòàëëà ïðåäñòàâèì â âèäå ðàçëîæåíèÿ [9] </w:t>
      </w:r>
    </w:p>
    <w:p w:rsidR="00420D1E" w:rsidRDefault="00420D1E" w:rsidP="00420D1E">
      <w:pPr>
        <w:jc w:val="center"/>
        <w:rPr>
          <w:rFonts w:ascii="Times LatRus" w:hAnsi="Times LatRus" w:cs="Arial"/>
          <w:sz w:val="22"/>
          <w:szCs w:val="22"/>
          <w:lang w:val="en-US"/>
        </w:rPr>
      </w:pPr>
      <w:r w:rsidRPr="00566E03">
        <w:rPr>
          <w:rFonts w:ascii="Arial LatRus" w:hAnsi="Arial LatRus" w:cs="Arial"/>
          <w:sz w:val="22"/>
          <w:szCs w:val="22"/>
          <w:lang w:val="en-US"/>
        </w:rPr>
        <w:br/>
        <w:t xml:space="preserve">                        </w:t>
      </w:r>
      <w:r w:rsidR="003F3A5F" w:rsidRPr="00566E03">
        <w:rPr>
          <w:rFonts w:ascii="Arial LatRus" w:hAnsi="Arial LatRus" w:cs="Arial"/>
          <w:sz w:val="22"/>
          <w:szCs w:val="22"/>
          <w:lang w:val="en-US"/>
        </w:rPr>
        <w:tab/>
      </w:r>
      <w:r w:rsidR="003F3A5F" w:rsidRPr="00566E03">
        <w:rPr>
          <w:rFonts w:ascii="Arial LatRus" w:hAnsi="Arial LatRus" w:cs="Arial"/>
          <w:sz w:val="22"/>
          <w:szCs w:val="22"/>
          <w:lang w:val="en-US"/>
        </w:rPr>
        <w:tab/>
      </w:r>
      <w:r w:rsidRPr="00566E03">
        <w:rPr>
          <w:rFonts w:ascii="Arial LatRus" w:hAnsi="Arial LatRus" w:cs="Arial"/>
          <w:sz w:val="22"/>
          <w:szCs w:val="22"/>
          <w:lang w:val="en-US"/>
        </w:rPr>
        <w:t xml:space="preserve"> </w:t>
      </w:r>
      <m:oMath>
        <m:sSup>
          <m:sSupPr>
            <m:ctrlPr>
              <w:rPr>
                <w:rFonts w:ascii="Cambria Math" w:hAnsi="Cambria Math" w:cs="Arial"/>
                <w:sz w:val="22"/>
                <w:szCs w:val="22"/>
                <w:lang w:val="en-US"/>
              </w:rPr>
            </m:ctrlPr>
          </m:sSupPr>
          <m:e>
            <m:r>
              <m:rPr>
                <m:sty m:val="p"/>
              </m:rPr>
              <w:rPr>
                <w:rFonts w:ascii="Cambria Math" w:hAnsi="Cambria Math" w:cs="Arial"/>
                <w:sz w:val="22"/>
                <w:szCs w:val="22"/>
                <w:lang w:val="en-US"/>
              </w:rPr>
              <m:t>ψ</m:t>
            </m:r>
          </m:e>
          <m:sup>
            <m:r>
              <m:rPr>
                <m:sty m:val="p"/>
              </m:rPr>
              <w:rPr>
                <w:rFonts w:ascii="Cambria Math" w:hAnsi="Cambria Math" w:cs="Arial"/>
                <w:sz w:val="22"/>
                <w:szCs w:val="22"/>
                <w:lang w:val="en-US"/>
              </w:rPr>
              <m:t>(e-h)</m:t>
            </m:r>
          </m:sup>
        </m:sSup>
        <m:r>
          <w:rPr>
            <w:rFonts w:ascii="Cambria Math" w:hAnsi="Cambria Math" w:cs="Arial"/>
            <w:sz w:val="22"/>
            <w:szCs w:val="22"/>
            <w:lang w:val="en-US"/>
          </w:rPr>
          <m:t>=</m:t>
        </m:r>
        <m:nary>
          <m:naryPr>
            <m:chr m:val="∑"/>
            <m:limLoc m:val="undOvr"/>
            <m:supHide m:val="on"/>
            <m:ctrlPr>
              <w:rPr>
                <w:rFonts w:ascii="Cambria Math" w:hAnsi="Cambria Math" w:cs="Arial"/>
                <w:i/>
                <w:sz w:val="22"/>
                <w:szCs w:val="22"/>
                <w:lang w:val="en-US"/>
              </w:rPr>
            </m:ctrlPr>
          </m:naryPr>
          <m:sub>
            <m:acc>
              <m:accPr>
                <m:chr m:val="⃗"/>
                <m:ctrlPr>
                  <w:rPr>
                    <w:rFonts w:ascii="Cambria Math" w:hAnsi="Cambria Math" w:cs="Arial"/>
                    <w:i/>
                    <w:sz w:val="22"/>
                    <w:szCs w:val="22"/>
                    <w:lang w:val="en-US"/>
                  </w:rPr>
                </m:ctrlPr>
              </m:accPr>
              <m:e>
                <m:r>
                  <w:rPr>
                    <w:rFonts w:ascii="Cambria Math" w:hAnsi="Cambria Math" w:cs="Arial"/>
                    <w:sz w:val="22"/>
                    <w:szCs w:val="22"/>
                    <w:lang w:val="en-US"/>
                  </w:rPr>
                  <m:t>K</m:t>
                </m:r>
              </m:e>
            </m:acc>
          </m:sub>
          <m:sup/>
          <m:e>
            <m:r>
              <w:rPr>
                <w:rFonts w:ascii="Cambria Math" w:hAnsi="Cambria Math" w:cs="Arial"/>
                <w:sz w:val="22"/>
                <w:szCs w:val="22"/>
                <w:lang w:val="en-US"/>
              </w:rPr>
              <m:t>B</m:t>
            </m:r>
          </m:e>
        </m:nary>
        <m:d>
          <m:dPr>
            <m:ctrlPr>
              <w:rPr>
                <w:rFonts w:ascii="Cambria Math" w:hAnsi="Cambria Math" w:cs="Arial"/>
                <w:i/>
                <w:sz w:val="22"/>
                <w:szCs w:val="22"/>
                <w:lang w:val="en-US"/>
              </w:rPr>
            </m:ctrlPr>
          </m:dPr>
          <m:e>
            <m:acc>
              <m:accPr>
                <m:chr m:val="⃗"/>
                <m:ctrlPr>
                  <w:rPr>
                    <w:rFonts w:ascii="Cambria Math" w:hAnsi="Cambria Math" w:cs="Arial"/>
                    <w:i/>
                    <w:sz w:val="22"/>
                    <w:szCs w:val="22"/>
                    <w:lang w:val="en-US"/>
                  </w:rPr>
                </m:ctrlPr>
              </m:accPr>
              <m:e>
                <m:r>
                  <w:rPr>
                    <w:rFonts w:ascii="Cambria Math" w:hAnsi="Cambria Math" w:cs="Arial"/>
                    <w:sz w:val="22"/>
                    <w:szCs w:val="22"/>
                    <w:lang w:val="en-US"/>
                  </w:rPr>
                  <m:t>K</m:t>
                </m:r>
              </m:e>
            </m:acc>
          </m:e>
        </m:d>
        <m:r>
          <w:rPr>
            <w:rFonts w:ascii="Cambria Math" w:hAnsi="Cambria Math" w:cs="Arial"/>
            <w:sz w:val="22"/>
            <w:szCs w:val="22"/>
            <w:lang w:val="en-US"/>
          </w:rPr>
          <m:t>∙</m:t>
        </m:r>
        <m:sSub>
          <m:sSubPr>
            <m:ctrlPr>
              <w:rPr>
                <w:rFonts w:ascii="Cambria Math" w:hAnsi="Cambria Math" w:cs="Arial"/>
                <w:i/>
                <w:sz w:val="22"/>
                <w:szCs w:val="22"/>
                <w:lang w:val="en-US"/>
              </w:rPr>
            </m:ctrlPr>
          </m:sSubPr>
          <m:e>
            <m:r>
              <w:rPr>
                <w:rFonts w:ascii="Cambria Math" w:hAnsi="Cambria Math" w:cs="Arial"/>
                <w:sz w:val="22"/>
                <w:szCs w:val="22"/>
                <w:lang w:val="en-US"/>
              </w:rPr>
              <m:t>φ</m:t>
            </m:r>
          </m:e>
          <m:sub>
            <m:acc>
              <m:accPr>
                <m:chr m:val="⃗"/>
                <m:ctrlPr>
                  <w:rPr>
                    <w:rFonts w:ascii="Cambria Math" w:hAnsi="Cambria Math" w:cs="Arial"/>
                    <w:i/>
                    <w:sz w:val="22"/>
                    <w:szCs w:val="22"/>
                    <w:lang w:val="en-US"/>
                  </w:rPr>
                </m:ctrlPr>
              </m:accPr>
              <m:e>
                <m:r>
                  <w:rPr>
                    <w:rFonts w:ascii="Cambria Math" w:hAnsi="Cambria Math" w:cs="Arial"/>
                    <w:sz w:val="22"/>
                    <w:szCs w:val="22"/>
                    <w:lang w:val="en-US"/>
                  </w:rPr>
                  <m:t>K</m:t>
                </m:r>
              </m:e>
            </m:acc>
            <m:r>
              <w:rPr>
                <w:rFonts w:ascii="Cambria Math" w:hAnsi="Cambria Math" w:cs="Arial"/>
                <w:sz w:val="22"/>
                <w:szCs w:val="22"/>
                <w:lang w:val="en-US"/>
              </w:rPr>
              <m:t>+</m:t>
            </m:r>
            <m:f>
              <m:fPr>
                <m:ctrlPr>
                  <w:rPr>
                    <w:rFonts w:ascii="Cambria Math" w:hAnsi="Cambria Math" w:cs="Arial"/>
                    <w:i/>
                    <w:sz w:val="22"/>
                    <w:szCs w:val="22"/>
                    <w:lang w:val="en-US"/>
                  </w:rPr>
                </m:ctrlPr>
              </m:fPr>
              <m:num>
                <m:sSubSup>
                  <m:sSubSupPr>
                    <m:ctrlPr>
                      <w:rPr>
                        <w:rFonts w:ascii="Cambria Math" w:hAnsi="Cambria Math" w:cs="Arial"/>
                        <w:i/>
                        <w:sz w:val="22"/>
                        <w:szCs w:val="22"/>
                        <w:lang w:val="en-US"/>
                      </w:rPr>
                    </m:ctrlPr>
                  </m:sSubSupPr>
                  <m:e>
                    <m:r>
                      <w:rPr>
                        <w:rFonts w:ascii="Cambria Math" w:hAnsi="Cambria Math" w:cs="Arial"/>
                        <w:sz w:val="22"/>
                        <w:szCs w:val="22"/>
                        <w:lang w:val="en-US"/>
                      </w:rPr>
                      <m:t>m</m:t>
                    </m:r>
                  </m:e>
                  <m:sub>
                    <m:r>
                      <w:rPr>
                        <w:rFonts w:ascii="Cambria Math" w:hAnsi="Cambria Math" w:cs="Arial"/>
                        <w:sz w:val="22"/>
                        <w:szCs w:val="22"/>
                        <w:lang w:val="en-US"/>
                      </w:rPr>
                      <m:t>e</m:t>
                    </m:r>
                  </m:sub>
                  <m:sup>
                    <m:r>
                      <w:rPr>
                        <w:rFonts w:ascii="Cambria Math" w:hAnsi="Cambria Math" w:cs="Arial"/>
                        <w:sz w:val="22"/>
                        <w:szCs w:val="22"/>
                        <w:lang w:val="en-US"/>
                      </w:rPr>
                      <m:t>*</m:t>
                    </m:r>
                  </m:sup>
                </m:sSubSup>
              </m:num>
              <m:den>
                <m:r>
                  <w:rPr>
                    <w:rFonts w:ascii="Cambria Math" w:hAnsi="Cambria Math" w:cs="Arial"/>
                    <w:sz w:val="22"/>
                    <w:szCs w:val="22"/>
                    <w:lang w:val="en-US"/>
                  </w:rPr>
                  <m:t>M</m:t>
                </m:r>
              </m:den>
            </m:f>
            <m:acc>
              <m:accPr>
                <m:chr m:val="⃗"/>
                <m:ctrlPr>
                  <w:rPr>
                    <w:rFonts w:ascii="Cambria Math" w:hAnsi="Cambria Math" w:cs="Arial"/>
                    <w:i/>
                    <w:sz w:val="22"/>
                    <w:szCs w:val="22"/>
                    <w:lang w:val="en-US"/>
                  </w:rPr>
                </m:ctrlPr>
              </m:accPr>
              <m:e>
                <m:sSub>
                  <m:sSubPr>
                    <m:ctrlPr>
                      <w:rPr>
                        <w:rFonts w:ascii="Cambria Math" w:hAnsi="Cambria Math" w:cs="Arial"/>
                        <w:i/>
                        <w:sz w:val="22"/>
                        <w:szCs w:val="22"/>
                        <w:lang w:val="en-US"/>
                      </w:rPr>
                    </m:ctrlPr>
                  </m:sSubPr>
                  <m:e>
                    <m:r>
                      <w:rPr>
                        <w:rFonts w:ascii="Cambria Math" w:hAnsi="Cambria Math" w:cs="Arial"/>
                        <w:sz w:val="22"/>
                        <w:szCs w:val="22"/>
                        <w:lang w:val="en-US"/>
                      </w:rPr>
                      <m:t>K</m:t>
                    </m:r>
                  </m:e>
                  <m:sub>
                    <m:r>
                      <w:rPr>
                        <w:rFonts w:ascii="Cambria Math" w:hAnsi="Cambria Math" w:cs="Arial"/>
                        <w:sz w:val="22"/>
                        <w:szCs w:val="22"/>
                        <w:lang w:val="en-US"/>
                      </w:rPr>
                      <m:t>0</m:t>
                    </m:r>
                  </m:sub>
                </m:sSub>
              </m:e>
            </m:acc>
            <m:r>
              <w:rPr>
                <w:rFonts w:ascii="Cambria Math" w:hAnsi="Cambria Math" w:cs="Arial"/>
                <w:sz w:val="22"/>
                <w:szCs w:val="22"/>
                <w:lang w:val="en-US"/>
              </w:rPr>
              <m:t xml:space="preserve"> </m:t>
            </m:r>
            <m:acc>
              <m:accPr>
                <m:chr m:val="⃗"/>
                <m:ctrlPr>
                  <w:rPr>
                    <w:rFonts w:ascii="Cambria Math" w:hAnsi="Cambria Math" w:cs="Arial"/>
                    <w:i/>
                    <w:sz w:val="22"/>
                    <w:szCs w:val="22"/>
                    <w:lang w:val="en-US"/>
                  </w:rPr>
                </m:ctrlPr>
              </m:accPr>
              <m:e>
                <m:r>
                  <w:rPr>
                    <w:rFonts w:ascii="Cambria Math" w:hAnsi="Cambria Math" w:cs="Arial"/>
                    <w:sz w:val="22"/>
                    <w:szCs w:val="22"/>
                    <w:lang w:val="en-US"/>
                  </w:rPr>
                  <m:t>K</m:t>
                </m:r>
              </m:e>
            </m:acc>
            <m:r>
              <w:rPr>
                <w:rFonts w:ascii="Cambria Math" w:hAnsi="Cambria Math" w:cs="Arial"/>
                <w:sz w:val="22"/>
                <w:szCs w:val="22"/>
                <w:lang w:val="en-US"/>
              </w:rPr>
              <m:t>-</m:t>
            </m:r>
            <m:f>
              <m:fPr>
                <m:ctrlPr>
                  <w:rPr>
                    <w:rFonts w:ascii="Cambria Math" w:hAnsi="Cambria Math" w:cs="Arial"/>
                    <w:i/>
                    <w:sz w:val="22"/>
                    <w:szCs w:val="22"/>
                    <w:lang w:val="en-US"/>
                  </w:rPr>
                </m:ctrlPr>
              </m:fPr>
              <m:num>
                <m:sSubSup>
                  <m:sSubSupPr>
                    <m:ctrlPr>
                      <w:rPr>
                        <w:rFonts w:ascii="Cambria Math" w:hAnsi="Cambria Math" w:cs="Arial"/>
                        <w:i/>
                        <w:sz w:val="22"/>
                        <w:szCs w:val="22"/>
                        <w:lang w:val="en-US"/>
                      </w:rPr>
                    </m:ctrlPr>
                  </m:sSubSupPr>
                  <m:e>
                    <m:r>
                      <w:rPr>
                        <w:rFonts w:ascii="Cambria Math" w:hAnsi="Cambria Math" w:cs="Arial"/>
                        <w:sz w:val="22"/>
                        <w:szCs w:val="22"/>
                        <w:lang w:val="en-US"/>
                      </w:rPr>
                      <m:t>m</m:t>
                    </m:r>
                  </m:e>
                  <m:sub>
                    <m:r>
                      <w:rPr>
                        <w:rFonts w:ascii="Cambria Math" w:hAnsi="Cambria Math" w:cs="Arial"/>
                        <w:sz w:val="22"/>
                        <w:szCs w:val="22"/>
                        <w:lang w:val="en-US"/>
                      </w:rPr>
                      <m:t>e</m:t>
                    </m:r>
                  </m:sub>
                  <m:sup>
                    <m:r>
                      <w:rPr>
                        <w:rFonts w:ascii="Cambria Math" w:hAnsi="Cambria Math" w:cs="Arial"/>
                        <w:sz w:val="22"/>
                        <w:szCs w:val="22"/>
                        <w:lang w:val="en-US"/>
                      </w:rPr>
                      <m:t>*</m:t>
                    </m:r>
                  </m:sup>
                </m:sSubSup>
              </m:num>
              <m:den>
                <m:r>
                  <w:rPr>
                    <w:rFonts w:ascii="Cambria Math" w:hAnsi="Cambria Math" w:cs="Arial"/>
                    <w:sz w:val="22"/>
                    <w:szCs w:val="22"/>
                    <w:lang w:val="en-US"/>
                  </w:rPr>
                  <m:t>M</m:t>
                </m:r>
              </m:den>
            </m:f>
            <m:acc>
              <m:accPr>
                <m:chr m:val="⃗"/>
                <m:ctrlPr>
                  <w:rPr>
                    <w:rFonts w:ascii="Cambria Math" w:hAnsi="Cambria Math" w:cs="Arial"/>
                    <w:i/>
                    <w:sz w:val="22"/>
                    <w:szCs w:val="22"/>
                    <w:lang w:val="en-US"/>
                  </w:rPr>
                </m:ctrlPr>
              </m:accPr>
              <m:e>
                <m:sSub>
                  <m:sSubPr>
                    <m:ctrlPr>
                      <w:rPr>
                        <w:rFonts w:ascii="Cambria Math" w:hAnsi="Cambria Math" w:cs="Arial"/>
                        <w:i/>
                        <w:sz w:val="22"/>
                        <w:szCs w:val="22"/>
                        <w:lang w:val="en-US"/>
                      </w:rPr>
                    </m:ctrlPr>
                  </m:sSubPr>
                  <m:e>
                    <m:r>
                      <w:rPr>
                        <w:rFonts w:ascii="Cambria Math" w:hAnsi="Cambria Math" w:cs="Arial"/>
                        <w:sz w:val="22"/>
                        <w:szCs w:val="22"/>
                        <w:lang w:val="en-US"/>
                      </w:rPr>
                      <m:t>K</m:t>
                    </m:r>
                  </m:e>
                  <m:sub>
                    <m:r>
                      <w:rPr>
                        <w:rFonts w:ascii="Cambria Math" w:hAnsi="Cambria Math" w:cs="Arial"/>
                        <w:sz w:val="22"/>
                        <w:szCs w:val="22"/>
                        <w:lang w:val="en-US"/>
                      </w:rPr>
                      <m:t>0</m:t>
                    </m:r>
                  </m:sub>
                </m:sSub>
              </m:e>
            </m:acc>
          </m:sub>
        </m:sSub>
      </m:oMath>
      <w:r w:rsidRPr="00566E03">
        <w:rPr>
          <w:rFonts w:ascii="Arial LatRus" w:hAnsi="Arial LatRus" w:cs="Arial"/>
          <w:sz w:val="22"/>
          <w:szCs w:val="22"/>
          <w:lang w:val="en-US"/>
        </w:rPr>
        <w:tab/>
      </w:r>
      <w:r w:rsidRPr="00566E03">
        <w:rPr>
          <w:rFonts w:ascii="Arial LatRus" w:hAnsi="Arial LatRus" w:cs="Arial"/>
          <w:sz w:val="22"/>
          <w:szCs w:val="22"/>
          <w:lang w:val="en-US"/>
        </w:rPr>
        <w:tab/>
      </w:r>
      <w:r w:rsidRPr="00566E03">
        <w:rPr>
          <w:rFonts w:ascii="Arial LatRus" w:hAnsi="Arial LatRus" w:cs="Arial"/>
          <w:sz w:val="22"/>
          <w:szCs w:val="22"/>
          <w:lang w:val="en-US"/>
        </w:rPr>
        <w:tab/>
      </w:r>
      <w:r w:rsidR="00566E03">
        <w:rPr>
          <w:rFonts w:ascii="Arial LatRus" w:hAnsi="Arial LatRus" w:cs="Arial"/>
          <w:sz w:val="22"/>
          <w:szCs w:val="22"/>
          <w:lang w:val="en-US"/>
        </w:rPr>
        <w:t xml:space="preserve"> </w:t>
      </w:r>
      <w:r w:rsidR="003F3A5F" w:rsidRPr="00566E03">
        <w:rPr>
          <w:rFonts w:ascii="Arial LatRus" w:hAnsi="Arial LatRus" w:cs="Arial"/>
          <w:sz w:val="22"/>
          <w:szCs w:val="22"/>
          <w:lang w:val="en-US"/>
        </w:rPr>
        <w:t xml:space="preserve">   </w:t>
      </w:r>
      <w:r w:rsidR="00566E03">
        <w:rPr>
          <w:rFonts w:ascii="Arial LatRus" w:hAnsi="Arial LatRus" w:cs="Arial"/>
          <w:sz w:val="22"/>
          <w:szCs w:val="22"/>
          <w:lang w:val="en-US"/>
        </w:rPr>
        <w:t xml:space="preserve">             </w:t>
      </w:r>
      <w:r w:rsidRPr="00566E03">
        <w:rPr>
          <w:rFonts w:ascii="Times LatRus" w:hAnsi="Times LatRus" w:cs="Arial"/>
          <w:sz w:val="22"/>
          <w:szCs w:val="22"/>
          <w:lang w:val="en-US"/>
        </w:rPr>
        <w:t>(1)</w:t>
      </w:r>
    </w:p>
    <w:p w:rsidR="001657A6" w:rsidRPr="00566E03" w:rsidRDefault="001657A6" w:rsidP="00420D1E">
      <w:pPr>
        <w:jc w:val="center"/>
        <w:rPr>
          <w:rFonts w:ascii="Arial LatRus" w:hAnsi="Arial LatRus" w:cs="Arial"/>
          <w:sz w:val="22"/>
          <w:szCs w:val="22"/>
          <w:lang w:val="en-US"/>
        </w:rPr>
      </w:pPr>
    </w:p>
    <w:p w:rsidR="00420D1E" w:rsidRPr="00566E03"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 xml:space="preserve">ãäå  </w:t>
      </w:r>
      <m:oMath>
        <m:sSub>
          <m:sSubPr>
            <m:ctrlPr>
              <w:rPr>
                <w:rFonts w:ascii="Cambria Math" w:hAnsi="Times LatRus" w:cs="Arial"/>
                <w:i/>
                <w:sz w:val="22"/>
                <w:szCs w:val="22"/>
                <w:lang w:val="en-US"/>
              </w:rPr>
            </m:ctrlPr>
          </m:sSubPr>
          <m:e>
            <m:r>
              <w:rPr>
                <w:rFonts w:ascii="Cambria Math" w:hAnsi="Cambria Math" w:cs="Arial"/>
                <w:sz w:val="22"/>
                <w:szCs w:val="22"/>
                <w:lang w:val="en-US"/>
              </w:rPr>
              <m:t>ϕ</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i</m:t>
                </m:r>
              </m:sub>
            </m:s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j</m:t>
                </m:r>
              </m:sub>
            </m:sSub>
          </m:sub>
        </m:sSub>
        <m:r>
          <w:rPr>
            <w:rFonts w:ascii="Cambria Math" w:hAnsi="Cambria Math" w:cs="Arial"/>
            <w:sz w:val="22"/>
            <w:szCs w:val="22"/>
            <w:lang w:val="en-US"/>
          </w:rPr>
          <m:t>-</m:t>
        </m:r>
      </m:oMath>
      <w:r w:rsidRPr="00566E03">
        <w:rPr>
          <w:rFonts w:ascii="Times LatRus" w:hAnsi="Times LatRus" w:cs="Arial"/>
          <w:sz w:val="22"/>
          <w:szCs w:val="22"/>
          <w:lang w:val="en-US"/>
        </w:rPr>
        <w:t xml:space="preserve"> áàçèñíàÿ  ôóíêöèÿ âîçáóæä</w:t>
      </w:r>
      <w:r w:rsidR="007D12C4">
        <w:rPr>
          <w:rFonts w:ascii="Times LatRus" w:hAnsi="Times LatRus" w:cs="Arial"/>
          <w:sz w:val="22"/>
          <w:szCs w:val="22"/>
          <w:lang w:val="en-US"/>
        </w:rPr>
        <w:t>å</w:t>
      </w:r>
      <w:r w:rsidRPr="00566E03">
        <w:rPr>
          <w:rFonts w:ascii="Times LatRus" w:hAnsi="Times LatRus" w:cs="Arial"/>
          <w:sz w:val="22"/>
          <w:szCs w:val="22"/>
          <w:lang w:val="en-US"/>
        </w:rPr>
        <w:t>ííîãî  ñîñòîÿíèÿ, ïðåäñòàâëåííàÿ â âèäå äåòåðìèíàíòà Ñë</w:t>
      </w:r>
      <w:r w:rsidRPr="00566E03">
        <w:rPr>
          <w:rFonts w:ascii="Times LatRus" w:hAnsi="Times LatRus"/>
          <w:sz w:val="22"/>
          <w:szCs w:val="22"/>
          <w:lang w:val="en-US"/>
        </w:rPr>
        <w:t>ý</w:t>
      </w:r>
      <w:r w:rsidRPr="00566E03">
        <w:rPr>
          <w:rFonts w:ascii="Times LatRus" w:hAnsi="Times LatRus" w:cs="Arial"/>
          <w:sz w:val="22"/>
          <w:szCs w:val="22"/>
          <w:lang w:val="en-US"/>
        </w:rPr>
        <w:t>òåðà èç îäíîýëåêòðîííûõ áëîõîâñêèõ ôóíêöèé</w:t>
      </w:r>
      <m:oMath>
        <m:sSub>
          <m:sSubPr>
            <m:ctrlPr>
              <w:rPr>
                <w:rFonts w:ascii="Cambria Math" w:hAnsi="Times LatRus" w:cs="Arial"/>
                <w:i/>
                <w:sz w:val="22"/>
                <w:szCs w:val="22"/>
                <w:lang w:val="en-US"/>
              </w:rPr>
            </m:ctrlPr>
          </m:sSubPr>
          <m:e>
            <m:r>
              <w:rPr>
                <w:rFonts w:ascii="Cambria Math" w:hAnsi="Times LatRus" w:cs="Arial"/>
                <w:sz w:val="22"/>
                <w:szCs w:val="22"/>
                <w:lang w:val="en-US"/>
              </w:rPr>
              <m:t xml:space="preserve">  </m:t>
            </m:r>
            <m:r>
              <w:rPr>
                <w:rFonts w:ascii="Cambria Math" w:hAnsi="Cambria Math" w:cs="Arial"/>
                <w:sz w:val="22"/>
                <w:szCs w:val="22"/>
                <w:lang w:val="en-US"/>
              </w:rPr>
              <m:t>ψ</m:t>
            </m:r>
          </m:e>
          <m:sub>
            <m:r>
              <w:rPr>
                <w:rFonts w:ascii="Cambria Math" w:hAnsi="Cambria Math" w:cs="Arial"/>
                <w:sz w:val="22"/>
                <w:szCs w:val="22"/>
                <w:lang w:val="en-US"/>
              </w:rPr>
              <m:t>n</m:t>
            </m:r>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sub>
        </m:sSub>
      </m:oMath>
      <w:r w:rsidRPr="00566E03">
        <w:rPr>
          <w:rFonts w:ascii="Times LatRus" w:hAnsi="Times LatRus" w:cs="Arial"/>
          <w:sz w:val="22"/>
          <w:szCs w:val="22"/>
          <w:lang w:val="en-US"/>
        </w:rPr>
        <w:t xml:space="preserve">. Îíà îòëè÷àåòññÿ îò äåòåðìèíàíòíîé âîëíîâîé ôóíêöèè çàïîëíåííîé âàëåíòíîé çîíû çàìåíîé </w:t>
      </w:r>
      <m:oMath>
        <m:sSub>
          <m:sSubPr>
            <m:ctrlPr>
              <w:rPr>
                <w:rFonts w:ascii="Cambria Math" w:hAnsi="Times LatRus" w:cs="Arial"/>
                <w:i/>
                <w:sz w:val="22"/>
                <w:szCs w:val="22"/>
                <w:lang w:val="en-US"/>
              </w:rPr>
            </m:ctrlPr>
          </m:sSubPr>
          <m:e>
            <m:r>
              <w:rPr>
                <w:rFonts w:ascii="Cambria Math" w:hAnsi="Times LatRus" w:cs="Arial"/>
                <w:sz w:val="22"/>
                <w:szCs w:val="22"/>
                <w:lang w:val="en-US"/>
              </w:rPr>
              <m:t xml:space="preserve">  </m:t>
            </m:r>
            <m:r>
              <w:rPr>
                <w:rFonts w:ascii="Cambria Math" w:hAnsi="Cambria Math" w:cs="Arial"/>
                <w:sz w:val="22"/>
                <w:szCs w:val="22"/>
                <w:lang w:val="en-US"/>
              </w:rPr>
              <m:t>ψ</m:t>
            </m:r>
          </m:e>
          <m:sub>
            <m:r>
              <w:rPr>
                <w:rFonts w:ascii="Cambria Math" w:hAnsi="Cambria Math" w:cs="Arial"/>
                <w:sz w:val="22"/>
                <w:szCs w:val="22"/>
                <w:lang w:val="en-US"/>
              </w:rPr>
              <m:t>v</m:t>
            </m:r>
            <m:acc>
              <m:accPr>
                <m:chr m:val="⃗"/>
                <m:ctrlPr>
                  <w:rPr>
                    <w:rFonts w:ascii="Cambria Math" w:hAnsi="Times LatRus" w:cs="Arial"/>
                    <w:i/>
                    <w:sz w:val="22"/>
                    <w:szCs w:val="22"/>
                    <w:lang w:val="en-US"/>
                  </w:rPr>
                </m:ctrlPr>
              </m:accPr>
              <m:e>
                <m:sSub>
                  <m:sSubPr>
                    <m:ctrlPr>
                      <w:rPr>
                        <w:rFonts w:ascii="Cambria Math" w:hAnsi="Times LatRus" w:cs="Arial"/>
                        <w:i/>
                        <w:sz w:val="22"/>
                        <w:szCs w:val="22"/>
                        <w:lang w:val="en-US"/>
                      </w:rPr>
                    </m:ctrlPr>
                  </m:sSubPr>
                  <m:e>
                    <m:r>
                      <w:rPr>
                        <w:rFonts w:ascii="Cambria Math" w:hAnsi="Cambria Math" w:cs="Arial"/>
                        <w:sz w:val="22"/>
                        <w:szCs w:val="22"/>
                        <w:lang w:val="en-US"/>
                      </w:rPr>
                      <m:t>K</m:t>
                    </m:r>
                  </m:e>
                  <m:sub>
                    <m:r>
                      <w:rPr>
                        <w:rFonts w:ascii="Cambria Math" w:hAnsi="Cambria Math" w:cs="Arial"/>
                        <w:sz w:val="22"/>
                        <w:szCs w:val="22"/>
                        <w:lang w:val="en-US"/>
                      </w:rPr>
                      <m:t>j</m:t>
                    </m:r>
                  </m:sub>
                </m:sSub>
              </m:e>
            </m:acc>
          </m:sub>
        </m:sSub>
        <m:r>
          <w:rPr>
            <w:rFonts w:ascii="Cambria Math" w:hAnsi="Cambria Math" w:cs="Arial"/>
            <w:sz w:val="22"/>
            <w:szCs w:val="22"/>
            <w:lang w:val="en-US"/>
          </w:rPr>
          <m:t>→</m:t>
        </m:r>
        <m:sSub>
          <m:sSubPr>
            <m:ctrlPr>
              <w:rPr>
                <w:rFonts w:ascii="Cambria Math" w:hAnsi="Times LatRus" w:cs="Arial"/>
                <w:i/>
                <w:sz w:val="22"/>
                <w:szCs w:val="22"/>
                <w:lang w:val="en-US"/>
              </w:rPr>
            </m:ctrlPr>
          </m:sSubPr>
          <m:e>
            <m:r>
              <w:rPr>
                <w:rFonts w:ascii="Cambria Math" w:hAnsi="Times LatRus" w:cs="Arial"/>
                <w:sz w:val="22"/>
                <w:szCs w:val="22"/>
                <w:lang w:val="en-US"/>
              </w:rPr>
              <m:t xml:space="preserve">  </m:t>
            </m:r>
            <m:r>
              <w:rPr>
                <w:rFonts w:ascii="Cambria Math" w:hAnsi="Cambria Math" w:cs="Arial"/>
                <w:sz w:val="22"/>
                <w:szCs w:val="22"/>
                <w:lang w:val="en-US"/>
              </w:rPr>
              <m:t>ψ</m:t>
            </m:r>
          </m:e>
          <m:sub>
            <m:r>
              <w:rPr>
                <w:rFonts w:ascii="Cambria Math" w:hAnsi="Cambria Math" w:cs="Arial"/>
                <w:sz w:val="22"/>
                <w:szCs w:val="22"/>
                <w:lang w:val="en-US"/>
              </w:rPr>
              <m:t>c</m:t>
            </m:r>
            <m:acc>
              <m:accPr>
                <m:chr m:val="⃗"/>
                <m:ctrlPr>
                  <w:rPr>
                    <w:rFonts w:ascii="Cambria Math" w:hAnsi="Times LatRus" w:cs="Arial"/>
                    <w:i/>
                    <w:sz w:val="22"/>
                    <w:szCs w:val="22"/>
                    <w:lang w:val="en-US"/>
                  </w:rPr>
                </m:ctrlPr>
              </m:accPr>
              <m:e>
                <m:sSub>
                  <m:sSubPr>
                    <m:ctrlPr>
                      <w:rPr>
                        <w:rFonts w:ascii="Cambria Math" w:hAnsi="Times LatRus" w:cs="Arial"/>
                        <w:i/>
                        <w:sz w:val="22"/>
                        <w:szCs w:val="22"/>
                        <w:lang w:val="en-US"/>
                      </w:rPr>
                    </m:ctrlPr>
                  </m:sSubPr>
                  <m:e>
                    <m:r>
                      <w:rPr>
                        <w:rFonts w:ascii="Cambria Math" w:hAnsi="Cambria Math" w:cs="Arial"/>
                        <w:sz w:val="22"/>
                        <w:szCs w:val="22"/>
                        <w:lang w:val="en-US"/>
                      </w:rPr>
                      <m:t>K</m:t>
                    </m:r>
                  </m:e>
                  <m:sub>
                    <m:r>
                      <w:rPr>
                        <w:rFonts w:ascii="Cambria Math" w:hAnsi="Cambria Math" w:cs="Arial"/>
                        <w:sz w:val="22"/>
                        <w:szCs w:val="22"/>
                        <w:lang w:val="en-US"/>
                      </w:rPr>
                      <m:t>i</m:t>
                    </m:r>
                  </m:sub>
                </m:sSub>
              </m:e>
            </m:acc>
          </m:sub>
        </m:sSub>
      </m:oMath>
      <w:r w:rsidRPr="00566E03">
        <w:rPr>
          <w:rFonts w:ascii="Times LatRus" w:hAnsi="Times LatRus" w:cs="Arial"/>
          <w:sz w:val="22"/>
          <w:szCs w:val="22"/>
          <w:lang w:val="en-US"/>
        </w:rPr>
        <w:t xml:space="preserve">. Çäåñü </w:t>
      </w:r>
      <m:oMath>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Times LatRus" w:cs="Arial"/>
                <w:sz w:val="22"/>
                <w:szCs w:val="22"/>
                <w:lang w:val="en-US"/>
              </w:rPr>
              <m:t>0</m:t>
            </m:r>
          </m:sub>
        </m:sSub>
        <m:r>
          <w:rPr>
            <w:rFonts w:ascii="Cambria Math" w:hAnsi="Cambria Math" w:cs="Arial"/>
            <w:sz w:val="22"/>
            <w:szCs w:val="22"/>
            <w:lang w:val="en-US"/>
          </w:rPr>
          <m:t>-</m:t>
        </m:r>
      </m:oMath>
      <w:r w:rsidRPr="00566E03">
        <w:rPr>
          <w:rFonts w:ascii="Times LatRus" w:hAnsi="Times LatRus" w:cs="Arial"/>
          <w:sz w:val="22"/>
          <w:szCs w:val="22"/>
          <w:lang w:val="en-US"/>
        </w:rPr>
        <w:t>ïîëíûé âîëíîâîé âåêòîð ýëåêòðîí-äûðî÷íîé ïàðû</w:t>
      </w:r>
      <m:oMath>
        <m:r>
          <w:rPr>
            <w:rFonts w:ascii="Cambria Math" w:hAnsi="Times LatRus" w:cs="Arial"/>
            <w:sz w:val="22"/>
            <w:szCs w:val="22"/>
            <w:lang w:val="en-US"/>
          </w:rPr>
          <m:t xml:space="preserve"> </m:t>
        </m:r>
        <m:d>
          <m:dPr>
            <m:ctrlPr>
              <w:rPr>
                <w:rFonts w:ascii="Cambria Math" w:hAnsi="Times LatRus" w:cs="Arial"/>
                <w:i/>
                <w:sz w:val="22"/>
                <w:szCs w:val="22"/>
                <w:lang w:val="en-US"/>
              </w:rPr>
            </m:ctrlPr>
          </m:dPr>
          <m:e>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i</m:t>
                </m:r>
              </m:sub>
            </m:sSub>
            <m:r>
              <w:rPr>
                <w:rFonts w:ascii="Cambria Math" w:hAnsi="Times LatRus" w:cs="Arial"/>
                <w:sz w:val="22"/>
                <w:szCs w:val="22"/>
                <w:lang w:val="en-US"/>
              </w:rPr>
              <m:t>,</m:t>
            </m:r>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j</m:t>
                </m:r>
              </m:sub>
            </m:sSub>
          </m:e>
        </m:d>
      </m:oMath>
      <w:r w:rsidRPr="00566E03">
        <w:rPr>
          <w:rFonts w:ascii="Times LatRus" w:hAnsi="Times LatRus" w:cs="Arial"/>
          <w:sz w:val="22"/>
          <w:szCs w:val="22"/>
          <w:lang w:val="en-US"/>
        </w:rPr>
        <w:t xml:space="preserve">, </w:t>
      </w:r>
      <m:oMath>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oMath>
      <w:r w:rsidRPr="00566E03">
        <w:rPr>
          <w:rFonts w:ascii="Times LatRus" w:hAnsi="Times LatRus" w:cs="Arial"/>
          <w:sz w:val="22"/>
          <w:szCs w:val="22"/>
          <w:lang w:val="en-US"/>
        </w:rPr>
        <w:t xml:space="preserve"> - âîëíîâîé âåêòîð îòíîñèòåëüíîãî äâèæåíèÿ.</w:t>
      </w:r>
    </w:p>
    <w:p w:rsidR="001657A6" w:rsidRDefault="00420D1E" w:rsidP="003F3A5F">
      <w:pPr>
        <w:ind w:firstLine="567"/>
        <w:jc w:val="both"/>
        <w:rPr>
          <w:rFonts w:ascii="Times LatRus" w:hAnsi="Times LatRus" w:cs="Arial"/>
          <w:sz w:val="22"/>
          <w:szCs w:val="22"/>
          <w:lang w:val="en-US"/>
        </w:rPr>
      </w:pPr>
      <w:r w:rsidRPr="00566E03">
        <w:rPr>
          <w:rFonts w:ascii="Times LatRus" w:hAnsi="Times LatRus" w:cs="Arial"/>
          <w:sz w:val="22"/>
          <w:szCs w:val="22"/>
          <w:lang w:val="en-US"/>
        </w:rPr>
        <w:t>Âåêòîð ýëåêòðîí-äûðî÷íîãî ñîñòîÿíèÿ (1) â ïðåäñòâëåíèè âòîðè÷íîãî êâàíòîâàíèÿ</w:t>
      </w:r>
    </w:p>
    <w:p w:rsidR="00420D1E" w:rsidRPr="00566E03" w:rsidRDefault="00420D1E" w:rsidP="003F3A5F">
      <w:pPr>
        <w:ind w:firstLine="567"/>
        <w:jc w:val="both"/>
        <w:rPr>
          <w:rFonts w:ascii="Times LatRus" w:hAnsi="Times LatRus" w:cs="Arial"/>
          <w:sz w:val="22"/>
          <w:szCs w:val="22"/>
          <w:lang w:val="en-US"/>
        </w:rPr>
      </w:pPr>
      <w:r w:rsidRPr="00566E03">
        <w:rPr>
          <w:rFonts w:ascii="Times LatRus" w:hAnsi="Times LatRus" w:cs="Arial"/>
          <w:sz w:val="22"/>
          <w:szCs w:val="22"/>
          <w:lang w:val="en-US"/>
        </w:rPr>
        <w:t xml:space="preserve"> </w:t>
      </w:r>
    </w:p>
    <w:p w:rsidR="00420D1E" w:rsidRPr="00566E03"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 xml:space="preserve">  </w:t>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003F3A5F" w:rsidRPr="00566E03">
        <w:rPr>
          <w:rFonts w:ascii="Times LatRus" w:hAnsi="Times LatRus" w:cs="Arial"/>
          <w:sz w:val="22"/>
          <w:szCs w:val="22"/>
          <w:lang w:val="en-US"/>
        </w:rPr>
        <w:t xml:space="preserve">     </w:t>
      </w:r>
      <m:oMath>
        <m:sSup>
          <m:sSupPr>
            <m:ctrlPr>
              <w:rPr>
                <w:rFonts w:ascii="Cambria Math" w:hAnsi="Times LatRus" w:cs="Arial"/>
                <w:i/>
                <w:sz w:val="22"/>
                <w:szCs w:val="22"/>
                <w:lang w:val="en-US"/>
              </w:rPr>
            </m:ctrlPr>
          </m:sSupPr>
          <m:e>
            <m:r>
              <w:rPr>
                <w:rFonts w:ascii="Cambria Math" w:hAnsi="Cambria Math" w:cs="Arial"/>
                <w:sz w:val="22"/>
                <w:szCs w:val="22"/>
                <w:lang w:val="en-US"/>
              </w:rPr>
              <m:t>ψ</m:t>
            </m:r>
          </m:e>
          <m:sup>
            <m:r>
              <w:rPr>
                <w:rFonts w:ascii="Cambria Math" w:hAnsi="Times LatRus" w:cs="Arial"/>
                <w:sz w:val="22"/>
                <w:szCs w:val="22"/>
                <w:lang w:val="en-US"/>
              </w:rPr>
              <m:t>(</m:t>
            </m:r>
            <m:r>
              <w:rPr>
                <w:rFonts w:ascii="Cambria Math" w:hAnsi="Cambria Math" w:cs="Arial"/>
                <w:sz w:val="22"/>
                <w:szCs w:val="22"/>
                <w:lang w:val="en-US"/>
              </w:rPr>
              <m:t>e</m:t>
            </m:r>
            <m:r>
              <w:rPr>
                <w:rFonts w:ascii="Times LatRus" w:hAnsi="Arial LatRus" w:cs="Arial"/>
                <w:sz w:val="22"/>
                <w:szCs w:val="22"/>
                <w:lang w:val="en-US"/>
              </w:rPr>
              <m:t>-</m:t>
            </m:r>
            <m:r>
              <w:rPr>
                <w:rFonts w:ascii="Times LatRus" w:hAnsi="Cambria Math" w:cs="Arial"/>
                <w:sz w:val="22"/>
                <w:szCs w:val="22"/>
                <w:lang w:val="en-US"/>
              </w:rPr>
              <m:t>h</m:t>
            </m:r>
            <m:r>
              <w:rPr>
                <w:rFonts w:ascii="Cambria Math" w:hAnsi="Times LatRus" w:cs="Arial"/>
                <w:sz w:val="22"/>
                <w:szCs w:val="22"/>
                <w:lang w:val="en-US"/>
              </w:rPr>
              <m:t>)</m:t>
            </m:r>
          </m:sup>
        </m:sSup>
        <m:r>
          <w:rPr>
            <w:rFonts w:ascii="Cambria Math" w:hAnsi="Times LatRus" w:cs="Arial"/>
            <w:sz w:val="22"/>
            <w:szCs w:val="22"/>
            <w:lang w:val="en-US"/>
          </w:rPr>
          <m:t>=</m:t>
        </m:r>
        <m:nary>
          <m:naryPr>
            <m:chr m:val="∑"/>
            <m:limLoc m:val="undOvr"/>
            <m:supHide m:val="on"/>
            <m:ctrlPr>
              <w:rPr>
                <w:rFonts w:ascii="Cambria Math" w:hAnsi="Times LatRus" w:cs="Arial"/>
                <w:i/>
                <w:sz w:val="22"/>
                <w:szCs w:val="22"/>
                <w:lang w:val="en-US"/>
              </w:rPr>
            </m:ctrlPr>
          </m:naryPr>
          <m:sub>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sub>
          <m:sup/>
          <m:e>
            <m:r>
              <w:rPr>
                <w:rFonts w:ascii="Cambria Math" w:hAnsi="Cambria Math" w:cs="Arial"/>
                <w:sz w:val="22"/>
                <w:szCs w:val="22"/>
                <w:lang w:val="en-US"/>
              </w:rPr>
              <m:t>B</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d>
            <m:sSubSup>
              <m:sSubSupPr>
                <m:ctrlPr>
                  <w:rPr>
                    <w:rFonts w:ascii="Cambria Math" w:hAnsi="Times LatRus" w:cs="Arial"/>
                    <w:i/>
                    <w:sz w:val="22"/>
                    <w:szCs w:val="22"/>
                    <w:lang w:val="en-US"/>
                  </w:rPr>
                </m:ctrlPr>
              </m:sSubSupPr>
              <m:e>
                <m:r>
                  <w:rPr>
                    <w:rFonts w:ascii="Cambria Math" w:hAnsi="Cambria Math" w:cs="Arial"/>
                    <w:sz w:val="22"/>
                    <w:szCs w:val="22"/>
                    <w:lang w:val="en-US"/>
                  </w:rPr>
                  <m:t>α</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i</m:t>
                    </m:r>
                  </m:sub>
                </m:sSub>
              </m:sub>
              <m:sup>
                <m:r>
                  <w:rPr>
                    <w:rFonts w:ascii="Cambria Math" w:hAnsi="Times LatRus" w:cs="Arial"/>
                    <w:sz w:val="22"/>
                    <w:szCs w:val="22"/>
                    <w:lang w:val="en-US"/>
                  </w:rPr>
                  <m:t>+</m:t>
                </m:r>
              </m:sup>
            </m:sSubSup>
          </m:e>
        </m:nary>
        <m:sSubSup>
          <m:sSubSupPr>
            <m:ctrlPr>
              <w:rPr>
                <w:rFonts w:ascii="Cambria Math" w:hAnsi="Times LatRus" w:cs="Arial"/>
                <w:i/>
                <w:sz w:val="22"/>
                <w:szCs w:val="22"/>
                <w:lang w:val="en-US"/>
              </w:rPr>
            </m:ctrlPr>
          </m:sSubSupPr>
          <m:e>
            <m:r>
              <w:rPr>
                <w:rFonts w:ascii="Cambria Math" w:hAnsi="Cambria Math" w:cs="Arial"/>
                <w:sz w:val="22"/>
                <w:szCs w:val="22"/>
                <w:lang w:val="en-US"/>
              </w:rPr>
              <m:t>β</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j</m:t>
                </m:r>
              </m:sub>
            </m:sSub>
          </m:sub>
          <m:sup>
            <m:r>
              <w:rPr>
                <w:rFonts w:ascii="Cambria Math" w:hAnsi="Times LatRus" w:cs="Arial"/>
                <w:sz w:val="22"/>
                <w:szCs w:val="22"/>
                <w:lang w:val="en-US"/>
              </w:rPr>
              <m:t>+</m:t>
            </m:r>
          </m:sup>
        </m:sSubSup>
        <m:r>
          <w:rPr>
            <w:rFonts w:ascii="Cambria Math" w:hAnsi="Times LatRus" w:cs="Arial"/>
            <w:sz w:val="22"/>
            <w:szCs w:val="22"/>
            <w:lang w:val="en-US"/>
          </w:rPr>
          <m:t>0</m:t>
        </m:r>
        <m:sSub>
          <m:sSubPr>
            <m:ctrlPr>
              <w:rPr>
                <w:rFonts w:ascii="Cambria Math" w:hAnsi="Times LatRus" w:cs="Arial"/>
                <w:i/>
                <w:sz w:val="22"/>
                <w:szCs w:val="22"/>
                <w:lang w:val="en-US"/>
              </w:rPr>
            </m:ctrlPr>
          </m:sSubPr>
          <m:e>
            <m:r>
              <w:rPr>
                <w:rFonts w:ascii="Cambria Math" w:hAnsi="Times LatRus" w:cs="Arial"/>
                <w:sz w:val="22"/>
                <w:szCs w:val="22"/>
                <w:lang w:val="en-US"/>
              </w:rPr>
              <m:t>&gt;</m:t>
            </m:r>
          </m:e>
          <m:sub>
            <m:r>
              <m:rPr>
                <m:sty m:val="p"/>
              </m:rPr>
              <w:rPr>
                <w:rFonts w:ascii="Arial LatRus" w:hAnsi="Times LatRus" w:cs="Arial"/>
                <w:sz w:val="22"/>
                <w:szCs w:val="22"/>
                <w:lang w:val="en-US"/>
              </w:rPr>
              <m:t>óñ</m:t>
            </m:r>
            <m:r>
              <m:rPr>
                <m:sty m:val="p"/>
              </m:rPr>
              <w:rPr>
                <w:rFonts w:ascii="Cambria Math" w:hAnsi="Times LatRus" w:cs="Arial"/>
                <w:sz w:val="22"/>
                <w:szCs w:val="22"/>
                <w:lang w:val="en-US"/>
              </w:rPr>
              <m:t>.</m:t>
            </m:r>
          </m:sub>
        </m:sSub>
      </m:oMath>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003F3A5F" w:rsidRPr="00566E03">
        <w:rPr>
          <w:rFonts w:ascii="Times LatRus" w:hAnsi="Times LatRus" w:cs="Arial"/>
          <w:sz w:val="22"/>
          <w:szCs w:val="22"/>
          <w:lang w:val="en-US"/>
        </w:rPr>
        <w:t xml:space="preserve">     </w:t>
      </w:r>
      <w:r w:rsidRPr="00566E03">
        <w:rPr>
          <w:rFonts w:ascii="Times LatRus" w:hAnsi="Times LatRus" w:cs="Arial"/>
          <w:sz w:val="22"/>
          <w:szCs w:val="22"/>
          <w:lang w:val="en-US"/>
        </w:rPr>
        <w:t xml:space="preserve"> (2)</w:t>
      </w:r>
      <w:r w:rsidRPr="00566E03">
        <w:rPr>
          <w:rFonts w:ascii="Times LatRus" w:hAnsi="Times LatRus" w:cs="Arial"/>
          <w:sz w:val="22"/>
          <w:szCs w:val="22"/>
          <w:lang w:val="en-US"/>
        </w:rPr>
        <w:tab/>
      </w:r>
    </w:p>
    <w:p w:rsidR="00420D1E" w:rsidRDefault="00420D1E" w:rsidP="003F3A5F">
      <w:pPr>
        <w:ind w:firstLine="567"/>
        <w:jc w:val="both"/>
        <w:rPr>
          <w:rFonts w:ascii="Times LatRus" w:hAnsi="Times LatRus" w:cs="Arial"/>
          <w:sz w:val="22"/>
          <w:szCs w:val="22"/>
          <w:lang w:val="en-US"/>
        </w:rPr>
      </w:pPr>
      <w:r w:rsidRPr="00566E03">
        <w:rPr>
          <w:rFonts w:ascii="Times LatRus" w:hAnsi="Times LatRus" w:cs="Arial"/>
          <w:sz w:val="22"/>
          <w:szCs w:val="22"/>
          <w:lang w:val="en-US"/>
        </w:rPr>
        <w:t xml:space="preserve">Ñîîòâåòñòâóþùèé îäíî÷àñòè÷íûé îïåðàòîð ðîæäåíèÿ, îäíîâðåìåííî ðîæäàþùèé ýëåêòðîí â çîíå ïðîâîäèìîñòè  è äûðêó â âàëåíòíîé çîíå </w:t>
      </w:r>
    </w:p>
    <w:p w:rsidR="001657A6" w:rsidRPr="00566E03" w:rsidRDefault="001657A6" w:rsidP="003F3A5F">
      <w:pPr>
        <w:ind w:firstLine="567"/>
        <w:jc w:val="both"/>
        <w:rPr>
          <w:rFonts w:ascii="Times LatRus" w:hAnsi="Times LatRus" w:cs="Arial"/>
          <w:sz w:val="22"/>
          <w:szCs w:val="22"/>
          <w:lang w:val="en-US"/>
        </w:rPr>
      </w:pPr>
    </w:p>
    <w:p w:rsidR="00420D1E" w:rsidRDefault="00420D1E" w:rsidP="00420D1E">
      <w:pPr>
        <w:tabs>
          <w:tab w:val="left" w:pos="2520"/>
          <w:tab w:val="left" w:pos="7575"/>
        </w:tabs>
        <w:jc w:val="both"/>
        <w:rPr>
          <w:rFonts w:ascii="Times LatRus" w:hAnsi="Times LatRus" w:cs="Arial"/>
          <w:sz w:val="22"/>
          <w:szCs w:val="22"/>
          <w:lang w:val="en-US"/>
        </w:rPr>
      </w:pPr>
      <w:r w:rsidRPr="00566E03">
        <w:rPr>
          <w:rFonts w:ascii="Times LatRus" w:hAnsi="Times LatRus" w:cs="Arial"/>
          <w:sz w:val="22"/>
          <w:szCs w:val="22"/>
          <w:lang w:val="en-US"/>
        </w:rPr>
        <w:tab/>
        <w:t xml:space="preserve"> </w:t>
      </w:r>
      <w:r w:rsidR="003F3A5F" w:rsidRPr="00566E03">
        <w:rPr>
          <w:rFonts w:ascii="Times LatRus" w:hAnsi="Times LatRus" w:cs="Arial"/>
          <w:sz w:val="22"/>
          <w:szCs w:val="22"/>
          <w:lang w:val="en-US"/>
        </w:rPr>
        <w:t xml:space="preserve">            </w:t>
      </w:r>
      <w:r w:rsidRPr="00566E03">
        <w:rPr>
          <w:rFonts w:ascii="Times LatRus" w:hAnsi="Times LatRus" w:cs="Arial"/>
          <w:sz w:val="22"/>
          <w:szCs w:val="22"/>
          <w:lang w:val="en-US"/>
        </w:rPr>
        <w:t xml:space="preserve">  </w:t>
      </w:r>
      <m:oMath>
        <m:sSup>
          <m:sSupPr>
            <m:ctrlPr>
              <w:rPr>
                <w:rFonts w:ascii="Cambria Math" w:hAnsi="Times LatRus" w:cs="Arial"/>
                <w:i/>
                <w:sz w:val="22"/>
                <w:szCs w:val="22"/>
                <w:lang w:val="en-US"/>
              </w:rPr>
            </m:ctrlPr>
          </m:sSupPr>
          <m:e>
            <m:r>
              <w:rPr>
                <w:rFonts w:ascii="Cambria Math" w:hAnsi="Cambria Math" w:cs="Arial"/>
                <w:sz w:val="22"/>
                <w:szCs w:val="22"/>
                <w:lang w:val="en-US"/>
              </w:rPr>
              <m:t>B</m:t>
            </m:r>
          </m:e>
          <m:sup>
            <m:r>
              <w:rPr>
                <w:rFonts w:ascii="Cambria Math" w:hAnsi="Times LatRus" w:cs="Arial"/>
                <w:sz w:val="22"/>
                <w:szCs w:val="22"/>
                <w:lang w:val="en-US"/>
              </w:rPr>
              <m:t>+</m:t>
            </m:r>
          </m:sup>
        </m:sSup>
        <m:r>
          <w:rPr>
            <w:rFonts w:ascii="Cambria Math" w:hAnsi="Times LatRus" w:cs="Arial"/>
            <w:sz w:val="22"/>
            <w:szCs w:val="22"/>
            <w:lang w:val="en-US"/>
          </w:rPr>
          <m:t>=</m:t>
        </m:r>
        <m:nary>
          <m:naryPr>
            <m:chr m:val="∑"/>
            <m:limLoc m:val="undOvr"/>
            <m:supHide m:val="on"/>
            <m:ctrlPr>
              <w:rPr>
                <w:rFonts w:ascii="Cambria Math" w:hAnsi="Times LatRus" w:cs="Arial"/>
                <w:i/>
                <w:sz w:val="22"/>
                <w:szCs w:val="22"/>
                <w:lang w:val="en-US"/>
              </w:rPr>
            </m:ctrlPr>
          </m:naryPr>
          <m:sub>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sub>
          <m:sup/>
          <m:e>
            <m:r>
              <w:rPr>
                <w:rFonts w:ascii="Cambria Math" w:hAnsi="Cambria Math" w:cs="Arial"/>
                <w:sz w:val="22"/>
                <w:szCs w:val="22"/>
                <w:lang w:val="en-US"/>
              </w:rPr>
              <m:t>B</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d>
          </m:e>
        </m:nary>
        <m:sSub>
          <m:sSubPr>
            <m:ctrlPr>
              <w:rPr>
                <w:rFonts w:ascii="Cambria Math" w:hAnsi="Times LatRus" w:cs="Arial"/>
                <w:i/>
                <w:sz w:val="22"/>
                <w:szCs w:val="22"/>
                <w:lang w:val="en-US"/>
              </w:rPr>
            </m:ctrlPr>
          </m:sSubPr>
          <m:e>
            <m:sSup>
              <m:sSupPr>
                <m:ctrlPr>
                  <w:rPr>
                    <w:rFonts w:ascii="Cambria Math" w:hAnsi="Times LatRus" w:cs="Arial"/>
                    <w:i/>
                    <w:sz w:val="22"/>
                    <w:szCs w:val="22"/>
                    <w:lang w:val="en-US"/>
                  </w:rPr>
                </m:ctrlPr>
              </m:sSupPr>
              <m:e>
                <m:r>
                  <w:rPr>
                    <w:rFonts w:ascii="Cambria Math" w:hAnsi="Cambria Math" w:cs="Arial"/>
                    <w:sz w:val="22"/>
                    <w:szCs w:val="22"/>
                    <w:lang w:val="en-US"/>
                  </w:rPr>
                  <m:t>α</m:t>
                </m:r>
              </m:e>
              <m:sup>
                <m:r>
                  <w:rPr>
                    <w:rFonts w:ascii="Cambria Math" w:hAnsi="Times LatRus" w:cs="Arial"/>
                    <w:sz w:val="22"/>
                    <w:szCs w:val="22"/>
                    <w:lang w:val="en-US"/>
                  </w:rPr>
                  <m:t>+</m:t>
                </m:r>
              </m:sup>
            </m:sSup>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i</m:t>
                </m:r>
              </m:sub>
            </m:sSub>
          </m:sub>
        </m:sSub>
        <m:sSub>
          <m:sSubPr>
            <m:ctrlPr>
              <w:rPr>
                <w:rFonts w:ascii="Cambria Math" w:hAnsi="Times LatRus" w:cs="Arial"/>
                <w:i/>
                <w:sz w:val="22"/>
                <w:szCs w:val="22"/>
                <w:lang w:val="en-US"/>
              </w:rPr>
            </m:ctrlPr>
          </m:sSubPr>
          <m:e>
            <m:sSup>
              <m:sSupPr>
                <m:ctrlPr>
                  <w:rPr>
                    <w:rFonts w:ascii="Cambria Math" w:hAnsi="Times LatRus" w:cs="Arial"/>
                    <w:i/>
                    <w:sz w:val="22"/>
                    <w:szCs w:val="22"/>
                    <w:lang w:val="en-US"/>
                  </w:rPr>
                </m:ctrlPr>
              </m:sSupPr>
              <m:e>
                <m:r>
                  <w:rPr>
                    <w:rFonts w:ascii="Cambria Math" w:hAnsi="Cambria Math" w:cs="Arial"/>
                    <w:sz w:val="22"/>
                    <w:szCs w:val="22"/>
                    <w:lang w:val="en-US"/>
                  </w:rPr>
                  <m:t>β</m:t>
                </m:r>
              </m:e>
              <m:sup>
                <m:r>
                  <w:rPr>
                    <w:rFonts w:ascii="Cambria Math" w:hAnsi="Times LatRus" w:cs="Arial"/>
                    <w:sz w:val="22"/>
                    <w:szCs w:val="22"/>
                    <w:lang w:val="en-US"/>
                  </w:rPr>
                  <m:t>+</m:t>
                </m:r>
              </m:sup>
            </m:sSup>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j</m:t>
                </m:r>
              </m:sub>
            </m:sSub>
          </m:sub>
        </m:sSub>
      </m:oMath>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003F3A5F" w:rsidRPr="00566E03">
        <w:rPr>
          <w:rFonts w:ascii="Times LatRus" w:hAnsi="Times LatRus" w:cs="Arial"/>
          <w:sz w:val="22"/>
          <w:szCs w:val="22"/>
          <w:lang w:val="en-US"/>
        </w:rPr>
        <w:t xml:space="preserve">     </w:t>
      </w:r>
      <w:r w:rsidRPr="00566E03">
        <w:rPr>
          <w:rFonts w:ascii="Times LatRus" w:hAnsi="Times LatRus" w:cs="Arial"/>
          <w:sz w:val="22"/>
          <w:szCs w:val="22"/>
          <w:lang w:val="en-US"/>
        </w:rPr>
        <w:t xml:space="preserve"> (3)</w:t>
      </w:r>
    </w:p>
    <w:p w:rsidR="001657A6" w:rsidRPr="00566E03" w:rsidRDefault="001657A6" w:rsidP="00420D1E">
      <w:pPr>
        <w:tabs>
          <w:tab w:val="left" w:pos="2520"/>
          <w:tab w:val="left" w:pos="7575"/>
        </w:tabs>
        <w:jc w:val="both"/>
        <w:rPr>
          <w:rFonts w:ascii="Times LatRus" w:hAnsi="Times LatRus" w:cs="Arial"/>
          <w:sz w:val="22"/>
          <w:szCs w:val="22"/>
          <w:lang w:val="en-US"/>
        </w:rPr>
      </w:pPr>
    </w:p>
    <w:p w:rsidR="00420D1E"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 xml:space="preserve">         Ýðìèòîâî ñîïðÿæåíèå îò (3) äà</w:t>
      </w:r>
      <w:r w:rsidR="007D12C4">
        <w:rPr>
          <w:rFonts w:ascii="Times LatRus" w:hAnsi="Times LatRus" w:cs="Arial"/>
          <w:sz w:val="22"/>
          <w:szCs w:val="22"/>
          <w:lang w:val="en-US"/>
        </w:rPr>
        <w:t>å</w:t>
      </w:r>
      <w:r w:rsidRPr="00566E03">
        <w:rPr>
          <w:rFonts w:ascii="Times LatRus" w:hAnsi="Times LatRus" w:cs="Arial"/>
          <w:sz w:val="22"/>
          <w:szCs w:val="22"/>
          <w:lang w:val="en-US"/>
        </w:rPr>
        <w:t xml:space="preserve">ò ñîîòâåòñòâóþùèé îïåðàòîð óíè÷òîæåíèÿ </w:t>
      </w:r>
    </w:p>
    <w:p w:rsidR="001657A6" w:rsidRPr="00566E03" w:rsidRDefault="001657A6" w:rsidP="00420D1E">
      <w:pPr>
        <w:jc w:val="both"/>
        <w:rPr>
          <w:rFonts w:ascii="Times LatRus" w:hAnsi="Times LatRus" w:cs="Arial"/>
          <w:sz w:val="22"/>
          <w:szCs w:val="22"/>
          <w:lang w:val="en-US"/>
        </w:rPr>
      </w:pPr>
    </w:p>
    <w:p w:rsidR="00420D1E" w:rsidRDefault="00420D1E" w:rsidP="00420D1E">
      <w:pPr>
        <w:jc w:val="center"/>
        <w:rPr>
          <w:rFonts w:ascii="Times LatRus" w:hAnsi="Times LatRus" w:cs="Arial"/>
          <w:sz w:val="22"/>
          <w:szCs w:val="22"/>
          <w:lang w:val="en-US"/>
        </w:rPr>
      </w:pP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003F3A5F" w:rsidRPr="00566E03">
        <w:rPr>
          <w:rFonts w:ascii="Times LatRus" w:hAnsi="Times LatRus" w:cs="Arial"/>
          <w:sz w:val="22"/>
          <w:szCs w:val="22"/>
          <w:lang w:val="en-US"/>
        </w:rPr>
        <w:t xml:space="preserve">                       </w:t>
      </w:r>
      <m:oMath>
        <m:r>
          <w:rPr>
            <w:rFonts w:ascii="Cambria Math" w:hAnsi="Cambria Math" w:cs="Arial"/>
            <w:sz w:val="22"/>
            <w:szCs w:val="22"/>
            <w:lang w:val="en-US"/>
          </w:rPr>
          <m:t>B</m:t>
        </m:r>
        <m:r>
          <w:rPr>
            <w:rFonts w:ascii="Cambria Math" w:hAnsi="Times LatRus" w:cs="Arial"/>
            <w:sz w:val="22"/>
            <w:szCs w:val="22"/>
            <w:lang w:val="en-US"/>
          </w:rPr>
          <m:t>=</m:t>
        </m:r>
        <m:nary>
          <m:naryPr>
            <m:chr m:val="∑"/>
            <m:limLoc m:val="undOvr"/>
            <m:supHide m:val="on"/>
            <m:ctrlPr>
              <w:rPr>
                <w:rFonts w:ascii="Cambria Math" w:hAnsi="Times LatRus" w:cs="Arial"/>
                <w:i/>
                <w:sz w:val="22"/>
                <w:szCs w:val="22"/>
                <w:lang w:val="en-US"/>
              </w:rPr>
            </m:ctrlPr>
          </m:naryPr>
          <m:sub>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sub>
          <m:sup/>
          <m:e>
            <m:sSup>
              <m:sSupPr>
                <m:ctrlPr>
                  <w:rPr>
                    <w:rFonts w:ascii="Cambria Math" w:hAnsi="Times LatRus" w:cs="Arial"/>
                    <w:i/>
                    <w:sz w:val="22"/>
                    <w:szCs w:val="22"/>
                    <w:lang w:val="en-US"/>
                  </w:rPr>
                </m:ctrlPr>
              </m:sSupPr>
              <m:e>
                <m:r>
                  <w:rPr>
                    <w:rFonts w:ascii="Cambria Math" w:hAnsi="Cambria Math" w:cs="Arial"/>
                    <w:sz w:val="22"/>
                    <w:szCs w:val="22"/>
                    <w:lang w:val="en-US"/>
                  </w:rPr>
                  <m:t>B</m:t>
                </m:r>
              </m:e>
              <m:sup>
                <m:r>
                  <w:rPr>
                    <w:rFonts w:ascii="Times LatRus" w:hAnsi="Cambria Math" w:cs="Arial"/>
                    <w:sz w:val="22"/>
                    <w:szCs w:val="22"/>
                    <w:lang w:val="en-US"/>
                  </w:rPr>
                  <m:t>*</m:t>
                </m:r>
              </m:sup>
            </m:sSup>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d>
          </m:e>
        </m:nary>
        <m:sSub>
          <m:sSubPr>
            <m:ctrlPr>
              <w:rPr>
                <w:rFonts w:ascii="Cambria Math" w:hAnsi="Times LatRus" w:cs="Arial"/>
                <w:i/>
                <w:sz w:val="22"/>
                <w:szCs w:val="22"/>
                <w:lang w:val="en-US"/>
              </w:rPr>
            </m:ctrlPr>
          </m:sSubPr>
          <m:e>
            <m:r>
              <w:rPr>
                <w:rFonts w:ascii="Cambria Math" w:hAnsi="Cambria Math" w:cs="Arial"/>
                <w:sz w:val="22"/>
                <w:szCs w:val="22"/>
                <w:lang w:val="en-US"/>
              </w:rPr>
              <m:t>β</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j</m:t>
                </m:r>
              </m:sub>
            </m:sSub>
          </m:sub>
        </m:sSub>
        <m:sSub>
          <m:sSubPr>
            <m:ctrlPr>
              <w:rPr>
                <w:rFonts w:ascii="Cambria Math" w:hAnsi="Times LatRus" w:cs="Arial"/>
                <w:i/>
                <w:sz w:val="22"/>
                <w:szCs w:val="22"/>
                <w:lang w:val="en-US"/>
              </w:rPr>
            </m:ctrlPr>
          </m:sSubPr>
          <m:e>
            <m:r>
              <w:rPr>
                <w:rFonts w:ascii="Cambria Math" w:hAnsi="Cambria Math" w:cs="Arial"/>
                <w:sz w:val="22"/>
                <w:szCs w:val="22"/>
                <w:lang w:val="en-US"/>
              </w:rPr>
              <m:t>α</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i</m:t>
                </m:r>
              </m:sub>
            </m:sSub>
          </m:sub>
        </m:sSub>
      </m:oMath>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003F3A5F" w:rsidRPr="00566E03">
        <w:rPr>
          <w:rFonts w:ascii="Times LatRus" w:hAnsi="Times LatRus" w:cs="Arial"/>
          <w:sz w:val="22"/>
          <w:szCs w:val="22"/>
          <w:lang w:val="en-US"/>
        </w:rPr>
        <w:t xml:space="preserve">  </w:t>
      </w:r>
      <w:r w:rsidRPr="00566E03">
        <w:rPr>
          <w:rFonts w:ascii="Times LatRus" w:hAnsi="Times LatRus" w:cs="Arial"/>
          <w:sz w:val="22"/>
          <w:szCs w:val="22"/>
          <w:lang w:val="en-US"/>
        </w:rPr>
        <w:t xml:space="preserve">   (4)</w:t>
      </w:r>
    </w:p>
    <w:p w:rsidR="001657A6" w:rsidRPr="00566E03" w:rsidRDefault="001657A6" w:rsidP="00420D1E">
      <w:pPr>
        <w:jc w:val="center"/>
        <w:rPr>
          <w:rFonts w:ascii="Times LatRus" w:hAnsi="Times LatRus" w:cs="Arial"/>
          <w:sz w:val="22"/>
          <w:szCs w:val="22"/>
          <w:lang w:val="en-US"/>
        </w:rPr>
      </w:pPr>
    </w:p>
    <w:p w:rsidR="00420D1E" w:rsidRDefault="007D0E60" w:rsidP="00420D1E">
      <w:pPr>
        <w:jc w:val="both"/>
        <w:rPr>
          <w:rFonts w:ascii="Times LatRus" w:hAnsi="Times LatRus" w:cs="Arial"/>
          <w:sz w:val="22"/>
          <w:szCs w:val="22"/>
          <w:lang w:val="en-US"/>
        </w:rPr>
      </w:pPr>
      <m:oMath>
        <m:sSup>
          <m:sSupPr>
            <m:ctrlPr>
              <w:rPr>
                <w:rFonts w:ascii="Cambria Math" w:hAnsi="Times LatRus" w:cs="Arial"/>
                <w:i/>
                <w:sz w:val="22"/>
                <w:szCs w:val="22"/>
                <w:lang w:val="en-US"/>
              </w:rPr>
            </m:ctrlPr>
          </m:sSupPr>
          <m:e>
            <m:r>
              <w:rPr>
                <w:rFonts w:ascii="Cambria Math" w:hAnsi="Cambria Math" w:cs="Arial"/>
                <w:sz w:val="22"/>
                <w:szCs w:val="22"/>
                <w:lang w:val="en-US"/>
              </w:rPr>
              <m:t>β</m:t>
            </m:r>
          </m:e>
          <m:sup>
            <m:r>
              <w:rPr>
                <w:rFonts w:ascii="Cambria Math" w:hAnsi="Times LatRus" w:cs="Arial"/>
                <w:sz w:val="22"/>
                <w:szCs w:val="22"/>
                <w:lang w:val="en-US"/>
              </w:rPr>
              <m:t>+</m:t>
            </m:r>
          </m:sup>
        </m:sSup>
        <m:r>
          <w:rPr>
            <w:rFonts w:ascii="Cambria Math" w:hAnsi="Cambria Math" w:cs="Arial"/>
            <w:sz w:val="22"/>
            <w:szCs w:val="22"/>
            <w:lang w:val="en-US"/>
          </w:rPr>
          <m:t>β</m:t>
        </m:r>
      </m:oMath>
      <w:r w:rsidR="00420D1E" w:rsidRPr="00566E03">
        <w:rPr>
          <w:rFonts w:ascii="Times LatRus" w:hAnsi="Times LatRus" w:cs="Arial"/>
          <w:sz w:val="22"/>
          <w:szCs w:val="22"/>
          <w:lang w:val="en-US"/>
        </w:rPr>
        <w:t xml:space="preserve"> -îïåðàòîðû ðîæäåíèÿ è óíè÷òîæåíèÿ äûðîê â âàëåíòíîé çîíå, </w:t>
      </w:r>
      <m:oMath>
        <m:sSup>
          <m:sSupPr>
            <m:ctrlPr>
              <w:rPr>
                <w:rFonts w:ascii="Cambria Math" w:hAnsi="Times LatRus" w:cs="Arial"/>
                <w:i/>
                <w:sz w:val="22"/>
                <w:szCs w:val="22"/>
                <w:lang w:val="en-US"/>
              </w:rPr>
            </m:ctrlPr>
          </m:sSupPr>
          <m:e>
            <m:r>
              <w:rPr>
                <w:rFonts w:ascii="Cambria Math" w:hAnsi="Cambria Math" w:cs="Arial"/>
                <w:sz w:val="22"/>
                <w:szCs w:val="22"/>
                <w:lang w:val="en-US"/>
              </w:rPr>
              <m:t>α</m:t>
            </m:r>
          </m:e>
          <m:sup>
            <m:r>
              <w:rPr>
                <w:rFonts w:ascii="Cambria Math" w:hAnsi="Times LatRus" w:cs="Arial"/>
                <w:sz w:val="22"/>
                <w:szCs w:val="22"/>
                <w:lang w:val="en-US"/>
              </w:rPr>
              <m:t>+</m:t>
            </m:r>
          </m:sup>
        </m:sSup>
        <m:r>
          <w:rPr>
            <w:rFonts w:ascii="Cambria Math" w:hAnsi="Cambria Math" w:cs="Arial"/>
            <w:sz w:val="22"/>
            <w:szCs w:val="22"/>
            <w:lang w:val="en-US"/>
          </w:rPr>
          <m:t>α</m:t>
        </m:r>
        <m:r>
          <w:rPr>
            <w:rFonts w:ascii="Cambria Math" w:hAnsi="Times LatRus" w:cs="Arial"/>
            <w:sz w:val="22"/>
            <w:szCs w:val="22"/>
            <w:lang w:val="en-US"/>
          </w:rPr>
          <m:t xml:space="preserve"> </m:t>
        </m:r>
      </m:oMath>
      <w:r w:rsidR="00420D1E" w:rsidRPr="00566E03">
        <w:rPr>
          <w:rFonts w:ascii="Times LatRus" w:hAnsi="Times LatRus" w:cs="Arial"/>
          <w:sz w:val="22"/>
          <w:szCs w:val="22"/>
          <w:lang w:val="en-US"/>
        </w:rPr>
        <w:t>-ñîîòâåòñòâóþùèå îïåðàòîðû äëÿ ýëåêòðîíà â çîíå ïðîâîäèìîñòè, à ñóìììèðîâàíèå â (3),(4) âûïîëíÿåòñÿ ïî âñåì âîçìîæíûì ñîñòîÿíèÿì. Íèçêîýíåðãè÷åñêèå ýëåêòðîííî-äûðî÷íûå âîçáóæäåíèÿ îñíîâíîãî ñîñòîÿíèÿ êðèñòàëëà (ýêñèòîííûå ïîëÿðèòîíû), âîçíèêàþùèå ïðè ïîãëîùåíèè ôîòîíà, ïðèáëèæ</w:t>
      </w:r>
      <w:r w:rsidR="007D12C4">
        <w:rPr>
          <w:rFonts w:ascii="Times LatRus" w:hAnsi="Times LatRus" w:cs="Arial"/>
          <w:sz w:val="22"/>
          <w:szCs w:val="22"/>
          <w:lang w:val="en-US"/>
        </w:rPr>
        <w:t>å</w:t>
      </w:r>
      <w:r w:rsidR="00420D1E" w:rsidRPr="00566E03">
        <w:rPr>
          <w:rFonts w:ascii="Times LatRus" w:hAnsi="Times LatRus" w:cs="Arial"/>
          <w:sz w:val="22"/>
          <w:szCs w:val="22"/>
          <w:lang w:val="en-US"/>
        </w:rPr>
        <w:t xml:space="preserve">ííî ñòàöèîíàðíû è èõ ìîæíî ðàññìàòðèâàòü êàê ñîâîêóïíîñòü ñëàáî âçàèìîäåéñòâóþùèõ «êâàçè÷àñòèö», ê êîòîðûì ìîæíî ïðèìåíèòü ìåòîä óðàâíåíèÿ äâèæåíèÿ [10] [11]. Ò. å. çàäà÷à çàêëþ÷àåòñÿ â îòûñêàíèè îïåðàòîðîâ (3), (4), óäîâëåòâîðÿþùèå îïåðàòîðíîìó óðàâíåíèþ äâèæåíèÿ </w:t>
      </w:r>
    </w:p>
    <w:p w:rsidR="001657A6" w:rsidRPr="00566E03" w:rsidRDefault="001657A6" w:rsidP="00420D1E">
      <w:pPr>
        <w:jc w:val="both"/>
        <w:rPr>
          <w:rFonts w:ascii="Times LatRus" w:hAnsi="Times LatRus" w:cs="Arial"/>
          <w:sz w:val="22"/>
          <w:szCs w:val="22"/>
          <w:lang w:val="en-US"/>
        </w:rPr>
      </w:pPr>
    </w:p>
    <w:p w:rsidR="00420D1E" w:rsidRDefault="00420D1E" w:rsidP="003F3A5F">
      <w:pPr>
        <w:rPr>
          <w:rFonts w:ascii="Times LatRus" w:hAnsi="Times LatRus" w:cs="Arial"/>
          <w:sz w:val="22"/>
          <w:szCs w:val="22"/>
          <w:lang w:val="en-US"/>
        </w:rPr>
      </w:pPr>
      <w:r w:rsidRPr="00566E03">
        <w:rPr>
          <w:rFonts w:ascii="Times LatRus" w:hAnsi="Times LatRus" w:cs="Arial"/>
          <w:sz w:val="22"/>
          <w:szCs w:val="22"/>
          <w:lang w:val="en-US"/>
        </w:rPr>
        <w:tab/>
      </w:r>
      <w:r w:rsidRPr="00566E03">
        <w:rPr>
          <w:rFonts w:ascii="Times LatRus" w:hAnsi="Times LatRus" w:cs="Arial"/>
          <w:sz w:val="22"/>
          <w:szCs w:val="22"/>
          <w:lang w:val="en-US"/>
        </w:rPr>
        <w:tab/>
      </w:r>
      <w:r w:rsidR="003F3A5F" w:rsidRPr="00566E03">
        <w:rPr>
          <w:rFonts w:ascii="Times LatRus" w:hAnsi="Times LatRus" w:cs="Arial"/>
          <w:sz w:val="22"/>
          <w:szCs w:val="22"/>
          <w:lang w:val="en-US"/>
        </w:rPr>
        <w:t xml:space="preserve">                         </w:t>
      </w:r>
      <m:oMath>
        <m:d>
          <m:dPr>
            <m:begChr m:val="["/>
            <m:endChr m:val="]"/>
            <m:ctrlPr>
              <w:rPr>
                <w:rFonts w:ascii="Cambria Math" w:hAnsi="Times LatRus" w:cs="Arial"/>
                <w:i/>
                <w:sz w:val="22"/>
                <w:szCs w:val="22"/>
                <w:lang w:val="en-US"/>
              </w:rPr>
            </m:ctrlPr>
          </m:dPr>
          <m:e>
            <m:sSub>
              <m:sSubPr>
                <m:ctrlPr>
                  <w:rPr>
                    <w:rFonts w:ascii="Cambria Math" w:hAnsi="Times LatRus" w:cs="Arial"/>
                    <w:i/>
                    <w:sz w:val="22"/>
                    <w:szCs w:val="22"/>
                    <w:lang w:val="en-US"/>
                  </w:rPr>
                </m:ctrlPr>
              </m:sSubPr>
              <m:e>
                <m:r>
                  <w:rPr>
                    <w:rFonts w:ascii="Cambria Math" w:hAnsi="Cambria Math" w:cs="Arial"/>
                    <w:sz w:val="22"/>
                    <w:szCs w:val="22"/>
                    <w:lang w:val="en-US"/>
                  </w:rPr>
                  <m:t>H</m:t>
                </m:r>
              </m:e>
              <m:sub>
                <m:r>
                  <w:rPr>
                    <w:rFonts w:ascii="Cambria Math" w:hAnsi="Times LatRus" w:cs="Arial"/>
                    <w:sz w:val="22"/>
                    <w:szCs w:val="22"/>
                    <w:lang w:val="en-US"/>
                  </w:rPr>
                  <m:t>0</m:t>
                </m:r>
              </m:sub>
            </m:sSub>
            <m:r>
              <w:rPr>
                <w:rFonts w:ascii="Cambria Math" w:hAnsi="Times LatRus" w:cs="Arial"/>
                <w:sz w:val="22"/>
                <w:szCs w:val="22"/>
                <w:lang w:val="en-US"/>
              </w:rPr>
              <m:t>+</m:t>
            </m:r>
            <m:sSub>
              <m:sSubPr>
                <m:ctrlPr>
                  <w:rPr>
                    <w:rFonts w:ascii="Cambria Math" w:hAnsi="Times LatRus" w:cs="Arial"/>
                    <w:i/>
                    <w:sz w:val="22"/>
                    <w:szCs w:val="22"/>
                    <w:lang w:val="en-US"/>
                  </w:rPr>
                </m:ctrlPr>
              </m:sSubPr>
              <m:e>
                <m:r>
                  <w:rPr>
                    <w:rFonts w:ascii="Cambria Math" w:hAnsi="Cambria Math" w:cs="Arial"/>
                    <w:sz w:val="22"/>
                    <w:szCs w:val="22"/>
                    <w:lang w:val="en-US"/>
                  </w:rPr>
                  <m:t>H</m:t>
                </m:r>
              </m:e>
              <m:sub>
                <m:r>
                  <w:rPr>
                    <w:rFonts w:ascii="Cambria Math" w:hAnsi="Times LatRus" w:cs="Arial"/>
                    <w:sz w:val="22"/>
                    <w:szCs w:val="22"/>
                    <w:lang w:val="en-US"/>
                  </w:rPr>
                  <m:t>1</m:t>
                </m:r>
              </m:sub>
            </m:sSub>
            <m:r>
              <w:rPr>
                <w:rFonts w:ascii="Cambria Math" w:hAnsi="Times LatRus" w:cs="Arial"/>
                <w:sz w:val="22"/>
                <w:szCs w:val="22"/>
                <w:lang w:val="en-US"/>
              </w:rPr>
              <m:t>+</m:t>
            </m:r>
            <m:sSubSup>
              <m:sSubSupPr>
                <m:ctrlPr>
                  <w:rPr>
                    <w:rFonts w:ascii="Cambria Math" w:hAnsi="Times LatRus" w:cs="Arial"/>
                    <w:i/>
                    <w:sz w:val="22"/>
                    <w:szCs w:val="22"/>
                    <w:lang w:val="en-US"/>
                  </w:rPr>
                </m:ctrlPr>
              </m:sSubSupPr>
              <m:e>
                <m:r>
                  <w:rPr>
                    <w:rFonts w:ascii="Cambria Math" w:hAnsi="Cambria Math" w:cs="Arial"/>
                    <w:sz w:val="22"/>
                    <w:szCs w:val="22"/>
                    <w:lang w:val="en-US"/>
                  </w:rPr>
                  <m:t>V</m:t>
                </m:r>
              </m:e>
              <m:sub>
                <m:r>
                  <m:rPr>
                    <m:sty m:val="p"/>
                  </m:rPr>
                  <w:rPr>
                    <w:rFonts w:ascii="Arial LatRus" w:hAnsi="Times LatRus" w:cs="Arial"/>
                    <w:sz w:val="22"/>
                    <w:szCs w:val="22"/>
                    <w:lang w:val="en-US"/>
                  </w:rPr>
                  <m:t>êóë</m:t>
                </m:r>
              </m:sub>
              <m:sup>
                <m:d>
                  <m:dPr>
                    <m:ctrlPr>
                      <w:rPr>
                        <w:rFonts w:ascii="Cambria Math" w:hAnsi="Times LatRus" w:cs="Arial"/>
                        <w:i/>
                        <w:sz w:val="22"/>
                        <w:szCs w:val="22"/>
                        <w:lang w:val="en-US"/>
                      </w:rPr>
                    </m:ctrlPr>
                  </m:dPr>
                  <m:e>
                    <m:r>
                      <w:rPr>
                        <w:rFonts w:ascii="Cambria Math" w:hAnsi="Cambria Math" w:cs="Arial"/>
                        <w:sz w:val="22"/>
                        <w:szCs w:val="22"/>
                        <w:lang w:val="en-US"/>
                      </w:rPr>
                      <m:t>e</m:t>
                    </m:r>
                    <m:r>
                      <w:rPr>
                        <w:rFonts w:ascii="Times LatRus" w:hAnsi="Arial LatRus" w:cs="Arial"/>
                        <w:sz w:val="22"/>
                        <w:szCs w:val="22"/>
                        <w:lang w:val="en-US"/>
                      </w:rPr>
                      <m:t>-</m:t>
                    </m:r>
                    <m:r>
                      <w:rPr>
                        <w:rFonts w:ascii="Times LatRus" w:hAnsi="Cambria Math" w:cs="Arial"/>
                        <w:sz w:val="22"/>
                        <w:szCs w:val="22"/>
                        <w:lang w:val="en-US"/>
                      </w:rPr>
                      <m:t>h</m:t>
                    </m:r>
                  </m:e>
                </m:d>
              </m:sup>
            </m:sSubSup>
            <m:r>
              <w:rPr>
                <w:rFonts w:ascii="Cambria Math" w:hAnsi="Times LatRus" w:cs="Arial"/>
                <w:sz w:val="22"/>
                <w:szCs w:val="22"/>
                <w:lang w:val="en-US"/>
              </w:rPr>
              <m:t xml:space="preserve">,  </m:t>
            </m:r>
            <m:sSup>
              <m:sSupPr>
                <m:ctrlPr>
                  <w:rPr>
                    <w:rFonts w:ascii="Cambria Math" w:hAnsi="Times LatRus" w:cs="Arial"/>
                    <w:i/>
                    <w:sz w:val="22"/>
                    <w:szCs w:val="22"/>
                    <w:lang w:val="en-US"/>
                  </w:rPr>
                </m:ctrlPr>
              </m:sSupPr>
              <m:e>
                <m:r>
                  <w:rPr>
                    <w:rFonts w:ascii="Cambria Math" w:hAnsi="Times LatRus" w:cs="Arial"/>
                    <w:sz w:val="22"/>
                    <w:szCs w:val="22"/>
                    <w:lang w:val="en-US"/>
                  </w:rPr>
                  <m:t>B</m:t>
                </m:r>
              </m:e>
              <m:sup>
                <m:r>
                  <w:rPr>
                    <w:rFonts w:ascii="Cambria Math" w:hAnsi="Times LatRus" w:cs="Arial"/>
                    <w:sz w:val="22"/>
                    <w:szCs w:val="22"/>
                    <w:lang w:val="en-US"/>
                  </w:rPr>
                  <m:t>+</m:t>
                </m:r>
              </m:sup>
            </m:sSup>
          </m:e>
        </m:d>
        <m:r>
          <w:rPr>
            <w:rFonts w:ascii="Cambria Math" w:hAnsi="Times LatRus" w:cs="Arial"/>
            <w:sz w:val="22"/>
            <w:szCs w:val="22"/>
            <w:lang w:val="en-US"/>
          </w:rPr>
          <m:t xml:space="preserve"> </m:t>
        </m:r>
        <m:d>
          <m:dPr>
            <m:begChr m:val="|"/>
            <m:endChr m:val="|"/>
            <m:ctrlPr>
              <w:rPr>
                <w:rFonts w:ascii="Cambria Math" w:hAnsi="Times LatRus" w:cs="Arial"/>
                <w:i/>
                <w:sz w:val="22"/>
                <w:szCs w:val="22"/>
                <w:lang w:val="en-US"/>
              </w:rPr>
            </m:ctrlPr>
          </m:dPr>
          <m:e>
            <m:r>
              <w:rPr>
                <w:rFonts w:ascii="Cambria Math" w:hAnsi="Times LatRus" w:cs="Arial"/>
                <w:sz w:val="22"/>
                <w:szCs w:val="22"/>
                <w:lang w:val="en-US"/>
              </w:rPr>
              <m:t>0</m:t>
            </m:r>
            <m:sSub>
              <m:sSubPr>
                <m:ctrlPr>
                  <w:rPr>
                    <w:rFonts w:ascii="Cambria Math" w:hAnsi="Times LatRus" w:cs="Arial"/>
                    <w:i/>
                    <w:sz w:val="22"/>
                    <w:szCs w:val="22"/>
                    <w:lang w:val="en-US"/>
                  </w:rPr>
                </m:ctrlPr>
              </m:sSubPr>
              <m:e>
                <m:r>
                  <w:rPr>
                    <w:rFonts w:ascii="Cambria Math" w:hAnsi="Times LatRus" w:cs="Arial"/>
                    <w:sz w:val="22"/>
                    <w:szCs w:val="22"/>
                    <w:lang w:val="en-US"/>
                  </w:rPr>
                  <m:t>&gt;</m:t>
                </m:r>
              </m:e>
              <m:sub>
                <m:r>
                  <m:rPr>
                    <m:sty m:val="p"/>
                  </m:rPr>
                  <w:rPr>
                    <w:rFonts w:ascii="Arial LatRus" w:hAnsi="Times LatRus" w:cs="Arial"/>
                    <w:sz w:val="22"/>
                    <w:szCs w:val="22"/>
                    <w:lang w:val="en-US"/>
                  </w:rPr>
                  <m:t>óñ</m:t>
                </m:r>
                <m:r>
                  <m:rPr>
                    <m:sty m:val="p"/>
                  </m:rPr>
                  <w:rPr>
                    <w:rFonts w:ascii="Cambria Math" w:hAnsi="Times LatRus" w:cs="Arial"/>
                    <w:sz w:val="22"/>
                    <w:szCs w:val="22"/>
                    <w:lang w:val="en-US"/>
                  </w:rPr>
                  <m:t>.</m:t>
                </m:r>
              </m:sub>
            </m:sSub>
            <m:r>
              <w:rPr>
                <w:rFonts w:ascii="Cambria Math" w:hAnsi="Times LatRus" w:cs="Arial"/>
                <w:sz w:val="22"/>
                <w:szCs w:val="22"/>
                <w:lang w:val="en-US"/>
              </w:rPr>
              <m:t>=</m:t>
            </m:r>
            <m:r>
              <w:rPr>
                <w:rFonts w:ascii="Cambria Math" w:hAnsi="Cambria Math" w:cs="Arial"/>
                <w:sz w:val="22"/>
                <w:szCs w:val="22"/>
                <w:lang w:val="en-US"/>
              </w:rPr>
              <m:t>ε</m:t>
            </m:r>
            <m:sSup>
              <m:sSupPr>
                <m:ctrlPr>
                  <w:rPr>
                    <w:rFonts w:ascii="Cambria Math" w:hAnsi="Times LatRus" w:cs="Arial"/>
                    <w:i/>
                    <w:sz w:val="22"/>
                    <w:szCs w:val="22"/>
                    <w:lang w:val="en-US"/>
                  </w:rPr>
                </m:ctrlPr>
              </m:sSupPr>
              <m:e>
                <m:r>
                  <w:rPr>
                    <w:rFonts w:ascii="Cambria Math" w:hAnsi="Times LatRus" w:cs="Arial"/>
                    <w:sz w:val="22"/>
                    <w:szCs w:val="22"/>
                    <w:lang w:val="en-US"/>
                  </w:rPr>
                  <m:t>B</m:t>
                </m:r>
              </m:e>
              <m:sup>
                <m:r>
                  <w:rPr>
                    <w:rFonts w:ascii="Cambria Math" w:hAnsi="Times LatRus" w:cs="Arial"/>
                    <w:sz w:val="22"/>
                    <w:szCs w:val="22"/>
                    <w:lang w:val="en-US"/>
                  </w:rPr>
                  <m:t>+</m:t>
                </m:r>
              </m:sup>
            </m:sSup>
          </m:e>
        </m:d>
        <m:r>
          <w:rPr>
            <w:rFonts w:ascii="Cambria Math" w:hAnsi="Times LatRus" w:cs="Arial"/>
            <w:sz w:val="22"/>
            <w:szCs w:val="22"/>
            <w:lang w:val="en-US"/>
          </w:rPr>
          <m:t>0</m:t>
        </m:r>
        <m:sSub>
          <m:sSubPr>
            <m:ctrlPr>
              <w:rPr>
                <w:rFonts w:ascii="Cambria Math" w:hAnsi="Times LatRus" w:cs="Arial"/>
                <w:i/>
                <w:sz w:val="22"/>
                <w:szCs w:val="22"/>
                <w:lang w:val="en-US"/>
              </w:rPr>
            </m:ctrlPr>
          </m:sSubPr>
          <m:e>
            <m:r>
              <w:rPr>
                <w:rFonts w:ascii="Cambria Math" w:hAnsi="Times LatRus" w:cs="Arial"/>
                <w:sz w:val="22"/>
                <w:szCs w:val="22"/>
                <w:lang w:val="en-US"/>
              </w:rPr>
              <m:t>&gt;</m:t>
            </m:r>
          </m:e>
          <m:sub>
            <m:r>
              <m:rPr>
                <m:sty m:val="p"/>
              </m:rPr>
              <w:rPr>
                <w:rFonts w:ascii="Times LatRus" w:hAnsi="Times LatRus" w:cs="Arial"/>
                <w:sz w:val="22"/>
                <w:szCs w:val="22"/>
                <w:lang w:val="en-US"/>
              </w:rPr>
              <m:t>óñ</m:t>
            </m:r>
            <m:r>
              <m:rPr>
                <m:sty m:val="p"/>
              </m:rPr>
              <w:rPr>
                <w:rFonts w:ascii="Cambria Math" w:hAnsi="Times LatRus" w:cs="Arial"/>
                <w:sz w:val="22"/>
                <w:szCs w:val="22"/>
                <w:lang w:val="en-US"/>
              </w:rPr>
              <m:t>.</m:t>
            </m:r>
          </m:sub>
        </m:sSub>
      </m:oMath>
      <w:r w:rsidRPr="00566E03">
        <w:rPr>
          <w:rFonts w:ascii="Times LatRus" w:hAnsi="Times LatRus" w:cs="Arial"/>
          <w:sz w:val="22"/>
          <w:szCs w:val="22"/>
          <w:lang w:val="en-US"/>
        </w:rPr>
        <w:tab/>
      </w:r>
      <w:r w:rsidRPr="00566E03">
        <w:rPr>
          <w:rFonts w:ascii="Times LatRus" w:hAnsi="Times LatRus" w:cs="Arial"/>
          <w:sz w:val="22"/>
          <w:szCs w:val="22"/>
          <w:lang w:val="en-US"/>
        </w:rPr>
        <w:tab/>
      </w:r>
      <w:r w:rsidR="003F3A5F" w:rsidRPr="00566E03">
        <w:rPr>
          <w:rFonts w:ascii="Times LatRus" w:hAnsi="Times LatRus" w:cs="Arial"/>
          <w:sz w:val="22"/>
          <w:szCs w:val="22"/>
          <w:lang w:val="en-US"/>
        </w:rPr>
        <w:t xml:space="preserve">           </w:t>
      </w:r>
      <w:r w:rsidRPr="00566E03">
        <w:rPr>
          <w:rFonts w:ascii="Times LatRus" w:hAnsi="Times LatRus" w:cs="Arial"/>
          <w:sz w:val="22"/>
          <w:szCs w:val="22"/>
          <w:lang w:val="en-US"/>
        </w:rPr>
        <w:tab/>
      </w:r>
      <w:r w:rsidR="003F3A5F" w:rsidRPr="00566E03">
        <w:rPr>
          <w:rFonts w:ascii="Times LatRus" w:hAnsi="Times LatRus" w:cs="Arial"/>
          <w:sz w:val="22"/>
          <w:szCs w:val="22"/>
          <w:lang w:val="en-US"/>
        </w:rPr>
        <w:t xml:space="preserve">      </w:t>
      </w:r>
      <w:r w:rsidRPr="00566E03">
        <w:rPr>
          <w:rFonts w:ascii="Times LatRus" w:hAnsi="Times LatRus" w:cs="Arial"/>
          <w:sz w:val="22"/>
          <w:szCs w:val="22"/>
          <w:lang w:val="en-US"/>
        </w:rPr>
        <w:t>(5)</w:t>
      </w:r>
    </w:p>
    <w:p w:rsidR="001657A6" w:rsidRPr="00566E03" w:rsidRDefault="001657A6" w:rsidP="003F3A5F">
      <w:pPr>
        <w:rPr>
          <w:rFonts w:ascii="Times LatRus" w:hAnsi="Times LatRus" w:cs="Arial"/>
          <w:sz w:val="22"/>
          <w:szCs w:val="22"/>
          <w:lang w:val="en-US"/>
        </w:rPr>
      </w:pPr>
    </w:p>
    <w:p w:rsidR="00420D1E"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 xml:space="preserve">à òàêæå âîçìîæíûå çíà÷åíèÿ ýíåðãèè âîçáóæäåíèÿ </w:t>
      </w:r>
      <m:oMath>
        <m:r>
          <w:rPr>
            <w:rFonts w:ascii="Cambria Math" w:hAnsi="Cambria Math" w:cs="Arial"/>
            <w:sz w:val="22"/>
            <w:szCs w:val="22"/>
            <w:lang w:val="en-US"/>
          </w:rPr>
          <m:t>ε</m:t>
        </m:r>
        <m:r>
          <w:rPr>
            <w:rFonts w:ascii="Cambria Math" w:hAnsi="Times LatRus" w:cs="Arial"/>
            <w:sz w:val="22"/>
            <w:szCs w:val="22"/>
            <w:lang w:val="en-US"/>
          </w:rPr>
          <m:t>=</m:t>
        </m:r>
        <m:r>
          <w:rPr>
            <w:rFonts w:ascii="Cambria Math" w:hAnsi="Cambria Math" w:cs="Arial"/>
            <w:sz w:val="22"/>
            <w:szCs w:val="22"/>
            <w:lang w:val="en-US"/>
          </w:rPr>
          <m:t>ℏω</m:t>
        </m:r>
        <m:r>
          <w:rPr>
            <w:rFonts w:ascii="Cambria Math" w:hAnsi="Times LatRus" w:cs="Arial"/>
            <w:sz w:val="22"/>
            <w:szCs w:val="22"/>
            <w:lang w:val="en-US"/>
          </w:rPr>
          <m:t xml:space="preserve"> </m:t>
        </m:r>
      </m:oMath>
      <w:r w:rsidRPr="00566E03">
        <w:rPr>
          <w:rFonts w:ascii="Times LatRus" w:hAnsi="Times LatRus" w:cs="Arial"/>
          <w:sz w:val="22"/>
          <w:szCs w:val="22"/>
          <w:lang w:val="en-US"/>
        </w:rPr>
        <w:t xml:space="preserve">(äèñïåðñèîííîå ñîîòíîøåíèå ýêñèòîííûõ ïîëÿðèòîíîâ), îòñ÷èòàííàÿ îò îñíîâíîãî ñîñòîÿíèÿ ñ âîëíîâîé ôóíêöèåé </w:t>
      </w:r>
      <m:oMath>
        <m:d>
          <m:dPr>
            <m:begChr m:val="|"/>
            <m:endChr m:val=""/>
            <m:ctrlPr>
              <w:rPr>
                <w:rFonts w:ascii="Cambria Math" w:hAnsi="Times LatRus" w:cs="Arial"/>
                <w:i/>
                <w:sz w:val="22"/>
                <w:szCs w:val="22"/>
                <w:lang w:val="en-US"/>
              </w:rPr>
            </m:ctrlPr>
          </m:dPr>
          <m:e>
            <m:r>
              <w:rPr>
                <w:rFonts w:ascii="Cambria Math" w:hAnsi="Times LatRus" w:cs="Arial"/>
                <w:sz w:val="22"/>
                <w:szCs w:val="22"/>
                <w:lang w:val="en-US"/>
              </w:rPr>
              <m:t>0</m:t>
            </m:r>
            <m:sSub>
              <m:sSubPr>
                <m:ctrlPr>
                  <w:rPr>
                    <w:rFonts w:ascii="Cambria Math" w:hAnsi="Times LatRus" w:cs="Arial"/>
                    <w:i/>
                    <w:sz w:val="22"/>
                    <w:szCs w:val="22"/>
                    <w:lang w:val="en-US"/>
                  </w:rPr>
                </m:ctrlPr>
              </m:sSubPr>
              <m:e>
                <m:r>
                  <w:rPr>
                    <w:rFonts w:ascii="Cambria Math" w:hAnsi="Times LatRus" w:cs="Arial"/>
                    <w:sz w:val="22"/>
                    <w:szCs w:val="22"/>
                    <w:lang w:val="en-US"/>
                  </w:rPr>
                  <m:t>&gt;</m:t>
                </m:r>
              </m:e>
              <m:sub>
                <m:r>
                  <m:rPr>
                    <m:sty m:val="p"/>
                  </m:rPr>
                  <w:rPr>
                    <w:rFonts w:ascii="Times LatRus" w:hAnsi="Times LatRus" w:cs="Arial"/>
                    <w:sz w:val="22"/>
                    <w:szCs w:val="22"/>
                    <w:lang w:val="en-US"/>
                  </w:rPr>
                  <m:t>óñ</m:t>
                </m:r>
                <m:r>
                  <m:rPr>
                    <m:sty m:val="p"/>
                  </m:rPr>
                  <w:rPr>
                    <w:rFonts w:ascii="Cambria Math" w:hAnsi="Times LatRus" w:cs="Arial"/>
                    <w:sz w:val="22"/>
                    <w:szCs w:val="22"/>
                    <w:lang w:val="en-US"/>
                  </w:rPr>
                  <m:t>.</m:t>
                </m:r>
              </m:sub>
            </m:sSub>
          </m:e>
        </m:d>
      </m:oMath>
      <w:r w:rsidRPr="00566E03">
        <w:rPr>
          <w:rFonts w:ascii="Times LatRus" w:hAnsi="Times LatRus" w:cs="Arial"/>
          <w:sz w:val="22"/>
          <w:szCs w:val="22"/>
          <w:lang w:val="en-US"/>
        </w:rPr>
        <w:t>. (âîëíîâàÿ ôóíêöèÿ «óñëîâíî âàê</w:t>
      </w:r>
      <w:r w:rsidR="007D12C4">
        <w:rPr>
          <w:rFonts w:ascii="Times LatRus" w:hAnsi="Times LatRus" w:cs="Arial"/>
          <w:sz w:val="22"/>
          <w:szCs w:val="22"/>
          <w:lang w:val="en-US"/>
        </w:rPr>
        <w:t>ó</w:t>
      </w:r>
      <w:r w:rsidRPr="00566E03">
        <w:rPr>
          <w:rFonts w:ascii="Times LatRus" w:hAnsi="Times LatRus" w:cs="Arial"/>
          <w:sz w:val="22"/>
          <w:szCs w:val="22"/>
          <w:lang w:val="en-US"/>
        </w:rPr>
        <w:t>óìíîãî» ñîñòîÿíèÿ íåâîçìó</w:t>
      </w:r>
      <w:r w:rsidR="007D12C4">
        <w:rPr>
          <w:rFonts w:ascii="Times LatRus" w:hAnsi="Times LatRus" w:cs="Arial"/>
          <w:sz w:val="22"/>
          <w:szCs w:val="22"/>
          <w:lang w:val="en-US"/>
        </w:rPr>
        <w:t>ùå</w:t>
      </w:r>
      <w:r w:rsidRPr="00566E03">
        <w:rPr>
          <w:rFonts w:ascii="Times LatRus" w:hAnsi="Times LatRus" w:cs="Arial"/>
          <w:sz w:val="22"/>
          <w:szCs w:val="22"/>
          <w:lang w:val="en-US"/>
        </w:rPr>
        <w:t xml:space="preserve">ííîãî êðèñòàëëà), ãäå </w:t>
      </w:r>
    </w:p>
    <w:p w:rsidR="001657A6" w:rsidRPr="00566E03" w:rsidRDefault="001657A6" w:rsidP="00420D1E">
      <w:pPr>
        <w:jc w:val="both"/>
        <w:rPr>
          <w:rFonts w:ascii="Times LatRus" w:hAnsi="Times LatRus" w:cs="Arial"/>
          <w:sz w:val="22"/>
          <w:szCs w:val="22"/>
          <w:lang w:val="en-US"/>
        </w:rPr>
      </w:pPr>
    </w:p>
    <w:p w:rsidR="00420D1E"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 xml:space="preserve">  </w:t>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003F3A5F" w:rsidRPr="00566E03">
        <w:rPr>
          <w:rFonts w:ascii="Times LatRus" w:hAnsi="Times LatRus" w:cs="Arial"/>
          <w:sz w:val="22"/>
          <w:szCs w:val="22"/>
          <w:lang w:val="en-US"/>
        </w:rPr>
        <w:t xml:space="preserve">                  </w:t>
      </w:r>
      <m:oMath>
        <m:sSub>
          <m:sSubPr>
            <m:ctrlPr>
              <w:rPr>
                <w:rFonts w:ascii="Cambria Math" w:hAnsi="Times LatRus" w:cs="Arial"/>
                <w:i/>
                <w:sz w:val="22"/>
                <w:szCs w:val="22"/>
                <w:lang w:val="en-US"/>
              </w:rPr>
            </m:ctrlPr>
          </m:sSubPr>
          <m:e>
            <m:r>
              <w:rPr>
                <w:rFonts w:ascii="Cambria Math" w:hAnsi="Cambria Math" w:cs="Arial"/>
                <w:sz w:val="22"/>
                <w:szCs w:val="22"/>
                <w:lang w:val="en-US"/>
              </w:rPr>
              <m:t>H</m:t>
            </m:r>
          </m:e>
          <m:sub>
            <m:r>
              <w:rPr>
                <w:rFonts w:ascii="Cambria Math" w:hAnsi="Times LatRus" w:cs="Arial"/>
                <w:sz w:val="22"/>
                <w:szCs w:val="22"/>
                <w:lang w:val="en-US"/>
              </w:rPr>
              <m:t>0</m:t>
            </m:r>
          </m:sub>
        </m:sSub>
        <m:r>
          <w:rPr>
            <w:rFonts w:ascii="Cambria Math" w:hAnsi="Times LatRus" w:cs="Arial"/>
            <w:sz w:val="22"/>
            <w:szCs w:val="22"/>
            <w:lang w:val="en-US"/>
          </w:rPr>
          <m:t>=</m:t>
        </m:r>
        <m:nary>
          <m:naryPr>
            <m:limLoc m:val="undOvr"/>
            <m:subHide m:val="on"/>
            <m:supHide m:val="on"/>
            <m:ctrlPr>
              <w:rPr>
                <w:rFonts w:ascii="Cambria Math" w:hAnsi="Times LatRus" w:cs="Arial"/>
                <w:i/>
                <w:sz w:val="22"/>
                <w:szCs w:val="22"/>
                <w:lang w:val="en-US"/>
              </w:rPr>
            </m:ctrlPr>
          </m:naryPr>
          <m:sub/>
          <m:sup/>
          <m:e>
            <m:sSup>
              <m:sSupPr>
                <m:ctrlPr>
                  <w:rPr>
                    <w:rFonts w:ascii="Cambria Math" w:hAnsi="Times LatRus" w:cs="Arial"/>
                    <w:i/>
                    <w:sz w:val="22"/>
                    <w:szCs w:val="22"/>
                    <w:lang w:val="en-US"/>
                  </w:rPr>
                </m:ctrlPr>
              </m:sSupPr>
              <m:e>
                <m:acc>
                  <m:accPr>
                    <m:ctrlPr>
                      <w:rPr>
                        <w:rFonts w:ascii="Cambria Math" w:hAnsi="Times LatRus" w:cs="Arial"/>
                        <w:i/>
                        <w:sz w:val="22"/>
                        <w:szCs w:val="22"/>
                        <w:lang w:val="en-US"/>
                      </w:rPr>
                    </m:ctrlPr>
                  </m:accPr>
                  <m:e>
                    <m:r>
                      <m:rPr>
                        <m:sty m:val="p"/>
                      </m:rPr>
                      <w:rPr>
                        <w:rFonts w:ascii="Cambria Math" w:hAnsi="Cambria Math" w:cs="Arial"/>
                        <w:sz w:val="22"/>
                        <w:szCs w:val="22"/>
                        <w:lang w:val="en-US"/>
                      </w:rPr>
                      <m:t>Ψ</m:t>
                    </m:r>
                  </m:e>
                </m:acc>
              </m:e>
              <m:sup>
                <m:r>
                  <w:rPr>
                    <w:rFonts w:ascii="Cambria Math" w:hAnsi="Times LatRus" w:cs="Arial"/>
                    <w:sz w:val="22"/>
                    <w:szCs w:val="22"/>
                    <w:lang w:val="en-US"/>
                  </w:rPr>
                  <m:t>+</m:t>
                </m:r>
              </m:sup>
            </m:sSup>
            <m:acc>
              <m:accPr>
                <m:ctrlPr>
                  <w:rPr>
                    <w:rFonts w:ascii="Cambria Math" w:hAnsi="Times LatRus" w:cs="Arial"/>
                    <w:i/>
                    <w:sz w:val="22"/>
                    <w:szCs w:val="22"/>
                    <w:lang w:val="en-US"/>
                  </w:rPr>
                </m:ctrlPr>
              </m:accPr>
              <m:e>
                <m:r>
                  <w:rPr>
                    <w:rFonts w:ascii="Cambria Math" w:hAnsi="Cambria Math" w:cs="Arial"/>
                    <w:sz w:val="22"/>
                    <w:szCs w:val="22"/>
                    <w:lang w:val="en-US"/>
                  </w:rPr>
                  <m:t>H</m:t>
                </m:r>
              </m:e>
            </m:acc>
            <m:r>
              <m:rPr>
                <m:sty m:val="p"/>
              </m:rPr>
              <w:rPr>
                <w:rFonts w:ascii="Cambria Math" w:hAnsi="Cambria Math" w:cs="Arial"/>
                <w:sz w:val="22"/>
                <w:szCs w:val="22"/>
                <w:lang w:val="en-US"/>
              </w:rPr>
              <m:t>Ψ</m:t>
            </m:r>
            <m:r>
              <w:rPr>
                <w:rFonts w:ascii="Cambria Math" w:hAnsi="Cambria Math" w:cs="Arial"/>
                <w:sz w:val="22"/>
                <w:szCs w:val="22"/>
                <w:lang w:val="en-US"/>
              </w:rPr>
              <m:t>αξ</m:t>
            </m:r>
          </m:e>
        </m:nary>
      </m:oMath>
      <w:r w:rsidRPr="00566E03">
        <w:rPr>
          <w:rFonts w:ascii="Times LatRus" w:hAnsi="Times LatRus" w:cs="Arial"/>
          <w:sz w:val="22"/>
          <w:szCs w:val="22"/>
          <w:lang w:val="en-US"/>
        </w:rPr>
        <w:t>,</w:t>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003F3A5F" w:rsidRPr="00566E03">
        <w:rPr>
          <w:rFonts w:ascii="Times LatRus" w:hAnsi="Times LatRus" w:cs="Arial"/>
          <w:sz w:val="22"/>
          <w:szCs w:val="22"/>
          <w:lang w:val="en-US"/>
        </w:rPr>
        <w:t xml:space="preserve">      </w:t>
      </w:r>
      <w:r w:rsidRPr="00566E03">
        <w:rPr>
          <w:rFonts w:ascii="Times LatRus" w:hAnsi="Times LatRus" w:cs="Arial"/>
          <w:sz w:val="22"/>
          <w:szCs w:val="22"/>
          <w:lang w:val="en-US"/>
        </w:rPr>
        <w:t xml:space="preserve">(6) </w:t>
      </w:r>
    </w:p>
    <w:p w:rsidR="001657A6" w:rsidRPr="00566E03" w:rsidRDefault="001657A6" w:rsidP="00420D1E">
      <w:pPr>
        <w:jc w:val="both"/>
        <w:rPr>
          <w:rFonts w:ascii="Times LatRus" w:hAnsi="Times LatRus" w:cs="Arial"/>
          <w:sz w:val="22"/>
          <w:szCs w:val="22"/>
          <w:lang w:val="en-US"/>
        </w:rPr>
      </w:pPr>
    </w:p>
    <w:p w:rsidR="00420D1E"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 xml:space="preserve">ãàìèëüòîíèàí ñèñòåìû ýëåêòðîíîâ â ïðåäñòàâëåíèè âòîðè÷íîãî êâàíòîâàíèÿ, </w:t>
      </w:r>
      <m:oMath>
        <m:acc>
          <m:accPr>
            <m:ctrlPr>
              <w:rPr>
                <w:rFonts w:ascii="Cambria Math" w:hAnsi="Times LatRus" w:cs="Arial"/>
                <w:i/>
                <w:sz w:val="22"/>
                <w:szCs w:val="22"/>
                <w:lang w:val="en-US"/>
              </w:rPr>
            </m:ctrlPr>
          </m:accPr>
          <m:e>
            <m:r>
              <w:rPr>
                <w:rFonts w:ascii="Cambria Math" w:hAnsi="Cambria Math" w:cs="Arial"/>
                <w:sz w:val="22"/>
                <w:szCs w:val="22"/>
                <w:lang w:val="en-US"/>
              </w:rPr>
              <m:t>H</m:t>
            </m:r>
          </m:e>
        </m:acc>
        <m:r>
          <w:rPr>
            <w:rFonts w:ascii="Cambria Math" w:hAnsi="Times LatRus" w:cs="Arial"/>
            <w:sz w:val="22"/>
            <w:szCs w:val="22"/>
            <w:lang w:val="en-US"/>
          </w:rPr>
          <m:t xml:space="preserve">   </m:t>
        </m:r>
      </m:oMath>
      <w:r w:rsidRPr="00566E03">
        <w:rPr>
          <w:rFonts w:ascii="Times LatRus" w:hAnsi="Times LatRus" w:cs="Arial"/>
          <w:sz w:val="22"/>
          <w:szCs w:val="22"/>
          <w:lang w:val="en-US"/>
        </w:rPr>
        <w:t xml:space="preserve">îäíîýëåêòðîííûé  ãàìèëüòîíèàí êðèñòàëëà â ïðåäñòàâëåíèè Øðåäèíãåðà, âêëþ÷àþùèé äâóõ÷àñòè÷íîå êóëîíîâñêîå è îáìåííîå âçàèìîäåéñòâèå ìåæäó çàðÿäàìè, </w:t>
      </w:r>
    </w:p>
    <w:p w:rsidR="001657A6" w:rsidRPr="00566E03" w:rsidRDefault="001657A6" w:rsidP="00420D1E">
      <w:pPr>
        <w:jc w:val="both"/>
        <w:rPr>
          <w:rFonts w:ascii="Times LatRus" w:hAnsi="Times LatRus" w:cs="Arial"/>
          <w:sz w:val="22"/>
          <w:szCs w:val="22"/>
          <w:lang w:val="en-US"/>
        </w:rPr>
      </w:pPr>
    </w:p>
    <w:p w:rsidR="00420D1E" w:rsidRDefault="00420D1E" w:rsidP="003F3A5F">
      <w:pPr>
        <w:tabs>
          <w:tab w:val="left" w:pos="1215"/>
          <w:tab w:val="left" w:pos="1275"/>
          <w:tab w:val="center" w:pos="4677"/>
        </w:tabs>
        <w:rPr>
          <w:rFonts w:ascii="Times LatRus" w:hAnsi="Times LatRus" w:cs="Arial"/>
          <w:sz w:val="22"/>
          <w:szCs w:val="22"/>
          <w:lang w:val="en-US"/>
        </w:rPr>
      </w:pPr>
      <w:r w:rsidRPr="00566E03">
        <w:rPr>
          <w:rFonts w:ascii="Times LatRus" w:hAnsi="Times LatRus" w:cs="Arial"/>
          <w:sz w:val="22"/>
          <w:szCs w:val="22"/>
          <w:lang w:val="en-US"/>
        </w:rPr>
        <w:t xml:space="preserve">      </w:t>
      </w:r>
      <w:r w:rsidRPr="00566E03">
        <w:rPr>
          <w:rFonts w:ascii="Times LatRus" w:hAnsi="Times LatRus" w:cs="Arial"/>
          <w:sz w:val="22"/>
          <w:szCs w:val="22"/>
          <w:lang w:val="en-US"/>
        </w:rPr>
        <w:tab/>
        <w:t xml:space="preserve">         </w:t>
      </w:r>
      <w:r w:rsidR="003F3A5F" w:rsidRPr="00566E03">
        <w:rPr>
          <w:rFonts w:ascii="Times LatRus" w:hAnsi="Times LatRus" w:cs="Arial"/>
          <w:sz w:val="22"/>
          <w:szCs w:val="22"/>
          <w:lang w:val="en-US"/>
        </w:rPr>
        <w:t xml:space="preserve">                             </w:t>
      </w:r>
      <w:r w:rsidRPr="00566E03">
        <w:rPr>
          <w:rFonts w:ascii="Times LatRus" w:hAnsi="Times LatRus" w:cs="Arial"/>
          <w:sz w:val="22"/>
          <w:szCs w:val="22"/>
          <w:lang w:val="en-US"/>
        </w:rPr>
        <w:t xml:space="preserve">     </w:t>
      </w:r>
      <m:oMath>
        <m:r>
          <w:rPr>
            <w:rFonts w:ascii="Cambria Math" w:hAnsi="Cambria Math" w:cs="Arial"/>
            <w:sz w:val="22"/>
            <w:szCs w:val="22"/>
            <w:lang w:val="en-US"/>
          </w:rPr>
          <m:t xml:space="preserve">    </m:t>
        </m:r>
        <m:sSub>
          <m:sSubPr>
            <m:ctrlPr>
              <w:rPr>
                <w:rFonts w:ascii="Cambria Math" w:hAnsi="Times LatRus" w:cs="Arial"/>
                <w:i/>
                <w:sz w:val="22"/>
                <w:szCs w:val="22"/>
                <w:lang w:val="en-US"/>
              </w:rPr>
            </m:ctrlPr>
          </m:sSubPr>
          <m:e>
            <m:r>
              <w:rPr>
                <w:rFonts w:ascii="Cambria Math" w:hAnsi="Cambria Math" w:cs="Arial"/>
                <w:sz w:val="22"/>
                <w:szCs w:val="22"/>
                <w:lang w:val="en-US"/>
              </w:rPr>
              <m:t>H</m:t>
            </m:r>
          </m:e>
          <m:sub>
            <m:r>
              <w:rPr>
                <w:rFonts w:ascii="Cambria Math" w:hAnsi="Times LatRus" w:cs="Arial"/>
                <w:sz w:val="22"/>
                <w:szCs w:val="22"/>
                <w:lang w:val="en-US"/>
              </w:rPr>
              <m:t>1</m:t>
            </m:r>
          </m:sub>
        </m:sSub>
        <m:r>
          <w:rPr>
            <w:rFonts w:ascii="Cambria Math" w:hAnsi="Times LatRus" w:cs="Arial"/>
            <w:sz w:val="22"/>
            <w:szCs w:val="22"/>
            <w:lang w:val="en-US"/>
          </w:rPr>
          <m:t>=</m:t>
        </m:r>
        <m:r>
          <w:rPr>
            <w:rFonts w:ascii="Cambria Math" w:hAnsi="Cambria Math" w:cs="Arial"/>
            <w:sz w:val="22"/>
            <w:szCs w:val="22"/>
            <w:lang w:val="en-US"/>
          </w:rPr>
          <m:t>-</m:t>
        </m:r>
        <m:nary>
          <m:naryPr>
            <m:limLoc m:val="undOvr"/>
            <m:subHide m:val="on"/>
            <m:supHide m:val="on"/>
            <m:ctrlPr>
              <w:rPr>
                <w:rFonts w:ascii="Cambria Math" w:hAnsi="Times LatRus" w:cs="Arial"/>
                <w:i/>
                <w:sz w:val="22"/>
                <w:szCs w:val="22"/>
                <w:lang w:val="en-US"/>
              </w:rPr>
            </m:ctrlPr>
          </m:naryPr>
          <m:sub/>
          <m:sup/>
          <m:e>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E</m:t>
                    </m:r>
                  </m:e>
                </m:acc>
                <m:r>
                  <w:rPr>
                    <w:rFonts w:ascii="Times LatRus" w:hAnsi="Times LatRus" w:cs="Arial"/>
                    <w:sz w:val="22"/>
                    <w:szCs w:val="22"/>
                    <w:lang w:val="en-US"/>
                  </w:rPr>
                  <m:t>∙</m:t>
                </m:r>
                <m:acc>
                  <m:accPr>
                    <m:chr m:val="⃗"/>
                    <m:ctrlPr>
                      <w:rPr>
                        <w:rFonts w:ascii="Cambria Math" w:hAnsi="Times LatRus" w:cs="Arial"/>
                        <w:i/>
                        <w:sz w:val="22"/>
                        <w:szCs w:val="22"/>
                        <w:lang w:val="en-US"/>
                      </w:rPr>
                    </m:ctrlPr>
                  </m:accPr>
                  <m:e>
                    <m:r>
                      <w:rPr>
                        <w:rFonts w:ascii="Cambria Math" w:hAnsi="Cambria Math" w:cs="Arial"/>
                        <w:sz w:val="22"/>
                        <w:szCs w:val="22"/>
                        <w:lang w:val="en-US"/>
                      </w:rPr>
                      <m:t>P</m:t>
                    </m:r>
                  </m:e>
                </m:acc>
              </m:e>
            </m:d>
            <m:r>
              <w:rPr>
                <w:rFonts w:ascii="Cambria Math" w:hAnsi="Cambria Math" w:cs="Arial"/>
                <w:sz w:val="22"/>
                <w:szCs w:val="22"/>
                <w:lang w:val="en-US"/>
              </w:rPr>
              <m:t>d</m:t>
            </m:r>
            <m:sSup>
              <m:sSupPr>
                <m:ctrlPr>
                  <w:rPr>
                    <w:rFonts w:ascii="Cambria Math" w:hAnsi="Times LatRus" w:cs="Arial"/>
                    <w:i/>
                    <w:sz w:val="22"/>
                    <w:szCs w:val="22"/>
                    <w:lang w:val="en-US"/>
                  </w:rPr>
                </m:ctrlPr>
              </m:sSup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sup>
                <m:r>
                  <w:rPr>
                    <w:rFonts w:ascii="Cambria Math" w:hAnsi="Cambria Math" w:cs="Arial"/>
                    <w:sz w:val="22"/>
                    <w:szCs w:val="22"/>
                    <w:lang w:val="en-US"/>
                  </w:rPr>
                  <m:t>'</m:t>
                </m:r>
              </m:sup>
            </m:sSup>
          </m:e>
        </m:nary>
      </m:oMath>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003F3A5F" w:rsidRPr="00566E03">
        <w:rPr>
          <w:rFonts w:ascii="Times LatRus" w:hAnsi="Times LatRus" w:cs="Arial"/>
          <w:sz w:val="22"/>
          <w:szCs w:val="22"/>
          <w:lang w:val="en-US"/>
        </w:rPr>
        <w:t xml:space="preserve">                   </w:t>
      </w:r>
      <w:r w:rsidRPr="00566E03">
        <w:rPr>
          <w:rFonts w:ascii="Times LatRus" w:hAnsi="Times LatRus" w:cs="Arial"/>
          <w:sz w:val="22"/>
          <w:szCs w:val="22"/>
          <w:lang w:val="en-US"/>
        </w:rPr>
        <w:t>(7)</w:t>
      </w:r>
    </w:p>
    <w:p w:rsidR="001657A6" w:rsidRPr="00566E03" w:rsidRDefault="001657A6" w:rsidP="003F3A5F">
      <w:pPr>
        <w:tabs>
          <w:tab w:val="left" w:pos="1215"/>
          <w:tab w:val="left" w:pos="1275"/>
          <w:tab w:val="center" w:pos="4677"/>
        </w:tabs>
        <w:rPr>
          <w:rFonts w:ascii="Times LatRus" w:hAnsi="Times LatRus" w:cs="Arial"/>
          <w:sz w:val="22"/>
          <w:szCs w:val="22"/>
          <w:lang w:val="en-US"/>
        </w:rPr>
      </w:pPr>
    </w:p>
    <w:p w:rsidR="00420D1E" w:rsidRPr="00566E03"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 xml:space="preserve">ãàìèëüòîíèàí ëîêàëüíîãî ìàêðîñêîïè÷åñêîãî âçàèìîäåéñòâèÿ ìåæäó «êëàññè÷åñêèì» ñâåòîâûì ïîëåì è ìåæçîííûì ïåðåõîäîì, êîòîðûé õàðàêòåðåí äëÿ ëîêàëèçîâàííûõ ýëåêòðè÷åñêèõ äèïîëåé </w:t>
      </w:r>
      <m:oMath>
        <m:acc>
          <m:accPr>
            <m:chr m:val="⃗"/>
            <m:ctrlPr>
              <w:rPr>
                <w:rFonts w:ascii="Cambria Math" w:hAnsi="Times LatRus" w:cs="Arial"/>
                <w:i/>
                <w:sz w:val="22"/>
                <w:szCs w:val="22"/>
                <w:lang w:val="en-US"/>
              </w:rPr>
            </m:ctrlPr>
          </m:accPr>
          <m:e>
            <m:r>
              <w:rPr>
                <w:rFonts w:ascii="Cambria Math" w:hAnsi="Cambria Math" w:cs="Arial"/>
                <w:sz w:val="22"/>
                <w:szCs w:val="22"/>
                <w:lang w:val="en-US"/>
              </w:rPr>
              <m:t>P</m:t>
            </m:r>
          </m:e>
        </m:acc>
        <m:r>
          <w:rPr>
            <w:rFonts w:ascii="Cambria Math" w:hAnsi="Times LatRus" w:cs="Arial"/>
            <w:sz w:val="22"/>
            <w:szCs w:val="22"/>
            <w:lang w:val="en-US"/>
          </w:rPr>
          <m:t xml:space="preserve">  </m:t>
        </m:r>
      </m:oMath>
      <w:r w:rsidRPr="00566E03">
        <w:rPr>
          <w:rFonts w:ascii="Times LatRus" w:hAnsi="Times LatRus" w:cs="Arial"/>
          <w:sz w:val="22"/>
          <w:szCs w:val="22"/>
          <w:lang w:val="en-US"/>
        </w:rPr>
        <w:t xml:space="preserve">â êâàçèñòàòè÷åñêîì ïîëå  </w:t>
      </w:r>
      <m:oMath>
        <m:acc>
          <m:accPr>
            <m:chr m:val="⃗"/>
            <m:ctrlPr>
              <w:rPr>
                <w:rFonts w:ascii="Cambria Math" w:hAnsi="Times LatRus" w:cs="Arial"/>
                <w:i/>
                <w:sz w:val="22"/>
                <w:szCs w:val="22"/>
                <w:lang w:val="en-US"/>
              </w:rPr>
            </m:ctrlPr>
          </m:accPr>
          <m:e>
            <m:r>
              <w:rPr>
                <w:rFonts w:ascii="Cambria Math" w:hAnsi="Cambria Math" w:cs="Arial"/>
                <w:sz w:val="22"/>
                <w:szCs w:val="22"/>
                <w:lang w:val="en-US"/>
              </w:rPr>
              <m:t>E</m:t>
            </m:r>
          </m:e>
        </m:acc>
        <m:d>
          <m:dPr>
            <m:ctrlPr>
              <w:rPr>
                <w:rFonts w:ascii="Cambria Math" w:hAnsi="Times LatRus" w:cs="Arial"/>
                <w:i/>
                <w:sz w:val="22"/>
                <w:szCs w:val="22"/>
                <w:lang w:val="en-US"/>
              </w:rPr>
            </m:ctrlPr>
          </m:dPr>
          <m:e>
            <m:sSup>
              <m:sSupPr>
                <m:ctrlPr>
                  <w:rPr>
                    <w:rFonts w:ascii="Cambria Math" w:hAnsi="Times LatRus" w:cs="Arial"/>
                    <w:i/>
                    <w:sz w:val="22"/>
                    <w:szCs w:val="22"/>
                    <w:lang w:val="en-US"/>
                  </w:rPr>
                </m:ctrlPr>
              </m:sSup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sup>
                <m:r>
                  <w:rPr>
                    <w:rFonts w:ascii="Cambria Math" w:hAnsi="Cambria Math" w:cs="Arial"/>
                    <w:sz w:val="22"/>
                    <w:szCs w:val="22"/>
                    <w:lang w:val="en-US"/>
                  </w:rPr>
                  <m:t>'</m:t>
                </m:r>
              </m:sup>
            </m:sSup>
          </m:e>
        </m:d>
      </m:oMath>
      <w:r w:rsidRPr="00566E03">
        <w:rPr>
          <w:rFonts w:ascii="Times LatRus" w:hAnsi="Times LatRus" w:cs="Arial"/>
          <w:sz w:val="22"/>
          <w:szCs w:val="22"/>
          <w:lang w:val="en-US"/>
        </w:rPr>
        <w:t xml:space="preserve">  ñ ïðîñòðàñòâåííîé çàâèñèìîñòüþ </w:t>
      </w:r>
      <m:oMath>
        <m:sSup>
          <m:sSupPr>
            <m:ctrlPr>
              <w:rPr>
                <w:rFonts w:ascii="Cambria Math" w:hAnsi="Times LatRus" w:cs="Arial"/>
                <w:i/>
                <w:sz w:val="22"/>
                <w:szCs w:val="22"/>
                <w:lang w:val="en-US"/>
              </w:rPr>
            </m:ctrlPr>
          </m:sSup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sup>
            <m:r>
              <w:rPr>
                <w:rFonts w:ascii="Cambria Math" w:hAnsi="Cambria Math" w:cs="Arial"/>
                <w:sz w:val="22"/>
                <w:szCs w:val="22"/>
                <w:lang w:val="en-US"/>
              </w:rPr>
              <m:t>'</m:t>
            </m:r>
          </m:sup>
        </m:sSup>
      </m:oMath>
      <w:r w:rsidRPr="00566E03">
        <w:rPr>
          <w:rFonts w:ascii="Times LatRus" w:hAnsi="Times LatRus" w:cs="Arial"/>
          <w:sz w:val="22"/>
          <w:szCs w:val="22"/>
          <w:lang w:val="en-US"/>
        </w:rPr>
        <w:t xml:space="preserve">. Ïîäîáíîå ïðåäñòàâëåíèå </w:t>
      </w:r>
      <w:r w:rsidRPr="00566E03">
        <w:rPr>
          <w:rFonts w:ascii="Times LatRus" w:hAnsi="Times LatRus" w:cs="Arial"/>
          <w:sz w:val="22"/>
          <w:szCs w:val="22"/>
          <w:lang w:val="en-US"/>
        </w:rPr>
        <w:lastRenderedPageBreak/>
        <w:t>îïðàâäàíî äëÿ ñëàáî-âîçáóæä</w:t>
      </w:r>
      <w:r w:rsidR="007D12C4">
        <w:rPr>
          <w:rFonts w:ascii="Times LatRus" w:hAnsi="Times LatRus" w:cs="Arial"/>
          <w:sz w:val="22"/>
          <w:szCs w:val="22"/>
          <w:lang w:val="en-US"/>
        </w:rPr>
        <w:t>å</w:t>
      </w:r>
      <w:r w:rsidRPr="00566E03">
        <w:rPr>
          <w:rFonts w:ascii="Times LatRus" w:hAnsi="Times LatRus" w:cs="Arial"/>
          <w:sz w:val="22"/>
          <w:szCs w:val="22"/>
          <w:lang w:val="en-US"/>
        </w:rPr>
        <w:t xml:space="preserve">ííûõ êðèñòàëëè÷åñêèõ ñèñòåì, ñîäåðæàùèå ýëåêòðîííî-äûðî÷íûå ïàðû ñ íåïåðåêðûâàþùèìèñÿ âîëíîâûìè ôóíêöèÿìè.  </w:t>
      </w:r>
    </w:p>
    <w:p w:rsidR="00420D1E"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 xml:space="preserve">            Îíî îòðàæàåò îòêëèê ýëåêòðîíîâ  ê èçëó÷åíèÿì </w:t>
      </w:r>
      <m:oMath>
        <m:d>
          <m:dPr>
            <m:ctrlPr>
              <w:rPr>
                <w:rFonts w:ascii="Cambria Math" w:hAnsi="Times LatRus" w:cs="Arial"/>
                <w:i/>
                <w:sz w:val="22"/>
                <w:szCs w:val="22"/>
                <w:lang w:val="en-US"/>
              </w:rPr>
            </m:ctrlPr>
          </m:dPr>
          <m:e>
            <m:r>
              <w:rPr>
                <w:rFonts w:ascii="Cambria Math" w:hAnsi="Cambria Math" w:cs="Arial"/>
                <w:sz w:val="22"/>
                <w:szCs w:val="22"/>
                <w:lang w:val="en-US"/>
              </w:rPr>
              <m:t>λ</m:t>
            </m:r>
            <m:r>
              <w:rPr>
                <w:rFonts w:ascii="Cambria Math" w:hAnsi="Times LatRus" w:cs="Arial"/>
                <w:sz w:val="22"/>
                <w:szCs w:val="22"/>
                <w:lang w:val="en-US"/>
              </w:rPr>
              <m:t>~</m:t>
            </m:r>
            <m:sSup>
              <m:sSupPr>
                <m:ctrlPr>
                  <w:rPr>
                    <w:rFonts w:ascii="Cambria Math" w:hAnsi="Times LatRus" w:cs="Arial"/>
                    <w:i/>
                    <w:sz w:val="22"/>
                    <w:szCs w:val="22"/>
                    <w:lang w:val="en-US"/>
                  </w:rPr>
                </m:ctrlPr>
              </m:sSupPr>
              <m:e>
                <m:r>
                  <w:rPr>
                    <w:rFonts w:ascii="Cambria Math" w:hAnsi="Times LatRus" w:cs="Arial"/>
                    <w:sz w:val="22"/>
                    <w:szCs w:val="22"/>
                    <w:lang w:val="en-US"/>
                  </w:rPr>
                  <m:t>10</m:t>
                </m:r>
              </m:e>
              <m:sup>
                <m:r>
                  <w:rPr>
                    <w:rFonts w:ascii="Cambria Math" w:hAnsi="Cambria Math" w:cs="Arial"/>
                    <w:sz w:val="22"/>
                    <w:szCs w:val="22"/>
                    <w:lang w:val="en-US"/>
                  </w:rPr>
                  <m:t>-</m:t>
                </m:r>
                <m:r>
                  <w:rPr>
                    <w:rFonts w:ascii="Cambria Math" w:hAnsi="Times LatRus" w:cs="Arial"/>
                    <w:sz w:val="22"/>
                    <w:szCs w:val="22"/>
                    <w:lang w:val="en-US"/>
                  </w:rPr>
                  <m:t>4</m:t>
                </m:r>
              </m:sup>
            </m:sSup>
          </m:e>
        </m:d>
      </m:oMath>
      <w:r w:rsidRPr="00566E03">
        <w:rPr>
          <w:rFonts w:ascii="Times LatRus" w:hAnsi="Times LatRus" w:cs="Arial"/>
          <w:sz w:val="22"/>
          <w:szCs w:val="22"/>
          <w:lang w:val="en-US"/>
        </w:rPr>
        <w:t xml:space="preserve"> ñì, âûçûâàþùèå ìåæçîííûå  ïåðåõîäû â ïîëóïðîâîäíèêîì êðèñòàëëå, êîãäà ìîæíî âîçïîëüçîâàòüñÿ ýëåêòðè÷åñêèì äèïîëüíûì ïðèáëèæåíèåì, ïðèìåíèìîñòü êîòîðîãî íå ïðîòèâîïîêàçàíà â óñëîâèÿõ îáúÿçàòåëüíîãî èñïîëüçîâàíèÿ ìåòîäà ýôôåêòèâíîé ìàññû </w:t>
      </w:r>
      <m:oMath>
        <m:d>
          <m:dPr>
            <m:ctrlPr>
              <w:rPr>
                <w:rFonts w:ascii="Cambria Math" w:hAnsi="Times LatRus" w:cs="Arial"/>
                <w:i/>
                <w:sz w:val="22"/>
                <w:szCs w:val="22"/>
                <w:lang w:val="en-US"/>
              </w:rPr>
            </m:ctrlPr>
          </m:dPr>
          <m:e>
            <m:r>
              <w:rPr>
                <w:rFonts w:ascii="Cambria Math" w:hAnsi="Cambria Math" w:cs="Arial"/>
                <w:sz w:val="22"/>
                <w:szCs w:val="22"/>
                <w:lang w:val="en-US"/>
              </w:rPr>
              <m:t>λ</m:t>
            </m:r>
            <m:r>
              <w:rPr>
                <w:rFonts w:ascii="Cambria Math" w:hAnsi="Times LatRus" w:cs="Arial"/>
                <w:sz w:val="22"/>
                <w:szCs w:val="22"/>
                <w:lang w:val="en-US"/>
              </w:rPr>
              <m:t>&gt;</m:t>
            </m:r>
            <m:r>
              <w:rPr>
                <w:rFonts w:ascii="Cambria Math" w:hAnsi="Cambria Math" w:cs="Arial"/>
                <w:sz w:val="22"/>
                <w:szCs w:val="22"/>
                <w:lang w:val="en-US"/>
              </w:rPr>
              <m:t>a</m:t>
            </m:r>
          </m:e>
        </m:d>
      </m:oMath>
      <w:r w:rsidRPr="00566E03">
        <w:rPr>
          <w:rFonts w:ascii="Times LatRus" w:hAnsi="Times LatRus" w:cs="Arial"/>
          <w:sz w:val="22"/>
          <w:szCs w:val="22"/>
          <w:lang w:val="en-US"/>
        </w:rPr>
        <w:t xml:space="preserve"> [4]. </w:t>
      </w:r>
    </w:p>
    <w:p w:rsidR="001657A6" w:rsidRPr="00566E03" w:rsidRDefault="001657A6" w:rsidP="00420D1E">
      <w:pPr>
        <w:jc w:val="both"/>
        <w:rPr>
          <w:rFonts w:ascii="Times LatRus" w:hAnsi="Times LatRus" w:cs="Arial"/>
          <w:sz w:val="22"/>
          <w:szCs w:val="22"/>
          <w:lang w:val="en-US"/>
        </w:rPr>
      </w:pPr>
    </w:p>
    <w:p w:rsidR="00420D1E"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 xml:space="preserve">                </w:t>
      </w:r>
      <w:r w:rsidR="003F3A5F" w:rsidRPr="00566E03">
        <w:rPr>
          <w:rFonts w:ascii="Times LatRus" w:hAnsi="Times LatRus" w:cs="Arial"/>
          <w:sz w:val="22"/>
          <w:szCs w:val="22"/>
          <w:lang w:val="en-US"/>
        </w:rPr>
        <w:tab/>
      </w:r>
      <w:r w:rsidR="003F3A5F" w:rsidRPr="00566E03">
        <w:rPr>
          <w:rFonts w:ascii="Times LatRus" w:hAnsi="Times LatRus" w:cs="Arial"/>
          <w:sz w:val="22"/>
          <w:szCs w:val="22"/>
          <w:lang w:val="en-US"/>
        </w:rPr>
        <w:tab/>
      </w:r>
      <w:r w:rsidRPr="00566E03">
        <w:rPr>
          <w:rFonts w:ascii="Times LatRus" w:hAnsi="Times LatRus" w:cs="Arial"/>
          <w:sz w:val="22"/>
          <w:szCs w:val="22"/>
          <w:lang w:val="en-US"/>
        </w:rPr>
        <w:t xml:space="preserve">   </w:t>
      </w:r>
      <m:oMath>
        <m:sSubSup>
          <m:sSubSupPr>
            <m:ctrlPr>
              <w:rPr>
                <w:rFonts w:ascii="Cambria Math" w:hAnsi="Times LatRus" w:cs="Arial"/>
                <w:i/>
                <w:sz w:val="22"/>
                <w:szCs w:val="22"/>
                <w:lang w:val="en-US"/>
              </w:rPr>
            </m:ctrlPr>
          </m:sSubSupPr>
          <m:e>
            <m:r>
              <w:rPr>
                <w:rFonts w:ascii="Cambria Math" w:hAnsi="Times LatRus" w:cs="Arial"/>
                <w:sz w:val="22"/>
                <w:szCs w:val="22"/>
                <w:lang w:val="en-US"/>
              </w:rPr>
              <m:t>V</m:t>
            </m:r>
          </m:e>
          <m:sub>
            <m:r>
              <m:rPr>
                <m:sty m:val="p"/>
              </m:rPr>
              <w:rPr>
                <w:rFonts w:ascii="Times LatRus" w:hAnsi="Times LatRus" w:cs="Arial"/>
                <w:sz w:val="22"/>
                <w:szCs w:val="22"/>
                <w:lang w:val="en-US"/>
              </w:rPr>
              <m:t>êóë</m:t>
            </m:r>
          </m:sub>
          <m:sup>
            <m:d>
              <m:dPr>
                <m:ctrlPr>
                  <w:rPr>
                    <w:rFonts w:ascii="Cambria Math" w:hAnsi="Times LatRus" w:cs="Arial"/>
                    <w:i/>
                    <w:sz w:val="22"/>
                    <w:szCs w:val="22"/>
                    <w:lang w:val="en-US"/>
                  </w:rPr>
                </m:ctrlPr>
              </m:dPr>
              <m:e>
                <m:r>
                  <w:rPr>
                    <w:rFonts w:ascii="Cambria Math" w:hAnsi="Times LatRus" w:cs="Arial"/>
                    <w:sz w:val="22"/>
                    <w:szCs w:val="22"/>
                    <w:lang w:val="en-US"/>
                  </w:rPr>
                  <m:t>e</m:t>
                </m:r>
                <m:r>
                  <w:rPr>
                    <w:rFonts w:ascii="Times LatRus" w:hAnsi="Arial LatRus" w:cs="Arial"/>
                    <w:sz w:val="22"/>
                    <w:szCs w:val="22"/>
                    <w:lang w:val="en-US"/>
                  </w:rPr>
                  <m:t>-</m:t>
                </m:r>
                <m:r>
                  <m:rPr>
                    <m:sty m:val="p"/>
                  </m:rPr>
                  <w:rPr>
                    <w:rFonts w:ascii="Cambria Math" w:hAnsi="Times LatRus" w:cs="Arial"/>
                    <w:sz w:val="22"/>
                    <w:szCs w:val="22"/>
                    <w:lang w:val="en-US"/>
                  </w:rPr>
                  <m:t>h</m:t>
                </m:r>
                <m:r>
                  <w:rPr>
                    <w:rFonts w:ascii="Times LatRus" w:hAnsi="Arial LatRus" w:cs="Arial"/>
                    <w:sz w:val="22"/>
                    <w:szCs w:val="22"/>
                    <w:lang w:val="en-US"/>
                  </w:rPr>
                  <m:t>h</m:t>
                </m:r>
              </m:e>
            </m:d>
          </m:sup>
        </m:sSubSup>
        <m:r>
          <w:rPr>
            <w:rFonts w:ascii="Cambria Math" w:hAnsi="Times LatRus" w:cs="Arial"/>
            <w:sz w:val="22"/>
            <w:szCs w:val="22"/>
            <w:lang w:val="en-US"/>
          </w:rPr>
          <m:t>=</m:t>
        </m:r>
        <m:f>
          <m:fPr>
            <m:ctrlPr>
              <w:rPr>
                <w:rFonts w:ascii="Cambria Math" w:hAnsi="Times LatRus" w:cs="Arial"/>
                <w:i/>
                <w:sz w:val="22"/>
                <w:szCs w:val="22"/>
                <w:lang w:val="en-US"/>
              </w:rPr>
            </m:ctrlPr>
          </m:fPr>
          <m:num>
            <m:r>
              <w:rPr>
                <w:rFonts w:ascii="Cambria Math" w:hAnsi="Times LatRus" w:cs="Arial"/>
                <w:sz w:val="22"/>
                <w:szCs w:val="22"/>
                <w:lang w:val="en-US"/>
              </w:rPr>
              <m:t>1</m:t>
            </m:r>
          </m:num>
          <m:den>
            <m:r>
              <w:rPr>
                <w:rFonts w:ascii="Cambria Math" w:hAnsi="Times LatRus" w:cs="Arial"/>
                <w:sz w:val="22"/>
                <w:szCs w:val="22"/>
                <w:lang w:val="en-US"/>
              </w:rPr>
              <m:t>2</m:t>
            </m:r>
          </m:den>
        </m:f>
        <m:nary>
          <m:naryPr>
            <m:limLoc m:val="undOvr"/>
            <m:subHide m:val="on"/>
            <m:supHide m:val="on"/>
            <m:ctrlPr>
              <w:rPr>
                <w:rFonts w:ascii="Cambria Math" w:hAnsi="Times LatRus" w:cs="Arial"/>
                <w:i/>
                <w:sz w:val="22"/>
                <w:szCs w:val="22"/>
                <w:lang w:val="en-US"/>
              </w:rPr>
            </m:ctrlPr>
          </m:naryPr>
          <m:sub/>
          <m:sup/>
          <m:e>
            <m:sSup>
              <m:sSupPr>
                <m:ctrlPr>
                  <w:rPr>
                    <w:rFonts w:ascii="Cambria Math" w:hAnsi="Times LatRus" w:cs="Arial"/>
                    <w:i/>
                    <w:sz w:val="22"/>
                    <w:szCs w:val="22"/>
                    <w:lang w:val="en-US"/>
                  </w:rPr>
                </m:ctrlPr>
              </m:sSupPr>
              <m:e>
                <m:acc>
                  <m:accPr>
                    <m:ctrlPr>
                      <w:rPr>
                        <w:rFonts w:ascii="Cambria Math" w:hAnsi="Times LatRus" w:cs="Arial"/>
                        <w:i/>
                        <w:sz w:val="22"/>
                        <w:szCs w:val="22"/>
                        <w:lang w:val="en-US"/>
                      </w:rPr>
                    </m:ctrlPr>
                  </m:accPr>
                  <m:e>
                    <m:r>
                      <w:rPr>
                        <w:rFonts w:ascii="Cambria Math" w:hAnsi="Cambria Math" w:cs="Arial"/>
                        <w:sz w:val="22"/>
                        <w:szCs w:val="22"/>
                        <w:lang w:val="en-US"/>
                      </w:rPr>
                      <m:t>ψ</m:t>
                    </m:r>
                  </m:e>
                </m:acc>
              </m:e>
              <m:sup>
                <m:r>
                  <w:rPr>
                    <w:rFonts w:ascii="Cambria Math" w:hAnsi="Times LatRus" w:cs="Arial"/>
                    <w:sz w:val="22"/>
                    <w:szCs w:val="22"/>
                    <w:lang w:val="en-US"/>
                  </w:rPr>
                  <m:t>+</m:t>
                </m:r>
              </m:sup>
            </m:sSup>
            <m:d>
              <m:dPr>
                <m:ctrlPr>
                  <w:rPr>
                    <w:rFonts w:ascii="Cambria Math" w:hAnsi="Times LatRus" w:cs="Arial"/>
                    <w:i/>
                    <w:sz w:val="22"/>
                    <w:szCs w:val="22"/>
                    <w:lang w:val="en-US"/>
                  </w:rPr>
                </m:ctrlPr>
              </m:dPr>
              <m:e>
                <m:r>
                  <w:rPr>
                    <w:rFonts w:ascii="Cambria Math" w:hAnsi="Cambria Math" w:cs="Arial"/>
                    <w:sz w:val="22"/>
                    <w:szCs w:val="22"/>
                    <w:lang w:val="en-US"/>
                  </w:rPr>
                  <m:t>ξ</m:t>
                </m:r>
              </m:e>
            </m:d>
            <m:sSup>
              <m:sSupPr>
                <m:ctrlPr>
                  <w:rPr>
                    <w:rFonts w:ascii="Cambria Math" w:hAnsi="Times LatRus" w:cs="Arial"/>
                    <w:i/>
                    <w:sz w:val="22"/>
                    <w:szCs w:val="22"/>
                    <w:lang w:val="en-US"/>
                  </w:rPr>
                </m:ctrlPr>
              </m:sSupPr>
              <m:e>
                <m:acc>
                  <m:accPr>
                    <m:ctrlPr>
                      <w:rPr>
                        <w:rFonts w:ascii="Cambria Math" w:hAnsi="Times LatRus" w:cs="Arial"/>
                        <w:i/>
                        <w:sz w:val="22"/>
                        <w:szCs w:val="22"/>
                        <w:lang w:val="en-US"/>
                      </w:rPr>
                    </m:ctrlPr>
                  </m:accPr>
                  <m:e>
                    <m:r>
                      <w:rPr>
                        <w:rFonts w:ascii="Cambria Math" w:hAnsi="Cambria Math" w:cs="Arial"/>
                        <w:sz w:val="22"/>
                        <w:szCs w:val="22"/>
                        <w:lang w:val="en-US"/>
                      </w:rPr>
                      <m:t>ψ</m:t>
                    </m:r>
                  </m:e>
                </m:acc>
              </m:e>
              <m:sup>
                <m:r>
                  <w:rPr>
                    <w:rFonts w:ascii="Cambria Math" w:hAnsi="Times LatRus" w:cs="Arial"/>
                    <w:sz w:val="22"/>
                    <w:szCs w:val="22"/>
                    <w:lang w:val="en-US"/>
                  </w:rPr>
                  <m:t>+</m:t>
                </m:r>
              </m:sup>
            </m:sSup>
            <m:d>
              <m:dPr>
                <m:ctrlPr>
                  <w:rPr>
                    <w:rFonts w:ascii="Cambria Math" w:hAnsi="Times LatRus" w:cs="Arial"/>
                    <w:i/>
                    <w:sz w:val="22"/>
                    <w:szCs w:val="22"/>
                    <w:lang w:val="en-US"/>
                  </w:rPr>
                </m:ctrlPr>
              </m:dPr>
              <m:e>
                <m:sSup>
                  <m:sSupPr>
                    <m:ctrlPr>
                      <w:rPr>
                        <w:rFonts w:ascii="Cambria Math" w:hAnsi="Times LatRus" w:cs="Arial"/>
                        <w:i/>
                        <w:sz w:val="22"/>
                        <w:szCs w:val="22"/>
                        <w:lang w:val="en-US"/>
                      </w:rPr>
                    </m:ctrlPr>
                  </m:sSupPr>
                  <m:e>
                    <m:r>
                      <w:rPr>
                        <w:rFonts w:ascii="Cambria Math" w:hAnsi="Cambria Math" w:cs="Arial"/>
                        <w:sz w:val="22"/>
                        <w:szCs w:val="22"/>
                        <w:lang w:val="en-US"/>
                      </w:rPr>
                      <m:t>ξ</m:t>
                    </m:r>
                  </m:e>
                  <m:sup>
                    <m:r>
                      <w:rPr>
                        <w:rFonts w:ascii="Cambria Math" w:hAnsi="Cambria Math" w:cs="Arial"/>
                        <w:sz w:val="22"/>
                        <w:szCs w:val="22"/>
                        <w:lang w:val="en-US"/>
                      </w:rPr>
                      <m:t>'</m:t>
                    </m:r>
                  </m:sup>
                </m:sSup>
              </m:e>
            </m:d>
          </m:e>
        </m:nary>
        <m:sSubSup>
          <m:sSubSupPr>
            <m:ctrlPr>
              <w:rPr>
                <w:rFonts w:ascii="Cambria Math" w:hAnsi="Times LatRus" w:cs="Arial"/>
                <w:i/>
                <w:sz w:val="22"/>
                <w:szCs w:val="22"/>
                <w:lang w:val="en-US"/>
              </w:rPr>
            </m:ctrlPr>
          </m:sSubSupPr>
          <m:e>
            <m:r>
              <w:rPr>
                <w:rFonts w:ascii="Cambria Math" w:hAnsi="Times LatRus" w:cs="Arial"/>
                <w:sz w:val="22"/>
                <w:szCs w:val="22"/>
                <w:lang w:val="en-US"/>
              </w:rPr>
              <m:t>V</m:t>
            </m:r>
          </m:e>
          <m:sub>
            <m:r>
              <m:rPr>
                <m:sty m:val="p"/>
              </m:rPr>
              <w:rPr>
                <w:rFonts w:ascii="Times LatRus" w:hAnsi="Times LatRus" w:cs="Arial"/>
                <w:sz w:val="22"/>
                <w:szCs w:val="22"/>
                <w:lang w:val="en-US"/>
              </w:rPr>
              <m:t>êóë</m:t>
            </m:r>
            <m:r>
              <m:rPr>
                <m:sty m:val="p"/>
              </m:rPr>
              <w:rPr>
                <w:rFonts w:ascii="Cambria Math" w:hAnsi="Times LatRus" w:cs="Arial"/>
                <w:sz w:val="22"/>
                <w:szCs w:val="22"/>
                <w:lang w:val="en-US"/>
              </w:rPr>
              <m:t>.</m:t>
            </m:r>
          </m:sub>
          <m:sup>
            <m:d>
              <m:dPr>
                <m:ctrlPr>
                  <w:rPr>
                    <w:rFonts w:ascii="Cambria Math" w:hAnsi="Times LatRus" w:cs="Arial"/>
                    <w:i/>
                    <w:sz w:val="22"/>
                    <w:szCs w:val="22"/>
                    <w:lang w:val="en-US"/>
                  </w:rPr>
                </m:ctrlPr>
              </m:dPr>
              <m:e>
                <m:r>
                  <w:rPr>
                    <w:rFonts w:ascii="Cambria Math" w:hAnsi="Times LatRus" w:cs="Arial"/>
                    <w:sz w:val="22"/>
                    <w:szCs w:val="22"/>
                    <w:lang w:val="en-US"/>
                  </w:rPr>
                  <m:t>e</m:t>
                </m:r>
                <m:r>
                  <w:rPr>
                    <w:rFonts w:ascii="Times LatRus" w:hAnsi="Arial LatRus" w:cs="Arial"/>
                    <w:sz w:val="22"/>
                    <w:szCs w:val="22"/>
                    <w:lang w:val="en-US"/>
                  </w:rPr>
                  <m:t>-</m:t>
                </m:r>
                <m:r>
                  <m:rPr>
                    <m:sty m:val="p"/>
                  </m:rPr>
                  <w:rPr>
                    <w:rFonts w:ascii="Cambria Math" w:hAnsi="Times LatRus" w:cs="Arial"/>
                    <w:sz w:val="22"/>
                    <w:szCs w:val="22"/>
                    <w:lang w:val="en-US"/>
                  </w:rPr>
                  <m:t>h</m:t>
                </m:r>
                <m:r>
                  <w:rPr>
                    <w:rFonts w:ascii="Times LatRus" w:hAnsi="Arial LatRus" w:cs="Arial"/>
                    <w:sz w:val="22"/>
                    <w:szCs w:val="22"/>
                    <w:lang w:val="en-US"/>
                  </w:rPr>
                  <m:t>h</m:t>
                </m:r>
              </m:e>
            </m:d>
          </m:sup>
        </m:sSubSup>
        <m:d>
          <m:dPr>
            <m:ctrlPr>
              <w:rPr>
                <w:rFonts w:ascii="Cambria Math" w:hAnsi="Times LatRus" w:cs="Arial"/>
                <w:i/>
                <w:sz w:val="22"/>
                <w:szCs w:val="22"/>
                <w:lang w:val="en-US"/>
              </w:rPr>
            </m:ctrlPr>
          </m:dPr>
          <m:e>
            <m:r>
              <w:rPr>
                <w:rFonts w:ascii="Cambria Math" w:hAnsi="Cambria Math" w:cs="Arial"/>
                <w:sz w:val="22"/>
                <w:szCs w:val="22"/>
                <w:lang w:val="en-US"/>
              </w:rPr>
              <m:t>ξ</m:t>
            </m:r>
            <m:r>
              <w:rPr>
                <w:rFonts w:ascii="Cambria Math" w:hAnsi="Times LatRus" w:cs="Arial"/>
                <w:sz w:val="22"/>
                <w:szCs w:val="22"/>
                <w:lang w:val="en-US"/>
              </w:rPr>
              <m:t>,</m:t>
            </m:r>
            <m:sSup>
              <m:sSupPr>
                <m:ctrlPr>
                  <w:rPr>
                    <w:rFonts w:ascii="Cambria Math" w:hAnsi="Times LatRus" w:cs="Arial"/>
                    <w:i/>
                    <w:sz w:val="22"/>
                    <w:szCs w:val="22"/>
                    <w:lang w:val="en-US"/>
                  </w:rPr>
                </m:ctrlPr>
              </m:sSupPr>
              <m:e>
                <m:r>
                  <w:rPr>
                    <w:rFonts w:ascii="Cambria Math" w:hAnsi="Cambria Math" w:cs="Arial"/>
                    <w:sz w:val="22"/>
                    <w:szCs w:val="22"/>
                    <w:lang w:val="en-US"/>
                  </w:rPr>
                  <m:t>ξ</m:t>
                </m:r>
              </m:e>
              <m:sup>
                <m:r>
                  <w:rPr>
                    <w:rFonts w:ascii="Cambria Math" w:hAnsi="Cambria Math" w:cs="Arial"/>
                    <w:sz w:val="22"/>
                    <w:szCs w:val="22"/>
                    <w:lang w:val="en-US"/>
                  </w:rPr>
                  <m:t>'</m:t>
                </m:r>
              </m:sup>
            </m:sSup>
          </m:e>
        </m:d>
        <m:acc>
          <m:accPr>
            <m:ctrlPr>
              <w:rPr>
                <w:rFonts w:ascii="Cambria Math" w:hAnsi="Times LatRus" w:cs="Arial"/>
                <w:i/>
                <w:sz w:val="22"/>
                <w:szCs w:val="22"/>
                <w:lang w:val="en-US"/>
              </w:rPr>
            </m:ctrlPr>
          </m:accPr>
          <m:e>
            <m:r>
              <w:rPr>
                <w:rFonts w:ascii="Cambria Math" w:hAnsi="Cambria Math" w:cs="Arial"/>
                <w:sz w:val="22"/>
                <w:szCs w:val="22"/>
                <w:lang w:val="en-US"/>
              </w:rPr>
              <m:t>ψ</m:t>
            </m:r>
          </m:e>
        </m:acc>
        <m:d>
          <m:dPr>
            <m:ctrlPr>
              <w:rPr>
                <w:rFonts w:ascii="Cambria Math" w:hAnsi="Times LatRus" w:cs="Arial"/>
                <w:i/>
                <w:sz w:val="22"/>
                <w:szCs w:val="22"/>
                <w:lang w:val="en-US"/>
              </w:rPr>
            </m:ctrlPr>
          </m:dPr>
          <m:e>
            <m:sSup>
              <m:sSupPr>
                <m:ctrlPr>
                  <w:rPr>
                    <w:rFonts w:ascii="Cambria Math" w:hAnsi="Times LatRus" w:cs="Arial"/>
                    <w:i/>
                    <w:sz w:val="22"/>
                    <w:szCs w:val="22"/>
                    <w:lang w:val="en-US"/>
                  </w:rPr>
                </m:ctrlPr>
              </m:sSupPr>
              <m:e>
                <m:r>
                  <w:rPr>
                    <w:rFonts w:ascii="Cambria Math" w:hAnsi="Cambria Math" w:cs="Arial"/>
                    <w:sz w:val="22"/>
                    <w:szCs w:val="22"/>
                    <w:lang w:val="en-US"/>
                  </w:rPr>
                  <m:t>ξ</m:t>
                </m:r>
              </m:e>
              <m:sup>
                <m:r>
                  <w:rPr>
                    <w:rFonts w:ascii="Cambria Math" w:hAnsi="Cambria Math" w:cs="Arial"/>
                    <w:sz w:val="22"/>
                    <w:szCs w:val="22"/>
                    <w:lang w:val="en-US"/>
                  </w:rPr>
                  <m:t>'</m:t>
                </m:r>
              </m:sup>
            </m:sSup>
          </m:e>
        </m:d>
        <m:acc>
          <m:accPr>
            <m:ctrlPr>
              <w:rPr>
                <w:rFonts w:ascii="Cambria Math" w:hAnsi="Times LatRus" w:cs="Arial"/>
                <w:i/>
                <w:sz w:val="22"/>
                <w:szCs w:val="22"/>
                <w:lang w:val="en-US"/>
              </w:rPr>
            </m:ctrlPr>
          </m:accPr>
          <m:e>
            <m:r>
              <w:rPr>
                <w:rFonts w:ascii="Cambria Math" w:hAnsi="Cambria Math" w:cs="Arial"/>
                <w:sz w:val="22"/>
                <w:szCs w:val="22"/>
                <w:lang w:val="en-US"/>
              </w:rPr>
              <m:t>ψ</m:t>
            </m:r>
          </m:e>
        </m:acc>
        <m:d>
          <m:dPr>
            <m:ctrlPr>
              <w:rPr>
                <w:rFonts w:ascii="Cambria Math" w:hAnsi="Times LatRus" w:cs="Arial"/>
                <w:i/>
                <w:sz w:val="22"/>
                <w:szCs w:val="22"/>
                <w:lang w:val="en-US"/>
              </w:rPr>
            </m:ctrlPr>
          </m:dPr>
          <m:e>
            <m:r>
              <w:rPr>
                <w:rFonts w:ascii="Cambria Math" w:hAnsi="Cambria Math" w:cs="Arial"/>
                <w:sz w:val="22"/>
                <w:szCs w:val="22"/>
                <w:lang w:val="en-US"/>
              </w:rPr>
              <m:t>ξ</m:t>
            </m:r>
          </m:e>
        </m:d>
        <m:r>
          <w:rPr>
            <w:rFonts w:ascii="Cambria Math" w:hAnsi="Cambria Math" w:cs="Arial"/>
            <w:sz w:val="22"/>
            <w:szCs w:val="22"/>
            <w:lang w:val="en-US"/>
          </w:rPr>
          <m:t>dξd</m:t>
        </m:r>
        <m:sSup>
          <m:sSupPr>
            <m:ctrlPr>
              <w:rPr>
                <w:rFonts w:ascii="Cambria Math" w:hAnsi="Times LatRus" w:cs="Arial"/>
                <w:i/>
                <w:sz w:val="22"/>
                <w:szCs w:val="22"/>
                <w:lang w:val="en-US"/>
              </w:rPr>
            </m:ctrlPr>
          </m:sSupPr>
          <m:e>
            <m:r>
              <w:rPr>
                <w:rFonts w:ascii="Cambria Math" w:hAnsi="Cambria Math" w:cs="Arial"/>
                <w:sz w:val="22"/>
                <w:szCs w:val="22"/>
                <w:lang w:val="en-US"/>
              </w:rPr>
              <m:t>ξ</m:t>
            </m:r>
          </m:e>
          <m:sup>
            <m:r>
              <w:rPr>
                <w:rFonts w:ascii="Cambria Math" w:hAnsi="Cambria Math" w:cs="Arial"/>
                <w:sz w:val="22"/>
                <w:szCs w:val="22"/>
                <w:lang w:val="en-US"/>
              </w:rPr>
              <m:t>'</m:t>
            </m:r>
          </m:sup>
        </m:sSup>
      </m:oMath>
      <w:r w:rsidRPr="00566E03">
        <w:rPr>
          <w:rFonts w:ascii="Times LatRus" w:hAnsi="Times LatRus" w:cs="Arial"/>
          <w:sz w:val="22"/>
          <w:szCs w:val="22"/>
          <w:lang w:val="en-US"/>
        </w:rPr>
        <w:t xml:space="preserve">                  </w:t>
      </w:r>
      <w:r w:rsidR="004E1EA8" w:rsidRPr="00566E03">
        <w:rPr>
          <w:rFonts w:ascii="Times LatRus" w:hAnsi="Times LatRus" w:cs="Arial"/>
          <w:sz w:val="22"/>
          <w:szCs w:val="22"/>
          <w:lang w:val="en-US"/>
        </w:rPr>
        <w:t xml:space="preserve">   </w:t>
      </w:r>
      <w:r w:rsidRPr="00566E03">
        <w:rPr>
          <w:rFonts w:ascii="Times LatRus" w:hAnsi="Times LatRus" w:cs="Arial"/>
          <w:sz w:val="22"/>
          <w:szCs w:val="22"/>
          <w:lang w:val="en-US"/>
        </w:rPr>
        <w:tab/>
        <w:t xml:space="preserve"> </w:t>
      </w:r>
      <w:r w:rsidR="004E1EA8" w:rsidRPr="00566E03">
        <w:rPr>
          <w:rFonts w:ascii="Times LatRus" w:hAnsi="Times LatRus" w:cs="Arial"/>
          <w:sz w:val="22"/>
          <w:szCs w:val="22"/>
          <w:lang w:val="en-US"/>
        </w:rPr>
        <w:t xml:space="preserve">     </w:t>
      </w:r>
      <w:r w:rsidRPr="00566E03">
        <w:rPr>
          <w:rFonts w:ascii="Times LatRus" w:hAnsi="Times LatRus" w:cs="Arial"/>
          <w:sz w:val="22"/>
          <w:szCs w:val="22"/>
          <w:lang w:val="en-US"/>
        </w:rPr>
        <w:t>(8)</w:t>
      </w:r>
    </w:p>
    <w:p w:rsidR="001657A6" w:rsidRPr="00566E03" w:rsidRDefault="001657A6" w:rsidP="00420D1E">
      <w:pPr>
        <w:jc w:val="both"/>
        <w:rPr>
          <w:rFonts w:ascii="Times LatRus" w:hAnsi="Times LatRus" w:cs="Arial"/>
          <w:sz w:val="22"/>
          <w:szCs w:val="22"/>
          <w:lang w:val="en-US"/>
        </w:rPr>
      </w:pPr>
    </w:p>
    <w:p w:rsidR="00420D1E" w:rsidRPr="00566E03"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 xml:space="preserve">îïåðàòîð êóëîíîâñêîãî âçàèìîäåéñòâèÿ </w:t>
      </w:r>
      <m:oMath>
        <m:d>
          <m:dPr>
            <m:ctrlPr>
              <w:rPr>
                <w:rFonts w:ascii="Cambria Math" w:hAnsi="Times LatRus" w:cs="Arial"/>
                <w:i/>
                <w:sz w:val="22"/>
                <w:szCs w:val="22"/>
                <w:lang w:val="en-US"/>
              </w:rPr>
            </m:ctrlPr>
          </m:dPr>
          <m:e>
            <m:r>
              <w:rPr>
                <w:rFonts w:ascii="Cambria Math" w:hAnsi="Cambria Math" w:cs="Arial"/>
                <w:sz w:val="22"/>
                <w:szCs w:val="22"/>
                <w:lang w:val="en-US"/>
              </w:rPr>
              <m:t>e</m:t>
            </m:r>
            <m:r>
              <w:rPr>
                <w:rFonts w:ascii="Times LatRus" w:hAnsi="Cambria Math" w:cs="Arial"/>
                <w:sz w:val="22"/>
                <w:szCs w:val="22"/>
                <w:lang w:val="en-US"/>
              </w:rPr>
              <m:t>-h</m:t>
            </m:r>
          </m:e>
        </m:d>
      </m:oMath>
      <w:r w:rsidRPr="00566E03">
        <w:rPr>
          <w:rFonts w:ascii="Times LatRus" w:hAnsi="Times LatRus" w:cs="Arial"/>
          <w:sz w:val="22"/>
          <w:szCs w:val="22"/>
          <w:lang w:val="en-US"/>
        </w:rPr>
        <w:t xml:space="preserve"> ïàðû â ïðåäñòàâëåíèè âòîðè÷íîãî êâàíòîâàíèÿ. </w:t>
      </w:r>
    </w:p>
    <w:p w:rsidR="00420D1E" w:rsidRPr="00566E03"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 xml:space="preserve">              Äèïîëüíûé ýëåêòðè÷åñêèé ìîìåíò ìåæçîííîãî ïåðåõîäà â ïðåäñòàâëåíèè âòîðè÷íîãî êâàíòîâàíèÿ</w:t>
      </w:r>
    </w:p>
    <w:p w:rsidR="00420D1E"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 xml:space="preserve">  </w:t>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004E1EA8" w:rsidRPr="00566E03">
        <w:rPr>
          <w:rFonts w:ascii="Times LatRus" w:hAnsi="Times LatRus" w:cs="Arial"/>
          <w:sz w:val="22"/>
          <w:szCs w:val="22"/>
          <w:lang w:val="en-US"/>
        </w:rPr>
        <w:t xml:space="preserve">                   </w:t>
      </w:r>
      <m:oMath>
        <m:acc>
          <m:accPr>
            <m:chr m:val="⃗"/>
            <m:ctrlPr>
              <w:rPr>
                <w:rFonts w:ascii="Cambria Math" w:hAnsi="Times LatRus" w:cs="Arial"/>
                <w:i/>
                <w:sz w:val="22"/>
                <w:szCs w:val="22"/>
                <w:lang w:val="en-US"/>
              </w:rPr>
            </m:ctrlPr>
          </m:accPr>
          <m:e>
            <m:r>
              <w:rPr>
                <w:rFonts w:ascii="Cambria Math" w:hAnsi="Cambria Math" w:cs="Arial"/>
                <w:sz w:val="22"/>
                <w:szCs w:val="22"/>
                <w:lang w:val="en-US"/>
              </w:rPr>
              <m:t>P</m:t>
            </m:r>
          </m:e>
        </m:acc>
        <m:r>
          <w:rPr>
            <w:rFonts w:ascii="Cambria Math" w:hAnsi="Times LatRus" w:cs="Arial"/>
            <w:sz w:val="22"/>
            <w:szCs w:val="22"/>
            <w:lang w:val="en-US"/>
          </w:rPr>
          <m:t>=</m:t>
        </m:r>
        <m:nary>
          <m:naryPr>
            <m:limLoc m:val="undOvr"/>
            <m:subHide m:val="on"/>
            <m:supHide m:val="on"/>
            <m:ctrlPr>
              <w:rPr>
                <w:rFonts w:ascii="Cambria Math" w:hAnsi="Times LatRus" w:cs="Arial"/>
                <w:i/>
                <w:sz w:val="22"/>
                <w:szCs w:val="22"/>
                <w:lang w:val="en-US"/>
              </w:rPr>
            </m:ctrlPr>
          </m:naryPr>
          <m:sub/>
          <m:sup/>
          <m:e>
            <m:sSup>
              <m:sSupPr>
                <m:ctrlPr>
                  <w:rPr>
                    <w:rFonts w:ascii="Cambria Math" w:hAnsi="Times LatRus" w:cs="Arial"/>
                    <w:i/>
                    <w:sz w:val="22"/>
                    <w:szCs w:val="22"/>
                    <w:lang w:val="en-US"/>
                  </w:rPr>
                </m:ctrlPr>
              </m:sSupPr>
              <m:e>
                <m:acc>
                  <m:accPr>
                    <m:ctrlPr>
                      <w:rPr>
                        <w:rFonts w:ascii="Cambria Math" w:hAnsi="Times LatRus" w:cs="Arial"/>
                        <w:i/>
                        <w:sz w:val="22"/>
                        <w:szCs w:val="22"/>
                        <w:lang w:val="en-US"/>
                      </w:rPr>
                    </m:ctrlPr>
                  </m:accPr>
                  <m:e>
                    <m:r>
                      <w:rPr>
                        <w:rFonts w:ascii="Cambria Math" w:hAnsi="Cambria Math" w:cs="Arial"/>
                        <w:sz w:val="22"/>
                        <w:szCs w:val="22"/>
                        <w:lang w:val="en-US"/>
                      </w:rPr>
                      <m:t>ψ</m:t>
                    </m:r>
                  </m:e>
                </m:acc>
              </m:e>
              <m:sup>
                <m:r>
                  <w:rPr>
                    <w:rFonts w:ascii="Cambria Math" w:hAnsi="Times LatRus" w:cs="Arial"/>
                    <w:sz w:val="22"/>
                    <w:szCs w:val="22"/>
                    <w:lang w:val="en-US"/>
                  </w:rPr>
                  <m:t>+</m:t>
                </m:r>
              </m:sup>
            </m:sSup>
          </m:e>
        </m:nary>
        <m:r>
          <w:rPr>
            <w:rFonts w:ascii="Cambria Math" w:hAnsi="Cambria Math" w:cs="Arial"/>
            <w:sz w:val="22"/>
            <w:szCs w:val="22"/>
            <w:lang w:val="en-US"/>
          </w:rPr>
          <m:t>eξ</m:t>
        </m:r>
        <m:acc>
          <m:accPr>
            <m:ctrlPr>
              <w:rPr>
                <w:rFonts w:ascii="Cambria Math" w:hAnsi="Times LatRus" w:cs="Arial"/>
                <w:i/>
                <w:sz w:val="22"/>
                <w:szCs w:val="22"/>
                <w:lang w:val="en-US"/>
              </w:rPr>
            </m:ctrlPr>
          </m:accPr>
          <m:e>
            <m:r>
              <w:rPr>
                <w:rFonts w:ascii="Cambria Math" w:hAnsi="Cambria Math" w:cs="Arial"/>
                <w:sz w:val="22"/>
                <w:szCs w:val="22"/>
                <w:lang w:val="en-US"/>
              </w:rPr>
              <m:t>ψ</m:t>
            </m:r>
            <m:r>
              <w:rPr>
                <w:rFonts w:ascii="Cambria Math" w:hAnsi="Times LatRus" w:cs="Arial"/>
                <w:sz w:val="22"/>
                <w:szCs w:val="22"/>
                <w:lang w:val="en-US"/>
              </w:rPr>
              <m:t xml:space="preserve"> </m:t>
            </m:r>
          </m:e>
        </m:acc>
        <m:r>
          <w:rPr>
            <w:rFonts w:ascii="Cambria Math" w:hAnsi="Cambria Math" w:cs="Arial"/>
            <w:sz w:val="22"/>
            <w:szCs w:val="22"/>
            <w:lang w:val="en-US"/>
          </w:rPr>
          <m:t>dξ</m:t>
        </m:r>
      </m:oMath>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t xml:space="preserve">  </w:t>
      </w:r>
      <w:r w:rsidR="004E1EA8" w:rsidRPr="00566E03">
        <w:rPr>
          <w:rFonts w:ascii="Times LatRus" w:hAnsi="Times LatRus" w:cs="Arial"/>
          <w:sz w:val="22"/>
          <w:szCs w:val="22"/>
          <w:lang w:val="en-US"/>
        </w:rPr>
        <w:t xml:space="preserve">                </w:t>
      </w:r>
      <w:r w:rsidRPr="00566E03">
        <w:rPr>
          <w:rFonts w:ascii="Times LatRus" w:hAnsi="Times LatRus" w:cs="Arial"/>
          <w:sz w:val="22"/>
          <w:szCs w:val="22"/>
          <w:lang w:val="en-US"/>
        </w:rPr>
        <w:t xml:space="preserve"> (9)</w:t>
      </w:r>
    </w:p>
    <w:p w:rsidR="001657A6" w:rsidRPr="00566E03" w:rsidRDefault="001657A6" w:rsidP="00420D1E">
      <w:pPr>
        <w:jc w:val="both"/>
        <w:rPr>
          <w:rFonts w:ascii="Times LatRus" w:hAnsi="Times LatRus" w:cs="Arial"/>
          <w:sz w:val="22"/>
          <w:szCs w:val="22"/>
          <w:lang w:val="en-US"/>
        </w:rPr>
      </w:pPr>
    </w:p>
    <w:p w:rsidR="00420D1E" w:rsidRDefault="00420D1E" w:rsidP="00420D1E">
      <w:pPr>
        <w:tabs>
          <w:tab w:val="left" w:pos="8010"/>
        </w:tabs>
        <w:jc w:val="both"/>
        <w:rPr>
          <w:rFonts w:ascii="Times LatRus" w:hAnsi="Times LatRus" w:cs="Arial"/>
          <w:sz w:val="22"/>
          <w:szCs w:val="22"/>
          <w:lang w:val="en-US"/>
        </w:rPr>
      </w:pPr>
      <w:r w:rsidRPr="00566E03">
        <w:rPr>
          <w:rFonts w:ascii="Times LatRus" w:hAnsi="Times LatRus" w:cs="Arial"/>
          <w:sz w:val="22"/>
          <w:szCs w:val="22"/>
          <w:lang w:val="en-US"/>
        </w:rPr>
        <w:t xml:space="preserve">              Â ðàññìàòðèâàåìîé ìîäåëè ýêñèòîííîãî ïîëÿðèòîíà ôîðìèðóþùèéñÿ ïðè îäíîýëåêòðîííîì ïåðåõîäå, ïðåíåáðåãàåòñÿ ñìåøèâàíèå âîçáóæä</w:t>
      </w:r>
      <w:r w:rsidR="007D12C4">
        <w:rPr>
          <w:rFonts w:ascii="Times LatRus" w:hAnsi="Times LatRus" w:cs="Arial"/>
          <w:sz w:val="22"/>
          <w:szCs w:val="22"/>
          <w:lang w:val="en-US"/>
        </w:rPr>
        <w:t>å</w:t>
      </w:r>
      <w:r w:rsidRPr="00566E03">
        <w:rPr>
          <w:rFonts w:ascii="Times LatRus" w:hAnsi="Times LatRus" w:cs="Arial"/>
          <w:sz w:val="22"/>
          <w:szCs w:val="22"/>
          <w:lang w:val="en-US"/>
        </w:rPr>
        <w:t>ííûõ ñîñòîÿíèé è êîððåëÿöèîííàÿ ïîïðàâêà ýëåêòðîííî-äûðî÷íîãî âçàèìîäåéñòâèÿ ê ðàçíîñòè õàðòðè-ôîêîâñêèõ ýíåðãèé îñíîâíîãî è âîçáóæä</w:t>
      </w:r>
      <w:r w:rsidR="007D12C4">
        <w:rPr>
          <w:rFonts w:ascii="Times LatRus" w:hAnsi="Times LatRus" w:cs="Arial"/>
          <w:sz w:val="22"/>
          <w:szCs w:val="22"/>
          <w:lang w:val="en-US"/>
        </w:rPr>
        <w:t>å</w:t>
      </w:r>
      <w:r w:rsidRPr="00566E03">
        <w:rPr>
          <w:rFonts w:ascii="Times LatRus" w:hAnsi="Times LatRus" w:cs="Arial"/>
          <w:sz w:val="22"/>
          <w:szCs w:val="22"/>
          <w:lang w:val="en-US"/>
        </w:rPr>
        <w:t xml:space="preserve">ííîãî ñîñòîÿíèé êðèñòàëëà. Ïðè ýòîì îïðàâäàí ïåðåõîä ê «äûðî÷íîìó ïðåäñòàâëåíèþ», êîòîðûé äîñòèãàåòñÿ ðàçëîæåíèåì îïåðàòîðíûõ ôóíêöèé  </w:t>
      </w:r>
      <m:oMath>
        <m:acc>
          <m:accPr>
            <m:ctrlPr>
              <w:rPr>
                <w:rFonts w:ascii="Cambria Math" w:hAnsi="Times LatRus" w:cs="Arial"/>
                <w:i/>
                <w:sz w:val="22"/>
                <w:szCs w:val="22"/>
                <w:lang w:val="en-US"/>
              </w:rPr>
            </m:ctrlPr>
          </m:accPr>
          <m:e>
            <m:r>
              <w:rPr>
                <w:rFonts w:ascii="Cambria Math" w:hAnsi="Cambria Math" w:cs="Arial"/>
                <w:sz w:val="22"/>
                <w:szCs w:val="22"/>
                <w:lang w:val="en-US"/>
              </w:rPr>
              <m:t>ψ</m:t>
            </m:r>
          </m:e>
        </m:acc>
      </m:oMath>
      <w:r w:rsidRPr="00566E03">
        <w:rPr>
          <w:rFonts w:ascii="Times LatRus" w:hAnsi="Times LatRus" w:cs="Arial"/>
          <w:sz w:val="22"/>
          <w:szCs w:val="22"/>
          <w:lang w:val="en-US"/>
        </w:rPr>
        <w:t xml:space="preserve"> ïî ñèñòåìå ñîáñòâåííûõ ôóíêöèé </w:t>
      </w:r>
      <m:oMath>
        <m:sSub>
          <m:sSubPr>
            <m:ctrlPr>
              <w:rPr>
                <w:rFonts w:ascii="Cambria Math" w:hAnsi="Times LatRus" w:cs="Arial"/>
                <w:i/>
                <w:sz w:val="22"/>
                <w:szCs w:val="22"/>
                <w:lang w:val="en-US"/>
              </w:rPr>
            </m:ctrlPr>
          </m:sSubPr>
          <m:e>
            <m:r>
              <w:rPr>
                <w:rFonts w:ascii="Cambria Math" w:hAnsi="Cambria Math" w:cs="Arial"/>
                <w:sz w:val="22"/>
                <w:szCs w:val="22"/>
                <w:lang w:val="en-US"/>
              </w:rPr>
              <m:t>ψ</m:t>
            </m:r>
          </m:e>
          <m:sub>
            <m:r>
              <w:rPr>
                <w:rFonts w:ascii="Cambria Math" w:hAnsi="Cambria Math" w:cs="Arial"/>
                <w:sz w:val="22"/>
                <w:szCs w:val="22"/>
                <w:lang w:val="en-US"/>
              </w:rPr>
              <m:t>c</m:t>
            </m:r>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r>
              <w:rPr>
                <w:rFonts w:ascii="Cambria Math" w:hAnsi="Times LatRus" w:cs="Arial"/>
                <w:sz w:val="22"/>
                <w:szCs w:val="22"/>
                <w:lang w:val="en-US"/>
              </w:rPr>
              <m:t>,</m:t>
            </m:r>
            <m:r>
              <w:rPr>
                <w:rFonts w:ascii="Cambria Math" w:hAnsi="Cambria Math" w:cs="Arial"/>
                <w:sz w:val="22"/>
                <w:szCs w:val="22"/>
                <w:lang w:val="en-US"/>
              </w:rPr>
              <m:t>υ</m:t>
            </m:r>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sub>
        </m:sSub>
      </m:oMath>
      <w:r w:rsidRPr="00566E03">
        <w:rPr>
          <w:rFonts w:ascii="Times LatRus" w:hAnsi="Times LatRus" w:cs="Arial"/>
          <w:sz w:val="22"/>
          <w:szCs w:val="22"/>
          <w:lang w:val="en-US"/>
        </w:rPr>
        <w:t xml:space="preserve"> îïåðàòîðà </w:t>
      </w:r>
      <m:oMath>
        <m:acc>
          <m:accPr>
            <m:ctrlPr>
              <w:rPr>
                <w:rFonts w:ascii="Cambria Math" w:hAnsi="Times LatRus" w:cs="Arial"/>
                <w:i/>
                <w:sz w:val="22"/>
                <w:szCs w:val="22"/>
                <w:lang w:val="en-US"/>
              </w:rPr>
            </m:ctrlPr>
          </m:accPr>
          <m:e>
            <m:r>
              <w:rPr>
                <w:rFonts w:ascii="Cambria Math" w:hAnsi="Cambria Math" w:cs="Arial"/>
                <w:sz w:val="22"/>
                <w:szCs w:val="22"/>
                <w:lang w:val="en-US"/>
              </w:rPr>
              <m:t>H</m:t>
            </m:r>
          </m:e>
        </m:acc>
      </m:oMath>
      <w:r w:rsidRPr="00566E03">
        <w:rPr>
          <w:rFonts w:ascii="Times LatRus" w:hAnsi="Times LatRus" w:cs="Arial"/>
          <w:sz w:val="22"/>
          <w:szCs w:val="22"/>
          <w:lang w:val="en-US"/>
        </w:rPr>
        <w:t xml:space="preserve"> â ïðåäñòàâëåíèè Áëîõà, ñîñòàâëÿþùàÿ õàðòðè-ôîêîâñêèé áàçèñ îäíî÷àñòè÷íûõ ñîñòîÿíèé è äèàãîíàëèçóþùèé îäíî÷àñòè÷íûé ãàìèëüòîíèàí </w:t>
      </w:r>
    </w:p>
    <w:p w:rsidR="001657A6" w:rsidRPr="00566E03" w:rsidRDefault="001657A6" w:rsidP="00420D1E">
      <w:pPr>
        <w:tabs>
          <w:tab w:val="left" w:pos="8010"/>
        </w:tabs>
        <w:jc w:val="both"/>
        <w:rPr>
          <w:rFonts w:ascii="Times LatRus" w:hAnsi="Times LatRus" w:cs="Arial"/>
          <w:sz w:val="22"/>
          <w:szCs w:val="22"/>
          <w:lang w:val="en-US"/>
        </w:rPr>
      </w:pPr>
    </w:p>
    <w:p w:rsidR="00420D1E"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m:oMath>
        <m:acc>
          <m:accPr>
            <m:ctrlPr>
              <w:rPr>
                <w:rFonts w:ascii="Cambria Math" w:hAnsi="Times LatRus" w:cs="Arial"/>
                <w:i/>
                <w:sz w:val="22"/>
                <w:szCs w:val="22"/>
                <w:lang w:val="en-US"/>
              </w:rPr>
            </m:ctrlPr>
          </m:accPr>
          <m:e>
            <m:r>
              <w:rPr>
                <w:rFonts w:ascii="Cambria Math" w:hAnsi="Cambria Math" w:cs="Arial"/>
                <w:sz w:val="22"/>
                <w:szCs w:val="22"/>
                <w:lang w:val="en-US"/>
              </w:rPr>
              <m:t>ψ</m:t>
            </m:r>
          </m:e>
        </m:acc>
        <m:r>
          <w:rPr>
            <w:rFonts w:ascii="Cambria Math" w:hAnsi="Times LatRus" w:cs="Arial"/>
            <w:sz w:val="22"/>
            <w:szCs w:val="22"/>
            <w:lang w:val="en-US"/>
          </w:rPr>
          <m:t>=</m:t>
        </m:r>
        <m:sSub>
          <m:sSubPr>
            <m:ctrlPr>
              <w:rPr>
                <w:rFonts w:ascii="Cambria Math" w:hAnsi="Times LatRus" w:cs="Arial"/>
                <w:i/>
                <w:sz w:val="22"/>
                <w:szCs w:val="22"/>
                <w:lang w:val="en-US"/>
              </w:rPr>
            </m:ctrlPr>
          </m:sSubPr>
          <m:e>
            <m:acc>
              <m:accPr>
                <m:ctrlPr>
                  <w:rPr>
                    <w:rFonts w:ascii="Cambria Math" w:hAnsi="Times LatRus" w:cs="Arial"/>
                    <w:i/>
                    <w:sz w:val="22"/>
                    <w:szCs w:val="22"/>
                    <w:lang w:val="en-US"/>
                  </w:rPr>
                </m:ctrlPr>
              </m:accPr>
              <m:e>
                <m:r>
                  <w:rPr>
                    <w:rFonts w:ascii="Cambria Math" w:hAnsi="Cambria Math" w:cs="Arial"/>
                    <w:sz w:val="22"/>
                    <w:szCs w:val="22"/>
                    <w:lang w:val="en-US"/>
                  </w:rPr>
                  <m:t>ψ</m:t>
                </m:r>
              </m:e>
            </m:acc>
          </m:e>
          <m:sub>
            <m:r>
              <w:rPr>
                <w:rFonts w:ascii="Cambria Math" w:hAnsi="Cambria Math" w:cs="Arial"/>
                <w:sz w:val="22"/>
                <w:szCs w:val="22"/>
                <w:lang w:val="en-US"/>
              </w:rPr>
              <m:t>c</m:t>
            </m:r>
          </m:sub>
        </m:sSub>
        <m:r>
          <w:rPr>
            <w:rFonts w:ascii="Cambria Math" w:hAnsi="Times LatRus" w:cs="Arial"/>
            <w:sz w:val="22"/>
            <w:szCs w:val="22"/>
            <w:lang w:val="en-US"/>
          </w:rPr>
          <m:t>+</m:t>
        </m:r>
        <m:sSub>
          <m:sSubPr>
            <m:ctrlPr>
              <w:rPr>
                <w:rFonts w:ascii="Cambria Math" w:hAnsi="Times LatRus" w:cs="Arial"/>
                <w:i/>
                <w:sz w:val="22"/>
                <w:szCs w:val="22"/>
                <w:lang w:val="en-US"/>
              </w:rPr>
            </m:ctrlPr>
          </m:sSubPr>
          <m:e>
            <m:acc>
              <m:accPr>
                <m:ctrlPr>
                  <w:rPr>
                    <w:rFonts w:ascii="Cambria Math" w:hAnsi="Times LatRus" w:cs="Arial"/>
                    <w:i/>
                    <w:sz w:val="22"/>
                    <w:szCs w:val="22"/>
                    <w:lang w:val="en-US"/>
                  </w:rPr>
                </m:ctrlPr>
              </m:accPr>
              <m:e>
                <m:r>
                  <w:rPr>
                    <w:rFonts w:ascii="Cambria Math" w:hAnsi="Cambria Math" w:cs="Arial"/>
                    <w:sz w:val="22"/>
                    <w:szCs w:val="22"/>
                    <w:lang w:val="en-US"/>
                  </w:rPr>
                  <m:t>ψ</m:t>
                </m:r>
              </m:e>
            </m:acc>
          </m:e>
          <m:sub>
            <m:r>
              <w:rPr>
                <w:rFonts w:ascii="Cambria Math" w:hAnsi="Cambria Math" w:cs="Arial"/>
                <w:sz w:val="22"/>
                <w:szCs w:val="22"/>
                <w:lang w:val="en-US"/>
              </w:rPr>
              <m:t>υ</m:t>
            </m:r>
          </m:sub>
        </m:sSub>
        <m:r>
          <w:rPr>
            <w:rFonts w:ascii="Cambria Math" w:hAnsi="Times LatRus" w:cs="Arial"/>
            <w:sz w:val="22"/>
            <w:szCs w:val="22"/>
            <w:lang w:val="en-US"/>
          </w:rPr>
          <m:t>=</m:t>
        </m:r>
        <m:nary>
          <m:naryPr>
            <m:chr m:val="∑"/>
            <m:limLoc m:val="undOvr"/>
            <m:supHide m:val="on"/>
            <m:ctrlPr>
              <w:rPr>
                <w:rFonts w:ascii="Cambria Math" w:hAnsi="Times LatRus" w:cs="Arial"/>
                <w:i/>
                <w:sz w:val="22"/>
                <w:szCs w:val="22"/>
                <w:lang w:val="en-US"/>
              </w:rPr>
            </m:ctrlPr>
          </m:naryPr>
          <m:sub>
            <m:r>
              <w:rPr>
                <w:rFonts w:ascii="Cambria Math" w:hAnsi="Cambria Math" w:cs="Arial"/>
                <w:sz w:val="22"/>
                <w:szCs w:val="22"/>
                <w:lang w:val="en-US"/>
              </w:rPr>
              <m:t>e</m:t>
            </m:r>
          </m:sub>
          <m:sup/>
          <m:e>
            <m:sSub>
              <m:sSubPr>
                <m:ctrlPr>
                  <w:rPr>
                    <w:rFonts w:ascii="Cambria Math" w:hAnsi="Times LatRus" w:cs="Arial"/>
                    <w:i/>
                    <w:sz w:val="22"/>
                    <w:szCs w:val="22"/>
                    <w:lang w:val="en-US"/>
                  </w:rPr>
                </m:ctrlPr>
              </m:sSubPr>
              <m:e>
                <m:r>
                  <w:rPr>
                    <w:rFonts w:ascii="Cambria Math" w:hAnsi="Cambria Math" w:cs="Arial"/>
                    <w:sz w:val="22"/>
                    <w:szCs w:val="22"/>
                    <w:lang w:val="en-US"/>
                  </w:rPr>
                  <m:t>α</m:t>
                </m:r>
              </m:e>
              <m:sub>
                <m:r>
                  <w:rPr>
                    <w:rFonts w:ascii="Cambria Math" w:hAnsi="Cambria Math" w:cs="Arial"/>
                    <w:sz w:val="22"/>
                    <w:szCs w:val="22"/>
                    <w:lang w:val="en-US"/>
                  </w:rPr>
                  <m:t>e</m:t>
                </m:r>
              </m:sub>
            </m:sSub>
            <m:sSub>
              <m:sSubPr>
                <m:ctrlPr>
                  <w:rPr>
                    <w:rFonts w:ascii="Cambria Math" w:hAnsi="Times LatRus" w:cs="Arial"/>
                    <w:i/>
                    <w:sz w:val="22"/>
                    <w:szCs w:val="22"/>
                    <w:lang w:val="en-US"/>
                  </w:rPr>
                </m:ctrlPr>
              </m:sSubPr>
              <m:e>
                <m:r>
                  <w:rPr>
                    <w:rFonts w:ascii="Cambria Math" w:hAnsi="Cambria Math" w:cs="Arial"/>
                    <w:sz w:val="22"/>
                    <w:szCs w:val="22"/>
                    <w:lang w:val="en-US"/>
                  </w:rPr>
                  <m:t>ψ</m:t>
                </m:r>
              </m:e>
              <m:sub>
                <m:r>
                  <w:rPr>
                    <w:rFonts w:ascii="Cambria Math" w:hAnsi="Cambria Math" w:cs="Arial"/>
                    <w:sz w:val="22"/>
                    <w:szCs w:val="22"/>
                    <w:lang w:val="en-US"/>
                  </w:rPr>
                  <m:t>c</m:t>
                </m:r>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sub>
            </m:sSub>
          </m:e>
        </m:nary>
        <m:r>
          <w:rPr>
            <w:rFonts w:ascii="Cambria Math" w:hAnsi="Times LatRus" w:cs="Arial"/>
            <w:sz w:val="22"/>
            <w:szCs w:val="22"/>
            <w:lang w:val="en-US"/>
          </w:rPr>
          <m:t>+</m:t>
        </m:r>
        <m:nary>
          <m:naryPr>
            <m:chr m:val="∑"/>
            <m:limLoc m:val="undOvr"/>
            <m:supHide m:val="on"/>
            <m:ctrlPr>
              <w:rPr>
                <w:rFonts w:ascii="Cambria Math" w:hAnsi="Times LatRus" w:cs="Arial"/>
                <w:i/>
                <w:sz w:val="22"/>
                <w:szCs w:val="22"/>
                <w:lang w:val="en-US"/>
              </w:rPr>
            </m:ctrlPr>
          </m:naryPr>
          <m:sub>
            <m:r>
              <w:rPr>
                <w:rFonts w:ascii="Times LatRus" w:hAnsi="Cambria Math" w:cs="Arial"/>
                <w:sz w:val="22"/>
                <w:szCs w:val="22"/>
                <w:lang w:val="en-US"/>
              </w:rPr>
              <m:t>h</m:t>
            </m:r>
          </m:sub>
          <m:sup/>
          <m:e>
            <m:sSubSup>
              <m:sSubSupPr>
                <m:ctrlPr>
                  <w:rPr>
                    <w:rFonts w:ascii="Cambria Math" w:hAnsi="Times LatRus" w:cs="Arial"/>
                    <w:i/>
                    <w:sz w:val="22"/>
                    <w:szCs w:val="22"/>
                    <w:lang w:val="en-US"/>
                  </w:rPr>
                </m:ctrlPr>
              </m:sSubSupPr>
              <m:e>
                <m:r>
                  <w:rPr>
                    <w:rFonts w:ascii="Cambria Math" w:hAnsi="Cambria Math" w:cs="Arial"/>
                    <w:sz w:val="22"/>
                    <w:szCs w:val="22"/>
                    <w:lang w:val="en-US"/>
                  </w:rPr>
                  <m:t>β</m:t>
                </m:r>
              </m:e>
              <m:sub>
                <m:r>
                  <w:rPr>
                    <w:rFonts w:ascii="Times LatRus" w:hAnsi="Cambria Math" w:cs="Arial"/>
                    <w:sz w:val="22"/>
                    <w:szCs w:val="22"/>
                    <w:lang w:val="en-US"/>
                  </w:rPr>
                  <m:t>h</m:t>
                </m:r>
              </m:sub>
              <m:sup>
                <m:r>
                  <w:rPr>
                    <w:rFonts w:ascii="Cambria Math" w:hAnsi="Times LatRus" w:cs="Arial"/>
                    <w:sz w:val="22"/>
                    <w:szCs w:val="22"/>
                    <w:lang w:val="en-US"/>
                  </w:rPr>
                  <m:t>+</m:t>
                </m:r>
              </m:sup>
            </m:sSubSup>
            <m:sSub>
              <m:sSubPr>
                <m:ctrlPr>
                  <w:rPr>
                    <w:rFonts w:ascii="Cambria Math" w:hAnsi="Times LatRus" w:cs="Arial"/>
                    <w:i/>
                    <w:sz w:val="22"/>
                    <w:szCs w:val="22"/>
                    <w:lang w:val="en-US"/>
                  </w:rPr>
                </m:ctrlPr>
              </m:sSubPr>
              <m:e>
                <m:r>
                  <w:rPr>
                    <w:rFonts w:ascii="Cambria Math" w:hAnsi="Cambria Math" w:cs="Arial"/>
                    <w:sz w:val="22"/>
                    <w:szCs w:val="22"/>
                    <w:lang w:val="en-US"/>
                  </w:rPr>
                  <m:t>ψ</m:t>
                </m:r>
              </m:e>
              <m:sub>
                <m:r>
                  <w:rPr>
                    <w:rFonts w:ascii="Cambria Math" w:hAnsi="Cambria Math" w:cs="Arial"/>
                    <w:sz w:val="22"/>
                    <w:szCs w:val="22"/>
                    <w:lang w:val="en-US"/>
                  </w:rPr>
                  <m:t>υK</m:t>
                </m:r>
              </m:sub>
            </m:sSub>
          </m:e>
        </m:nary>
      </m:oMath>
      <w:r w:rsidRPr="00566E03">
        <w:rPr>
          <w:rFonts w:ascii="Times LatRus" w:hAnsi="Times LatRus" w:cs="Arial"/>
          <w:sz w:val="22"/>
          <w:szCs w:val="22"/>
          <w:lang w:val="en-US"/>
        </w:rPr>
        <w:tab/>
      </w:r>
      <w:r w:rsidRPr="00566E03">
        <w:rPr>
          <w:rFonts w:ascii="Times LatRus" w:hAnsi="Times LatRus" w:cs="Arial"/>
          <w:sz w:val="22"/>
          <w:szCs w:val="22"/>
          <w:lang w:val="en-US"/>
        </w:rPr>
        <w:tab/>
      </w:r>
      <w:r w:rsidR="004E1EA8" w:rsidRPr="00566E03">
        <w:rPr>
          <w:rFonts w:ascii="Times LatRus" w:hAnsi="Times LatRus" w:cs="Arial"/>
          <w:sz w:val="22"/>
          <w:szCs w:val="22"/>
          <w:lang w:val="en-US"/>
        </w:rPr>
        <w:t xml:space="preserve">  </w:t>
      </w:r>
      <w:r w:rsidRPr="00566E03">
        <w:rPr>
          <w:rFonts w:ascii="Times LatRus" w:hAnsi="Times LatRus" w:cs="Arial"/>
          <w:sz w:val="22"/>
          <w:szCs w:val="22"/>
          <w:lang w:val="en-US"/>
        </w:rPr>
        <w:tab/>
      </w:r>
      <w:r w:rsidR="004E1EA8" w:rsidRPr="00566E03">
        <w:rPr>
          <w:rFonts w:ascii="Times LatRus" w:hAnsi="Times LatRus" w:cs="Arial"/>
          <w:sz w:val="22"/>
          <w:szCs w:val="22"/>
          <w:lang w:val="en-US"/>
        </w:rPr>
        <w:t xml:space="preserve">                 </w:t>
      </w:r>
      <w:r w:rsidRPr="00566E03">
        <w:rPr>
          <w:rFonts w:ascii="Times LatRus" w:hAnsi="Times LatRus" w:cs="Arial"/>
          <w:sz w:val="22"/>
          <w:szCs w:val="22"/>
          <w:lang w:val="en-US"/>
        </w:rPr>
        <w:t>(10)</w:t>
      </w:r>
    </w:p>
    <w:p w:rsidR="001657A6" w:rsidRPr="00566E03" w:rsidRDefault="001657A6" w:rsidP="00420D1E">
      <w:pPr>
        <w:jc w:val="both"/>
        <w:rPr>
          <w:rFonts w:ascii="Times LatRus" w:hAnsi="Times LatRus" w:cs="Arial"/>
          <w:sz w:val="22"/>
          <w:szCs w:val="22"/>
          <w:lang w:val="en-US"/>
        </w:rPr>
      </w:pPr>
    </w:p>
    <w:p w:rsidR="00420D1E" w:rsidRPr="00566E03" w:rsidRDefault="00420D1E" w:rsidP="00420D1E">
      <w:pPr>
        <w:ind w:firstLine="708"/>
        <w:jc w:val="both"/>
        <w:rPr>
          <w:rFonts w:ascii="Times LatRus" w:hAnsi="Times LatRus" w:cs="Arial"/>
          <w:sz w:val="22"/>
          <w:szCs w:val="22"/>
          <w:lang w:val="en-US"/>
        </w:rPr>
      </w:pPr>
      <w:r w:rsidRPr="00566E03">
        <w:rPr>
          <w:rFonts w:ascii="Times LatRus" w:hAnsi="Times LatRus" w:cs="Arial"/>
          <w:sz w:val="22"/>
          <w:szCs w:val="22"/>
          <w:lang w:val="en-US"/>
        </w:rPr>
        <w:t>Îïåðàòîðíîå óðàâíåíèå (5) äîïóñêàåò ïðèáëèæ</w:t>
      </w:r>
      <w:r w:rsidR="007D12C4">
        <w:rPr>
          <w:rFonts w:ascii="Times LatRus" w:hAnsi="Times LatRus" w:cs="Arial"/>
          <w:sz w:val="22"/>
          <w:szCs w:val="22"/>
          <w:lang w:val="en-US"/>
        </w:rPr>
        <w:t>å</w:t>
      </w:r>
      <w:r w:rsidRPr="00566E03">
        <w:rPr>
          <w:rFonts w:ascii="Times LatRus" w:hAnsi="Times LatRus" w:cs="Arial"/>
          <w:sz w:val="22"/>
          <w:szCs w:val="22"/>
          <w:lang w:val="en-US"/>
        </w:rPr>
        <w:t xml:space="preserve">ííûå ðåøåíèÿ êàê â ïðåäñòàâëåíèè êâàçèèìïóëüñà, â ñõåìå ðàñøèðåííûõ çîí, îïðåäåëÿþùèå ýíåðãèè ýëåìåíòàðíûõ  âîçáóæäåíèé è íåèçâåñòíûå êîýôôèöèåíòû </w:t>
      </w:r>
      <m:oMath>
        <m:r>
          <w:rPr>
            <w:rFonts w:ascii="Cambria Math" w:hAnsi="Cambria Math" w:cs="Arial"/>
            <w:sz w:val="22"/>
            <w:szCs w:val="22"/>
            <w:lang w:val="en-US"/>
          </w:rPr>
          <m:t>B</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d>
      </m:oMath>
      <w:r w:rsidRPr="00566E03">
        <w:rPr>
          <w:rFonts w:ascii="Times LatRus" w:hAnsi="Times LatRus" w:cs="Arial"/>
          <w:sz w:val="22"/>
          <w:szCs w:val="22"/>
          <w:lang w:val="en-US"/>
        </w:rPr>
        <w:t xml:space="preserve">, à òàêæå â êîíôèãóðàöèîííîì ïðîñòðàíñòâå, äëÿ ôóðüå-îáðàçà ôóíêöèè  </w:t>
      </w:r>
      <m:oMath>
        <m:r>
          <w:rPr>
            <w:rFonts w:ascii="Cambria Math" w:hAnsi="Cambria Math" w:cs="Arial"/>
            <w:sz w:val="22"/>
            <w:szCs w:val="22"/>
            <w:lang w:val="en-US"/>
          </w:rPr>
          <m:t>B</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d>
      </m:oMath>
      <w:r w:rsidRPr="00566E03">
        <w:rPr>
          <w:rFonts w:ascii="Times LatRus" w:hAnsi="Times LatRus" w:cs="Arial"/>
          <w:sz w:val="22"/>
          <w:szCs w:val="22"/>
          <w:lang w:val="en-US"/>
        </w:rPr>
        <w:t xml:space="preserve">. Âêëþ÷åíèå Ãëåíà êóëîíîâñêîãî âçàèìîäåéñâòèÿ  </w:t>
      </w:r>
      <m:oMath>
        <m:sSubSup>
          <m:sSubSupPr>
            <m:ctrlPr>
              <w:rPr>
                <w:rFonts w:ascii="Cambria Math" w:hAnsi="Times LatRus" w:cs="Arial"/>
                <w:i/>
                <w:sz w:val="22"/>
                <w:szCs w:val="22"/>
                <w:lang w:val="en-US"/>
              </w:rPr>
            </m:ctrlPr>
          </m:sSubSupPr>
          <m:e>
            <m:r>
              <w:rPr>
                <w:rFonts w:ascii="Cambria Math" w:hAnsi="Times LatRus" w:cs="Arial"/>
                <w:sz w:val="22"/>
                <w:szCs w:val="22"/>
                <w:lang w:val="en-US"/>
              </w:rPr>
              <m:t>V</m:t>
            </m:r>
          </m:e>
          <m:sub>
            <m:r>
              <m:rPr>
                <m:sty m:val="p"/>
              </m:rPr>
              <w:rPr>
                <w:rFonts w:ascii="Times LatRus" w:hAnsi="Times LatRus" w:cs="Arial"/>
                <w:sz w:val="22"/>
                <w:szCs w:val="22"/>
                <w:lang w:val="en-US"/>
              </w:rPr>
              <m:t>êóë</m:t>
            </m:r>
          </m:sub>
          <m:sup>
            <m:d>
              <m:dPr>
                <m:ctrlPr>
                  <w:rPr>
                    <w:rFonts w:ascii="Cambria Math" w:hAnsi="Times LatRus" w:cs="Arial"/>
                    <w:i/>
                    <w:sz w:val="22"/>
                    <w:szCs w:val="22"/>
                    <w:lang w:val="en-US"/>
                  </w:rPr>
                </m:ctrlPr>
              </m:dPr>
              <m:e>
                <m:r>
                  <w:rPr>
                    <w:rFonts w:ascii="Cambria Math" w:hAnsi="Times LatRus" w:cs="Arial"/>
                    <w:sz w:val="22"/>
                    <w:szCs w:val="22"/>
                    <w:lang w:val="en-US"/>
                  </w:rPr>
                  <m:t>e</m:t>
                </m:r>
                <m:r>
                  <w:rPr>
                    <w:rFonts w:ascii="Times LatRus" w:hAnsi="Arial LatRus" w:cs="Arial"/>
                    <w:sz w:val="22"/>
                    <w:szCs w:val="22"/>
                    <w:lang w:val="en-US"/>
                  </w:rPr>
                  <m:t>-</m:t>
                </m:r>
                <m:r>
                  <m:rPr>
                    <m:sty m:val="p"/>
                  </m:rPr>
                  <w:rPr>
                    <w:rFonts w:ascii="Cambria Math" w:hAnsi="Times LatRus" w:cs="Arial"/>
                    <w:sz w:val="22"/>
                    <w:szCs w:val="22"/>
                    <w:lang w:val="en-US"/>
                  </w:rPr>
                  <m:t>h</m:t>
                </m:r>
                <m:r>
                  <w:rPr>
                    <w:rFonts w:ascii="Times LatRus" w:hAnsi="Arial LatRus" w:cs="Arial"/>
                    <w:sz w:val="22"/>
                    <w:szCs w:val="22"/>
                    <w:lang w:val="en-US"/>
                  </w:rPr>
                  <m:t>h</m:t>
                </m:r>
              </m:e>
            </m:d>
          </m:sup>
        </m:sSubSup>
      </m:oMath>
      <w:r w:rsidRPr="00566E03">
        <w:rPr>
          <w:rFonts w:ascii="Times LatRus" w:hAnsi="Times LatRus" w:cs="Arial"/>
          <w:sz w:val="22"/>
          <w:szCs w:val="22"/>
          <w:lang w:val="en-US"/>
        </w:rPr>
        <w:t xml:space="preserve"> ïðîâåäåíî â [5]. </w:t>
      </w:r>
    </w:p>
    <w:p w:rsidR="00420D1E" w:rsidRDefault="00420D1E" w:rsidP="00420D1E">
      <w:pPr>
        <w:ind w:firstLine="708"/>
        <w:jc w:val="both"/>
        <w:rPr>
          <w:rFonts w:ascii="Times LatRus" w:hAnsi="Times LatRus" w:cs="Arial"/>
          <w:sz w:val="22"/>
          <w:szCs w:val="22"/>
          <w:lang w:val="en-US"/>
        </w:rPr>
      </w:pPr>
      <w:r w:rsidRPr="00566E03">
        <w:rPr>
          <w:rFonts w:ascii="Times LatRus" w:hAnsi="Times LatRus" w:cs="Arial"/>
          <w:sz w:val="22"/>
          <w:szCs w:val="22"/>
          <w:lang w:val="en-US"/>
        </w:rPr>
        <w:t>Â äàííîì ðàññìîòðåíèè îïðåäåëÿþùèìè ÿâëÿþòñÿ âû÷èñëåíèÿ êîììóòàòîðîâ</w:t>
      </w:r>
    </w:p>
    <w:p w:rsidR="001657A6" w:rsidRPr="00566E03" w:rsidRDefault="001657A6" w:rsidP="00420D1E">
      <w:pPr>
        <w:ind w:firstLine="708"/>
        <w:jc w:val="both"/>
        <w:rPr>
          <w:rFonts w:ascii="Times LatRus" w:hAnsi="Times LatRus" w:cs="Arial"/>
          <w:sz w:val="22"/>
          <w:szCs w:val="22"/>
          <w:lang w:val="en-US"/>
        </w:rPr>
      </w:pPr>
    </w:p>
    <w:p w:rsidR="00420D1E" w:rsidRPr="00566E03"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 xml:space="preserve">  </w:t>
      </w:r>
      <w:r w:rsidR="004E1EA8" w:rsidRPr="00566E03">
        <w:rPr>
          <w:rFonts w:ascii="Times LatRus" w:hAnsi="Times LatRus" w:cs="Arial"/>
          <w:sz w:val="22"/>
          <w:szCs w:val="22"/>
          <w:lang w:val="en-US"/>
        </w:rPr>
        <w:t xml:space="preserve">                          </w:t>
      </w:r>
      <w:r w:rsidRPr="00566E03">
        <w:rPr>
          <w:rFonts w:ascii="Times LatRus" w:hAnsi="Times LatRus" w:cs="Arial"/>
          <w:sz w:val="22"/>
          <w:szCs w:val="22"/>
          <w:lang w:val="en-US"/>
        </w:rPr>
        <w:t xml:space="preserve">  </w:t>
      </w:r>
      <m:oMath>
        <m:d>
          <m:dPr>
            <m:begChr m:val="["/>
            <m:endChr m:val="]"/>
            <m:ctrlPr>
              <w:rPr>
                <w:rFonts w:ascii="Cambria Math" w:hAnsi="Times LatRus" w:cs="Arial"/>
                <w:i/>
                <w:sz w:val="22"/>
                <w:szCs w:val="22"/>
                <w:lang w:val="en-US"/>
              </w:rPr>
            </m:ctrlPr>
          </m:dPr>
          <m:e>
            <m:sSub>
              <m:sSubPr>
                <m:ctrlPr>
                  <w:rPr>
                    <w:rFonts w:ascii="Cambria Math" w:hAnsi="Times LatRus" w:cs="Arial"/>
                    <w:i/>
                    <w:sz w:val="22"/>
                    <w:szCs w:val="22"/>
                    <w:lang w:val="en-US"/>
                  </w:rPr>
                </m:ctrlPr>
              </m:sSubPr>
              <m:e>
                <m:r>
                  <w:rPr>
                    <w:rFonts w:ascii="Cambria Math" w:hAnsi="Cambria Math" w:cs="Arial"/>
                    <w:sz w:val="22"/>
                    <w:szCs w:val="22"/>
                    <w:lang w:val="en-US"/>
                  </w:rPr>
                  <m:t>H</m:t>
                </m:r>
              </m:e>
              <m:sub>
                <m:r>
                  <w:rPr>
                    <w:rFonts w:ascii="Cambria Math" w:hAnsi="Times LatRus" w:cs="Arial"/>
                    <w:sz w:val="22"/>
                    <w:szCs w:val="22"/>
                    <w:lang w:val="en-US"/>
                  </w:rPr>
                  <m:t>0</m:t>
                </m:r>
              </m:sub>
            </m:sSub>
            <m:sSup>
              <m:sSupPr>
                <m:ctrlPr>
                  <w:rPr>
                    <w:rFonts w:ascii="Cambria Math" w:hAnsi="Times LatRus" w:cs="Arial"/>
                    <w:i/>
                    <w:sz w:val="22"/>
                    <w:szCs w:val="22"/>
                    <w:lang w:val="en-US"/>
                  </w:rPr>
                </m:ctrlPr>
              </m:sSupPr>
              <m:e>
                <m:r>
                  <w:rPr>
                    <w:rFonts w:ascii="Cambria Math" w:hAnsi="Cambria Math" w:cs="Arial"/>
                    <w:sz w:val="22"/>
                    <w:szCs w:val="22"/>
                    <w:lang w:val="en-US"/>
                  </w:rPr>
                  <m:t>B</m:t>
                </m:r>
              </m:e>
              <m:sup>
                <m:r>
                  <w:rPr>
                    <w:rFonts w:ascii="Cambria Math" w:hAnsi="Times LatRus" w:cs="Arial"/>
                    <w:sz w:val="22"/>
                    <w:szCs w:val="22"/>
                    <w:lang w:val="en-US"/>
                  </w:rPr>
                  <m:t>+</m:t>
                </m:r>
              </m:sup>
            </m:sSup>
          </m:e>
        </m:d>
        <m:r>
          <w:rPr>
            <w:rFonts w:ascii="Cambria Math" w:hAnsi="Times LatRus" w:cs="Arial"/>
            <w:sz w:val="22"/>
            <w:szCs w:val="22"/>
            <w:lang w:val="en-US"/>
          </w:rPr>
          <m:t>=</m:t>
        </m:r>
        <m:nary>
          <m:naryPr>
            <m:chr m:val="∑"/>
            <m:limLoc m:val="undOvr"/>
            <m:supHide m:val="on"/>
            <m:ctrlPr>
              <w:rPr>
                <w:rFonts w:ascii="Cambria Math" w:hAnsi="Times LatRus" w:cs="Arial"/>
                <w:i/>
                <w:sz w:val="22"/>
                <w:szCs w:val="22"/>
                <w:lang w:val="en-US"/>
              </w:rPr>
            </m:ctrlPr>
          </m:naryPr>
          <m:sub>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sub>
          <m:sup/>
          <m:e>
            <m:sSub>
              <m:sSubPr>
                <m:ctrlPr>
                  <w:rPr>
                    <w:rFonts w:ascii="Cambria Math" w:hAnsi="Times LatRus" w:cs="Arial"/>
                    <w:i/>
                    <w:sz w:val="22"/>
                    <w:szCs w:val="22"/>
                    <w:lang w:val="en-US"/>
                  </w:rPr>
                </m:ctrlPr>
              </m:sSubPr>
              <m:e>
                <m:r>
                  <w:rPr>
                    <w:rFonts w:ascii="Cambria Math" w:hAnsi="Cambria Math" w:cs="Arial"/>
                    <w:sz w:val="22"/>
                    <w:szCs w:val="22"/>
                    <w:lang w:val="en-US"/>
                  </w:rPr>
                  <m:t>ε</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e</m:t>
                    </m:r>
                  </m:sub>
                </m:sSub>
              </m:sub>
            </m:sSub>
            <m:r>
              <w:rPr>
                <w:rFonts w:ascii="Cambria Math" w:hAnsi="Cambria Math" w:cs="Arial"/>
                <w:sz w:val="22"/>
                <w:szCs w:val="22"/>
                <w:lang w:val="en-US"/>
              </w:rPr>
              <m:t>B</m:t>
            </m:r>
          </m:e>
        </m:nary>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d>
        <m:sSub>
          <m:sSubPr>
            <m:ctrlPr>
              <w:rPr>
                <w:rFonts w:ascii="Cambria Math" w:hAnsi="Times LatRus" w:cs="Arial"/>
                <w:i/>
                <w:sz w:val="22"/>
                <w:szCs w:val="22"/>
                <w:lang w:val="en-US"/>
              </w:rPr>
            </m:ctrlPr>
          </m:sSubPr>
          <m:e>
            <m:r>
              <w:rPr>
                <w:rFonts w:ascii="Cambria Math" w:hAnsi="Cambria Math" w:cs="Arial"/>
                <w:sz w:val="22"/>
                <w:szCs w:val="22"/>
                <w:lang w:val="en-US"/>
              </w:rPr>
              <m:t>δ</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e</m:t>
                </m:r>
                <m:r>
                  <w:rPr>
                    <w:rFonts w:ascii="Cambria Math" w:hAnsi="Times LatRus" w:cs="Arial"/>
                    <w:sz w:val="22"/>
                    <w:szCs w:val="22"/>
                    <w:lang w:val="en-US"/>
                  </w:rPr>
                  <m:t xml:space="preserve"> </m:t>
                </m:r>
              </m:sub>
            </m:s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i</m:t>
                </m:r>
              </m:sub>
            </m:sSub>
          </m:sub>
        </m:sSub>
        <m:sSubSup>
          <m:sSubSupPr>
            <m:ctrlPr>
              <w:rPr>
                <w:rFonts w:ascii="Cambria Math" w:hAnsi="Times LatRus" w:cs="Arial"/>
                <w:i/>
                <w:sz w:val="22"/>
                <w:szCs w:val="22"/>
                <w:lang w:val="en-US"/>
              </w:rPr>
            </m:ctrlPr>
          </m:sSubSupPr>
          <m:e>
            <m:r>
              <w:rPr>
                <w:rFonts w:ascii="Cambria Math" w:hAnsi="Cambria Math" w:cs="Arial"/>
                <w:sz w:val="22"/>
                <w:szCs w:val="22"/>
                <w:lang w:val="en-US"/>
              </w:rPr>
              <m:t>α</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e</m:t>
                </m:r>
              </m:sub>
            </m:sSub>
          </m:sub>
          <m:sup>
            <m:r>
              <w:rPr>
                <w:rFonts w:ascii="Cambria Math" w:hAnsi="Times LatRus" w:cs="Arial"/>
                <w:sz w:val="22"/>
                <w:szCs w:val="22"/>
                <w:lang w:val="en-US"/>
              </w:rPr>
              <m:t>+</m:t>
            </m:r>
          </m:sup>
        </m:sSubSup>
        <m:sSubSup>
          <m:sSubSupPr>
            <m:ctrlPr>
              <w:rPr>
                <w:rFonts w:ascii="Cambria Math" w:hAnsi="Times LatRus" w:cs="Arial"/>
                <w:i/>
                <w:sz w:val="22"/>
                <w:szCs w:val="22"/>
                <w:lang w:val="en-US"/>
              </w:rPr>
            </m:ctrlPr>
          </m:sSubSupPr>
          <m:e>
            <m:r>
              <w:rPr>
                <w:rFonts w:ascii="Cambria Math" w:hAnsi="Cambria Math" w:cs="Arial"/>
                <w:sz w:val="22"/>
                <w:szCs w:val="22"/>
                <w:lang w:val="en-US"/>
              </w:rPr>
              <m:t>β</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j</m:t>
                </m:r>
              </m:sub>
            </m:sSub>
          </m:sub>
          <m:sup>
            <m:r>
              <w:rPr>
                <w:rFonts w:ascii="Cambria Math" w:hAnsi="Times LatRus" w:cs="Arial"/>
                <w:sz w:val="22"/>
                <w:szCs w:val="22"/>
                <w:lang w:val="en-US"/>
              </w:rPr>
              <m:t>+</m:t>
            </m:r>
          </m:sup>
        </m:sSubSup>
        <m:r>
          <w:rPr>
            <w:rFonts w:ascii="Times LatRus" w:hAnsi="Cambria Math" w:cs="Arial"/>
            <w:sz w:val="22"/>
            <w:szCs w:val="22"/>
            <w:lang w:val="en-US"/>
          </w:rPr>
          <m:t>-</m:t>
        </m:r>
        <m:nary>
          <m:naryPr>
            <m:chr m:val="∑"/>
            <m:limLoc m:val="undOvr"/>
            <m:supHide m:val="on"/>
            <m:ctrlPr>
              <w:rPr>
                <w:rFonts w:ascii="Cambria Math" w:hAnsi="Times LatRus" w:cs="Arial"/>
                <w:i/>
                <w:sz w:val="22"/>
                <w:szCs w:val="22"/>
                <w:lang w:val="en-US"/>
              </w:rPr>
            </m:ctrlPr>
          </m:naryPr>
          <m:sub>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sub>
          <m:sup/>
          <m:e>
            <m:sSub>
              <m:sSubPr>
                <m:ctrlPr>
                  <w:rPr>
                    <w:rFonts w:ascii="Cambria Math" w:hAnsi="Times LatRus" w:cs="Arial"/>
                    <w:i/>
                    <w:sz w:val="22"/>
                    <w:szCs w:val="22"/>
                    <w:lang w:val="en-US"/>
                  </w:rPr>
                </m:ctrlPr>
              </m:sSubPr>
              <m:e>
                <m:r>
                  <w:rPr>
                    <w:rFonts w:ascii="Cambria Math" w:hAnsi="Cambria Math" w:cs="Arial"/>
                    <w:sz w:val="22"/>
                    <w:szCs w:val="22"/>
                    <w:lang w:val="en-US"/>
                  </w:rPr>
                  <m:t>ε</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Times LatRus" w:hAnsi="Cambria Math" w:cs="Arial"/>
                        <w:sz w:val="22"/>
                        <w:szCs w:val="22"/>
                        <w:lang w:val="en-US"/>
                      </w:rPr>
                      <m:t>h</m:t>
                    </m:r>
                  </m:sub>
                </m:sSub>
              </m:sub>
            </m:sSub>
            <m:r>
              <w:rPr>
                <w:rFonts w:ascii="Cambria Math" w:hAnsi="Cambria Math" w:cs="Arial"/>
                <w:sz w:val="22"/>
                <w:szCs w:val="22"/>
                <w:lang w:val="en-US"/>
              </w:rPr>
              <m:t>B</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d>
            <m:sSub>
              <m:sSubPr>
                <m:ctrlPr>
                  <w:rPr>
                    <w:rFonts w:ascii="Cambria Math" w:hAnsi="Times LatRus" w:cs="Arial"/>
                    <w:i/>
                    <w:sz w:val="22"/>
                    <w:szCs w:val="22"/>
                    <w:lang w:val="en-US"/>
                  </w:rPr>
                </m:ctrlPr>
              </m:sSubPr>
              <m:e>
                <m:r>
                  <w:rPr>
                    <w:rFonts w:ascii="Cambria Math" w:hAnsi="Cambria Math" w:cs="Arial"/>
                    <w:sz w:val="22"/>
                    <w:szCs w:val="22"/>
                    <w:lang w:val="en-US"/>
                  </w:rPr>
                  <m:t>δ</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Times LatRus" w:hAnsi="Cambria Math" w:cs="Arial"/>
                        <w:sz w:val="22"/>
                        <w:szCs w:val="22"/>
                        <w:lang w:val="en-US"/>
                      </w:rPr>
                      <m:t>h</m:t>
                    </m:r>
                    <m:r>
                      <w:rPr>
                        <w:rFonts w:ascii="Cambria Math" w:hAnsi="Times LatRus" w:cs="Arial"/>
                        <w:sz w:val="22"/>
                        <w:szCs w:val="22"/>
                        <w:lang w:val="en-US"/>
                      </w:rPr>
                      <m:t>,</m:t>
                    </m:r>
                  </m:sub>
                </m:s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j</m:t>
                    </m:r>
                  </m:sub>
                </m:sSub>
              </m:sub>
            </m:sSub>
          </m:e>
        </m:nary>
        <m:sSubSup>
          <m:sSubSupPr>
            <m:ctrlPr>
              <w:rPr>
                <w:rFonts w:ascii="Cambria Math" w:hAnsi="Times LatRus" w:cs="Arial"/>
                <w:i/>
                <w:sz w:val="22"/>
                <w:szCs w:val="22"/>
                <w:lang w:val="en-US"/>
              </w:rPr>
            </m:ctrlPr>
          </m:sSubSupPr>
          <m:e>
            <m:r>
              <w:rPr>
                <w:rFonts w:ascii="Cambria Math" w:hAnsi="Cambria Math" w:cs="Arial"/>
                <w:sz w:val="22"/>
                <w:szCs w:val="22"/>
                <w:lang w:val="en-US"/>
              </w:rPr>
              <m:t>α</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i</m:t>
                </m:r>
              </m:sub>
            </m:sSub>
          </m:sub>
          <m:sup>
            <m:r>
              <w:rPr>
                <w:rFonts w:ascii="Cambria Math" w:hAnsi="Times LatRus" w:cs="Arial"/>
                <w:sz w:val="22"/>
                <w:szCs w:val="22"/>
                <w:lang w:val="en-US"/>
              </w:rPr>
              <m:t>+</m:t>
            </m:r>
          </m:sup>
        </m:sSubSup>
        <m:sSubSup>
          <m:sSubSupPr>
            <m:ctrlPr>
              <w:rPr>
                <w:rFonts w:ascii="Cambria Math" w:hAnsi="Times LatRus" w:cs="Arial"/>
                <w:i/>
                <w:sz w:val="22"/>
                <w:szCs w:val="22"/>
                <w:lang w:val="en-US"/>
              </w:rPr>
            </m:ctrlPr>
          </m:sSubSupPr>
          <m:e>
            <m:r>
              <w:rPr>
                <w:rFonts w:ascii="Cambria Math" w:hAnsi="Cambria Math" w:cs="Arial"/>
                <w:sz w:val="22"/>
                <w:szCs w:val="22"/>
                <w:lang w:val="en-US"/>
              </w:rPr>
              <m:t>β</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Times LatRus" w:hAnsi="Cambria Math" w:cs="Arial"/>
                    <w:sz w:val="22"/>
                    <w:szCs w:val="22"/>
                    <w:lang w:val="en-US"/>
                  </w:rPr>
                  <m:t>h</m:t>
                </m:r>
              </m:sub>
            </m:sSub>
          </m:sub>
          <m:sup>
            <m:r>
              <w:rPr>
                <w:rFonts w:ascii="Cambria Math" w:hAnsi="Times LatRus" w:cs="Arial"/>
                <w:sz w:val="22"/>
                <w:szCs w:val="22"/>
                <w:lang w:val="en-US"/>
              </w:rPr>
              <m:t>+</m:t>
            </m:r>
          </m:sup>
        </m:sSubSup>
      </m:oMath>
      <w:r w:rsidRPr="00566E03">
        <w:rPr>
          <w:rFonts w:ascii="Times LatRus" w:hAnsi="Times LatRus" w:cs="Arial"/>
          <w:sz w:val="22"/>
          <w:szCs w:val="22"/>
          <w:lang w:val="en-US"/>
        </w:rPr>
        <w:tab/>
      </w:r>
      <w:r w:rsidRPr="00566E03">
        <w:rPr>
          <w:rFonts w:ascii="Times LatRus" w:hAnsi="Times LatRus" w:cs="Arial"/>
          <w:sz w:val="22"/>
          <w:szCs w:val="22"/>
          <w:lang w:val="en-US"/>
        </w:rPr>
        <w:tab/>
        <w:t>(11à)</w:t>
      </w:r>
    </w:p>
    <w:p w:rsidR="00420D1E" w:rsidRPr="00566E03" w:rsidRDefault="004E1EA8" w:rsidP="00420D1E">
      <w:pPr>
        <w:jc w:val="both"/>
        <w:rPr>
          <w:rFonts w:ascii="Times LatRus" w:hAnsi="Times LatRus" w:cs="Arial"/>
          <w:sz w:val="22"/>
          <w:szCs w:val="22"/>
          <w:lang w:val="en-US"/>
        </w:rPr>
      </w:pPr>
      <m:oMath>
        <m:r>
          <w:rPr>
            <w:rFonts w:ascii="Cambria Math" w:hAnsi="Times LatRus" w:cs="Arial"/>
            <w:sz w:val="22"/>
            <w:szCs w:val="22"/>
            <w:lang w:val="en-US"/>
          </w:rPr>
          <m:t xml:space="preserve">          </m:t>
        </m:r>
        <m:d>
          <m:dPr>
            <m:begChr m:val="["/>
            <m:endChr m:val="]"/>
            <m:ctrlPr>
              <w:rPr>
                <w:rFonts w:ascii="Cambria Math" w:hAnsi="Times LatRus" w:cs="Arial"/>
                <w:i/>
                <w:sz w:val="22"/>
                <w:szCs w:val="22"/>
                <w:lang w:val="en-US"/>
              </w:rPr>
            </m:ctrlPr>
          </m:dPr>
          <m:e>
            <m:sSub>
              <m:sSubPr>
                <m:ctrlPr>
                  <w:rPr>
                    <w:rFonts w:ascii="Cambria Math" w:hAnsi="Times LatRus" w:cs="Arial"/>
                    <w:i/>
                    <w:sz w:val="22"/>
                    <w:szCs w:val="22"/>
                    <w:lang w:val="en-US"/>
                  </w:rPr>
                </m:ctrlPr>
              </m:sSubPr>
              <m:e>
                <m:r>
                  <w:rPr>
                    <w:rFonts w:ascii="Cambria Math" w:hAnsi="Cambria Math" w:cs="Arial"/>
                    <w:sz w:val="22"/>
                    <w:szCs w:val="22"/>
                    <w:lang w:val="en-US"/>
                  </w:rPr>
                  <m:t>H</m:t>
                </m:r>
              </m:e>
              <m:sub>
                <m:r>
                  <w:rPr>
                    <w:rFonts w:ascii="Cambria Math" w:hAnsi="Times LatRus" w:cs="Arial"/>
                    <w:sz w:val="22"/>
                    <w:szCs w:val="22"/>
                    <w:lang w:val="en-US"/>
                  </w:rPr>
                  <m:t>1</m:t>
                </m:r>
              </m:sub>
            </m:sSub>
            <m:r>
              <w:rPr>
                <w:rFonts w:ascii="Cambria Math" w:hAnsi="Times LatRus" w:cs="Arial"/>
                <w:sz w:val="22"/>
                <w:szCs w:val="22"/>
                <w:lang w:val="en-US"/>
              </w:rPr>
              <m:t xml:space="preserve">, </m:t>
            </m:r>
            <m:sSup>
              <m:sSupPr>
                <m:ctrlPr>
                  <w:rPr>
                    <w:rFonts w:ascii="Cambria Math" w:hAnsi="Times LatRus" w:cs="Arial"/>
                    <w:i/>
                    <w:sz w:val="22"/>
                    <w:szCs w:val="22"/>
                    <w:lang w:val="en-US"/>
                  </w:rPr>
                </m:ctrlPr>
              </m:sSupPr>
              <m:e>
                <m:r>
                  <w:rPr>
                    <w:rFonts w:ascii="Cambria Math" w:hAnsi="Cambria Math" w:cs="Arial"/>
                    <w:sz w:val="22"/>
                    <w:szCs w:val="22"/>
                    <w:lang w:val="en-US"/>
                  </w:rPr>
                  <m:t>B</m:t>
                </m:r>
              </m:e>
              <m:sup>
                <m:r>
                  <w:rPr>
                    <w:rFonts w:ascii="Cambria Math" w:hAnsi="Times LatRus" w:cs="Arial"/>
                    <w:sz w:val="22"/>
                    <w:szCs w:val="22"/>
                    <w:lang w:val="en-US"/>
                  </w:rPr>
                  <m:t>+</m:t>
                </m:r>
              </m:sup>
            </m:sSup>
          </m:e>
        </m:d>
        <m:r>
          <w:rPr>
            <w:rFonts w:ascii="Cambria Math" w:hAnsi="Times LatRus" w:cs="Arial"/>
            <w:sz w:val="22"/>
            <w:szCs w:val="22"/>
            <w:lang w:val="en-US"/>
          </w:rPr>
          <m:t>=</m:t>
        </m:r>
        <m:r>
          <w:rPr>
            <w:rFonts w:ascii="Cambria Math" w:hAnsi="Cambria Math" w:cs="Arial"/>
            <w:sz w:val="22"/>
            <w:szCs w:val="22"/>
            <w:lang w:val="en-US"/>
          </w:rPr>
          <m:t>-</m:t>
        </m:r>
        <m:nary>
          <m:naryPr>
            <m:limLoc m:val="undOvr"/>
            <m:subHide m:val="on"/>
            <m:supHide m:val="on"/>
            <m:ctrlPr>
              <w:rPr>
                <w:rFonts w:ascii="Cambria Math" w:hAnsi="Times LatRus" w:cs="Arial"/>
                <w:i/>
                <w:sz w:val="22"/>
                <w:szCs w:val="22"/>
                <w:lang w:val="en-US"/>
              </w:rPr>
            </m:ctrlPr>
          </m:naryPr>
          <m:sub/>
          <m:sup/>
          <m:e>
            <m:r>
              <w:rPr>
                <w:rFonts w:ascii="Cambria Math" w:hAnsi="Cambria Math" w:cs="Arial"/>
                <w:sz w:val="22"/>
                <w:szCs w:val="22"/>
                <w:lang w:val="en-US"/>
              </w:rPr>
              <m:t>E</m:t>
            </m:r>
            <m:nary>
              <m:naryPr>
                <m:chr m:val="∑"/>
                <m:limLoc m:val="undOvr"/>
                <m:supHide m:val="on"/>
                <m:ctrlPr>
                  <w:rPr>
                    <w:rFonts w:ascii="Cambria Math" w:hAnsi="Times LatRus" w:cs="Arial"/>
                    <w:i/>
                    <w:sz w:val="22"/>
                    <w:szCs w:val="22"/>
                    <w:lang w:val="en-US"/>
                  </w:rPr>
                </m:ctrlPr>
              </m:naryPr>
              <m:sub>
                <m:r>
                  <w:rPr>
                    <w:rFonts w:ascii="Cambria Math" w:hAnsi="Cambria Math" w:cs="Arial"/>
                    <w:sz w:val="22"/>
                    <w:szCs w:val="22"/>
                    <w:lang w:val="en-US"/>
                  </w:rPr>
                  <m:t>K</m:t>
                </m:r>
              </m:sub>
              <m:sup/>
              <m:e>
                <m:r>
                  <w:rPr>
                    <w:rFonts w:ascii="Cambria Math" w:hAnsi="Cambria Math" w:cs="Arial"/>
                    <w:sz w:val="22"/>
                    <w:szCs w:val="22"/>
                    <w:lang w:val="en-US"/>
                  </w:rPr>
                  <m:t>B</m:t>
                </m:r>
              </m:e>
            </m:nary>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d>
          </m:e>
        </m:nary>
        <m:d>
          <m:dPr>
            <m:ctrlPr>
              <w:rPr>
                <w:rFonts w:ascii="Cambria Math" w:hAnsi="Times LatRus" w:cs="Arial"/>
                <w:i/>
                <w:sz w:val="22"/>
                <w:szCs w:val="22"/>
                <w:lang w:val="en-US"/>
              </w:rPr>
            </m:ctrlPr>
          </m:dPr>
          <m:e>
            <m:sSub>
              <m:sSubPr>
                <m:ctrlPr>
                  <w:rPr>
                    <w:rFonts w:ascii="Cambria Math" w:hAnsi="Times LatRus" w:cs="Arial"/>
                    <w:i/>
                    <w:sz w:val="22"/>
                    <w:szCs w:val="22"/>
                    <w:lang w:val="en-US"/>
                  </w:rPr>
                </m:ctrlPr>
              </m:sSubPr>
              <m:e>
                <m:r>
                  <w:rPr>
                    <w:rFonts w:ascii="Cambria Math" w:hAnsi="Cambria Math" w:cs="Arial"/>
                    <w:sz w:val="22"/>
                    <w:szCs w:val="22"/>
                    <w:lang w:val="en-US"/>
                  </w:rPr>
                  <m:t>M</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e</m:t>
                    </m:r>
                  </m:sub>
                </m:sSub>
                <m:sSubSup>
                  <m:sSubSupPr>
                    <m:ctrlPr>
                      <w:rPr>
                        <w:rFonts w:ascii="Cambria Math" w:hAnsi="Times LatRus" w:cs="Arial"/>
                        <w:i/>
                        <w:sz w:val="22"/>
                        <w:szCs w:val="22"/>
                        <w:lang w:val="en-US"/>
                      </w:rPr>
                    </m:ctrlPr>
                  </m:sSubSupPr>
                  <m:e>
                    <m:acc>
                      <m:accPr>
                        <m:chr m:val="⃗"/>
                        <m:ctrlPr>
                          <w:rPr>
                            <w:rFonts w:ascii="Cambria Math" w:hAnsi="Times LatRus" w:cs="Arial"/>
                            <w:i/>
                            <w:sz w:val="22"/>
                            <w:szCs w:val="22"/>
                            <w:lang w:val="en-US"/>
                          </w:rPr>
                        </m:ctrlPr>
                      </m:accPr>
                      <m:e>
                        <m:r>
                          <w:rPr>
                            <w:rFonts w:ascii="Cambria Math" w:hAnsi="Times LatRus" w:cs="Arial"/>
                            <w:sz w:val="22"/>
                            <w:szCs w:val="22"/>
                            <w:lang w:val="en-US"/>
                          </w:rPr>
                          <m:t>,</m:t>
                        </m:r>
                        <m:r>
                          <w:rPr>
                            <w:rFonts w:ascii="Cambria Math" w:hAnsi="Cambria Math" w:cs="Arial"/>
                            <w:sz w:val="22"/>
                            <w:szCs w:val="22"/>
                            <w:lang w:val="en-US"/>
                          </w:rPr>
                          <m:t>K</m:t>
                        </m:r>
                      </m:e>
                    </m:acc>
                  </m:e>
                  <m:sub>
                    <m:r>
                      <w:rPr>
                        <w:rFonts w:ascii="Cambria Math" w:hAnsi="Cambria Math" w:cs="Arial"/>
                        <w:sz w:val="22"/>
                        <w:szCs w:val="22"/>
                        <w:lang w:val="en-US"/>
                      </w:rPr>
                      <m:t>e</m:t>
                    </m:r>
                  </m:sub>
                  <m:sup>
                    <m:r>
                      <w:rPr>
                        <w:rFonts w:ascii="Cambria Math" w:hAnsi="Cambria Math" w:cs="Arial"/>
                        <w:sz w:val="22"/>
                        <w:szCs w:val="22"/>
                        <w:lang w:val="en-US"/>
                      </w:rPr>
                      <m:t>'</m:t>
                    </m:r>
                  </m:sup>
                </m:sSubSup>
              </m:sub>
            </m:sSub>
            <m:sSub>
              <m:sSubPr>
                <m:ctrlPr>
                  <w:rPr>
                    <w:rFonts w:ascii="Cambria Math" w:hAnsi="Times LatRus" w:cs="Arial"/>
                    <w:i/>
                    <w:sz w:val="22"/>
                    <w:szCs w:val="22"/>
                    <w:lang w:val="en-US"/>
                  </w:rPr>
                </m:ctrlPr>
              </m:sSubPr>
              <m:e>
                <m:r>
                  <w:rPr>
                    <w:rFonts w:ascii="Times LatRus" w:hAnsi="Times LatRus" w:cs="Arial"/>
                    <w:sz w:val="22"/>
                    <w:szCs w:val="22"/>
                    <w:lang w:val="en-US"/>
                  </w:rPr>
                  <m:t>∙</m:t>
                </m:r>
                <m:r>
                  <w:rPr>
                    <w:rFonts w:ascii="Cambria Math" w:hAnsi="Cambria Math" w:cs="Arial"/>
                    <w:sz w:val="22"/>
                    <w:szCs w:val="22"/>
                    <w:lang w:val="en-US"/>
                  </w:rPr>
                  <m:t>δ</m:t>
                </m:r>
              </m:e>
              <m:sub>
                <m:sSubSup>
                  <m:sSubSupPr>
                    <m:ctrlPr>
                      <w:rPr>
                        <w:rFonts w:ascii="Cambria Math" w:hAnsi="Times LatRus" w:cs="Arial"/>
                        <w:i/>
                        <w:sz w:val="22"/>
                        <w:szCs w:val="22"/>
                        <w:lang w:val="en-US"/>
                      </w:rPr>
                    </m:ctrlPr>
                  </m:sSubSup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e</m:t>
                    </m:r>
                  </m:sub>
                  <m:sup>
                    <m:r>
                      <w:rPr>
                        <w:rFonts w:ascii="Cambria Math" w:hAnsi="Cambria Math" w:cs="Arial"/>
                        <w:sz w:val="22"/>
                        <w:szCs w:val="22"/>
                        <w:lang w:val="en-US"/>
                      </w:rPr>
                      <m:t>'</m:t>
                    </m:r>
                  </m:sup>
                </m:sSubSup>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Times LatRus" w:cs="Arial"/>
                            <w:sz w:val="22"/>
                            <w:szCs w:val="22"/>
                            <w:lang w:val="en-US"/>
                          </w:rPr>
                          <m:t>,</m:t>
                        </m:r>
                        <m:r>
                          <w:rPr>
                            <w:rFonts w:ascii="Cambria Math" w:hAnsi="Cambria Math" w:cs="Arial"/>
                            <w:sz w:val="22"/>
                            <w:szCs w:val="22"/>
                            <w:lang w:val="en-US"/>
                          </w:rPr>
                          <m:t>K</m:t>
                        </m:r>
                      </m:e>
                    </m:acc>
                  </m:e>
                  <m:sub>
                    <m:r>
                      <w:rPr>
                        <w:rFonts w:ascii="Cambria Math" w:hAnsi="Cambria Math" w:cs="Arial"/>
                        <w:sz w:val="22"/>
                        <w:szCs w:val="22"/>
                        <w:lang w:val="en-US"/>
                      </w:rPr>
                      <m:t>i</m:t>
                    </m:r>
                  </m:sub>
                </m:sSub>
              </m:sub>
            </m:sSub>
            <m:r>
              <w:rPr>
                <w:rFonts w:ascii="Times LatRus" w:hAnsi="Times LatRus" w:cs="Arial"/>
                <w:sz w:val="22"/>
                <w:szCs w:val="22"/>
                <w:lang w:val="en-US"/>
              </w:rPr>
              <m:t>∙</m:t>
            </m:r>
            <m:sSubSup>
              <m:sSubSupPr>
                <m:ctrlPr>
                  <w:rPr>
                    <w:rFonts w:ascii="Cambria Math" w:hAnsi="Times LatRus" w:cs="Arial"/>
                    <w:i/>
                    <w:sz w:val="22"/>
                    <w:szCs w:val="22"/>
                    <w:lang w:val="en-US"/>
                  </w:rPr>
                </m:ctrlPr>
              </m:sSubSupPr>
              <m:e>
                <m:r>
                  <w:rPr>
                    <w:rFonts w:ascii="Cambria Math" w:hAnsi="Cambria Math" w:cs="Arial"/>
                    <w:sz w:val="22"/>
                    <w:szCs w:val="22"/>
                    <w:lang w:val="en-US"/>
                  </w:rPr>
                  <m:t>α</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e</m:t>
                    </m:r>
                  </m:sub>
                </m:s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j</m:t>
                    </m:r>
                  </m:sub>
                </m:sSub>
              </m:sub>
              <m:sup>
                <m:r>
                  <w:rPr>
                    <w:rFonts w:ascii="Cambria Math" w:hAnsi="Times LatRus" w:cs="Arial"/>
                    <w:sz w:val="22"/>
                    <w:szCs w:val="22"/>
                    <w:lang w:val="en-US"/>
                  </w:rPr>
                  <m:t>+</m:t>
                </m:r>
              </m:sup>
            </m:sSubSup>
            <m:r>
              <w:rPr>
                <w:rFonts w:ascii="Cambria Math" w:hAnsi="Times LatRus" w:cs="Arial"/>
                <w:sz w:val="22"/>
                <w:szCs w:val="22"/>
                <w:lang w:val="en-US"/>
              </w:rPr>
              <m:t>+</m:t>
            </m:r>
            <m:sSub>
              <m:sSubPr>
                <m:ctrlPr>
                  <w:rPr>
                    <w:rFonts w:ascii="Cambria Math" w:hAnsi="Times LatRus" w:cs="Arial"/>
                    <w:i/>
                    <w:sz w:val="22"/>
                    <w:szCs w:val="22"/>
                    <w:lang w:val="en-US"/>
                  </w:rPr>
                </m:ctrlPr>
              </m:sSubPr>
              <m:e>
                <m:r>
                  <w:rPr>
                    <w:rFonts w:ascii="Cambria Math" w:hAnsi="Cambria Math" w:cs="Arial"/>
                    <w:sz w:val="22"/>
                    <w:szCs w:val="22"/>
                    <w:lang w:val="en-US"/>
                  </w:rPr>
                  <m:t>M</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Times LatRus" w:hAnsi="Cambria Math" w:cs="Arial"/>
                        <w:sz w:val="22"/>
                        <w:szCs w:val="22"/>
                        <w:lang w:val="en-US"/>
                      </w:rPr>
                      <m:t>h</m:t>
                    </m:r>
                  </m:sub>
                </m:sSub>
                <m:r>
                  <w:rPr>
                    <w:rFonts w:ascii="Cambria Math" w:hAnsi="Times LatRus" w:cs="Arial"/>
                    <w:sz w:val="22"/>
                    <w:szCs w:val="22"/>
                    <w:lang w:val="en-US"/>
                  </w:rPr>
                  <m:t>,</m:t>
                </m:r>
                <m:sSubSup>
                  <m:sSubSupPr>
                    <m:ctrlPr>
                      <w:rPr>
                        <w:rFonts w:ascii="Cambria Math" w:hAnsi="Times LatRus" w:cs="Arial"/>
                        <w:i/>
                        <w:sz w:val="22"/>
                        <w:szCs w:val="22"/>
                        <w:lang w:val="en-US"/>
                      </w:rPr>
                    </m:ctrlPr>
                  </m:sSubSup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e</m:t>
                    </m:r>
                  </m:sub>
                  <m:sup>
                    <m:r>
                      <w:rPr>
                        <w:rFonts w:ascii="Cambria Math" w:hAnsi="Cambria Math" w:cs="Arial"/>
                        <w:sz w:val="22"/>
                        <w:szCs w:val="22"/>
                        <w:lang w:val="en-US"/>
                      </w:rPr>
                      <m:t>'</m:t>
                    </m:r>
                  </m:sup>
                </m:sSubSup>
              </m:sub>
            </m:sSub>
            <m:d>
              <m:dPr>
                <m:begChr m:val="["/>
                <m:endChr m:val="]"/>
                <m:ctrlPr>
                  <w:rPr>
                    <w:rFonts w:ascii="Cambria Math" w:hAnsi="Times LatRus" w:cs="Arial"/>
                    <w:i/>
                    <w:sz w:val="22"/>
                    <w:szCs w:val="22"/>
                    <w:lang w:val="en-US"/>
                  </w:rPr>
                </m:ctrlPr>
              </m:dPr>
              <m:e>
                <m:sSub>
                  <m:sSubPr>
                    <m:ctrlPr>
                      <w:rPr>
                        <w:rFonts w:ascii="Cambria Math" w:hAnsi="Times LatRus" w:cs="Arial"/>
                        <w:i/>
                        <w:sz w:val="22"/>
                        <w:szCs w:val="22"/>
                        <w:lang w:val="en-US"/>
                      </w:rPr>
                    </m:ctrlPr>
                  </m:sSubPr>
                  <m:e>
                    <m:r>
                      <w:rPr>
                        <w:rFonts w:ascii="Cambria Math" w:hAnsi="Cambria Math" w:cs="Arial"/>
                        <w:sz w:val="22"/>
                        <w:szCs w:val="22"/>
                        <w:lang w:val="en-US"/>
                      </w:rPr>
                      <m:t>δ</m:t>
                    </m:r>
                  </m:e>
                  <m:sub>
                    <m:sSubSup>
                      <m:sSubSupPr>
                        <m:ctrlPr>
                          <w:rPr>
                            <w:rFonts w:ascii="Cambria Math" w:hAnsi="Times LatRus" w:cs="Arial"/>
                            <w:i/>
                            <w:sz w:val="22"/>
                            <w:szCs w:val="22"/>
                            <w:lang w:val="en-US"/>
                          </w:rPr>
                        </m:ctrlPr>
                      </m:sSubSup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e</m:t>
                        </m:r>
                      </m:sub>
                      <m:sup>
                        <m:r>
                          <w:rPr>
                            <w:rFonts w:ascii="Cambria Math" w:hAnsi="Cambria Math" w:cs="Arial"/>
                            <w:sz w:val="22"/>
                            <w:szCs w:val="22"/>
                            <w:lang w:val="en-US"/>
                          </w:rPr>
                          <m:t>'</m:t>
                        </m:r>
                      </m:sup>
                    </m:sSubSup>
                    <m:r>
                      <w:rPr>
                        <w:rFonts w:ascii="Cambria Math" w:hAnsi="Times LatRus" w:cs="Arial"/>
                        <w:sz w:val="22"/>
                        <w:szCs w:val="22"/>
                        <w:lang w:val="en-US"/>
                      </w:rPr>
                      <m:t>,</m:t>
                    </m:r>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i</m:t>
                        </m:r>
                      </m:sub>
                    </m:sSub>
                  </m:sub>
                </m:sSub>
                <m:r>
                  <w:rPr>
                    <w:rFonts w:ascii="Times LatRus" w:hAnsi="Times LatRus" w:cs="Arial"/>
                    <w:sz w:val="22"/>
                    <w:szCs w:val="22"/>
                    <w:lang w:val="en-US"/>
                  </w:rPr>
                  <m:t>∙</m:t>
                </m:r>
                <m:sSub>
                  <m:sSubPr>
                    <m:ctrlPr>
                      <w:rPr>
                        <w:rFonts w:ascii="Cambria Math" w:hAnsi="Times LatRus" w:cs="Arial"/>
                        <w:i/>
                        <w:sz w:val="22"/>
                        <w:szCs w:val="22"/>
                        <w:lang w:val="en-US"/>
                      </w:rPr>
                    </m:ctrlPr>
                  </m:sSubPr>
                  <m:e>
                    <m:r>
                      <w:rPr>
                        <w:rFonts w:ascii="Cambria Math" w:hAnsi="Cambria Math" w:cs="Arial"/>
                        <w:sz w:val="22"/>
                        <w:szCs w:val="22"/>
                        <w:lang w:val="en-US"/>
                      </w:rPr>
                      <m:t>δ</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Times LatRus" w:hAnsi="Cambria Math" w:cs="Arial"/>
                            <w:sz w:val="22"/>
                            <w:szCs w:val="22"/>
                            <w:lang w:val="en-US"/>
                          </w:rPr>
                          <m:t>h</m:t>
                        </m:r>
                      </m:sub>
                    </m:s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j</m:t>
                        </m:r>
                      </m:sub>
                    </m:sSub>
                  </m:sub>
                </m:sSub>
              </m:e>
            </m:d>
            <m:r>
              <w:rPr>
                <w:rFonts w:ascii="Times LatRus" w:hAnsi="Cambria Math" w:cs="Arial"/>
                <w:sz w:val="22"/>
                <w:szCs w:val="22"/>
                <w:lang w:val="en-US"/>
              </w:rPr>
              <m:t>-</m:t>
            </m:r>
            <m:sSub>
              <m:sSubPr>
                <m:ctrlPr>
                  <w:rPr>
                    <w:rFonts w:ascii="Cambria Math" w:hAnsi="Times LatRus" w:cs="Arial"/>
                    <w:i/>
                    <w:sz w:val="22"/>
                    <w:szCs w:val="22"/>
                    <w:lang w:val="en-US"/>
                  </w:rPr>
                </m:ctrlPr>
              </m:sSubPr>
              <m:e>
                <m:r>
                  <w:rPr>
                    <w:rFonts w:ascii="Cambria Math" w:hAnsi="Cambria Math" w:cs="Arial"/>
                    <w:sz w:val="22"/>
                    <w:szCs w:val="22"/>
                    <w:lang w:val="en-US"/>
                  </w:rPr>
                  <m:t>M</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Times LatRus" w:hAnsi="Cambria Math" w:cs="Arial"/>
                        <w:sz w:val="22"/>
                        <w:szCs w:val="22"/>
                        <w:lang w:val="en-US"/>
                      </w:rPr>
                      <m:t>h</m:t>
                    </m:r>
                  </m:sub>
                </m:sSub>
                <m:sSubSup>
                  <m:sSubSupPr>
                    <m:ctrlPr>
                      <w:rPr>
                        <w:rFonts w:ascii="Cambria Math" w:hAnsi="Times LatRus" w:cs="Arial"/>
                        <w:i/>
                        <w:sz w:val="22"/>
                        <w:szCs w:val="22"/>
                        <w:lang w:val="en-US"/>
                      </w:rPr>
                    </m:ctrlPr>
                  </m:sSubSupPr>
                  <m:e>
                    <m:acc>
                      <m:accPr>
                        <m:chr m:val="⃗"/>
                        <m:ctrlPr>
                          <w:rPr>
                            <w:rFonts w:ascii="Cambria Math" w:hAnsi="Times LatRus" w:cs="Arial"/>
                            <w:i/>
                            <w:sz w:val="22"/>
                            <w:szCs w:val="22"/>
                            <w:lang w:val="en-US"/>
                          </w:rPr>
                        </m:ctrlPr>
                      </m:accPr>
                      <m:e>
                        <m:r>
                          <w:rPr>
                            <w:rFonts w:ascii="Cambria Math" w:hAnsi="Times LatRus" w:cs="Arial"/>
                            <w:sz w:val="22"/>
                            <w:szCs w:val="22"/>
                            <w:lang w:val="en-US"/>
                          </w:rPr>
                          <m:t>,</m:t>
                        </m:r>
                        <m:r>
                          <w:rPr>
                            <w:rFonts w:ascii="Cambria Math" w:hAnsi="Cambria Math" w:cs="Arial"/>
                            <w:sz w:val="22"/>
                            <w:szCs w:val="22"/>
                            <w:lang w:val="en-US"/>
                          </w:rPr>
                          <m:t>K</m:t>
                        </m:r>
                      </m:e>
                    </m:acc>
                  </m:e>
                  <m:sub>
                    <m:r>
                      <w:rPr>
                        <w:rFonts w:ascii="Times LatRus" w:hAnsi="Cambria Math" w:cs="Arial"/>
                        <w:sz w:val="22"/>
                        <w:szCs w:val="22"/>
                        <w:lang w:val="en-US"/>
                      </w:rPr>
                      <m:t>h</m:t>
                    </m:r>
                  </m:sub>
                  <m:sup>
                    <m:r>
                      <w:rPr>
                        <w:rFonts w:ascii="Cambria Math" w:hAnsi="Cambria Math" w:cs="Arial"/>
                        <w:sz w:val="22"/>
                        <w:szCs w:val="22"/>
                        <w:lang w:val="en-US"/>
                      </w:rPr>
                      <m:t>'</m:t>
                    </m:r>
                  </m:sup>
                </m:sSubSup>
              </m:sub>
            </m:sSub>
            <m:r>
              <w:rPr>
                <w:rFonts w:ascii="Times LatRus" w:hAnsi="Times LatRus" w:cs="Arial"/>
                <w:sz w:val="22"/>
                <w:szCs w:val="22"/>
                <w:lang w:val="en-US"/>
              </w:rPr>
              <m:t>∙</m:t>
            </m:r>
            <m:sSub>
              <m:sSubPr>
                <m:ctrlPr>
                  <w:rPr>
                    <w:rFonts w:ascii="Cambria Math" w:hAnsi="Times LatRus" w:cs="Arial"/>
                    <w:i/>
                    <w:sz w:val="22"/>
                    <w:szCs w:val="22"/>
                    <w:lang w:val="en-US"/>
                  </w:rPr>
                </m:ctrlPr>
              </m:sSubPr>
              <m:e>
                <m:r>
                  <w:rPr>
                    <w:rFonts w:ascii="Cambria Math" w:hAnsi="Cambria Math" w:cs="Arial"/>
                    <w:sz w:val="22"/>
                    <w:szCs w:val="22"/>
                    <w:lang w:val="en-US"/>
                  </w:rPr>
                  <m:t>δ</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Times LatRus" w:hAnsi="Cambria Math" w:cs="Arial"/>
                        <w:sz w:val="22"/>
                        <w:szCs w:val="22"/>
                        <w:lang w:val="en-US"/>
                      </w:rPr>
                      <m:t>h</m:t>
                    </m:r>
                  </m:sub>
                </m:sSub>
                <m:r>
                  <w:rPr>
                    <w:rFonts w:ascii="Cambria Math" w:hAnsi="Times LatRus" w:cs="Arial"/>
                    <w:sz w:val="22"/>
                    <w:szCs w:val="22"/>
                    <w:lang w:val="en-US"/>
                  </w:rPr>
                  <m:t>,</m:t>
                </m:r>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j</m:t>
                    </m:r>
                  </m:sub>
                </m:sSub>
              </m:sub>
            </m:sSub>
            <m:r>
              <w:rPr>
                <w:rFonts w:ascii="Times LatRus" w:hAnsi="Times LatRus" w:cs="Arial"/>
                <w:sz w:val="22"/>
                <w:szCs w:val="22"/>
                <w:lang w:val="en-US"/>
              </w:rPr>
              <m:t>∙</m:t>
            </m:r>
            <m:sSubSup>
              <m:sSubSupPr>
                <m:ctrlPr>
                  <w:rPr>
                    <w:rFonts w:ascii="Cambria Math" w:hAnsi="Times LatRus" w:cs="Arial"/>
                    <w:i/>
                    <w:sz w:val="22"/>
                    <w:szCs w:val="22"/>
                    <w:lang w:val="en-US"/>
                  </w:rPr>
                </m:ctrlPr>
              </m:sSubSupPr>
              <m:e>
                <m:r>
                  <w:rPr>
                    <w:rFonts w:ascii="Cambria Math" w:hAnsi="Cambria Math" w:cs="Arial"/>
                    <w:sz w:val="22"/>
                    <w:szCs w:val="22"/>
                    <w:lang w:val="en-US"/>
                  </w:rPr>
                  <m:t xml:space="preserve">                                                                                     </m:t>
                </m:r>
                <m:r>
                  <w:rPr>
                    <w:rFonts w:ascii="Times LatRus" w:hAnsi="Times LatRus" w:cs="Arial"/>
                    <w:sz w:val="22"/>
                    <w:szCs w:val="22"/>
                    <w:lang w:val="en-US"/>
                  </w:rPr>
                  <m:t>∙</m:t>
                </m:r>
                <m:r>
                  <w:rPr>
                    <w:rFonts w:ascii="Cambria Math" w:hAnsi="Cambria Math" w:cs="Arial"/>
                    <w:sz w:val="22"/>
                    <w:szCs w:val="22"/>
                    <w:lang w:val="en-US"/>
                  </w:rPr>
                  <m:t xml:space="preserve"> α</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i</m:t>
                    </m:r>
                  </m:sub>
                </m:sSub>
              </m:sub>
              <m:sup>
                <m:r>
                  <w:rPr>
                    <w:rFonts w:ascii="Cambria Math" w:hAnsi="Times LatRus" w:cs="Arial"/>
                    <w:sz w:val="22"/>
                    <w:szCs w:val="22"/>
                    <w:lang w:val="en-US"/>
                  </w:rPr>
                  <m:t>+</m:t>
                </m:r>
              </m:sup>
            </m:sSubSup>
            <m:sSubSup>
              <m:sSubSupPr>
                <m:ctrlPr>
                  <w:rPr>
                    <w:rFonts w:ascii="Cambria Math" w:hAnsi="Times LatRus" w:cs="Arial"/>
                    <w:i/>
                    <w:sz w:val="22"/>
                    <w:szCs w:val="22"/>
                    <w:lang w:val="en-US"/>
                  </w:rPr>
                </m:ctrlPr>
              </m:sSubSupPr>
              <m:e>
                <m:r>
                  <w:rPr>
                    <w:rFonts w:ascii="Cambria Math" w:hAnsi="Cambria Math" w:cs="Arial"/>
                    <w:sz w:val="22"/>
                    <w:szCs w:val="22"/>
                    <w:lang w:val="en-US"/>
                  </w:rPr>
                  <m:t>β</m:t>
                </m:r>
              </m:e>
              <m:sub>
                <m:sSubSup>
                  <m:sSubSupPr>
                    <m:ctrlPr>
                      <w:rPr>
                        <w:rFonts w:ascii="Cambria Math" w:hAnsi="Times LatRus" w:cs="Arial"/>
                        <w:i/>
                        <w:sz w:val="22"/>
                        <w:szCs w:val="22"/>
                        <w:lang w:val="en-US"/>
                      </w:rPr>
                    </m:ctrlPr>
                  </m:sSubSup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Times LatRus" w:hAnsi="Cambria Math" w:cs="Arial"/>
                        <w:sz w:val="22"/>
                        <w:szCs w:val="22"/>
                        <w:lang w:val="en-US"/>
                      </w:rPr>
                      <m:t>h</m:t>
                    </m:r>
                  </m:sub>
                  <m:sup>
                    <m:r>
                      <w:rPr>
                        <w:rFonts w:ascii="Cambria Math" w:hAnsi="Cambria Math" w:cs="Arial"/>
                        <w:sz w:val="22"/>
                        <w:szCs w:val="22"/>
                        <w:lang w:val="en-US"/>
                      </w:rPr>
                      <m:t>'</m:t>
                    </m:r>
                  </m:sup>
                </m:sSubSup>
              </m:sub>
              <m:sup>
                <m:r>
                  <w:rPr>
                    <w:rFonts w:ascii="Cambria Math" w:hAnsi="Times LatRus" w:cs="Arial"/>
                    <w:sz w:val="22"/>
                    <w:szCs w:val="22"/>
                    <w:lang w:val="en-US"/>
                  </w:rPr>
                  <m:t>+</m:t>
                </m:r>
              </m:sup>
            </m:sSubSup>
          </m:e>
        </m:d>
        <m:r>
          <w:rPr>
            <w:rFonts w:ascii="Cambria Math" w:hAnsi="Cambria Math" w:cs="Arial"/>
            <w:sz w:val="22"/>
            <w:szCs w:val="22"/>
            <w:lang w:val="en-US"/>
          </w:rPr>
          <m:t>d</m:t>
        </m:r>
        <m:sSup>
          <m:sSupPr>
            <m:ctrlPr>
              <w:rPr>
                <w:rFonts w:ascii="Cambria Math" w:hAnsi="Times LatRus" w:cs="Arial"/>
                <w:i/>
                <w:sz w:val="22"/>
                <w:szCs w:val="22"/>
                <w:lang w:val="en-US"/>
              </w:rPr>
            </m:ctrlPr>
          </m:sSup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sup>
            <m:r>
              <w:rPr>
                <w:rFonts w:ascii="Cambria Math" w:hAnsi="Cambria Math" w:cs="Arial"/>
                <w:sz w:val="22"/>
                <w:szCs w:val="22"/>
                <w:lang w:val="en-US"/>
              </w:rPr>
              <m:t>'</m:t>
            </m:r>
          </m:sup>
        </m:sSup>
      </m:oMath>
      <w:r w:rsidR="00420D1E" w:rsidRPr="00566E03">
        <w:rPr>
          <w:rFonts w:ascii="Times LatRus" w:hAnsi="Times LatRus" w:cs="Arial"/>
          <w:sz w:val="22"/>
          <w:szCs w:val="22"/>
          <w:lang w:val="en-US"/>
        </w:rPr>
        <w:tab/>
      </w:r>
      <w:r w:rsidR="00420D1E" w:rsidRPr="00566E03">
        <w:rPr>
          <w:rFonts w:ascii="Times LatRus" w:hAnsi="Times LatRus" w:cs="Arial"/>
          <w:sz w:val="22"/>
          <w:szCs w:val="22"/>
          <w:lang w:val="en-US"/>
        </w:rPr>
        <w:tab/>
      </w:r>
      <w:r w:rsidR="00420D1E" w:rsidRPr="00566E03">
        <w:rPr>
          <w:rFonts w:ascii="Times LatRus" w:hAnsi="Times LatRus" w:cs="Arial"/>
          <w:sz w:val="22"/>
          <w:szCs w:val="22"/>
          <w:lang w:val="en-US"/>
        </w:rPr>
        <w:tab/>
      </w:r>
      <w:r w:rsidR="00420D1E" w:rsidRPr="00566E03">
        <w:rPr>
          <w:rFonts w:ascii="Times LatRus" w:hAnsi="Times LatRus" w:cs="Arial"/>
          <w:sz w:val="22"/>
          <w:szCs w:val="22"/>
          <w:lang w:val="en-US"/>
        </w:rPr>
        <w:tab/>
      </w:r>
      <w:r w:rsidR="00420D1E" w:rsidRPr="00566E03">
        <w:rPr>
          <w:rFonts w:ascii="Times LatRus" w:hAnsi="Times LatRus" w:cs="Arial"/>
          <w:sz w:val="22"/>
          <w:szCs w:val="22"/>
          <w:lang w:val="en-US"/>
        </w:rPr>
        <w:tab/>
        <w:t>(11á)</w:t>
      </w:r>
    </w:p>
    <w:p w:rsidR="00420D1E" w:rsidRDefault="00420D1E" w:rsidP="004E1EA8">
      <w:pPr>
        <w:ind w:firstLine="567"/>
        <w:jc w:val="both"/>
        <w:rPr>
          <w:rFonts w:ascii="Times LatRus" w:hAnsi="Times LatRus" w:cs="Arial"/>
          <w:sz w:val="22"/>
          <w:szCs w:val="22"/>
          <w:lang w:val="en-US"/>
        </w:rPr>
      </w:pPr>
      <w:r w:rsidRPr="00566E03">
        <w:rPr>
          <w:rFonts w:ascii="Times LatRus" w:hAnsi="Times LatRus" w:cs="Arial"/>
          <w:sz w:val="22"/>
          <w:szCs w:val="22"/>
          <w:lang w:val="en-US"/>
        </w:rPr>
        <w:t>Ñ öåëüþ ðåøåíèÿ çàäà÷è îá ýíåðãè÷åñêîì ñïåêòðå îòûñêèâaeìûõ ýëåìåíòàðíûõ âîçáóæäåíèé, ëèíåàðèçóåì óðàâíåíèå äâèæåíèÿ (5) â ïðèáëèæåíèé õàîòè÷åñêèõ ôàç, ñîõðàíèâ ëèøü êîãåðåíòíûå îïåðàòîðíûå ñëàãàåìûå, ò.å. ÷ëåíû âçàèìîäåéñòâèÿ, íå ñâÿçàííûå ñ  âîçáóæäåíèåì äðóãèõ êîìïîçèòíûõ ñîñòîÿíèé, êðîìå  ñîñòîÿíèÿ</w:t>
      </w:r>
      <m:oMath>
        <m:r>
          <w:rPr>
            <w:rFonts w:ascii="Cambria Math" w:hAnsi="Times LatRus" w:cs="Arial"/>
            <w:sz w:val="22"/>
            <w:szCs w:val="22"/>
            <w:lang w:val="en-US"/>
          </w:rPr>
          <m:t xml:space="preserve">  </m:t>
        </m:r>
        <m:d>
          <m:dPr>
            <m:ctrlPr>
              <w:rPr>
                <w:rFonts w:ascii="Cambria Math" w:hAnsi="Times LatRus" w:cs="Arial"/>
                <w:i/>
                <w:sz w:val="22"/>
                <w:szCs w:val="22"/>
                <w:lang w:val="en-US"/>
              </w:rPr>
            </m:ctrlPr>
          </m:dPr>
          <m:e>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i</m:t>
                </m:r>
              </m:sub>
            </m:s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j</m:t>
                </m:r>
              </m:sub>
            </m:sSub>
          </m:e>
        </m:d>
      </m:oMath>
      <w:r w:rsidRPr="00566E03">
        <w:rPr>
          <w:rFonts w:ascii="Times LatRus" w:hAnsi="Times LatRus" w:cs="Arial"/>
          <w:sz w:val="22"/>
          <w:szCs w:val="22"/>
          <w:lang w:val="en-US"/>
        </w:rPr>
        <w:t xml:space="preserve">, äîìèíèðóþùåå â (1). Îòáðàñûâàþòñÿ òàêæå ÷ëåíû, ó êîòîðûõ êîìáèíàöèè îïåðàòîðîâ ðîæäåíèÿ è óíè÷òîæåíèÿ îòâå÷àþò ôóðüå-êîìïîíåíòàì îïåðàòîðîâ ïëîòíîñòè ñèñòåìà ýëåêòðîíîâ â çîíå ïðîâîäèìîñòè è äûðîê â âàëåíòíîé çîíå, ò. å. ÷ëåíû  </w:t>
      </w:r>
      <m:oMath>
        <m:sSubSup>
          <m:sSubSupPr>
            <m:ctrlPr>
              <w:rPr>
                <w:rFonts w:ascii="Cambria Math" w:hAnsi="Times LatRus" w:cs="Arial"/>
                <w:i/>
                <w:sz w:val="22"/>
                <w:szCs w:val="22"/>
                <w:lang w:val="en-US"/>
              </w:rPr>
            </m:ctrlPr>
          </m:sSubSupPr>
          <m:e>
            <m:r>
              <w:rPr>
                <w:rFonts w:ascii="Cambria Math" w:hAnsi="Cambria Math" w:cs="Arial"/>
                <w:sz w:val="22"/>
                <w:szCs w:val="22"/>
                <w:lang w:val="en-US"/>
              </w:rPr>
              <m:t>β</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j</m:t>
                </m:r>
              </m:sub>
            </m:sSub>
          </m:sub>
          <m:sup>
            <m:r>
              <w:rPr>
                <w:rFonts w:ascii="Cambria Math" w:hAnsi="Times LatRus" w:cs="Arial"/>
                <w:sz w:val="22"/>
                <w:szCs w:val="22"/>
                <w:lang w:val="en-US"/>
              </w:rPr>
              <m:t>+</m:t>
            </m:r>
          </m:sup>
        </m:sSubSup>
        <m:sSub>
          <m:sSubPr>
            <m:ctrlPr>
              <w:rPr>
                <w:rFonts w:ascii="Cambria Math" w:hAnsi="Times LatRus" w:cs="Arial"/>
                <w:i/>
                <w:sz w:val="22"/>
                <w:szCs w:val="22"/>
                <w:lang w:val="en-US"/>
              </w:rPr>
            </m:ctrlPr>
          </m:sSubPr>
          <m:e>
            <m:r>
              <w:rPr>
                <w:rFonts w:ascii="Cambria Math" w:hAnsi="Cambria Math" w:cs="Arial"/>
                <w:sz w:val="22"/>
                <w:szCs w:val="22"/>
                <w:lang w:val="en-US"/>
              </w:rPr>
              <m:t>β</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Times LatRus" w:hAnsi="Cambria Math" w:cs="Arial"/>
                    <w:sz w:val="22"/>
                    <w:szCs w:val="22"/>
                    <w:lang w:val="en-US"/>
                  </w:rPr>
                  <m:t>h</m:t>
                </m:r>
              </m:sub>
            </m:sSub>
          </m:sub>
        </m:sSub>
        <m:r>
          <w:rPr>
            <w:rFonts w:ascii="Cambria Math" w:hAnsi="Times LatRus" w:cs="Arial"/>
            <w:sz w:val="22"/>
            <w:szCs w:val="22"/>
            <w:lang w:val="en-US"/>
          </w:rPr>
          <m:t xml:space="preserve">; </m:t>
        </m:r>
      </m:oMath>
      <w:r w:rsidRPr="00566E03">
        <w:rPr>
          <w:rFonts w:ascii="Times LatRus" w:hAnsi="Times LatRus" w:cs="Arial"/>
          <w:sz w:val="22"/>
          <w:szCs w:val="22"/>
          <w:lang w:val="en-US"/>
        </w:rPr>
        <w:t xml:space="preserve">  </w:t>
      </w:r>
      <m:oMath>
        <m:sSubSup>
          <m:sSubSupPr>
            <m:ctrlPr>
              <w:rPr>
                <w:rFonts w:ascii="Cambria Math" w:hAnsi="Times LatRus" w:cs="Arial"/>
                <w:i/>
                <w:sz w:val="22"/>
                <w:szCs w:val="22"/>
                <w:lang w:val="en-US"/>
              </w:rPr>
            </m:ctrlPr>
          </m:sSubSupPr>
          <m:e>
            <m:r>
              <w:rPr>
                <w:rFonts w:ascii="Cambria Math" w:hAnsi="Cambria Math" w:cs="Arial"/>
                <w:sz w:val="22"/>
                <w:szCs w:val="22"/>
                <w:lang w:val="en-US"/>
              </w:rPr>
              <m:t>α</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i</m:t>
                </m:r>
              </m:sub>
            </m:sSub>
          </m:sub>
          <m:sup>
            <m:r>
              <w:rPr>
                <w:rFonts w:ascii="Cambria Math" w:hAnsi="Times LatRus" w:cs="Arial"/>
                <w:sz w:val="22"/>
                <w:szCs w:val="22"/>
                <w:lang w:val="en-US"/>
              </w:rPr>
              <m:t>+</m:t>
            </m:r>
          </m:sup>
        </m:sSubSup>
        <m:sSub>
          <m:sSubPr>
            <m:ctrlPr>
              <w:rPr>
                <w:rFonts w:ascii="Cambria Math" w:hAnsi="Times LatRus" w:cs="Arial"/>
                <w:i/>
                <w:sz w:val="22"/>
                <w:szCs w:val="22"/>
                <w:lang w:val="en-US"/>
              </w:rPr>
            </m:ctrlPr>
          </m:sSubPr>
          <m:e>
            <m:r>
              <w:rPr>
                <w:rFonts w:ascii="Cambria Math" w:hAnsi="Cambria Math" w:cs="Arial"/>
                <w:sz w:val="22"/>
                <w:szCs w:val="22"/>
                <w:lang w:val="en-US"/>
              </w:rPr>
              <m:t>α</m:t>
            </m:r>
          </m:e>
          <m:sub>
            <m:sSubSup>
              <m:sSubSupPr>
                <m:ctrlPr>
                  <w:rPr>
                    <w:rFonts w:ascii="Cambria Math" w:hAnsi="Times LatRus" w:cs="Arial"/>
                    <w:i/>
                    <w:sz w:val="22"/>
                    <w:szCs w:val="22"/>
                    <w:lang w:val="en-US"/>
                  </w:rPr>
                </m:ctrlPr>
              </m:sSubSup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e</m:t>
                </m:r>
              </m:sub>
              <m:sup>
                <m:r>
                  <w:rPr>
                    <w:rFonts w:ascii="Cambria Math" w:hAnsi="Cambria Math" w:cs="Arial"/>
                    <w:sz w:val="22"/>
                    <w:szCs w:val="22"/>
                    <w:lang w:val="en-US"/>
                  </w:rPr>
                  <m:t>'</m:t>
                </m:r>
              </m:sup>
            </m:sSubSup>
          </m:sub>
        </m:sSub>
      </m:oMath>
      <w:r w:rsidRPr="00566E03">
        <w:rPr>
          <w:rFonts w:ascii="Times LatRus" w:hAnsi="Times LatRus" w:cs="Arial"/>
          <w:sz w:val="22"/>
          <w:szCs w:val="22"/>
          <w:lang w:val="en-US"/>
        </w:rPr>
        <w:t xml:space="preserve"> , âûðàæàþùèåñÿ â òåðìèíàõ «êîëëåêòèâíûõ» êîîðäèíàò è òåì ñàìûì îïèñûâàþùèå âêëàä êîëëåêòèâíûõ âîçáóæäåíèé (âîëíîâûå ìîäû ïëàçìåííûõ êîëåáàíèé â âèäå ãåëèêîíîâ èëè àëüôâåíîâñêèõ âîëí), êîòîðûìè ìîæíî ïðåíåáðå÷ü â äàííîì ðàññìîòðåíèé [10]. Ëèíåàðèçàöèÿ (11á) ïðèâîäèò ê ðåçóëüòàòó </w:t>
      </w:r>
    </w:p>
    <w:p w:rsidR="001657A6" w:rsidRPr="00566E03" w:rsidRDefault="001657A6" w:rsidP="004E1EA8">
      <w:pPr>
        <w:ind w:firstLine="567"/>
        <w:jc w:val="both"/>
        <w:rPr>
          <w:rFonts w:ascii="Times LatRus" w:hAnsi="Times LatRus" w:cs="Arial"/>
          <w:sz w:val="22"/>
          <w:szCs w:val="22"/>
          <w:lang w:val="en-US"/>
        </w:rPr>
      </w:pPr>
    </w:p>
    <w:p w:rsidR="00420D1E" w:rsidRPr="00566E03"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ab/>
      </w:r>
      <w:r w:rsidRPr="00566E03">
        <w:rPr>
          <w:rFonts w:ascii="Times LatRus" w:hAnsi="Times LatRus" w:cs="Arial"/>
          <w:sz w:val="22"/>
          <w:szCs w:val="22"/>
          <w:lang w:val="en-US"/>
        </w:rPr>
        <w:tab/>
      </w:r>
      <w:r w:rsidR="004E1EA8" w:rsidRPr="00566E03">
        <w:rPr>
          <w:rFonts w:ascii="Times LatRus" w:hAnsi="Times LatRus" w:cs="Arial"/>
          <w:sz w:val="22"/>
          <w:szCs w:val="22"/>
          <w:lang w:val="en-US"/>
        </w:rPr>
        <w:t xml:space="preserve">                            </w:t>
      </w:r>
      <m:oMath>
        <m:d>
          <m:dPr>
            <m:begChr m:val="["/>
            <m:endChr m:val="]"/>
            <m:ctrlPr>
              <w:rPr>
                <w:rFonts w:ascii="Cambria Math" w:hAnsi="Times LatRus" w:cs="Arial"/>
                <w:i/>
                <w:sz w:val="22"/>
                <w:szCs w:val="22"/>
                <w:lang w:val="en-US"/>
              </w:rPr>
            </m:ctrlPr>
          </m:dPr>
          <m:e>
            <m:sSub>
              <m:sSubPr>
                <m:ctrlPr>
                  <w:rPr>
                    <w:rFonts w:ascii="Cambria Math" w:hAnsi="Times LatRus" w:cs="Arial"/>
                    <w:i/>
                    <w:sz w:val="22"/>
                    <w:szCs w:val="22"/>
                    <w:lang w:val="en-US"/>
                  </w:rPr>
                </m:ctrlPr>
              </m:sSubPr>
              <m:e>
                <m:r>
                  <w:rPr>
                    <w:rFonts w:ascii="Cambria Math" w:hAnsi="Cambria Math" w:cs="Arial"/>
                    <w:sz w:val="22"/>
                    <w:szCs w:val="22"/>
                    <w:lang w:val="en-US"/>
                  </w:rPr>
                  <m:t>H</m:t>
                </m:r>
              </m:e>
              <m:sub>
                <m:r>
                  <w:rPr>
                    <w:rFonts w:ascii="Cambria Math" w:hAnsi="Times LatRus" w:cs="Arial"/>
                    <w:sz w:val="22"/>
                    <w:szCs w:val="22"/>
                    <w:lang w:val="en-US"/>
                  </w:rPr>
                  <m:t>1</m:t>
                </m:r>
              </m:sub>
            </m:sSub>
            <m:sSup>
              <m:sSupPr>
                <m:ctrlPr>
                  <w:rPr>
                    <w:rFonts w:ascii="Cambria Math" w:hAnsi="Times LatRus" w:cs="Arial"/>
                    <w:i/>
                    <w:sz w:val="22"/>
                    <w:szCs w:val="22"/>
                    <w:lang w:val="en-US"/>
                  </w:rPr>
                </m:ctrlPr>
              </m:sSupPr>
              <m:e>
                <m:r>
                  <w:rPr>
                    <w:rFonts w:ascii="Cambria Math" w:hAnsi="Cambria Math" w:cs="Arial"/>
                    <w:sz w:val="22"/>
                    <w:szCs w:val="22"/>
                    <w:lang w:val="en-US"/>
                  </w:rPr>
                  <m:t>B</m:t>
                </m:r>
              </m:e>
              <m:sup>
                <m:r>
                  <w:rPr>
                    <w:rFonts w:ascii="Cambria Math" w:hAnsi="Times LatRus" w:cs="Arial"/>
                    <w:sz w:val="22"/>
                    <w:szCs w:val="22"/>
                    <w:lang w:val="en-US"/>
                  </w:rPr>
                  <m:t>+</m:t>
                </m:r>
              </m:sup>
            </m:sSup>
          </m:e>
        </m:d>
        <m:r>
          <w:rPr>
            <w:rFonts w:ascii="Cambria Math" w:hAnsi="Times LatRus" w:cs="Arial"/>
            <w:sz w:val="22"/>
            <w:szCs w:val="22"/>
            <w:lang w:val="en-US"/>
          </w:rPr>
          <m:t>=</m:t>
        </m:r>
        <m:r>
          <w:rPr>
            <w:rFonts w:ascii="Cambria Math" w:hAnsi="Cambria Math" w:cs="Arial"/>
            <w:sz w:val="22"/>
            <w:szCs w:val="22"/>
            <w:lang w:val="en-US"/>
          </w:rPr>
          <m:t>-</m:t>
        </m:r>
        <m:nary>
          <m:naryPr>
            <m:limLoc m:val="undOvr"/>
            <m:subHide m:val="on"/>
            <m:supHide m:val="on"/>
            <m:ctrlPr>
              <w:rPr>
                <w:rFonts w:ascii="Cambria Math" w:hAnsi="Times LatRus" w:cs="Arial"/>
                <w:i/>
                <w:sz w:val="22"/>
                <w:szCs w:val="22"/>
                <w:lang w:val="en-US"/>
              </w:rPr>
            </m:ctrlPr>
          </m:naryPr>
          <m:sub/>
          <m:sup/>
          <m:e>
            <m:r>
              <w:rPr>
                <w:rFonts w:ascii="Cambria Math" w:hAnsi="Cambria Math" w:cs="Arial"/>
                <w:sz w:val="22"/>
                <w:szCs w:val="22"/>
                <w:lang w:val="en-US"/>
              </w:rPr>
              <m:t>E</m:t>
            </m:r>
            <m:nary>
              <m:naryPr>
                <m:chr m:val="∑"/>
                <m:limLoc m:val="undOvr"/>
                <m:supHide m:val="on"/>
                <m:ctrlPr>
                  <w:rPr>
                    <w:rFonts w:ascii="Cambria Math" w:hAnsi="Times LatRus" w:cs="Arial"/>
                    <w:i/>
                    <w:sz w:val="22"/>
                    <w:szCs w:val="22"/>
                    <w:lang w:val="en-US"/>
                  </w:rPr>
                </m:ctrlPr>
              </m:naryPr>
              <m:sub>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sub>
              <m:sup/>
              <m:e>
                <m:r>
                  <w:rPr>
                    <w:rFonts w:ascii="Cambria Math" w:hAnsi="Cambria Math" w:cs="Arial"/>
                    <w:sz w:val="22"/>
                    <w:szCs w:val="22"/>
                    <w:lang w:val="en-US"/>
                  </w:rPr>
                  <m:t>B</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d>
                <m:r>
                  <w:rPr>
                    <w:rFonts w:ascii="Times LatRus" w:hAnsi="Times LatRus" w:cs="Arial"/>
                    <w:sz w:val="22"/>
                    <w:szCs w:val="22"/>
                    <w:lang w:val="en-US"/>
                  </w:rPr>
                  <m:t>∙</m:t>
                </m:r>
                <m:sSub>
                  <m:sSubPr>
                    <m:ctrlPr>
                      <w:rPr>
                        <w:rFonts w:ascii="Cambria Math" w:hAnsi="Times LatRus" w:cs="Arial"/>
                        <w:i/>
                        <w:sz w:val="22"/>
                        <w:szCs w:val="22"/>
                        <w:lang w:val="en-US"/>
                      </w:rPr>
                    </m:ctrlPr>
                  </m:sSubPr>
                  <m:e>
                    <m:r>
                      <w:rPr>
                        <w:rFonts w:ascii="Cambria Math" w:hAnsi="Cambria Math" w:cs="Arial"/>
                        <w:sz w:val="22"/>
                        <w:szCs w:val="22"/>
                        <w:lang w:val="en-US"/>
                      </w:rPr>
                      <m:t>M</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j</m:t>
                        </m:r>
                      </m:sub>
                    </m:s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i</m:t>
                        </m:r>
                      </m:sub>
                    </m:sSub>
                  </m:sub>
                </m:sSub>
              </m:e>
            </m:nary>
          </m:e>
        </m:nary>
        <m:r>
          <w:rPr>
            <w:rFonts w:ascii="Cambria Math" w:hAnsi="Cambria Math" w:cs="Arial"/>
            <w:sz w:val="22"/>
            <w:szCs w:val="22"/>
            <w:lang w:val="en-US"/>
          </w:rPr>
          <m:t>d</m:t>
        </m:r>
        <m:sSup>
          <m:sSupPr>
            <m:ctrlPr>
              <w:rPr>
                <w:rFonts w:ascii="Cambria Math" w:hAnsi="Times LatRus" w:cs="Arial"/>
                <w:i/>
                <w:sz w:val="22"/>
                <w:szCs w:val="22"/>
                <w:lang w:val="en-US"/>
              </w:rPr>
            </m:ctrlPr>
          </m:sSup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sup>
            <m:r>
              <w:rPr>
                <w:rFonts w:ascii="Cambria Math" w:hAnsi="Cambria Math" w:cs="Arial"/>
                <w:sz w:val="22"/>
                <w:szCs w:val="22"/>
                <w:lang w:val="en-US"/>
              </w:rPr>
              <m:t>'</m:t>
            </m:r>
          </m:sup>
        </m:sSup>
      </m:oMath>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004E1EA8" w:rsidRPr="00566E03">
        <w:rPr>
          <w:rFonts w:ascii="Times LatRus" w:hAnsi="Times LatRus" w:cs="Arial"/>
          <w:sz w:val="22"/>
          <w:szCs w:val="22"/>
          <w:lang w:val="en-US"/>
        </w:rPr>
        <w:t xml:space="preserve">    </w:t>
      </w:r>
      <w:r w:rsidRPr="00566E03">
        <w:rPr>
          <w:rFonts w:ascii="Times LatRus" w:hAnsi="Times LatRus" w:cs="Arial"/>
          <w:sz w:val="22"/>
          <w:szCs w:val="22"/>
          <w:lang w:val="en-US"/>
        </w:rPr>
        <w:t>(12)</w:t>
      </w:r>
      <w:r w:rsidRPr="00566E03">
        <w:rPr>
          <w:rFonts w:ascii="Times LatRus" w:hAnsi="Times LatRus" w:cs="Arial"/>
          <w:sz w:val="22"/>
          <w:szCs w:val="22"/>
          <w:lang w:val="en-US"/>
        </w:rPr>
        <w:tab/>
      </w:r>
    </w:p>
    <w:p w:rsidR="00420D1E" w:rsidRPr="00566E03" w:rsidRDefault="00420D1E" w:rsidP="004E1EA8">
      <w:pPr>
        <w:ind w:firstLine="567"/>
        <w:jc w:val="both"/>
        <w:rPr>
          <w:rFonts w:ascii="Times LatRus" w:hAnsi="Times LatRus" w:cs="Arial"/>
          <w:sz w:val="22"/>
          <w:szCs w:val="22"/>
          <w:lang w:val="en-US"/>
        </w:rPr>
      </w:pPr>
      <w:r w:rsidRPr="00566E03">
        <w:rPr>
          <w:rFonts w:ascii="Times LatRus" w:hAnsi="Times LatRus" w:cs="Arial"/>
          <w:sz w:val="22"/>
          <w:szCs w:val="22"/>
          <w:lang w:val="en-US"/>
        </w:rPr>
        <w:t>Â ñèëó ëèíåéíîé íåçàâèñèìîñòè îïåðàòîðíûõ ÷ëåíîâ</w:t>
      </w:r>
      <m:oMath>
        <m:r>
          <w:rPr>
            <w:rFonts w:ascii="Cambria Math" w:hAnsi="Times LatRus" w:cs="Arial"/>
            <w:sz w:val="22"/>
            <w:szCs w:val="22"/>
            <w:lang w:val="en-US"/>
          </w:rPr>
          <m:t xml:space="preserve">   </m:t>
        </m:r>
        <m:sSubSup>
          <m:sSubSupPr>
            <m:ctrlPr>
              <w:rPr>
                <w:rFonts w:ascii="Cambria Math" w:hAnsi="Times LatRus" w:cs="Arial"/>
                <w:i/>
                <w:sz w:val="22"/>
                <w:szCs w:val="22"/>
                <w:lang w:val="en-US"/>
              </w:rPr>
            </m:ctrlPr>
          </m:sSubSupPr>
          <m:e>
            <m:r>
              <w:rPr>
                <w:rFonts w:ascii="Cambria Math" w:hAnsi="Cambria Math" w:cs="Arial"/>
                <w:sz w:val="22"/>
                <w:szCs w:val="22"/>
                <w:lang w:val="en-US"/>
              </w:rPr>
              <m:t>α</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i</m:t>
                </m:r>
              </m:sub>
            </m:sSub>
          </m:sub>
          <m:sup>
            <m:r>
              <w:rPr>
                <w:rFonts w:ascii="Cambria Math" w:hAnsi="Times LatRus" w:cs="Arial"/>
                <w:sz w:val="22"/>
                <w:szCs w:val="22"/>
                <w:lang w:val="en-US"/>
              </w:rPr>
              <m:t>+</m:t>
            </m:r>
          </m:sup>
        </m:sSubSup>
        <m:sSubSup>
          <m:sSubSupPr>
            <m:ctrlPr>
              <w:rPr>
                <w:rFonts w:ascii="Cambria Math" w:hAnsi="Times LatRus" w:cs="Arial"/>
                <w:i/>
                <w:sz w:val="22"/>
                <w:szCs w:val="22"/>
                <w:lang w:val="en-US"/>
              </w:rPr>
            </m:ctrlPr>
          </m:sSubSupPr>
          <m:e>
            <m:r>
              <w:rPr>
                <w:rFonts w:ascii="Cambria Math" w:hAnsi="Cambria Math" w:cs="Arial"/>
                <w:sz w:val="22"/>
                <w:szCs w:val="22"/>
                <w:lang w:val="en-US"/>
              </w:rPr>
              <m:t>β</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j</m:t>
                </m:r>
              </m:sub>
            </m:sSub>
          </m:sub>
          <m:sup>
            <m:r>
              <w:rPr>
                <w:rFonts w:ascii="Cambria Math" w:hAnsi="Times LatRus" w:cs="Arial"/>
                <w:sz w:val="22"/>
                <w:szCs w:val="22"/>
                <w:lang w:val="en-US"/>
              </w:rPr>
              <m:t>+</m:t>
            </m:r>
          </m:sup>
        </m:sSubSup>
      </m:oMath>
      <w:r w:rsidRPr="00566E03">
        <w:rPr>
          <w:rFonts w:ascii="Times LatRus" w:hAnsi="Times LatRus" w:cs="Arial"/>
          <w:sz w:val="22"/>
          <w:szCs w:val="22"/>
          <w:lang w:val="en-US"/>
        </w:rPr>
        <w:t xml:space="preserve">   óðàâíåíèå äâèæåíèÿ (5) ïðåîáðàçóåòñÿ ê âèäó </w:t>
      </w:r>
    </w:p>
    <w:p w:rsidR="00420D1E" w:rsidRPr="00566E03" w:rsidRDefault="007926D3" w:rsidP="00420D1E">
      <w:pPr>
        <w:jc w:val="both"/>
        <w:rPr>
          <w:rFonts w:ascii="Times LatRus" w:hAnsi="Times LatRus" w:cs="Arial"/>
          <w:sz w:val="22"/>
          <w:szCs w:val="22"/>
          <w:lang w:val="en-US"/>
        </w:rPr>
      </w:pPr>
      <w:r w:rsidRPr="00566E03">
        <w:rPr>
          <w:rFonts w:ascii="Times LatRus" w:hAnsi="Times LatRus" w:cs="Arial"/>
          <w:sz w:val="22"/>
          <w:szCs w:val="22"/>
          <w:lang w:val="en-US"/>
        </w:rPr>
        <w:lastRenderedPageBreak/>
        <w:t xml:space="preserve">                              </w:t>
      </w:r>
      <m:oMath>
        <m:d>
          <m:dPr>
            <m:ctrlPr>
              <w:rPr>
                <w:rFonts w:ascii="Cambria Math" w:hAnsi="Times LatRus" w:cs="Arial"/>
                <w:i/>
                <w:sz w:val="22"/>
                <w:szCs w:val="22"/>
                <w:lang w:val="en-US"/>
              </w:rPr>
            </m:ctrlPr>
          </m:dPr>
          <m:e>
            <m:sSub>
              <m:sSubPr>
                <m:ctrlPr>
                  <w:rPr>
                    <w:rFonts w:ascii="Cambria Math" w:hAnsi="Times LatRus" w:cs="Arial"/>
                    <w:i/>
                    <w:sz w:val="22"/>
                    <w:szCs w:val="22"/>
                    <w:lang w:val="en-US"/>
                  </w:rPr>
                </m:ctrlPr>
              </m:sSubPr>
              <m:e>
                <m:r>
                  <w:rPr>
                    <w:rFonts w:ascii="Times LatRus" w:hAnsi="Cambria Math" w:cs="Arial"/>
                    <w:sz w:val="22"/>
                    <w:szCs w:val="22"/>
                    <w:lang w:val="en-US"/>
                  </w:rPr>
                  <m:t>ℇ</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i</m:t>
                    </m:r>
                  </m:sub>
                </m:sSub>
              </m:sub>
            </m:sSub>
            <m:r>
              <w:rPr>
                <w:rFonts w:ascii="Times LatRus" w:hAnsi="Cambria Math" w:cs="Arial"/>
                <w:sz w:val="22"/>
                <w:szCs w:val="22"/>
                <w:lang w:val="en-US"/>
              </w:rPr>
              <m:t>-</m:t>
            </m:r>
            <m:sSub>
              <m:sSubPr>
                <m:ctrlPr>
                  <w:rPr>
                    <w:rFonts w:ascii="Cambria Math" w:hAnsi="Times LatRus" w:cs="Arial"/>
                    <w:i/>
                    <w:sz w:val="22"/>
                    <w:szCs w:val="22"/>
                    <w:lang w:val="en-US"/>
                  </w:rPr>
                </m:ctrlPr>
              </m:sSubPr>
              <m:e>
                <m:r>
                  <w:rPr>
                    <w:rFonts w:ascii="Times LatRus" w:hAnsi="Cambria Math" w:cs="Arial"/>
                    <w:sz w:val="22"/>
                    <w:szCs w:val="22"/>
                    <w:lang w:val="en-US"/>
                  </w:rPr>
                  <m:t>ℇ</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j</m:t>
                    </m:r>
                  </m:sub>
                </m:sSub>
              </m:sub>
            </m:sSub>
            <m:r>
              <w:rPr>
                <w:rFonts w:ascii="Cambria Math" w:hAnsi="Times LatRus" w:cs="Arial"/>
                <w:sz w:val="22"/>
                <w:szCs w:val="22"/>
                <w:lang w:val="en-US"/>
              </w:rPr>
              <m:t>+</m:t>
            </m:r>
            <m:sSub>
              <m:sSubPr>
                <m:ctrlPr>
                  <w:rPr>
                    <w:rFonts w:ascii="Cambria Math" w:hAnsi="Times LatRus" w:cs="Arial"/>
                    <w:i/>
                    <w:sz w:val="22"/>
                    <w:szCs w:val="22"/>
                    <w:lang w:val="en-US"/>
                  </w:rPr>
                </m:ctrlPr>
              </m:sSubPr>
              <m:e>
                <m:r>
                  <w:rPr>
                    <w:rFonts w:ascii="Cambria Math" w:hAnsi="Cambria Math" w:cs="Arial"/>
                    <w:sz w:val="22"/>
                    <w:szCs w:val="22"/>
                    <w:lang w:val="en-US"/>
                  </w:rPr>
                  <m:t>V</m:t>
                </m:r>
              </m:e>
              <m:sub>
                <m:r>
                  <w:rPr>
                    <w:rFonts w:ascii="Cambria Math" w:hAnsi="Cambria Math" w:cs="Arial"/>
                    <w:sz w:val="22"/>
                    <w:szCs w:val="22"/>
                    <w:lang w:val="en-US"/>
                  </w:rPr>
                  <m:t>K</m:t>
                </m:r>
              </m:sub>
            </m:sSub>
            <m:r>
              <w:rPr>
                <w:rFonts w:ascii="Times LatRus" w:hAnsi="Cambria Math" w:cs="Arial"/>
                <w:sz w:val="22"/>
                <w:szCs w:val="22"/>
                <w:lang w:val="en-US"/>
              </w:rPr>
              <m:t>-ℇ</m:t>
            </m:r>
          </m:e>
        </m:d>
        <m:r>
          <w:rPr>
            <w:rFonts w:ascii="Cambria Math" w:hAnsi="Cambria Math" w:cs="Arial"/>
            <w:sz w:val="22"/>
            <w:szCs w:val="22"/>
            <w:lang w:val="en-US"/>
          </w:rPr>
          <m:t>B</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d>
        <m:r>
          <w:rPr>
            <w:rFonts w:ascii="Times LatRus" w:hAnsi="Times LatRus" w:cs="Arial"/>
            <w:sz w:val="22"/>
            <w:szCs w:val="22"/>
            <w:lang w:val="en-US"/>
          </w:rPr>
          <m:t>∙</m:t>
        </m:r>
        <m:sSubSup>
          <m:sSubSupPr>
            <m:ctrlPr>
              <w:rPr>
                <w:rFonts w:ascii="Cambria Math" w:hAnsi="Times LatRus" w:cs="Arial"/>
                <w:i/>
                <w:sz w:val="22"/>
                <w:szCs w:val="22"/>
                <w:lang w:val="en-US"/>
              </w:rPr>
            </m:ctrlPr>
          </m:sSubSupPr>
          <m:e>
            <m:r>
              <w:rPr>
                <w:rFonts w:ascii="Cambria Math" w:hAnsi="Cambria Math" w:cs="Arial"/>
                <w:sz w:val="22"/>
                <w:szCs w:val="22"/>
                <w:lang w:val="en-US"/>
              </w:rPr>
              <m:t>α</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i</m:t>
                </m:r>
              </m:sub>
            </m:sSub>
          </m:sub>
          <m:sup>
            <m:r>
              <w:rPr>
                <w:rFonts w:ascii="Cambria Math" w:hAnsi="Times LatRus" w:cs="Arial"/>
                <w:sz w:val="22"/>
                <w:szCs w:val="22"/>
                <w:lang w:val="en-US"/>
              </w:rPr>
              <m:t>+</m:t>
            </m:r>
          </m:sup>
        </m:sSubSup>
        <m:sSubSup>
          <m:sSubSupPr>
            <m:ctrlPr>
              <w:rPr>
                <w:rFonts w:ascii="Cambria Math" w:hAnsi="Times LatRus" w:cs="Arial"/>
                <w:i/>
                <w:sz w:val="22"/>
                <w:szCs w:val="22"/>
                <w:lang w:val="en-US"/>
              </w:rPr>
            </m:ctrlPr>
          </m:sSubSupPr>
          <m:e>
            <m:r>
              <w:rPr>
                <w:rFonts w:ascii="Cambria Math" w:hAnsi="Cambria Math" w:cs="Arial"/>
                <w:sz w:val="22"/>
                <w:szCs w:val="22"/>
                <w:lang w:val="en-US"/>
              </w:rPr>
              <m:t>β</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j</m:t>
                </m:r>
              </m:sub>
            </m:sSub>
          </m:sub>
          <m:sup>
            <m:r>
              <w:rPr>
                <w:rFonts w:ascii="Cambria Math" w:hAnsi="Times LatRus" w:cs="Arial"/>
                <w:sz w:val="22"/>
                <w:szCs w:val="22"/>
                <w:lang w:val="en-US"/>
              </w:rPr>
              <m:t>+</m:t>
            </m:r>
          </m:sup>
        </m:sSubSup>
        <m:d>
          <m:dPr>
            <m:begChr m:val="|"/>
            <m:endChr m:val=""/>
            <m:ctrlPr>
              <w:rPr>
                <w:rFonts w:ascii="Cambria Math" w:hAnsi="Times LatRus" w:cs="Arial"/>
                <w:i/>
                <w:sz w:val="22"/>
                <w:szCs w:val="22"/>
                <w:lang w:val="en-US"/>
              </w:rPr>
            </m:ctrlPr>
          </m:dPr>
          <m:e>
            <m:r>
              <w:rPr>
                <w:rFonts w:ascii="Cambria Math" w:hAnsi="Times LatRus" w:cs="Arial"/>
                <w:sz w:val="22"/>
                <w:szCs w:val="22"/>
                <w:lang w:val="en-US"/>
              </w:rPr>
              <m:t>0</m:t>
            </m:r>
          </m:e>
        </m:d>
        <m:sSub>
          <m:sSubPr>
            <m:ctrlPr>
              <w:rPr>
                <w:rFonts w:ascii="Cambria Math" w:hAnsi="Times LatRus" w:cs="Arial"/>
                <w:i/>
                <w:sz w:val="22"/>
                <w:szCs w:val="22"/>
                <w:lang w:val="en-US"/>
              </w:rPr>
            </m:ctrlPr>
          </m:sSubPr>
          <m:e>
            <m:r>
              <w:rPr>
                <w:rFonts w:ascii="Cambria Math" w:hAnsi="Times LatRus" w:cs="Arial"/>
                <w:sz w:val="22"/>
                <w:szCs w:val="22"/>
                <w:lang w:val="en-US"/>
              </w:rPr>
              <m:t>&gt;</m:t>
            </m:r>
          </m:e>
          <m:sub>
            <m:r>
              <m:rPr>
                <m:sty m:val="p"/>
              </m:rPr>
              <w:rPr>
                <w:rFonts w:ascii="Times LatRus" w:hAnsi="Times LatRus" w:cs="Arial"/>
                <w:sz w:val="22"/>
                <w:szCs w:val="22"/>
                <w:lang w:val="en-US"/>
              </w:rPr>
              <m:t>óñ</m:t>
            </m:r>
          </m:sub>
        </m:sSub>
        <m:r>
          <w:rPr>
            <w:rFonts w:ascii="Cambria Math" w:hAnsi="Times LatRus" w:cs="Arial"/>
            <w:sz w:val="22"/>
            <w:szCs w:val="22"/>
            <w:lang w:val="en-US"/>
          </w:rPr>
          <m:t>=</m:t>
        </m:r>
        <m:nary>
          <m:naryPr>
            <m:limLoc m:val="undOvr"/>
            <m:subHide m:val="on"/>
            <m:supHide m:val="on"/>
            <m:ctrlPr>
              <w:rPr>
                <w:rFonts w:ascii="Cambria Math" w:hAnsi="Times LatRus" w:cs="Arial"/>
                <w:i/>
                <w:sz w:val="22"/>
                <w:szCs w:val="22"/>
                <w:lang w:val="en-US"/>
              </w:rPr>
            </m:ctrlPr>
          </m:naryPr>
          <m:sub/>
          <m:sup/>
          <m:e>
            <m:r>
              <w:rPr>
                <w:rFonts w:ascii="Cambria Math" w:hAnsi="Times LatRus" w:cs="Arial"/>
                <w:sz w:val="22"/>
                <w:szCs w:val="22"/>
                <w:lang w:val="en-US"/>
              </w:rPr>
              <m:t>EB</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Times LatRus" w:cs="Arial"/>
                        <w:sz w:val="22"/>
                        <w:szCs w:val="22"/>
                        <w:lang w:val="en-US"/>
                      </w:rPr>
                      <m:t>K</m:t>
                    </m:r>
                  </m:e>
                </m:acc>
              </m:e>
            </m:d>
            <m:sSub>
              <m:sSubPr>
                <m:ctrlPr>
                  <w:rPr>
                    <w:rFonts w:ascii="Cambria Math" w:hAnsi="Times LatRus" w:cs="Arial"/>
                    <w:i/>
                    <w:sz w:val="22"/>
                    <w:szCs w:val="22"/>
                    <w:lang w:val="en-US"/>
                  </w:rPr>
                </m:ctrlPr>
              </m:sSubPr>
              <m:e>
                <m:r>
                  <w:rPr>
                    <w:rFonts w:ascii="Cambria Math" w:hAnsi="Times LatRus" w:cs="Arial"/>
                    <w:sz w:val="22"/>
                    <w:szCs w:val="22"/>
                    <w:lang w:val="en-US"/>
                  </w:rPr>
                  <m:t>M</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Times LatRus" w:cs="Arial"/>
                            <w:sz w:val="22"/>
                            <w:szCs w:val="22"/>
                            <w:lang w:val="en-US"/>
                          </w:rPr>
                          <m:t>K</m:t>
                        </m:r>
                      </m:e>
                    </m:acc>
                  </m:e>
                  <m:sub>
                    <m:r>
                      <w:rPr>
                        <w:rFonts w:ascii="Cambria Math" w:hAnsi="Times LatRus" w:cs="Arial"/>
                        <w:sz w:val="22"/>
                        <w:szCs w:val="22"/>
                        <w:lang w:val="en-US"/>
                      </w:rPr>
                      <m:t>j</m:t>
                    </m:r>
                  </m:sub>
                </m:s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Times LatRus" w:cs="Arial"/>
                            <w:sz w:val="22"/>
                            <w:szCs w:val="22"/>
                            <w:lang w:val="en-US"/>
                          </w:rPr>
                          <m:t>K</m:t>
                        </m:r>
                      </m:e>
                    </m:acc>
                  </m:e>
                  <m:sub>
                    <m:r>
                      <w:rPr>
                        <w:rFonts w:ascii="Cambria Math" w:hAnsi="Times LatRus" w:cs="Arial"/>
                        <w:sz w:val="22"/>
                        <w:szCs w:val="22"/>
                        <w:lang w:val="en-US"/>
                      </w:rPr>
                      <m:t>i</m:t>
                    </m:r>
                  </m:sub>
                </m:sSub>
              </m:sub>
            </m:sSub>
            <m:sSup>
              <m:sSupPr>
                <m:ctrlPr>
                  <w:rPr>
                    <w:rFonts w:ascii="Cambria Math" w:hAnsi="Times LatRus" w:cs="Arial"/>
                    <w:i/>
                    <w:sz w:val="22"/>
                    <w:szCs w:val="22"/>
                    <w:lang w:val="en-US"/>
                  </w:rPr>
                </m:ctrlPr>
              </m:sSupPr>
              <m:e>
                <m:sSup>
                  <m:sSupPr>
                    <m:ctrlPr>
                      <w:rPr>
                        <w:rFonts w:ascii="Cambria Math" w:hAnsi="Times LatRus" w:cs="Arial"/>
                        <w:i/>
                        <w:sz w:val="22"/>
                        <w:szCs w:val="22"/>
                        <w:lang w:val="en-US"/>
                      </w:rPr>
                    </m:ctrlPr>
                  </m:sSupPr>
                  <m:e>
                    <m:sSup>
                      <m:sSupPr>
                        <m:ctrlPr>
                          <w:rPr>
                            <w:rFonts w:ascii="Cambria Math" w:hAnsi="Times LatRus" w:cs="Arial"/>
                            <w:i/>
                            <w:sz w:val="22"/>
                            <w:szCs w:val="22"/>
                            <w:lang w:val="en-US"/>
                          </w:rPr>
                        </m:ctrlPr>
                      </m:sSupPr>
                      <m:e>
                        <m:r>
                          <w:rPr>
                            <w:rFonts w:ascii="Cambria Math" w:hAnsi="Times LatRus" w:cs="Arial"/>
                            <w:sz w:val="22"/>
                            <w:szCs w:val="22"/>
                            <w:lang w:val="en-US"/>
                          </w:rPr>
                          <m:t>d</m:t>
                        </m:r>
                        <m:sSup>
                          <m:sSupPr>
                            <m:ctrlPr>
                              <w:rPr>
                                <w:rFonts w:ascii="Cambria Math" w:hAnsi="Times LatRus" w:cs="Arial"/>
                                <w:i/>
                                <w:sz w:val="22"/>
                                <w:szCs w:val="22"/>
                                <w:lang w:val="en-US"/>
                              </w:rPr>
                            </m:ctrlPr>
                          </m:sSupPr>
                          <m:e>
                            <m:acc>
                              <m:accPr>
                                <m:chr m:val="⃗"/>
                                <m:ctrlPr>
                                  <w:rPr>
                                    <w:rFonts w:ascii="Cambria Math" w:hAnsi="Times LatRus" w:cs="Arial"/>
                                    <w:i/>
                                    <w:sz w:val="22"/>
                                    <w:szCs w:val="22"/>
                                    <w:lang w:val="en-US"/>
                                  </w:rPr>
                                </m:ctrlPr>
                              </m:accPr>
                              <m:e>
                                <m:r>
                                  <w:rPr>
                                    <w:rFonts w:ascii="Cambria Math" w:hAnsi="Times LatRus" w:cs="Arial"/>
                                    <w:sz w:val="22"/>
                                    <w:szCs w:val="22"/>
                                    <w:lang w:val="en-US"/>
                                  </w:rPr>
                                  <m:t>r</m:t>
                                </m:r>
                              </m:e>
                            </m:acc>
                          </m:e>
                          <m:sup>
                            <m:r>
                              <w:rPr>
                                <w:rFonts w:ascii="Times LatRus" w:hAnsi="Arial LatRus" w:cs="Arial"/>
                                <w:sz w:val="22"/>
                                <w:szCs w:val="22"/>
                                <w:lang w:val="en-US"/>
                              </w:rPr>
                              <m:t>'</m:t>
                            </m:r>
                            <m:r>
                              <m:rPr>
                                <m:sty m:val="p"/>
                              </m:rPr>
                              <w:rPr>
                                <w:rFonts w:ascii="Times LatRus" w:hAnsi="Arial LatRus" w:cs="Arial"/>
                                <w:sz w:val="22"/>
                                <w:szCs w:val="22"/>
                                <w:lang w:val="en-US"/>
                              </w:rPr>
                              <m:t>'''</m:t>
                            </m:r>
                            <m:r>
                              <m:rPr>
                                <m:sty m:val="p"/>
                              </m:rPr>
                              <w:rPr>
                                <w:rFonts w:ascii="Cambria Math" w:hAnsi="Times LatRus" w:cs="Arial"/>
                                <w:sz w:val="22"/>
                                <w:szCs w:val="22"/>
                                <w:lang w:val="en-US"/>
                              </w:rPr>
                              <m:t>/</m:t>
                            </m:r>
                          </m:sup>
                        </m:sSup>
                      </m:e>
                      <m:sup>
                        <m:r>
                          <m:rPr>
                            <m:sty m:val="p"/>
                          </m:rPr>
                          <w:rPr>
                            <w:rFonts w:ascii="Times LatRus" w:hAnsi="Arial LatRus" w:cs="Arial"/>
                            <w:sz w:val="22"/>
                            <w:szCs w:val="22"/>
                            <w:lang w:val="en-US"/>
                          </w:rPr>
                          <m:t>'</m:t>
                        </m:r>
                      </m:sup>
                    </m:sSup>
                  </m:e>
                  <m:sup>
                    <m:r>
                      <w:rPr>
                        <w:rFonts w:ascii="Times LatRus" w:hAnsi="Arial LatRus" w:cs="Arial"/>
                        <w:sz w:val="22"/>
                        <w:szCs w:val="22"/>
                        <w:lang w:val="en-US"/>
                      </w:rPr>
                      <m:t>'</m:t>
                    </m:r>
                  </m:sup>
                </m:sSup>
              </m:e>
              <m:sup>
                <m:r>
                  <w:rPr>
                    <w:rFonts w:ascii="Times LatRus" w:hAnsi="Arial LatRus" w:cs="Arial"/>
                    <w:sz w:val="22"/>
                    <w:szCs w:val="22"/>
                    <w:lang w:val="en-US"/>
                  </w:rPr>
                  <m:t>'</m:t>
                </m:r>
              </m:sup>
            </m:sSup>
          </m:e>
        </m:nary>
        <m:d>
          <m:dPr>
            <m:begChr m:val=""/>
            <m:endChr m:val="|"/>
            <m:ctrlPr>
              <w:rPr>
                <w:rFonts w:ascii="Cambria Math" w:hAnsi="Times LatRus" w:cs="Arial"/>
                <w:i/>
                <w:sz w:val="22"/>
                <w:szCs w:val="22"/>
                <w:lang w:val="en-US"/>
              </w:rPr>
            </m:ctrlPr>
          </m:dPr>
          <m:e>
            <m:r>
              <w:rPr>
                <w:rFonts w:ascii="Times LatRus" w:hAnsi="Times LatRus" w:cs="Arial"/>
                <w:sz w:val="22"/>
                <w:szCs w:val="22"/>
                <w:lang w:val="en-US"/>
              </w:rPr>
              <m:t>∙</m:t>
            </m:r>
          </m:e>
        </m:d>
        <m:r>
          <w:rPr>
            <w:rFonts w:ascii="Cambria Math" w:hAnsi="Times LatRus" w:cs="Arial"/>
            <w:sz w:val="22"/>
            <w:szCs w:val="22"/>
            <w:lang w:val="en-US"/>
          </w:rPr>
          <m:t>0</m:t>
        </m:r>
        <m:sSub>
          <m:sSubPr>
            <m:ctrlPr>
              <w:rPr>
                <w:rFonts w:ascii="Cambria Math" w:hAnsi="Times LatRus" w:cs="Arial"/>
                <w:i/>
                <w:sz w:val="22"/>
                <w:szCs w:val="22"/>
                <w:lang w:val="en-US"/>
              </w:rPr>
            </m:ctrlPr>
          </m:sSubPr>
          <m:e>
            <m:r>
              <w:rPr>
                <w:rFonts w:ascii="Cambria Math" w:hAnsi="Times LatRus" w:cs="Arial"/>
                <w:sz w:val="22"/>
                <w:szCs w:val="22"/>
                <w:lang w:val="en-US"/>
              </w:rPr>
              <m:t>&gt;</m:t>
            </m:r>
          </m:e>
          <m:sub>
            <m:r>
              <m:rPr>
                <m:sty m:val="p"/>
              </m:rPr>
              <w:rPr>
                <w:rFonts w:ascii="Arial LatRus" w:hAnsi="Times LatRus" w:cs="Arial"/>
                <w:sz w:val="22"/>
                <w:szCs w:val="22"/>
                <w:lang w:val="en-US"/>
              </w:rPr>
              <m:t>óñ</m:t>
            </m:r>
            <m:r>
              <m:rPr>
                <m:sty m:val="p"/>
              </m:rPr>
              <w:rPr>
                <w:rFonts w:ascii="Cambria Math" w:hAnsi="Times LatRus" w:cs="Arial"/>
                <w:sz w:val="22"/>
                <w:szCs w:val="22"/>
                <w:lang w:val="en-US"/>
              </w:rPr>
              <m:t>.</m:t>
            </m:r>
          </m:sub>
        </m:sSub>
      </m:oMath>
      <w:r w:rsidR="00420D1E" w:rsidRPr="00566E03">
        <w:rPr>
          <w:rFonts w:ascii="Times LatRus" w:hAnsi="Times LatRus" w:cs="Arial"/>
          <w:sz w:val="22"/>
          <w:szCs w:val="22"/>
          <w:lang w:val="en-US"/>
        </w:rPr>
        <w:tab/>
      </w:r>
      <w:r w:rsidRPr="00566E03">
        <w:rPr>
          <w:rFonts w:ascii="Times LatRus" w:hAnsi="Times LatRus" w:cs="Arial"/>
          <w:sz w:val="22"/>
          <w:szCs w:val="22"/>
          <w:lang w:val="en-US"/>
        </w:rPr>
        <w:t xml:space="preserve">    </w:t>
      </w:r>
      <w:r w:rsidR="00420D1E" w:rsidRPr="00566E03">
        <w:rPr>
          <w:rFonts w:ascii="Times LatRus" w:hAnsi="Times LatRus" w:cs="Arial"/>
          <w:sz w:val="22"/>
          <w:szCs w:val="22"/>
          <w:lang w:val="en-US"/>
        </w:rPr>
        <w:t>(13)</w:t>
      </w:r>
      <w:r w:rsidR="00420D1E" w:rsidRPr="00566E03">
        <w:rPr>
          <w:rFonts w:ascii="Times LatRus" w:hAnsi="Times LatRus" w:cs="Arial"/>
          <w:sz w:val="22"/>
          <w:szCs w:val="22"/>
          <w:lang w:val="en-US"/>
        </w:rPr>
        <w:tab/>
      </w:r>
    </w:p>
    <w:p w:rsidR="00420D1E"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 xml:space="preserve">ãäå  </w:t>
      </w:r>
      <m:oMath>
        <m:r>
          <w:rPr>
            <w:rFonts w:ascii="Times LatRus" w:hAnsi="Cambria Math" w:cs="Arial"/>
            <w:sz w:val="22"/>
            <w:szCs w:val="22"/>
            <w:lang w:val="en-US"/>
          </w:rPr>
          <m:t>ℇ</m:t>
        </m:r>
        <m:r>
          <w:rPr>
            <w:rFonts w:ascii="Cambria Math" w:hAnsi="Times LatRus" w:cs="Arial"/>
            <w:sz w:val="22"/>
            <w:szCs w:val="22"/>
            <w:lang w:val="en-US"/>
          </w:rPr>
          <m:t>=</m:t>
        </m:r>
        <m:r>
          <w:rPr>
            <w:rFonts w:ascii="Cambria Math" w:hAnsi="Cambria Math" w:cs="Arial"/>
            <w:sz w:val="22"/>
            <w:szCs w:val="22"/>
            <w:lang w:val="en-US"/>
          </w:rPr>
          <m:t>ℏω</m:t>
        </m:r>
        <m:r>
          <w:rPr>
            <w:rFonts w:ascii="Times LatRus" w:hAnsi="Cambria Math" w:cs="Arial"/>
            <w:sz w:val="22"/>
            <w:szCs w:val="22"/>
            <w:lang w:val="en-US"/>
          </w:rPr>
          <m:t>-</m:t>
        </m:r>
        <m:sSub>
          <m:sSubPr>
            <m:ctrlPr>
              <w:rPr>
                <w:rFonts w:ascii="Cambria Math" w:hAnsi="Times LatRus" w:cs="Arial"/>
                <w:i/>
                <w:sz w:val="22"/>
                <w:szCs w:val="22"/>
                <w:lang w:val="en-US"/>
              </w:rPr>
            </m:ctrlPr>
          </m:sSubPr>
          <m:e>
            <m:r>
              <w:rPr>
                <w:rFonts w:ascii="Cambria Math" w:hAnsi="Cambria Math" w:cs="Arial"/>
                <w:sz w:val="22"/>
                <w:szCs w:val="22"/>
                <w:lang w:val="en-US"/>
              </w:rPr>
              <m:t>E</m:t>
            </m:r>
          </m:e>
          <m:sub>
            <m:r>
              <w:rPr>
                <w:rFonts w:ascii="Cambria Math" w:hAnsi="Cambria Math" w:cs="Arial"/>
                <w:sz w:val="22"/>
                <w:szCs w:val="22"/>
                <w:lang w:val="en-US"/>
              </w:rPr>
              <m:t>g</m:t>
            </m:r>
          </m:sub>
        </m:sSub>
        <m:r>
          <w:rPr>
            <w:rFonts w:ascii="Cambria Math" w:hAnsi="Times LatRus" w:cs="Arial"/>
            <w:sz w:val="22"/>
            <w:szCs w:val="22"/>
            <w:lang w:val="en-US"/>
          </w:rPr>
          <m:t xml:space="preserve">, </m:t>
        </m:r>
      </m:oMath>
      <w:r w:rsidRPr="00566E03">
        <w:rPr>
          <w:rFonts w:ascii="Times LatRus" w:hAnsi="Times LatRus" w:cs="Arial"/>
          <w:sz w:val="22"/>
          <w:szCs w:val="22"/>
          <w:lang w:val="en-US"/>
        </w:rPr>
        <w:t xml:space="preserve"> </w:t>
      </w:r>
      <m:oMath>
        <m:sSub>
          <m:sSubPr>
            <m:ctrlPr>
              <w:rPr>
                <w:rFonts w:ascii="Cambria Math" w:hAnsi="Times LatRus" w:cs="Arial"/>
                <w:i/>
                <w:sz w:val="22"/>
                <w:szCs w:val="22"/>
                <w:lang w:val="en-US"/>
              </w:rPr>
            </m:ctrlPr>
          </m:sSubPr>
          <m:e>
            <m:r>
              <w:rPr>
                <w:rFonts w:ascii="Cambria Math" w:hAnsi="Cambria Math" w:cs="Arial"/>
                <w:sz w:val="22"/>
                <w:szCs w:val="22"/>
                <w:lang w:val="en-US"/>
              </w:rPr>
              <m:t>M</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j</m:t>
                </m:r>
              </m:sub>
            </m:s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i</m:t>
                </m:r>
              </m:sub>
            </m:sSub>
          </m:sub>
        </m:sSub>
        <m:r>
          <w:rPr>
            <w:rFonts w:ascii="Cambria Math" w:hAnsi="Times LatRus" w:cs="Arial"/>
            <w:sz w:val="22"/>
            <w:szCs w:val="22"/>
            <w:lang w:val="en-US"/>
          </w:rPr>
          <m:t>=</m:t>
        </m:r>
        <m:r>
          <w:rPr>
            <w:rFonts w:ascii="Cambria Math" w:hAnsi="Cambria Math" w:cs="Arial"/>
            <w:sz w:val="22"/>
            <w:szCs w:val="22"/>
            <w:lang w:val="en-US"/>
          </w:rPr>
          <m:t>e</m:t>
        </m:r>
        <m:sSub>
          <m:sSubPr>
            <m:ctrlPr>
              <w:rPr>
                <w:rFonts w:ascii="Cambria Math" w:hAnsi="Times LatRus" w:cs="Arial"/>
                <w:i/>
                <w:sz w:val="22"/>
                <w:szCs w:val="22"/>
                <w:lang w:val="en-US"/>
              </w:rPr>
            </m:ctrlPr>
          </m:sSubPr>
          <m:e>
            <m:r>
              <w:rPr>
                <w:rFonts w:ascii="Cambria Math" w:hAnsi="Cambria Math" w:cs="Arial"/>
                <w:sz w:val="22"/>
                <w:szCs w:val="22"/>
                <w:lang w:val="en-US"/>
              </w:rPr>
              <m:t>ψ</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j</m:t>
                </m:r>
              </m:sub>
            </m:sSub>
          </m:sub>
        </m:sSub>
        <m:r>
          <w:rPr>
            <w:rFonts w:ascii="Cambria Math" w:hAnsi="Cambria Math" w:cs="Arial"/>
            <w:sz w:val="22"/>
            <w:szCs w:val="22"/>
            <w:lang w:val="en-US"/>
          </w:rPr>
          <m:t>r</m:t>
        </m:r>
        <m:sSub>
          <m:sSubPr>
            <m:ctrlPr>
              <w:rPr>
                <w:rFonts w:ascii="Cambria Math" w:hAnsi="Times LatRus" w:cs="Arial"/>
                <w:i/>
                <w:sz w:val="22"/>
                <w:szCs w:val="22"/>
                <w:lang w:val="en-US"/>
              </w:rPr>
            </m:ctrlPr>
          </m:sSubPr>
          <m:e>
            <m:r>
              <w:rPr>
                <w:rFonts w:ascii="Cambria Math" w:hAnsi="Cambria Math" w:cs="Arial"/>
                <w:sz w:val="22"/>
                <w:szCs w:val="22"/>
                <w:lang w:val="en-US"/>
              </w:rPr>
              <m:t>ψ</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i</m:t>
                </m:r>
              </m:sub>
            </m:sSub>
          </m:sub>
        </m:sSub>
      </m:oMath>
      <w:r w:rsidRPr="00566E03">
        <w:rPr>
          <w:rFonts w:ascii="Times LatRus" w:hAnsi="Times LatRus" w:cs="Arial"/>
          <w:sz w:val="22"/>
          <w:szCs w:val="22"/>
          <w:lang w:val="en-US"/>
        </w:rPr>
        <w:t xml:space="preserve">   -äèïîëüíàÿ ïëîòíîñòü ïåðåõîäà, </w:t>
      </w:r>
    </w:p>
    <w:p w:rsidR="001657A6" w:rsidRPr="00566E03" w:rsidRDefault="001657A6" w:rsidP="00420D1E">
      <w:pPr>
        <w:jc w:val="both"/>
        <w:rPr>
          <w:rFonts w:ascii="Times LatRus" w:hAnsi="Times LatRus" w:cs="Arial"/>
          <w:sz w:val="22"/>
          <w:szCs w:val="22"/>
          <w:lang w:val="en-US"/>
        </w:rPr>
      </w:pPr>
    </w:p>
    <w:p w:rsidR="00420D1E" w:rsidRDefault="007926D3" w:rsidP="00420D1E">
      <w:pPr>
        <w:jc w:val="both"/>
        <w:rPr>
          <w:rFonts w:ascii="Times LatRus" w:hAnsi="Times LatRus" w:cs="Arial"/>
          <w:sz w:val="22"/>
          <w:szCs w:val="22"/>
          <w:lang w:val="en-US"/>
        </w:rPr>
      </w:pPr>
      <w:r w:rsidRPr="00566E03">
        <w:rPr>
          <w:rFonts w:ascii="Times LatRus" w:hAnsi="Times LatRus" w:cs="Arial"/>
          <w:sz w:val="22"/>
          <w:szCs w:val="22"/>
          <w:lang w:val="en-US"/>
        </w:rPr>
        <w:t xml:space="preserve">                                         </w:t>
      </w:r>
      <m:oMath>
        <m:sSub>
          <m:sSubPr>
            <m:ctrlPr>
              <w:rPr>
                <w:rFonts w:ascii="Cambria Math" w:hAnsi="Times LatRus" w:cs="Arial"/>
                <w:i/>
                <w:sz w:val="22"/>
                <w:szCs w:val="22"/>
                <w:lang w:val="en-US"/>
              </w:rPr>
            </m:ctrlPr>
          </m:sSubPr>
          <m:e>
            <m:r>
              <w:rPr>
                <w:rFonts w:ascii="Cambria Math" w:hAnsi="Cambria Math" w:cs="Arial"/>
                <w:sz w:val="22"/>
                <w:szCs w:val="22"/>
                <w:lang w:val="en-US"/>
              </w:rPr>
              <m:t>V</m:t>
            </m:r>
          </m:e>
          <m:sub>
            <m:r>
              <w:rPr>
                <w:rFonts w:ascii="Cambria Math" w:hAnsi="Cambria Math" w:cs="Arial"/>
                <w:sz w:val="22"/>
                <w:szCs w:val="22"/>
                <w:lang w:val="en-US"/>
              </w:rPr>
              <m:t>K</m:t>
            </m:r>
          </m:sub>
        </m:sSub>
        <m:r>
          <w:rPr>
            <w:rFonts w:ascii="Cambria Math" w:hAnsi="Times LatRus" w:cs="Arial"/>
            <w:sz w:val="22"/>
            <w:szCs w:val="22"/>
            <w:lang w:val="en-US"/>
          </w:rPr>
          <m:t>=&lt;</m:t>
        </m:r>
        <m:sSub>
          <m:sSubPr>
            <m:ctrlPr>
              <w:rPr>
                <w:rFonts w:ascii="Cambria Math" w:hAnsi="Times LatRus" w:cs="Arial"/>
                <w:i/>
                <w:sz w:val="22"/>
                <w:szCs w:val="22"/>
                <w:lang w:val="en-US"/>
              </w:rPr>
            </m:ctrlPr>
          </m:sSubPr>
          <m:e>
            <m:r>
              <w:rPr>
                <w:rFonts w:ascii="Cambria Math" w:hAnsi="Cambria Math" w:cs="Arial"/>
                <w:sz w:val="22"/>
                <w:szCs w:val="22"/>
                <w:lang w:val="en-US"/>
              </w:rPr>
              <m:t>ψ</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i</m:t>
                </m:r>
              </m:sub>
            </m:sSub>
          </m:sub>
        </m:sSub>
        <m:sSub>
          <m:sSubPr>
            <m:ctrlPr>
              <w:rPr>
                <w:rFonts w:ascii="Cambria Math" w:hAnsi="Times LatRus" w:cs="Arial"/>
                <w:i/>
                <w:sz w:val="22"/>
                <w:szCs w:val="22"/>
                <w:lang w:val="en-US"/>
              </w:rPr>
            </m:ctrlPr>
          </m:sSubPr>
          <m:e>
            <m:r>
              <w:rPr>
                <w:rFonts w:ascii="Cambria Math" w:hAnsi="Cambria Math" w:cs="Arial"/>
                <w:sz w:val="22"/>
                <w:szCs w:val="22"/>
                <w:lang w:val="en-US"/>
              </w:rPr>
              <m:t>ψ</m:t>
            </m:r>
          </m:e>
          <m:sub>
            <m:sSubSup>
              <m:sSubSupPr>
                <m:ctrlPr>
                  <w:rPr>
                    <w:rFonts w:ascii="Cambria Math" w:hAnsi="Times LatRus" w:cs="Arial"/>
                    <w:i/>
                    <w:sz w:val="22"/>
                    <w:szCs w:val="22"/>
                    <w:lang w:val="en-US"/>
                  </w:rPr>
                </m:ctrlPr>
              </m:sSubSup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j</m:t>
                </m:r>
              </m:sub>
              <m:sup>
                <m:r>
                  <w:rPr>
                    <w:rFonts w:ascii="Cambria Math" w:hAnsi="Cambria Math" w:cs="Arial"/>
                    <w:sz w:val="22"/>
                    <w:szCs w:val="22"/>
                    <w:lang w:val="en-US"/>
                  </w:rPr>
                  <m:t>'</m:t>
                </m:r>
              </m:sup>
            </m:sSubSup>
          </m:sub>
        </m:sSub>
        <m:d>
          <m:dPr>
            <m:begChr m:val="|"/>
            <m:endChr m:val="|"/>
            <m:ctrlPr>
              <w:rPr>
                <w:rFonts w:ascii="Cambria Math" w:hAnsi="Times LatRus" w:cs="Arial"/>
                <w:i/>
                <w:sz w:val="22"/>
                <w:szCs w:val="22"/>
                <w:lang w:val="en-US"/>
              </w:rPr>
            </m:ctrlPr>
          </m:dPr>
          <m:e>
            <m:f>
              <m:fPr>
                <m:ctrlPr>
                  <w:rPr>
                    <w:rFonts w:ascii="Cambria Math" w:hAnsi="Times LatRus" w:cs="Arial"/>
                    <w:i/>
                    <w:sz w:val="22"/>
                    <w:szCs w:val="22"/>
                    <w:lang w:val="en-US"/>
                  </w:rPr>
                </m:ctrlPr>
              </m:fPr>
              <m:num>
                <m:sSup>
                  <m:sSupPr>
                    <m:ctrlPr>
                      <w:rPr>
                        <w:rFonts w:ascii="Cambria Math" w:hAnsi="Times LatRus" w:cs="Arial"/>
                        <w:i/>
                        <w:sz w:val="22"/>
                        <w:szCs w:val="22"/>
                        <w:lang w:val="en-US"/>
                      </w:rPr>
                    </m:ctrlPr>
                  </m:sSupPr>
                  <m:e>
                    <m:r>
                      <w:rPr>
                        <w:rFonts w:ascii="Cambria Math" w:hAnsi="Times LatRus" w:cs="Arial"/>
                        <w:sz w:val="22"/>
                        <w:szCs w:val="22"/>
                        <w:lang w:val="en-US"/>
                      </w:rPr>
                      <m:t>e</m:t>
                    </m:r>
                  </m:e>
                  <m:sup>
                    <m:r>
                      <w:rPr>
                        <w:rFonts w:ascii="Cambria Math" w:hAnsi="Times LatRus" w:cs="Arial"/>
                        <w:sz w:val="22"/>
                        <w:szCs w:val="22"/>
                        <w:lang w:val="en-US"/>
                      </w:rPr>
                      <m:t>2</m:t>
                    </m:r>
                  </m:sup>
                </m:sSup>
              </m:num>
              <m:den>
                <m:sSub>
                  <m:sSubPr>
                    <m:ctrlPr>
                      <w:rPr>
                        <w:rFonts w:ascii="Cambria Math" w:hAnsi="Times LatRus" w:cs="Arial"/>
                        <w:i/>
                        <w:sz w:val="22"/>
                        <w:szCs w:val="22"/>
                        <w:lang w:val="en-US"/>
                      </w:rPr>
                    </m:ctrlPr>
                  </m:sSubPr>
                  <m:e>
                    <m:r>
                      <w:rPr>
                        <w:rFonts w:ascii="Cambria Math" w:hAnsi="Times LatRus" w:cs="Arial"/>
                        <w:sz w:val="22"/>
                        <w:szCs w:val="22"/>
                        <w:lang w:val="en-US"/>
                      </w:rPr>
                      <m:t>r</m:t>
                    </m:r>
                  </m:e>
                  <m:sub>
                    <m:r>
                      <w:rPr>
                        <w:rFonts w:ascii="Cambria Math" w:hAnsi="Times LatRus" w:cs="Arial"/>
                        <w:sz w:val="22"/>
                        <w:szCs w:val="22"/>
                        <w:lang w:val="en-US"/>
                      </w:rPr>
                      <m:t>ij</m:t>
                    </m:r>
                  </m:sub>
                </m:sSub>
              </m:den>
            </m:f>
          </m:e>
        </m:d>
        <m:sSub>
          <m:sSubPr>
            <m:ctrlPr>
              <w:rPr>
                <w:rFonts w:ascii="Cambria Math" w:hAnsi="Times LatRus" w:cs="Arial"/>
                <w:i/>
                <w:sz w:val="22"/>
                <w:szCs w:val="22"/>
                <w:lang w:val="en-US"/>
              </w:rPr>
            </m:ctrlPr>
          </m:sSubPr>
          <m:e>
            <m:r>
              <w:rPr>
                <w:rFonts w:ascii="Cambria Math" w:hAnsi="Cambria Math" w:cs="Arial"/>
                <w:sz w:val="22"/>
                <w:szCs w:val="22"/>
                <w:lang w:val="en-US"/>
              </w:rPr>
              <m:t>ψ</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Times LatRus" w:cs="Arial"/>
                        <w:sz w:val="22"/>
                        <w:szCs w:val="22"/>
                        <w:lang w:val="en-US"/>
                      </w:rPr>
                      <m:t>K</m:t>
                    </m:r>
                  </m:e>
                </m:acc>
              </m:e>
              <m:sub>
                <m:r>
                  <w:rPr>
                    <w:rFonts w:ascii="Cambria Math" w:hAnsi="Times LatRus" w:cs="Arial"/>
                    <w:sz w:val="22"/>
                    <w:szCs w:val="22"/>
                    <w:lang w:val="en-US"/>
                  </w:rPr>
                  <m:t>j</m:t>
                </m:r>
              </m:sub>
            </m:sSub>
          </m:sub>
        </m:sSub>
        <m:sSub>
          <m:sSubPr>
            <m:ctrlPr>
              <w:rPr>
                <w:rFonts w:ascii="Cambria Math" w:hAnsi="Times LatRus" w:cs="Arial"/>
                <w:i/>
                <w:sz w:val="22"/>
                <w:szCs w:val="22"/>
                <w:lang w:val="en-US"/>
              </w:rPr>
            </m:ctrlPr>
          </m:sSubPr>
          <m:e>
            <m:r>
              <w:rPr>
                <w:rFonts w:ascii="Cambria Math" w:hAnsi="Cambria Math" w:cs="Arial"/>
                <w:sz w:val="22"/>
                <w:szCs w:val="22"/>
                <w:lang w:val="en-US"/>
              </w:rPr>
              <m:t>ψ</m:t>
            </m:r>
          </m:e>
          <m:sub>
            <m:sSubSup>
              <m:sSubSupPr>
                <m:ctrlPr>
                  <w:rPr>
                    <w:rFonts w:ascii="Cambria Math" w:hAnsi="Times LatRus" w:cs="Arial"/>
                    <w:i/>
                    <w:sz w:val="22"/>
                    <w:szCs w:val="22"/>
                    <w:lang w:val="en-US"/>
                  </w:rPr>
                </m:ctrlPr>
              </m:sSubSup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i</m:t>
                </m:r>
              </m:sub>
              <m:sup>
                <m:r>
                  <w:rPr>
                    <w:rFonts w:ascii="Cambria Math" w:hAnsi="Cambria Math" w:cs="Arial"/>
                    <w:sz w:val="22"/>
                    <w:szCs w:val="22"/>
                    <w:lang w:val="en-US"/>
                  </w:rPr>
                  <m:t>'</m:t>
                </m:r>
              </m:sup>
            </m:sSubSup>
          </m:sub>
        </m:sSub>
        <m:r>
          <w:rPr>
            <w:rFonts w:ascii="Cambria Math" w:hAnsi="Times LatRus" w:cs="Arial"/>
            <w:sz w:val="22"/>
            <w:szCs w:val="22"/>
            <w:lang w:val="en-US"/>
          </w:rPr>
          <m:t>&gt;</m:t>
        </m:r>
        <m:r>
          <w:rPr>
            <w:rFonts w:ascii="Cambria Math" w:hAnsi="Cambria Math" w:cs="Arial"/>
            <w:sz w:val="22"/>
            <w:szCs w:val="22"/>
            <w:lang w:val="en-US"/>
          </w:rPr>
          <m:t>-</m:t>
        </m:r>
        <m:r>
          <w:rPr>
            <w:rFonts w:ascii="Cambria Math" w:hAnsi="Times LatRus" w:cs="Arial"/>
            <w:sz w:val="22"/>
            <w:szCs w:val="22"/>
            <w:lang w:val="en-US"/>
          </w:rPr>
          <m:t>&lt;</m:t>
        </m:r>
        <m:sSub>
          <m:sSubPr>
            <m:ctrlPr>
              <w:rPr>
                <w:rFonts w:ascii="Cambria Math" w:hAnsi="Times LatRus" w:cs="Arial"/>
                <w:i/>
                <w:sz w:val="22"/>
                <w:szCs w:val="22"/>
                <w:lang w:val="en-US"/>
              </w:rPr>
            </m:ctrlPr>
          </m:sSubPr>
          <m:e>
            <m:r>
              <w:rPr>
                <w:rFonts w:ascii="Cambria Math" w:hAnsi="Cambria Math" w:cs="Arial"/>
                <w:sz w:val="22"/>
                <w:szCs w:val="22"/>
                <w:lang w:val="en-US"/>
              </w:rPr>
              <m:t>ψ</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i</m:t>
                </m:r>
              </m:sub>
            </m:sSub>
          </m:sub>
        </m:sSub>
        <m:sSub>
          <m:sSubPr>
            <m:ctrlPr>
              <w:rPr>
                <w:rFonts w:ascii="Cambria Math" w:hAnsi="Times LatRus" w:cs="Arial"/>
                <w:i/>
                <w:sz w:val="22"/>
                <w:szCs w:val="22"/>
                <w:lang w:val="en-US"/>
              </w:rPr>
            </m:ctrlPr>
          </m:sSubPr>
          <m:e>
            <m:r>
              <w:rPr>
                <w:rFonts w:ascii="Cambria Math" w:hAnsi="Cambria Math" w:cs="Arial"/>
                <w:sz w:val="22"/>
                <w:szCs w:val="22"/>
                <w:lang w:val="en-US"/>
              </w:rPr>
              <m:t>ψ</m:t>
            </m:r>
          </m:e>
          <m:sub>
            <m:sSubSup>
              <m:sSubSupPr>
                <m:ctrlPr>
                  <w:rPr>
                    <w:rFonts w:ascii="Cambria Math" w:hAnsi="Times LatRus" w:cs="Arial"/>
                    <w:i/>
                    <w:sz w:val="22"/>
                    <w:szCs w:val="22"/>
                    <w:lang w:val="en-US"/>
                  </w:rPr>
                </m:ctrlPr>
              </m:sSubSup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j</m:t>
                </m:r>
              </m:sub>
              <m:sup>
                <m:r>
                  <w:rPr>
                    <w:rFonts w:ascii="Cambria Math" w:hAnsi="Cambria Math" w:cs="Arial"/>
                    <w:sz w:val="22"/>
                    <w:szCs w:val="22"/>
                    <w:lang w:val="en-US"/>
                  </w:rPr>
                  <m:t>'</m:t>
                </m:r>
              </m:sup>
            </m:sSubSup>
          </m:sub>
        </m:sSub>
        <m:d>
          <m:dPr>
            <m:begChr m:val="|"/>
            <m:endChr m:val="|"/>
            <m:ctrlPr>
              <w:rPr>
                <w:rFonts w:ascii="Cambria Math" w:hAnsi="Times LatRus" w:cs="Arial"/>
                <w:i/>
                <w:sz w:val="22"/>
                <w:szCs w:val="22"/>
                <w:lang w:val="en-US"/>
              </w:rPr>
            </m:ctrlPr>
          </m:dPr>
          <m:e>
            <m:f>
              <m:fPr>
                <m:ctrlPr>
                  <w:rPr>
                    <w:rFonts w:ascii="Cambria Math" w:hAnsi="Times LatRus" w:cs="Arial"/>
                    <w:i/>
                    <w:sz w:val="22"/>
                    <w:szCs w:val="22"/>
                    <w:lang w:val="en-US"/>
                  </w:rPr>
                </m:ctrlPr>
              </m:fPr>
              <m:num>
                <m:sSup>
                  <m:sSupPr>
                    <m:ctrlPr>
                      <w:rPr>
                        <w:rFonts w:ascii="Cambria Math" w:hAnsi="Times LatRus" w:cs="Arial"/>
                        <w:i/>
                        <w:sz w:val="22"/>
                        <w:szCs w:val="22"/>
                        <w:lang w:val="en-US"/>
                      </w:rPr>
                    </m:ctrlPr>
                  </m:sSupPr>
                  <m:e>
                    <m:r>
                      <w:rPr>
                        <w:rFonts w:ascii="Cambria Math" w:hAnsi="Times LatRus" w:cs="Arial"/>
                        <w:sz w:val="22"/>
                        <w:szCs w:val="22"/>
                        <w:lang w:val="en-US"/>
                      </w:rPr>
                      <m:t>e</m:t>
                    </m:r>
                  </m:e>
                  <m:sup>
                    <m:r>
                      <w:rPr>
                        <w:rFonts w:ascii="Cambria Math" w:hAnsi="Times LatRus" w:cs="Arial"/>
                        <w:sz w:val="22"/>
                        <w:szCs w:val="22"/>
                        <w:lang w:val="en-US"/>
                      </w:rPr>
                      <m:t>2</m:t>
                    </m:r>
                  </m:sup>
                </m:sSup>
              </m:num>
              <m:den>
                <m:sSub>
                  <m:sSubPr>
                    <m:ctrlPr>
                      <w:rPr>
                        <w:rFonts w:ascii="Cambria Math" w:hAnsi="Times LatRus" w:cs="Arial"/>
                        <w:i/>
                        <w:sz w:val="22"/>
                        <w:szCs w:val="22"/>
                        <w:lang w:val="en-US"/>
                      </w:rPr>
                    </m:ctrlPr>
                  </m:sSubPr>
                  <m:e>
                    <m:r>
                      <w:rPr>
                        <w:rFonts w:ascii="Cambria Math" w:hAnsi="Times LatRus" w:cs="Arial"/>
                        <w:sz w:val="22"/>
                        <w:szCs w:val="22"/>
                        <w:lang w:val="en-US"/>
                      </w:rPr>
                      <m:t>r</m:t>
                    </m:r>
                  </m:e>
                  <m:sub>
                    <m:r>
                      <w:rPr>
                        <w:rFonts w:ascii="Cambria Math" w:hAnsi="Times LatRus" w:cs="Arial"/>
                        <w:sz w:val="22"/>
                        <w:szCs w:val="22"/>
                        <w:lang w:val="en-US"/>
                      </w:rPr>
                      <m:t>ij</m:t>
                    </m:r>
                  </m:sub>
                </m:sSub>
              </m:den>
            </m:f>
          </m:e>
        </m:d>
        <m:sSub>
          <m:sSubPr>
            <m:ctrlPr>
              <w:rPr>
                <w:rFonts w:ascii="Cambria Math" w:hAnsi="Times LatRus" w:cs="Arial"/>
                <w:i/>
                <w:sz w:val="22"/>
                <w:szCs w:val="22"/>
                <w:lang w:val="en-US"/>
              </w:rPr>
            </m:ctrlPr>
          </m:sSubPr>
          <m:e>
            <m:r>
              <w:rPr>
                <w:rFonts w:ascii="Cambria Math" w:hAnsi="Cambria Math" w:cs="Arial"/>
                <w:sz w:val="22"/>
                <w:szCs w:val="22"/>
                <w:lang w:val="en-US"/>
              </w:rPr>
              <m:t>ψ</m:t>
            </m:r>
          </m:e>
          <m:sub>
            <m:sSubSup>
              <m:sSubSupPr>
                <m:ctrlPr>
                  <w:rPr>
                    <w:rFonts w:ascii="Cambria Math" w:hAnsi="Times LatRus" w:cs="Arial"/>
                    <w:i/>
                    <w:sz w:val="22"/>
                    <w:szCs w:val="22"/>
                    <w:lang w:val="en-US"/>
                  </w:rPr>
                </m:ctrlPr>
              </m:sSubSup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i</m:t>
                </m:r>
              </m:sub>
              <m:sup>
                <m:r>
                  <w:rPr>
                    <w:rFonts w:ascii="Cambria Math" w:hAnsi="Cambria Math" w:cs="Arial"/>
                    <w:sz w:val="22"/>
                    <w:szCs w:val="22"/>
                    <w:lang w:val="en-US"/>
                  </w:rPr>
                  <m:t>'</m:t>
                </m:r>
              </m:sup>
            </m:sSubSup>
          </m:sub>
        </m:sSub>
        <m:sSub>
          <m:sSubPr>
            <m:ctrlPr>
              <w:rPr>
                <w:rFonts w:ascii="Cambria Math" w:hAnsi="Times LatRus" w:cs="Arial"/>
                <w:i/>
                <w:sz w:val="22"/>
                <w:szCs w:val="22"/>
                <w:lang w:val="en-US"/>
              </w:rPr>
            </m:ctrlPr>
          </m:sSubPr>
          <m:e>
            <m:r>
              <w:rPr>
                <w:rFonts w:ascii="Cambria Math" w:hAnsi="Cambria Math" w:cs="Arial"/>
                <w:sz w:val="22"/>
                <w:szCs w:val="22"/>
                <w:lang w:val="en-US"/>
              </w:rPr>
              <m:t>ψ</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j</m:t>
                </m:r>
              </m:sub>
            </m:sSub>
          </m:sub>
        </m:sSub>
        <m:r>
          <w:rPr>
            <w:rFonts w:ascii="Cambria Math" w:hAnsi="Times LatRus" w:cs="Arial"/>
            <w:sz w:val="22"/>
            <w:szCs w:val="22"/>
            <w:lang w:val="en-US"/>
          </w:rPr>
          <m:t>&gt;</m:t>
        </m:r>
      </m:oMath>
      <w:r w:rsidR="00420D1E" w:rsidRPr="00566E03">
        <w:rPr>
          <w:rFonts w:ascii="Times LatRus" w:hAnsi="Times LatRus" w:cs="Arial"/>
          <w:sz w:val="22"/>
          <w:szCs w:val="22"/>
          <w:lang w:val="en-US"/>
        </w:rPr>
        <w:tab/>
      </w:r>
      <w:r w:rsidRPr="00566E03">
        <w:rPr>
          <w:rFonts w:ascii="Times LatRus" w:hAnsi="Times LatRus" w:cs="Arial"/>
          <w:sz w:val="22"/>
          <w:szCs w:val="22"/>
          <w:lang w:val="en-US"/>
        </w:rPr>
        <w:t xml:space="preserve">                 </w:t>
      </w:r>
      <w:r w:rsidR="00420D1E" w:rsidRPr="00566E03">
        <w:rPr>
          <w:rFonts w:ascii="Times LatRus" w:hAnsi="Times LatRus" w:cs="Arial"/>
          <w:sz w:val="22"/>
          <w:szCs w:val="22"/>
          <w:lang w:val="en-US"/>
        </w:rPr>
        <w:t>(14)</w:t>
      </w:r>
    </w:p>
    <w:p w:rsidR="001657A6" w:rsidRPr="00566E03" w:rsidRDefault="001657A6" w:rsidP="00420D1E">
      <w:pPr>
        <w:jc w:val="both"/>
        <w:rPr>
          <w:rFonts w:ascii="Times LatRus" w:hAnsi="Times LatRus" w:cs="Arial"/>
          <w:sz w:val="22"/>
          <w:szCs w:val="22"/>
          <w:lang w:val="en-US"/>
        </w:rPr>
      </w:pPr>
    </w:p>
    <w:p w:rsidR="00420D1E" w:rsidRPr="00566E03"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äâóõ÷àñòè÷íûé ìàòðè÷íûé ýëåìåíò êóëîíîâñêîãî âçàèìîäåéñòâèÿ ýëåêòðîííî-äûðî÷íîé ïàðû.</w:t>
      </w:r>
    </w:p>
    <w:p w:rsidR="00420D1E" w:rsidRDefault="00420D1E" w:rsidP="007926D3">
      <w:pPr>
        <w:ind w:firstLine="567"/>
        <w:jc w:val="both"/>
        <w:rPr>
          <w:rFonts w:ascii="Times LatRus" w:hAnsi="Times LatRus" w:cs="Arial"/>
          <w:sz w:val="22"/>
          <w:szCs w:val="22"/>
          <w:lang w:val="en-US"/>
        </w:rPr>
      </w:pPr>
      <w:r w:rsidRPr="00566E03">
        <w:rPr>
          <w:rFonts w:ascii="Times LatRus" w:hAnsi="Times LatRus" w:cs="Arial"/>
          <w:sz w:val="22"/>
          <w:szCs w:val="22"/>
          <w:lang w:val="en-US"/>
        </w:rPr>
        <w:t xml:space="preserve">×ëåí â ïðàâîé ÷àñòè (13), èãðàþùèé ðîëü èñòî÷íèêà ïîëÿðèòîííîãî âîçáóæäåíèÿ, äîñòèãàåò ïðåîáëàäàþùåãî çíà÷åíèÿ ëèøü ïðè ôèêñèðîâàííîì çíà÷åíèé âîëíîâîãî âåêòîðà ïàäàþùåãî èçëó÷åíèÿ </w:t>
      </w:r>
      <m:oMath>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r>
          <w:rPr>
            <w:rFonts w:ascii="Cambria Math" w:hAnsi="Times LatRus" w:cs="Arial"/>
            <w:sz w:val="22"/>
            <w:szCs w:val="22"/>
            <w:lang w:val="en-US"/>
          </w:rPr>
          <m:t>=</m:t>
        </m:r>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m:rPr>
                <m:sty m:val="p"/>
              </m:rPr>
              <w:rPr>
                <w:rFonts w:ascii="Arial LatRus" w:hAnsi="Times LatRus" w:cs="Arial"/>
                <w:sz w:val="22"/>
                <w:szCs w:val="22"/>
                <w:lang w:val="en-US"/>
              </w:rPr>
              <m:t>ýêñ</m:t>
            </m:r>
          </m:sub>
        </m:sSub>
      </m:oMath>
      <w:r w:rsidRPr="00566E03">
        <w:rPr>
          <w:rFonts w:ascii="Times LatRus" w:hAnsi="Times LatRus" w:cs="Arial"/>
          <w:sz w:val="22"/>
          <w:szCs w:val="22"/>
          <w:lang w:val="en-US"/>
        </w:rPr>
        <w:t xml:space="preserve"> , êîòîðóþ óñëîâíî ìîæíî ïðèíèìàòü çà íà÷àëî îòñ÷</w:t>
      </w:r>
      <w:r w:rsidR="007D12C4">
        <w:rPr>
          <w:rFonts w:ascii="Times LatRus" w:hAnsi="Times LatRus" w:cs="Arial"/>
          <w:sz w:val="22"/>
          <w:szCs w:val="22"/>
          <w:lang w:val="en-US"/>
        </w:rPr>
        <w:t>å</w:t>
      </w:r>
      <w:r w:rsidRPr="00566E03">
        <w:rPr>
          <w:rFonts w:ascii="Times LatRus" w:hAnsi="Times LatRus" w:cs="Arial"/>
          <w:sz w:val="22"/>
          <w:szCs w:val="22"/>
          <w:lang w:val="en-US"/>
        </w:rPr>
        <w:t xml:space="preserve">òà â ïðîñòðàíñòâå êâàçèâîëíîâîãî âåêòîðà. Òàê ÷òî â ïðàâîé ÷àñòè (13) êîýôôèöèåíò ðàçëîæåíèÿ </w:t>
      </w:r>
      <m:oMath>
        <m:r>
          <w:rPr>
            <w:rFonts w:ascii="Cambria Math" w:hAnsi="Cambria Math" w:cs="Arial"/>
            <w:sz w:val="22"/>
            <w:szCs w:val="22"/>
            <w:lang w:val="en-US"/>
          </w:rPr>
          <m:t>B</m:t>
        </m:r>
        <m:r>
          <w:rPr>
            <w:rFonts w:ascii="Cambria Math" w:hAnsi="Times LatRus" w:cs="Arial"/>
            <w:sz w:val="22"/>
            <w:szCs w:val="22"/>
            <w:lang w:val="en-US"/>
          </w:rPr>
          <m:t>(</m:t>
        </m:r>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r>
          <w:rPr>
            <w:rFonts w:ascii="Cambria Math" w:hAnsi="Times LatRus" w:cs="Arial"/>
            <w:sz w:val="22"/>
            <w:szCs w:val="22"/>
            <w:lang w:val="en-US"/>
          </w:rPr>
          <m:t>)</m:t>
        </m:r>
      </m:oMath>
      <w:r w:rsidRPr="00566E03">
        <w:rPr>
          <w:rFonts w:ascii="Times LatRus" w:hAnsi="Times LatRus" w:cs="Arial"/>
          <w:sz w:val="22"/>
          <w:szCs w:val="22"/>
          <w:lang w:val="en-US"/>
        </w:rPr>
        <w:t xml:space="preserve"> ìîæíî çàìåíèòü äåëüòà-ôóíêöèåé Äèðàêà:</w:t>
      </w:r>
    </w:p>
    <w:p w:rsidR="001657A6" w:rsidRPr="00566E03" w:rsidRDefault="001657A6" w:rsidP="007926D3">
      <w:pPr>
        <w:ind w:firstLine="567"/>
        <w:jc w:val="both"/>
        <w:rPr>
          <w:rFonts w:ascii="Times LatRus" w:hAnsi="Times LatRus" w:cs="Arial"/>
          <w:sz w:val="22"/>
          <w:szCs w:val="22"/>
          <w:lang w:val="en-US"/>
        </w:rPr>
      </w:pPr>
    </w:p>
    <w:p w:rsidR="00420D1E"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007926D3" w:rsidRPr="00566E03">
        <w:rPr>
          <w:rFonts w:ascii="Times LatRus" w:hAnsi="Times LatRus" w:cs="Arial"/>
          <w:sz w:val="22"/>
          <w:szCs w:val="22"/>
          <w:lang w:val="en-US"/>
        </w:rPr>
        <w:t xml:space="preserve">                      </w:t>
      </w:r>
      <w:r w:rsidRPr="00566E03">
        <w:rPr>
          <w:rFonts w:ascii="Times LatRus" w:hAnsi="Times LatRus" w:cs="Arial"/>
          <w:sz w:val="22"/>
          <w:szCs w:val="22"/>
          <w:lang w:val="en-US"/>
        </w:rPr>
        <w:tab/>
      </w:r>
      <m:oMath>
        <m:r>
          <w:rPr>
            <w:rFonts w:ascii="Cambria Math" w:hAnsi="Cambria Math" w:cs="Arial"/>
            <w:sz w:val="22"/>
            <w:szCs w:val="22"/>
            <w:lang w:val="en-US"/>
          </w:rPr>
          <m:t>B</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d>
        <m:r>
          <w:rPr>
            <w:rFonts w:ascii="Cambria Math" w:hAnsi="Cambria Math" w:cs="Arial"/>
            <w:sz w:val="22"/>
            <w:szCs w:val="22"/>
            <w:lang w:val="en-US"/>
          </w:rPr>
          <m:t>→δ</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r>
              <w:rPr>
                <w:rFonts w:ascii="Times LatRus" w:hAnsi="Cambria Math" w:cs="Arial"/>
                <w:sz w:val="22"/>
                <w:szCs w:val="22"/>
                <w:lang w:val="en-US"/>
              </w:rPr>
              <m:t>-</m:t>
            </m:r>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m:rPr>
                    <m:sty m:val="p"/>
                  </m:rPr>
                  <w:rPr>
                    <w:rFonts w:ascii="Arial LatRus" w:hAnsi="Times LatRus" w:cs="Arial"/>
                    <w:sz w:val="22"/>
                    <w:szCs w:val="22"/>
                    <w:lang w:val="en-US"/>
                  </w:rPr>
                  <m:t>ýêñ</m:t>
                </m:r>
                <m:r>
                  <m:rPr>
                    <m:sty m:val="p"/>
                  </m:rPr>
                  <w:rPr>
                    <w:rFonts w:ascii="Cambria Math" w:hAnsi="Times LatRus" w:cs="Arial"/>
                    <w:sz w:val="22"/>
                    <w:szCs w:val="22"/>
                    <w:lang w:val="en-US"/>
                  </w:rPr>
                  <m:t>.</m:t>
                </m:r>
              </m:sub>
            </m:sSub>
          </m:e>
        </m:d>
        <m:r>
          <w:rPr>
            <w:rFonts w:ascii="Cambria Math" w:hAnsi="Times LatRus" w:cs="Arial"/>
            <w:sz w:val="22"/>
            <w:szCs w:val="22"/>
            <w:lang w:val="en-US"/>
          </w:rPr>
          <m:t>=</m:t>
        </m:r>
        <m:r>
          <w:rPr>
            <w:rFonts w:ascii="Cambria Math" w:hAnsi="Cambria Math" w:cs="Arial"/>
            <w:sz w:val="22"/>
            <w:szCs w:val="22"/>
            <w:lang w:val="en-US"/>
          </w:rPr>
          <m:t>δ</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d>
      </m:oMath>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007926D3" w:rsidRPr="00566E03">
        <w:rPr>
          <w:rFonts w:ascii="Times LatRus" w:hAnsi="Times LatRus" w:cs="Arial"/>
          <w:sz w:val="22"/>
          <w:szCs w:val="22"/>
          <w:lang w:val="en-US"/>
        </w:rPr>
        <w:t xml:space="preserve">    </w:t>
      </w:r>
      <w:r w:rsidRPr="00566E03">
        <w:rPr>
          <w:rFonts w:ascii="Times LatRus" w:hAnsi="Times LatRus" w:cs="Arial"/>
          <w:sz w:val="22"/>
          <w:szCs w:val="22"/>
          <w:lang w:val="en-US"/>
        </w:rPr>
        <w:t>(15)</w:t>
      </w:r>
    </w:p>
    <w:p w:rsidR="001657A6" w:rsidRPr="00566E03" w:rsidRDefault="001657A6" w:rsidP="00420D1E">
      <w:pPr>
        <w:jc w:val="both"/>
        <w:rPr>
          <w:rFonts w:ascii="Times LatRus" w:hAnsi="Times LatRus" w:cs="Arial"/>
          <w:sz w:val="22"/>
          <w:szCs w:val="22"/>
          <w:lang w:val="en-US"/>
        </w:rPr>
      </w:pPr>
    </w:p>
    <w:p w:rsidR="00420D1E" w:rsidRDefault="00420D1E" w:rsidP="007926D3">
      <w:pPr>
        <w:ind w:firstLine="567"/>
        <w:jc w:val="both"/>
        <w:rPr>
          <w:rFonts w:ascii="Times LatRus" w:hAnsi="Times LatRus" w:cs="Arial"/>
          <w:sz w:val="22"/>
          <w:szCs w:val="22"/>
          <w:lang w:val="en-US"/>
        </w:rPr>
      </w:pPr>
      <w:r w:rsidRPr="00566E03">
        <w:rPr>
          <w:rFonts w:ascii="Times LatRus" w:hAnsi="Times LatRus" w:cs="Arial"/>
          <w:sz w:val="22"/>
          <w:szCs w:val="22"/>
          <w:lang w:val="en-US"/>
        </w:rPr>
        <w:t>Ïðåîáðàçóåì òàêæå ïðîáíóþ âîëíîâóþ ôóíêöèþ  âîçáóæä</w:t>
      </w:r>
      <w:r w:rsidR="007D12C4">
        <w:rPr>
          <w:rFonts w:ascii="Times LatRus" w:hAnsi="Times LatRus" w:cs="Arial"/>
          <w:sz w:val="22"/>
          <w:szCs w:val="22"/>
          <w:lang w:val="en-US"/>
        </w:rPr>
        <w:t>å</w:t>
      </w:r>
      <w:r w:rsidRPr="00566E03">
        <w:rPr>
          <w:rFonts w:ascii="Times LatRus" w:hAnsi="Times LatRus" w:cs="Arial"/>
          <w:sz w:val="22"/>
          <w:szCs w:val="22"/>
          <w:lang w:val="en-US"/>
        </w:rPr>
        <w:t xml:space="preserve">ííîãî ñîñòîÿíèÿ â (13), çàïèñàííîå â îïåðàòîðíîì ïðåäñòàâëåíèè. Â èòîãå, â ïðèáëèæåíèè ýôôåêòèâíîé ìàññû, óðàâíåíèå (13) çàïèøåòüñÿ â âèäå </w:t>
      </w:r>
    </w:p>
    <w:p w:rsidR="001657A6" w:rsidRPr="00566E03" w:rsidRDefault="001657A6" w:rsidP="007926D3">
      <w:pPr>
        <w:ind w:firstLine="567"/>
        <w:jc w:val="both"/>
        <w:rPr>
          <w:rFonts w:ascii="Times LatRus" w:hAnsi="Times LatRus" w:cs="Arial"/>
          <w:sz w:val="22"/>
          <w:szCs w:val="22"/>
          <w:lang w:val="en-US"/>
        </w:rPr>
      </w:pPr>
    </w:p>
    <w:p w:rsidR="00420D1E" w:rsidRDefault="007D0E60" w:rsidP="00420D1E">
      <w:pPr>
        <w:jc w:val="both"/>
        <w:rPr>
          <w:rFonts w:ascii="Times LatRus" w:hAnsi="Times LatRus" w:cs="Arial"/>
          <w:sz w:val="22"/>
          <w:szCs w:val="22"/>
          <w:lang w:val="en-US"/>
        </w:rPr>
      </w:pPr>
      <m:oMath>
        <m:d>
          <m:dPr>
            <m:begChr m:val="["/>
            <m:endChr m:val="]"/>
            <m:ctrlPr>
              <w:rPr>
                <w:rFonts w:ascii="Cambria Math" w:hAnsi="Times LatRus" w:cs="Arial"/>
                <w:i/>
                <w:sz w:val="22"/>
                <w:szCs w:val="22"/>
                <w:lang w:val="en-US"/>
              </w:rPr>
            </m:ctrlPr>
          </m:dPr>
          <m:e>
            <m:sSup>
              <m:sSupPr>
                <m:ctrlPr>
                  <w:rPr>
                    <w:rFonts w:ascii="Cambria Math" w:hAnsi="Times LatRus" w:cs="Arial"/>
                    <w:i/>
                    <w:sz w:val="22"/>
                    <w:szCs w:val="22"/>
                    <w:lang w:val="en-US"/>
                  </w:rPr>
                </m:ctrlPr>
              </m:sSupPr>
              <m:e>
                <m:f>
                  <m:fPr>
                    <m:ctrlPr>
                      <w:rPr>
                        <w:rFonts w:ascii="Cambria Math" w:hAnsi="Times LatRus" w:cs="Arial"/>
                        <w:i/>
                        <w:sz w:val="22"/>
                        <w:szCs w:val="22"/>
                        <w:lang w:val="en-US"/>
                      </w:rPr>
                    </m:ctrlPr>
                  </m:fPr>
                  <m:num>
                    <m:sSup>
                      <m:sSupPr>
                        <m:ctrlPr>
                          <w:rPr>
                            <w:rFonts w:ascii="Cambria Math" w:hAnsi="Times LatRus" w:cs="Arial"/>
                            <w:i/>
                            <w:sz w:val="22"/>
                            <w:szCs w:val="22"/>
                            <w:lang w:val="en-US"/>
                          </w:rPr>
                        </m:ctrlPr>
                      </m:sSupPr>
                      <m:e>
                        <m:r>
                          <w:rPr>
                            <w:rFonts w:ascii="Times LatRus" w:hAnsi="Cambria Math" w:cs="Arial"/>
                            <w:sz w:val="22"/>
                            <w:szCs w:val="22"/>
                            <w:lang w:val="en-US"/>
                          </w:rPr>
                          <m:t>ℏ</m:t>
                        </m:r>
                      </m:e>
                      <m:sup>
                        <m:r>
                          <w:rPr>
                            <w:rFonts w:ascii="Cambria Math" w:hAnsi="Times LatRus" w:cs="Arial"/>
                            <w:sz w:val="22"/>
                            <w:szCs w:val="22"/>
                            <w:lang w:val="en-US"/>
                          </w:rPr>
                          <m:t>2</m:t>
                        </m:r>
                      </m:sup>
                    </m:sSup>
                  </m:num>
                  <m:den>
                    <m:r>
                      <w:rPr>
                        <w:rFonts w:ascii="Cambria Math" w:hAnsi="Times LatRus" w:cs="Arial"/>
                        <w:sz w:val="22"/>
                        <w:szCs w:val="22"/>
                        <w:lang w:val="en-US"/>
                      </w:rPr>
                      <m:t>2</m:t>
                    </m:r>
                    <m:sSubSup>
                      <m:sSubSupPr>
                        <m:ctrlPr>
                          <w:rPr>
                            <w:rFonts w:ascii="Cambria Math" w:hAnsi="Times LatRus" w:cs="Arial"/>
                            <w:i/>
                            <w:sz w:val="22"/>
                            <w:szCs w:val="22"/>
                            <w:lang w:val="en-US"/>
                          </w:rPr>
                        </m:ctrlPr>
                      </m:sSubSupPr>
                      <m:e>
                        <m:r>
                          <w:rPr>
                            <w:rFonts w:ascii="Cambria Math" w:hAnsi="Cambria Math" w:cs="Arial"/>
                            <w:sz w:val="22"/>
                            <w:szCs w:val="22"/>
                            <w:lang w:val="en-US"/>
                          </w:rPr>
                          <m:t>m</m:t>
                        </m:r>
                      </m:e>
                      <m:sub>
                        <m:r>
                          <w:rPr>
                            <w:rFonts w:ascii="Cambria Math" w:hAnsi="Cambria Math" w:cs="Arial"/>
                            <w:sz w:val="22"/>
                            <w:szCs w:val="22"/>
                            <w:lang w:val="en-US"/>
                          </w:rPr>
                          <m:t>e</m:t>
                        </m:r>
                      </m:sub>
                      <m:sup>
                        <m:r>
                          <w:rPr>
                            <w:rFonts w:ascii="Times LatRus" w:hAnsi="Cambria Math" w:cs="Arial"/>
                            <w:sz w:val="22"/>
                            <w:szCs w:val="22"/>
                            <w:lang w:val="en-US"/>
                          </w:rPr>
                          <m:t>*</m:t>
                        </m:r>
                      </m:sup>
                    </m:sSubSup>
                  </m:den>
                </m:f>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r>
                      <w:rPr>
                        <w:rFonts w:ascii="Cambria Math" w:hAnsi="Times LatRus" w:cs="Arial"/>
                        <w:sz w:val="22"/>
                        <w:szCs w:val="22"/>
                        <w:lang w:val="en-US"/>
                      </w:rPr>
                      <m:t>+</m:t>
                    </m:r>
                    <m:f>
                      <m:fPr>
                        <m:ctrlPr>
                          <w:rPr>
                            <w:rFonts w:ascii="Cambria Math" w:hAnsi="Times LatRus" w:cs="Arial"/>
                            <w:i/>
                            <w:sz w:val="22"/>
                            <w:szCs w:val="22"/>
                            <w:lang w:val="en-US"/>
                          </w:rPr>
                        </m:ctrlPr>
                      </m:fPr>
                      <m:num>
                        <m:sSubSup>
                          <m:sSubSupPr>
                            <m:ctrlPr>
                              <w:rPr>
                                <w:rFonts w:ascii="Cambria Math" w:hAnsi="Times LatRus" w:cs="Arial"/>
                                <w:i/>
                                <w:sz w:val="22"/>
                                <w:szCs w:val="22"/>
                                <w:lang w:val="en-US"/>
                              </w:rPr>
                            </m:ctrlPr>
                          </m:sSubSupPr>
                          <m:e>
                            <m:r>
                              <w:rPr>
                                <w:rFonts w:ascii="Cambria Math" w:hAnsi="Cambria Math" w:cs="Arial"/>
                                <w:sz w:val="22"/>
                                <w:szCs w:val="22"/>
                                <w:lang w:val="en-US"/>
                              </w:rPr>
                              <m:t>m</m:t>
                            </m:r>
                          </m:e>
                          <m:sub>
                            <m:r>
                              <w:rPr>
                                <w:rFonts w:ascii="Cambria Math" w:hAnsi="Cambria Math" w:cs="Arial"/>
                                <w:sz w:val="22"/>
                                <w:szCs w:val="22"/>
                                <w:lang w:val="en-US"/>
                              </w:rPr>
                              <m:t>e</m:t>
                            </m:r>
                          </m:sub>
                          <m:sup>
                            <m:r>
                              <w:rPr>
                                <w:rFonts w:ascii="Times LatRus" w:hAnsi="Cambria Math" w:cs="Arial"/>
                                <w:sz w:val="22"/>
                                <w:szCs w:val="22"/>
                                <w:lang w:val="en-US"/>
                              </w:rPr>
                              <m:t>*</m:t>
                            </m:r>
                          </m:sup>
                        </m:sSubSup>
                      </m:num>
                      <m:den>
                        <m:r>
                          <w:rPr>
                            <w:rFonts w:ascii="Cambria Math" w:hAnsi="Cambria Math" w:cs="Arial"/>
                            <w:sz w:val="22"/>
                            <w:szCs w:val="22"/>
                            <w:lang w:val="en-US"/>
                          </w:rPr>
                          <m:t>M</m:t>
                        </m:r>
                      </m:den>
                    </m:f>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m:rPr>
                            <m:sty m:val="p"/>
                          </m:rPr>
                          <w:rPr>
                            <w:rFonts w:ascii="Arial LatRus" w:hAnsi="Times LatRus" w:cs="Arial"/>
                            <w:sz w:val="22"/>
                            <w:szCs w:val="22"/>
                            <w:lang w:val="en-US"/>
                          </w:rPr>
                          <m:t>ýêñ</m:t>
                        </m:r>
                      </m:sub>
                    </m:sSub>
                  </m:e>
                </m:d>
              </m:e>
              <m:sup>
                <m:r>
                  <w:rPr>
                    <w:rFonts w:ascii="Cambria Math" w:hAnsi="Times LatRus" w:cs="Arial"/>
                    <w:sz w:val="22"/>
                    <w:szCs w:val="22"/>
                    <w:lang w:val="en-US"/>
                  </w:rPr>
                  <m:t>2</m:t>
                </m:r>
              </m:sup>
            </m:sSup>
            <m:r>
              <w:rPr>
                <w:rFonts w:ascii="Cambria Math" w:hAnsi="Times LatRus" w:cs="Arial"/>
                <w:sz w:val="22"/>
                <w:szCs w:val="22"/>
                <w:lang w:val="en-US"/>
              </w:rPr>
              <m:t>+</m:t>
            </m:r>
            <m:sSup>
              <m:sSupPr>
                <m:ctrlPr>
                  <w:rPr>
                    <w:rFonts w:ascii="Cambria Math" w:hAnsi="Times LatRus" w:cs="Arial"/>
                    <w:i/>
                    <w:sz w:val="22"/>
                    <w:szCs w:val="22"/>
                    <w:lang w:val="en-US"/>
                  </w:rPr>
                </m:ctrlPr>
              </m:sSupPr>
              <m:e>
                <m:f>
                  <m:fPr>
                    <m:ctrlPr>
                      <w:rPr>
                        <w:rFonts w:ascii="Cambria Math" w:hAnsi="Times LatRus" w:cs="Arial"/>
                        <w:i/>
                        <w:sz w:val="22"/>
                        <w:szCs w:val="22"/>
                        <w:lang w:val="en-US"/>
                      </w:rPr>
                    </m:ctrlPr>
                  </m:fPr>
                  <m:num>
                    <m:sSup>
                      <m:sSupPr>
                        <m:ctrlPr>
                          <w:rPr>
                            <w:rFonts w:ascii="Cambria Math" w:hAnsi="Times LatRus" w:cs="Arial"/>
                            <w:i/>
                            <w:sz w:val="22"/>
                            <w:szCs w:val="22"/>
                            <w:lang w:val="en-US"/>
                          </w:rPr>
                        </m:ctrlPr>
                      </m:sSupPr>
                      <m:e>
                        <m:r>
                          <w:rPr>
                            <w:rFonts w:ascii="Times LatRus" w:hAnsi="Cambria Math" w:cs="Arial"/>
                            <w:sz w:val="22"/>
                            <w:szCs w:val="22"/>
                            <w:lang w:val="en-US"/>
                          </w:rPr>
                          <m:t>ℏ</m:t>
                        </m:r>
                      </m:e>
                      <m:sup>
                        <m:r>
                          <w:rPr>
                            <w:rFonts w:ascii="Cambria Math" w:hAnsi="Times LatRus" w:cs="Arial"/>
                            <w:sz w:val="22"/>
                            <w:szCs w:val="22"/>
                            <w:lang w:val="en-US"/>
                          </w:rPr>
                          <m:t>2</m:t>
                        </m:r>
                      </m:sup>
                    </m:sSup>
                  </m:num>
                  <m:den>
                    <m:r>
                      <w:rPr>
                        <w:rFonts w:ascii="Cambria Math" w:hAnsi="Times LatRus" w:cs="Arial"/>
                        <w:sz w:val="22"/>
                        <w:szCs w:val="22"/>
                        <w:lang w:val="en-US"/>
                      </w:rPr>
                      <m:t>2</m:t>
                    </m:r>
                    <m:sSubSup>
                      <m:sSubSupPr>
                        <m:ctrlPr>
                          <w:rPr>
                            <w:rFonts w:ascii="Cambria Math" w:hAnsi="Times LatRus" w:cs="Arial"/>
                            <w:i/>
                            <w:sz w:val="22"/>
                            <w:szCs w:val="22"/>
                            <w:lang w:val="en-US"/>
                          </w:rPr>
                        </m:ctrlPr>
                      </m:sSubSupPr>
                      <m:e>
                        <m:r>
                          <w:rPr>
                            <w:rFonts w:ascii="Cambria Math" w:hAnsi="Cambria Math" w:cs="Arial"/>
                            <w:sz w:val="22"/>
                            <w:szCs w:val="22"/>
                            <w:lang w:val="en-US"/>
                          </w:rPr>
                          <m:t>m</m:t>
                        </m:r>
                      </m:e>
                      <m:sub>
                        <m:r>
                          <w:rPr>
                            <w:rFonts w:ascii="Times LatRus" w:hAnsi="Cambria Math" w:cs="Arial"/>
                            <w:sz w:val="22"/>
                            <w:szCs w:val="22"/>
                            <w:lang w:val="en-US"/>
                          </w:rPr>
                          <m:t>h</m:t>
                        </m:r>
                      </m:sub>
                      <m:sup>
                        <m:r>
                          <w:rPr>
                            <w:rFonts w:ascii="Times LatRus" w:hAnsi="Cambria Math" w:cs="Arial"/>
                            <w:sz w:val="22"/>
                            <w:szCs w:val="22"/>
                            <w:lang w:val="en-US"/>
                          </w:rPr>
                          <m:t>*</m:t>
                        </m:r>
                      </m:sup>
                    </m:sSubSup>
                  </m:den>
                </m:f>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r>
                      <w:rPr>
                        <w:rFonts w:ascii="Times LatRus" w:hAnsi="Cambria Math" w:cs="Arial"/>
                        <w:sz w:val="22"/>
                        <w:szCs w:val="22"/>
                        <w:lang w:val="en-US"/>
                      </w:rPr>
                      <m:t>-</m:t>
                    </m:r>
                    <m:f>
                      <m:fPr>
                        <m:ctrlPr>
                          <w:rPr>
                            <w:rFonts w:ascii="Cambria Math" w:hAnsi="Times LatRus" w:cs="Arial"/>
                            <w:i/>
                            <w:sz w:val="22"/>
                            <w:szCs w:val="22"/>
                            <w:lang w:val="en-US"/>
                          </w:rPr>
                        </m:ctrlPr>
                      </m:fPr>
                      <m:num>
                        <m:sSubSup>
                          <m:sSubSupPr>
                            <m:ctrlPr>
                              <w:rPr>
                                <w:rFonts w:ascii="Cambria Math" w:hAnsi="Times LatRus" w:cs="Arial"/>
                                <w:i/>
                                <w:sz w:val="22"/>
                                <w:szCs w:val="22"/>
                                <w:lang w:val="en-US"/>
                              </w:rPr>
                            </m:ctrlPr>
                          </m:sSubSupPr>
                          <m:e>
                            <m:r>
                              <w:rPr>
                                <w:rFonts w:ascii="Cambria Math" w:hAnsi="Cambria Math" w:cs="Arial"/>
                                <w:sz w:val="22"/>
                                <w:szCs w:val="22"/>
                                <w:lang w:val="en-US"/>
                              </w:rPr>
                              <m:t>m</m:t>
                            </m:r>
                          </m:e>
                          <m:sub>
                            <m:r>
                              <w:rPr>
                                <w:rFonts w:ascii="Times LatRus" w:hAnsi="Cambria Math" w:cs="Arial"/>
                                <w:sz w:val="22"/>
                                <w:szCs w:val="22"/>
                                <w:lang w:val="en-US"/>
                              </w:rPr>
                              <m:t>h</m:t>
                            </m:r>
                          </m:sub>
                          <m:sup>
                            <m:r>
                              <w:rPr>
                                <w:rFonts w:ascii="Times LatRus" w:hAnsi="Cambria Math" w:cs="Arial"/>
                                <w:sz w:val="22"/>
                                <w:szCs w:val="22"/>
                                <w:lang w:val="en-US"/>
                              </w:rPr>
                              <m:t>*</m:t>
                            </m:r>
                          </m:sup>
                        </m:sSubSup>
                      </m:num>
                      <m:den>
                        <m:r>
                          <w:rPr>
                            <w:rFonts w:ascii="Cambria Math" w:hAnsi="Cambria Math" w:cs="Arial"/>
                            <w:sz w:val="22"/>
                            <w:szCs w:val="22"/>
                            <w:lang w:val="en-US"/>
                          </w:rPr>
                          <m:t>M</m:t>
                        </m:r>
                      </m:den>
                    </m:f>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m:rPr>
                            <m:sty m:val="p"/>
                          </m:rPr>
                          <w:rPr>
                            <w:rFonts w:ascii="Arial LatRus" w:hAnsi="Times LatRus" w:cs="Arial"/>
                            <w:sz w:val="22"/>
                            <w:szCs w:val="22"/>
                            <w:lang w:val="en-US"/>
                          </w:rPr>
                          <m:t>ýêñ</m:t>
                        </m:r>
                      </m:sub>
                    </m:sSub>
                  </m:e>
                </m:d>
              </m:e>
              <m:sup>
                <m:r>
                  <w:rPr>
                    <w:rFonts w:ascii="Cambria Math" w:hAnsi="Times LatRus" w:cs="Arial"/>
                    <w:sz w:val="22"/>
                    <w:szCs w:val="22"/>
                    <w:lang w:val="en-US"/>
                  </w:rPr>
                  <m:t>2</m:t>
                </m:r>
              </m:sup>
            </m:sSup>
            <m:r>
              <w:rPr>
                <w:rFonts w:ascii="Cambria Math" w:hAnsi="Times LatRus" w:cs="Arial"/>
                <w:sz w:val="22"/>
                <w:szCs w:val="22"/>
                <w:lang w:val="en-US"/>
              </w:rPr>
              <m:t>+</m:t>
            </m:r>
            <m:sSub>
              <m:sSubPr>
                <m:ctrlPr>
                  <w:rPr>
                    <w:rFonts w:ascii="Cambria Math" w:hAnsi="Times LatRus" w:cs="Arial"/>
                    <w:i/>
                    <w:sz w:val="22"/>
                    <w:szCs w:val="22"/>
                    <w:lang w:val="en-US"/>
                  </w:rPr>
                </m:ctrlPr>
              </m:sSubPr>
              <m:e>
                <m:r>
                  <w:rPr>
                    <w:rFonts w:ascii="Cambria Math" w:hAnsi="Cambria Math" w:cs="Arial"/>
                    <w:sz w:val="22"/>
                    <w:szCs w:val="22"/>
                    <w:lang w:val="en-US"/>
                  </w:rPr>
                  <m:t>E</m:t>
                </m:r>
              </m:e>
              <m:sub>
                <m:r>
                  <w:rPr>
                    <w:rFonts w:ascii="Cambria Math" w:hAnsi="Cambria Math" w:cs="Arial"/>
                    <w:sz w:val="22"/>
                    <w:szCs w:val="22"/>
                    <w:lang w:val="en-US"/>
                  </w:rPr>
                  <m:t>g</m:t>
                </m:r>
              </m:sub>
            </m:sSub>
            <m:r>
              <w:rPr>
                <w:rFonts w:ascii="Times LatRus" w:hAnsi="Cambria Math" w:cs="Arial"/>
                <w:sz w:val="22"/>
                <w:szCs w:val="22"/>
                <w:lang w:val="en-US"/>
              </w:rPr>
              <m:t>-ℏ</m:t>
            </m:r>
            <m:r>
              <w:rPr>
                <w:rFonts w:ascii="Cambria Math" w:hAnsi="Cambria Math" w:cs="Arial"/>
                <w:sz w:val="22"/>
                <w:szCs w:val="22"/>
                <w:lang w:val="en-US"/>
              </w:rPr>
              <m:t>ω</m:t>
            </m:r>
            <m:r>
              <w:rPr>
                <w:rFonts w:ascii="Cambria Math" w:hAnsi="Times LatRus" w:cs="Arial"/>
                <w:sz w:val="22"/>
                <w:szCs w:val="22"/>
                <w:lang w:val="en-US"/>
              </w:rPr>
              <m:t>+</m:t>
            </m:r>
            <m:sSub>
              <m:sSubPr>
                <m:ctrlPr>
                  <w:rPr>
                    <w:rFonts w:ascii="Cambria Math" w:hAnsi="Times LatRus" w:cs="Arial"/>
                    <w:i/>
                    <w:sz w:val="22"/>
                    <w:szCs w:val="22"/>
                    <w:lang w:val="en-US"/>
                  </w:rPr>
                </m:ctrlPr>
              </m:sSubPr>
              <m:e>
                <m:r>
                  <w:rPr>
                    <w:rFonts w:ascii="Cambria Math" w:hAnsi="Cambria Math" w:cs="Arial"/>
                    <w:sz w:val="22"/>
                    <w:szCs w:val="22"/>
                    <w:lang w:val="en-US"/>
                  </w:rPr>
                  <m:t>V</m:t>
                </m:r>
              </m:e>
              <m:sub>
                <m:r>
                  <w:rPr>
                    <w:rFonts w:ascii="Cambria Math" w:hAnsi="Cambria Math" w:cs="Arial"/>
                    <w:sz w:val="22"/>
                    <w:szCs w:val="22"/>
                    <w:lang w:val="en-US"/>
                  </w:rPr>
                  <m:t>K</m:t>
                </m:r>
              </m:sub>
            </m:sSub>
          </m:e>
        </m:d>
        <m:r>
          <w:rPr>
            <w:rFonts w:ascii="Cambria Math" w:hAnsi="Cambria Math" w:cs="Arial"/>
            <w:sz w:val="22"/>
            <w:szCs w:val="22"/>
            <w:lang w:val="en-US"/>
          </w:rPr>
          <m:t>B</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d>
        <m:sSub>
          <m:sSubPr>
            <m:ctrlPr>
              <w:rPr>
                <w:rFonts w:ascii="Cambria Math" w:hAnsi="Times LatRus" w:cs="Arial"/>
                <w:i/>
                <w:sz w:val="22"/>
                <w:szCs w:val="22"/>
                <w:lang w:val="en-US"/>
              </w:rPr>
            </m:ctrlPr>
          </m:sSubPr>
          <m:e>
            <m:r>
              <w:rPr>
                <w:rFonts w:ascii="Cambria Math" w:hAnsi="Cambria Math" w:cs="Arial"/>
                <w:sz w:val="22"/>
                <w:szCs w:val="22"/>
                <w:lang w:val="en-US"/>
              </w:rPr>
              <m:t>ψ</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i</m:t>
                </m:r>
              </m:sub>
            </m:sSub>
          </m:sub>
        </m:sSub>
        <m:acc>
          <m:accPr>
            <m:ctrlPr>
              <w:rPr>
                <w:rFonts w:ascii="Cambria Math" w:hAnsi="Times LatRus" w:cs="Arial"/>
                <w:i/>
                <w:sz w:val="22"/>
                <w:szCs w:val="22"/>
                <w:lang w:val="en-US"/>
              </w:rPr>
            </m:ctrlPr>
          </m:accPr>
          <m:e>
            <m:r>
              <w:rPr>
                <w:rFonts w:ascii="Cambria Math" w:hAnsi="Cambria Math" w:cs="Arial"/>
                <w:sz w:val="22"/>
                <w:szCs w:val="22"/>
                <w:lang w:val="en-US"/>
              </w:rPr>
              <m:t>T</m:t>
            </m:r>
          </m:e>
        </m:acc>
        <m:sSub>
          <m:sSubPr>
            <m:ctrlPr>
              <w:rPr>
                <w:rFonts w:ascii="Cambria Math" w:hAnsi="Times LatRus" w:cs="Arial"/>
                <w:i/>
                <w:sz w:val="22"/>
                <w:szCs w:val="22"/>
                <w:lang w:val="en-US"/>
              </w:rPr>
            </m:ctrlPr>
          </m:sSubPr>
          <m:e>
            <m:r>
              <w:rPr>
                <w:rFonts w:ascii="Cambria Math" w:hAnsi="Cambria Math" w:cs="Arial"/>
                <w:sz w:val="22"/>
                <w:szCs w:val="22"/>
                <w:lang w:val="en-US"/>
              </w:rPr>
              <m:t>ψ</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j</m:t>
                </m:r>
              </m:sub>
            </m:sSub>
          </m:sub>
        </m:sSub>
        <m:r>
          <w:rPr>
            <w:rFonts w:ascii="Cambria Math" w:hAnsi="Times LatRus" w:cs="Arial"/>
            <w:sz w:val="22"/>
            <w:szCs w:val="22"/>
            <w:lang w:val="en-US"/>
          </w:rPr>
          <m:t>=</m:t>
        </m:r>
        <m:nary>
          <m:naryPr>
            <m:limLoc m:val="undOvr"/>
            <m:subHide m:val="on"/>
            <m:supHide m:val="on"/>
            <m:ctrlPr>
              <w:rPr>
                <w:rFonts w:ascii="Cambria Math" w:hAnsi="Times LatRus" w:cs="Arial"/>
                <w:i/>
                <w:sz w:val="22"/>
                <w:szCs w:val="22"/>
                <w:lang w:val="en-US"/>
              </w:rPr>
            </m:ctrlPr>
          </m:naryPr>
          <m:sub/>
          <m:sup/>
          <m:e>
            <m:r>
              <w:rPr>
                <w:rFonts w:ascii="Cambria Math" w:hAnsi="Cambria Math" w:cs="Arial"/>
                <w:sz w:val="22"/>
                <w:szCs w:val="22"/>
                <w:lang w:val="en-US"/>
              </w:rPr>
              <m:t>Eδ</m:t>
            </m:r>
            <m:r>
              <w:rPr>
                <w:rFonts w:ascii="Cambria Math" w:hAnsi="Times LatRus" w:cs="Arial"/>
                <w:sz w:val="22"/>
                <w:szCs w:val="22"/>
                <w:lang w:val="en-US"/>
              </w:rPr>
              <m:t>(</m:t>
            </m:r>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r>
              <w:rPr>
                <w:rFonts w:ascii="Cambria Math" w:hAnsi="Times LatRus" w:cs="Arial"/>
                <w:sz w:val="22"/>
                <w:szCs w:val="22"/>
                <w:lang w:val="en-US"/>
              </w:rPr>
              <m:t>)</m:t>
            </m:r>
            <m:sSub>
              <m:sSubPr>
                <m:ctrlPr>
                  <w:rPr>
                    <w:rFonts w:ascii="Cambria Math" w:hAnsi="Times LatRus" w:cs="Arial"/>
                    <w:i/>
                    <w:sz w:val="22"/>
                    <w:szCs w:val="22"/>
                    <w:lang w:val="en-US"/>
                  </w:rPr>
                </m:ctrlPr>
              </m:sSubPr>
              <m:e>
                <m:r>
                  <w:rPr>
                    <w:rFonts w:ascii="Cambria Math" w:hAnsi="Cambria Math" w:cs="Arial"/>
                    <w:sz w:val="22"/>
                    <w:szCs w:val="22"/>
                    <w:lang w:val="en-US"/>
                  </w:rPr>
                  <m:t>M</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j</m:t>
                    </m:r>
                  </m:sub>
                </m:s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i</m:t>
                    </m:r>
                  </m:sub>
                </m:sSub>
              </m:sub>
            </m:sSub>
            <m:r>
              <w:rPr>
                <w:rFonts w:ascii="Cambria Math" w:hAnsi="Cambria Math" w:cs="Arial"/>
                <w:sz w:val="22"/>
                <w:szCs w:val="22"/>
                <w:lang w:val="en-US"/>
              </w:rPr>
              <m:t>d</m:t>
            </m:r>
            <m:sSup>
              <m:sSupPr>
                <m:ctrlPr>
                  <w:rPr>
                    <w:rFonts w:ascii="Cambria Math" w:hAnsi="Times LatRus" w:cs="Arial"/>
                    <w:i/>
                    <w:sz w:val="22"/>
                    <w:szCs w:val="22"/>
                    <w:lang w:val="en-US"/>
                  </w:rPr>
                </m:ctrlPr>
              </m:sSup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sup>
                <m:r>
                  <w:rPr>
                    <w:rFonts w:ascii="Cambria Math" w:hAnsi="Cambria Math" w:cs="Arial"/>
                    <w:sz w:val="22"/>
                    <w:szCs w:val="22"/>
                    <w:lang w:val="en-US"/>
                  </w:rPr>
                  <m:t>'</m:t>
                </m:r>
              </m:sup>
            </m:sSup>
          </m:e>
        </m:nary>
        <m:r>
          <w:rPr>
            <w:rFonts w:ascii="Cambria Math" w:hAnsi="Times LatRus" w:cs="Arial"/>
            <w:sz w:val="22"/>
            <w:szCs w:val="22"/>
            <w:lang w:val="en-US"/>
          </w:rPr>
          <m:t xml:space="preserve"> </m:t>
        </m:r>
      </m:oMath>
      <w:r w:rsidR="00420D1E" w:rsidRPr="00566E03">
        <w:rPr>
          <w:rFonts w:ascii="Times LatRus" w:hAnsi="Times LatRus" w:cs="Arial"/>
          <w:sz w:val="22"/>
          <w:szCs w:val="22"/>
          <w:lang w:val="en-US"/>
        </w:rPr>
        <w:t xml:space="preserve"> (16) </w:t>
      </w:r>
    </w:p>
    <w:p w:rsidR="001657A6" w:rsidRPr="00566E03" w:rsidRDefault="001657A6" w:rsidP="00420D1E">
      <w:pPr>
        <w:jc w:val="both"/>
        <w:rPr>
          <w:rFonts w:ascii="Times LatRus" w:hAnsi="Times LatRus" w:cs="Arial"/>
          <w:sz w:val="22"/>
          <w:szCs w:val="22"/>
          <w:lang w:val="en-US"/>
        </w:rPr>
      </w:pPr>
    </w:p>
    <w:p w:rsidR="00420D1E" w:rsidRPr="00566E03"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 xml:space="preserve">ãäå  </w:t>
      </w:r>
      <m:oMath>
        <m:acc>
          <m:accPr>
            <m:ctrlPr>
              <w:rPr>
                <w:rFonts w:ascii="Cambria Math" w:hAnsi="Times LatRus" w:cs="Arial"/>
                <w:i/>
                <w:sz w:val="22"/>
                <w:szCs w:val="22"/>
                <w:lang w:val="en-US"/>
              </w:rPr>
            </m:ctrlPr>
          </m:accPr>
          <m:e>
            <m:r>
              <w:rPr>
                <w:rFonts w:ascii="Cambria Math" w:hAnsi="Cambria Math" w:cs="Arial"/>
                <w:sz w:val="22"/>
                <w:szCs w:val="22"/>
                <w:lang w:val="en-US"/>
              </w:rPr>
              <m:t>T</m:t>
            </m:r>
          </m:e>
        </m:acc>
      </m:oMath>
      <w:r w:rsidRPr="00566E03">
        <w:rPr>
          <w:rFonts w:ascii="Times LatRus" w:hAnsi="Times LatRus" w:cs="Arial"/>
          <w:sz w:val="22"/>
          <w:szCs w:val="22"/>
          <w:lang w:val="en-US"/>
        </w:rPr>
        <w:t xml:space="preserve">  -îïåðàòîð îáðàùåíèÿ âðåìåíè.</w:t>
      </w:r>
    </w:p>
    <w:p w:rsidR="00420D1E" w:rsidRDefault="00420D1E" w:rsidP="007926D3">
      <w:pPr>
        <w:ind w:firstLine="567"/>
        <w:jc w:val="both"/>
        <w:rPr>
          <w:rFonts w:ascii="Times LatRus" w:hAnsi="Times LatRus" w:cs="Arial"/>
          <w:sz w:val="22"/>
          <w:szCs w:val="22"/>
          <w:lang w:val="en-US"/>
        </w:rPr>
      </w:pPr>
      <w:r w:rsidRPr="00566E03">
        <w:rPr>
          <w:rFonts w:ascii="Times LatRus" w:hAnsi="Times LatRus" w:cs="Arial"/>
          <w:sz w:val="22"/>
          <w:szCs w:val="22"/>
          <w:lang w:val="en-US"/>
        </w:rPr>
        <w:t xml:space="preserve">Óñëîâèÿ ðàçðåøèìîñòè ñèñòåìû (16) ðåøàþò çàäà÷ó îá ýíåðãåòè÷åñêîì ñïåêòðå ïîëÿðèòîííûõ ñîñòîÿíèé. Îäíàêî, â äåéñòâèòåëüíîñòè, ïîðÿäîê ñåêóëÿðíîãî äåòåðìèíàíòà â çîíå Áðèëëþýíà ñòîëü âûñîê, ÷òî öåëåîñîáðàçíåå àïïðîêñèìèðîâàòü ñèñòåìó (16) äèôôåðåíöèàëüíûì óðàâíåíèåì äëÿ ôóðüå-îáðàçà   </w:t>
      </w:r>
      <m:oMath>
        <m:r>
          <w:rPr>
            <w:rFonts w:ascii="Cambria Math" w:hAnsi="Cambria Math" w:cs="Arial"/>
            <w:sz w:val="22"/>
            <w:szCs w:val="22"/>
            <w:lang w:val="en-US"/>
          </w:rPr>
          <m:t>B</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d>
      </m:oMath>
    </w:p>
    <w:p w:rsidR="001657A6" w:rsidRPr="00566E03" w:rsidRDefault="001657A6" w:rsidP="007926D3">
      <w:pPr>
        <w:ind w:firstLine="567"/>
        <w:jc w:val="both"/>
        <w:rPr>
          <w:rFonts w:ascii="Times LatRus" w:hAnsi="Times LatRus" w:cs="Arial"/>
          <w:sz w:val="22"/>
          <w:szCs w:val="22"/>
          <w:lang w:val="en-US"/>
        </w:rPr>
      </w:pPr>
    </w:p>
    <w:p w:rsidR="00420D1E" w:rsidRDefault="00420D1E" w:rsidP="00420D1E">
      <w:pPr>
        <w:jc w:val="center"/>
        <w:rPr>
          <w:rFonts w:ascii="Times LatRus" w:hAnsi="Times LatRus" w:cs="Arial"/>
          <w:sz w:val="22"/>
          <w:szCs w:val="22"/>
          <w:lang w:val="en-US"/>
        </w:rPr>
      </w:pP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t xml:space="preserve">    </w:t>
      </w:r>
      <w:r w:rsidR="007926D3" w:rsidRPr="00566E03">
        <w:rPr>
          <w:rFonts w:ascii="Times LatRus" w:hAnsi="Times LatRus" w:cs="Arial"/>
          <w:sz w:val="22"/>
          <w:szCs w:val="22"/>
          <w:lang w:val="en-US"/>
        </w:rPr>
        <w:t xml:space="preserve">                   </w:t>
      </w:r>
      <w:r w:rsidRPr="00566E03">
        <w:rPr>
          <w:rFonts w:ascii="Times LatRus" w:hAnsi="Times LatRus" w:cs="Arial"/>
          <w:sz w:val="22"/>
          <w:szCs w:val="22"/>
          <w:lang w:val="en-US"/>
        </w:rPr>
        <w:t xml:space="preserve"> </w:t>
      </w:r>
      <m:oMath>
        <m:r>
          <w:rPr>
            <w:rFonts w:ascii="Cambria Math" w:hAnsi="Cambria Math" w:cs="Arial"/>
            <w:sz w:val="22"/>
            <w:szCs w:val="22"/>
            <w:lang w:val="en-US"/>
          </w:rPr>
          <m:t>B</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r>
          <w:rPr>
            <w:rFonts w:ascii="Cambria Math" w:hAnsi="Times LatRus" w:cs="Arial"/>
            <w:sz w:val="22"/>
            <w:szCs w:val="22"/>
            <w:lang w:val="en-US"/>
          </w:rPr>
          <m:t>=</m:t>
        </m:r>
        <m:nary>
          <m:naryPr>
            <m:chr m:val="∑"/>
            <m:limLoc m:val="undOvr"/>
            <m:supHide m:val="on"/>
            <m:ctrlPr>
              <w:rPr>
                <w:rFonts w:ascii="Cambria Math" w:hAnsi="Times LatRus" w:cs="Arial"/>
                <w:i/>
                <w:sz w:val="22"/>
                <w:szCs w:val="22"/>
                <w:lang w:val="en-US"/>
              </w:rPr>
            </m:ctrlPr>
          </m:naryPr>
          <m:sub>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sub>
          <m:sup/>
          <m:e>
            <m:r>
              <w:rPr>
                <w:rFonts w:ascii="Cambria Math" w:hAnsi="Cambria Math" w:cs="Arial"/>
                <w:sz w:val="22"/>
                <w:szCs w:val="22"/>
                <w:lang w:val="en-US"/>
              </w:rPr>
              <m:t>B</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d>
          </m:e>
        </m:nary>
        <m:sSup>
          <m:sSupPr>
            <m:ctrlPr>
              <w:rPr>
                <w:rFonts w:ascii="Cambria Math" w:hAnsi="Times LatRus" w:cs="Arial"/>
                <w:i/>
                <w:sz w:val="22"/>
                <w:szCs w:val="22"/>
                <w:lang w:val="en-US"/>
              </w:rPr>
            </m:ctrlPr>
          </m:sSupPr>
          <m:e>
            <m:r>
              <w:rPr>
                <w:rFonts w:ascii="Cambria Math" w:hAnsi="Cambria Math" w:cs="Arial"/>
                <w:sz w:val="22"/>
                <w:szCs w:val="22"/>
                <w:lang w:val="en-US"/>
              </w:rPr>
              <m:t>e</m:t>
            </m:r>
          </m:e>
          <m:sup>
            <m:r>
              <w:rPr>
                <w:rFonts w:ascii="Cambria Math" w:hAnsi="Cambria Math" w:cs="Arial"/>
                <w:sz w:val="22"/>
                <w:szCs w:val="22"/>
                <w:lang w:val="en-US"/>
              </w:rPr>
              <m:t>i</m:t>
            </m:r>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sup>
        </m:sSup>
      </m:oMath>
      <w:r w:rsidRPr="00566E03">
        <w:rPr>
          <w:rFonts w:ascii="Times LatRus" w:hAnsi="Times LatRus" w:cs="Arial"/>
          <w:sz w:val="22"/>
          <w:szCs w:val="22"/>
          <w:lang w:val="en-US"/>
        </w:rPr>
        <w:t>,</w:t>
      </w:r>
      <w:r w:rsidRPr="00566E03">
        <w:rPr>
          <w:rFonts w:ascii="Times LatRus" w:hAnsi="Times LatRus" w:cs="Arial"/>
          <w:sz w:val="22"/>
          <w:szCs w:val="22"/>
          <w:lang w:val="en-US"/>
        </w:rPr>
        <w:tab/>
        <w:t xml:space="preserve">   </w:t>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007926D3" w:rsidRPr="00566E03">
        <w:rPr>
          <w:rFonts w:ascii="Times LatRus" w:hAnsi="Times LatRus" w:cs="Arial"/>
          <w:sz w:val="22"/>
          <w:szCs w:val="22"/>
          <w:lang w:val="en-US"/>
        </w:rPr>
        <w:t xml:space="preserve">    </w:t>
      </w:r>
      <w:r w:rsidRPr="00566E03">
        <w:rPr>
          <w:rFonts w:ascii="Times LatRus" w:hAnsi="Times LatRus" w:cs="Arial"/>
          <w:sz w:val="22"/>
          <w:szCs w:val="22"/>
          <w:lang w:val="en-US"/>
        </w:rPr>
        <w:t>(17)</w:t>
      </w:r>
    </w:p>
    <w:p w:rsidR="001657A6" w:rsidRPr="00566E03" w:rsidRDefault="001657A6" w:rsidP="00420D1E">
      <w:pPr>
        <w:jc w:val="center"/>
        <w:rPr>
          <w:rFonts w:ascii="Times LatRus" w:hAnsi="Times LatRus" w:cs="Arial"/>
          <w:sz w:val="22"/>
          <w:szCs w:val="22"/>
          <w:lang w:val="en-US"/>
        </w:rPr>
      </w:pPr>
    </w:p>
    <w:p w:rsidR="00420D1E" w:rsidRPr="00566E03"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îäíîâðåìåííî</w:t>
      </w:r>
      <w:r w:rsidR="007D12C4">
        <w:rPr>
          <w:rFonts w:ascii="Times LatRus" w:hAnsi="Times LatRus" w:cs="Arial"/>
          <w:sz w:val="22"/>
          <w:szCs w:val="22"/>
          <w:lang w:val="en-US"/>
        </w:rPr>
        <w:t>,</w:t>
      </w:r>
      <w:r w:rsidRPr="00566E03">
        <w:rPr>
          <w:rFonts w:ascii="Times LatRus" w:hAnsi="Times LatRus" w:cs="Arial"/>
          <w:sz w:val="22"/>
          <w:szCs w:val="22"/>
          <w:lang w:val="en-US"/>
        </w:rPr>
        <w:t xml:space="preserve"> ïðèìåíÿÿ ïðèáëèæåíèÿ äëÿ </w:t>
      </w:r>
      <m:oMath>
        <m:sSub>
          <m:sSubPr>
            <m:ctrlPr>
              <w:rPr>
                <w:rFonts w:ascii="Cambria Math" w:hAnsi="Times LatRus" w:cs="Arial"/>
                <w:i/>
                <w:sz w:val="22"/>
                <w:szCs w:val="22"/>
                <w:lang w:val="en-US"/>
              </w:rPr>
            </m:ctrlPr>
          </m:sSubPr>
          <m:e>
            <m:r>
              <w:rPr>
                <w:rFonts w:ascii="Cambria Math" w:hAnsi="Cambria Math" w:cs="Arial"/>
                <w:sz w:val="22"/>
                <w:szCs w:val="22"/>
                <w:lang w:val="en-US"/>
              </w:rPr>
              <m:t>V</m:t>
            </m:r>
          </m:e>
          <m:sub>
            <m:r>
              <w:rPr>
                <w:rFonts w:ascii="Cambria Math" w:hAnsi="Cambria Math" w:cs="Arial"/>
                <w:sz w:val="22"/>
                <w:szCs w:val="22"/>
                <w:lang w:val="en-US"/>
              </w:rPr>
              <m:t>K</m:t>
            </m:r>
          </m:sub>
        </m:sSub>
      </m:oMath>
      <w:r w:rsidRPr="00566E03">
        <w:rPr>
          <w:rFonts w:ascii="Times LatRus" w:hAnsi="Times LatRus" w:cs="Arial"/>
          <w:sz w:val="22"/>
          <w:szCs w:val="22"/>
          <w:lang w:val="en-US"/>
        </w:rPr>
        <w:t xml:space="preserve">, èç  [9]. Ñ ýòîé öåëüþ óìíîæèì îáå ÷àñòè (16) íà  </w:t>
      </w:r>
      <m:oMath>
        <m:sSup>
          <m:sSupPr>
            <m:ctrlPr>
              <w:rPr>
                <w:rFonts w:ascii="Cambria Math" w:hAnsi="Times LatRus" w:cs="Arial"/>
                <w:i/>
                <w:sz w:val="22"/>
                <w:szCs w:val="22"/>
                <w:lang w:val="en-US"/>
              </w:rPr>
            </m:ctrlPr>
          </m:sSupPr>
          <m:e>
            <m:r>
              <w:rPr>
                <w:rFonts w:ascii="Cambria Math" w:hAnsi="Cambria Math" w:cs="Arial"/>
                <w:sz w:val="22"/>
                <w:szCs w:val="22"/>
                <w:lang w:val="en-US"/>
              </w:rPr>
              <m:t>e</m:t>
            </m:r>
          </m:e>
          <m:sup>
            <m:r>
              <w:rPr>
                <w:rFonts w:ascii="Cambria Math" w:hAnsi="Cambria Math" w:cs="Arial"/>
                <w:sz w:val="22"/>
                <w:szCs w:val="22"/>
                <w:lang w:val="en-US"/>
              </w:rPr>
              <m:t>i</m:t>
            </m:r>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sup>
        </m:sSup>
        <m:r>
          <w:rPr>
            <w:rFonts w:ascii="Cambria Math" w:hAnsi="Times LatRus" w:cs="Arial"/>
            <w:sz w:val="22"/>
            <w:szCs w:val="22"/>
            <w:lang w:val="en-US"/>
          </w:rPr>
          <m:t xml:space="preserve"> </m:t>
        </m:r>
      </m:oMath>
      <w:r w:rsidRPr="00566E03">
        <w:rPr>
          <w:rFonts w:ascii="Times LatRus" w:hAnsi="Times LatRus" w:cs="Arial"/>
          <w:sz w:val="22"/>
          <w:szCs w:val="22"/>
          <w:lang w:val="en-US"/>
        </w:rPr>
        <w:t xml:space="preserve">è èíòåãðèðóåì ïî </w:t>
      </w:r>
      <m:oMath>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oMath>
      <w:r w:rsidRPr="00566E03">
        <w:rPr>
          <w:rFonts w:ascii="Times LatRus" w:hAnsi="Times LatRus" w:cs="Arial"/>
          <w:sz w:val="22"/>
          <w:szCs w:val="22"/>
          <w:lang w:val="en-US"/>
        </w:rPr>
        <w:t xml:space="preserve"> , ôîðìàëüíî ðàñøèðèâ îáëàñòü èíòåãðèðîâàíèÿ äî áåñêîíå÷íîñòè. Ïîëó÷èì </w:t>
      </w:r>
    </w:p>
    <w:p w:rsidR="00420D1E"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 xml:space="preserve">       </w:t>
      </w:r>
      <w:r w:rsidR="007926D3" w:rsidRPr="00566E03">
        <w:rPr>
          <w:rFonts w:ascii="Times LatRus" w:hAnsi="Times LatRus" w:cs="Arial"/>
          <w:sz w:val="22"/>
          <w:szCs w:val="22"/>
          <w:lang w:val="en-US"/>
        </w:rPr>
        <w:t xml:space="preserve">                    </w:t>
      </w:r>
      <w:r w:rsidRPr="00566E03">
        <w:rPr>
          <w:rFonts w:ascii="Times LatRus" w:hAnsi="Times LatRus" w:cs="Arial"/>
          <w:sz w:val="22"/>
          <w:szCs w:val="22"/>
          <w:lang w:val="en-US"/>
        </w:rPr>
        <w:t xml:space="preserve">  </w:t>
      </w:r>
      <m:oMath>
        <m:r>
          <w:rPr>
            <w:rFonts w:ascii="Cambria Math" w:hAnsi="Times LatRus" w:cs="Arial"/>
            <w:sz w:val="22"/>
            <w:szCs w:val="22"/>
            <w:lang w:val="en-US"/>
          </w:rPr>
          <m:t xml:space="preserve">     </m:t>
        </m:r>
        <m:d>
          <m:dPr>
            <m:ctrlPr>
              <w:rPr>
                <w:rFonts w:ascii="Cambria Math" w:hAnsi="Times LatRus" w:cs="Arial"/>
                <w:i/>
                <w:sz w:val="22"/>
                <w:szCs w:val="22"/>
                <w:lang w:val="en-US"/>
              </w:rPr>
            </m:ctrlPr>
          </m:dPr>
          <m:e>
            <m:sSub>
              <m:sSubPr>
                <m:ctrlPr>
                  <w:rPr>
                    <w:rFonts w:ascii="Cambria Math" w:hAnsi="Times LatRus" w:cs="Arial"/>
                    <w:i/>
                    <w:sz w:val="22"/>
                    <w:szCs w:val="22"/>
                    <w:lang w:val="en-US"/>
                  </w:rPr>
                </m:ctrlPr>
              </m:sSubPr>
              <m:e>
                <m:r>
                  <w:rPr>
                    <w:rFonts w:ascii="Cambria Math" w:hAnsi="Cambria Math" w:cs="Arial"/>
                    <w:sz w:val="22"/>
                    <w:szCs w:val="22"/>
                    <w:lang w:val="en-US"/>
                  </w:rPr>
                  <m:t>E</m:t>
                </m:r>
              </m:e>
              <m:sub>
                <m:r>
                  <w:rPr>
                    <w:rFonts w:ascii="Cambria Math" w:hAnsi="Cambria Math" w:cs="Arial"/>
                    <w:sz w:val="22"/>
                    <w:szCs w:val="22"/>
                    <w:lang w:val="en-US"/>
                  </w:rPr>
                  <m:t>g</m:t>
                </m:r>
              </m:sub>
            </m:sSub>
            <m:r>
              <w:rPr>
                <w:rFonts w:ascii="Times LatRus" w:hAnsi="Cambria Math" w:cs="Arial"/>
                <w:sz w:val="22"/>
                <w:szCs w:val="22"/>
                <w:lang w:val="en-US"/>
              </w:rPr>
              <m:t>-ℏ</m:t>
            </m:r>
            <m:r>
              <w:rPr>
                <w:rFonts w:ascii="Cambria Math" w:hAnsi="Cambria Math" w:cs="Arial"/>
                <w:sz w:val="22"/>
                <w:szCs w:val="22"/>
                <w:lang w:val="en-US"/>
              </w:rPr>
              <m:t>ω</m:t>
            </m:r>
            <m:r>
              <w:rPr>
                <w:rFonts w:ascii="Times LatRus" w:hAnsi="Cambria Math" w:cs="Arial"/>
                <w:sz w:val="22"/>
                <w:szCs w:val="22"/>
                <w:lang w:val="en-US"/>
              </w:rPr>
              <m:t>-</m:t>
            </m:r>
            <m:f>
              <m:fPr>
                <m:ctrlPr>
                  <w:rPr>
                    <w:rFonts w:ascii="Cambria Math" w:hAnsi="Times LatRus" w:cs="Arial"/>
                    <w:i/>
                    <w:sz w:val="22"/>
                    <w:szCs w:val="22"/>
                    <w:lang w:val="en-US"/>
                  </w:rPr>
                </m:ctrlPr>
              </m:fPr>
              <m:num>
                <m:sSup>
                  <m:sSupPr>
                    <m:ctrlPr>
                      <w:rPr>
                        <w:rFonts w:ascii="Cambria Math" w:hAnsi="Times LatRus" w:cs="Arial"/>
                        <w:i/>
                        <w:sz w:val="22"/>
                        <w:szCs w:val="22"/>
                        <w:lang w:val="en-US"/>
                      </w:rPr>
                    </m:ctrlPr>
                  </m:sSupPr>
                  <m:e>
                    <m:r>
                      <w:rPr>
                        <w:rFonts w:ascii="Times LatRus" w:hAnsi="Cambria Math" w:cs="Arial"/>
                        <w:sz w:val="22"/>
                        <w:szCs w:val="22"/>
                        <w:lang w:val="en-US"/>
                      </w:rPr>
                      <m:t>ℏ</m:t>
                    </m:r>
                  </m:e>
                  <m:sup>
                    <m:r>
                      <w:rPr>
                        <w:rFonts w:ascii="Cambria Math" w:hAnsi="Times LatRus" w:cs="Arial"/>
                        <w:sz w:val="22"/>
                        <w:szCs w:val="22"/>
                        <w:lang w:val="en-US"/>
                      </w:rPr>
                      <m:t>2</m:t>
                    </m:r>
                  </m:sup>
                </m:sSup>
              </m:num>
              <m:den>
                <m:r>
                  <w:rPr>
                    <w:rFonts w:ascii="Cambria Math" w:hAnsi="Times LatRus" w:cs="Arial"/>
                    <w:sz w:val="22"/>
                    <w:szCs w:val="22"/>
                    <w:lang w:val="en-US"/>
                  </w:rPr>
                  <m:t>2</m:t>
                </m:r>
                <m:sSup>
                  <m:sSupPr>
                    <m:ctrlPr>
                      <w:rPr>
                        <w:rFonts w:ascii="Cambria Math" w:hAnsi="Times LatRus" w:cs="Arial"/>
                        <w:i/>
                        <w:sz w:val="22"/>
                        <w:szCs w:val="22"/>
                        <w:lang w:val="en-US"/>
                      </w:rPr>
                    </m:ctrlPr>
                  </m:sSupPr>
                  <m:e>
                    <m:r>
                      <w:rPr>
                        <w:rFonts w:ascii="Cambria Math" w:hAnsi="Cambria Math" w:cs="Arial"/>
                        <w:sz w:val="22"/>
                        <w:szCs w:val="22"/>
                        <w:lang w:val="en-US"/>
                      </w:rPr>
                      <m:t>μ</m:t>
                    </m:r>
                  </m:e>
                  <m:sup>
                    <m:r>
                      <w:rPr>
                        <w:rFonts w:ascii="Times LatRus" w:hAnsi="Cambria Math" w:cs="Arial"/>
                        <w:sz w:val="22"/>
                        <w:szCs w:val="22"/>
                        <w:lang w:val="en-US"/>
                      </w:rPr>
                      <m:t>*</m:t>
                    </m:r>
                  </m:sup>
                </m:sSup>
              </m:den>
            </m:f>
            <m:sSubSup>
              <m:sSubSupPr>
                <m:ctrlPr>
                  <w:rPr>
                    <w:rFonts w:ascii="Cambria Math" w:hAnsi="Times LatRus" w:cs="Arial"/>
                    <w:sz w:val="22"/>
                    <w:szCs w:val="22"/>
                    <w:lang w:val="en-US"/>
                  </w:rPr>
                </m:ctrlPr>
              </m:sSubSupPr>
              <m:e>
                <m:r>
                  <m:rPr>
                    <m:sty m:val="p"/>
                  </m:rPr>
                  <w:rPr>
                    <w:rFonts w:ascii="Cambria Math" w:hAnsi="Cambria Math" w:cs="Arial"/>
                    <w:sz w:val="22"/>
                    <w:szCs w:val="22"/>
                    <w:lang w:val="en-US"/>
                  </w:rPr>
                  <m:t>∇</m:t>
                </m:r>
              </m:e>
              <m:sub>
                <m:acc>
                  <m:accPr>
                    <m:chr m:val="⃗"/>
                    <m:ctrlPr>
                      <w:rPr>
                        <w:rFonts w:ascii="Cambria Math" w:hAnsi="Times LatRus" w:cs="Arial"/>
                        <w:sz w:val="22"/>
                        <w:szCs w:val="22"/>
                        <w:lang w:val="en-US"/>
                      </w:rPr>
                    </m:ctrlPr>
                  </m:accPr>
                  <m:e>
                    <m:r>
                      <m:rPr>
                        <m:sty m:val="p"/>
                      </m:rPr>
                      <w:rPr>
                        <w:rFonts w:ascii="Cambria Math" w:hAnsi="Times LatRus" w:cs="Arial"/>
                        <w:sz w:val="22"/>
                        <w:szCs w:val="22"/>
                        <w:lang w:val="en-US"/>
                      </w:rPr>
                      <m:t>r</m:t>
                    </m:r>
                  </m:e>
                </m:acc>
              </m:sub>
              <m:sup>
                <m:r>
                  <m:rPr>
                    <m:sty m:val="p"/>
                  </m:rPr>
                  <w:rPr>
                    <w:rFonts w:ascii="Cambria Math" w:hAnsi="Times LatRus" w:cs="Arial"/>
                    <w:sz w:val="22"/>
                    <w:szCs w:val="22"/>
                    <w:lang w:val="en-US"/>
                  </w:rPr>
                  <m:t>2</m:t>
                </m:r>
              </m:sup>
            </m:sSubSup>
            <m:r>
              <m:rPr>
                <m:sty m:val="p"/>
              </m:rPr>
              <w:rPr>
                <w:rFonts w:ascii="Times LatRus" w:hAnsi="Cambria Math" w:cs="Arial"/>
                <w:sz w:val="22"/>
                <w:szCs w:val="22"/>
                <w:lang w:val="en-US"/>
              </w:rPr>
              <m:t>-</m:t>
            </m:r>
            <m:f>
              <m:fPr>
                <m:ctrlPr>
                  <w:rPr>
                    <w:rFonts w:ascii="Cambria Math" w:hAnsi="Times LatRus" w:cs="Arial"/>
                    <w:i/>
                    <w:sz w:val="22"/>
                    <w:szCs w:val="22"/>
                    <w:lang w:val="en-US"/>
                  </w:rPr>
                </m:ctrlPr>
              </m:fPr>
              <m:num>
                <m:sSup>
                  <m:sSupPr>
                    <m:ctrlPr>
                      <w:rPr>
                        <w:rFonts w:ascii="Cambria Math" w:hAnsi="Times LatRus" w:cs="Arial"/>
                        <w:i/>
                        <w:sz w:val="22"/>
                        <w:szCs w:val="22"/>
                        <w:lang w:val="en-US"/>
                      </w:rPr>
                    </m:ctrlPr>
                  </m:sSupPr>
                  <m:e>
                    <m:r>
                      <w:rPr>
                        <w:rFonts w:ascii="Times LatRus" w:hAnsi="Cambria Math" w:cs="Arial"/>
                        <w:sz w:val="22"/>
                        <w:szCs w:val="22"/>
                        <w:lang w:val="en-US"/>
                      </w:rPr>
                      <m:t>ℏ</m:t>
                    </m:r>
                  </m:e>
                  <m:sup>
                    <m:r>
                      <w:rPr>
                        <w:rFonts w:ascii="Cambria Math" w:hAnsi="Times LatRus" w:cs="Arial"/>
                        <w:sz w:val="22"/>
                        <w:szCs w:val="22"/>
                        <w:lang w:val="en-US"/>
                      </w:rPr>
                      <m:t>2</m:t>
                    </m:r>
                  </m:sup>
                </m:sSup>
              </m:num>
              <m:den>
                <m:r>
                  <w:rPr>
                    <w:rFonts w:ascii="Cambria Math" w:hAnsi="Times LatRus" w:cs="Arial"/>
                    <w:sz w:val="22"/>
                    <w:szCs w:val="22"/>
                    <w:lang w:val="en-US"/>
                  </w:rPr>
                  <m:t>2</m:t>
                </m:r>
                <m:sSup>
                  <m:sSupPr>
                    <m:ctrlPr>
                      <w:rPr>
                        <w:rFonts w:ascii="Cambria Math" w:hAnsi="Times LatRus" w:cs="Arial"/>
                        <w:i/>
                        <w:sz w:val="22"/>
                        <w:szCs w:val="22"/>
                        <w:lang w:val="en-US"/>
                      </w:rPr>
                    </m:ctrlPr>
                  </m:sSupPr>
                  <m:e>
                    <m:r>
                      <w:rPr>
                        <w:rFonts w:ascii="Cambria Math" w:hAnsi="Cambria Math" w:cs="Arial"/>
                        <w:sz w:val="22"/>
                        <w:szCs w:val="22"/>
                        <w:lang w:val="en-US"/>
                      </w:rPr>
                      <m:t>M</m:t>
                    </m:r>
                  </m:e>
                  <m:sup>
                    <m:r>
                      <w:rPr>
                        <w:rFonts w:ascii="Times LatRus" w:hAnsi="Cambria Math" w:cs="Arial"/>
                        <w:sz w:val="22"/>
                        <w:szCs w:val="22"/>
                        <w:lang w:val="en-US"/>
                      </w:rPr>
                      <m:t>*</m:t>
                    </m:r>
                  </m:sup>
                </m:sSup>
              </m:den>
            </m:f>
            <m:sSubSup>
              <m:sSubSupPr>
                <m:ctrlPr>
                  <w:rPr>
                    <w:rFonts w:ascii="Cambria Math" w:hAnsi="Times LatRus" w:cs="Arial"/>
                    <w:sz w:val="22"/>
                    <w:szCs w:val="22"/>
                    <w:lang w:val="en-US"/>
                  </w:rPr>
                </m:ctrlPr>
              </m:sSubSupPr>
              <m:e>
                <m:r>
                  <m:rPr>
                    <m:sty m:val="p"/>
                  </m:rPr>
                  <w:rPr>
                    <w:rFonts w:ascii="Cambria Math" w:hAnsi="Cambria Math" w:cs="Arial"/>
                    <w:sz w:val="22"/>
                    <w:szCs w:val="22"/>
                    <w:lang w:val="en-US"/>
                  </w:rPr>
                  <m:t>∇</m:t>
                </m:r>
              </m:e>
              <m:sub>
                <m:acc>
                  <m:accPr>
                    <m:chr m:val="⃗"/>
                    <m:ctrlPr>
                      <w:rPr>
                        <w:rFonts w:ascii="Cambria Math" w:hAnsi="Times LatRus" w:cs="Arial"/>
                        <w:sz w:val="22"/>
                        <w:szCs w:val="22"/>
                        <w:lang w:val="en-US"/>
                      </w:rPr>
                    </m:ctrlPr>
                  </m:accPr>
                  <m:e>
                    <m:r>
                      <m:rPr>
                        <m:sty m:val="p"/>
                      </m:rPr>
                      <w:rPr>
                        <w:rFonts w:ascii="Cambria Math" w:hAnsi="Times LatRus" w:cs="Arial"/>
                        <w:sz w:val="22"/>
                        <w:szCs w:val="22"/>
                        <w:lang w:val="en-US"/>
                      </w:rPr>
                      <m:t>R</m:t>
                    </m:r>
                  </m:e>
                </m:acc>
              </m:sub>
              <m:sup>
                <m:r>
                  <m:rPr>
                    <m:sty m:val="p"/>
                  </m:rPr>
                  <w:rPr>
                    <w:rFonts w:ascii="Cambria Math" w:hAnsi="Times LatRus" w:cs="Arial"/>
                    <w:sz w:val="22"/>
                    <w:szCs w:val="22"/>
                    <w:lang w:val="en-US"/>
                  </w:rPr>
                  <m:t>2</m:t>
                </m:r>
              </m:sup>
            </m:sSubSup>
            <m:r>
              <m:rPr>
                <m:sty m:val="p"/>
              </m:rPr>
              <w:rPr>
                <w:rFonts w:ascii="Times LatRus" w:hAnsi="Cambria Math" w:cs="Arial"/>
                <w:sz w:val="22"/>
                <w:szCs w:val="22"/>
                <w:lang w:val="en-US"/>
              </w:rPr>
              <m:t>-</m:t>
            </m:r>
            <m:f>
              <m:fPr>
                <m:ctrlPr>
                  <w:rPr>
                    <w:rFonts w:ascii="Cambria Math" w:hAnsi="Times LatRus" w:cs="Arial"/>
                    <w:sz w:val="22"/>
                    <w:szCs w:val="22"/>
                    <w:lang w:val="en-US"/>
                  </w:rPr>
                </m:ctrlPr>
              </m:fPr>
              <m:num>
                <m:sSup>
                  <m:sSupPr>
                    <m:ctrlPr>
                      <w:rPr>
                        <w:rFonts w:ascii="Cambria Math" w:hAnsi="Times LatRus" w:cs="Arial"/>
                        <w:sz w:val="22"/>
                        <w:szCs w:val="22"/>
                        <w:lang w:val="en-US"/>
                      </w:rPr>
                    </m:ctrlPr>
                  </m:sSupPr>
                  <m:e>
                    <m:r>
                      <m:rPr>
                        <m:sty m:val="p"/>
                      </m:rPr>
                      <w:rPr>
                        <w:rFonts w:ascii="Cambria Math" w:hAnsi="Times LatRus" w:cs="Arial"/>
                        <w:sz w:val="22"/>
                        <w:szCs w:val="22"/>
                        <w:lang w:val="en-US"/>
                      </w:rPr>
                      <m:t>e</m:t>
                    </m:r>
                  </m:e>
                  <m:sup>
                    <m:r>
                      <m:rPr>
                        <m:sty m:val="p"/>
                      </m:rPr>
                      <w:rPr>
                        <w:rFonts w:ascii="Cambria Math" w:hAnsi="Times LatRus" w:cs="Arial"/>
                        <w:sz w:val="22"/>
                        <w:szCs w:val="22"/>
                        <w:lang w:val="en-US"/>
                      </w:rPr>
                      <m:t>2</m:t>
                    </m:r>
                  </m:sup>
                </m:sSup>
              </m:num>
              <m:den>
                <m:r>
                  <m:rPr>
                    <m:sty m:val="p"/>
                  </m:rPr>
                  <w:rPr>
                    <w:rFonts w:ascii="Cambria Math" w:hAnsi="Cambria Math" w:cs="Arial"/>
                    <w:sz w:val="22"/>
                    <w:szCs w:val="22"/>
                    <w:lang w:val="en-US"/>
                  </w:rPr>
                  <m:t>ε</m:t>
                </m:r>
                <m:r>
                  <m:rPr>
                    <m:sty m:val="p"/>
                  </m:rPr>
                  <w:rPr>
                    <w:rFonts w:ascii="Cambria Math" w:hAnsi="Times LatRus" w:cs="Arial"/>
                    <w:sz w:val="22"/>
                    <w:szCs w:val="22"/>
                    <w:lang w:val="en-US"/>
                  </w:rPr>
                  <m:t>r</m:t>
                </m:r>
              </m:den>
            </m:f>
          </m:e>
        </m:d>
        <m:r>
          <w:rPr>
            <w:rFonts w:ascii="Cambria Math" w:hAnsi="Cambria Math" w:cs="Arial"/>
            <w:sz w:val="22"/>
            <w:szCs w:val="22"/>
            <w:lang w:val="en-US"/>
          </w:rPr>
          <m:t>B</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r>
              <w:rPr>
                <w:rFonts w:ascii="Cambria Math" w:hAnsi="Times LatRus" w:cs="Arial"/>
                <w:sz w:val="22"/>
                <w:szCs w:val="22"/>
                <w:lang w:val="en-US"/>
              </w:rPr>
              <m:t xml:space="preserve"> ,  </m:t>
            </m:r>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r>
          <w:rPr>
            <w:rFonts w:ascii="Cambria Math" w:hAnsi="Times LatRus" w:cs="Arial"/>
            <w:sz w:val="22"/>
            <w:szCs w:val="22"/>
            <w:lang w:val="en-US"/>
          </w:rPr>
          <m:t>=</m:t>
        </m:r>
        <m:nary>
          <m:naryPr>
            <m:limLoc m:val="undOvr"/>
            <m:subHide m:val="on"/>
            <m:supHide m:val="on"/>
            <m:ctrlPr>
              <w:rPr>
                <w:rFonts w:ascii="Cambria Math" w:hAnsi="Times LatRus" w:cs="Arial"/>
                <w:i/>
                <w:sz w:val="22"/>
                <w:szCs w:val="22"/>
                <w:lang w:val="en-US"/>
              </w:rPr>
            </m:ctrlPr>
          </m:naryPr>
          <m:sub/>
          <m:sup/>
          <m:e>
            <m:f>
              <m:fPr>
                <m:ctrlPr>
                  <w:rPr>
                    <w:rFonts w:ascii="Cambria Math" w:hAnsi="Times LatRus" w:cs="Arial"/>
                    <w:i/>
                    <w:sz w:val="22"/>
                    <w:szCs w:val="22"/>
                    <w:lang w:val="en-US"/>
                  </w:rPr>
                </m:ctrlPr>
              </m:fPr>
              <m:num>
                <m:r>
                  <w:rPr>
                    <w:rFonts w:ascii="Cambria Math" w:hAnsi="Cambria Math" w:cs="Arial"/>
                    <w:sz w:val="22"/>
                    <w:szCs w:val="22"/>
                    <w:lang w:val="en-US"/>
                  </w:rPr>
                  <m:t>E</m:t>
                </m:r>
                <m:sSub>
                  <m:sSubPr>
                    <m:ctrlPr>
                      <w:rPr>
                        <w:rFonts w:ascii="Cambria Math" w:hAnsi="Times LatRus" w:cs="Arial"/>
                        <w:i/>
                        <w:sz w:val="22"/>
                        <w:szCs w:val="22"/>
                        <w:lang w:val="en-US"/>
                      </w:rPr>
                    </m:ctrlPr>
                  </m:sSubPr>
                  <m:e>
                    <m:r>
                      <w:rPr>
                        <w:rFonts w:ascii="Cambria Math" w:hAnsi="Cambria Math" w:cs="Arial"/>
                        <w:sz w:val="22"/>
                        <w:szCs w:val="22"/>
                        <w:lang w:val="en-US"/>
                      </w:rPr>
                      <m:t>M</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j</m:t>
                        </m:r>
                      </m:sub>
                    </m:s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i</m:t>
                        </m:r>
                      </m:sub>
                    </m:sSub>
                  </m:sub>
                </m:sSub>
                <m:d>
                  <m:dPr>
                    <m:ctrlPr>
                      <w:rPr>
                        <w:rFonts w:ascii="Cambria Math" w:hAnsi="Times LatRus" w:cs="Arial"/>
                        <w:i/>
                        <w:sz w:val="22"/>
                        <w:szCs w:val="22"/>
                        <w:lang w:val="en-US"/>
                      </w:rPr>
                    </m:ctrlPr>
                  </m:dPr>
                  <m:e>
                    <m:r>
                      <w:rPr>
                        <w:rFonts w:ascii="Cambria Math" w:hAnsi="Cambria Math" w:cs="Arial"/>
                        <w:sz w:val="22"/>
                        <w:szCs w:val="22"/>
                        <w:lang w:val="en-US"/>
                      </w:rPr>
                      <m:t>k</m:t>
                    </m:r>
                    <m:r>
                      <w:rPr>
                        <w:rFonts w:ascii="Cambria Math" w:hAnsi="Times LatRus" w:cs="Arial"/>
                        <w:sz w:val="22"/>
                        <w:szCs w:val="22"/>
                        <w:lang w:val="en-US"/>
                      </w:rPr>
                      <m:t>=0</m:t>
                    </m:r>
                  </m:e>
                </m:d>
              </m:num>
              <m:den>
                <m:sSub>
                  <m:sSubPr>
                    <m:ctrlPr>
                      <w:rPr>
                        <w:rFonts w:ascii="Cambria Math" w:hAnsi="Times LatRus" w:cs="Arial"/>
                        <w:i/>
                        <w:sz w:val="22"/>
                        <w:szCs w:val="22"/>
                        <w:lang w:val="en-US"/>
                      </w:rPr>
                    </m:ctrlPr>
                  </m:sSubPr>
                  <m:e>
                    <m:r>
                      <w:rPr>
                        <w:rFonts w:ascii="Cambria Math" w:hAnsi="Cambria Math" w:cs="Arial"/>
                        <w:sz w:val="22"/>
                        <w:szCs w:val="22"/>
                        <w:lang w:val="en-US"/>
                      </w:rPr>
                      <m:t>ψ</m:t>
                    </m:r>
                  </m:e>
                  <m:sub>
                    <m:r>
                      <w:rPr>
                        <w:rFonts w:ascii="Cambria Math" w:hAnsi="Cambria Math" w:cs="Arial"/>
                        <w:sz w:val="22"/>
                        <w:szCs w:val="22"/>
                        <w:lang w:val="en-US"/>
                      </w:rPr>
                      <m:t>c</m:t>
                    </m:r>
                  </m:sub>
                </m:sSub>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r>
                      <w:rPr>
                        <w:rFonts w:ascii="Cambria Math" w:hAnsi="Times LatRus" w:cs="Arial"/>
                        <w:sz w:val="22"/>
                        <w:szCs w:val="22"/>
                        <w:lang w:val="en-US"/>
                      </w:rPr>
                      <m:t>=0</m:t>
                    </m:r>
                  </m:e>
                </m:d>
                <m:r>
                  <w:rPr>
                    <w:rFonts w:ascii="Times LatRus" w:hAnsi="Times LatRus" w:cs="Arial"/>
                    <w:sz w:val="22"/>
                    <w:szCs w:val="22"/>
                    <w:lang w:val="en-US"/>
                  </w:rPr>
                  <m:t>∙</m:t>
                </m:r>
                <m:sSub>
                  <m:sSubPr>
                    <m:ctrlPr>
                      <w:rPr>
                        <w:rFonts w:ascii="Cambria Math" w:hAnsi="Times LatRus" w:cs="Arial"/>
                        <w:i/>
                        <w:sz w:val="22"/>
                        <w:szCs w:val="22"/>
                        <w:lang w:val="en-US"/>
                      </w:rPr>
                    </m:ctrlPr>
                  </m:sSubPr>
                  <m:e>
                    <m:r>
                      <w:rPr>
                        <w:rFonts w:ascii="Cambria Math" w:hAnsi="Cambria Math" w:cs="Arial"/>
                        <w:sz w:val="22"/>
                        <w:szCs w:val="22"/>
                        <w:lang w:val="en-US"/>
                      </w:rPr>
                      <m:t>ψ</m:t>
                    </m:r>
                  </m:e>
                  <m:sub>
                    <m:r>
                      <w:rPr>
                        <w:rFonts w:ascii="Cambria Math" w:hAnsi="Cambria Math" w:cs="Arial"/>
                        <w:sz w:val="22"/>
                        <w:szCs w:val="22"/>
                        <w:lang w:val="en-US"/>
                      </w:rPr>
                      <m:t>V</m:t>
                    </m:r>
                  </m:sub>
                </m:sSub>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r>
                      <w:rPr>
                        <w:rFonts w:ascii="Cambria Math" w:hAnsi="Times LatRus" w:cs="Arial"/>
                        <w:sz w:val="22"/>
                        <w:szCs w:val="22"/>
                        <w:lang w:val="en-US"/>
                      </w:rPr>
                      <m:t>=0</m:t>
                    </m:r>
                  </m:e>
                </m:d>
              </m:den>
            </m:f>
            <m:r>
              <w:rPr>
                <w:rFonts w:ascii="Cambria Math" w:hAnsi="Cambria Math" w:cs="Arial"/>
                <w:sz w:val="22"/>
                <w:szCs w:val="22"/>
                <w:lang w:val="en-US"/>
              </w:rPr>
              <m:t>d</m:t>
            </m:r>
            <m:sSup>
              <m:sSupPr>
                <m:ctrlPr>
                  <w:rPr>
                    <w:rFonts w:ascii="Cambria Math" w:hAnsi="Times LatRus" w:cs="Arial"/>
                    <w:i/>
                    <w:sz w:val="22"/>
                    <w:szCs w:val="22"/>
                    <w:lang w:val="en-US"/>
                  </w:rPr>
                </m:ctrlPr>
              </m:sSup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sup>
                <m:r>
                  <w:rPr>
                    <w:rFonts w:ascii="Cambria Math" w:hAnsi="Cambria Math" w:cs="Arial"/>
                    <w:sz w:val="22"/>
                    <w:szCs w:val="22"/>
                    <w:lang w:val="en-US"/>
                  </w:rPr>
                  <m:t>'</m:t>
                </m:r>
              </m:sup>
            </m:sSup>
          </m:e>
        </m:nary>
      </m:oMath>
      <w:r w:rsidRPr="00566E03">
        <w:rPr>
          <w:rFonts w:ascii="Times LatRus" w:hAnsi="Times LatRus" w:cs="Arial"/>
          <w:sz w:val="22"/>
          <w:szCs w:val="22"/>
          <w:lang w:val="en-US"/>
        </w:rPr>
        <w:tab/>
      </w:r>
      <w:r w:rsidR="007926D3" w:rsidRPr="00566E03">
        <w:rPr>
          <w:rFonts w:ascii="Times LatRus" w:hAnsi="Times LatRus" w:cs="Arial"/>
          <w:sz w:val="22"/>
          <w:szCs w:val="22"/>
          <w:lang w:val="en-US"/>
        </w:rPr>
        <w:t xml:space="preserve">  </w:t>
      </w:r>
      <w:r w:rsidRPr="00566E03">
        <w:rPr>
          <w:rFonts w:ascii="Times LatRus" w:hAnsi="Times LatRus" w:cs="Arial"/>
          <w:sz w:val="22"/>
          <w:szCs w:val="22"/>
          <w:lang w:val="en-US"/>
        </w:rPr>
        <w:t xml:space="preserve">  (18)</w:t>
      </w:r>
    </w:p>
    <w:p w:rsidR="001657A6" w:rsidRPr="00566E03" w:rsidRDefault="001657A6" w:rsidP="00420D1E">
      <w:pPr>
        <w:jc w:val="both"/>
        <w:rPr>
          <w:rFonts w:ascii="Times LatRus" w:hAnsi="Times LatRus" w:cs="Arial"/>
          <w:sz w:val="22"/>
          <w:szCs w:val="22"/>
          <w:lang w:val="en-US"/>
        </w:rPr>
      </w:pPr>
    </w:p>
    <w:p w:rsidR="00420D1E" w:rsidRDefault="00420D1E" w:rsidP="00420D1E">
      <w:pPr>
        <w:ind w:firstLine="708"/>
        <w:jc w:val="both"/>
        <w:rPr>
          <w:rFonts w:ascii="Times LatRus" w:hAnsi="Times LatRus" w:cs="Arial"/>
          <w:sz w:val="22"/>
          <w:szCs w:val="22"/>
          <w:lang w:val="en-US"/>
        </w:rPr>
      </w:pPr>
      <w:r w:rsidRPr="00566E03">
        <w:rPr>
          <w:rFonts w:ascii="Times LatRus" w:hAnsi="Times LatRus" w:cs="Arial"/>
          <w:sz w:val="22"/>
          <w:szCs w:val="22"/>
          <w:lang w:val="en-US"/>
        </w:rPr>
        <w:t>×òîáû ïîä÷åðêíóòü äîìèíèðóþùóþ ðîëü èñòî÷íèêà â ïðàâîé ÷àñòè (18), ïðè îáðàçîâàíèè ïîëÿðèòîííûõ âîçáóæäåíèé, ïðèìåíèì ïðèáëèæåíèå</w:t>
      </w:r>
    </w:p>
    <w:p w:rsidR="001657A6" w:rsidRPr="00566E03" w:rsidRDefault="001657A6" w:rsidP="00420D1E">
      <w:pPr>
        <w:ind w:firstLine="708"/>
        <w:jc w:val="both"/>
        <w:rPr>
          <w:rFonts w:ascii="Times LatRus" w:hAnsi="Times LatRus" w:cs="Arial"/>
          <w:sz w:val="22"/>
          <w:szCs w:val="22"/>
          <w:lang w:val="en-US"/>
        </w:rPr>
      </w:pPr>
    </w:p>
    <w:p w:rsidR="00420D1E" w:rsidRDefault="00420D1E" w:rsidP="00420D1E">
      <w:pPr>
        <w:jc w:val="center"/>
        <w:rPr>
          <w:rFonts w:ascii="Times LatRus" w:hAnsi="Times LatRus" w:cs="Arial"/>
          <w:sz w:val="22"/>
          <w:szCs w:val="22"/>
          <w:lang w:val="en-US"/>
        </w:rPr>
      </w:pP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007926D3" w:rsidRPr="00566E03">
        <w:rPr>
          <w:rFonts w:ascii="Times LatRus" w:hAnsi="Times LatRus" w:cs="Arial"/>
          <w:sz w:val="22"/>
          <w:szCs w:val="22"/>
          <w:lang w:val="en-US"/>
        </w:rPr>
        <w:t xml:space="preserve">                  </w:t>
      </w:r>
      <m:oMath>
        <m:sSub>
          <m:sSubPr>
            <m:ctrlPr>
              <w:rPr>
                <w:rFonts w:ascii="Cambria Math" w:hAnsi="Times LatRus" w:cs="Arial"/>
                <w:i/>
                <w:sz w:val="22"/>
                <w:szCs w:val="22"/>
                <w:lang w:val="en-US"/>
              </w:rPr>
            </m:ctrlPr>
          </m:sSubPr>
          <m:e>
            <m:r>
              <w:rPr>
                <w:rFonts w:ascii="Cambria Math" w:hAnsi="Times LatRus" w:cs="Arial"/>
                <w:sz w:val="22"/>
                <w:szCs w:val="22"/>
                <w:lang w:val="en-US"/>
              </w:rPr>
              <m:t xml:space="preserve">   </m:t>
            </m:r>
            <m:r>
              <w:rPr>
                <w:rFonts w:ascii="Cambria Math" w:hAnsi="Cambria Math" w:cs="Arial"/>
                <w:sz w:val="22"/>
                <w:szCs w:val="22"/>
                <w:lang w:val="en-US"/>
              </w:rPr>
              <m:t>M</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j</m:t>
                </m:r>
              </m:sub>
            </m:s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i</m:t>
                </m:r>
              </m:sub>
            </m:sSub>
          </m:sub>
        </m:sSub>
        <m:r>
          <w:rPr>
            <w:rFonts w:ascii="Cambria Math" w:hAnsi="Cambria Math" w:cs="Arial"/>
            <w:sz w:val="22"/>
            <w:szCs w:val="22"/>
            <w:lang w:val="en-US"/>
          </w:rPr>
          <m:t>→δ</m:t>
        </m:r>
        <m:d>
          <m:dPr>
            <m:ctrlPr>
              <w:rPr>
                <w:rFonts w:ascii="Cambria Math" w:hAnsi="Times LatRus" w:cs="Arial"/>
                <w:i/>
                <w:sz w:val="22"/>
                <w:szCs w:val="22"/>
                <w:lang w:val="en-US"/>
              </w:rPr>
            </m:ctrlPr>
          </m:dPr>
          <m:e>
            <m:sSup>
              <m:sSupPr>
                <m:ctrlPr>
                  <w:rPr>
                    <w:rFonts w:ascii="Cambria Math" w:hAnsi="Times LatRus" w:cs="Arial"/>
                    <w:i/>
                    <w:sz w:val="22"/>
                    <w:szCs w:val="22"/>
                    <w:lang w:val="en-US"/>
                  </w:rPr>
                </m:ctrlPr>
              </m:sSup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sup>
                <m:r>
                  <w:rPr>
                    <w:rFonts w:ascii="Cambria Math" w:hAnsi="Cambria Math" w:cs="Arial"/>
                    <w:sz w:val="22"/>
                    <w:szCs w:val="22"/>
                    <w:lang w:val="en-US"/>
                  </w:rPr>
                  <m:t>'</m:t>
                </m:r>
              </m:sup>
            </m:sSup>
            <m:r>
              <w:rPr>
                <w:rFonts w:ascii="Times LatRus" w:hAnsi="Cambria Math" w:cs="Arial"/>
                <w:sz w:val="22"/>
                <w:szCs w:val="22"/>
                <w:lang w:val="en-US"/>
              </w:rPr>
              <m:t>-</m:t>
            </m:r>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r>
          <w:rPr>
            <w:rFonts w:ascii="Cambria Math" w:hAnsi="Cambria Math" w:cs="Arial"/>
            <w:sz w:val="22"/>
            <w:szCs w:val="22"/>
            <w:lang w:val="en-US"/>
          </w:rPr>
          <m:t>M</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r>
          <w:rPr>
            <w:rFonts w:ascii="Cambria Math" w:hAnsi="Times LatRus" w:cs="Arial"/>
            <w:sz w:val="22"/>
            <w:szCs w:val="22"/>
            <w:lang w:val="en-US"/>
          </w:rPr>
          <m:t>,</m:t>
        </m:r>
      </m:oMath>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007926D3" w:rsidRPr="00566E03">
        <w:rPr>
          <w:rFonts w:ascii="Times LatRus" w:hAnsi="Times LatRus" w:cs="Arial"/>
          <w:sz w:val="22"/>
          <w:szCs w:val="22"/>
          <w:lang w:val="en-US"/>
        </w:rPr>
        <w:t xml:space="preserve">  </w:t>
      </w:r>
      <w:r w:rsidRPr="00566E03">
        <w:rPr>
          <w:rFonts w:ascii="Times LatRus" w:hAnsi="Times LatRus" w:cs="Arial"/>
          <w:sz w:val="22"/>
          <w:szCs w:val="22"/>
          <w:lang w:val="en-US"/>
        </w:rPr>
        <w:t>(19)</w:t>
      </w:r>
    </w:p>
    <w:p w:rsidR="001657A6" w:rsidRPr="00566E03" w:rsidRDefault="001657A6" w:rsidP="00420D1E">
      <w:pPr>
        <w:jc w:val="center"/>
        <w:rPr>
          <w:rFonts w:ascii="Times LatRus" w:hAnsi="Times LatRus" w:cs="Arial"/>
          <w:sz w:val="22"/>
          <w:szCs w:val="22"/>
          <w:lang w:val="en-US"/>
        </w:rPr>
      </w:pPr>
    </w:p>
    <w:p w:rsidR="00420D1E" w:rsidRPr="00566E03" w:rsidRDefault="007926D3" w:rsidP="00420D1E">
      <w:pPr>
        <w:jc w:val="center"/>
        <w:rPr>
          <w:rFonts w:ascii="Times LatRus" w:hAnsi="Times LatRus" w:cs="Arial"/>
          <w:sz w:val="22"/>
          <w:szCs w:val="22"/>
          <w:lang w:val="en-US"/>
        </w:rPr>
      </w:pPr>
      <w:r w:rsidRPr="00566E03">
        <w:rPr>
          <w:rFonts w:ascii="Times LatRus" w:hAnsi="Times LatRus" w:cs="Arial"/>
          <w:sz w:val="22"/>
          <w:szCs w:val="22"/>
          <w:lang w:val="en-US"/>
        </w:rPr>
        <w:t xml:space="preserve">       </w:t>
      </w:r>
      <m:oMath>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r>
          <w:rPr>
            <w:rFonts w:ascii="Cambria Math" w:hAnsi="Times LatRus" w:cs="Arial"/>
            <w:sz w:val="22"/>
            <w:szCs w:val="22"/>
            <w:lang w:val="en-US"/>
          </w:rPr>
          <m:t>=</m:t>
        </m:r>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sub>
            <m:r>
              <w:rPr>
                <w:rFonts w:ascii="Cambria Math" w:hAnsi="Cambria Math" w:cs="Arial"/>
                <w:sz w:val="22"/>
                <w:szCs w:val="22"/>
                <w:lang w:val="en-US"/>
              </w:rPr>
              <m:t>e</m:t>
            </m:r>
          </m:sub>
        </m:sSub>
        <m:r>
          <w:rPr>
            <w:rFonts w:ascii="Times LatRus" w:hAnsi="Cambria Math" w:cs="Arial"/>
            <w:sz w:val="22"/>
            <w:szCs w:val="22"/>
            <w:lang w:val="en-US"/>
          </w:rPr>
          <m:t>-</m:t>
        </m:r>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sub>
            <m:r>
              <w:rPr>
                <w:rFonts w:ascii="Times LatRus" w:hAnsi="Cambria Math" w:cs="Arial"/>
                <w:sz w:val="22"/>
                <w:szCs w:val="22"/>
                <w:lang w:val="en-US"/>
              </w:rPr>
              <m:t>h</m:t>
            </m:r>
          </m:sub>
        </m:sSub>
        <m:r>
          <w:rPr>
            <w:rFonts w:ascii="Cambria Math" w:hAnsi="Times LatRus" w:cs="Arial"/>
            <w:sz w:val="22"/>
            <w:szCs w:val="22"/>
            <w:lang w:val="en-US"/>
          </w:rPr>
          <m:t>,</m:t>
        </m:r>
      </m:oMath>
      <w:r w:rsidR="00420D1E" w:rsidRPr="00566E03">
        <w:rPr>
          <w:rFonts w:ascii="Times LatRus" w:hAnsi="Times LatRus" w:cs="Arial"/>
          <w:sz w:val="22"/>
          <w:szCs w:val="22"/>
          <w:lang w:val="en-US"/>
        </w:rPr>
        <w:t xml:space="preserve">  </w:t>
      </w:r>
      <m:oMath>
        <m:r>
          <w:rPr>
            <w:rFonts w:ascii="Cambria Math" w:hAnsi="Times LatRus" w:cs="Arial"/>
            <w:sz w:val="22"/>
            <w:szCs w:val="22"/>
            <w:lang w:val="en-US"/>
          </w:rPr>
          <m:t xml:space="preserve">  </m:t>
        </m:r>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r>
          <w:rPr>
            <w:rFonts w:ascii="Cambria Math" w:hAnsi="Times LatRus" w:cs="Arial"/>
            <w:sz w:val="22"/>
            <w:szCs w:val="22"/>
            <w:lang w:val="en-US"/>
          </w:rPr>
          <m:t>=</m:t>
        </m:r>
        <m:f>
          <m:fPr>
            <m:ctrlPr>
              <w:rPr>
                <w:rFonts w:ascii="Cambria Math" w:hAnsi="Times LatRus" w:cs="Arial"/>
                <w:i/>
                <w:sz w:val="22"/>
                <w:szCs w:val="22"/>
                <w:lang w:val="en-US"/>
              </w:rPr>
            </m:ctrlPr>
          </m:fPr>
          <m:num>
            <m:sSubSup>
              <m:sSubSupPr>
                <m:ctrlPr>
                  <w:rPr>
                    <w:rFonts w:ascii="Cambria Math" w:hAnsi="Times LatRus" w:cs="Arial"/>
                    <w:i/>
                    <w:sz w:val="22"/>
                    <w:szCs w:val="22"/>
                    <w:lang w:val="en-US"/>
                  </w:rPr>
                </m:ctrlPr>
              </m:sSubSupPr>
              <m:e>
                <m:r>
                  <w:rPr>
                    <w:rFonts w:ascii="Cambria Math" w:hAnsi="Cambria Math" w:cs="Arial"/>
                    <w:sz w:val="22"/>
                    <w:szCs w:val="22"/>
                    <w:lang w:val="en-US"/>
                  </w:rPr>
                  <m:t>m</m:t>
                </m:r>
              </m:e>
              <m:sub>
                <m:r>
                  <w:rPr>
                    <w:rFonts w:ascii="Cambria Math" w:hAnsi="Cambria Math" w:cs="Arial"/>
                    <w:sz w:val="22"/>
                    <w:szCs w:val="22"/>
                    <w:lang w:val="en-US"/>
                  </w:rPr>
                  <m:t>e</m:t>
                </m:r>
              </m:sub>
              <m:sup>
                <m:r>
                  <w:rPr>
                    <w:rFonts w:ascii="Times LatRus" w:hAnsi="Cambria Math" w:cs="Arial"/>
                    <w:sz w:val="22"/>
                    <w:szCs w:val="22"/>
                    <w:lang w:val="en-US"/>
                  </w:rPr>
                  <m:t>*</m:t>
                </m:r>
              </m:sup>
            </m:sSubSup>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sub>
                <m:r>
                  <w:rPr>
                    <w:rFonts w:ascii="Cambria Math" w:hAnsi="Cambria Math" w:cs="Arial"/>
                    <w:sz w:val="22"/>
                    <w:szCs w:val="22"/>
                    <w:lang w:val="en-US"/>
                  </w:rPr>
                  <m:t>e</m:t>
                </m:r>
              </m:sub>
            </m:sSub>
            <m:r>
              <w:rPr>
                <w:rFonts w:ascii="Times LatRus" w:hAnsi="Cambria Math" w:cs="Arial"/>
                <w:sz w:val="22"/>
                <w:szCs w:val="22"/>
                <w:lang w:val="en-US"/>
              </w:rPr>
              <m:t>-</m:t>
            </m:r>
            <m:sSubSup>
              <m:sSubSupPr>
                <m:ctrlPr>
                  <w:rPr>
                    <w:rFonts w:ascii="Cambria Math" w:hAnsi="Times LatRus" w:cs="Arial"/>
                    <w:i/>
                    <w:sz w:val="22"/>
                    <w:szCs w:val="22"/>
                    <w:lang w:val="en-US"/>
                  </w:rPr>
                </m:ctrlPr>
              </m:sSubSupPr>
              <m:e>
                <m:r>
                  <w:rPr>
                    <w:rFonts w:ascii="Cambria Math" w:hAnsi="Cambria Math" w:cs="Arial"/>
                    <w:sz w:val="22"/>
                    <w:szCs w:val="22"/>
                    <w:lang w:val="en-US"/>
                  </w:rPr>
                  <m:t>m</m:t>
                </m:r>
              </m:e>
              <m:sub>
                <m:r>
                  <w:rPr>
                    <w:rFonts w:ascii="Times LatRus" w:hAnsi="Cambria Math" w:cs="Arial"/>
                    <w:sz w:val="22"/>
                    <w:szCs w:val="22"/>
                    <w:lang w:val="en-US"/>
                  </w:rPr>
                  <m:t>h</m:t>
                </m:r>
              </m:sub>
              <m:sup>
                <m:r>
                  <w:rPr>
                    <w:rFonts w:ascii="Times LatRus" w:hAnsi="Cambria Math" w:cs="Arial"/>
                    <w:sz w:val="22"/>
                    <w:szCs w:val="22"/>
                    <w:lang w:val="en-US"/>
                  </w:rPr>
                  <m:t>*</m:t>
                </m:r>
              </m:sup>
            </m:sSubSup>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sub>
                <m:r>
                  <w:rPr>
                    <w:rFonts w:ascii="Times LatRus" w:hAnsi="Cambria Math" w:cs="Arial"/>
                    <w:sz w:val="22"/>
                    <w:szCs w:val="22"/>
                    <w:lang w:val="en-US"/>
                  </w:rPr>
                  <m:t>h</m:t>
                </m:r>
              </m:sub>
            </m:sSub>
          </m:num>
          <m:den>
            <m:sSubSup>
              <m:sSubSupPr>
                <m:ctrlPr>
                  <w:rPr>
                    <w:rFonts w:ascii="Cambria Math" w:hAnsi="Times LatRus" w:cs="Arial"/>
                    <w:i/>
                    <w:sz w:val="22"/>
                    <w:szCs w:val="22"/>
                    <w:lang w:val="en-US"/>
                  </w:rPr>
                </m:ctrlPr>
              </m:sSubSupPr>
              <m:e>
                <m:r>
                  <w:rPr>
                    <w:rFonts w:ascii="Cambria Math" w:hAnsi="Cambria Math" w:cs="Arial"/>
                    <w:sz w:val="22"/>
                    <w:szCs w:val="22"/>
                    <w:lang w:val="en-US"/>
                  </w:rPr>
                  <m:t>m</m:t>
                </m:r>
              </m:e>
              <m:sub>
                <m:r>
                  <w:rPr>
                    <w:rFonts w:ascii="Cambria Math" w:hAnsi="Cambria Math" w:cs="Arial"/>
                    <w:sz w:val="22"/>
                    <w:szCs w:val="22"/>
                    <w:lang w:val="en-US"/>
                  </w:rPr>
                  <m:t>e</m:t>
                </m:r>
              </m:sub>
              <m:sup>
                <m:r>
                  <w:rPr>
                    <w:rFonts w:ascii="Times LatRus" w:hAnsi="Cambria Math" w:cs="Arial"/>
                    <w:sz w:val="22"/>
                    <w:szCs w:val="22"/>
                    <w:lang w:val="en-US"/>
                  </w:rPr>
                  <m:t>*</m:t>
                </m:r>
              </m:sup>
            </m:sSubSup>
            <m:r>
              <w:rPr>
                <w:rFonts w:ascii="Cambria Math" w:hAnsi="Times LatRus" w:cs="Arial"/>
                <w:sz w:val="22"/>
                <w:szCs w:val="22"/>
                <w:lang w:val="en-US"/>
              </w:rPr>
              <m:t>+</m:t>
            </m:r>
            <m:sSubSup>
              <m:sSubSupPr>
                <m:ctrlPr>
                  <w:rPr>
                    <w:rFonts w:ascii="Cambria Math" w:hAnsi="Times LatRus" w:cs="Arial"/>
                    <w:i/>
                    <w:sz w:val="22"/>
                    <w:szCs w:val="22"/>
                    <w:lang w:val="en-US"/>
                  </w:rPr>
                </m:ctrlPr>
              </m:sSubSupPr>
              <m:e>
                <m:r>
                  <w:rPr>
                    <w:rFonts w:ascii="Cambria Math" w:hAnsi="Cambria Math" w:cs="Arial"/>
                    <w:sz w:val="22"/>
                    <w:szCs w:val="22"/>
                    <w:lang w:val="en-US"/>
                  </w:rPr>
                  <m:t>m</m:t>
                </m:r>
              </m:e>
              <m:sub>
                <m:r>
                  <w:rPr>
                    <w:rFonts w:ascii="Times LatRus" w:hAnsi="Cambria Math" w:cs="Arial"/>
                    <w:sz w:val="22"/>
                    <w:szCs w:val="22"/>
                    <w:lang w:val="en-US"/>
                  </w:rPr>
                  <m:t>h</m:t>
                </m:r>
              </m:sub>
              <m:sup>
                <m:r>
                  <w:rPr>
                    <w:rFonts w:ascii="Times LatRus" w:hAnsi="Cambria Math" w:cs="Arial"/>
                    <w:sz w:val="22"/>
                    <w:szCs w:val="22"/>
                    <w:lang w:val="en-US"/>
                  </w:rPr>
                  <m:t>*</m:t>
                </m:r>
              </m:sup>
            </m:sSubSup>
          </m:den>
        </m:f>
        <m:r>
          <w:rPr>
            <w:rFonts w:ascii="Cambria Math" w:hAnsi="Times LatRus" w:cs="Arial"/>
            <w:sz w:val="22"/>
            <w:szCs w:val="22"/>
            <w:lang w:val="en-US"/>
          </w:rPr>
          <m:t>,</m:t>
        </m:r>
      </m:oMath>
      <w:r w:rsidR="00420D1E" w:rsidRPr="00566E03">
        <w:rPr>
          <w:rFonts w:ascii="Times LatRus" w:hAnsi="Times LatRus" w:cs="Arial"/>
          <w:sz w:val="22"/>
          <w:szCs w:val="22"/>
          <w:lang w:val="en-US"/>
        </w:rPr>
        <w:t xml:space="preserve">     </w:t>
      </w:r>
      <m:oMath>
        <m:sSup>
          <m:sSupPr>
            <m:ctrlPr>
              <w:rPr>
                <w:rFonts w:ascii="Cambria Math" w:hAnsi="Times LatRus" w:cs="Arial"/>
                <w:i/>
                <w:sz w:val="22"/>
                <w:szCs w:val="22"/>
                <w:lang w:val="en-US"/>
              </w:rPr>
            </m:ctrlPr>
          </m:sSupPr>
          <m:e>
            <m:r>
              <w:rPr>
                <w:rFonts w:ascii="Cambria Math" w:hAnsi="Cambria Math" w:cs="Arial"/>
                <w:sz w:val="22"/>
                <w:szCs w:val="22"/>
                <w:lang w:val="en-US"/>
              </w:rPr>
              <m:t>μ</m:t>
            </m:r>
          </m:e>
          <m:sup>
            <m:r>
              <w:rPr>
                <w:rFonts w:ascii="Times LatRus" w:hAnsi="Cambria Math" w:cs="Arial"/>
                <w:sz w:val="22"/>
                <w:szCs w:val="22"/>
                <w:lang w:val="en-US"/>
              </w:rPr>
              <m:t>*</m:t>
            </m:r>
          </m:sup>
        </m:sSup>
        <m:r>
          <w:rPr>
            <w:rFonts w:ascii="Cambria Math" w:hAnsi="Times LatRus" w:cs="Arial"/>
            <w:sz w:val="22"/>
            <w:szCs w:val="22"/>
            <w:lang w:val="en-US"/>
          </w:rPr>
          <m:t>=</m:t>
        </m:r>
        <m:f>
          <m:fPr>
            <m:ctrlPr>
              <w:rPr>
                <w:rFonts w:ascii="Cambria Math" w:hAnsi="Times LatRus" w:cs="Arial"/>
                <w:i/>
                <w:sz w:val="22"/>
                <w:szCs w:val="22"/>
                <w:lang w:val="en-US"/>
              </w:rPr>
            </m:ctrlPr>
          </m:fPr>
          <m:num>
            <m:sSubSup>
              <m:sSubSupPr>
                <m:ctrlPr>
                  <w:rPr>
                    <w:rFonts w:ascii="Cambria Math" w:hAnsi="Times LatRus" w:cs="Arial"/>
                    <w:i/>
                    <w:sz w:val="22"/>
                    <w:szCs w:val="22"/>
                    <w:lang w:val="en-US"/>
                  </w:rPr>
                </m:ctrlPr>
              </m:sSubSupPr>
              <m:e>
                <m:r>
                  <w:rPr>
                    <w:rFonts w:ascii="Cambria Math" w:hAnsi="Cambria Math" w:cs="Arial"/>
                    <w:sz w:val="22"/>
                    <w:szCs w:val="22"/>
                    <w:lang w:val="en-US"/>
                  </w:rPr>
                  <m:t>m</m:t>
                </m:r>
              </m:e>
              <m:sub>
                <m:r>
                  <w:rPr>
                    <w:rFonts w:ascii="Cambria Math" w:hAnsi="Cambria Math" w:cs="Arial"/>
                    <w:sz w:val="22"/>
                    <w:szCs w:val="22"/>
                    <w:lang w:val="en-US"/>
                  </w:rPr>
                  <m:t>e</m:t>
                </m:r>
              </m:sub>
              <m:sup>
                <m:r>
                  <w:rPr>
                    <w:rFonts w:ascii="Times LatRus" w:hAnsi="Cambria Math" w:cs="Arial"/>
                    <w:sz w:val="22"/>
                    <w:szCs w:val="22"/>
                    <w:lang w:val="en-US"/>
                  </w:rPr>
                  <m:t>*</m:t>
                </m:r>
              </m:sup>
            </m:sSubSup>
            <m:sSubSup>
              <m:sSubSupPr>
                <m:ctrlPr>
                  <w:rPr>
                    <w:rFonts w:ascii="Cambria Math" w:hAnsi="Times LatRus" w:cs="Arial"/>
                    <w:i/>
                    <w:sz w:val="22"/>
                    <w:szCs w:val="22"/>
                    <w:lang w:val="en-US"/>
                  </w:rPr>
                </m:ctrlPr>
              </m:sSubSupPr>
              <m:e>
                <m:r>
                  <w:rPr>
                    <w:rFonts w:ascii="Cambria Math" w:hAnsi="Cambria Math" w:cs="Arial"/>
                    <w:sz w:val="22"/>
                    <w:szCs w:val="22"/>
                    <w:lang w:val="en-US"/>
                  </w:rPr>
                  <m:t>m</m:t>
                </m:r>
              </m:e>
              <m:sub>
                <m:r>
                  <w:rPr>
                    <w:rFonts w:ascii="Times LatRus" w:hAnsi="Cambria Math" w:cs="Arial"/>
                    <w:sz w:val="22"/>
                    <w:szCs w:val="22"/>
                    <w:lang w:val="en-US"/>
                  </w:rPr>
                  <m:t>h</m:t>
                </m:r>
              </m:sub>
              <m:sup>
                <m:r>
                  <w:rPr>
                    <w:rFonts w:ascii="Times LatRus" w:hAnsi="Cambria Math" w:cs="Arial"/>
                    <w:sz w:val="22"/>
                    <w:szCs w:val="22"/>
                    <w:lang w:val="en-US"/>
                  </w:rPr>
                  <m:t>*</m:t>
                </m:r>
              </m:sup>
            </m:sSubSup>
          </m:num>
          <m:den>
            <m:sSup>
              <m:sSupPr>
                <m:ctrlPr>
                  <w:rPr>
                    <w:rFonts w:ascii="Cambria Math" w:hAnsi="Times LatRus" w:cs="Arial"/>
                    <w:i/>
                    <w:sz w:val="22"/>
                    <w:szCs w:val="22"/>
                    <w:lang w:val="en-US"/>
                  </w:rPr>
                </m:ctrlPr>
              </m:sSupPr>
              <m:e>
                <m:r>
                  <w:rPr>
                    <w:rFonts w:ascii="Cambria Math" w:hAnsi="Cambria Math" w:cs="Arial"/>
                    <w:sz w:val="22"/>
                    <w:szCs w:val="22"/>
                    <w:lang w:val="en-US"/>
                  </w:rPr>
                  <m:t>M</m:t>
                </m:r>
              </m:e>
              <m:sup>
                <m:r>
                  <w:rPr>
                    <w:rFonts w:ascii="Times LatRus" w:hAnsi="Cambria Math" w:cs="Arial"/>
                    <w:sz w:val="22"/>
                    <w:szCs w:val="22"/>
                    <w:lang w:val="en-US"/>
                  </w:rPr>
                  <m:t>*</m:t>
                </m:r>
              </m:sup>
            </m:sSup>
          </m:den>
        </m:f>
        <m:r>
          <w:rPr>
            <w:rFonts w:ascii="Cambria Math" w:hAnsi="Times LatRus" w:cs="Arial"/>
            <w:sz w:val="22"/>
            <w:szCs w:val="22"/>
            <w:lang w:val="en-US"/>
          </w:rPr>
          <m:t>,</m:t>
        </m:r>
      </m:oMath>
      <w:r w:rsidR="00420D1E" w:rsidRPr="00566E03">
        <w:rPr>
          <w:rFonts w:ascii="Times LatRus" w:hAnsi="Times LatRus" w:cs="Arial"/>
          <w:sz w:val="22"/>
          <w:szCs w:val="22"/>
          <w:lang w:val="en-US"/>
        </w:rPr>
        <w:t xml:space="preserve">   </w:t>
      </w:r>
      <m:oMath>
        <m:sSup>
          <m:sSupPr>
            <m:ctrlPr>
              <w:rPr>
                <w:rFonts w:ascii="Cambria Math" w:hAnsi="Times LatRus" w:cs="Arial"/>
                <w:i/>
                <w:sz w:val="22"/>
                <w:szCs w:val="22"/>
                <w:lang w:val="en-US"/>
              </w:rPr>
            </m:ctrlPr>
          </m:sSupPr>
          <m:e>
            <m:r>
              <w:rPr>
                <w:rFonts w:ascii="Cambria Math" w:hAnsi="Cambria Math" w:cs="Arial"/>
                <w:sz w:val="22"/>
                <w:szCs w:val="22"/>
                <w:lang w:val="en-US"/>
              </w:rPr>
              <m:t>M</m:t>
            </m:r>
          </m:e>
          <m:sup>
            <m:r>
              <w:rPr>
                <w:rFonts w:ascii="Times LatRus" w:hAnsi="Cambria Math" w:cs="Arial"/>
                <w:sz w:val="22"/>
                <w:szCs w:val="22"/>
                <w:lang w:val="en-US"/>
              </w:rPr>
              <m:t>*</m:t>
            </m:r>
          </m:sup>
        </m:sSup>
        <m:r>
          <w:rPr>
            <w:rFonts w:ascii="Cambria Math" w:hAnsi="Times LatRus" w:cs="Arial"/>
            <w:sz w:val="22"/>
            <w:szCs w:val="22"/>
            <w:lang w:val="en-US"/>
          </w:rPr>
          <m:t>=</m:t>
        </m:r>
        <m:sSubSup>
          <m:sSubSupPr>
            <m:ctrlPr>
              <w:rPr>
                <w:rFonts w:ascii="Cambria Math" w:hAnsi="Times LatRus" w:cs="Arial"/>
                <w:i/>
                <w:sz w:val="22"/>
                <w:szCs w:val="22"/>
                <w:lang w:val="en-US"/>
              </w:rPr>
            </m:ctrlPr>
          </m:sSubSupPr>
          <m:e>
            <m:r>
              <w:rPr>
                <w:rFonts w:ascii="Cambria Math" w:hAnsi="Cambria Math" w:cs="Arial"/>
                <w:sz w:val="22"/>
                <w:szCs w:val="22"/>
                <w:lang w:val="en-US"/>
              </w:rPr>
              <m:t>m</m:t>
            </m:r>
          </m:e>
          <m:sub>
            <m:r>
              <w:rPr>
                <w:rFonts w:ascii="Cambria Math" w:hAnsi="Cambria Math" w:cs="Arial"/>
                <w:sz w:val="22"/>
                <w:szCs w:val="22"/>
                <w:lang w:val="en-US"/>
              </w:rPr>
              <m:t>e</m:t>
            </m:r>
          </m:sub>
          <m:sup>
            <m:r>
              <w:rPr>
                <w:rFonts w:ascii="Times LatRus" w:hAnsi="Cambria Math" w:cs="Arial"/>
                <w:sz w:val="22"/>
                <w:szCs w:val="22"/>
                <w:lang w:val="en-US"/>
              </w:rPr>
              <m:t>*</m:t>
            </m:r>
          </m:sup>
        </m:sSubSup>
        <m:r>
          <w:rPr>
            <w:rFonts w:ascii="Cambria Math" w:hAnsi="Times LatRus" w:cs="Arial"/>
            <w:sz w:val="22"/>
            <w:szCs w:val="22"/>
            <w:lang w:val="en-US"/>
          </w:rPr>
          <m:t>+</m:t>
        </m:r>
        <m:sSubSup>
          <m:sSubSupPr>
            <m:ctrlPr>
              <w:rPr>
                <w:rFonts w:ascii="Cambria Math" w:hAnsi="Times LatRus" w:cs="Arial"/>
                <w:i/>
                <w:sz w:val="22"/>
                <w:szCs w:val="22"/>
                <w:lang w:val="en-US"/>
              </w:rPr>
            </m:ctrlPr>
          </m:sSubSupPr>
          <m:e>
            <m:r>
              <w:rPr>
                <w:rFonts w:ascii="Cambria Math" w:hAnsi="Cambria Math" w:cs="Arial"/>
                <w:sz w:val="22"/>
                <w:szCs w:val="22"/>
                <w:lang w:val="en-US"/>
              </w:rPr>
              <m:t>m</m:t>
            </m:r>
          </m:e>
          <m:sub>
            <m:r>
              <w:rPr>
                <w:rFonts w:ascii="Times LatRus" w:hAnsi="Cambria Math" w:cs="Arial"/>
                <w:sz w:val="22"/>
                <w:szCs w:val="22"/>
                <w:lang w:val="en-US"/>
              </w:rPr>
              <m:t>h</m:t>
            </m:r>
          </m:sub>
          <m:sup>
            <m:r>
              <w:rPr>
                <w:rFonts w:ascii="Times LatRus" w:hAnsi="Cambria Math" w:cs="Arial"/>
                <w:sz w:val="22"/>
                <w:szCs w:val="22"/>
                <w:lang w:val="en-US"/>
              </w:rPr>
              <m:t>*</m:t>
            </m:r>
          </m:sup>
        </m:sSubSup>
        <m:r>
          <w:rPr>
            <w:rFonts w:ascii="Cambria Math" w:hAnsi="Times LatRus" w:cs="Arial"/>
            <w:sz w:val="22"/>
            <w:szCs w:val="22"/>
            <w:lang w:val="en-US"/>
          </w:rPr>
          <m:t>,</m:t>
        </m:r>
      </m:oMath>
    </w:p>
    <w:p w:rsidR="00420D1E" w:rsidRPr="00566E03"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 xml:space="preserve">ãäå  </w:t>
      </w:r>
      <m:oMath>
        <m:sSup>
          <m:sSupPr>
            <m:ctrlPr>
              <w:rPr>
                <w:rFonts w:ascii="Cambria Math" w:hAnsi="Times LatRus" w:cs="Arial"/>
                <w:i/>
                <w:sz w:val="22"/>
                <w:szCs w:val="22"/>
                <w:lang w:val="en-US"/>
              </w:rPr>
            </m:ctrlPr>
          </m:sSup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sup>
            <m:r>
              <w:rPr>
                <w:rFonts w:ascii="Cambria Math" w:hAnsi="Cambria Math" w:cs="Arial"/>
                <w:sz w:val="22"/>
                <w:szCs w:val="22"/>
                <w:lang w:val="en-US"/>
              </w:rPr>
              <m:t>'</m:t>
            </m:r>
          </m:sup>
        </m:sSup>
      </m:oMath>
      <w:r w:rsidRPr="00566E03">
        <w:rPr>
          <w:rFonts w:ascii="Times LatRus" w:hAnsi="Times LatRus" w:cs="Arial"/>
          <w:sz w:val="22"/>
          <w:szCs w:val="22"/>
          <w:lang w:val="en-US"/>
        </w:rPr>
        <w:t xml:space="preserve"> è </w:t>
      </w:r>
      <m:oMath>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oMath>
      <w:r w:rsidRPr="00566E03">
        <w:rPr>
          <w:rFonts w:ascii="Times LatRus" w:hAnsi="Times LatRus" w:cs="Arial"/>
          <w:sz w:val="22"/>
          <w:szCs w:val="22"/>
          <w:lang w:val="en-US"/>
        </w:rPr>
        <w:t xml:space="preserve">  «êîîðäèíàòû» ôîòîíà è ýëåêòðîííî-äûðî÷íîé ïàðû ñîîòâåñòâåííî  [4]. </w:t>
      </w:r>
    </w:p>
    <w:p w:rsidR="00420D1E" w:rsidRPr="00566E03" w:rsidRDefault="00420D1E" w:rsidP="00420D1E">
      <w:pPr>
        <w:ind w:firstLine="708"/>
        <w:jc w:val="both"/>
        <w:rPr>
          <w:rFonts w:ascii="Times LatRus" w:hAnsi="Times LatRus" w:cs="Arial"/>
          <w:sz w:val="22"/>
          <w:szCs w:val="22"/>
          <w:lang w:val="en-US"/>
        </w:rPr>
      </w:pPr>
      <w:r w:rsidRPr="00566E03">
        <w:rPr>
          <w:rFonts w:ascii="Times LatRus" w:hAnsi="Times LatRus" w:cs="Arial"/>
          <w:sz w:val="22"/>
          <w:szCs w:val="22"/>
          <w:lang w:val="en-US"/>
        </w:rPr>
        <w:t>Ýòèì çàâåðøàåòñÿ ôîðìèðîâàíèå äèôôåðåíöèàëüíîãî óðàâíåíèÿ ýêñèòîííûõ ïîëÿðèòîíîâ â ðàìêàõ ïðèíÿòûõ ïðèáëèæåíèé,</w:t>
      </w:r>
    </w:p>
    <w:p w:rsidR="00420D1E"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 xml:space="preserve">    </w:t>
      </w:r>
      <w:r w:rsidR="007926D3" w:rsidRPr="00566E03">
        <w:rPr>
          <w:rFonts w:ascii="Times LatRus" w:hAnsi="Times LatRus" w:cs="Arial"/>
          <w:sz w:val="22"/>
          <w:szCs w:val="22"/>
          <w:lang w:val="en-US"/>
        </w:rPr>
        <w:t xml:space="preserve">                         </w:t>
      </w:r>
      <w:r w:rsidRPr="00566E03">
        <w:rPr>
          <w:rFonts w:ascii="Times LatRus" w:hAnsi="Times LatRus" w:cs="Arial"/>
          <w:sz w:val="22"/>
          <w:szCs w:val="22"/>
          <w:lang w:val="en-US"/>
        </w:rPr>
        <w:t xml:space="preserve">      </w:t>
      </w:r>
      <m:oMath>
        <m:d>
          <m:dPr>
            <m:ctrlPr>
              <w:rPr>
                <w:rFonts w:ascii="Cambria Math" w:hAnsi="Times LatRus" w:cs="Arial"/>
                <w:i/>
                <w:sz w:val="22"/>
                <w:szCs w:val="22"/>
                <w:lang w:val="en-US"/>
              </w:rPr>
            </m:ctrlPr>
          </m:dPr>
          <m:e>
            <m:sSub>
              <m:sSubPr>
                <m:ctrlPr>
                  <w:rPr>
                    <w:rFonts w:ascii="Cambria Math" w:hAnsi="Times LatRus" w:cs="Arial"/>
                    <w:i/>
                    <w:sz w:val="22"/>
                    <w:szCs w:val="22"/>
                    <w:lang w:val="en-US"/>
                  </w:rPr>
                </m:ctrlPr>
              </m:sSubPr>
              <m:e>
                <m:r>
                  <w:rPr>
                    <w:rFonts w:ascii="Cambria Math" w:hAnsi="Cambria Math" w:cs="Arial"/>
                    <w:sz w:val="22"/>
                    <w:szCs w:val="22"/>
                    <w:lang w:val="en-US"/>
                  </w:rPr>
                  <m:t>E</m:t>
                </m:r>
              </m:e>
              <m:sub>
                <m:r>
                  <w:rPr>
                    <w:rFonts w:ascii="Cambria Math" w:hAnsi="Cambria Math" w:cs="Arial"/>
                    <w:sz w:val="22"/>
                    <w:szCs w:val="22"/>
                    <w:lang w:val="en-US"/>
                  </w:rPr>
                  <m:t>g</m:t>
                </m:r>
              </m:sub>
            </m:sSub>
            <m:r>
              <w:rPr>
                <w:rFonts w:ascii="Times LatRus" w:hAnsi="Cambria Math" w:cs="Arial"/>
                <w:sz w:val="22"/>
                <w:szCs w:val="22"/>
                <w:lang w:val="en-US"/>
              </w:rPr>
              <m:t>-ℏ</m:t>
            </m:r>
            <m:r>
              <w:rPr>
                <w:rFonts w:ascii="Cambria Math" w:hAnsi="Cambria Math" w:cs="Arial"/>
                <w:sz w:val="22"/>
                <w:szCs w:val="22"/>
                <w:lang w:val="en-US"/>
              </w:rPr>
              <m:t>ω</m:t>
            </m:r>
            <m:r>
              <w:rPr>
                <w:rFonts w:ascii="Times LatRus" w:hAnsi="Cambria Math" w:cs="Arial"/>
                <w:sz w:val="22"/>
                <w:szCs w:val="22"/>
                <w:lang w:val="en-US"/>
              </w:rPr>
              <m:t>-</m:t>
            </m:r>
            <m:f>
              <m:fPr>
                <m:ctrlPr>
                  <w:rPr>
                    <w:rFonts w:ascii="Cambria Math" w:hAnsi="Times LatRus" w:cs="Arial"/>
                    <w:i/>
                    <w:sz w:val="22"/>
                    <w:szCs w:val="22"/>
                    <w:lang w:val="en-US"/>
                  </w:rPr>
                </m:ctrlPr>
              </m:fPr>
              <m:num>
                <m:sSup>
                  <m:sSupPr>
                    <m:ctrlPr>
                      <w:rPr>
                        <w:rFonts w:ascii="Cambria Math" w:hAnsi="Times LatRus" w:cs="Arial"/>
                        <w:i/>
                        <w:sz w:val="22"/>
                        <w:szCs w:val="22"/>
                        <w:lang w:val="en-US"/>
                      </w:rPr>
                    </m:ctrlPr>
                  </m:sSupPr>
                  <m:e>
                    <m:r>
                      <w:rPr>
                        <w:rFonts w:ascii="Times LatRus" w:hAnsi="Cambria Math" w:cs="Arial"/>
                        <w:sz w:val="22"/>
                        <w:szCs w:val="22"/>
                        <w:lang w:val="en-US"/>
                      </w:rPr>
                      <m:t>ℏ</m:t>
                    </m:r>
                  </m:e>
                  <m:sup>
                    <m:r>
                      <w:rPr>
                        <w:rFonts w:ascii="Cambria Math" w:hAnsi="Times LatRus" w:cs="Arial"/>
                        <w:sz w:val="22"/>
                        <w:szCs w:val="22"/>
                        <w:lang w:val="en-US"/>
                      </w:rPr>
                      <m:t>2</m:t>
                    </m:r>
                  </m:sup>
                </m:sSup>
              </m:num>
              <m:den>
                <m:r>
                  <w:rPr>
                    <w:rFonts w:ascii="Cambria Math" w:hAnsi="Times LatRus" w:cs="Arial"/>
                    <w:sz w:val="22"/>
                    <w:szCs w:val="22"/>
                    <w:lang w:val="en-US"/>
                  </w:rPr>
                  <m:t>2</m:t>
                </m:r>
                <m:sSup>
                  <m:sSupPr>
                    <m:ctrlPr>
                      <w:rPr>
                        <w:rFonts w:ascii="Cambria Math" w:hAnsi="Times LatRus" w:cs="Arial"/>
                        <w:i/>
                        <w:sz w:val="22"/>
                        <w:szCs w:val="22"/>
                        <w:lang w:val="en-US"/>
                      </w:rPr>
                    </m:ctrlPr>
                  </m:sSupPr>
                  <m:e>
                    <m:r>
                      <w:rPr>
                        <w:rFonts w:ascii="Cambria Math" w:hAnsi="Cambria Math" w:cs="Arial"/>
                        <w:sz w:val="22"/>
                        <w:szCs w:val="22"/>
                        <w:lang w:val="en-US"/>
                      </w:rPr>
                      <m:t>μ</m:t>
                    </m:r>
                  </m:e>
                  <m:sup>
                    <m:r>
                      <w:rPr>
                        <w:rFonts w:ascii="Times LatRus" w:hAnsi="Cambria Math" w:cs="Arial"/>
                        <w:sz w:val="22"/>
                        <w:szCs w:val="22"/>
                        <w:lang w:val="en-US"/>
                      </w:rPr>
                      <m:t>*</m:t>
                    </m:r>
                  </m:sup>
                </m:sSup>
              </m:den>
            </m:f>
            <m:sSubSup>
              <m:sSubSupPr>
                <m:ctrlPr>
                  <w:rPr>
                    <w:rFonts w:ascii="Cambria Math" w:hAnsi="Times LatRus" w:cs="Arial"/>
                    <w:i/>
                    <w:sz w:val="22"/>
                    <w:szCs w:val="22"/>
                    <w:lang w:val="en-US"/>
                  </w:rPr>
                </m:ctrlPr>
              </m:sSubSupPr>
              <m:e>
                <m:r>
                  <m:rPr>
                    <m:sty m:val="p"/>
                  </m:rPr>
                  <w:rPr>
                    <w:rFonts w:ascii="Cambria Math" w:hAnsi="Cambria Math" w:cs="Arial"/>
                    <w:sz w:val="22"/>
                    <w:szCs w:val="22"/>
                    <w:lang w:val="en-US"/>
                  </w:rPr>
                  <m:t>∇</m:t>
                </m:r>
              </m:e>
              <m:sub>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sub>
              <m:sup>
                <m:r>
                  <w:rPr>
                    <w:rFonts w:ascii="Cambria Math" w:hAnsi="Times LatRus" w:cs="Arial"/>
                    <w:sz w:val="22"/>
                    <w:szCs w:val="22"/>
                    <w:lang w:val="en-US"/>
                  </w:rPr>
                  <m:t>2</m:t>
                </m:r>
              </m:sup>
            </m:sSubSup>
            <m:r>
              <w:rPr>
                <w:rFonts w:ascii="Times LatRus" w:hAnsi="Cambria Math" w:cs="Arial"/>
                <w:sz w:val="22"/>
                <w:szCs w:val="22"/>
                <w:lang w:val="en-US"/>
              </w:rPr>
              <m:t>-</m:t>
            </m:r>
            <m:f>
              <m:fPr>
                <m:ctrlPr>
                  <w:rPr>
                    <w:rFonts w:ascii="Cambria Math" w:hAnsi="Times LatRus" w:cs="Arial"/>
                    <w:i/>
                    <w:sz w:val="22"/>
                    <w:szCs w:val="22"/>
                    <w:lang w:val="en-US"/>
                  </w:rPr>
                </m:ctrlPr>
              </m:fPr>
              <m:num>
                <m:sSup>
                  <m:sSupPr>
                    <m:ctrlPr>
                      <w:rPr>
                        <w:rFonts w:ascii="Cambria Math" w:hAnsi="Times LatRus" w:cs="Arial"/>
                        <w:i/>
                        <w:sz w:val="22"/>
                        <w:szCs w:val="22"/>
                        <w:lang w:val="en-US"/>
                      </w:rPr>
                    </m:ctrlPr>
                  </m:sSupPr>
                  <m:e>
                    <m:r>
                      <w:rPr>
                        <w:rFonts w:ascii="Times LatRus" w:hAnsi="Cambria Math" w:cs="Arial"/>
                        <w:sz w:val="22"/>
                        <w:szCs w:val="22"/>
                        <w:lang w:val="en-US"/>
                      </w:rPr>
                      <m:t>ℏ</m:t>
                    </m:r>
                  </m:e>
                  <m:sup>
                    <m:r>
                      <w:rPr>
                        <w:rFonts w:ascii="Cambria Math" w:hAnsi="Times LatRus" w:cs="Arial"/>
                        <w:sz w:val="22"/>
                        <w:szCs w:val="22"/>
                        <w:lang w:val="en-US"/>
                      </w:rPr>
                      <m:t>2</m:t>
                    </m:r>
                  </m:sup>
                </m:sSup>
              </m:num>
              <m:den>
                <m:r>
                  <w:rPr>
                    <w:rFonts w:ascii="Cambria Math" w:hAnsi="Times LatRus" w:cs="Arial"/>
                    <w:sz w:val="22"/>
                    <w:szCs w:val="22"/>
                    <w:lang w:val="en-US"/>
                  </w:rPr>
                  <m:t>2</m:t>
                </m:r>
                <m:sSup>
                  <m:sSupPr>
                    <m:ctrlPr>
                      <w:rPr>
                        <w:rFonts w:ascii="Cambria Math" w:hAnsi="Times LatRus" w:cs="Arial"/>
                        <w:i/>
                        <w:sz w:val="22"/>
                        <w:szCs w:val="22"/>
                        <w:lang w:val="en-US"/>
                      </w:rPr>
                    </m:ctrlPr>
                  </m:sSupPr>
                  <m:e>
                    <m:r>
                      <w:rPr>
                        <w:rFonts w:ascii="Cambria Math" w:hAnsi="Cambria Math" w:cs="Arial"/>
                        <w:sz w:val="22"/>
                        <w:szCs w:val="22"/>
                        <w:lang w:val="en-US"/>
                      </w:rPr>
                      <m:t>M</m:t>
                    </m:r>
                  </m:e>
                  <m:sup>
                    <m:r>
                      <w:rPr>
                        <w:rFonts w:ascii="Times LatRus" w:hAnsi="Cambria Math" w:cs="Arial"/>
                        <w:sz w:val="22"/>
                        <w:szCs w:val="22"/>
                        <w:lang w:val="en-US"/>
                      </w:rPr>
                      <m:t>*</m:t>
                    </m:r>
                  </m:sup>
                </m:sSup>
              </m:den>
            </m:f>
            <m:sSubSup>
              <m:sSubSupPr>
                <m:ctrlPr>
                  <w:rPr>
                    <w:rFonts w:ascii="Cambria Math" w:hAnsi="Times LatRus" w:cs="Arial"/>
                    <w:i/>
                    <w:sz w:val="22"/>
                    <w:szCs w:val="22"/>
                    <w:lang w:val="en-US"/>
                  </w:rPr>
                </m:ctrlPr>
              </m:sSubSupPr>
              <m:e>
                <m:r>
                  <m:rPr>
                    <m:sty m:val="p"/>
                  </m:rPr>
                  <w:rPr>
                    <w:rFonts w:ascii="Cambria Math" w:hAnsi="Cambria Math" w:cs="Arial"/>
                    <w:sz w:val="22"/>
                    <w:szCs w:val="22"/>
                    <w:lang w:val="en-US"/>
                  </w:rPr>
                  <m:t>∇</m:t>
                </m:r>
              </m:e>
              <m:sub>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sub>
              <m:sup>
                <m:r>
                  <w:rPr>
                    <w:rFonts w:ascii="Cambria Math" w:hAnsi="Times LatRus" w:cs="Arial"/>
                    <w:sz w:val="22"/>
                    <w:szCs w:val="22"/>
                    <w:lang w:val="en-US"/>
                  </w:rPr>
                  <m:t>2</m:t>
                </m:r>
              </m:sup>
            </m:sSubSup>
            <m:r>
              <w:rPr>
                <w:rFonts w:ascii="Times LatRus" w:hAnsi="Cambria Math" w:cs="Arial"/>
                <w:sz w:val="22"/>
                <w:szCs w:val="22"/>
                <w:lang w:val="en-US"/>
              </w:rPr>
              <m:t>-</m:t>
            </m:r>
            <m:f>
              <m:fPr>
                <m:ctrlPr>
                  <w:rPr>
                    <w:rFonts w:ascii="Cambria Math" w:hAnsi="Times LatRus" w:cs="Arial"/>
                    <w:i/>
                    <w:sz w:val="22"/>
                    <w:szCs w:val="22"/>
                    <w:lang w:val="en-US"/>
                  </w:rPr>
                </m:ctrlPr>
              </m:fPr>
              <m:num>
                <m:sSup>
                  <m:sSupPr>
                    <m:ctrlPr>
                      <w:rPr>
                        <w:rFonts w:ascii="Cambria Math" w:hAnsi="Times LatRus" w:cs="Arial"/>
                        <w:i/>
                        <w:sz w:val="22"/>
                        <w:szCs w:val="22"/>
                        <w:lang w:val="en-US"/>
                      </w:rPr>
                    </m:ctrlPr>
                  </m:sSupPr>
                  <m:e>
                    <m:r>
                      <w:rPr>
                        <w:rFonts w:ascii="Cambria Math" w:hAnsi="Cambria Math" w:cs="Arial"/>
                        <w:sz w:val="22"/>
                        <w:szCs w:val="22"/>
                        <w:lang w:val="en-US"/>
                      </w:rPr>
                      <m:t>e</m:t>
                    </m:r>
                  </m:e>
                  <m:sup>
                    <m:r>
                      <w:rPr>
                        <w:rFonts w:ascii="Cambria Math" w:hAnsi="Times LatRus" w:cs="Arial"/>
                        <w:sz w:val="22"/>
                        <w:szCs w:val="22"/>
                        <w:lang w:val="en-US"/>
                      </w:rPr>
                      <m:t>2</m:t>
                    </m:r>
                  </m:sup>
                </m:sSup>
              </m:num>
              <m:den>
                <m:r>
                  <w:rPr>
                    <w:rFonts w:ascii="Cambria Math" w:hAnsi="Cambria Math" w:cs="Arial"/>
                    <w:sz w:val="22"/>
                    <w:szCs w:val="22"/>
                    <w:lang w:val="en-US"/>
                  </w:rPr>
                  <m:t>εr</m:t>
                </m:r>
              </m:den>
            </m:f>
          </m:e>
        </m:d>
        <m:r>
          <w:rPr>
            <w:rFonts w:ascii="Cambria Math" w:hAnsi="Cambria Math" w:cs="Arial"/>
            <w:sz w:val="22"/>
            <w:szCs w:val="22"/>
            <w:lang w:val="en-US"/>
          </w:rPr>
          <m:t>B</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r>
              <w:rPr>
                <w:rFonts w:ascii="Cambria Math" w:hAnsi="Times LatRus" w:cs="Arial"/>
                <w:sz w:val="22"/>
                <w:szCs w:val="22"/>
                <w:lang w:val="en-US"/>
              </w:rPr>
              <m:t>,</m:t>
            </m:r>
            <m:r>
              <w:rPr>
                <w:rFonts w:ascii="Cambria Math" w:hAnsi="Cambria Math" w:cs="Arial"/>
                <w:sz w:val="22"/>
                <w:szCs w:val="22"/>
                <w:lang w:val="en-US"/>
              </w:rPr>
              <m:t>R</m:t>
            </m:r>
          </m:e>
        </m:d>
        <m:r>
          <w:rPr>
            <w:rFonts w:ascii="Cambria Math" w:hAnsi="Times LatRus" w:cs="Arial"/>
            <w:sz w:val="22"/>
            <w:szCs w:val="22"/>
            <w:lang w:val="en-US"/>
          </w:rPr>
          <m:t>=</m:t>
        </m:r>
        <m:r>
          <w:rPr>
            <w:rFonts w:ascii="Cambria Math" w:hAnsi="Cambria Math" w:cs="Arial"/>
            <w:sz w:val="22"/>
            <w:szCs w:val="22"/>
            <w:lang w:val="en-US"/>
          </w:rPr>
          <m:t>E</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r>
          <w:rPr>
            <w:rFonts w:ascii="Cambria Math" w:hAnsi="Cambria Math" w:cs="Arial"/>
            <w:sz w:val="22"/>
            <w:szCs w:val="22"/>
            <w:lang w:val="en-US"/>
          </w:rPr>
          <m:t>M</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r>
          <w:rPr>
            <w:rFonts w:ascii="Cambria Math" w:hAnsi="Times LatRus" w:cs="Arial"/>
            <w:sz w:val="22"/>
            <w:szCs w:val="22"/>
            <w:lang w:val="en-US"/>
          </w:rPr>
          <m:t>,</m:t>
        </m:r>
      </m:oMath>
      <w:r w:rsidRPr="00566E03">
        <w:rPr>
          <w:rFonts w:ascii="Times LatRus" w:hAnsi="Times LatRus" w:cs="Arial"/>
          <w:sz w:val="22"/>
          <w:szCs w:val="22"/>
          <w:lang w:val="en-US"/>
        </w:rPr>
        <w:t xml:space="preserve">     [3,4,5]</w:t>
      </w:r>
      <w:r w:rsidRPr="00566E03">
        <w:rPr>
          <w:rFonts w:ascii="Times LatRus" w:hAnsi="Times LatRus" w:cs="Arial"/>
          <w:sz w:val="22"/>
          <w:szCs w:val="22"/>
          <w:lang w:val="en-US"/>
        </w:rPr>
        <w:tab/>
      </w:r>
      <w:r w:rsidRPr="00566E03">
        <w:rPr>
          <w:rFonts w:ascii="Times LatRus" w:hAnsi="Times LatRus" w:cs="Arial"/>
          <w:sz w:val="22"/>
          <w:szCs w:val="22"/>
          <w:lang w:val="en-US"/>
        </w:rPr>
        <w:tab/>
        <w:t xml:space="preserve"> </w:t>
      </w:r>
      <w:r w:rsidR="007926D3" w:rsidRPr="00566E03">
        <w:rPr>
          <w:rFonts w:ascii="Times LatRus" w:hAnsi="Times LatRus" w:cs="Arial"/>
          <w:sz w:val="22"/>
          <w:szCs w:val="22"/>
          <w:lang w:val="en-US"/>
        </w:rPr>
        <w:t xml:space="preserve">  </w:t>
      </w:r>
      <w:r w:rsidRPr="00566E03">
        <w:rPr>
          <w:rFonts w:ascii="Times LatRus" w:hAnsi="Times LatRus" w:cs="Arial"/>
          <w:sz w:val="22"/>
          <w:szCs w:val="22"/>
          <w:lang w:val="en-US"/>
        </w:rPr>
        <w:t xml:space="preserve"> (20)</w:t>
      </w:r>
    </w:p>
    <w:p w:rsidR="001657A6" w:rsidRPr="00566E03" w:rsidRDefault="001657A6" w:rsidP="00420D1E">
      <w:pPr>
        <w:jc w:val="both"/>
        <w:rPr>
          <w:rFonts w:ascii="Times LatRus" w:hAnsi="Times LatRus" w:cs="Arial"/>
          <w:sz w:val="22"/>
          <w:szCs w:val="22"/>
          <w:lang w:val="en-US"/>
        </w:rPr>
      </w:pPr>
    </w:p>
    <w:p w:rsidR="00420D1E" w:rsidRPr="00566E03"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êîòîðîå  ïîäëåæèò èíòåãðèðîâàíèþ ïðè îïðåäåë</w:t>
      </w:r>
      <w:r w:rsidR="007D12C4">
        <w:rPr>
          <w:rFonts w:ascii="Times LatRus" w:hAnsi="Times LatRus" w:cs="Arial"/>
          <w:sz w:val="22"/>
          <w:szCs w:val="22"/>
          <w:lang w:val="en-US"/>
        </w:rPr>
        <w:t>å</w:t>
      </w:r>
      <w:r w:rsidRPr="00566E03">
        <w:rPr>
          <w:rFonts w:ascii="Times LatRus" w:hAnsi="Times LatRus" w:cs="Arial"/>
          <w:sz w:val="22"/>
          <w:szCs w:val="22"/>
          <w:lang w:val="en-US"/>
        </w:rPr>
        <w:t>ííûõ êðàåâûõ óñëîâèÿõ. (Ïðàâàÿ ÷àñòü (20) çàïèñàíà ñ òî÷íîñòüþ ïîñòîÿííîãî ìíîæèòåëÿ</w:t>
      </w:r>
    </w:p>
    <w:p w:rsidR="00420D1E"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lastRenderedPageBreak/>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m:oMath>
        <m:r>
          <w:rPr>
            <w:rFonts w:ascii="Cambria Math" w:hAnsi="Cambria Math" w:cs="Arial"/>
            <w:sz w:val="22"/>
            <w:szCs w:val="22"/>
            <w:lang w:val="en-US"/>
          </w:rPr>
          <m:t>g</m:t>
        </m:r>
        <m:r>
          <w:rPr>
            <w:rFonts w:ascii="Cambria Math" w:hAnsi="Times LatRus" w:cs="Arial"/>
            <w:sz w:val="22"/>
            <w:szCs w:val="22"/>
            <w:lang w:val="en-US"/>
          </w:rPr>
          <m:t>=</m:t>
        </m:r>
        <m:sSub>
          <m:sSubPr>
            <m:ctrlPr>
              <w:rPr>
                <w:rFonts w:ascii="Cambria Math" w:hAnsi="Times LatRus" w:cs="Arial"/>
                <w:i/>
                <w:sz w:val="22"/>
                <w:szCs w:val="22"/>
                <w:lang w:val="en-US"/>
              </w:rPr>
            </m:ctrlPr>
          </m:sSubPr>
          <m:e>
            <m:r>
              <w:rPr>
                <w:rFonts w:ascii="Cambria Math" w:hAnsi="Cambria Math" w:cs="Arial"/>
                <w:sz w:val="22"/>
                <w:szCs w:val="22"/>
                <w:lang w:val="en-US"/>
              </w:rPr>
              <m:t>ψ</m:t>
            </m:r>
          </m:e>
          <m:sub>
            <m:r>
              <w:rPr>
                <w:rFonts w:ascii="Cambria Math" w:hAnsi="Cambria Math" w:cs="Arial"/>
                <w:sz w:val="22"/>
                <w:szCs w:val="22"/>
                <w:lang w:val="en-US"/>
              </w:rPr>
              <m:t>c</m:t>
            </m:r>
          </m:sub>
        </m:sSub>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r>
              <w:rPr>
                <w:rFonts w:ascii="Cambria Math" w:hAnsi="Times LatRus" w:cs="Arial"/>
                <w:sz w:val="22"/>
                <w:szCs w:val="22"/>
                <w:lang w:val="en-US"/>
              </w:rPr>
              <m:t>=0</m:t>
            </m:r>
          </m:e>
        </m:d>
        <m:r>
          <w:rPr>
            <w:rFonts w:ascii="Times LatRus" w:hAnsi="Times LatRus" w:cs="Arial"/>
            <w:sz w:val="22"/>
            <w:szCs w:val="22"/>
            <w:lang w:val="en-US"/>
          </w:rPr>
          <m:t>∙</m:t>
        </m:r>
        <m:sSub>
          <m:sSubPr>
            <m:ctrlPr>
              <w:rPr>
                <w:rFonts w:ascii="Cambria Math" w:hAnsi="Times LatRus" w:cs="Arial"/>
                <w:i/>
                <w:sz w:val="22"/>
                <w:szCs w:val="22"/>
                <w:lang w:val="en-US"/>
              </w:rPr>
            </m:ctrlPr>
          </m:sSubPr>
          <m:e>
            <m:r>
              <w:rPr>
                <w:rFonts w:ascii="Cambria Math" w:hAnsi="Cambria Math" w:cs="Arial"/>
                <w:sz w:val="22"/>
                <w:szCs w:val="22"/>
                <w:lang w:val="en-US"/>
              </w:rPr>
              <m:t>ψ</m:t>
            </m:r>
          </m:e>
          <m:sub>
            <m:r>
              <w:rPr>
                <w:rFonts w:ascii="Cambria Math" w:hAnsi="Cambria Math" w:cs="Arial"/>
                <w:sz w:val="22"/>
                <w:szCs w:val="22"/>
                <w:lang w:val="en-US"/>
              </w:rPr>
              <m:t>V</m:t>
            </m:r>
          </m:sub>
        </m:sSub>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r>
              <w:rPr>
                <w:rFonts w:ascii="Cambria Math" w:hAnsi="Times LatRus" w:cs="Arial"/>
                <w:sz w:val="22"/>
                <w:szCs w:val="22"/>
                <w:lang w:val="en-US"/>
              </w:rPr>
              <m:t>=0</m:t>
            </m:r>
          </m:e>
        </m:d>
      </m:oMath>
      <w:r w:rsidRPr="00566E03">
        <w:rPr>
          <w:rFonts w:ascii="Times LatRus" w:hAnsi="Times LatRus" w:cs="Arial"/>
          <w:sz w:val="22"/>
          <w:szCs w:val="22"/>
          <w:lang w:val="en-US"/>
        </w:rPr>
        <w:t xml:space="preserve"> ). </w:t>
      </w:r>
    </w:p>
    <w:p w:rsidR="001657A6" w:rsidRPr="00566E03" w:rsidRDefault="001657A6" w:rsidP="00420D1E">
      <w:pPr>
        <w:jc w:val="both"/>
        <w:rPr>
          <w:rFonts w:ascii="Times LatRus" w:hAnsi="Times LatRus" w:cs="Arial"/>
          <w:sz w:val="22"/>
          <w:szCs w:val="22"/>
          <w:lang w:val="en-US"/>
        </w:rPr>
      </w:pPr>
    </w:p>
    <w:p w:rsidR="00420D1E" w:rsidRPr="00566E03" w:rsidRDefault="00420D1E" w:rsidP="007926D3">
      <w:pPr>
        <w:ind w:firstLine="567"/>
        <w:jc w:val="both"/>
        <w:rPr>
          <w:rFonts w:ascii="Times LatRus" w:hAnsi="Times LatRus" w:cs="Arial"/>
          <w:sz w:val="22"/>
          <w:szCs w:val="22"/>
          <w:lang w:val="en-US"/>
        </w:rPr>
      </w:pPr>
      <m:oMath>
        <m:r>
          <w:rPr>
            <w:rFonts w:ascii="Cambria Math" w:hAnsi="Cambria Math" w:cs="Arial"/>
            <w:sz w:val="22"/>
            <w:szCs w:val="22"/>
            <w:lang w:val="en-US"/>
          </w:rPr>
          <m:t>M</m:t>
        </m:r>
        <m:d>
          <m:dPr>
            <m:ctrlPr>
              <w:rPr>
                <w:rFonts w:ascii="Cambria Math" w:hAnsi="Times LatRus" w:cs="Arial"/>
                <w:i/>
                <w:sz w:val="22"/>
                <w:szCs w:val="22"/>
                <w:lang w:val="en-US"/>
              </w:rPr>
            </m:ctrlPr>
          </m:dPr>
          <m:e>
            <m:r>
              <w:rPr>
                <w:rFonts w:ascii="Cambria Math" w:hAnsi="Cambria Math" w:cs="Arial"/>
                <w:sz w:val="22"/>
                <w:szCs w:val="22"/>
                <w:lang w:val="en-US"/>
              </w:rPr>
              <m:t>r</m:t>
            </m:r>
          </m:e>
        </m:d>
      </m:oMath>
      <w:r w:rsidRPr="00566E03">
        <w:rPr>
          <w:rFonts w:ascii="Times LatRus" w:hAnsi="Times LatRus" w:cs="Arial"/>
          <w:sz w:val="22"/>
          <w:szCs w:val="22"/>
          <w:lang w:val="en-US"/>
        </w:rPr>
        <w:t>-ÿâëÿåòñÿ çàäàííîé ôóíêöèåé, êîëü ñêîðî èçâåñòíà çîííàÿ ñòðóêòóðà, òàê ÷òî äàëüíåéøåå ðàññìîòðåíèå âîçìîæíî îáñóæäàòüñÿ ëèøü â òîì ñëó÷àå, êîãäà êîíêðåòèçèðîâàí âèä ôóíêöèè</w:t>
      </w:r>
      <m:oMath>
        <m:r>
          <w:rPr>
            <w:rFonts w:ascii="Cambria Math" w:hAnsi="Times LatRus" w:cs="Arial"/>
            <w:sz w:val="22"/>
            <w:szCs w:val="22"/>
            <w:lang w:val="en-US"/>
          </w:rPr>
          <m:t xml:space="preserve">  </m:t>
        </m:r>
        <m:r>
          <w:rPr>
            <w:rFonts w:ascii="Cambria Math" w:hAnsi="Cambria Math" w:cs="Arial"/>
            <w:sz w:val="22"/>
            <w:szCs w:val="22"/>
            <w:lang w:val="en-US"/>
          </w:rPr>
          <m:t>M</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oMath>
      <w:r w:rsidRPr="00566E03">
        <w:rPr>
          <w:rFonts w:ascii="Times LatRus" w:hAnsi="Times LatRus" w:cs="Arial"/>
          <w:sz w:val="22"/>
          <w:szCs w:val="22"/>
          <w:lang w:val="en-US"/>
        </w:rPr>
        <w:t>.</w:t>
      </w:r>
    </w:p>
    <w:p w:rsidR="00420D1E" w:rsidRDefault="00420D1E" w:rsidP="007926D3">
      <w:pPr>
        <w:ind w:firstLine="567"/>
        <w:jc w:val="both"/>
        <w:rPr>
          <w:rFonts w:ascii="Times LatRus" w:hAnsi="Times LatRus" w:cs="Arial"/>
          <w:sz w:val="22"/>
          <w:szCs w:val="22"/>
          <w:lang w:val="en-US"/>
        </w:rPr>
      </w:pPr>
      <w:r w:rsidRPr="00566E03">
        <w:rPr>
          <w:rFonts w:ascii="Times LatRus" w:hAnsi="Times LatRus" w:cs="Arial"/>
          <w:sz w:val="22"/>
          <w:szCs w:val="22"/>
          <w:lang w:val="en-US"/>
        </w:rPr>
        <w:t>Â ÷àñòíîñòè, â ñëó÷àå ýêñèòîíîâ ìàëîãî ðàäèóñà (â ðàìêàõ ïðåäñòàâëåíèÿ Âàíüå), åñëè ïðåíåáðå÷ü ëîêàëüíûìè ïîëåâûìè ýôôåêòàìè, êîòîðûìè îïðåäåëÿåòñÿ ñòðóêòóðà</w:t>
      </w:r>
      <m:oMath>
        <m:r>
          <w:rPr>
            <w:rFonts w:ascii="Cambria Math" w:hAnsi="Times LatRus" w:cs="Arial"/>
            <w:sz w:val="22"/>
            <w:szCs w:val="22"/>
            <w:lang w:val="en-US"/>
          </w:rPr>
          <m:t xml:space="preserve"> </m:t>
        </m:r>
        <m:r>
          <w:rPr>
            <w:rFonts w:ascii="Cambria Math" w:hAnsi="Cambria Math" w:cs="Arial"/>
            <w:sz w:val="22"/>
            <w:szCs w:val="22"/>
            <w:lang w:val="en-US"/>
          </w:rPr>
          <m:t>M</m:t>
        </m:r>
        <m:d>
          <m:dPr>
            <m:ctrlPr>
              <w:rPr>
                <w:rFonts w:ascii="Cambria Math" w:hAnsi="Times LatRus" w:cs="Arial"/>
                <w:i/>
                <w:sz w:val="22"/>
                <w:szCs w:val="22"/>
                <w:lang w:val="en-US"/>
              </w:rPr>
            </m:ctrlPr>
          </m:dPr>
          <m:e>
            <m:r>
              <w:rPr>
                <w:rFonts w:ascii="Cambria Math" w:hAnsi="Cambria Math" w:cs="Arial"/>
                <w:sz w:val="22"/>
                <w:szCs w:val="22"/>
                <w:lang w:val="en-US"/>
              </w:rPr>
              <m:t>r</m:t>
            </m:r>
          </m:e>
        </m:d>
      </m:oMath>
      <w:r w:rsidRPr="00566E03">
        <w:rPr>
          <w:rFonts w:ascii="Times LatRus" w:hAnsi="Times LatRus" w:cs="Arial"/>
          <w:sz w:val="22"/>
          <w:szCs w:val="22"/>
          <w:lang w:val="en-US"/>
        </w:rPr>
        <w:t xml:space="preserve">, ìîæíî ïðîèçâåñòè çàìåíó ðàçìûòîãî äèïîëüíîãî ìîìåíòà íà ñòðîãî ëîêàëèçîâàííûé, èñïîëüçîâàâ ïðèáëèæåíèå </w:t>
      </w:r>
    </w:p>
    <w:p w:rsidR="00420D1E"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t xml:space="preserve">  </w:t>
      </w:r>
      <w:r w:rsidRPr="00566E03">
        <w:rPr>
          <w:rFonts w:ascii="Times LatRus" w:hAnsi="Times LatRus" w:cs="Arial"/>
          <w:sz w:val="22"/>
          <w:szCs w:val="22"/>
          <w:lang w:val="en-US"/>
        </w:rPr>
        <w:tab/>
      </w:r>
      <w:r w:rsidR="007926D3" w:rsidRPr="00566E03">
        <w:rPr>
          <w:rFonts w:ascii="Times LatRus" w:hAnsi="Times LatRus" w:cs="Arial"/>
          <w:sz w:val="22"/>
          <w:szCs w:val="22"/>
          <w:lang w:val="en-US"/>
        </w:rPr>
        <w:t xml:space="preserve">                       </w:t>
      </w:r>
      <w:r w:rsidRPr="00566E03">
        <w:rPr>
          <w:rFonts w:ascii="Times LatRus" w:hAnsi="Times LatRus" w:cs="Arial"/>
          <w:sz w:val="22"/>
          <w:szCs w:val="22"/>
          <w:lang w:val="en-US"/>
        </w:rPr>
        <w:t xml:space="preserve"> </w:t>
      </w:r>
      <m:oMath>
        <m:r>
          <w:rPr>
            <w:rFonts w:ascii="Cambria Math" w:hAnsi="Cambria Math" w:cs="Arial"/>
            <w:sz w:val="22"/>
            <w:szCs w:val="22"/>
            <w:lang w:val="en-US"/>
          </w:rPr>
          <m:t>M</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r>
          <w:rPr>
            <w:rFonts w:ascii="Cambria Math" w:hAnsi="Times LatRus" w:cs="Arial"/>
            <w:sz w:val="22"/>
            <w:szCs w:val="22"/>
            <w:lang w:val="en-US"/>
          </w:rPr>
          <m:t>~</m:t>
        </m:r>
        <m:sSub>
          <m:sSubPr>
            <m:ctrlPr>
              <w:rPr>
                <w:rFonts w:ascii="Cambria Math" w:hAnsi="Times LatRus" w:cs="Arial"/>
                <w:i/>
                <w:sz w:val="22"/>
                <w:szCs w:val="22"/>
                <w:lang w:val="en-US"/>
              </w:rPr>
            </m:ctrlPr>
          </m:sSubPr>
          <m:e>
            <m:r>
              <w:rPr>
                <w:rFonts w:ascii="Cambria Math" w:hAnsi="Cambria Math" w:cs="Arial"/>
                <w:sz w:val="22"/>
                <w:szCs w:val="22"/>
                <w:lang w:val="en-US"/>
              </w:rPr>
              <m:t>M</m:t>
            </m:r>
          </m:e>
          <m:sub>
            <m:r>
              <w:rPr>
                <w:rFonts w:ascii="Cambria Math" w:hAnsi="Times LatRus" w:cs="Arial"/>
                <w:sz w:val="22"/>
                <w:szCs w:val="22"/>
                <w:lang w:val="en-US"/>
              </w:rPr>
              <m:t>0</m:t>
            </m:r>
          </m:sub>
        </m:sSub>
        <m:r>
          <w:rPr>
            <w:rFonts w:ascii="Cambria Math" w:hAnsi="Cambria Math" w:cs="Arial"/>
            <w:sz w:val="22"/>
            <w:szCs w:val="22"/>
            <w:lang w:val="en-US"/>
          </w:rPr>
          <m:t>δ</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oMath>
      <w:r w:rsidRPr="00566E03">
        <w:rPr>
          <w:rFonts w:ascii="Times LatRus" w:hAnsi="Times LatRus" w:cs="Arial"/>
          <w:sz w:val="22"/>
          <w:szCs w:val="22"/>
          <w:lang w:val="en-US"/>
        </w:rPr>
        <w:tab/>
      </w:r>
      <w:r w:rsidRPr="00566E03">
        <w:rPr>
          <w:rFonts w:ascii="Times LatRus" w:hAnsi="Times LatRus" w:cs="Arial"/>
          <w:sz w:val="22"/>
          <w:szCs w:val="22"/>
          <w:lang w:val="en-US"/>
        </w:rPr>
        <w:tab/>
        <w:t>[3,5]</w:t>
      </w:r>
      <w:r w:rsidRPr="00566E03">
        <w:rPr>
          <w:rFonts w:ascii="Times LatRus" w:hAnsi="Times LatRus" w:cs="Arial"/>
          <w:sz w:val="22"/>
          <w:szCs w:val="22"/>
          <w:lang w:val="en-US"/>
        </w:rPr>
        <w:tab/>
      </w:r>
      <w:r w:rsidRPr="00566E03">
        <w:rPr>
          <w:rFonts w:ascii="Times LatRus" w:hAnsi="Times LatRus" w:cs="Arial"/>
          <w:sz w:val="22"/>
          <w:szCs w:val="22"/>
          <w:lang w:val="en-US"/>
        </w:rPr>
        <w:tab/>
      </w:r>
      <w:r w:rsidR="007926D3" w:rsidRPr="00566E03">
        <w:rPr>
          <w:rFonts w:ascii="Times LatRus" w:hAnsi="Times LatRus" w:cs="Arial"/>
          <w:sz w:val="22"/>
          <w:szCs w:val="22"/>
          <w:lang w:val="en-US"/>
        </w:rPr>
        <w:t xml:space="preserve">                 </w:t>
      </w:r>
      <w:r w:rsidRPr="00566E03">
        <w:rPr>
          <w:rFonts w:ascii="Times LatRus" w:hAnsi="Times LatRus" w:cs="Arial"/>
          <w:sz w:val="22"/>
          <w:szCs w:val="22"/>
          <w:lang w:val="en-US"/>
        </w:rPr>
        <w:t xml:space="preserve">(21)   </w:t>
      </w:r>
    </w:p>
    <w:p w:rsidR="001657A6" w:rsidRPr="00566E03" w:rsidRDefault="001657A6" w:rsidP="00420D1E">
      <w:pPr>
        <w:jc w:val="both"/>
        <w:rPr>
          <w:rFonts w:ascii="Times LatRus" w:hAnsi="Times LatRus" w:cs="Arial"/>
          <w:sz w:val="22"/>
          <w:szCs w:val="22"/>
          <w:lang w:val="en-US"/>
        </w:rPr>
      </w:pPr>
    </w:p>
    <w:p w:rsidR="00420D1E" w:rsidRDefault="00420D1E" w:rsidP="007926D3">
      <w:pPr>
        <w:ind w:firstLine="567"/>
        <w:jc w:val="both"/>
        <w:rPr>
          <w:rFonts w:ascii="Times LatRus" w:hAnsi="Times LatRus" w:cs="Arial"/>
          <w:sz w:val="22"/>
          <w:szCs w:val="22"/>
          <w:lang w:val="en-US"/>
        </w:rPr>
      </w:pPr>
      <w:r w:rsidRPr="00566E03">
        <w:rPr>
          <w:rFonts w:ascii="Times LatRus" w:hAnsi="Times LatRus" w:cs="Arial"/>
          <w:sz w:val="22"/>
          <w:szCs w:val="22"/>
          <w:lang w:val="en-US"/>
        </w:rPr>
        <w:t>Ïîëóêëàññè÷åñêàÿ ìîäåëü ïîëÿðèòîííûõ âîçáóæäåíèé ñòàíîâèòñÿ çàâåðø</w:t>
      </w:r>
      <w:r w:rsidR="007D12C4">
        <w:rPr>
          <w:rFonts w:ascii="Times LatRus" w:hAnsi="Times LatRus" w:cs="Arial"/>
          <w:sz w:val="22"/>
          <w:szCs w:val="22"/>
          <w:lang w:val="en-US"/>
        </w:rPr>
        <w:t>å</w:t>
      </w:r>
      <w:r w:rsidRPr="00566E03">
        <w:rPr>
          <w:rFonts w:ascii="Times LatRus" w:hAnsi="Times LatRus" w:cs="Arial"/>
          <w:sz w:val="22"/>
          <w:szCs w:val="22"/>
          <w:lang w:val="en-US"/>
        </w:rPr>
        <w:t xml:space="preserve">ííûì, åñëè óðàâíåíèå (20) äîïîëíèòü óðàâíåíèåì Ìàêñâåëëà äëÿ ïîïåðå÷íîãî ýëåêòðè÷åñêîãî ïîëÿ, â êîòîðîì ýêñèòîííàÿ ïîëÿðèçàöèÿ </w:t>
      </w:r>
      <m:oMath>
        <m:r>
          <w:rPr>
            <w:rFonts w:ascii="Cambria Math" w:hAnsi="Cambria Math" w:cs="Arial"/>
            <w:sz w:val="22"/>
            <w:szCs w:val="22"/>
            <w:lang w:val="en-US"/>
          </w:rPr>
          <m:t>P</m:t>
        </m:r>
      </m:oMath>
      <w:r w:rsidRPr="00566E03">
        <w:rPr>
          <w:rFonts w:ascii="Times LatRus" w:hAnsi="Times LatRus" w:cs="Arial"/>
          <w:sz w:val="22"/>
          <w:szCs w:val="22"/>
          <w:lang w:val="en-US"/>
        </w:rPr>
        <w:t xml:space="preserve"> (9) èãðàåò ðîëü èñòî÷íèêà ïîëÿ </w:t>
      </w:r>
      <m:oMath>
        <m:r>
          <w:rPr>
            <w:rFonts w:ascii="Cambria Math" w:hAnsi="Times LatRus" w:cs="Arial"/>
            <w:sz w:val="22"/>
            <w:szCs w:val="22"/>
            <w:lang w:val="en-US"/>
          </w:rPr>
          <m:t xml:space="preserve"> </m:t>
        </m:r>
        <m:acc>
          <m:accPr>
            <m:chr m:val="⃗"/>
            <m:ctrlPr>
              <w:rPr>
                <w:rFonts w:ascii="Cambria Math" w:hAnsi="Times LatRus" w:cs="Arial"/>
                <w:i/>
                <w:sz w:val="22"/>
                <w:szCs w:val="22"/>
                <w:lang w:val="en-US"/>
              </w:rPr>
            </m:ctrlPr>
          </m:accPr>
          <m:e>
            <m:r>
              <w:rPr>
                <w:rFonts w:ascii="Cambria Math" w:hAnsi="Cambria Math" w:cs="Arial"/>
                <w:sz w:val="22"/>
                <w:szCs w:val="22"/>
                <w:lang w:val="en-US"/>
              </w:rPr>
              <m:t>E</m:t>
            </m:r>
          </m:e>
        </m:acc>
      </m:oMath>
      <w:r w:rsidRPr="00566E03">
        <w:rPr>
          <w:rFonts w:ascii="Times LatRus" w:hAnsi="Times LatRus" w:cs="Arial"/>
          <w:sz w:val="22"/>
          <w:szCs w:val="22"/>
          <w:lang w:val="en-US"/>
        </w:rPr>
        <w:t xml:space="preserve"> : </w:t>
      </w:r>
    </w:p>
    <w:p w:rsidR="0033788F" w:rsidRPr="00566E03" w:rsidRDefault="0033788F" w:rsidP="007926D3">
      <w:pPr>
        <w:ind w:firstLine="567"/>
        <w:jc w:val="both"/>
        <w:rPr>
          <w:rFonts w:ascii="Times LatRus" w:hAnsi="Times LatRus" w:cs="Arial"/>
          <w:sz w:val="22"/>
          <w:szCs w:val="22"/>
          <w:lang w:val="en-US"/>
        </w:rPr>
      </w:pPr>
    </w:p>
    <w:p w:rsidR="00420D1E"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007926D3" w:rsidRPr="00566E03">
        <w:rPr>
          <w:rFonts w:ascii="Times LatRus" w:hAnsi="Times LatRus" w:cs="Arial"/>
          <w:sz w:val="22"/>
          <w:szCs w:val="22"/>
          <w:lang w:val="en-US"/>
        </w:rPr>
        <w:t xml:space="preserve">                   </w:t>
      </w:r>
      <m:oMath>
        <m:r>
          <w:rPr>
            <w:rFonts w:ascii="Cambria Math" w:hAnsi="Cambria Math" w:cs="Arial"/>
            <w:sz w:val="22"/>
            <w:szCs w:val="22"/>
            <w:lang w:val="en-US"/>
          </w:rPr>
          <m:t xml:space="preserve">      </m:t>
        </m:r>
        <m:sSubSup>
          <m:sSubSupPr>
            <m:ctrlPr>
              <w:rPr>
                <w:rFonts w:ascii="Cambria Math" w:hAnsi="Times LatRus" w:cs="Arial"/>
                <w:i/>
                <w:sz w:val="22"/>
                <w:szCs w:val="22"/>
                <w:lang w:val="en-US"/>
              </w:rPr>
            </m:ctrlPr>
          </m:sSubSupPr>
          <m:e>
            <m:r>
              <m:rPr>
                <m:sty m:val="p"/>
              </m:rPr>
              <w:rPr>
                <w:rFonts w:ascii="Cambria Math" w:hAnsi="Times LatRus" w:cs="Arial"/>
                <w:sz w:val="22"/>
                <w:szCs w:val="22"/>
                <w:lang w:val="en-US"/>
              </w:rPr>
              <m:t xml:space="preserve">    </m:t>
            </m:r>
            <m:r>
              <m:rPr>
                <m:sty m:val="p"/>
              </m:rPr>
              <w:rPr>
                <w:rFonts w:ascii="Cambria Math" w:hAnsi="Cambria Math" w:cs="Arial"/>
                <w:sz w:val="22"/>
                <w:szCs w:val="22"/>
                <w:lang w:val="en-US"/>
              </w:rPr>
              <m:t>∇</m:t>
            </m:r>
          </m:e>
          <m:sub>
            <m:r>
              <w:rPr>
                <w:rFonts w:ascii="Cambria Math" w:hAnsi="Cambria Math" w:cs="Arial"/>
                <w:sz w:val="22"/>
                <w:szCs w:val="22"/>
                <w:lang w:val="en-US"/>
              </w:rPr>
              <m:t>R</m:t>
            </m:r>
          </m:sub>
          <m:sup>
            <m:r>
              <w:rPr>
                <w:rFonts w:ascii="Cambria Math" w:hAnsi="Times LatRus" w:cs="Arial"/>
                <w:sz w:val="22"/>
                <w:szCs w:val="22"/>
                <w:lang w:val="en-US"/>
              </w:rPr>
              <m:t>2</m:t>
            </m:r>
          </m:sup>
        </m:sSubSup>
        <m:acc>
          <m:accPr>
            <m:chr m:val="⃗"/>
            <m:ctrlPr>
              <w:rPr>
                <w:rFonts w:ascii="Cambria Math" w:hAnsi="Times LatRus" w:cs="Arial"/>
                <w:i/>
                <w:sz w:val="22"/>
                <w:szCs w:val="22"/>
                <w:lang w:val="en-US"/>
              </w:rPr>
            </m:ctrlPr>
          </m:accPr>
          <m:e>
            <m:r>
              <w:rPr>
                <w:rFonts w:ascii="Cambria Math" w:hAnsi="Cambria Math" w:cs="Arial"/>
                <w:sz w:val="22"/>
                <w:szCs w:val="22"/>
                <w:lang w:val="en-US"/>
              </w:rPr>
              <m:t>E</m:t>
            </m:r>
          </m:e>
        </m:acc>
        <m:r>
          <w:rPr>
            <w:rFonts w:ascii="Cambria Math" w:hAnsi="Times LatRus" w:cs="Arial"/>
            <w:sz w:val="22"/>
            <w:szCs w:val="22"/>
            <w:lang w:val="en-US"/>
          </w:rPr>
          <m:t>+</m:t>
        </m:r>
        <m:f>
          <m:fPr>
            <m:ctrlPr>
              <w:rPr>
                <w:rFonts w:ascii="Cambria Math" w:hAnsi="Times LatRus" w:cs="Arial"/>
                <w:i/>
                <w:sz w:val="22"/>
                <w:szCs w:val="22"/>
                <w:lang w:val="en-US"/>
              </w:rPr>
            </m:ctrlPr>
          </m:fPr>
          <m:num>
            <m:sSup>
              <m:sSupPr>
                <m:ctrlPr>
                  <w:rPr>
                    <w:rFonts w:ascii="Cambria Math" w:hAnsi="Times LatRus" w:cs="Arial"/>
                    <w:i/>
                    <w:sz w:val="22"/>
                    <w:szCs w:val="22"/>
                    <w:lang w:val="en-US"/>
                  </w:rPr>
                </m:ctrlPr>
              </m:sSupPr>
              <m:e>
                <m:r>
                  <w:rPr>
                    <w:rFonts w:ascii="Cambria Math" w:hAnsi="Cambria Math" w:cs="Arial"/>
                    <w:sz w:val="22"/>
                    <w:szCs w:val="22"/>
                    <w:lang w:val="en-US"/>
                  </w:rPr>
                  <m:t>ω</m:t>
                </m:r>
              </m:e>
              <m:sup>
                <m:r>
                  <w:rPr>
                    <w:rFonts w:ascii="Cambria Math" w:hAnsi="Times LatRus" w:cs="Arial"/>
                    <w:sz w:val="22"/>
                    <w:szCs w:val="22"/>
                    <w:lang w:val="en-US"/>
                  </w:rPr>
                  <m:t>2</m:t>
                </m:r>
              </m:sup>
            </m:sSup>
          </m:num>
          <m:den>
            <m:sSup>
              <m:sSupPr>
                <m:ctrlPr>
                  <w:rPr>
                    <w:rFonts w:ascii="Cambria Math" w:hAnsi="Times LatRus" w:cs="Arial"/>
                    <w:i/>
                    <w:sz w:val="22"/>
                    <w:szCs w:val="22"/>
                    <w:lang w:val="en-US"/>
                  </w:rPr>
                </m:ctrlPr>
              </m:sSupPr>
              <m:e>
                <m:r>
                  <w:rPr>
                    <w:rFonts w:ascii="Cambria Math" w:hAnsi="Cambria Math" w:cs="Arial"/>
                    <w:sz w:val="22"/>
                    <w:szCs w:val="22"/>
                    <w:lang w:val="en-US"/>
                  </w:rPr>
                  <m:t>c</m:t>
                </m:r>
              </m:e>
              <m:sup>
                <m:r>
                  <w:rPr>
                    <w:rFonts w:ascii="Cambria Math" w:hAnsi="Times LatRus" w:cs="Arial"/>
                    <w:sz w:val="22"/>
                    <w:szCs w:val="22"/>
                    <w:lang w:val="en-US"/>
                  </w:rPr>
                  <m:t>2</m:t>
                </m:r>
              </m:sup>
            </m:sSup>
          </m:den>
        </m:f>
        <m:r>
          <w:rPr>
            <w:rFonts w:ascii="Cambria Math" w:hAnsi="Cambria Math" w:cs="Arial"/>
            <w:sz w:val="22"/>
            <w:szCs w:val="22"/>
            <w:lang w:val="en-US"/>
          </w:rPr>
          <m:t>ε</m:t>
        </m:r>
        <m:acc>
          <m:accPr>
            <m:chr m:val="⃗"/>
            <m:ctrlPr>
              <w:rPr>
                <w:rFonts w:ascii="Cambria Math" w:hAnsi="Times LatRus" w:cs="Arial"/>
                <w:i/>
                <w:sz w:val="22"/>
                <w:szCs w:val="22"/>
                <w:lang w:val="en-US"/>
              </w:rPr>
            </m:ctrlPr>
          </m:accPr>
          <m:e>
            <m:r>
              <w:rPr>
                <w:rFonts w:ascii="Cambria Math" w:hAnsi="Cambria Math" w:cs="Arial"/>
                <w:sz w:val="22"/>
                <w:szCs w:val="22"/>
                <w:lang w:val="en-US"/>
              </w:rPr>
              <m:t>E</m:t>
            </m:r>
          </m:e>
        </m:acc>
        <m:r>
          <w:rPr>
            <w:rFonts w:ascii="Cambria Math" w:hAnsi="Times LatRus" w:cs="Arial"/>
            <w:sz w:val="22"/>
            <w:szCs w:val="22"/>
            <w:lang w:val="en-US"/>
          </w:rPr>
          <m:t>=</m:t>
        </m:r>
        <m:r>
          <w:rPr>
            <w:rFonts w:ascii="Cambria Math" w:hAnsi="Cambria Math" w:cs="Arial"/>
            <w:sz w:val="22"/>
            <w:szCs w:val="22"/>
            <w:lang w:val="en-US"/>
          </w:rPr>
          <m:t>-</m:t>
        </m:r>
        <m:f>
          <m:fPr>
            <m:ctrlPr>
              <w:rPr>
                <w:rFonts w:ascii="Cambria Math" w:hAnsi="Times LatRus" w:cs="Arial"/>
                <w:i/>
                <w:sz w:val="22"/>
                <w:szCs w:val="22"/>
                <w:lang w:val="en-US"/>
              </w:rPr>
            </m:ctrlPr>
          </m:fPr>
          <m:num>
            <m:r>
              <w:rPr>
                <w:rFonts w:ascii="Cambria Math" w:hAnsi="Times LatRus" w:cs="Arial"/>
                <w:sz w:val="22"/>
                <w:szCs w:val="22"/>
                <w:lang w:val="en-US"/>
              </w:rPr>
              <m:t>4</m:t>
            </m:r>
            <m:r>
              <w:rPr>
                <w:rFonts w:ascii="Cambria Math" w:hAnsi="Cambria Math" w:cs="Arial"/>
                <w:sz w:val="22"/>
                <w:szCs w:val="22"/>
                <w:lang w:val="en-US"/>
              </w:rPr>
              <m:t>π</m:t>
            </m:r>
          </m:num>
          <m:den>
            <m:sSup>
              <m:sSupPr>
                <m:ctrlPr>
                  <w:rPr>
                    <w:rFonts w:ascii="Cambria Math" w:hAnsi="Times LatRus" w:cs="Arial"/>
                    <w:i/>
                    <w:sz w:val="22"/>
                    <w:szCs w:val="22"/>
                    <w:lang w:val="en-US"/>
                  </w:rPr>
                </m:ctrlPr>
              </m:sSupPr>
              <m:e>
                <m:r>
                  <w:rPr>
                    <w:rFonts w:ascii="Cambria Math" w:hAnsi="Cambria Math" w:cs="Arial"/>
                    <w:sz w:val="22"/>
                    <w:szCs w:val="22"/>
                    <w:lang w:val="en-US"/>
                  </w:rPr>
                  <m:t>c</m:t>
                </m:r>
              </m:e>
              <m:sup>
                <m:r>
                  <w:rPr>
                    <w:rFonts w:ascii="Cambria Math" w:hAnsi="Times LatRus" w:cs="Arial"/>
                    <w:sz w:val="22"/>
                    <w:szCs w:val="22"/>
                    <w:lang w:val="en-US"/>
                  </w:rPr>
                  <m:t>2</m:t>
                </m:r>
              </m:sup>
            </m:sSup>
          </m:den>
        </m:f>
        <m:sSup>
          <m:sSupPr>
            <m:ctrlPr>
              <w:rPr>
                <w:rFonts w:ascii="Cambria Math" w:hAnsi="Times LatRus" w:cs="Arial"/>
                <w:i/>
                <w:sz w:val="22"/>
                <w:szCs w:val="22"/>
                <w:lang w:val="en-US"/>
              </w:rPr>
            </m:ctrlPr>
          </m:sSupPr>
          <m:e>
            <m:r>
              <w:rPr>
                <w:rFonts w:ascii="Cambria Math" w:hAnsi="Cambria Math" w:cs="Arial"/>
                <w:sz w:val="22"/>
                <w:szCs w:val="22"/>
                <w:lang w:val="en-US"/>
              </w:rPr>
              <m:t>ω</m:t>
            </m:r>
          </m:e>
          <m:sup>
            <m:r>
              <w:rPr>
                <w:rFonts w:ascii="Cambria Math" w:hAnsi="Times LatRus" w:cs="Arial"/>
                <w:sz w:val="22"/>
                <w:szCs w:val="22"/>
                <w:lang w:val="en-US"/>
              </w:rPr>
              <m:t>2</m:t>
            </m:r>
          </m:sup>
        </m:sSup>
        <m:acc>
          <m:accPr>
            <m:chr m:val="⃗"/>
            <m:ctrlPr>
              <w:rPr>
                <w:rFonts w:ascii="Cambria Math" w:hAnsi="Times LatRus" w:cs="Arial"/>
                <w:i/>
                <w:sz w:val="22"/>
                <w:szCs w:val="22"/>
                <w:lang w:val="en-US"/>
              </w:rPr>
            </m:ctrlPr>
          </m:accPr>
          <m:e>
            <m:r>
              <w:rPr>
                <w:rFonts w:ascii="Cambria Math" w:hAnsi="Cambria Math" w:cs="Arial"/>
                <w:sz w:val="22"/>
                <w:szCs w:val="22"/>
                <w:lang w:val="en-US"/>
              </w:rPr>
              <m:t>P</m:t>
            </m:r>
          </m:e>
        </m:acc>
      </m:oMath>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007926D3" w:rsidRPr="00566E03">
        <w:rPr>
          <w:rFonts w:ascii="Times LatRus" w:hAnsi="Times LatRus" w:cs="Arial"/>
          <w:sz w:val="22"/>
          <w:szCs w:val="22"/>
          <w:lang w:val="en-US"/>
        </w:rPr>
        <w:t xml:space="preserve">    </w:t>
      </w:r>
      <w:r w:rsidRPr="00566E03">
        <w:rPr>
          <w:rFonts w:ascii="Times LatRus" w:hAnsi="Times LatRus" w:cs="Arial"/>
          <w:sz w:val="22"/>
          <w:szCs w:val="22"/>
          <w:lang w:val="en-US"/>
        </w:rPr>
        <w:t>(22)</w:t>
      </w:r>
    </w:p>
    <w:p w:rsidR="0033788F" w:rsidRPr="00566E03" w:rsidRDefault="0033788F" w:rsidP="00420D1E">
      <w:pPr>
        <w:jc w:val="both"/>
        <w:rPr>
          <w:rFonts w:ascii="Times LatRus" w:hAnsi="Times LatRus" w:cs="Arial"/>
          <w:sz w:val="22"/>
          <w:szCs w:val="22"/>
          <w:lang w:val="en-US"/>
        </w:rPr>
      </w:pPr>
    </w:p>
    <w:p w:rsidR="00420D1E" w:rsidRDefault="00420D1E" w:rsidP="007926D3">
      <w:pPr>
        <w:ind w:firstLine="567"/>
        <w:jc w:val="both"/>
        <w:rPr>
          <w:rFonts w:ascii="Times LatRus" w:hAnsi="Times LatRus" w:cs="Arial"/>
          <w:sz w:val="22"/>
          <w:szCs w:val="22"/>
          <w:lang w:val="en-US"/>
        </w:rPr>
      </w:pPr>
      <w:r w:rsidRPr="00566E03">
        <w:rPr>
          <w:rFonts w:ascii="Times LatRus" w:hAnsi="Times LatRus" w:cs="Arial"/>
          <w:sz w:val="22"/>
          <w:szCs w:val="22"/>
          <w:lang w:val="en-US"/>
        </w:rPr>
        <w:t>Îïåðàòîðíîå ïðåäñòàâëåíèå âåêòîðà ïîëÿðèçàöèè (9), â ïðèáëèæåíèè õàîòè÷åñêèõ ôàç  [10], èìååò  âèä  [4]</w:t>
      </w:r>
    </w:p>
    <w:p w:rsidR="0033788F" w:rsidRPr="00566E03" w:rsidRDefault="0033788F" w:rsidP="007926D3">
      <w:pPr>
        <w:ind w:firstLine="567"/>
        <w:jc w:val="both"/>
        <w:rPr>
          <w:rFonts w:ascii="Times LatRus" w:hAnsi="Times LatRus" w:cs="Arial"/>
          <w:sz w:val="22"/>
          <w:szCs w:val="22"/>
          <w:lang w:val="en-US"/>
        </w:rPr>
      </w:pPr>
    </w:p>
    <w:p w:rsidR="00420D1E"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ab/>
      </w:r>
      <w:r w:rsidR="00D83EE2" w:rsidRPr="00566E03">
        <w:rPr>
          <w:rFonts w:ascii="Times LatRus" w:hAnsi="Times LatRus" w:cs="Arial"/>
          <w:sz w:val="22"/>
          <w:szCs w:val="22"/>
          <w:lang w:val="en-US"/>
        </w:rPr>
        <w:t xml:space="preserve">              </w:t>
      </w:r>
      <m:oMath>
        <m:r>
          <w:rPr>
            <w:rFonts w:ascii="Cambria Math" w:hAnsi="Cambria Math" w:cs="Arial"/>
            <w:sz w:val="22"/>
            <w:szCs w:val="22"/>
            <w:lang w:val="en-US"/>
          </w:rPr>
          <m:t>P</m:t>
        </m:r>
        <m:r>
          <w:rPr>
            <w:rFonts w:ascii="Cambria Math" w:hAnsi="Times LatRus" w:cs="Arial"/>
            <w:sz w:val="22"/>
            <w:szCs w:val="22"/>
            <w:lang w:val="en-US"/>
          </w:rPr>
          <m:t>=2</m:t>
        </m:r>
        <m:r>
          <w:rPr>
            <w:rFonts w:ascii="Cambria Math" w:hAnsi="Cambria Math" w:cs="Arial"/>
            <w:sz w:val="22"/>
            <w:szCs w:val="22"/>
            <w:lang w:val="en-US"/>
          </w:rPr>
          <m:t>Re</m:t>
        </m:r>
        <m:nary>
          <m:naryPr>
            <m:chr m:val="∑"/>
            <m:limLoc m:val="undOvr"/>
            <m:supHide m:val="on"/>
            <m:ctrlPr>
              <w:rPr>
                <w:rFonts w:ascii="Cambria Math" w:hAnsi="Times LatRus" w:cs="Arial"/>
                <w:i/>
                <w:sz w:val="22"/>
                <w:szCs w:val="22"/>
                <w:lang w:val="en-US"/>
              </w:rPr>
            </m:ctrlPr>
          </m:naryPr>
          <m:sub>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sub>
          <m:sup/>
          <m:e>
            <m:sSub>
              <m:sSubPr>
                <m:ctrlPr>
                  <w:rPr>
                    <w:rFonts w:ascii="Cambria Math" w:hAnsi="Times LatRus" w:cs="Arial"/>
                    <w:i/>
                    <w:sz w:val="22"/>
                    <w:szCs w:val="22"/>
                    <w:lang w:val="en-US"/>
                  </w:rPr>
                </m:ctrlPr>
              </m:sSubPr>
              <m:e>
                <m:r>
                  <w:rPr>
                    <w:rFonts w:ascii="Cambria Math" w:hAnsi="Cambria Math" w:cs="Arial"/>
                    <w:sz w:val="22"/>
                    <w:szCs w:val="22"/>
                    <w:lang w:val="en-US"/>
                  </w:rPr>
                  <m:t>M</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e</m:t>
                    </m:r>
                  </m:sub>
                </m:s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Times LatRus" w:hAnsi="Cambria Math" w:cs="Arial"/>
                        <w:sz w:val="22"/>
                        <w:szCs w:val="22"/>
                        <w:lang w:val="en-US"/>
                      </w:rPr>
                      <m:t>h</m:t>
                    </m:r>
                  </m:sub>
                </m:sSub>
              </m:sub>
            </m:sSub>
            <m:sSubSup>
              <m:sSubSupPr>
                <m:ctrlPr>
                  <w:rPr>
                    <w:rFonts w:ascii="Cambria Math" w:hAnsi="Times LatRus" w:cs="Arial"/>
                    <w:i/>
                    <w:sz w:val="22"/>
                    <w:szCs w:val="22"/>
                    <w:lang w:val="en-US"/>
                  </w:rPr>
                </m:ctrlPr>
              </m:sSubSupPr>
              <m:e>
                <m:r>
                  <w:rPr>
                    <w:rFonts w:ascii="Cambria Math" w:hAnsi="Cambria Math" w:cs="Arial"/>
                    <w:sz w:val="22"/>
                    <w:szCs w:val="22"/>
                    <w:lang w:val="en-US"/>
                  </w:rPr>
                  <m:t>α</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e</m:t>
                    </m:r>
                  </m:sub>
                </m:sSub>
              </m:sub>
              <m:sup>
                <m:r>
                  <w:rPr>
                    <w:rFonts w:ascii="Cambria Math" w:hAnsi="Times LatRus" w:cs="Arial"/>
                    <w:sz w:val="22"/>
                    <w:szCs w:val="22"/>
                    <w:lang w:val="en-US"/>
                  </w:rPr>
                  <m:t>+</m:t>
                </m:r>
              </m:sup>
            </m:sSubSup>
            <m:sSubSup>
              <m:sSubSupPr>
                <m:ctrlPr>
                  <w:rPr>
                    <w:rFonts w:ascii="Cambria Math" w:hAnsi="Times LatRus" w:cs="Arial"/>
                    <w:i/>
                    <w:sz w:val="22"/>
                    <w:szCs w:val="22"/>
                    <w:lang w:val="en-US"/>
                  </w:rPr>
                </m:ctrlPr>
              </m:sSubSupPr>
              <m:e>
                <m:r>
                  <w:rPr>
                    <w:rFonts w:ascii="Cambria Math" w:hAnsi="Cambria Math" w:cs="Arial"/>
                    <w:sz w:val="22"/>
                    <w:szCs w:val="22"/>
                    <w:lang w:val="en-US"/>
                  </w:rPr>
                  <m:t>β</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Times LatRus" w:hAnsi="Cambria Math" w:cs="Arial"/>
                        <w:sz w:val="22"/>
                        <w:szCs w:val="22"/>
                        <w:lang w:val="en-US"/>
                      </w:rPr>
                      <m:t>h</m:t>
                    </m:r>
                  </m:sub>
                </m:sSub>
              </m:sub>
              <m:sup>
                <m:r>
                  <w:rPr>
                    <w:rFonts w:ascii="Cambria Math" w:hAnsi="Times LatRus" w:cs="Arial"/>
                    <w:sz w:val="22"/>
                    <w:szCs w:val="22"/>
                    <w:lang w:val="en-US"/>
                  </w:rPr>
                  <m:t>+</m:t>
                </m:r>
              </m:sup>
            </m:sSubSup>
          </m:e>
        </m:nary>
        <m:d>
          <m:dPr>
            <m:begChr m:val="|"/>
            <m:endChr m:val=""/>
            <m:ctrlPr>
              <w:rPr>
                <w:rFonts w:ascii="Cambria Math" w:hAnsi="Times LatRus" w:cs="Arial"/>
                <w:i/>
                <w:sz w:val="22"/>
                <w:szCs w:val="22"/>
                <w:lang w:val="en-US"/>
              </w:rPr>
            </m:ctrlPr>
          </m:dPr>
          <m:e>
            <m:r>
              <w:rPr>
                <w:rFonts w:ascii="Cambria Math" w:hAnsi="Times LatRus" w:cs="Arial"/>
                <w:sz w:val="22"/>
                <w:szCs w:val="22"/>
                <w:lang w:val="en-US"/>
              </w:rPr>
              <m:t>0</m:t>
            </m:r>
            <m:sSub>
              <m:sSubPr>
                <m:ctrlPr>
                  <w:rPr>
                    <w:rFonts w:ascii="Cambria Math" w:hAnsi="Times LatRus" w:cs="Arial"/>
                    <w:i/>
                    <w:sz w:val="22"/>
                    <w:szCs w:val="22"/>
                    <w:lang w:val="en-US"/>
                  </w:rPr>
                </m:ctrlPr>
              </m:sSubPr>
              <m:e>
                <m:r>
                  <w:rPr>
                    <w:rFonts w:ascii="Cambria Math" w:hAnsi="Times LatRus" w:cs="Arial"/>
                    <w:sz w:val="22"/>
                    <w:szCs w:val="22"/>
                    <w:lang w:val="en-US"/>
                  </w:rPr>
                  <m:t>&gt;</m:t>
                </m:r>
              </m:e>
              <m:sub>
                <m:r>
                  <m:rPr>
                    <m:sty m:val="p"/>
                  </m:rPr>
                  <w:rPr>
                    <w:rFonts w:ascii="Arial LatRus" w:hAnsi="Times LatRus" w:cs="Arial"/>
                    <w:sz w:val="22"/>
                    <w:szCs w:val="22"/>
                    <w:lang w:val="en-US"/>
                  </w:rPr>
                  <m:t>óñ</m:t>
                </m:r>
                <m:r>
                  <m:rPr>
                    <m:sty m:val="p"/>
                  </m:rPr>
                  <w:rPr>
                    <w:rFonts w:ascii="Cambria Math" w:hAnsi="Times LatRus" w:cs="Arial"/>
                    <w:sz w:val="22"/>
                    <w:szCs w:val="22"/>
                    <w:lang w:val="en-US"/>
                  </w:rPr>
                  <m:t>.</m:t>
                </m:r>
              </m:sub>
            </m:sSub>
            <m:r>
              <w:rPr>
                <w:rFonts w:ascii="Cambria Math" w:hAnsi="Cambria Math" w:cs="Arial"/>
                <w:sz w:val="22"/>
                <w:szCs w:val="22"/>
                <w:lang w:val="en-US"/>
              </w:rPr>
              <m:t>→</m:t>
            </m:r>
            <m:r>
              <w:rPr>
                <w:rFonts w:ascii="Cambria Math" w:hAnsi="Times LatRus" w:cs="Arial"/>
                <w:sz w:val="22"/>
                <w:szCs w:val="22"/>
                <w:lang w:val="en-US"/>
              </w:rPr>
              <m:t>2</m:t>
            </m:r>
          </m:e>
        </m:d>
        <m:nary>
          <m:naryPr>
            <m:chr m:val="∑"/>
            <m:limLoc m:val="undOvr"/>
            <m:supHide m:val="on"/>
            <m:ctrlPr>
              <w:rPr>
                <w:rFonts w:ascii="Cambria Math" w:hAnsi="Times LatRus" w:cs="Arial"/>
                <w:i/>
                <w:sz w:val="22"/>
                <w:szCs w:val="22"/>
                <w:lang w:val="en-US"/>
              </w:rPr>
            </m:ctrlPr>
          </m:naryPr>
          <m:sub>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sub>
          <m:sup/>
          <m:e>
            <m:sSub>
              <m:sSubPr>
                <m:ctrlPr>
                  <w:rPr>
                    <w:rFonts w:ascii="Cambria Math" w:hAnsi="Times LatRus" w:cs="Arial"/>
                    <w:i/>
                    <w:sz w:val="22"/>
                    <w:szCs w:val="22"/>
                    <w:lang w:val="en-US"/>
                  </w:rPr>
                </m:ctrlPr>
              </m:sSubPr>
              <m:e>
                <m:r>
                  <w:rPr>
                    <w:rFonts w:ascii="Cambria Math" w:hAnsi="Cambria Math" w:cs="Arial"/>
                    <w:sz w:val="22"/>
                    <w:szCs w:val="22"/>
                    <w:lang w:val="en-US"/>
                  </w:rPr>
                  <m:t>M</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i</m:t>
                    </m:r>
                  </m:sub>
                </m:s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Times LatRus" w:cs="Arial"/>
                        <w:sz w:val="22"/>
                        <w:szCs w:val="22"/>
                        <w:lang w:val="en-US"/>
                      </w:rPr>
                      <m:t>j</m:t>
                    </m:r>
                  </m:sub>
                </m:sSub>
              </m:sub>
            </m:sSub>
            <m:r>
              <w:rPr>
                <w:rFonts w:ascii="Cambria Math" w:hAnsi="Times LatRus" w:cs="Arial"/>
                <w:sz w:val="22"/>
                <w:szCs w:val="22"/>
                <w:lang w:val="en-US"/>
              </w:rPr>
              <m:t>C</m:t>
            </m:r>
            <m:d>
              <m:dPr>
                <m:ctrlPr>
                  <w:rPr>
                    <w:rFonts w:ascii="Cambria Math" w:hAnsi="Times LatRus" w:cs="Arial"/>
                    <w:i/>
                    <w:sz w:val="22"/>
                    <w:szCs w:val="22"/>
                    <w:lang w:val="en-US"/>
                  </w:rPr>
                </m:ctrlPr>
              </m:dPr>
              <m:e>
                <m:r>
                  <w:rPr>
                    <w:rFonts w:ascii="Cambria Math" w:hAnsi="Times LatRus" w:cs="Arial"/>
                    <w:sz w:val="22"/>
                    <w:szCs w:val="22"/>
                    <w:lang w:val="en-US"/>
                  </w:rPr>
                  <m:t>K</m:t>
                </m:r>
              </m:e>
            </m:d>
            <m:r>
              <w:rPr>
                <w:rFonts w:ascii="Times LatRus" w:hAnsi="Times LatRus" w:cs="Arial"/>
                <w:sz w:val="22"/>
                <w:szCs w:val="22"/>
                <w:lang w:val="en-US"/>
              </w:rPr>
              <m:t>∙</m:t>
            </m:r>
            <m:r>
              <w:rPr>
                <w:rFonts w:ascii="Cambria Math" w:hAnsi="Times LatRus" w:cs="Arial"/>
                <w:sz w:val="22"/>
                <w:szCs w:val="22"/>
                <w:lang w:val="en-US"/>
              </w:rPr>
              <m:t>g</m:t>
            </m:r>
            <m:r>
              <w:rPr>
                <w:rFonts w:ascii="Times LatRus" w:hAnsi="Times LatRus" w:cs="Arial"/>
                <w:sz w:val="22"/>
                <w:szCs w:val="22"/>
                <w:lang w:val="en-US"/>
              </w:rPr>
              <m:t>∙</m:t>
            </m:r>
            <m:sSup>
              <m:sSupPr>
                <m:ctrlPr>
                  <w:rPr>
                    <w:rFonts w:ascii="Cambria Math" w:hAnsi="Times LatRus" w:cs="Arial"/>
                    <w:i/>
                    <w:sz w:val="22"/>
                    <w:szCs w:val="22"/>
                    <w:lang w:val="en-US"/>
                  </w:rPr>
                </m:ctrlPr>
              </m:sSupPr>
              <m:e>
                <m:r>
                  <w:rPr>
                    <w:rFonts w:ascii="Cambria Math" w:hAnsi="Times LatRus" w:cs="Arial"/>
                    <w:sz w:val="22"/>
                    <w:szCs w:val="22"/>
                    <w:lang w:val="en-US"/>
                  </w:rPr>
                  <m:t>e</m:t>
                </m:r>
              </m:e>
              <m:sup>
                <m:r>
                  <w:rPr>
                    <w:rFonts w:ascii="Cambria Math" w:hAnsi="Times LatRus" w:cs="Arial"/>
                    <w:sz w:val="22"/>
                    <w:szCs w:val="22"/>
                    <w:lang w:val="en-US"/>
                  </w:rPr>
                  <m:t>i</m:t>
                </m:r>
                <m:acc>
                  <m:accPr>
                    <m:chr m:val="⃗"/>
                    <m:ctrlPr>
                      <w:rPr>
                        <w:rFonts w:ascii="Cambria Math" w:hAnsi="Times LatRus" w:cs="Arial"/>
                        <w:i/>
                        <w:sz w:val="22"/>
                        <w:szCs w:val="22"/>
                        <w:lang w:val="en-US"/>
                      </w:rPr>
                    </m:ctrlPr>
                  </m:accPr>
                  <m:e>
                    <m:r>
                      <w:rPr>
                        <w:rFonts w:ascii="Cambria Math" w:hAnsi="Times LatRus" w:cs="Arial"/>
                        <w:sz w:val="22"/>
                        <w:szCs w:val="22"/>
                        <w:lang w:val="en-US"/>
                      </w:rPr>
                      <m:t>K</m:t>
                    </m:r>
                  </m:e>
                </m:acc>
                <m:d>
                  <m:dPr>
                    <m:ctrlPr>
                      <w:rPr>
                        <w:rFonts w:ascii="Cambria Math" w:hAnsi="Times LatRus" w:cs="Arial"/>
                        <w:i/>
                        <w:sz w:val="22"/>
                        <w:szCs w:val="22"/>
                        <w:lang w:val="en-US"/>
                      </w:rPr>
                    </m:ctrlPr>
                  </m:dPr>
                  <m:e>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Times LatRus" w:cs="Arial"/>
                                <w:sz w:val="22"/>
                                <w:szCs w:val="22"/>
                                <w:lang w:val="en-US"/>
                              </w:rPr>
                              <m:t>r</m:t>
                            </m:r>
                          </m:e>
                        </m:acc>
                      </m:e>
                      <m:sub>
                        <m:r>
                          <w:rPr>
                            <w:rFonts w:ascii="Cambria Math" w:hAnsi="Times LatRus" w:cs="Arial"/>
                            <w:sz w:val="22"/>
                            <w:szCs w:val="22"/>
                            <w:lang w:val="en-US"/>
                          </w:rPr>
                          <m:t>e</m:t>
                        </m:r>
                      </m:sub>
                    </m:sSub>
                    <m:r>
                      <w:rPr>
                        <w:rFonts w:ascii="Times LatRus" w:hAnsi="Arial LatRus" w:cs="Arial"/>
                        <w:sz w:val="22"/>
                        <w:szCs w:val="22"/>
                        <w:lang w:val="en-US"/>
                      </w:rPr>
                      <m:t>-</m:t>
                    </m:r>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sub>
                        <m:r>
                          <w:rPr>
                            <w:rFonts w:ascii="Times LatRus" w:hAnsi="Cambria Math" w:cs="Arial"/>
                            <w:sz w:val="22"/>
                            <w:szCs w:val="22"/>
                            <w:lang w:val="en-US"/>
                          </w:rPr>
                          <m:t>h</m:t>
                        </m:r>
                      </m:sub>
                    </m:sSub>
                  </m:e>
                </m:d>
              </m:sup>
            </m:sSup>
          </m:e>
        </m:nary>
      </m:oMath>
      <w:r w:rsidRPr="00566E03">
        <w:rPr>
          <w:rFonts w:ascii="Times LatRus" w:hAnsi="Times LatRus" w:cs="Arial"/>
          <w:sz w:val="22"/>
          <w:szCs w:val="22"/>
          <w:lang w:val="en-US"/>
        </w:rPr>
        <w:t xml:space="preserve">           </w:t>
      </w:r>
      <w:r w:rsidRPr="00566E03">
        <w:rPr>
          <w:rFonts w:ascii="Times LatRus" w:hAnsi="Times LatRus" w:cs="Arial"/>
          <w:sz w:val="22"/>
          <w:szCs w:val="22"/>
          <w:lang w:val="en-US"/>
        </w:rPr>
        <w:tab/>
        <w:t xml:space="preserve"> </w:t>
      </w:r>
      <w:r w:rsidR="001657A6">
        <w:rPr>
          <w:rFonts w:ascii="Times LatRus" w:hAnsi="Times LatRus" w:cs="Arial"/>
          <w:sz w:val="22"/>
          <w:szCs w:val="22"/>
          <w:lang w:val="en-US"/>
        </w:rPr>
        <w:t xml:space="preserve"> </w:t>
      </w:r>
      <w:r w:rsidRPr="00566E03">
        <w:rPr>
          <w:rFonts w:ascii="Times LatRus" w:hAnsi="Times LatRus" w:cs="Arial"/>
          <w:sz w:val="22"/>
          <w:szCs w:val="22"/>
          <w:lang w:val="en-US"/>
        </w:rPr>
        <w:t xml:space="preserve">(22à) </w:t>
      </w:r>
    </w:p>
    <w:p w:rsidR="001657A6" w:rsidRPr="00566E03" w:rsidRDefault="001657A6" w:rsidP="00420D1E">
      <w:pPr>
        <w:jc w:val="both"/>
        <w:rPr>
          <w:rFonts w:ascii="Times LatRus" w:hAnsi="Times LatRus" w:cs="Arial"/>
          <w:sz w:val="22"/>
          <w:szCs w:val="22"/>
          <w:lang w:val="en-US"/>
        </w:rPr>
      </w:pPr>
    </w:p>
    <w:p w:rsidR="00420D1E" w:rsidRPr="00566E03"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 xml:space="preserve">ãäå </w:t>
      </w:r>
      <m:oMath>
        <m:sSub>
          <m:sSubPr>
            <m:ctrlPr>
              <w:rPr>
                <w:rFonts w:ascii="Cambria Math" w:hAnsi="Times LatRus" w:cs="Arial"/>
                <w:i/>
                <w:sz w:val="22"/>
                <w:szCs w:val="22"/>
                <w:lang w:val="en-US"/>
              </w:rPr>
            </m:ctrlPr>
          </m:sSubPr>
          <m:e>
            <m:r>
              <w:rPr>
                <w:rFonts w:ascii="Cambria Math" w:hAnsi="Cambria Math" w:cs="Arial"/>
                <w:sz w:val="22"/>
                <w:szCs w:val="22"/>
                <w:lang w:val="en-US"/>
              </w:rPr>
              <m:t>M</m:t>
            </m:r>
          </m:e>
          <m: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Cambria Math" w:cs="Arial"/>
                    <w:sz w:val="22"/>
                    <w:szCs w:val="22"/>
                    <w:lang w:val="en-US"/>
                  </w:rPr>
                  <m:t>i</m:t>
                </m:r>
              </m:sub>
            </m:sSub>
            <m:sSub>
              <m:sSubPr>
                <m:ctrlPr>
                  <w:rPr>
                    <w:rFonts w:ascii="Cambria Math" w:hAnsi="Times LatRus" w:cs="Arial"/>
                    <w:i/>
                    <w:sz w:val="22"/>
                    <w:szCs w:val="22"/>
                    <w:lang w:val="en-US"/>
                  </w:rPr>
                </m:ctrlPr>
              </m:sSub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sub>
                <m:r>
                  <w:rPr>
                    <w:rFonts w:ascii="Cambria Math" w:hAnsi="Times LatRus" w:cs="Arial"/>
                    <w:sz w:val="22"/>
                    <w:szCs w:val="22"/>
                    <w:lang w:val="en-US"/>
                  </w:rPr>
                  <m:t>j</m:t>
                </m:r>
              </m:sub>
            </m:sSub>
          </m:sub>
        </m:sSub>
      </m:oMath>
      <w:r w:rsidRPr="00566E03">
        <w:rPr>
          <w:rFonts w:ascii="Times LatRus" w:hAnsi="Times LatRus" w:cs="Arial"/>
          <w:sz w:val="22"/>
          <w:szCs w:val="22"/>
          <w:lang w:val="en-US"/>
        </w:rPr>
        <w:t xml:space="preserve"> ñîáñòâåííûå çíà÷åíèÿ îïåðàòîðà ïîëÿðèçàöèè, </w:t>
      </w:r>
      <m:oMath>
        <m:sSup>
          <m:sSupPr>
            <m:ctrlPr>
              <w:rPr>
                <w:rFonts w:ascii="Cambria Math" w:hAnsi="Times LatRus" w:cs="Arial"/>
                <w:i/>
                <w:sz w:val="22"/>
                <w:szCs w:val="22"/>
                <w:lang w:val="en-US"/>
              </w:rPr>
            </m:ctrlPr>
          </m:sSupPr>
          <m:e>
            <m:r>
              <w:rPr>
                <w:rFonts w:ascii="Cambria Math" w:hAnsi="Times LatRus" w:cs="Arial"/>
                <w:sz w:val="22"/>
                <w:szCs w:val="22"/>
                <w:lang w:val="en-US"/>
              </w:rPr>
              <m:t>e</m:t>
            </m:r>
          </m:e>
          <m:sup>
            <m:r>
              <w:rPr>
                <w:rFonts w:ascii="Cambria Math" w:hAnsi="Times LatRus" w:cs="Arial"/>
                <w:sz w:val="22"/>
                <w:szCs w:val="22"/>
                <w:lang w:val="en-US"/>
              </w:rPr>
              <m:t>i</m:t>
            </m:r>
            <m:acc>
              <m:accPr>
                <m:chr m:val="⃗"/>
                <m:ctrlPr>
                  <w:rPr>
                    <w:rFonts w:ascii="Cambria Math" w:hAnsi="Times LatRus" w:cs="Arial"/>
                    <w:i/>
                    <w:sz w:val="22"/>
                    <w:szCs w:val="22"/>
                    <w:lang w:val="en-US"/>
                  </w:rPr>
                </m:ctrlPr>
              </m:accPr>
              <m:e>
                <m:r>
                  <w:rPr>
                    <w:rFonts w:ascii="Cambria Math" w:hAnsi="Times LatRus" w:cs="Arial"/>
                    <w:sz w:val="22"/>
                    <w:szCs w:val="22"/>
                    <w:lang w:val="en-US"/>
                  </w:rPr>
                  <m:t>K</m:t>
                </m:r>
              </m:e>
            </m:acc>
            <m:acc>
              <m:accPr>
                <m:chr m:val="⃗"/>
                <m:ctrlPr>
                  <w:rPr>
                    <w:rFonts w:ascii="Cambria Math" w:hAnsi="Times LatRus" w:cs="Arial"/>
                    <w:i/>
                    <w:sz w:val="22"/>
                    <w:szCs w:val="22"/>
                    <w:lang w:val="en-US"/>
                  </w:rPr>
                </m:ctrlPr>
              </m:accPr>
              <m:e>
                <m:r>
                  <w:rPr>
                    <w:rFonts w:ascii="Cambria Math" w:hAnsi="Times LatRus" w:cs="Arial"/>
                    <w:sz w:val="22"/>
                    <w:szCs w:val="22"/>
                    <w:lang w:val="en-US"/>
                  </w:rPr>
                  <m:t>r</m:t>
                </m:r>
              </m:e>
            </m:acc>
          </m:sup>
        </m:sSup>
        <m:r>
          <w:rPr>
            <w:rFonts w:ascii="Times LatRus" w:hAnsi="Times LatRus" w:cs="Arial"/>
            <w:sz w:val="22"/>
            <w:szCs w:val="22"/>
            <w:lang w:val="en-US"/>
          </w:rPr>
          <m:t>∙</m:t>
        </m:r>
        <m:r>
          <w:rPr>
            <w:rFonts w:ascii="Cambria Math" w:hAnsi="Times LatRus" w:cs="Arial"/>
            <w:sz w:val="22"/>
            <w:szCs w:val="22"/>
            <w:lang w:val="en-US"/>
          </w:rPr>
          <m:t>C</m:t>
        </m:r>
        <m:d>
          <m:dPr>
            <m:ctrlPr>
              <w:rPr>
                <w:rFonts w:ascii="Cambria Math" w:hAnsi="Times LatRus" w:cs="Arial"/>
                <w:i/>
                <w:sz w:val="22"/>
                <w:szCs w:val="22"/>
                <w:lang w:val="en-US"/>
              </w:rPr>
            </m:ctrlPr>
          </m:dPr>
          <m:e>
            <m:r>
              <w:rPr>
                <w:rFonts w:ascii="Cambria Math" w:hAnsi="Times LatRus" w:cs="Arial"/>
                <w:sz w:val="22"/>
                <w:szCs w:val="22"/>
                <w:lang w:val="en-US"/>
              </w:rPr>
              <m:t>K</m:t>
            </m:r>
          </m:e>
        </m:d>
        <m:r>
          <w:rPr>
            <w:rFonts w:ascii="Times LatRus" w:hAnsi="Times LatRus" w:cs="Arial"/>
            <w:sz w:val="22"/>
            <w:szCs w:val="22"/>
            <w:lang w:val="en-US"/>
          </w:rPr>
          <m:t>∙</m:t>
        </m:r>
        <m:r>
          <w:rPr>
            <w:rFonts w:ascii="Cambria Math" w:hAnsi="Times LatRus" w:cs="Arial"/>
            <w:sz w:val="22"/>
            <w:szCs w:val="22"/>
            <w:lang w:val="en-US"/>
          </w:rPr>
          <m:t xml:space="preserve">g  </m:t>
        </m:r>
      </m:oMath>
      <w:r w:rsidRPr="00566E03">
        <w:rPr>
          <w:rFonts w:ascii="Times LatRus" w:hAnsi="Times LatRus" w:cs="Arial"/>
          <w:sz w:val="22"/>
          <w:szCs w:val="22"/>
          <w:lang w:val="en-US"/>
        </w:rPr>
        <w:t xml:space="preserve">-ñîáñòâåííûå ôóíêöèè. </w:t>
      </w:r>
    </w:p>
    <w:p w:rsidR="00420D1E" w:rsidRPr="00566E03" w:rsidRDefault="00420D1E" w:rsidP="00420D1E">
      <w:pPr>
        <w:ind w:firstLine="708"/>
        <w:jc w:val="both"/>
        <w:rPr>
          <w:rFonts w:ascii="Times LatRus" w:hAnsi="Times LatRus" w:cs="Arial"/>
          <w:sz w:val="22"/>
          <w:szCs w:val="22"/>
          <w:lang w:val="en-US"/>
        </w:rPr>
      </w:pPr>
      <w:r w:rsidRPr="00566E03">
        <w:rPr>
          <w:rFonts w:ascii="Times LatRus" w:hAnsi="Times LatRus" w:cs="Arial"/>
          <w:sz w:val="22"/>
          <w:szCs w:val="22"/>
          <w:lang w:val="en-US"/>
        </w:rPr>
        <w:t xml:space="preserve">Ðàññìîòðåâ êîììóòàöèîííûå ñîîòíîøåíèÿ ìåæäó ôåðìèîííûìè è êâàçèáîçîííûìè îïåðàòîðûìè </w:t>
      </w:r>
      <m:oMath>
        <m:sSup>
          <m:sSupPr>
            <m:ctrlPr>
              <w:rPr>
                <w:rFonts w:ascii="Cambria Math" w:hAnsi="Times LatRus" w:cs="Arial"/>
                <w:i/>
                <w:sz w:val="22"/>
                <w:szCs w:val="22"/>
                <w:lang w:val="en-US"/>
              </w:rPr>
            </m:ctrlPr>
          </m:sSupPr>
          <m:e>
            <m:r>
              <w:rPr>
                <w:rFonts w:ascii="Cambria Math" w:hAnsi="Cambria Math" w:cs="Arial"/>
                <w:sz w:val="22"/>
                <w:szCs w:val="22"/>
                <w:lang w:val="en-US"/>
              </w:rPr>
              <m:t>B</m:t>
            </m:r>
          </m:e>
          <m:sup>
            <m:r>
              <w:rPr>
                <w:rFonts w:ascii="Cambria Math" w:hAnsi="Times LatRus" w:cs="Arial"/>
                <w:sz w:val="22"/>
                <w:szCs w:val="22"/>
                <w:lang w:val="en-US"/>
              </w:rPr>
              <m:t>+</m:t>
            </m:r>
          </m:sup>
        </m:sSup>
      </m:oMath>
      <w:r w:rsidRPr="00566E03">
        <w:rPr>
          <w:rFonts w:ascii="Times LatRus" w:hAnsi="Times LatRus" w:cs="Arial"/>
          <w:sz w:val="22"/>
          <w:szCs w:val="22"/>
          <w:lang w:val="en-US"/>
        </w:rPr>
        <w:t xml:space="preserve">, </w:t>
      </w:r>
      <m:oMath>
        <m:d>
          <m:dPr>
            <m:begChr m:val="["/>
            <m:endChr m:val="]"/>
            <m:ctrlPr>
              <w:rPr>
                <w:rFonts w:ascii="Cambria Math" w:hAnsi="Times LatRus" w:cs="Arial"/>
                <w:i/>
                <w:sz w:val="22"/>
                <w:szCs w:val="22"/>
                <w:lang w:val="en-US"/>
              </w:rPr>
            </m:ctrlPr>
          </m:dPr>
          <m:e>
            <m:sSubSup>
              <m:sSubSupPr>
                <m:ctrlPr>
                  <w:rPr>
                    <w:rFonts w:ascii="Cambria Math" w:hAnsi="Times LatRus" w:cs="Arial"/>
                    <w:i/>
                    <w:sz w:val="22"/>
                    <w:szCs w:val="22"/>
                    <w:lang w:val="en-US"/>
                  </w:rPr>
                </m:ctrlPr>
              </m:sSubSupPr>
              <m:e>
                <m:r>
                  <w:rPr>
                    <w:rFonts w:ascii="Cambria Math" w:hAnsi="Cambria Math" w:cs="Arial"/>
                    <w:sz w:val="22"/>
                    <w:szCs w:val="22"/>
                    <w:lang w:val="en-US"/>
                  </w:rPr>
                  <m:t>α</m:t>
                </m:r>
              </m:e>
              <m:sub>
                <m:sSub>
                  <m:sSubPr>
                    <m:ctrlPr>
                      <w:rPr>
                        <w:rFonts w:ascii="Cambria Math" w:hAnsi="Times LatRus" w:cs="Arial"/>
                        <w:i/>
                        <w:sz w:val="22"/>
                        <w:szCs w:val="22"/>
                        <w:lang w:val="en-US"/>
                      </w:rPr>
                    </m:ctrlPr>
                  </m:sSubPr>
                  <m:e>
                    <m:r>
                      <w:rPr>
                        <w:rFonts w:ascii="Cambria Math" w:hAnsi="Cambria Math" w:cs="Arial"/>
                        <w:sz w:val="22"/>
                        <w:szCs w:val="22"/>
                        <w:lang w:val="en-US"/>
                      </w:rPr>
                      <m:t>K</m:t>
                    </m:r>
                  </m:e>
                  <m:sub>
                    <m:r>
                      <w:rPr>
                        <w:rFonts w:ascii="Cambria Math" w:hAnsi="Cambria Math" w:cs="Arial"/>
                        <w:sz w:val="22"/>
                        <w:szCs w:val="22"/>
                        <w:lang w:val="en-US"/>
                      </w:rPr>
                      <m:t>e</m:t>
                    </m:r>
                  </m:sub>
                </m:sSub>
              </m:sub>
              <m:sup>
                <m:r>
                  <w:rPr>
                    <w:rFonts w:ascii="Cambria Math" w:hAnsi="Times LatRus" w:cs="Arial"/>
                    <w:sz w:val="22"/>
                    <w:szCs w:val="22"/>
                    <w:lang w:val="en-US"/>
                  </w:rPr>
                  <m:t>+</m:t>
                </m:r>
              </m:sup>
            </m:sSubSup>
            <m:sSub>
              <m:sSubPr>
                <m:ctrlPr>
                  <w:rPr>
                    <w:rFonts w:ascii="Cambria Math" w:hAnsi="Times LatRus" w:cs="Arial"/>
                    <w:i/>
                    <w:sz w:val="22"/>
                    <w:szCs w:val="22"/>
                    <w:lang w:val="en-US"/>
                  </w:rPr>
                </m:ctrlPr>
              </m:sSubPr>
              <m:e>
                <m:r>
                  <w:rPr>
                    <w:rFonts w:ascii="Cambria Math" w:hAnsi="Cambria Math" w:cs="Arial"/>
                    <w:sz w:val="22"/>
                    <w:szCs w:val="22"/>
                    <w:lang w:val="en-US"/>
                  </w:rPr>
                  <m:t>α</m:t>
                </m:r>
              </m:e>
              <m:sub>
                <m:sSub>
                  <m:sSubPr>
                    <m:ctrlPr>
                      <w:rPr>
                        <w:rFonts w:ascii="Cambria Math" w:hAnsi="Times LatRus" w:cs="Arial"/>
                        <w:i/>
                        <w:sz w:val="22"/>
                        <w:szCs w:val="22"/>
                        <w:lang w:val="en-US"/>
                      </w:rPr>
                    </m:ctrlPr>
                  </m:sSubPr>
                  <m:e>
                    <m:r>
                      <w:rPr>
                        <w:rFonts w:ascii="Cambria Math" w:hAnsi="Cambria Math" w:cs="Arial"/>
                        <w:sz w:val="22"/>
                        <w:szCs w:val="22"/>
                        <w:lang w:val="en-US"/>
                      </w:rPr>
                      <m:t>K</m:t>
                    </m:r>
                  </m:e>
                  <m:sub>
                    <m:r>
                      <w:rPr>
                        <w:rFonts w:ascii="Cambria Math" w:hAnsi="Cambria Math" w:cs="Arial"/>
                        <w:sz w:val="22"/>
                        <w:szCs w:val="22"/>
                        <w:lang w:val="en-US"/>
                      </w:rPr>
                      <m:t>e</m:t>
                    </m:r>
                  </m:sub>
                </m:sSub>
              </m:sub>
            </m:sSub>
            <m:r>
              <w:rPr>
                <w:rFonts w:ascii="Cambria Math" w:hAnsi="Times LatRus" w:cs="Arial"/>
                <w:sz w:val="22"/>
                <w:szCs w:val="22"/>
                <w:lang w:val="en-US"/>
              </w:rPr>
              <m:t xml:space="preserve">, </m:t>
            </m:r>
            <m:sSup>
              <m:sSupPr>
                <m:ctrlPr>
                  <w:rPr>
                    <w:rFonts w:ascii="Cambria Math" w:hAnsi="Times LatRus" w:cs="Arial"/>
                    <w:i/>
                    <w:sz w:val="22"/>
                    <w:szCs w:val="22"/>
                    <w:lang w:val="en-US"/>
                  </w:rPr>
                </m:ctrlPr>
              </m:sSupPr>
              <m:e>
                <m:r>
                  <w:rPr>
                    <w:rFonts w:ascii="Cambria Math" w:hAnsi="Cambria Math" w:cs="Arial"/>
                    <w:sz w:val="22"/>
                    <w:szCs w:val="22"/>
                    <w:lang w:val="en-US"/>
                  </w:rPr>
                  <m:t>B</m:t>
                </m:r>
              </m:e>
              <m:sup>
                <m:r>
                  <w:rPr>
                    <w:rFonts w:ascii="Cambria Math" w:hAnsi="Times LatRus" w:cs="Arial"/>
                    <w:sz w:val="22"/>
                    <w:szCs w:val="22"/>
                    <w:lang w:val="en-US"/>
                  </w:rPr>
                  <m:t>+</m:t>
                </m:r>
              </m:sup>
            </m:sSup>
          </m:e>
        </m:d>
        <m:r>
          <w:rPr>
            <w:rFonts w:ascii="Cambria Math" w:hAnsi="Cambria Math" w:cs="Arial"/>
            <w:sz w:val="22"/>
            <w:szCs w:val="22"/>
            <w:lang w:val="en-US"/>
          </w:rPr>
          <m:t>≈</m:t>
        </m:r>
        <m:r>
          <w:rPr>
            <w:rFonts w:ascii="Cambria Math" w:hAnsi="Times LatRus" w:cs="Arial"/>
            <w:sz w:val="22"/>
            <w:szCs w:val="22"/>
            <w:lang w:val="en-US"/>
          </w:rPr>
          <m:t>0,</m:t>
        </m:r>
      </m:oMath>
      <w:r w:rsidRPr="00566E03">
        <w:rPr>
          <w:rFonts w:ascii="Times LatRus" w:hAnsi="Times LatRus" w:cs="Arial"/>
          <w:sz w:val="22"/>
          <w:szCs w:val="22"/>
          <w:lang w:val="en-US"/>
        </w:rPr>
        <w:t xml:space="preserve"> (àíàëîãè÷íî äëÿ äûðîê) ïðèáëèæ</w:t>
      </w:r>
      <w:r w:rsidR="007D12C4">
        <w:rPr>
          <w:rFonts w:ascii="Times LatRus" w:hAnsi="Times LatRus" w:cs="Arial"/>
          <w:sz w:val="22"/>
          <w:szCs w:val="22"/>
          <w:lang w:val="en-US"/>
        </w:rPr>
        <w:t>å</w:t>
      </w:r>
      <w:r w:rsidRPr="00566E03">
        <w:rPr>
          <w:rFonts w:ascii="Times LatRus" w:hAnsi="Times LatRus" w:cs="Arial"/>
          <w:sz w:val="22"/>
          <w:szCs w:val="22"/>
          <w:lang w:val="en-US"/>
        </w:rPr>
        <w:t>ííî âûïîëíÿþùèåñÿ äëÿ ñëàáî-âîçáóæä</w:t>
      </w:r>
      <w:r w:rsidR="007D12C4">
        <w:rPr>
          <w:rFonts w:ascii="Times LatRus" w:hAnsi="Times LatRus" w:cs="Arial"/>
          <w:sz w:val="22"/>
          <w:szCs w:val="22"/>
          <w:lang w:val="en-US"/>
        </w:rPr>
        <w:t>å</w:t>
      </w:r>
      <w:r w:rsidRPr="00566E03">
        <w:rPr>
          <w:rFonts w:ascii="Times LatRus" w:hAnsi="Times LatRus" w:cs="Arial"/>
          <w:sz w:val="22"/>
          <w:szCs w:val="22"/>
          <w:lang w:val="en-US"/>
        </w:rPr>
        <w:t xml:space="preserve">ííûõ ñîñòîÿíèé êðèñòàëëà [10], ìîæíî óäîñòîâåðèòüñÿ, ÷òî îïåðàòîð ïîëÿðèçàöèè P (9) êîììóòèðóåò ñ ïîëíûì ãàìèëüòîíèàíîì ìåæçîííûõ âîçáóæäåíèé, òàê ÷òî ó íèõ îáùèå ñîáñòâåííûå ôóíêöèè  </w:t>
      </w:r>
    </w:p>
    <w:p w:rsidR="00420D1E" w:rsidRPr="00566E03"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 xml:space="preserve">                                </w:t>
      </w:r>
      <w:r w:rsidRPr="00566E03">
        <w:rPr>
          <w:rFonts w:ascii="Times LatRus" w:hAnsi="Times LatRus" w:cs="Arial"/>
          <w:sz w:val="22"/>
          <w:szCs w:val="22"/>
          <w:lang w:val="en-US"/>
        </w:rPr>
        <w:tab/>
      </w:r>
      <w:r w:rsidRPr="00566E03">
        <w:rPr>
          <w:rFonts w:ascii="Times LatRus" w:hAnsi="Times LatRus" w:cs="Arial"/>
          <w:sz w:val="22"/>
          <w:szCs w:val="22"/>
          <w:lang w:val="en-US"/>
        </w:rPr>
        <w:tab/>
      </w:r>
      <w:r w:rsidR="00D83EE2" w:rsidRPr="00566E03">
        <w:rPr>
          <w:rFonts w:ascii="Times LatRus" w:hAnsi="Times LatRus" w:cs="Arial"/>
          <w:sz w:val="22"/>
          <w:szCs w:val="22"/>
          <w:lang w:val="en-US"/>
        </w:rPr>
        <w:t xml:space="preserve">                    </w:t>
      </w:r>
      <w:r w:rsidRPr="00566E03">
        <w:rPr>
          <w:rFonts w:ascii="Times LatRus" w:hAnsi="Times LatRus" w:cs="Arial"/>
          <w:sz w:val="22"/>
          <w:szCs w:val="22"/>
          <w:lang w:val="en-US"/>
        </w:rPr>
        <w:t xml:space="preserve"> </w:t>
      </w:r>
      <m:oMath>
        <m:r>
          <w:rPr>
            <w:rFonts w:ascii="Cambria Math" w:hAnsi="Cambria Math" w:cs="Arial"/>
            <w:sz w:val="22"/>
            <w:szCs w:val="22"/>
            <w:lang w:val="en-US"/>
          </w:rPr>
          <m:t>C</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d>
        <m:r>
          <w:rPr>
            <w:rFonts w:ascii="Cambria Math" w:hAnsi="Times LatRus" w:cs="Arial"/>
            <w:sz w:val="22"/>
            <w:szCs w:val="22"/>
            <w:lang w:val="en-US"/>
          </w:rPr>
          <m:t>=</m:t>
        </m:r>
        <m:r>
          <w:rPr>
            <w:rFonts w:ascii="Cambria Math" w:hAnsi="Cambria Math" w:cs="Arial"/>
            <w:sz w:val="22"/>
            <w:szCs w:val="22"/>
            <w:lang w:val="en-US"/>
          </w:rPr>
          <m:t>B</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K</m:t>
                </m:r>
              </m:e>
            </m:acc>
          </m:e>
        </m:d>
      </m:oMath>
    </w:p>
    <w:p w:rsidR="00420D1E"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 xml:space="preserve">È åñëè ïðåíåáðå÷ü ëîêàëüíûìè ïîëåâûìè  ýôôåêòàìû (21), òî </w:t>
      </w:r>
    </w:p>
    <w:p w:rsidR="001657A6" w:rsidRPr="00566E03" w:rsidRDefault="001657A6" w:rsidP="00420D1E">
      <w:pPr>
        <w:jc w:val="both"/>
        <w:rPr>
          <w:rFonts w:ascii="Times LatRus" w:hAnsi="Times LatRus" w:cs="Arial"/>
          <w:sz w:val="22"/>
          <w:szCs w:val="22"/>
          <w:lang w:val="en-US"/>
        </w:rPr>
      </w:pPr>
    </w:p>
    <w:p w:rsidR="00420D1E" w:rsidRPr="00566E03"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00D83EE2" w:rsidRPr="00566E03">
        <w:rPr>
          <w:rFonts w:ascii="Times LatRus" w:hAnsi="Times LatRus" w:cs="Arial"/>
          <w:sz w:val="22"/>
          <w:szCs w:val="22"/>
          <w:lang w:val="en-US"/>
        </w:rPr>
        <w:t xml:space="preserve"> </w:t>
      </w:r>
      <m:oMath>
        <m:r>
          <m:rPr>
            <m:scr m:val="script"/>
          </m:rPr>
          <w:rPr>
            <w:rFonts w:ascii="Times LatRus" w:hAnsi="Cambria Math" w:cs="Arial"/>
            <w:sz w:val="22"/>
            <w:szCs w:val="22"/>
            <w:lang w:val="en-US"/>
          </w:rPr>
          <m:t>E</m:t>
        </m:r>
        <m:sSup>
          <m:sSupPr>
            <m:ctrlPr>
              <w:rPr>
                <w:rFonts w:ascii="Cambria Math" w:hAnsi="Times LatRus" w:cs="Arial"/>
                <w:i/>
                <w:sz w:val="22"/>
                <w:szCs w:val="22"/>
                <w:lang w:val="en-US"/>
              </w:rPr>
            </m:ctrlPr>
          </m:sSupPr>
          <m:e>
            <m:r>
              <w:rPr>
                <w:rFonts w:ascii="Cambria Math" w:hAnsi="Cambria Math" w:cs="Arial"/>
                <w:sz w:val="22"/>
                <w:szCs w:val="22"/>
                <w:lang w:val="en-US"/>
              </w:rPr>
              <m:t>ω</m:t>
            </m:r>
          </m:e>
          <m:sup>
            <m:r>
              <w:rPr>
                <w:rFonts w:ascii="Cambria Math" w:hAnsi="Times LatRus" w:cs="Arial"/>
                <w:sz w:val="22"/>
                <w:szCs w:val="22"/>
                <w:lang w:val="en-US"/>
              </w:rPr>
              <m:t>2</m:t>
            </m:r>
          </m:sup>
        </m:sSup>
        <m:r>
          <w:rPr>
            <w:rFonts w:ascii="Cambria Math" w:hAnsi="Cambria Math" w:cs="Arial"/>
            <w:sz w:val="22"/>
            <w:szCs w:val="22"/>
            <w:lang w:val="en-US"/>
          </w:rPr>
          <m:t>E</m:t>
        </m:r>
        <m:r>
          <w:rPr>
            <w:rFonts w:ascii="Cambria Math" w:hAnsi="Times LatRus" w:cs="Arial"/>
            <w:sz w:val="22"/>
            <w:szCs w:val="22"/>
            <w:lang w:val="en-US"/>
          </w:rPr>
          <m:t>+</m:t>
        </m:r>
        <m:sSup>
          <m:sSupPr>
            <m:ctrlPr>
              <w:rPr>
                <w:rFonts w:ascii="Cambria Math" w:hAnsi="Times LatRus" w:cs="Arial"/>
                <w:i/>
                <w:sz w:val="22"/>
                <w:szCs w:val="22"/>
                <w:lang w:val="en-US"/>
              </w:rPr>
            </m:ctrlPr>
          </m:sSupPr>
          <m:e>
            <m:r>
              <w:rPr>
                <w:rFonts w:ascii="Cambria Math" w:hAnsi="Cambria Math" w:cs="Arial"/>
                <w:sz w:val="22"/>
                <w:szCs w:val="22"/>
                <w:lang w:val="en-US"/>
              </w:rPr>
              <m:t>c</m:t>
            </m:r>
          </m:e>
          <m:sup>
            <m:r>
              <w:rPr>
                <w:rFonts w:ascii="Cambria Math" w:hAnsi="Times LatRus" w:cs="Arial"/>
                <w:sz w:val="22"/>
                <w:szCs w:val="22"/>
                <w:lang w:val="en-US"/>
              </w:rPr>
              <m:t>2</m:t>
            </m:r>
          </m:sup>
        </m:sSup>
        <m:sSubSup>
          <m:sSubSupPr>
            <m:ctrlPr>
              <w:rPr>
                <w:rFonts w:ascii="Cambria Math" w:hAnsi="Times LatRus" w:cs="Arial"/>
                <w:i/>
                <w:sz w:val="22"/>
                <w:szCs w:val="22"/>
                <w:lang w:val="en-US"/>
              </w:rPr>
            </m:ctrlPr>
          </m:sSubSupPr>
          <m:e>
            <m:r>
              <m:rPr>
                <m:sty m:val="p"/>
              </m:rPr>
              <w:rPr>
                <w:rFonts w:ascii="Cambria Math" w:hAnsi="Times LatRus" w:cs="Arial"/>
                <w:sz w:val="22"/>
                <w:szCs w:val="22"/>
                <w:lang w:val="en-US"/>
              </w:rPr>
              <m:t xml:space="preserve"> </m:t>
            </m:r>
            <m:r>
              <m:rPr>
                <m:sty m:val="p"/>
              </m:rPr>
              <w:rPr>
                <w:rFonts w:ascii="Cambria Math" w:hAnsi="Cambria Math" w:cs="Arial"/>
                <w:sz w:val="22"/>
                <w:szCs w:val="22"/>
                <w:lang w:val="en-US"/>
              </w:rPr>
              <m:t>∇</m:t>
            </m:r>
          </m:e>
          <m:sub>
            <m:r>
              <w:rPr>
                <w:rFonts w:ascii="Cambria Math" w:hAnsi="Cambria Math" w:cs="Arial"/>
                <w:sz w:val="22"/>
                <w:szCs w:val="22"/>
                <w:lang w:val="en-US"/>
              </w:rPr>
              <m:t>R</m:t>
            </m:r>
          </m:sub>
          <m:sup>
            <m:r>
              <w:rPr>
                <w:rFonts w:ascii="Cambria Math" w:hAnsi="Times LatRus" w:cs="Arial"/>
                <w:sz w:val="22"/>
                <w:szCs w:val="22"/>
                <w:lang w:val="en-US"/>
              </w:rPr>
              <m:t>2</m:t>
            </m:r>
          </m:sup>
        </m:sSubSup>
        <m:r>
          <w:rPr>
            <w:rFonts w:ascii="Cambria Math" w:hAnsi="Cambria Math" w:cs="Arial"/>
            <w:sz w:val="22"/>
            <w:szCs w:val="22"/>
            <w:lang w:val="en-US"/>
          </w:rPr>
          <m:t>E</m:t>
        </m:r>
        <m:r>
          <w:rPr>
            <w:rFonts w:ascii="Cambria Math" w:hAnsi="Times LatRus" w:cs="Arial"/>
            <w:sz w:val="22"/>
            <w:szCs w:val="22"/>
            <w:lang w:val="en-US"/>
          </w:rPr>
          <m:t>=</m:t>
        </m:r>
        <m:r>
          <w:rPr>
            <w:rFonts w:ascii="Cambria Math" w:hAnsi="Cambria Math" w:cs="Arial"/>
            <w:sz w:val="22"/>
            <w:szCs w:val="22"/>
            <w:lang w:val="en-US"/>
          </w:rPr>
          <m:t>-</m:t>
        </m:r>
        <m:r>
          <w:rPr>
            <w:rFonts w:ascii="Cambria Math" w:hAnsi="Times LatRus" w:cs="Arial"/>
            <w:sz w:val="22"/>
            <w:szCs w:val="22"/>
            <w:lang w:val="en-US"/>
          </w:rPr>
          <m:t>8</m:t>
        </m:r>
        <m:r>
          <w:rPr>
            <w:rFonts w:ascii="Cambria Math" w:hAnsi="Cambria Math" w:cs="Arial"/>
            <w:sz w:val="22"/>
            <w:szCs w:val="22"/>
            <w:lang w:val="en-US"/>
          </w:rPr>
          <m:t>π</m:t>
        </m:r>
        <m:sSup>
          <m:sSupPr>
            <m:ctrlPr>
              <w:rPr>
                <w:rFonts w:ascii="Cambria Math" w:hAnsi="Times LatRus" w:cs="Arial"/>
                <w:i/>
                <w:sz w:val="22"/>
                <w:szCs w:val="22"/>
                <w:lang w:val="en-US"/>
              </w:rPr>
            </m:ctrlPr>
          </m:sSupPr>
          <m:e>
            <m:r>
              <w:rPr>
                <w:rFonts w:ascii="Cambria Math" w:hAnsi="Cambria Math" w:cs="Arial"/>
                <w:sz w:val="22"/>
                <w:szCs w:val="22"/>
                <w:lang w:val="en-US"/>
              </w:rPr>
              <m:t>ω</m:t>
            </m:r>
          </m:e>
          <m:sup>
            <m:r>
              <w:rPr>
                <w:rFonts w:ascii="Cambria Math" w:hAnsi="Times LatRus" w:cs="Arial"/>
                <w:sz w:val="22"/>
                <w:szCs w:val="22"/>
                <w:lang w:val="en-US"/>
              </w:rPr>
              <m:t>2</m:t>
            </m:r>
          </m:sup>
        </m:sSup>
        <m:sSub>
          <m:sSubPr>
            <m:ctrlPr>
              <w:rPr>
                <w:rFonts w:ascii="Cambria Math" w:hAnsi="Times LatRus" w:cs="Arial"/>
                <w:i/>
                <w:sz w:val="22"/>
                <w:szCs w:val="22"/>
                <w:lang w:val="en-US"/>
              </w:rPr>
            </m:ctrlPr>
          </m:sSubPr>
          <m:e>
            <m:r>
              <w:rPr>
                <w:rFonts w:ascii="Cambria Math" w:hAnsi="Cambria Math" w:cs="Arial"/>
                <w:sz w:val="22"/>
                <w:szCs w:val="22"/>
                <w:lang w:val="en-US"/>
              </w:rPr>
              <m:t>M</m:t>
            </m:r>
          </m:e>
          <m:sub>
            <m:r>
              <w:rPr>
                <w:rFonts w:ascii="Cambria Math" w:hAnsi="Times LatRus" w:cs="Arial"/>
                <w:sz w:val="22"/>
                <w:szCs w:val="22"/>
                <w:lang w:val="en-US"/>
              </w:rPr>
              <m:t>0</m:t>
            </m:r>
          </m:sub>
        </m:sSub>
        <m:r>
          <w:rPr>
            <w:rFonts w:ascii="Times LatRus" w:hAnsi="Times LatRus" w:cs="Arial"/>
            <w:sz w:val="22"/>
            <w:szCs w:val="22"/>
            <w:lang w:val="en-US"/>
          </w:rPr>
          <m:t>∙</m:t>
        </m:r>
        <m:r>
          <w:rPr>
            <w:rFonts w:ascii="Cambria Math" w:hAnsi="Cambria Math" w:cs="Arial"/>
            <w:sz w:val="22"/>
            <w:szCs w:val="22"/>
            <w:lang w:val="en-US"/>
          </w:rPr>
          <m:t>B</m:t>
        </m:r>
        <m:d>
          <m:dPr>
            <m:ctrlPr>
              <w:rPr>
                <w:rFonts w:ascii="Cambria Math" w:hAnsi="Times LatRus" w:cs="Arial"/>
                <w:i/>
                <w:sz w:val="22"/>
                <w:szCs w:val="22"/>
                <w:lang w:val="en-US"/>
              </w:rPr>
            </m:ctrlPr>
          </m:dPr>
          <m:e>
            <m:r>
              <w:rPr>
                <w:rFonts w:ascii="Cambria Math" w:hAnsi="Cambria Math" w:cs="Arial"/>
                <w:sz w:val="22"/>
                <w:szCs w:val="22"/>
                <w:lang w:val="en-US"/>
              </w:rPr>
              <m:t>r</m:t>
            </m:r>
            <m:r>
              <w:rPr>
                <w:rFonts w:ascii="Cambria Math" w:hAnsi="Times LatRus" w:cs="Arial"/>
                <w:sz w:val="22"/>
                <w:szCs w:val="22"/>
                <w:lang w:val="en-US"/>
              </w:rPr>
              <m:t xml:space="preserve">=0, </m:t>
            </m:r>
            <m:r>
              <w:rPr>
                <w:rFonts w:ascii="Cambria Math" w:hAnsi="Cambria Math" w:cs="Arial"/>
                <w:sz w:val="22"/>
                <w:szCs w:val="22"/>
                <w:lang w:val="en-US"/>
              </w:rPr>
              <m:t>R</m:t>
            </m:r>
          </m:e>
        </m:d>
      </m:oMath>
      <w:r w:rsidRPr="00566E03">
        <w:rPr>
          <w:rFonts w:ascii="Times LatRus" w:hAnsi="Times LatRus" w:cs="Arial"/>
          <w:sz w:val="22"/>
          <w:szCs w:val="22"/>
          <w:lang w:val="en-US"/>
        </w:rPr>
        <w:t xml:space="preserve">  </w:t>
      </w:r>
      <w:r w:rsidRPr="00566E03">
        <w:rPr>
          <w:rFonts w:ascii="Times LatRus" w:hAnsi="Times LatRus" w:cs="Arial"/>
          <w:sz w:val="22"/>
          <w:szCs w:val="22"/>
          <w:lang w:val="en-US"/>
        </w:rPr>
        <w:tab/>
      </w:r>
      <w:r w:rsidRPr="00566E03">
        <w:rPr>
          <w:rFonts w:ascii="Times LatRus" w:hAnsi="Times LatRus" w:cs="Arial"/>
          <w:sz w:val="22"/>
          <w:szCs w:val="22"/>
          <w:lang w:val="en-US"/>
        </w:rPr>
        <w:tab/>
      </w:r>
      <w:r w:rsidR="00D83EE2" w:rsidRPr="00566E03">
        <w:rPr>
          <w:rFonts w:ascii="Times LatRus" w:hAnsi="Times LatRus" w:cs="Arial"/>
          <w:sz w:val="22"/>
          <w:szCs w:val="22"/>
          <w:lang w:val="en-US"/>
        </w:rPr>
        <w:t xml:space="preserve">               </w:t>
      </w:r>
      <w:r w:rsidRPr="00566E03">
        <w:rPr>
          <w:rFonts w:ascii="Times LatRus" w:hAnsi="Times LatRus" w:cs="Arial"/>
          <w:sz w:val="22"/>
          <w:szCs w:val="22"/>
          <w:lang w:val="en-US"/>
        </w:rPr>
        <w:t xml:space="preserve">  (23)     </w:t>
      </w:r>
    </w:p>
    <w:p w:rsidR="00420D1E" w:rsidRPr="00566E03"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 xml:space="preserve">   (ñì.(17)). </w:t>
      </w:r>
    </w:p>
    <w:p w:rsidR="000513F3" w:rsidRPr="00566E03" w:rsidRDefault="000513F3" w:rsidP="00420D1E">
      <w:pPr>
        <w:jc w:val="both"/>
        <w:rPr>
          <w:rFonts w:ascii="Times LatRus" w:hAnsi="Times LatRus" w:cs="Arial"/>
          <w:sz w:val="22"/>
          <w:szCs w:val="22"/>
          <w:lang w:val="en-US"/>
        </w:rPr>
      </w:pPr>
    </w:p>
    <w:p w:rsidR="00420D1E" w:rsidRDefault="00420D1E" w:rsidP="0033788F">
      <w:pPr>
        <w:pStyle w:val="aff6"/>
        <w:numPr>
          <w:ilvl w:val="0"/>
          <w:numId w:val="3"/>
        </w:numPr>
        <w:spacing w:after="0" w:line="240" w:lineRule="auto"/>
        <w:jc w:val="center"/>
        <w:rPr>
          <w:rFonts w:ascii="Times LatRus" w:hAnsi="Times LatRus" w:cs="Arial"/>
          <w:b/>
          <w:lang w:val="en-US"/>
        </w:rPr>
      </w:pPr>
      <w:r w:rsidRPr="00566E03">
        <w:rPr>
          <w:rFonts w:ascii="Times LatRus" w:hAnsi="Times LatRus" w:cs="Arial"/>
          <w:b/>
          <w:lang w:val="en-US"/>
        </w:rPr>
        <w:t>Êâàíòîâàíèå ýêñèòîííûõ ïîëÿðèòîíîâ â ñôåðè÷åñêèõ íàíîêðèñòàëëàõ.</w:t>
      </w:r>
    </w:p>
    <w:p w:rsidR="0033788F" w:rsidRPr="00566E03" w:rsidRDefault="0033788F" w:rsidP="0033788F">
      <w:pPr>
        <w:pStyle w:val="aff6"/>
        <w:spacing w:after="0" w:line="240" w:lineRule="auto"/>
        <w:ind w:left="1068"/>
        <w:rPr>
          <w:rFonts w:ascii="Times LatRus" w:hAnsi="Times LatRus" w:cs="Arial"/>
          <w:b/>
          <w:lang w:val="en-US"/>
        </w:rPr>
      </w:pPr>
    </w:p>
    <w:p w:rsidR="00420D1E" w:rsidRDefault="00420D1E" w:rsidP="0033788F">
      <w:pPr>
        <w:ind w:firstLine="567"/>
        <w:jc w:val="both"/>
        <w:rPr>
          <w:rFonts w:ascii="Times LatRus" w:hAnsi="Times LatRus" w:cs="Arial"/>
          <w:sz w:val="22"/>
          <w:szCs w:val="22"/>
          <w:lang w:val="en-US"/>
        </w:rPr>
      </w:pPr>
      <w:r w:rsidRPr="00566E03">
        <w:rPr>
          <w:rFonts w:ascii="Times LatRus" w:hAnsi="Times LatRus" w:cs="Arial"/>
          <w:sz w:val="22"/>
          <w:szCs w:val="22"/>
          <w:lang w:val="en-US"/>
        </w:rPr>
        <w:t xml:space="preserve">Â ïðåäåëüíîì ñëó÷àå </w:t>
      </w:r>
      <m:oMath>
        <m:sSub>
          <m:sSubPr>
            <m:ctrlPr>
              <w:rPr>
                <w:rFonts w:ascii="Cambria Math" w:hAnsi="Times LatRus" w:cs="Arial"/>
                <w:i/>
                <w:sz w:val="22"/>
                <w:szCs w:val="22"/>
                <w:lang w:val="en-US"/>
              </w:rPr>
            </m:ctrlPr>
          </m:sSubPr>
          <m:e>
            <m:r>
              <w:rPr>
                <w:rFonts w:ascii="Cambria Math" w:hAnsi="Cambria Math" w:cs="Arial"/>
                <w:sz w:val="22"/>
                <w:szCs w:val="22"/>
                <w:lang w:val="en-US"/>
              </w:rPr>
              <m:t>R</m:t>
            </m:r>
          </m:e>
          <m:sub>
            <m:r>
              <w:rPr>
                <w:rFonts w:ascii="Cambria Math" w:hAnsi="Times LatRus" w:cs="Arial"/>
                <w:sz w:val="22"/>
                <w:szCs w:val="22"/>
                <w:lang w:val="en-US"/>
              </w:rPr>
              <m:t>0</m:t>
            </m:r>
          </m:sub>
        </m:sSub>
        <m:r>
          <w:rPr>
            <w:rFonts w:ascii="Cambria Math" w:hAnsi="Cambria Math" w:cs="Arial"/>
            <w:sz w:val="22"/>
            <w:szCs w:val="22"/>
            <w:lang w:val="en-US"/>
          </w:rPr>
          <m:t>≫</m:t>
        </m:r>
        <m:sSub>
          <m:sSubPr>
            <m:ctrlPr>
              <w:rPr>
                <w:rFonts w:ascii="Cambria Math" w:hAnsi="Times LatRus" w:cs="Arial"/>
                <w:i/>
                <w:sz w:val="22"/>
                <w:szCs w:val="22"/>
                <w:lang w:val="en-US"/>
              </w:rPr>
            </m:ctrlPr>
          </m:sSubPr>
          <m:e>
            <m:r>
              <w:rPr>
                <w:rFonts w:ascii="Cambria Math" w:hAnsi="Cambria Math" w:cs="Arial"/>
                <w:sz w:val="22"/>
                <w:szCs w:val="22"/>
                <w:lang w:val="en-US"/>
              </w:rPr>
              <m:t>a</m:t>
            </m:r>
          </m:e>
          <m:sub>
            <m:r>
              <w:rPr>
                <w:rFonts w:ascii="Times LatRus" w:hAnsi="Times LatRus" w:cs="Arial"/>
                <w:sz w:val="22"/>
                <w:szCs w:val="22"/>
                <w:lang w:val="en-US"/>
              </w:rPr>
              <m:t>á</m:t>
            </m:r>
            <m:r>
              <w:rPr>
                <w:rFonts w:ascii="Cambria Math" w:hAnsi="Times LatRus" w:cs="Arial"/>
                <w:sz w:val="22"/>
                <w:szCs w:val="22"/>
                <w:lang w:val="en-US"/>
              </w:rPr>
              <m:t xml:space="preserve"> </m:t>
            </m:r>
          </m:sub>
        </m:sSub>
      </m:oMath>
      <w:r w:rsidRPr="00566E03">
        <w:rPr>
          <w:rFonts w:ascii="Times LatRus" w:hAnsi="Times LatRus" w:cs="Arial"/>
          <w:sz w:val="22"/>
          <w:szCs w:val="22"/>
          <w:lang w:val="en-US"/>
        </w:rPr>
        <w:t xml:space="preserve">(ñëàáîå êâàíòîâàíèå) ýíåðãèÿ ñâÿçè </w:t>
      </w:r>
      <m:oMath>
        <m:d>
          <m:dPr>
            <m:ctrlPr>
              <w:rPr>
                <w:rFonts w:ascii="Cambria Math" w:hAnsi="Times LatRus" w:cs="Arial"/>
                <w:i/>
                <w:sz w:val="22"/>
                <w:szCs w:val="22"/>
                <w:lang w:val="en-US"/>
              </w:rPr>
            </m:ctrlPr>
          </m:dPr>
          <m:e>
            <m:r>
              <w:rPr>
                <w:rFonts w:ascii="Cambria Math" w:hAnsi="Cambria Math" w:cs="Arial"/>
                <w:sz w:val="22"/>
                <w:szCs w:val="22"/>
                <w:lang w:val="en-US"/>
              </w:rPr>
              <m:t>e</m:t>
            </m:r>
            <m:r>
              <w:rPr>
                <w:rFonts w:ascii="Times LatRus" w:hAnsi="Cambria Math" w:cs="Arial"/>
                <w:sz w:val="22"/>
                <w:szCs w:val="22"/>
                <w:lang w:val="en-US"/>
              </w:rPr>
              <m:t>-h</m:t>
            </m:r>
          </m:e>
        </m:d>
      </m:oMath>
      <w:r w:rsidRPr="00566E03">
        <w:rPr>
          <w:rFonts w:ascii="Times LatRus" w:hAnsi="Times LatRus" w:cs="Arial"/>
          <w:sz w:val="22"/>
          <w:szCs w:val="22"/>
          <w:lang w:val="en-US"/>
        </w:rPr>
        <w:t xml:space="preserve"> ïàðû  ïðåâîñõîäèò ýíåðãèþ ðàçìåðíîãî êâàíòîâàíèÿ ýëåêòðîíà  è äûðêè. Ïðè ýòîì åñòåñòâåííî ñ÷èòàòü, ÷òî öåíòð ìàññ </w:t>
      </w:r>
      <m:oMath>
        <m:d>
          <m:dPr>
            <m:ctrlPr>
              <w:rPr>
                <w:rFonts w:ascii="Cambria Math" w:hAnsi="Times LatRus" w:cs="Arial"/>
                <w:i/>
                <w:sz w:val="22"/>
                <w:szCs w:val="22"/>
                <w:lang w:val="en-US"/>
              </w:rPr>
            </m:ctrlPr>
          </m:dPr>
          <m:e>
            <m:r>
              <w:rPr>
                <w:rFonts w:ascii="Cambria Math" w:hAnsi="Cambria Math" w:cs="Arial"/>
                <w:sz w:val="22"/>
                <w:szCs w:val="22"/>
                <w:lang w:val="en-US"/>
              </w:rPr>
              <m:t>e-h</m:t>
            </m:r>
          </m:e>
        </m:d>
      </m:oMath>
      <w:r w:rsidRPr="00566E03">
        <w:rPr>
          <w:rFonts w:ascii="Times LatRus" w:hAnsi="Times LatRus" w:cs="Arial"/>
          <w:sz w:val="22"/>
          <w:szCs w:val="22"/>
          <w:lang w:val="en-US"/>
        </w:rPr>
        <w:t xml:space="preserve">  ïàðû îòñòîèò íà áîëüøîì ðàññòîÿíèè îò ïîâåðõíîñòè ñôåðè÷åñêîãî íàíîêðèñòàëëà è âëèÿíèå ïîâåðõíîñòè íà ýíåðãèþ ñâÿçè ñèñòåìû </w:t>
      </w:r>
      <m:oMath>
        <m:d>
          <m:dPr>
            <m:ctrlPr>
              <w:rPr>
                <w:rFonts w:ascii="Cambria Math" w:hAnsi="Times LatRus" w:cs="Arial"/>
                <w:i/>
                <w:sz w:val="22"/>
                <w:szCs w:val="22"/>
                <w:lang w:val="en-US"/>
              </w:rPr>
            </m:ctrlPr>
          </m:dPr>
          <m:e>
            <m:r>
              <w:rPr>
                <w:rFonts w:ascii="Cambria Math" w:hAnsi="Cambria Math" w:cs="Arial"/>
                <w:sz w:val="22"/>
                <w:szCs w:val="22"/>
                <w:lang w:val="en-US"/>
              </w:rPr>
              <m:t>e</m:t>
            </m:r>
            <m:r>
              <w:rPr>
                <w:rFonts w:ascii="Times LatRus" w:hAnsi="Cambria Math" w:cs="Arial"/>
                <w:sz w:val="22"/>
                <w:szCs w:val="22"/>
                <w:lang w:val="en-US"/>
              </w:rPr>
              <m:t>-h</m:t>
            </m:r>
          </m:e>
        </m:d>
      </m:oMath>
      <w:r w:rsidRPr="00566E03">
        <w:rPr>
          <w:rFonts w:ascii="Times LatRus" w:hAnsi="Times LatRus" w:cs="Arial"/>
          <w:sz w:val="22"/>
          <w:szCs w:val="22"/>
          <w:lang w:val="en-US"/>
        </w:rPr>
        <w:t xml:space="preserve"> äîñòàòî÷íî ñëàáî. Ñ öåëüþ îáîñíîâàíèÿ òàêîãî ïðèáëèæåíèÿ, ðåøåíèÿ óðàâíåíèÿ (20) ïðåäñòàâèì â âèäå ðàçëîæåíèÿ ïî ïîëíîé ñèñòåìå âîäîðîäíûõ  âîëíîâûõ ôóíêöèè îòíîñèòåëüíîãî äâèæåíèÿ </w:t>
      </w:r>
      <m:oMath>
        <m:sSub>
          <m:sSubPr>
            <m:ctrlPr>
              <w:rPr>
                <w:rFonts w:ascii="Cambria Math" w:hAnsi="Times LatRus" w:cs="Arial"/>
                <w:i/>
                <w:sz w:val="22"/>
                <w:szCs w:val="22"/>
                <w:lang w:val="en-US"/>
              </w:rPr>
            </m:ctrlPr>
          </m:sSubPr>
          <m:e>
            <m:r>
              <w:rPr>
                <w:rFonts w:ascii="Cambria Math" w:hAnsi="Cambria Math" w:cs="Arial"/>
                <w:sz w:val="22"/>
                <w:szCs w:val="22"/>
                <w:lang w:val="en-US"/>
              </w:rPr>
              <m:t>f</m:t>
            </m:r>
          </m:e>
          <m:sub>
            <m:r>
              <w:rPr>
                <w:rFonts w:ascii="Cambria Math" w:hAnsi="Cambria Math" w:cs="Arial"/>
                <w:sz w:val="22"/>
                <w:szCs w:val="22"/>
                <w:lang w:val="en-US"/>
              </w:rPr>
              <m:t>n</m:t>
            </m:r>
          </m:sub>
        </m:sSub>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oMath>
      <w:r w:rsidRPr="00566E03">
        <w:rPr>
          <w:rFonts w:ascii="Times LatRus" w:hAnsi="Times LatRus" w:cs="Arial"/>
          <w:sz w:val="22"/>
          <w:szCs w:val="22"/>
          <w:lang w:val="en-US"/>
        </w:rPr>
        <w:t xml:space="preserve">: </w:t>
      </w:r>
    </w:p>
    <w:p w:rsidR="001657A6" w:rsidRPr="00566E03" w:rsidRDefault="001657A6" w:rsidP="000513F3">
      <w:pPr>
        <w:ind w:firstLine="567"/>
        <w:jc w:val="both"/>
        <w:rPr>
          <w:rFonts w:ascii="Times LatRus" w:hAnsi="Times LatRus" w:cs="Arial"/>
          <w:sz w:val="22"/>
          <w:szCs w:val="22"/>
          <w:lang w:val="en-US"/>
        </w:rPr>
      </w:pPr>
    </w:p>
    <w:p w:rsidR="00420D1E"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m:oMath>
        <m:r>
          <w:rPr>
            <w:rFonts w:ascii="Cambria Math" w:hAnsi="Cambria Math" w:cs="Arial"/>
            <w:sz w:val="22"/>
            <w:szCs w:val="22"/>
            <w:lang w:val="en-US"/>
          </w:rPr>
          <m:t>B</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r>
                  <w:rPr>
                    <w:rFonts w:ascii="Cambria Math" w:hAnsi="Times LatRus" w:cs="Arial"/>
                    <w:sz w:val="22"/>
                    <w:szCs w:val="22"/>
                    <w:lang w:val="en-US"/>
                  </w:rPr>
                  <m:t xml:space="preserve">, </m:t>
                </m:r>
              </m:e>
            </m:acc>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r>
          <w:rPr>
            <w:rFonts w:ascii="Cambria Math" w:hAnsi="Times LatRus" w:cs="Arial"/>
            <w:sz w:val="22"/>
            <w:szCs w:val="22"/>
            <w:lang w:val="en-US"/>
          </w:rPr>
          <m:t>=</m:t>
        </m:r>
        <m:nary>
          <m:naryPr>
            <m:chr m:val="∑"/>
            <m:limLoc m:val="undOvr"/>
            <m:supHide m:val="on"/>
            <m:ctrlPr>
              <w:rPr>
                <w:rFonts w:ascii="Cambria Math" w:hAnsi="Times LatRus" w:cs="Arial"/>
                <w:i/>
                <w:sz w:val="22"/>
                <w:szCs w:val="22"/>
                <w:lang w:val="en-US"/>
              </w:rPr>
            </m:ctrlPr>
          </m:naryPr>
          <m:sub>
            <m:r>
              <w:rPr>
                <w:rFonts w:ascii="Cambria Math" w:hAnsi="Cambria Math" w:cs="Arial"/>
                <w:sz w:val="22"/>
                <w:szCs w:val="22"/>
                <w:lang w:val="en-US"/>
              </w:rPr>
              <m:t>n</m:t>
            </m:r>
          </m:sub>
          <m:sup/>
          <m:e>
            <m:sSub>
              <m:sSubPr>
                <m:ctrlPr>
                  <w:rPr>
                    <w:rFonts w:ascii="Cambria Math" w:hAnsi="Times LatRus" w:cs="Arial"/>
                    <w:i/>
                    <w:sz w:val="22"/>
                    <w:szCs w:val="22"/>
                    <w:lang w:val="en-US"/>
                  </w:rPr>
                </m:ctrlPr>
              </m:sSubPr>
              <m:e>
                <m:r>
                  <w:rPr>
                    <w:rFonts w:ascii="Cambria Math" w:hAnsi="Cambria Math" w:cs="Arial"/>
                    <w:sz w:val="22"/>
                    <w:szCs w:val="22"/>
                    <w:lang w:val="en-US"/>
                  </w:rPr>
                  <m:t>A</m:t>
                </m:r>
              </m:e>
              <m:sub>
                <m:r>
                  <w:rPr>
                    <w:rFonts w:ascii="Cambria Math" w:hAnsi="Cambria Math" w:cs="Arial"/>
                    <w:sz w:val="22"/>
                    <w:szCs w:val="22"/>
                    <w:lang w:val="en-US"/>
                  </w:rPr>
                  <m:t>n</m:t>
                </m:r>
              </m:sub>
            </m:sSub>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sSub>
              <m:sSubPr>
                <m:ctrlPr>
                  <w:rPr>
                    <w:rFonts w:ascii="Cambria Math" w:hAnsi="Times LatRus" w:cs="Arial"/>
                    <w:i/>
                    <w:sz w:val="22"/>
                    <w:szCs w:val="22"/>
                    <w:lang w:val="en-US"/>
                  </w:rPr>
                </m:ctrlPr>
              </m:sSubPr>
              <m:e>
                <m:r>
                  <w:rPr>
                    <w:rFonts w:ascii="Cambria Math" w:hAnsi="Cambria Math" w:cs="Arial"/>
                    <w:sz w:val="22"/>
                    <w:szCs w:val="22"/>
                    <w:lang w:val="en-US"/>
                  </w:rPr>
                  <m:t>f</m:t>
                </m:r>
              </m:e>
              <m:sub>
                <m:r>
                  <w:rPr>
                    <w:rFonts w:ascii="Cambria Math" w:hAnsi="Cambria Math" w:cs="Arial"/>
                    <w:sz w:val="22"/>
                    <w:szCs w:val="22"/>
                    <w:lang w:val="en-US"/>
                  </w:rPr>
                  <m:t>n</m:t>
                </m:r>
                <m:r>
                  <w:rPr>
                    <w:rFonts w:ascii="Cambria Math" w:hAnsi="Times LatRus" w:cs="Arial"/>
                    <w:sz w:val="22"/>
                    <w:szCs w:val="22"/>
                    <w:lang w:val="en-US"/>
                  </w:rPr>
                  <m:t>,</m:t>
                </m:r>
                <m:r>
                  <w:rPr>
                    <w:rFonts w:ascii="Cambria Math" w:hAnsi="Cambria Math" w:cs="Arial"/>
                    <w:sz w:val="22"/>
                    <w:szCs w:val="22"/>
                    <w:lang w:val="en-US"/>
                  </w:rPr>
                  <m:t>e</m:t>
                </m:r>
              </m:sub>
            </m:sSub>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e>
        </m:nary>
      </m:oMath>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000513F3" w:rsidRPr="00566E03">
        <w:rPr>
          <w:rFonts w:ascii="Times LatRus" w:hAnsi="Times LatRus" w:cs="Arial"/>
          <w:sz w:val="22"/>
          <w:szCs w:val="22"/>
          <w:lang w:val="en-US"/>
        </w:rPr>
        <w:t xml:space="preserve">    </w:t>
      </w:r>
      <w:r w:rsidRPr="00566E03">
        <w:rPr>
          <w:rFonts w:ascii="Times LatRus" w:hAnsi="Times LatRus" w:cs="Arial"/>
          <w:sz w:val="22"/>
          <w:szCs w:val="22"/>
          <w:lang w:val="en-US"/>
        </w:rPr>
        <w:t>(24)</w:t>
      </w:r>
    </w:p>
    <w:p w:rsidR="001657A6" w:rsidRPr="00566E03" w:rsidRDefault="001657A6" w:rsidP="00420D1E">
      <w:pPr>
        <w:jc w:val="both"/>
        <w:rPr>
          <w:rFonts w:ascii="Times LatRus" w:hAnsi="Times LatRus" w:cs="Arial"/>
          <w:sz w:val="22"/>
          <w:szCs w:val="22"/>
          <w:lang w:val="en-US"/>
        </w:rPr>
      </w:pPr>
    </w:p>
    <w:p w:rsidR="00420D1E" w:rsidRDefault="00420D1E" w:rsidP="000513F3">
      <w:pPr>
        <w:ind w:firstLine="567"/>
        <w:jc w:val="both"/>
        <w:rPr>
          <w:rFonts w:ascii="Times LatRus" w:hAnsi="Times LatRus" w:cs="Arial"/>
          <w:sz w:val="22"/>
          <w:szCs w:val="22"/>
          <w:lang w:val="en-US"/>
        </w:rPr>
      </w:pPr>
      <w:r w:rsidRPr="00566E03">
        <w:rPr>
          <w:rFonts w:ascii="Times LatRus" w:hAnsi="Times LatRus" w:cs="Arial"/>
          <w:sz w:val="22"/>
          <w:szCs w:val="22"/>
          <w:lang w:val="en-US"/>
        </w:rPr>
        <w:t>Ïðåäñòàâëåíèå (24) äà¸ò âîçìîæíîñòü ó÷èòûâàòü âëèÿíèå ãðàíèöû íàíîêðèñòàëëà,  ïðîèñõîäÿùåå  çà ñ÷</w:t>
      </w:r>
      <w:r w:rsidR="007D12C4">
        <w:rPr>
          <w:rFonts w:ascii="Times LatRus" w:hAnsi="Times LatRus" w:cs="Arial"/>
          <w:sz w:val="22"/>
          <w:szCs w:val="22"/>
          <w:lang w:val="en-US"/>
        </w:rPr>
        <w:t>å</w:t>
      </w:r>
      <w:r w:rsidRPr="00566E03">
        <w:rPr>
          <w:rFonts w:ascii="Times LatRus" w:hAnsi="Times LatRus" w:cs="Arial"/>
          <w:sz w:val="22"/>
          <w:szCs w:val="22"/>
          <w:lang w:val="en-US"/>
        </w:rPr>
        <w:t xml:space="preserve">ò ðàçìåðíîãî êâàíòîâàíèÿ äâèæåíèÿ ïîëÿðèòîííûõ âîçáóæäåíèé êàê öåëîãî âíóòðè êâàíòîâîé òî÷êè. Äåéñòâèòåëüíî, êîýôôèöèåíòû ðàçëîæåíèÿ </w:t>
      </w:r>
      <m:oMath>
        <m:sSub>
          <m:sSubPr>
            <m:ctrlPr>
              <w:rPr>
                <w:rFonts w:ascii="Cambria Math" w:hAnsi="Times LatRus" w:cs="Arial"/>
                <w:i/>
                <w:sz w:val="22"/>
                <w:szCs w:val="22"/>
                <w:lang w:val="en-US"/>
              </w:rPr>
            </m:ctrlPr>
          </m:sSubPr>
          <m:e>
            <m:r>
              <w:rPr>
                <w:rFonts w:ascii="Cambria Math" w:hAnsi="Cambria Math" w:cs="Arial"/>
                <w:sz w:val="22"/>
                <w:szCs w:val="22"/>
                <w:lang w:val="en-US"/>
              </w:rPr>
              <m:t>A</m:t>
            </m:r>
          </m:e>
          <m:sub>
            <m:r>
              <w:rPr>
                <w:rFonts w:ascii="Cambria Math" w:hAnsi="Cambria Math" w:cs="Arial"/>
                <w:sz w:val="22"/>
                <w:szCs w:val="22"/>
                <w:lang w:val="en-US"/>
              </w:rPr>
              <m:t>n</m:t>
            </m:r>
          </m:sub>
        </m:sSub>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oMath>
      <w:r w:rsidRPr="00566E03">
        <w:rPr>
          <w:rFonts w:ascii="Times LatRus" w:hAnsi="Times LatRus" w:cs="Arial"/>
          <w:sz w:val="22"/>
          <w:szCs w:val="22"/>
          <w:lang w:val="en-US"/>
        </w:rPr>
        <w:t xml:space="preserve"> îòûñêèâàþòñÿ â õîäå ðåøåíèÿ äèôôåðåíöèàëüíîãî óðàâíåíèÿ ñ êðàåâûìè óñëîâèÿìè íà ãðàíèöå ÊÒ. Â ñèëó ñèììåòðèè </w:t>
      </w:r>
      <m:oMath>
        <m:r>
          <w:rPr>
            <w:rFonts w:ascii="Cambria Math" w:hAnsi="Cambria Math" w:cs="Arial"/>
            <w:sz w:val="22"/>
            <w:szCs w:val="22"/>
            <w:lang w:val="en-US"/>
          </w:rPr>
          <m:t>δ</m:t>
        </m:r>
      </m:oMath>
      <w:r w:rsidRPr="00566E03">
        <w:rPr>
          <w:rFonts w:ascii="Times LatRus" w:hAnsi="Times LatRus" w:cs="Arial"/>
          <w:sz w:val="22"/>
          <w:szCs w:val="22"/>
          <w:lang w:val="en-US"/>
        </w:rPr>
        <w:t xml:space="preserve"> ôóíêöèè â ïðàâîé ÷àñòè (20) (ñì. (21), â ðàçëîæåíèè (24), äëÿ áîëüøèíñòâà ïðÿìîçîííûõ </w:t>
      </w:r>
      <w:r w:rsidRPr="00566E03">
        <w:rPr>
          <w:rFonts w:ascii="Times LatRus" w:hAnsi="Times LatRus" w:cs="Arial"/>
          <w:sz w:val="22"/>
          <w:szCs w:val="22"/>
          <w:lang w:val="en-US"/>
        </w:rPr>
        <w:lastRenderedPageBreak/>
        <w:t xml:space="preserve">ïîëóïðîâîäíèêîâ, âêëàä äàþò òîëüêî </w:t>
      </w:r>
      <m:oMath>
        <m:r>
          <w:rPr>
            <w:rFonts w:ascii="Cambria Math" w:hAnsi="Cambria Math" w:cs="Arial"/>
            <w:sz w:val="22"/>
            <w:szCs w:val="22"/>
            <w:lang w:val="en-US"/>
          </w:rPr>
          <m:t>s</m:t>
        </m:r>
      </m:oMath>
      <w:r w:rsidRPr="00566E03">
        <w:rPr>
          <w:rFonts w:ascii="Times LatRus" w:hAnsi="Times LatRus" w:cs="Arial"/>
          <w:sz w:val="22"/>
          <w:szCs w:val="22"/>
          <w:lang w:val="en-US"/>
        </w:rPr>
        <w:t xml:space="preserve"> -ñîñòîÿíèÿ. Îãðàíè÷èâàÿñü â ðàçëîæåíèè (24) âîëíîâîé ôóíêöèåé îòíîñèòåëüíîãî äâèæåíèÿ ýëåêòðîíà è äûðêè äëÿ îñíîâíîãî ñîñòîÿíèÿ </w:t>
      </w:r>
    </w:p>
    <w:p w:rsidR="00420D1E" w:rsidRPr="00566E03"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 xml:space="preserve">                     </w:t>
      </w:r>
      <w:r w:rsidR="000513F3" w:rsidRPr="00566E03">
        <w:rPr>
          <w:rFonts w:ascii="Times LatRus" w:hAnsi="Times LatRus" w:cs="Arial"/>
          <w:sz w:val="22"/>
          <w:szCs w:val="22"/>
          <w:lang w:val="en-US"/>
        </w:rPr>
        <w:t xml:space="preserve">                            </w:t>
      </w:r>
      <w:r w:rsidRPr="00566E03">
        <w:rPr>
          <w:rFonts w:ascii="Times LatRus" w:hAnsi="Times LatRus" w:cs="Arial"/>
          <w:sz w:val="22"/>
          <w:szCs w:val="22"/>
          <w:lang w:val="en-US"/>
        </w:rPr>
        <w:t xml:space="preserve">                    </w:t>
      </w:r>
      <m:oMath>
        <m:sSub>
          <m:sSubPr>
            <m:ctrlPr>
              <w:rPr>
                <w:rFonts w:ascii="Cambria Math" w:hAnsi="Times LatRus" w:cs="Arial"/>
                <w:i/>
                <w:sz w:val="22"/>
                <w:szCs w:val="22"/>
                <w:lang w:val="en-US"/>
              </w:rPr>
            </m:ctrlPr>
          </m:sSubPr>
          <m:e>
            <m:r>
              <w:rPr>
                <w:rFonts w:ascii="Cambria Math" w:hAnsi="Cambria Math" w:cs="Arial"/>
                <w:sz w:val="22"/>
                <w:szCs w:val="22"/>
                <w:lang w:val="en-US"/>
              </w:rPr>
              <m:t>f</m:t>
            </m:r>
          </m:e>
          <m:sub>
            <m:r>
              <w:rPr>
                <w:rFonts w:ascii="Cambria Math" w:hAnsi="Times LatRus" w:cs="Arial"/>
                <w:sz w:val="22"/>
                <w:szCs w:val="22"/>
                <w:lang w:val="en-US"/>
              </w:rPr>
              <m:t>0</m:t>
            </m:r>
          </m:sub>
        </m:sSub>
        <m:d>
          <m:dPr>
            <m:ctrlPr>
              <w:rPr>
                <w:rFonts w:ascii="Cambria Math" w:hAnsi="Times LatRus" w:cs="Arial"/>
                <w:i/>
                <w:sz w:val="22"/>
                <w:szCs w:val="22"/>
                <w:lang w:val="en-US"/>
              </w:rPr>
            </m:ctrlPr>
          </m:dPr>
          <m:e>
            <m:r>
              <w:rPr>
                <w:rFonts w:ascii="Cambria Math" w:hAnsi="Cambria Math" w:cs="Arial"/>
                <w:sz w:val="22"/>
                <w:szCs w:val="22"/>
                <w:lang w:val="en-US"/>
              </w:rPr>
              <m:t>r</m:t>
            </m:r>
          </m:e>
        </m:d>
        <m:r>
          <w:rPr>
            <w:rFonts w:ascii="Cambria Math" w:hAnsi="Times LatRus" w:cs="Arial"/>
            <w:sz w:val="22"/>
            <w:szCs w:val="22"/>
            <w:lang w:val="en-US"/>
          </w:rPr>
          <m:t>=</m:t>
        </m:r>
        <m:f>
          <m:fPr>
            <m:ctrlPr>
              <w:rPr>
                <w:rFonts w:ascii="Cambria Math" w:hAnsi="Times LatRus" w:cs="Arial"/>
                <w:i/>
                <w:sz w:val="22"/>
                <w:szCs w:val="22"/>
                <w:lang w:val="en-US"/>
              </w:rPr>
            </m:ctrlPr>
          </m:fPr>
          <m:num>
            <m:r>
              <w:rPr>
                <w:rFonts w:ascii="Cambria Math" w:hAnsi="Times LatRus" w:cs="Arial"/>
                <w:sz w:val="22"/>
                <w:szCs w:val="22"/>
                <w:lang w:val="en-US"/>
              </w:rPr>
              <m:t>1</m:t>
            </m:r>
          </m:num>
          <m:den>
            <m:rad>
              <m:radPr>
                <m:degHide m:val="on"/>
                <m:ctrlPr>
                  <w:rPr>
                    <w:rFonts w:ascii="Cambria Math" w:hAnsi="Times LatRus" w:cs="Arial"/>
                    <w:i/>
                    <w:sz w:val="22"/>
                    <w:szCs w:val="22"/>
                    <w:lang w:val="en-US"/>
                  </w:rPr>
                </m:ctrlPr>
              </m:radPr>
              <m:deg/>
              <m:e>
                <m:r>
                  <w:rPr>
                    <w:rFonts w:ascii="Cambria Math" w:hAnsi="Cambria Math" w:cs="Arial"/>
                    <w:sz w:val="22"/>
                    <w:szCs w:val="22"/>
                    <w:lang w:val="en-US"/>
                  </w:rPr>
                  <m:t>π</m:t>
                </m:r>
                <m:sSubSup>
                  <m:sSubSupPr>
                    <m:ctrlPr>
                      <w:rPr>
                        <w:rFonts w:ascii="Cambria Math" w:hAnsi="Times LatRus" w:cs="Arial"/>
                        <w:i/>
                        <w:sz w:val="22"/>
                        <w:szCs w:val="22"/>
                        <w:lang w:val="en-US"/>
                      </w:rPr>
                    </m:ctrlPr>
                  </m:sSubSupPr>
                  <m:e>
                    <m:r>
                      <w:rPr>
                        <w:rFonts w:ascii="Cambria Math" w:hAnsi="Cambria Math" w:cs="Arial"/>
                        <w:sz w:val="22"/>
                        <w:szCs w:val="22"/>
                        <w:lang w:val="en-US"/>
                      </w:rPr>
                      <m:t>a</m:t>
                    </m:r>
                  </m:e>
                  <m:sub>
                    <m:r>
                      <w:rPr>
                        <w:rFonts w:ascii="Cambria Math" w:hAnsi="Times LatRus" w:cs="Arial"/>
                        <w:sz w:val="22"/>
                        <w:szCs w:val="22"/>
                        <w:lang w:val="en-US"/>
                      </w:rPr>
                      <m:t>0</m:t>
                    </m:r>
                  </m:sub>
                  <m:sup>
                    <m:r>
                      <w:rPr>
                        <w:rFonts w:ascii="Cambria Math" w:hAnsi="Times LatRus" w:cs="Arial"/>
                        <w:sz w:val="22"/>
                        <w:szCs w:val="22"/>
                        <w:lang w:val="en-US"/>
                      </w:rPr>
                      <m:t>3</m:t>
                    </m:r>
                  </m:sup>
                </m:sSubSup>
              </m:e>
            </m:rad>
          </m:den>
        </m:f>
        <m:r>
          <w:rPr>
            <w:rFonts w:ascii="Cambria Math" w:hAnsi="Cambria Math" w:cs="Arial"/>
            <w:sz w:val="22"/>
            <w:szCs w:val="22"/>
            <w:lang w:val="en-US"/>
          </w:rPr>
          <m:t>exp</m:t>
        </m:r>
        <m:d>
          <m:dPr>
            <m:ctrlPr>
              <w:rPr>
                <w:rFonts w:ascii="Cambria Math" w:hAnsi="Times LatRus" w:cs="Arial"/>
                <w:i/>
                <w:sz w:val="22"/>
                <w:szCs w:val="22"/>
                <w:lang w:val="en-US"/>
              </w:rPr>
            </m:ctrlPr>
          </m:dPr>
          <m:e>
            <m:r>
              <w:rPr>
                <w:rFonts w:ascii="Times LatRus" w:hAnsi="Cambria Math" w:cs="Arial"/>
                <w:sz w:val="22"/>
                <w:szCs w:val="22"/>
                <w:lang w:val="en-US"/>
              </w:rPr>
              <m:t>-</m:t>
            </m:r>
            <m:f>
              <m:fPr>
                <m:ctrlPr>
                  <w:rPr>
                    <w:rFonts w:ascii="Cambria Math" w:hAnsi="Times LatRus" w:cs="Arial"/>
                    <w:i/>
                    <w:sz w:val="22"/>
                    <w:szCs w:val="22"/>
                    <w:lang w:val="en-US"/>
                  </w:rPr>
                </m:ctrlPr>
              </m:fPr>
              <m:num>
                <m:r>
                  <w:rPr>
                    <w:rFonts w:ascii="Cambria Math" w:hAnsi="Cambria Math" w:cs="Arial"/>
                    <w:sz w:val="22"/>
                    <w:szCs w:val="22"/>
                    <w:lang w:val="en-US"/>
                  </w:rPr>
                  <m:t>r</m:t>
                </m:r>
              </m:num>
              <m:den>
                <m:sSub>
                  <m:sSubPr>
                    <m:ctrlPr>
                      <w:rPr>
                        <w:rFonts w:ascii="Cambria Math" w:hAnsi="Times LatRus" w:cs="Arial"/>
                        <w:i/>
                        <w:sz w:val="22"/>
                        <w:szCs w:val="22"/>
                        <w:lang w:val="en-US"/>
                      </w:rPr>
                    </m:ctrlPr>
                  </m:sSubPr>
                  <m:e>
                    <m:r>
                      <w:rPr>
                        <w:rFonts w:ascii="Cambria Math" w:hAnsi="Cambria Math" w:cs="Arial"/>
                        <w:sz w:val="22"/>
                        <w:szCs w:val="22"/>
                        <w:lang w:val="en-US"/>
                      </w:rPr>
                      <m:t>a</m:t>
                    </m:r>
                  </m:e>
                  <m:sub>
                    <m:r>
                      <w:rPr>
                        <w:rFonts w:ascii="Cambria Math" w:hAnsi="Times LatRus" w:cs="Arial"/>
                        <w:sz w:val="22"/>
                        <w:szCs w:val="22"/>
                        <w:lang w:val="en-US"/>
                      </w:rPr>
                      <m:t>0</m:t>
                    </m:r>
                  </m:sub>
                </m:sSub>
              </m:den>
            </m:f>
          </m:e>
        </m:d>
      </m:oMath>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000513F3" w:rsidRPr="00566E03">
        <w:rPr>
          <w:rFonts w:ascii="Times LatRus" w:hAnsi="Times LatRus" w:cs="Arial"/>
          <w:sz w:val="22"/>
          <w:szCs w:val="22"/>
          <w:lang w:val="en-US"/>
        </w:rPr>
        <w:t xml:space="preserve">    </w:t>
      </w:r>
      <w:r w:rsidRPr="00566E03">
        <w:rPr>
          <w:rFonts w:ascii="Times LatRus" w:hAnsi="Times LatRus" w:cs="Arial"/>
          <w:sz w:val="22"/>
          <w:szCs w:val="22"/>
          <w:lang w:val="en-US"/>
        </w:rPr>
        <w:t xml:space="preserve">(25)   </w:t>
      </w:r>
    </w:p>
    <w:p w:rsidR="00420D1E" w:rsidRPr="00566E03"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 xml:space="preserve">ãäå  </w:t>
      </w:r>
      <m:oMath>
        <m:sSub>
          <m:sSubPr>
            <m:ctrlPr>
              <w:rPr>
                <w:rFonts w:ascii="Cambria Math" w:hAnsi="Times LatRus" w:cs="Arial"/>
                <w:i/>
                <w:sz w:val="22"/>
                <w:szCs w:val="22"/>
                <w:lang w:val="en-US"/>
              </w:rPr>
            </m:ctrlPr>
          </m:sSubPr>
          <m:e>
            <m:r>
              <w:rPr>
                <w:rFonts w:ascii="Cambria Math" w:hAnsi="Cambria Math" w:cs="Arial"/>
                <w:sz w:val="22"/>
                <w:szCs w:val="22"/>
                <w:lang w:val="en-US"/>
              </w:rPr>
              <m:t>a</m:t>
            </m:r>
          </m:e>
          <m:sub>
            <m:r>
              <w:rPr>
                <w:rFonts w:ascii="Cambria Math" w:hAnsi="Times LatRus" w:cs="Arial"/>
                <w:sz w:val="22"/>
                <w:szCs w:val="22"/>
                <w:lang w:val="en-US"/>
              </w:rPr>
              <m:t>0</m:t>
            </m:r>
          </m:sub>
        </m:sSub>
        <m:r>
          <w:rPr>
            <w:rFonts w:ascii="Cambria Math" w:hAnsi="Times LatRus" w:cs="Arial"/>
            <w:sz w:val="22"/>
            <w:szCs w:val="22"/>
            <w:lang w:val="en-US"/>
          </w:rPr>
          <m:t>=</m:t>
        </m:r>
        <m:f>
          <m:fPr>
            <m:ctrlPr>
              <w:rPr>
                <w:rFonts w:ascii="Cambria Math" w:hAnsi="Times LatRus" w:cs="Arial"/>
                <w:i/>
                <w:sz w:val="22"/>
                <w:szCs w:val="22"/>
                <w:lang w:val="en-US"/>
              </w:rPr>
            </m:ctrlPr>
          </m:fPr>
          <m:num>
            <m:sSup>
              <m:sSupPr>
                <m:ctrlPr>
                  <w:rPr>
                    <w:rFonts w:ascii="Cambria Math" w:hAnsi="Times LatRus" w:cs="Arial"/>
                    <w:i/>
                    <w:sz w:val="22"/>
                    <w:szCs w:val="22"/>
                    <w:lang w:val="en-US"/>
                  </w:rPr>
                </m:ctrlPr>
              </m:sSupPr>
              <m:e>
                <m:r>
                  <w:rPr>
                    <w:rFonts w:ascii="Times LatRus" w:hAnsi="Cambria Math" w:cs="Arial"/>
                    <w:sz w:val="22"/>
                    <w:szCs w:val="22"/>
                    <w:lang w:val="en-US"/>
                  </w:rPr>
                  <m:t>ℏ</m:t>
                </m:r>
              </m:e>
              <m:sup>
                <m:r>
                  <w:rPr>
                    <w:rFonts w:ascii="Cambria Math" w:hAnsi="Times LatRus" w:cs="Arial"/>
                    <w:sz w:val="22"/>
                    <w:szCs w:val="22"/>
                    <w:lang w:val="en-US"/>
                  </w:rPr>
                  <m:t>2</m:t>
                </m:r>
              </m:sup>
            </m:sSup>
          </m:num>
          <m:den>
            <m:sSub>
              <m:sSubPr>
                <m:ctrlPr>
                  <w:rPr>
                    <w:rFonts w:ascii="Cambria Math" w:hAnsi="Times LatRus" w:cs="Arial"/>
                    <w:i/>
                    <w:sz w:val="22"/>
                    <w:szCs w:val="22"/>
                    <w:lang w:val="en-US"/>
                  </w:rPr>
                </m:ctrlPr>
              </m:sSubPr>
              <m:e>
                <m:r>
                  <w:rPr>
                    <w:rFonts w:ascii="Cambria Math" w:hAnsi="Cambria Math" w:cs="Arial"/>
                    <w:sz w:val="22"/>
                    <w:szCs w:val="22"/>
                    <w:lang w:val="en-US"/>
                  </w:rPr>
                  <m:t>m</m:t>
                </m:r>
              </m:e>
              <m:sub>
                <m:r>
                  <w:rPr>
                    <w:rFonts w:ascii="Cambria Math" w:hAnsi="Cambria Math" w:cs="Arial"/>
                    <w:sz w:val="22"/>
                    <w:szCs w:val="22"/>
                    <w:lang w:val="en-US"/>
                  </w:rPr>
                  <m:t>e</m:t>
                </m:r>
              </m:sub>
            </m:sSub>
            <m:sSup>
              <m:sSupPr>
                <m:ctrlPr>
                  <w:rPr>
                    <w:rFonts w:ascii="Cambria Math" w:hAnsi="Times LatRus" w:cs="Arial"/>
                    <w:i/>
                    <w:sz w:val="22"/>
                    <w:szCs w:val="22"/>
                    <w:lang w:val="en-US"/>
                  </w:rPr>
                </m:ctrlPr>
              </m:sSupPr>
              <m:e>
                <m:r>
                  <w:rPr>
                    <w:rFonts w:ascii="Cambria Math" w:hAnsi="Cambria Math" w:cs="Arial"/>
                    <w:sz w:val="22"/>
                    <w:szCs w:val="22"/>
                    <w:lang w:val="en-US"/>
                  </w:rPr>
                  <m:t>e</m:t>
                </m:r>
              </m:e>
              <m:sup>
                <m:r>
                  <w:rPr>
                    <w:rFonts w:ascii="Cambria Math" w:hAnsi="Times LatRus" w:cs="Arial"/>
                    <w:sz w:val="22"/>
                    <w:szCs w:val="22"/>
                    <w:lang w:val="en-US"/>
                  </w:rPr>
                  <m:t>2</m:t>
                </m:r>
              </m:sup>
            </m:sSup>
          </m:den>
        </m:f>
      </m:oMath>
      <w:r w:rsidRPr="00566E03">
        <w:rPr>
          <w:rFonts w:ascii="Times LatRus" w:hAnsi="Times LatRus" w:cs="Arial"/>
          <w:sz w:val="22"/>
          <w:szCs w:val="22"/>
          <w:lang w:val="en-US"/>
        </w:rPr>
        <w:t xml:space="preserve"> -áîðîâñêèé ðàäèóñ àòîìà âîäîðîäà, è ïîäñòàâëÿÿ ðàçëîæåíèå (24) â óðàâíåíèå (20), ïîëó÷èì </w:t>
      </w:r>
    </w:p>
    <w:p w:rsidR="000513F3" w:rsidRPr="00566E03"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ab/>
      </w:r>
      <w:r w:rsidR="000513F3" w:rsidRPr="00566E03">
        <w:rPr>
          <w:rFonts w:ascii="Times LatRus" w:hAnsi="Times LatRus" w:cs="Arial"/>
          <w:sz w:val="22"/>
          <w:szCs w:val="22"/>
          <w:lang w:val="en-US"/>
        </w:rPr>
        <w:t xml:space="preserve">     </w:t>
      </w:r>
      <m:oMath>
        <m:d>
          <m:dPr>
            <m:ctrlPr>
              <w:rPr>
                <w:rFonts w:ascii="Cambria Math" w:hAnsi="Times LatRus" w:cs="Arial"/>
                <w:i/>
                <w:sz w:val="22"/>
                <w:szCs w:val="22"/>
                <w:lang w:val="en-US"/>
              </w:rPr>
            </m:ctrlPr>
          </m:dPr>
          <m:e>
            <m:sSub>
              <m:sSubPr>
                <m:ctrlPr>
                  <w:rPr>
                    <w:rFonts w:ascii="Cambria Math" w:hAnsi="Times LatRus" w:cs="Arial"/>
                    <w:i/>
                    <w:sz w:val="22"/>
                    <w:szCs w:val="22"/>
                    <w:lang w:val="en-US"/>
                  </w:rPr>
                </m:ctrlPr>
              </m:sSubPr>
              <m:e>
                <m:r>
                  <w:rPr>
                    <w:rFonts w:ascii="Cambria Math" w:hAnsi="Cambria Math" w:cs="Arial"/>
                    <w:sz w:val="22"/>
                    <w:szCs w:val="22"/>
                    <w:lang w:val="en-US"/>
                  </w:rPr>
                  <m:t>E</m:t>
                </m:r>
              </m:e>
              <m:sub>
                <m:r>
                  <w:rPr>
                    <w:rFonts w:ascii="Cambria Math" w:hAnsi="Cambria Math" w:cs="Arial"/>
                    <w:sz w:val="22"/>
                    <w:szCs w:val="22"/>
                    <w:lang w:val="en-US"/>
                  </w:rPr>
                  <m:t>g</m:t>
                </m:r>
              </m:sub>
            </m:sSub>
            <m:r>
              <w:rPr>
                <w:rFonts w:ascii="Times LatRus" w:hAnsi="Cambria Math" w:cs="Arial"/>
                <w:sz w:val="22"/>
                <w:szCs w:val="22"/>
                <w:lang w:val="en-US"/>
              </w:rPr>
              <m:t>-ℏ</m:t>
            </m:r>
            <m:r>
              <w:rPr>
                <w:rFonts w:ascii="Cambria Math" w:hAnsi="Cambria Math" w:cs="Arial"/>
                <w:sz w:val="22"/>
                <w:szCs w:val="22"/>
                <w:lang w:val="en-US"/>
              </w:rPr>
              <m:t>ω</m:t>
            </m:r>
          </m:e>
        </m:d>
        <m:sSub>
          <m:sSubPr>
            <m:ctrlPr>
              <w:rPr>
                <w:rFonts w:ascii="Cambria Math" w:hAnsi="Times LatRus" w:cs="Arial"/>
                <w:i/>
                <w:sz w:val="22"/>
                <w:szCs w:val="22"/>
                <w:lang w:val="en-US"/>
              </w:rPr>
            </m:ctrlPr>
          </m:sSubPr>
          <m:e>
            <m:r>
              <w:rPr>
                <w:rFonts w:ascii="Cambria Math" w:hAnsi="Cambria Math" w:cs="Arial"/>
                <w:sz w:val="22"/>
                <w:szCs w:val="22"/>
                <w:lang w:val="en-US"/>
              </w:rPr>
              <m:t>A</m:t>
            </m:r>
          </m:e>
          <m:sub>
            <m:r>
              <w:rPr>
                <w:rFonts w:ascii="Cambria Math" w:hAnsi="Times LatRus" w:cs="Arial"/>
                <w:sz w:val="22"/>
                <w:szCs w:val="22"/>
                <w:lang w:val="en-US"/>
              </w:rPr>
              <m:t>0</m:t>
            </m:r>
          </m:sub>
        </m:sSub>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sSub>
          <m:sSubPr>
            <m:ctrlPr>
              <w:rPr>
                <w:rFonts w:ascii="Cambria Math" w:hAnsi="Times LatRus" w:cs="Arial"/>
                <w:i/>
                <w:sz w:val="22"/>
                <w:szCs w:val="22"/>
                <w:lang w:val="en-US"/>
              </w:rPr>
            </m:ctrlPr>
          </m:sSubPr>
          <m:e>
            <m:r>
              <w:rPr>
                <w:rFonts w:ascii="Cambria Math" w:hAnsi="Cambria Math" w:cs="Arial"/>
                <w:sz w:val="22"/>
                <w:szCs w:val="22"/>
                <w:lang w:val="en-US"/>
              </w:rPr>
              <m:t>f</m:t>
            </m:r>
          </m:e>
          <m:sub>
            <m:r>
              <w:rPr>
                <w:rFonts w:ascii="Cambria Math" w:hAnsi="Times LatRus" w:cs="Arial"/>
                <w:sz w:val="22"/>
                <w:szCs w:val="22"/>
                <w:lang w:val="en-US"/>
              </w:rPr>
              <m:t>0</m:t>
            </m:r>
          </m:sub>
        </m:sSub>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r>
          <w:rPr>
            <w:rFonts w:ascii="Times LatRus" w:hAnsi="Cambria Math" w:cs="Arial"/>
            <w:sz w:val="22"/>
            <w:szCs w:val="22"/>
            <w:lang w:val="en-US"/>
          </w:rPr>
          <m:t>-</m:t>
        </m:r>
        <m:sSub>
          <m:sSubPr>
            <m:ctrlPr>
              <w:rPr>
                <w:rFonts w:ascii="Cambria Math" w:hAnsi="Times LatRus" w:cs="Arial"/>
                <w:i/>
                <w:sz w:val="22"/>
                <w:szCs w:val="22"/>
                <w:lang w:val="en-US"/>
              </w:rPr>
            </m:ctrlPr>
          </m:sSubPr>
          <m:e>
            <m:r>
              <w:rPr>
                <w:rFonts w:ascii="Cambria Math" w:hAnsi="Cambria Math" w:cs="Arial"/>
                <w:sz w:val="22"/>
                <w:szCs w:val="22"/>
                <w:lang w:val="en-US"/>
              </w:rPr>
              <m:t>A</m:t>
            </m:r>
          </m:e>
          <m:sub>
            <m:r>
              <w:rPr>
                <w:rFonts w:ascii="Cambria Math" w:hAnsi="Times LatRus" w:cs="Arial"/>
                <w:sz w:val="22"/>
                <w:szCs w:val="22"/>
                <w:lang w:val="en-US"/>
              </w:rPr>
              <m:t>0</m:t>
            </m:r>
          </m:sub>
        </m:sSub>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r>
          <w:rPr>
            <w:rFonts w:ascii="Times LatRus" w:hAnsi="Times LatRus" w:cs="Arial"/>
            <w:sz w:val="22"/>
            <w:szCs w:val="22"/>
            <w:lang w:val="en-US"/>
          </w:rPr>
          <m:t>∙</m:t>
        </m:r>
        <m:f>
          <m:fPr>
            <m:ctrlPr>
              <w:rPr>
                <w:rFonts w:ascii="Cambria Math" w:hAnsi="Times LatRus" w:cs="Arial"/>
                <w:i/>
                <w:sz w:val="22"/>
                <w:szCs w:val="22"/>
                <w:lang w:val="en-US"/>
              </w:rPr>
            </m:ctrlPr>
          </m:fPr>
          <m:num>
            <m:sSup>
              <m:sSupPr>
                <m:ctrlPr>
                  <w:rPr>
                    <w:rFonts w:ascii="Cambria Math" w:hAnsi="Times LatRus" w:cs="Arial"/>
                    <w:i/>
                    <w:sz w:val="22"/>
                    <w:szCs w:val="22"/>
                    <w:lang w:val="en-US"/>
                  </w:rPr>
                </m:ctrlPr>
              </m:sSupPr>
              <m:e>
                <m:r>
                  <w:rPr>
                    <w:rFonts w:ascii="Times LatRus" w:hAnsi="Cambria Math" w:cs="Arial"/>
                    <w:sz w:val="22"/>
                    <w:szCs w:val="22"/>
                    <w:lang w:val="en-US"/>
                  </w:rPr>
                  <m:t>ℏ</m:t>
                </m:r>
              </m:e>
              <m:sup>
                <m:r>
                  <w:rPr>
                    <w:rFonts w:ascii="Cambria Math" w:hAnsi="Times LatRus" w:cs="Arial"/>
                    <w:sz w:val="22"/>
                    <w:szCs w:val="22"/>
                    <w:lang w:val="en-US"/>
                  </w:rPr>
                  <m:t>2</m:t>
                </m:r>
              </m:sup>
            </m:sSup>
          </m:num>
          <m:den>
            <m:r>
              <w:rPr>
                <w:rFonts w:ascii="Cambria Math" w:hAnsi="Times LatRus" w:cs="Arial"/>
                <w:sz w:val="22"/>
                <w:szCs w:val="22"/>
                <w:lang w:val="en-US"/>
              </w:rPr>
              <m:t>2</m:t>
            </m:r>
            <m:sSup>
              <m:sSupPr>
                <m:ctrlPr>
                  <w:rPr>
                    <w:rFonts w:ascii="Cambria Math" w:hAnsi="Times LatRus" w:cs="Arial"/>
                    <w:i/>
                    <w:sz w:val="22"/>
                    <w:szCs w:val="22"/>
                    <w:lang w:val="en-US"/>
                  </w:rPr>
                </m:ctrlPr>
              </m:sSupPr>
              <m:e>
                <m:r>
                  <w:rPr>
                    <w:rFonts w:ascii="Cambria Math" w:hAnsi="Cambria Math" w:cs="Arial"/>
                    <w:sz w:val="22"/>
                    <w:szCs w:val="22"/>
                    <w:lang w:val="en-US"/>
                  </w:rPr>
                  <m:t>μ</m:t>
                </m:r>
              </m:e>
              <m:sup>
                <m:r>
                  <w:rPr>
                    <w:rFonts w:ascii="Times LatRus" w:hAnsi="Cambria Math" w:cs="Arial"/>
                    <w:sz w:val="22"/>
                    <w:szCs w:val="22"/>
                    <w:lang w:val="en-US"/>
                  </w:rPr>
                  <m:t>*</m:t>
                </m:r>
              </m:sup>
            </m:sSup>
          </m:den>
        </m:f>
        <m:sSubSup>
          <m:sSubSupPr>
            <m:ctrlPr>
              <w:rPr>
                <w:rFonts w:ascii="Cambria Math" w:hAnsi="Times LatRus" w:cs="Arial"/>
                <w:i/>
                <w:sz w:val="22"/>
                <w:szCs w:val="22"/>
                <w:lang w:val="en-US"/>
              </w:rPr>
            </m:ctrlPr>
          </m:sSubSupPr>
          <m:e>
            <m:r>
              <m:rPr>
                <m:sty m:val="p"/>
              </m:rPr>
              <w:rPr>
                <w:rFonts w:ascii="Cambria Math" w:hAnsi="Cambria Math" w:cs="Arial"/>
                <w:sz w:val="22"/>
                <w:szCs w:val="22"/>
                <w:lang w:val="en-US"/>
              </w:rPr>
              <m:t>∇</m:t>
            </m:r>
          </m:e>
          <m:sub>
            <m:r>
              <w:rPr>
                <w:rFonts w:ascii="Cambria Math" w:hAnsi="Cambria Math" w:cs="Arial"/>
                <w:sz w:val="22"/>
                <w:szCs w:val="22"/>
                <w:lang w:val="en-US"/>
              </w:rPr>
              <m:t>r</m:t>
            </m:r>
          </m:sub>
          <m:sup>
            <m:r>
              <w:rPr>
                <w:rFonts w:ascii="Cambria Math" w:hAnsi="Times LatRus" w:cs="Arial"/>
                <w:sz w:val="22"/>
                <w:szCs w:val="22"/>
                <w:lang w:val="en-US"/>
              </w:rPr>
              <m:t>2</m:t>
            </m:r>
          </m:sup>
        </m:sSubSup>
        <m:sSub>
          <m:sSubPr>
            <m:ctrlPr>
              <w:rPr>
                <w:rFonts w:ascii="Cambria Math" w:hAnsi="Times LatRus" w:cs="Arial"/>
                <w:i/>
                <w:sz w:val="22"/>
                <w:szCs w:val="22"/>
                <w:lang w:val="en-US"/>
              </w:rPr>
            </m:ctrlPr>
          </m:sSubPr>
          <m:e>
            <m:r>
              <w:rPr>
                <w:rFonts w:ascii="Cambria Math" w:hAnsi="Cambria Math" w:cs="Arial"/>
                <w:sz w:val="22"/>
                <w:szCs w:val="22"/>
                <w:lang w:val="en-US"/>
              </w:rPr>
              <m:t>f</m:t>
            </m:r>
          </m:e>
          <m:sub>
            <m:r>
              <w:rPr>
                <w:rFonts w:ascii="Cambria Math" w:hAnsi="Times LatRus" w:cs="Arial"/>
                <w:sz w:val="22"/>
                <w:szCs w:val="22"/>
                <w:lang w:val="en-US"/>
              </w:rPr>
              <m:t>0</m:t>
            </m:r>
          </m:sub>
        </m:sSub>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r>
          <w:rPr>
            <w:rFonts w:ascii="Times LatRus" w:hAnsi="Cambria Math" w:cs="Arial"/>
            <w:sz w:val="22"/>
            <w:szCs w:val="22"/>
            <w:lang w:val="en-US"/>
          </w:rPr>
          <m:t>-</m:t>
        </m:r>
        <m:sSub>
          <m:sSubPr>
            <m:ctrlPr>
              <w:rPr>
                <w:rFonts w:ascii="Cambria Math" w:hAnsi="Times LatRus" w:cs="Arial"/>
                <w:i/>
                <w:sz w:val="22"/>
                <w:szCs w:val="22"/>
                <w:lang w:val="en-US"/>
              </w:rPr>
            </m:ctrlPr>
          </m:sSubPr>
          <m:e>
            <m:r>
              <w:rPr>
                <w:rFonts w:ascii="Cambria Math" w:hAnsi="Cambria Math" w:cs="Arial"/>
                <w:sz w:val="22"/>
                <w:szCs w:val="22"/>
                <w:lang w:val="en-US"/>
              </w:rPr>
              <m:t>f</m:t>
            </m:r>
          </m:e>
          <m:sub>
            <m:r>
              <w:rPr>
                <w:rFonts w:ascii="Cambria Math" w:hAnsi="Times LatRus" w:cs="Arial"/>
                <w:sz w:val="22"/>
                <w:szCs w:val="22"/>
                <w:lang w:val="en-US"/>
              </w:rPr>
              <m:t>0</m:t>
            </m:r>
          </m:sub>
        </m:sSub>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f>
          <m:fPr>
            <m:ctrlPr>
              <w:rPr>
                <w:rFonts w:ascii="Cambria Math" w:hAnsi="Times LatRus" w:cs="Arial"/>
                <w:i/>
                <w:sz w:val="22"/>
                <w:szCs w:val="22"/>
                <w:lang w:val="en-US"/>
              </w:rPr>
            </m:ctrlPr>
          </m:fPr>
          <m:num>
            <m:sSup>
              <m:sSupPr>
                <m:ctrlPr>
                  <w:rPr>
                    <w:rFonts w:ascii="Cambria Math" w:hAnsi="Times LatRus" w:cs="Arial"/>
                    <w:i/>
                    <w:sz w:val="22"/>
                    <w:szCs w:val="22"/>
                    <w:lang w:val="en-US"/>
                  </w:rPr>
                </m:ctrlPr>
              </m:sSupPr>
              <m:e>
                <m:r>
                  <w:rPr>
                    <w:rFonts w:ascii="Times LatRus" w:hAnsi="Cambria Math" w:cs="Arial"/>
                    <w:sz w:val="22"/>
                    <w:szCs w:val="22"/>
                    <w:lang w:val="en-US"/>
                  </w:rPr>
                  <m:t>ℏ</m:t>
                </m:r>
              </m:e>
              <m:sup>
                <m:r>
                  <w:rPr>
                    <w:rFonts w:ascii="Cambria Math" w:hAnsi="Times LatRus" w:cs="Arial"/>
                    <w:sz w:val="22"/>
                    <w:szCs w:val="22"/>
                    <w:lang w:val="en-US"/>
                  </w:rPr>
                  <m:t>2</m:t>
                </m:r>
              </m:sup>
            </m:sSup>
          </m:num>
          <m:den>
            <m:r>
              <w:rPr>
                <w:rFonts w:ascii="Cambria Math" w:hAnsi="Times LatRus" w:cs="Arial"/>
                <w:sz w:val="22"/>
                <w:szCs w:val="22"/>
                <w:lang w:val="en-US"/>
              </w:rPr>
              <m:t>2</m:t>
            </m:r>
            <m:sSup>
              <m:sSupPr>
                <m:ctrlPr>
                  <w:rPr>
                    <w:rFonts w:ascii="Cambria Math" w:hAnsi="Times LatRus" w:cs="Arial"/>
                    <w:i/>
                    <w:sz w:val="22"/>
                    <w:szCs w:val="22"/>
                    <w:lang w:val="en-US"/>
                  </w:rPr>
                </m:ctrlPr>
              </m:sSupPr>
              <m:e>
                <m:r>
                  <w:rPr>
                    <w:rFonts w:ascii="Cambria Math" w:hAnsi="Cambria Math" w:cs="Arial"/>
                    <w:sz w:val="22"/>
                    <w:szCs w:val="22"/>
                    <w:lang w:val="en-US"/>
                  </w:rPr>
                  <m:t>M</m:t>
                </m:r>
              </m:e>
              <m:sup>
                <m:r>
                  <w:rPr>
                    <w:rFonts w:ascii="Cambria Math" w:hAnsi="Cambria Math" w:cs="Arial"/>
                    <w:sz w:val="22"/>
                    <w:szCs w:val="22"/>
                    <w:lang w:val="en-US"/>
                  </w:rPr>
                  <m:t>*</m:t>
                </m:r>
              </m:sup>
            </m:sSup>
          </m:den>
        </m:f>
        <m:sSubSup>
          <m:sSubSupPr>
            <m:ctrlPr>
              <w:rPr>
                <w:rFonts w:ascii="Cambria Math" w:hAnsi="Times LatRus" w:cs="Arial"/>
                <w:i/>
                <w:sz w:val="22"/>
                <w:szCs w:val="22"/>
                <w:lang w:val="en-US"/>
              </w:rPr>
            </m:ctrlPr>
          </m:sSubSupPr>
          <m:e>
            <m:r>
              <m:rPr>
                <m:sty m:val="p"/>
              </m:rPr>
              <w:rPr>
                <w:rFonts w:ascii="Cambria Math" w:hAnsi="Cambria Math" w:cs="Arial"/>
                <w:sz w:val="22"/>
                <w:szCs w:val="22"/>
                <w:lang w:val="en-US"/>
              </w:rPr>
              <m:t>∇</m:t>
            </m:r>
          </m:e>
          <m:sub>
            <m:r>
              <w:rPr>
                <w:rFonts w:ascii="Cambria Math" w:hAnsi="Cambria Math" w:cs="Arial"/>
                <w:sz w:val="22"/>
                <w:szCs w:val="22"/>
                <w:lang w:val="en-US"/>
              </w:rPr>
              <m:t>R</m:t>
            </m:r>
          </m:sub>
          <m:sup>
            <m:r>
              <w:rPr>
                <w:rFonts w:ascii="Cambria Math" w:hAnsi="Times LatRus" w:cs="Arial"/>
                <w:sz w:val="22"/>
                <w:szCs w:val="22"/>
                <w:lang w:val="en-US"/>
              </w:rPr>
              <m:t>2</m:t>
            </m:r>
          </m:sup>
        </m:sSubSup>
        <m:sSub>
          <m:sSubPr>
            <m:ctrlPr>
              <w:rPr>
                <w:rFonts w:ascii="Cambria Math" w:hAnsi="Times LatRus" w:cs="Arial"/>
                <w:i/>
                <w:sz w:val="22"/>
                <w:szCs w:val="22"/>
                <w:lang w:val="en-US"/>
              </w:rPr>
            </m:ctrlPr>
          </m:sSubPr>
          <m:e>
            <m:r>
              <w:rPr>
                <w:rFonts w:ascii="Cambria Math" w:hAnsi="Cambria Math" w:cs="Arial"/>
                <w:sz w:val="22"/>
                <w:szCs w:val="22"/>
                <w:lang w:val="en-US"/>
              </w:rPr>
              <m:t>A</m:t>
            </m:r>
          </m:e>
          <m:sub>
            <m:r>
              <w:rPr>
                <w:rFonts w:ascii="Cambria Math" w:hAnsi="Times LatRus" w:cs="Arial"/>
                <w:sz w:val="22"/>
                <w:szCs w:val="22"/>
                <w:lang w:val="en-US"/>
              </w:rPr>
              <m:t>0</m:t>
            </m:r>
          </m:sub>
        </m:sSub>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r>
          <w:rPr>
            <w:rFonts w:ascii="Times LatRus" w:hAnsi="Cambria Math" w:cs="Arial"/>
            <w:sz w:val="22"/>
            <w:szCs w:val="22"/>
            <w:lang w:val="en-US"/>
          </w:rPr>
          <m:t>-</m:t>
        </m:r>
        <m:f>
          <m:fPr>
            <m:ctrlPr>
              <w:rPr>
                <w:rFonts w:ascii="Cambria Math" w:hAnsi="Times LatRus" w:cs="Arial"/>
                <w:i/>
                <w:sz w:val="22"/>
                <w:szCs w:val="22"/>
                <w:lang w:val="en-US"/>
              </w:rPr>
            </m:ctrlPr>
          </m:fPr>
          <m:num>
            <m:sSup>
              <m:sSupPr>
                <m:ctrlPr>
                  <w:rPr>
                    <w:rFonts w:ascii="Cambria Math" w:hAnsi="Times LatRus" w:cs="Arial"/>
                    <w:i/>
                    <w:sz w:val="22"/>
                    <w:szCs w:val="22"/>
                    <w:lang w:val="en-US"/>
                  </w:rPr>
                </m:ctrlPr>
              </m:sSupPr>
              <m:e>
                <m:r>
                  <w:rPr>
                    <w:rFonts w:ascii="Cambria Math" w:hAnsi="Cambria Math" w:cs="Arial"/>
                    <w:sz w:val="22"/>
                    <w:szCs w:val="22"/>
                    <w:lang w:val="en-US"/>
                  </w:rPr>
                  <m:t>e</m:t>
                </m:r>
              </m:e>
              <m:sup>
                <m:r>
                  <w:rPr>
                    <w:rFonts w:ascii="Cambria Math" w:hAnsi="Times LatRus" w:cs="Arial"/>
                    <w:sz w:val="22"/>
                    <w:szCs w:val="22"/>
                    <w:lang w:val="en-US"/>
                  </w:rPr>
                  <m:t>2</m:t>
                </m:r>
              </m:sup>
            </m:sSup>
          </m:num>
          <m:den>
            <m:r>
              <m:rPr>
                <m:scr m:val="script"/>
              </m:rPr>
              <w:rPr>
                <w:rFonts w:ascii="Times LatRus" w:hAnsi="Cambria Math" w:cs="Arial"/>
                <w:sz w:val="22"/>
                <w:szCs w:val="22"/>
                <w:lang w:val="en-US"/>
              </w:rPr>
              <m:t>E</m:t>
            </m:r>
            <m:r>
              <w:rPr>
                <w:rFonts w:ascii="Cambria Math" w:hAnsi="Cambria Math" w:cs="Arial"/>
                <w:sz w:val="22"/>
                <w:szCs w:val="22"/>
                <w:lang w:val="en-US"/>
              </w:rPr>
              <m:t>r</m:t>
            </m:r>
          </m:den>
        </m:f>
        <m:sSub>
          <m:sSubPr>
            <m:ctrlPr>
              <w:rPr>
                <w:rFonts w:ascii="Cambria Math" w:hAnsi="Times LatRus" w:cs="Arial"/>
                <w:i/>
                <w:sz w:val="22"/>
                <w:szCs w:val="22"/>
                <w:lang w:val="en-US"/>
              </w:rPr>
            </m:ctrlPr>
          </m:sSubPr>
          <m:e>
            <m:r>
              <w:rPr>
                <w:rFonts w:ascii="Cambria Math" w:hAnsi="Cambria Math" w:cs="Arial"/>
                <w:sz w:val="22"/>
                <w:szCs w:val="22"/>
                <w:lang w:val="en-US"/>
              </w:rPr>
              <m:t>A</m:t>
            </m:r>
          </m:e>
          <m:sub>
            <m:r>
              <w:rPr>
                <w:rFonts w:ascii="Cambria Math" w:hAnsi="Times LatRus" w:cs="Arial"/>
                <w:sz w:val="22"/>
                <w:szCs w:val="22"/>
                <w:lang w:val="en-US"/>
              </w:rPr>
              <m:t>0</m:t>
            </m:r>
          </m:sub>
        </m:sSub>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sSub>
          <m:sSubPr>
            <m:ctrlPr>
              <w:rPr>
                <w:rFonts w:ascii="Cambria Math" w:hAnsi="Times LatRus" w:cs="Arial"/>
                <w:i/>
                <w:sz w:val="22"/>
                <w:szCs w:val="22"/>
                <w:lang w:val="en-US"/>
              </w:rPr>
            </m:ctrlPr>
          </m:sSubPr>
          <m:e>
            <m:r>
              <w:rPr>
                <w:rFonts w:ascii="Cambria Math" w:hAnsi="Cambria Math" w:cs="Arial"/>
                <w:sz w:val="22"/>
                <w:szCs w:val="22"/>
                <w:lang w:val="en-US"/>
              </w:rPr>
              <m:t>f</m:t>
            </m:r>
          </m:e>
          <m:sub>
            <m:r>
              <w:rPr>
                <w:rFonts w:ascii="Cambria Math" w:hAnsi="Times LatRus" w:cs="Arial"/>
                <w:sz w:val="22"/>
                <w:szCs w:val="22"/>
                <w:lang w:val="en-US"/>
              </w:rPr>
              <m:t>0</m:t>
            </m:r>
          </m:sub>
        </m:sSub>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r>
          <w:rPr>
            <w:rFonts w:ascii="Cambria Math" w:hAnsi="Times LatRus" w:cs="Arial"/>
            <w:sz w:val="22"/>
            <w:szCs w:val="22"/>
            <w:lang w:val="en-US"/>
          </w:rPr>
          <m:t>=</m:t>
        </m:r>
      </m:oMath>
    </w:p>
    <w:p w:rsidR="00420D1E" w:rsidRDefault="000513F3" w:rsidP="00420D1E">
      <w:pPr>
        <w:jc w:val="both"/>
        <w:rPr>
          <w:rFonts w:ascii="Times LatRus" w:hAnsi="Times LatRus" w:cs="Arial"/>
          <w:sz w:val="22"/>
          <w:szCs w:val="22"/>
          <w:lang w:val="en-US"/>
        </w:rPr>
      </w:pPr>
      <m:oMath>
        <m:r>
          <w:rPr>
            <w:rFonts w:ascii="Cambria Math" w:hAnsi="Times LatRus" w:cs="Arial"/>
            <w:sz w:val="22"/>
            <w:szCs w:val="22"/>
            <w:lang w:val="en-US"/>
          </w:rPr>
          <m:t xml:space="preserve">                                                                                        =</m:t>
        </m:r>
        <m:r>
          <w:rPr>
            <w:rFonts w:ascii="Cambria Math" w:hAnsi="Cambria Math" w:cs="Arial"/>
            <w:sz w:val="22"/>
            <w:szCs w:val="22"/>
            <w:lang w:val="en-US"/>
          </w:rPr>
          <m:t>E</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sSub>
          <m:sSubPr>
            <m:ctrlPr>
              <w:rPr>
                <w:rFonts w:ascii="Cambria Math" w:hAnsi="Times LatRus" w:cs="Arial"/>
                <w:i/>
                <w:sz w:val="22"/>
                <w:szCs w:val="22"/>
                <w:lang w:val="en-US"/>
              </w:rPr>
            </m:ctrlPr>
          </m:sSubPr>
          <m:e>
            <m:r>
              <w:rPr>
                <w:rFonts w:ascii="Cambria Math" w:hAnsi="Cambria Math" w:cs="Arial"/>
                <w:sz w:val="22"/>
                <w:szCs w:val="22"/>
                <w:lang w:val="en-US"/>
              </w:rPr>
              <m:t>M</m:t>
            </m:r>
          </m:e>
          <m:sub>
            <m:r>
              <w:rPr>
                <w:rFonts w:ascii="Cambria Math" w:hAnsi="Times LatRus" w:cs="Arial"/>
                <w:sz w:val="22"/>
                <w:szCs w:val="22"/>
                <w:lang w:val="en-US"/>
              </w:rPr>
              <m:t>0</m:t>
            </m:r>
          </m:sub>
        </m:sSub>
        <m:r>
          <w:rPr>
            <w:rFonts w:ascii="Cambria Math" w:hAnsi="Cambria Math" w:cs="Arial"/>
            <w:sz w:val="22"/>
            <w:szCs w:val="22"/>
            <w:lang w:val="en-US"/>
          </w:rPr>
          <m:t>δ</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oMath>
      <w:r w:rsidR="00420D1E" w:rsidRPr="00566E03">
        <w:rPr>
          <w:rFonts w:ascii="Times LatRus" w:hAnsi="Times LatRus" w:cs="Arial"/>
          <w:sz w:val="22"/>
          <w:szCs w:val="22"/>
          <w:lang w:val="en-US"/>
        </w:rPr>
        <w:tab/>
      </w:r>
      <w:r w:rsidR="00420D1E" w:rsidRPr="00566E03">
        <w:rPr>
          <w:rFonts w:ascii="Times LatRus" w:hAnsi="Times LatRus" w:cs="Arial"/>
          <w:sz w:val="22"/>
          <w:szCs w:val="22"/>
          <w:lang w:val="en-US"/>
        </w:rPr>
        <w:tab/>
      </w:r>
      <w:r w:rsidR="00420D1E" w:rsidRPr="00566E03">
        <w:rPr>
          <w:rFonts w:ascii="Times LatRus" w:hAnsi="Times LatRus" w:cs="Arial"/>
          <w:sz w:val="22"/>
          <w:szCs w:val="22"/>
          <w:lang w:val="en-US"/>
        </w:rPr>
        <w:tab/>
      </w:r>
      <w:r w:rsidR="00420D1E" w:rsidRPr="00566E03">
        <w:rPr>
          <w:rFonts w:ascii="Times LatRus" w:hAnsi="Times LatRus" w:cs="Arial"/>
          <w:sz w:val="22"/>
          <w:szCs w:val="22"/>
          <w:lang w:val="en-US"/>
        </w:rPr>
        <w:tab/>
      </w:r>
      <w:r w:rsidRPr="00566E03">
        <w:rPr>
          <w:rFonts w:ascii="Times LatRus" w:hAnsi="Times LatRus" w:cs="Arial"/>
          <w:sz w:val="22"/>
          <w:szCs w:val="22"/>
          <w:lang w:val="en-US"/>
        </w:rPr>
        <w:t xml:space="preserve">                </w:t>
      </w:r>
      <w:r w:rsidR="00420D1E" w:rsidRPr="00566E03">
        <w:rPr>
          <w:rFonts w:ascii="Times LatRus" w:hAnsi="Times LatRus" w:cs="Arial"/>
          <w:sz w:val="22"/>
          <w:szCs w:val="22"/>
          <w:lang w:val="en-US"/>
        </w:rPr>
        <w:t xml:space="preserve"> (26)</w:t>
      </w:r>
    </w:p>
    <w:p w:rsidR="001657A6" w:rsidRDefault="001657A6" w:rsidP="00420D1E">
      <w:pPr>
        <w:jc w:val="both"/>
        <w:rPr>
          <w:rFonts w:ascii="Times LatRus" w:hAnsi="Times LatRus" w:cs="Arial"/>
          <w:sz w:val="22"/>
          <w:szCs w:val="22"/>
          <w:lang w:val="en-US"/>
        </w:rPr>
      </w:pPr>
    </w:p>
    <w:p w:rsidR="00420D1E" w:rsidRDefault="00420D1E" w:rsidP="000513F3">
      <w:pPr>
        <w:ind w:firstLine="567"/>
        <w:jc w:val="both"/>
        <w:rPr>
          <w:rFonts w:ascii="Times LatRus" w:hAnsi="Times LatRus" w:cs="Arial"/>
          <w:sz w:val="22"/>
          <w:szCs w:val="22"/>
          <w:lang w:val="en-US"/>
        </w:rPr>
      </w:pPr>
      <w:r w:rsidRPr="00566E03">
        <w:rPr>
          <w:rFonts w:ascii="Times LatRus" w:hAnsi="Times LatRus" w:cs="Arial"/>
          <w:sz w:val="22"/>
          <w:szCs w:val="22"/>
          <w:lang w:val="en-US"/>
        </w:rPr>
        <w:t xml:space="preserve">Óìíîæèì îáå ÷àñòè ïîñëåäíåãî óðàâíåíèÿ íà  </w:t>
      </w:r>
      <m:oMath>
        <m:sSubSup>
          <m:sSubSupPr>
            <m:ctrlPr>
              <w:rPr>
                <w:rFonts w:ascii="Cambria Math" w:hAnsi="Times LatRus" w:cs="Arial"/>
                <w:i/>
                <w:sz w:val="22"/>
                <w:szCs w:val="22"/>
                <w:lang w:val="en-US"/>
              </w:rPr>
            </m:ctrlPr>
          </m:sSubSupPr>
          <m:e>
            <m:r>
              <w:rPr>
                <w:rFonts w:ascii="Cambria Math" w:hAnsi="Cambria Math" w:cs="Arial"/>
                <w:sz w:val="22"/>
                <w:szCs w:val="22"/>
                <w:lang w:val="en-US"/>
              </w:rPr>
              <m:t>f</m:t>
            </m:r>
          </m:e>
          <m:sub>
            <m:r>
              <w:rPr>
                <w:rFonts w:ascii="Cambria Math" w:hAnsi="Times LatRus" w:cs="Arial"/>
                <w:sz w:val="22"/>
                <w:szCs w:val="22"/>
                <w:lang w:val="en-US"/>
              </w:rPr>
              <m:t>0</m:t>
            </m:r>
          </m:sub>
          <m:sup>
            <m:r>
              <w:rPr>
                <w:rFonts w:ascii="Times LatRus" w:hAnsi="Cambria Math" w:cs="Arial"/>
                <w:sz w:val="22"/>
                <w:szCs w:val="22"/>
                <w:lang w:val="en-US"/>
              </w:rPr>
              <m:t>*</m:t>
            </m:r>
          </m:sup>
        </m:sSubSup>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oMath>
      <w:r w:rsidRPr="00566E03">
        <w:rPr>
          <w:rFonts w:ascii="Times LatRus" w:hAnsi="Times LatRus" w:cs="Arial"/>
          <w:sz w:val="22"/>
          <w:szCs w:val="22"/>
          <w:lang w:val="en-US"/>
        </w:rPr>
        <w:t xml:space="preserve">   è èíòåãðèðóåì ïî  </w:t>
      </w:r>
      <m:oMath>
        <m:r>
          <w:rPr>
            <w:rFonts w:ascii="Cambria Math" w:hAnsi="Cambria Math" w:cs="Arial"/>
            <w:sz w:val="22"/>
            <w:szCs w:val="22"/>
            <w:lang w:val="en-US"/>
          </w:rPr>
          <m:t>r</m:t>
        </m:r>
      </m:oMath>
    </w:p>
    <w:p w:rsidR="001657A6" w:rsidRPr="00566E03" w:rsidRDefault="001657A6" w:rsidP="000513F3">
      <w:pPr>
        <w:ind w:firstLine="567"/>
        <w:jc w:val="both"/>
        <w:rPr>
          <w:rFonts w:ascii="Times LatRus" w:hAnsi="Times LatRus" w:cs="Arial"/>
          <w:sz w:val="22"/>
          <w:szCs w:val="22"/>
          <w:lang w:val="en-US"/>
        </w:rPr>
      </w:pPr>
    </w:p>
    <w:p w:rsidR="00420D1E" w:rsidRPr="00566E03" w:rsidRDefault="000513F3" w:rsidP="000513F3">
      <w:pPr>
        <w:jc w:val="both"/>
        <w:rPr>
          <w:rFonts w:ascii="Times LatRus" w:hAnsi="Times LatRus" w:cs="Arial"/>
          <w:sz w:val="22"/>
          <w:szCs w:val="22"/>
          <w:lang w:val="en-US"/>
        </w:rPr>
      </w:pPr>
      <w:r w:rsidRPr="00566E03">
        <w:rPr>
          <w:rFonts w:ascii="Times LatRus" w:hAnsi="Times LatRus" w:cs="Arial"/>
          <w:sz w:val="22"/>
          <w:szCs w:val="22"/>
          <w:lang w:val="en-US"/>
        </w:rPr>
        <w:t xml:space="preserve"> </w:t>
      </w:r>
      <m:oMath>
        <m:d>
          <m:dPr>
            <m:ctrlPr>
              <w:rPr>
                <w:rFonts w:ascii="Cambria Math" w:hAnsi="Times LatRus" w:cs="Arial"/>
                <w:i/>
                <w:sz w:val="22"/>
                <w:szCs w:val="22"/>
                <w:lang w:val="en-US"/>
              </w:rPr>
            </m:ctrlPr>
          </m:dPr>
          <m:e>
            <m:sSub>
              <m:sSubPr>
                <m:ctrlPr>
                  <w:rPr>
                    <w:rFonts w:ascii="Cambria Math" w:hAnsi="Times LatRus" w:cs="Arial"/>
                    <w:i/>
                    <w:sz w:val="22"/>
                    <w:szCs w:val="22"/>
                    <w:lang w:val="en-US"/>
                  </w:rPr>
                </m:ctrlPr>
              </m:sSubPr>
              <m:e>
                <m:r>
                  <w:rPr>
                    <w:rFonts w:ascii="Cambria Math" w:hAnsi="Cambria Math" w:cs="Arial"/>
                    <w:sz w:val="22"/>
                    <w:szCs w:val="22"/>
                    <w:lang w:val="en-US"/>
                  </w:rPr>
                  <m:t>E</m:t>
                </m:r>
              </m:e>
              <m:sub>
                <m:r>
                  <w:rPr>
                    <w:rFonts w:ascii="Cambria Math" w:hAnsi="Cambria Math" w:cs="Arial"/>
                    <w:sz w:val="22"/>
                    <w:szCs w:val="22"/>
                    <w:lang w:val="en-US"/>
                  </w:rPr>
                  <m:t>g</m:t>
                </m:r>
              </m:sub>
            </m:sSub>
            <m:r>
              <w:rPr>
                <w:rFonts w:ascii="Times LatRus" w:hAnsi="Cambria Math" w:cs="Arial"/>
                <w:sz w:val="22"/>
                <w:szCs w:val="22"/>
                <w:lang w:val="en-US"/>
              </w:rPr>
              <m:t>-ℏ</m:t>
            </m:r>
            <m:r>
              <w:rPr>
                <w:rFonts w:ascii="Cambria Math" w:hAnsi="Cambria Math" w:cs="Arial"/>
                <w:sz w:val="22"/>
                <w:szCs w:val="22"/>
                <w:lang w:val="en-US"/>
              </w:rPr>
              <m:t>ω</m:t>
            </m:r>
          </m:e>
        </m:d>
        <m:sSub>
          <m:sSubPr>
            <m:ctrlPr>
              <w:rPr>
                <w:rFonts w:ascii="Cambria Math" w:hAnsi="Times LatRus" w:cs="Arial"/>
                <w:i/>
                <w:sz w:val="22"/>
                <w:szCs w:val="22"/>
                <w:lang w:val="en-US"/>
              </w:rPr>
            </m:ctrlPr>
          </m:sSubPr>
          <m:e>
            <m:r>
              <w:rPr>
                <w:rFonts w:ascii="Cambria Math" w:hAnsi="Cambria Math" w:cs="Arial"/>
                <w:sz w:val="22"/>
                <w:szCs w:val="22"/>
                <w:lang w:val="en-US"/>
              </w:rPr>
              <m:t>A</m:t>
            </m:r>
          </m:e>
          <m:sub>
            <m:r>
              <w:rPr>
                <w:rFonts w:ascii="Cambria Math" w:hAnsi="Times LatRus" w:cs="Arial"/>
                <w:sz w:val="22"/>
                <w:szCs w:val="22"/>
                <w:lang w:val="en-US"/>
              </w:rPr>
              <m:t>0</m:t>
            </m:r>
          </m:sub>
        </m:sSub>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r>
          <w:rPr>
            <w:rFonts w:ascii="Cambria Math" w:hAnsi="Times LatRus" w:cs="Arial"/>
            <w:sz w:val="22"/>
            <w:szCs w:val="22"/>
            <w:lang w:val="en-US"/>
          </w:rPr>
          <m:t>+</m:t>
        </m:r>
        <m:sSub>
          <m:sSubPr>
            <m:ctrlPr>
              <w:rPr>
                <w:rFonts w:ascii="Cambria Math" w:hAnsi="Times LatRus" w:cs="Arial"/>
                <w:i/>
                <w:sz w:val="22"/>
                <w:szCs w:val="22"/>
                <w:lang w:val="en-US"/>
              </w:rPr>
            </m:ctrlPr>
          </m:sSubPr>
          <m:e>
            <m:r>
              <w:rPr>
                <w:rFonts w:ascii="Cambria Math" w:hAnsi="Cambria Math" w:cs="Arial"/>
                <w:sz w:val="22"/>
                <w:szCs w:val="22"/>
                <w:lang w:val="en-US"/>
              </w:rPr>
              <m:t>A</m:t>
            </m:r>
          </m:e>
          <m:sub>
            <m:r>
              <w:rPr>
                <w:rFonts w:ascii="Cambria Math" w:hAnsi="Times LatRus" w:cs="Arial"/>
                <w:sz w:val="22"/>
                <w:szCs w:val="22"/>
                <w:lang w:val="en-US"/>
              </w:rPr>
              <m:t>0</m:t>
            </m:r>
          </m:sub>
        </m:sSub>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nary>
          <m:naryPr>
            <m:limLoc m:val="undOvr"/>
            <m:subHide m:val="on"/>
            <m:supHide m:val="on"/>
            <m:ctrlPr>
              <w:rPr>
                <w:rFonts w:ascii="Cambria Math" w:hAnsi="Times LatRus" w:cs="Arial"/>
                <w:i/>
                <w:sz w:val="22"/>
                <w:szCs w:val="22"/>
                <w:lang w:val="en-US"/>
              </w:rPr>
            </m:ctrlPr>
          </m:naryPr>
          <m:sub/>
          <m:sup/>
          <m:e>
            <m:sSubSup>
              <m:sSubSupPr>
                <m:ctrlPr>
                  <w:rPr>
                    <w:rFonts w:ascii="Cambria Math" w:hAnsi="Times LatRus" w:cs="Arial"/>
                    <w:i/>
                    <w:sz w:val="22"/>
                    <w:szCs w:val="22"/>
                    <w:lang w:val="en-US"/>
                  </w:rPr>
                </m:ctrlPr>
              </m:sSubSupPr>
              <m:e>
                <m:r>
                  <w:rPr>
                    <w:rFonts w:ascii="Cambria Math" w:hAnsi="Cambria Math" w:cs="Arial"/>
                    <w:sz w:val="22"/>
                    <w:szCs w:val="22"/>
                    <w:lang w:val="en-US"/>
                  </w:rPr>
                  <m:t>f</m:t>
                </m:r>
              </m:e>
              <m:sub>
                <m:r>
                  <w:rPr>
                    <w:rFonts w:ascii="Cambria Math" w:hAnsi="Times LatRus" w:cs="Arial"/>
                    <w:sz w:val="22"/>
                    <w:szCs w:val="22"/>
                    <w:lang w:val="en-US"/>
                  </w:rPr>
                  <m:t>0</m:t>
                </m:r>
              </m:sub>
              <m:sup>
                <m:r>
                  <w:rPr>
                    <w:rFonts w:ascii="Times LatRus" w:hAnsi="Cambria Math" w:cs="Arial"/>
                    <w:sz w:val="22"/>
                    <w:szCs w:val="22"/>
                    <w:lang w:val="en-US"/>
                  </w:rPr>
                  <m:t>*</m:t>
                </m:r>
              </m:sup>
            </m:sSubSup>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d>
              <m:dPr>
                <m:begChr m:val="{"/>
                <m:endChr m:val="}"/>
                <m:ctrlPr>
                  <w:rPr>
                    <w:rFonts w:ascii="Cambria Math" w:hAnsi="Times LatRus" w:cs="Arial"/>
                    <w:i/>
                    <w:sz w:val="22"/>
                    <w:szCs w:val="22"/>
                    <w:lang w:val="en-US"/>
                  </w:rPr>
                </m:ctrlPr>
              </m:dPr>
              <m:e>
                <m:r>
                  <w:rPr>
                    <w:rFonts w:ascii="Times LatRus" w:hAnsi="Cambria Math" w:cs="Arial"/>
                    <w:sz w:val="22"/>
                    <w:szCs w:val="22"/>
                    <w:lang w:val="en-US"/>
                  </w:rPr>
                  <m:t>-</m:t>
                </m:r>
                <m:f>
                  <m:fPr>
                    <m:ctrlPr>
                      <w:rPr>
                        <w:rFonts w:ascii="Cambria Math" w:hAnsi="Times LatRus" w:cs="Arial"/>
                        <w:i/>
                        <w:sz w:val="22"/>
                        <w:szCs w:val="22"/>
                        <w:lang w:val="en-US"/>
                      </w:rPr>
                    </m:ctrlPr>
                  </m:fPr>
                  <m:num>
                    <m:sSup>
                      <m:sSupPr>
                        <m:ctrlPr>
                          <w:rPr>
                            <w:rFonts w:ascii="Cambria Math" w:hAnsi="Times LatRus" w:cs="Arial"/>
                            <w:i/>
                            <w:sz w:val="22"/>
                            <w:szCs w:val="22"/>
                            <w:lang w:val="en-US"/>
                          </w:rPr>
                        </m:ctrlPr>
                      </m:sSupPr>
                      <m:e>
                        <m:r>
                          <w:rPr>
                            <w:rFonts w:ascii="Times LatRus" w:hAnsi="Cambria Math" w:cs="Arial"/>
                            <w:sz w:val="22"/>
                            <w:szCs w:val="22"/>
                            <w:lang w:val="en-US"/>
                          </w:rPr>
                          <m:t>ℏ</m:t>
                        </m:r>
                      </m:e>
                      <m:sup>
                        <m:r>
                          <w:rPr>
                            <w:rFonts w:ascii="Cambria Math" w:hAnsi="Times LatRus" w:cs="Arial"/>
                            <w:sz w:val="22"/>
                            <w:szCs w:val="22"/>
                            <w:lang w:val="en-US"/>
                          </w:rPr>
                          <m:t>2</m:t>
                        </m:r>
                      </m:sup>
                    </m:sSup>
                  </m:num>
                  <m:den>
                    <m:r>
                      <w:rPr>
                        <w:rFonts w:ascii="Cambria Math" w:hAnsi="Times LatRus" w:cs="Arial"/>
                        <w:sz w:val="22"/>
                        <w:szCs w:val="22"/>
                        <w:lang w:val="en-US"/>
                      </w:rPr>
                      <m:t>2</m:t>
                    </m:r>
                    <m:sSup>
                      <m:sSupPr>
                        <m:ctrlPr>
                          <w:rPr>
                            <w:rFonts w:ascii="Cambria Math" w:hAnsi="Times LatRus" w:cs="Arial"/>
                            <w:i/>
                            <w:sz w:val="22"/>
                            <w:szCs w:val="22"/>
                            <w:lang w:val="en-US"/>
                          </w:rPr>
                        </m:ctrlPr>
                      </m:sSupPr>
                      <m:e>
                        <m:r>
                          <w:rPr>
                            <w:rFonts w:ascii="Cambria Math" w:hAnsi="Cambria Math" w:cs="Arial"/>
                            <w:sz w:val="22"/>
                            <w:szCs w:val="22"/>
                            <w:lang w:val="en-US"/>
                          </w:rPr>
                          <m:t>μ</m:t>
                        </m:r>
                      </m:e>
                      <m:sup>
                        <m:r>
                          <w:rPr>
                            <w:rFonts w:ascii="Times LatRus" w:hAnsi="Cambria Math" w:cs="Arial"/>
                            <w:sz w:val="22"/>
                            <w:szCs w:val="22"/>
                            <w:lang w:val="en-US"/>
                          </w:rPr>
                          <m:t>*</m:t>
                        </m:r>
                      </m:sup>
                    </m:sSup>
                  </m:den>
                </m:f>
                <m:sSubSup>
                  <m:sSubSupPr>
                    <m:ctrlPr>
                      <w:rPr>
                        <w:rFonts w:ascii="Cambria Math" w:hAnsi="Times LatRus" w:cs="Arial"/>
                        <w:i/>
                        <w:sz w:val="22"/>
                        <w:szCs w:val="22"/>
                        <w:lang w:val="en-US"/>
                      </w:rPr>
                    </m:ctrlPr>
                  </m:sSubSupPr>
                  <m:e>
                    <m:r>
                      <m:rPr>
                        <m:sty m:val="p"/>
                      </m:rPr>
                      <w:rPr>
                        <w:rFonts w:ascii="Cambria Math" w:hAnsi="Cambria Math" w:cs="Arial"/>
                        <w:sz w:val="22"/>
                        <w:szCs w:val="22"/>
                        <w:lang w:val="en-US"/>
                      </w:rPr>
                      <m:t>∇</m:t>
                    </m:r>
                  </m:e>
                  <m:sub>
                    <m:r>
                      <w:rPr>
                        <w:rFonts w:ascii="Cambria Math" w:hAnsi="Cambria Math" w:cs="Arial"/>
                        <w:sz w:val="22"/>
                        <w:szCs w:val="22"/>
                        <w:lang w:val="en-US"/>
                      </w:rPr>
                      <m:t>r</m:t>
                    </m:r>
                  </m:sub>
                  <m:sup>
                    <m:r>
                      <w:rPr>
                        <w:rFonts w:ascii="Cambria Math" w:hAnsi="Times LatRus" w:cs="Arial"/>
                        <w:sz w:val="22"/>
                        <w:szCs w:val="22"/>
                        <w:lang w:val="en-US"/>
                      </w:rPr>
                      <m:t>2</m:t>
                    </m:r>
                  </m:sup>
                </m:sSubSup>
                <m:r>
                  <w:rPr>
                    <w:rFonts w:ascii="Times LatRus" w:hAnsi="Cambria Math" w:cs="Arial"/>
                    <w:sz w:val="22"/>
                    <w:szCs w:val="22"/>
                    <w:lang w:val="en-US"/>
                  </w:rPr>
                  <m:t>-</m:t>
                </m:r>
                <m:f>
                  <m:fPr>
                    <m:ctrlPr>
                      <w:rPr>
                        <w:rFonts w:ascii="Cambria Math" w:hAnsi="Times LatRus" w:cs="Arial"/>
                        <w:i/>
                        <w:sz w:val="22"/>
                        <w:szCs w:val="22"/>
                        <w:lang w:val="en-US"/>
                      </w:rPr>
                    </m:ctrlPr>
                  </m:fPr>
                  <m:num>
                    <m:sSup>
                      <m:sSupPr>
                        <m:ctrlPr>
                          <w:rPr>
                            <w:rFonts w:ascii="Cambria Math" w:hAnsi="Times LatRus" w:cs="Arial"/>
                            <w:i/>
                            <w:sz w:val="22"/>
                            <w:szCs w:val="22"/>
                            <w:lang w:val="en-US"/>
                          </w:rPr>
                        </m:ctrlPr>
                      </m:sSupPr>
                      <m:e>
                        <m:r>
                          <w:rPr>
                            <w:rFonts w:ascii="Cambria Math" w:hAnsi="Cambria Math" w:cs="Arial"/>
                            <w:sz w:val="22"/>
                            <w:szCs w:val="22"/>
                            <w:lang w:val="en-US"/>
                          </w:rPr>
                          <m:t>e</m:t>
                        </m:r>
                      </m:e>
                      <m:sup>
                        <m:r>
                          <w:rPr>
                            <w:rFonts w:ascii="Cambria Math" w:hAnsi="Times LatRus" w:cs="Arial"/>
                            <w:sz w:val="22"/>
                            <w:szCs w:val="22"/>
                            <w:lang w:val="en-US"/>
                          </w:rPr>
                          <m:t>2</m:t>
                        </m:r>
                      </m:sup>
                    </m:sSup>
                  </m:num>
                  <m:den>
                    <m:r>
                      <m:rPr>
                        <m:scr m:val="script"/>
                      </m:rPr>
                      <w:rPr>
                        <w:rFonts w:ascii="Times LatRus" w:hAnsi="Cambria Math" w:cs="Arial"/>
                        <w:sz w:val="22"/>
                        <w:szCs w:val="22"/>
                        <w:lang w:val="en-US"/>
                      </w:rPr>
                      <m:t>E</m:t>
                    </m:r>
                    <m:r>
                      <w:rPr>
                        <w:rFonts w:ascii="Cambria Math" w:hAnsi="Cambria Math" w:cs="Arial"/>
                        <w:sz w:val="22"/>
                        <w:szCs w:val="22"/>
                        <w:lang w:val="en-US"/>
                      </w:rPr>
                      <m:t>r</m:t>
                    </m:r>
                  </m:den>
                </m:f>
              </m:e>
            </m:d>
            <m:sSub>
              <m:sSubPr>
                <m:ctrlPr>
                  <w:rPr>
                    <w:rFonts w:ascii="Cambria Math" w:hAnsi="Times LatRus" w:cs="Arial"/>
                    <w:i/>
                    <w:sz w:val="22"/>
                    <w:szCs w:val="22"/>
                    <w:lang w:val="en-US"/>
                  </w:rPr>
                </m:ctrlPr>
              </m:sSubPr>
              <m:e>
                <m:r>
                  <w:rPr>
                    <w:rFonts w:ascii="Cambria Math" w:hAnsi="Cambria Math" w:cs="Arial"/>
                    <w:sz w:val="22"/>
                    <w:szCs w:val="22"/>
                    <w:lang w:val="en-US"/>
                  </w:rPr>
                  <m:t>f</m:t>
                </m:r>
              </m:e>
              <m:sub>
                <m:r>
                  <w:rPr>
                    <w:rFonts w:ascii="Cambria Math" w:hAnsi="Times LatRus" w:cs="Arial"/>
                    <w:sz w:val="22"/>
                    <w:szCs w:val="22"/>
                    <w:lang w:val="en-US"/>
                  </w:rPr>
                  <m:t>0</m:t>
                </m:r>
              </m:sub>
            </m:sSub>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r>
              <w:rPr>
                <w:rFonts w:ascii="Cambria Math" w:hAnsi="Cambria Math" w:cs="Arial"/>
                <w:sz w:val="22"/>
                <w:szCs w:val="22"/>
                <w:lang w:val="en-US"/>
              </w:rPr>
              <m:t>d</m:t>
            </m:r>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r>
              <w:rPr>
                <w:rFonts w:ascii="Times LatRus" w:hAnsi="Cambria Math" w:cs="Arial"/>
                <w:sz w:val="22"/>
                <w:szCs w:val="22"/>
                <w:lang w:val="en-US"/>
              </w:rPr>
              <m:t>-</m:t>
            </m:r>
            <m:f>
              <m:fPr>
                <m:ctrlPr>
                  <w:rPr>
                    <w:rFonts w:ascii="Cambria Math" w:hAnsi="Times LatRus" w:cs="Arial"/>
                    <w:i/>
                    <w:sz w:val="22"/>
                    <w:szCs w:val="22"/>
                    <w:lang w:val="en-US"/>
                  </w:rPr>
                </m:ctrlPr>
              </m:fPr>
              <m:num>
                <m:sSup>
                  <m:sSupPr>
                    <m:ctrlPr>
                      <w:rPr>
                        <w:rFonts w:ascii="Cambria Math" w:hAnsi="Times LatRus" w:cs="Arial"/>
                        <w:i/>
                        <w:sz w:val="22"/>
                        <w:szCs w:val="22"/>
                        <w:lang w:val="en-US"/>
                      </w:rPr>
                    </m:ctrlPr>
                  </m:sSupPr>
                  <m:e>
                    <m:r>
                      <w:rPr>
                        <w:rFonts w:ascii="Times LatRus" w:hAnsi="Cambria Math" w:cs="Arial"/>
                        <w:sz w:val="22"/>
                        <w:szCs w:val="22"/>
                        <w:lang w:val="en-US"/>
                      </w:rPr>
                      <m:t>ℏ</m:t>
                    </m:r>
                  </m:e>
                  <m:sup>
                    <m:r>
                      <w:rPr>
                        <w:rFonts w:ascii="Cambria Math" w:hAnsi="Times LatRus" w:cs="Arial"/>
                        <w:sz w:val="22"/>
                        <w:szCs w:val="22"/>
                        <w:lang w:val="en-US"/>
                      </w:rPr>
                      <m:t>2</m:t>
                    </m:r>
                  </m:sup>
                </m:sSup>
              </m:num>
              <m:den>
                <m:r>
                  <w:rPr>
                    <w:rFonts w:ascii="Cambria Math" w:hAnsi="Times LatRus" w:cs="Arial"/>
                    <w:sz w:val="22"/>
                    <w:szCs w:val="22"/>
                    <w:lang w:val="en-US"/>
                  </w:rPr>
                  <m:t>2</m:t>
                </m:r>
                <m:sSup>
                  <m:sSupPr>
                    <m:ctrlPr>
                      <w:rPr>
                        <w:rFonts w:ascii="Cambria Math" w:hAnsi="Times LatRus" w:cs="Arial"/>
                        <w:i/>
                        <w:sz w:val="22"/>
                        <w:szCs w:val="22"/>
                        <w:lang w:val="en-US"/>
                      </w:rPr>
                    </m:ctrlPr>
                  </m:sSupPr>
                  <m:e>
                    <m:r>
                      <w:rPr>
                        <w:rFonts w:ascii="Cambria Math" w:hAnsi="Cambria Math" w:cs="Arial"/>
                        <w:sz w:val="22"/>
                        <w:szCs w:val="22"/>
                        <w:lang w:val="en-US"/>
                      </w:rPr>
                      <m:t>M</m:t>
                    </m:r>
                  </m:e>
                  <m:sup>
                    <m:r>
                      <w:rPr>
                        <w:rFonts w:ascii="Times LatRus" w:hAnsi="Cambria Math" w:cs="Arial"/>
                        <w:sz w:val="22"/>
                        <w:szCs w:val="22"/>
                        <w:lang w:val="en-US"/>
                      </w:rPr>
                      <m:t>*</m:t>
                    </m:r>
                  </m:sup>
                </m:sSup>
              </m:den>
            </m:f>
            <m:sSubSup>
              <m:sSubSupPr>
                <m:ctrlPr>
                  <w:rPr>
                    <w:rFonts w:ascii="Cambria Math" w:hAnsi="Times LatRus" w:cs="Arial"/>
                    <w:i/>
                    <w:sz w:val="22"/>
                    <w:szCs w:val="22"/>
                    <w:lang w:val="en-US"/>
                  </w:rPr>
                </m:ctrlPr>
              </m:sSubSupPr>
              <m:e>
                <m:r>
                  <m:rPr>
                    <m:sty m:val="p"/>
                  </m:rPr>
                  <w:rPr>
                    <w:rFonts w:ascii="Cambria Math" w:hAnsi="Cambria Math" w:cs="Arial"/>
                    <w:sz w:val="22"/>
                    <w:szCs w:val="22"/>
                    <w:lang w:val="en-US"/>
                  </w:rPr>
                  <m:t>∇</m:t>
                </m:r>
              </m:e>
              <m:sub>
                <m:r>
                  <w:rPr>
                    <w:rFonts w:ascii="Cambria Math" w:hAnsi="Cambria Math" w:cs="Arial"/>
                    <w:sz w:val="22"/>
                    <w:szCs w:val="22"/>
                    <w:lang w:val="en-US"/>
                  </w:rPr>
                  <m:t>R</m:t>
                </m:r>
              </m:sub>
              <m:sup>
                <m:r>
                  <w:rPr>
                    <w:rFonts w:ascii="Cambria Math" w:hAnsi="Times LatRus" w:cs="Arial"/>
                    <w:sz w:val="22"/>
                    <w:szCs w:val="22"/>
                    <w:lang w:val="en-US"/>
                  </w:rPr>
                  <m:t>2</m:t>
                </m:r>
              </m:sup>
            </m:sSubSup>
            <m:sSub>
              <m:sSubPr>
                <m:ctrlPr>
                  <w:rPr>
                    <w:rFonts w:ascii="Cambria Math" w:hAnsi="Times LatRus" w:cs="Arial"/>
                    <w:i/>
                    <w:sz w:val="22"/>
                    <w:szCs w:val="22"/>
                    <w:lang w:val="en-US"/>
                  </w:rPr>
                </m:ctrlPr>
              </m:sSubPr>
              <m:e>
                <m:r>
                  <w:rPr>
                    <w:rFonts w:ascii="Cambria Math" w:hAnsi="Cambria Math" w:cs="Arial"/>
                    <w:sz w:val="22"/>
                    <w:szCs w:val="22"/>
                    <w:lang w:val="en-US"/>
                  </w:rPr>
                  <m:t>A</m:t>
                </m:r>
              </m:e>
              <m:sub>
                <m:r>
                  <w:rPr>
                    <w:rFonts w:ascii="Cambria Math" w:hAnsi="Times LatRus" w:cs="Arial"/>
                    <w:sz w:val="22"/>
                    <w:szCs w:val="22"/>
                    <w:lang w:val="en-US"/>
                  </w:rPr>
                  <m:t>0</m:t>
                </m:r>
              </m:sub>
            </m:sSub>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r>
              <w:rPr>
                <w:rFonts w:ascii="Cambria Math" w:hAnsi="Times LatRus" w:cs="Arial"/>
                <w:sz w:val="22"/>
                <w:szCs w:val="22"/>
                <w:lang w:val="en-US"/>
              </w:rPr>
              <m:t>=</m:t>
            </m:r>
            <m:r>
              <w:rPr>
                <w:rFonts w:ascii="Cambria Math" w:hAnsi="Cambria Math" w:cs="Arial"/>
                <w:sz w:val="22"/>
                <w:szCs w:val="22"/>
                <w:lang w:val="en-US"/>
              </w:rPr>
              <m:t>E</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sSub>
              <m:sSubPr>
                <m:ctrlPr>
                  <w:rPr>
                    <w:rFonts w:ascii="Cambria Math" w:hAnsi="Times LatRus" w:cs="Arial"/>
                    <w:i/>
                    <w:sz w:val="22"/>
                    <w:szCs w:val="22"/>
                    <w:lang w:val="en-US"/>
                  </w:rPr>
                </m:ctrlPr>
              </m:sSubPr>
              <m:e>
                <m:r>
                  <w:rPr>
                    <w:rFonts w:ascii="Cambria Math" w:hAnsi="Cambria Math" w:cs="Arial"/>
                    <w:sz w:val="22"/>
                    <w:szCs w:val="22"/>
                    <w:lang w:val="en-US"/>
                  </w:rPr>
                  <m:t>M</m:t>
                </m:r>
              </m:e>
              <m:sub>
                <m:r>
                  <w:rPr>
                    <w:rFonts w:ascii="Cambria Math" w:hAnsi="Times LatRus" w:cs="Arial"/>
                    <w:sz w:val="22"/>
                    <w:szCs w:val="22"/>
                    <w:lang w:val="en-US"/>
                  </w:rPr>
                  <m:t>0</m:t>
                </m:r>
              </m:sub>
            </m:sSub>
          </m:e>
        </m:nary>
        <m:sSubSup>
          <m:sSubSupPr>
            <m:ctrlPr>
              <w:rPr>
                <w:rFonts w:ascii="Cambria Math" w:hAnsi="Times LatRus" w:cs="Arial"/>
                <w:i/>
                <w:sz w:val="22"/>
                <w:szCs w:val="22"/>
                <w:lang w:val="en-US"/>
              </w:rPr>
            </m:ctrlPr>
          </m:sSubSupPr>
          <m:e>
            <m:r>
              <w:rPr>
                <w:rFonts w:ascii="Cambria Math" w:hAnsi="Cambria Math" w:cs="Arial"/>
                <w:sz w:val="22"/>
                <w:szCs w:val="22"/>
                <w:lang w:val="en-US"/>
              </w:rPr>
              <m:t>f</m:t>
            </m:r>
          </m:e>
          <m:sub>
            <m:r>
              <w:rPr>
                <w:rFonts w:ascii="Cambria Math" w:hAnsi="Times LatRus" w:cs="Arial"/>
                <w:sz w:val="22"/>
                <w:szCs w:val="22"/>
                <w:lang w:val="en-US"/>
              </w:rPr>
              <m:t>0</m:t>
            </m:r>
          </m:sub>
          <m:sup>
            <m:r>
              <w:rPr>
                <w:rFonts w:ascii="Times LatRus" w:hAnsi="Cambria Math" w:cs="Arial"/>
                <w:sz w:val="22"/>
                <w:szCs w:val="22"/>
                <w:lang w:val="en-US"/>
              </w:rPr>
              <m:t>*</m:t>
            </m:r>
          </m:sup>
        </m:sSubSup>
        <m:d>
          <m:dPr>
            <m:ctrlPr>
              <w:rPr>
                <w:rFonts w:ascii="Cambria Math" w:hAnsi="Times LatRus" w:cs="Arial"/>
                <w:i/>
                <w:sz w:val="22"/>
                <w:szCs w:val="22"/>
                <w:lang w:val="en-US"/>
              </w:rPr>
            </m:ctrlPr>
          </m:dPr>
          <m:e>
            <m:r>
              <w:rPr>
                <w:rFonts w:ascii="Cambria Math" w:hAnsi="Times LatRus" w:cs="Arial"/>
                <w:sz w:val="22"/>
                <w:szCs w:val="22"/>
                <w:lang w:val="en-US"/>
              </w:rPr>
              <m:t>0</m:t>
            </m:r>
          </m:e>
        </m:d>
      </m:oMath>
      <w:r w:rsidR="00420D1E" w:rsidRPr="00566E03">
        <w:rPr>
          <w:rFonts w:ascii="Times LatRus" w:hAnsi="Times LatRus" w:cs="Arial"/>
          <w:sz w:val="22"/>
          <w:szCs w:val="22"/>
          <w:lang w:val="en-US"/>
        </w:rPr>
        <w:t xml:space="preserve"> </w:t>
      </w:r>
      <w:r w:rsidRPr="00566E03">
        <w:rPr>
          <w:rFonts w:ascii="Times LatRus" w:hAnsi="Times LatRus" w:cs="Arial"/>
          <w:sz w:val="22"/>
          <w:szCs w:val="22"/>
          <w:lang w:val="en-US"/>
        </w:rPr>
        <w:t xml:space="preserve">     </w:t>
      </w:r>
      <w:r w:rsidR="00420D1E" w:rsidRPr="00566E03">
        <w:rPr>
          <w:rFonts w:ascii="Times LatRus" w:hAnsi="Times LatRus" w:cs="Arial"/>
          <w:sz w:val="22"/>
          <w:szCs w:val="22"/>
          <w:lang w:val="en-US"/>
        </w:rPr>
        <w:t xml:space="preserve">  (27)</w:t>
      </w:r>
      <w:r w:rsidR="00420D1E" w:rsidRPr="00566E03">
        <w:rPr>
          <w:rFonts w:ascii="Times LatRus" w:hAnsi="Times LatRus" w:cs="Arial"/>
          <w:sz w:val="22"/>
          <w:szCs w:val="22"/>
          <w:lang w:val="en-US"/>
        </w:rPr>
        <w:tab/>
      </w:r>
    </w:p>
    <w:p w:rsidR="00420D1E" w:rsidRPr="00566E03" w:rsidRDefault="000513F3" w:rsidP="00420D1E">
      <w:pPr>
        <w:ind w:left="708" w:firstLine="708"/>
        <w:jc w:val="both"/>
        <w:rPr>
          <w:rFonts w:ascii="Times LatRus" w:hAnsi="Times LatRus" w:cs="Arial"/>
          <w:sz w:val="22"/>
          <w:szCs w:val="22"/>
          <w:lang w:val="en-US"/>
        </w:rPr>
      </w:pPr>
      <w:r w:rsidRPr="00566E03">
        <w:rPr>
          <w:rFonts w:ascii="Times LatRus" w:hAnsi="Times LatRus" w:cs="Arial"/>
          <w:sz w:val="22"/>
          <w:szCs w:val="22"/>
          <w:lang w:val="en-US"/>
        </w:rPr>
        <w:t xml:space="preserve">           </w:t>
      </w:r>
      <w:r w:rsidR="00420D1E" w:rsidRPr="00566E03">
        <w:rPr>
          <w:rFonts w:ascii="Times LatRus" w:hAnsi="Times LatRus" w:cs="Arial"/>
          <w:sz w:val="22"/>
          <w:szCs w:val="22"/>
          <w:lang w:val="en-US"/>
        </w:rPr>
        <w:t xml:space="preserve">Ò. å  </w:t>
      </w:r>
      <m:oMath>
        <m:d>
          <m:dPr>
            <m:ctrlPr>
              <w:rPr>
                <w:rFonts w:ascii="Cambria Math" w:hAnsi="Times LatRus" w:cs="Arial"/>
                <w:i/>
                <w:sz w:val="22"/>
                <w:szCs w:val="22"/>
                <w:lang w:val="en-US"/>
              </w:rPr>
            </m:ctrlPr>
          </m:dPr>
          <m:e>
            <m:sSub>
              <m:sSubPr>
                <m:ctrlPr>
                  <w:rPr>
                    <w:rFonts w:ascii="Cambria Math" w:hAnsi="Times LatRus" w:cs="Arial"/>
                    <w:i/>
                    <w:sz w:val="22"/>
                    <w:szCs w:val="22"/>
                    <w:lang w:val="en-US"/>
                  </w:rPr>
                </m:ctrlPr>
              </m:sSubPr>
              <m:e>
                <m:r>
                  <w:rPr>
                    <w:rFonts w:ascii="Cambria Math" w:hAnsi="Cambria Math" w:cs="Arial"/>
                    <w:sz w:val="22"/>
                    <w:szCs w:val="22"/>
                    <w:lang w:val="en-US"/>
                  </w:rPr>
                  <m:t>E</m:t>
                </m:r>
              </m:e>
              <m:sub>
                <m:r>
                  <w:rPr>
                    <w:rFonts w:ascii="Cambria Math" w:hAnsi="Cambria Math" w:cs="Arial"/>
                    <w:sz w:val="22"/>
                    <w:szCs w:val="22"/>
                    <w:lang w:val="en-US"/>
                  </w:rPr>
                  <m:t>g</m:t>
                </m:r>
              </m:sub>
            </m:sSub>
            <m:r>
              <w:rPr>
                <w:rFonts w:ascii="Times LatRus" w:hAnsi="Cambria Math" w:cs="Arial"/>
                <w:sz w:val="22"/>
                <w:szCs w:val="22"/>
                <w:lang w:val="en-US"/>
              </w:rPr>
              <m:t>-ℏ</m:t>
            </m:r>
            <m:r>
              <w:rPr>
                <w:rFonts w:ascii="Cambria Math" w:hAnsi="Cambria Math" w:cs="Arial"/>
                <w:sz w:val="22"/>
                <w:szCs w:val="22"/>
                <w:lang w:val="en-US"/>
              </w:rPr>
              <m:t>ω</m:t>
            </m:r>
            <m:r>
              <w:rPr>
                <w:rFonts w:ascii="Cambria Math" w:hAnsi="Times LatRus" w:cs="Arial"/>
                <w:sz w:val="22"/>
                <w:szCs w:val="22"/>
                <w:lang w:val="en-US"/>
              </w:rPr>
              <m:t>+</m:t>
            </m:r>
            <m:sSub>
              <m:sSubPr>
                <m:ctrlPr>
                  <w:rPr>
                    <w:rFonts w:ascii="Cambria Math" w:hAnsi="Times LatRus" w:cs="Arial"/>
                    <w:i/>
                    <w:sz w:val="22"/>
                    <w:szCs w:val="22"/>
                    <w:lang w:val="en-US"/>
                  </w:rPr>
                </m:ctrlPr>
              </m:sSubPr>
              <m:e>
                <m:r>
                  <m:rPr>
                    <m:scr m:val="script"/>
                  </m:rPr>
                  <w:rPr>
                    <w:rFonts w:ascii="Times LatRus" w:hAnsi="Cambria Math" w:cs="Arial"/>
                    <w:sz w:val="22"/>
                    <w:szCs w:val="22"/>
                    <w:lang w:val="en-US"/>
                  </w:rPr>
                  <m:t>E</m:t>
                </m:r>
              </m:e>
              <m:sub>
                <m:r>
                  <w:rPr>
                    <w:rFonts w:ascii="Cambria Math" w:hAnsi="Times LatRus" w:cs="Arial"/>
                    <w:sz w:val="22"/>
                    <w:szCs w:val="22"/>
                    <w:lang w:val="en-US"/>
                  </w:rPr>
                  <m:t>0</m:t>
                </m:r>
              </m:sub>
            </m:sSub>
          </m:e>
        </m:d>
        <m:sSub>
          <m:sSubPr>
            <m:ctrlPr>
              <w:rPr>
                <w:rFonts w:ascii="Cambria Math" w:hAnsi="Times LatRus" w:cs="Arial"/>
                <w:i/>
                <w:sz w:val="22"/>
                <w:szCs w:val="22"/>
                <w:lang w:val="en-US"/>
              </w:rPr>
            </m:ctrlPr>
          </m:sSubPr>
          <m:e>
            <m:r>
              <w:rPr>
                <w:rFonts w:ascii="Cambria Math" w:hAnsi="Cambria Math" w:cs="Arial"/>
                <w:sz w:val="22"/>
                <w:szCs w:val="22"/>
                <w:lang w:val="en-US"/>
              </w:rPr>
              <m:t>A</m:t>
            </m:r>
          </m:e>
          <m:sub>
            <m:r>
              <w:rPr>
                <w:rFonts w:ascii="Cambria Math" w:hAnsi="Times LatRus" w:cs="Arial"/>
                <w:sz w:val="22"/>
                <w:szCs w:val="22"/>
                <w:lang w:val="en-US"/>
              </w:rPr>
              <m:t>0</m:t>
            </m:r>
          </m:sub>
        </m:sSub>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r>
          <w:rPr>
            <w:rFonts w:ascii="Times LatRus" w:hAnsi="Cambria Math" w:cs="Arial"/>
            <w:sz w:val="22"/>
            <w:szCs w:val="22"/>
            <w:lang w:val="en-US"/>
          </w:rPr>
          <m:t>-</m:t>
        </m:r>
        <m:f>
          <m:fPr>
            <m:ctrlPr>
              <w:rPr>
                <w:rFonts w:ascii="Cambria Math" w:hAnsi="Times LatRus" w:cs="Arial"/>
                <w:i/>
                <w:sz w:val="22"/>
                <w:szCs w:val="22"/>
                <w:lang w:val="en-US"/>
              </w:rPr>
            </m:ctrlPr>
          </m:fPr>
          <m:num>
            <m:sSup>
              <m:sSupPr>
                <m:ctrlPr>
                  <w:rPr>
                    <w:rFonts w:ascii="Cambria Math" w:hAnsi="Times LatRus" w:cs="Arial"/>
                    <w:i/>
                    <w:sz w:val="22"/>
                    <w:szCs w:val="22"/>
                    <w:lang w:val="en-US"/>
                  </w:rPr>
                </m:ctrlPr>
              </m:sSupPr>
              <m:e>
                <m:r>
                  <w:rPr>
                    <w:rFonts w:ascii="Times LatRus" w:hAnsi="Cambria Math" w:cs="Arial"/>
                    <w:sz w:val="22"/>
                    <w:szCs w:val="22"/>
                    <w:lang w:val="en-US"/>
                  </w:rPr>
                  <m:t>ℏ</m:t>
                </m:r>
              </m:e>
              <m:sup>
                <m:r>
                  <w:rPr>
                    <w:rFonts w:ascii="Cambria Math" w:hAnsi="Times LatRus" w:cs="Arial"/>
                    <w:sz w:val="22"/>
                    <w:szCs w:val="22"/>
                    <w:lang w:val="en-US"/>
                  </w:rPr>
                  <m:t>2</m:t>
                </m:r>
              </m:sup>
            </m:sSup>
          </m:num>
          <m:den>
            <m:r>
              <w:rPr>
                <w:rFonts w:ascii="Cambria Math" w:hAnsi="Times LatRus" w:cs="Arial"/>
                <w:sz w:val="22"/>
                <w:szCs w:val="22"/>
                <w:lang w:val="en-US"/>
              </w:rPr>
              <m:t>2</m:t>
            </m:r>
            <m:sSup>
              <m:sSupPr>
                <m:ctrlPr>
                  <w:rPr>
                    <w:rFonts w:ascii="Cambria Math" w:hAnsi="Times LatRus" w:cs="Arial"/>
                    <w:i/>
                    <w:sz w:val="22"/>
                    <w:szCs w:val="22"/>
                    <w:lang w:val="en-US"/>
                  </w:rPr>
                </m:ctrlPr>
              </m:sSupPr>
              <m:e>
                <m:r>
                  <w:rPr>
                    <w:rFonts w:ascii="Cambria Math" w:hAnsi="Cambria Math" w:cs="Arial"/>
                    <w:sz w:val="22"/>
                    <w:szCs w:val="22"/>
                    <w:lang w:val="en-US"/>
                  </w:rPr>
                  <m:t>M</m:t>
                </m:r>
              </m:e>
              <m:sup>
                <m:r>
                  <w:rPr>
                    <w:rFonts w:ascii="Times LatRus" w:hAnsi="Cambria Math" w:cs="Arial"/>
                    <w:sz w:val="22"/>
                    <w:szCs w:val="22"/>
                    <w:lang w:val="en-US"/>
                  </w:rPr>
                  <m:t>*</m:t>
                </m:r>
              </m:sup>
            </m:sSup>
          </m:den>
        </m:f>
        <m:sSubSup>
          <m:sSubSupPr>
            <m:ctrlPr>
              <w:rPr>
                <w:rFonts w:ascii="Cambria Math" w:hAnsi="Times LatRus" w:cs="Arial"/>
                <w:i/>
                <w:sz w:val="22"/>
                <w:szCs w:val="22"/>
                <w:lang w:val="en-US"/>
              </w:rPr>
            </m:ctrlPr>
          </m:sSubSupPr>
          <m:e>
            <m:r>
              <m:rPr>
                <m:sty m:val="p"/>
              </m:rPr>
              <w:rPr>
                <w:rFonts w:ascii="Cambria Math" w:hAnsi="Cambria Math" w:cs="Arial"/>
                <w:sz w:val="22"/>
                <w:szCs w:val="22"/>
                <w:lang w:val="en-US"/>
              </w:rPr>
              <m:t>∇</m:t>
            </m:r>
          </m:e>
          <m:sub>
            <m:r>
              <w:rPr>
                <w:rFonts w:ascii="Cambria Math" w:hAnsi="Cambria Math" w:cs="Arial"/>
                <w:sz w:val="22"/>
                <w:szCs w:val="22"/>
                <w:lang w:val="en-US"/>
              </w:rPr>
              <m:t>R</m:t>
            </m:r>
          </m:sub>
          <m:sup>
            <m:r>
              <w:rPr>
                <w:rFonts w:ascii="Cambria Math" w:hAnsi="Times LatRus" w:cs="Arial"/>
                <w:sz w:val="22"/>
                <w:szCs w:val="22"/>
                <w:lang w:val="en-US"/>
              </w:rPr>
              <m:t>2</m:t>
            </m:r>
          </m:sup>
        </m:sSubSup>
        <m:sSub>
          <m:sSubPr>
            <m:ctrlPr>
              <w:rPr>
                <w:rFonts w:ascii="Cambria Math" w:hAnsi="Times LatRus" w:cs="Arial"/>
                <w:i/>
                <w:sz w:val="22"/>
                <w:szCs w:val="22"/>
                <w:lang w:val="en-US"/>
              </w:rPr>
            </m:ctrlPr>
          </m:sSubPr>
          <m:e>
            <m:r>
              <w:rPr>
                <w:rFonts w:ascii="Cambria Math" w:hAnsi="Cambria Math" w:cs="Arial"/>
                <w:sz w:val="22"/>
                <w:szCs w:val="22"/>
                <w:lang w:val="en-US"/>
              </w:rPr>
              <m:t>A</m:t>
            </m:r>
          </m:e>
          <m:sub>
            <m:r>
              <w:rPr>
                <w:rFonts w:ascii="Cambria Math" w:hAnsi="Times LatRus" w:cs="Arial"/>
                <w:sz w:val="22"/>
                <w:szCs w:val="22"/>
                <w:lang w:val="en-US"/>
              </w:rPr>
              <m:t>0</m:t>
            </m:r>
          </m:sub>
        </m:sSub>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r>
          <w:rPr>
            <w:rFonts w:ascii="Cambria Math" w:hAnsi="Times LatRus" w:cs="Arial"/>
            <w:sz w:val="22"/>
            <w:szCs w:val="22"/>
            <w:lang w:val="en-US"/>
          </w:rPr>
          <m:t>=</m:t>
        </m:r>
        <m:r>
          <w:rPr>
            <w:rFonts w:ascii="Cambria Math" w:hAnsi="Cambria Math" w:cs="Arial"/>
            <w:sz w:val="22"/>
            <w:szCs w:val="22"/>
            <w:lang w:val="en-US"/>
          </w:rPr>
          <m:t>E</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sSub>
          <m:sSubPr>
            <m:ctrlPr>
              <w:rPr>
                <w:rFonts w:ascii="Cambria Math" w:hAnsi="Times LatRus" w:cs="Arial"/>
                <w:i/>
                <w:sz w:val="22"/>
                <w:szCs w:val="22"/>
                <w:lang w:val="en-US"/>
              </w:rPr>
            </m:ctrlPr>
          </m:sSubPr>
          <m:e>
            <m:r>
              <w:rPr>
                <w:rFonts w:ascii="Cambria Math" w:hAnsi="Cambria Math" w:cs="Arial"/>
                <w:sz w:val="22"/>
                <w:szCs w:val="22"/>
                <w:lang w:val="en-US"/>
              </w:rPr>
              <m:t>M</m:t>
            </m:r>
          </m:e>
          <m:sub>
            <m:r>
              <w:rPr>
                <w:rFonts w:ascii="Cambria Math" w:hAnsi="Times LatRus" w:cs="Arial"/>
                <w:sz w:val="22"/>
                <w:szCs w:val="22"/>
                <w:lang w:val="en-US"/>
              </w:rPr>
              <m:t>0</m:t>
            </m:r>
          </m:sub>
        </m:sSub>
        <m:sSubSup>
          <m:sSubSupPr>
            <m:ctrlPr>
              <w:rPr>
                <w:rFonts w:ascii="Cambria Math" w:hAnsi="Times LatRus" w:cs="Arial"/>
                <w:i/>
                <w:sz w:val="22"/>
                <w:szCs w:val="22"/>
                <w:lang w:val="en-US"/>
              </w:rPr>
            </m:ctrlPr>
          </m:sSubSupPr>
          <m:e>
            <m:r>
              <w:rPr>
                <w:rFonts w:ascii="Cambria Math" w:hAnsi="Cambria Math" w:cs="Arial"/>
                <w:sz w:val="22"/>
                <w:szCs w:val="22"/>
                <w:lang w:val="en-US"/>
              </w:rPr>
              <m:t>f</m:t>
            </m:r>
          </m:e>
          <m:sub>
            <m:r>
              <w:rPr>
                <w:rFonts w:ascii="Cambria Math" w:hAnsi="Times LatRus" w:cs="Arial"/>
                <w:sz w:val="22"/>
                <w:szCs w:val="22"/>
                <w:lang w:val="en-US"/>
              </w:rPr>
              <m:t>0</m:t>
            </m:r>
          </m:sub>
          <m:sup>
            <m:r>
              <w:rPr>
                <w:rFonts w:ascii="Times LatRus" w:hAnsi="Cambria Math" w:cs="Arial"/>
                <w:sz w:val="22"/>
                <w:szCs w:val="22"/>
                <w:lang w:val="en-US"/>
              </w:rPr>
              <m:t>*</m:t>
            </m:r>
          </m:sup>
        </m:sSubSup>
        <m:d>
          <m:dPr>
            <m:ctrlPr>
              <w:rPr>
                <w:rFonts w:ascii="Cambria Math" w:hAnsi="Times LatRus" w:cs="Arial"/>
                <w:i/>
                <w:sz w:val="22"/>
                <w:szCs w:val="22"/>
                <w:lang w:val="en-US"/>
              </w:rPr>
            </m:ctrlPr>
          </m:dPr>
          <m:e>
            <m:r>
              <w:rPr>
                <w:rFonts w:ascii="Cambria Math" w:hAnsi="Times LatRus" w:cs="Arial"/>
                <w:sz w:val="22"/>
                <w:szCs w:val="22"/>
                <w:lang w:val="en-US"/>
              </w:rPr>
              <m:t>0</m:t>
            </m:r>
          </m:e>
        </m:d>
      </m:oMath>
      <w:r w:rsidR="00420D1E" w:rsidRPr="00566E03">
        <w:rPr>
          <w:rFonts w:ascii="Times LatRus" w:hAnsi="Times LatRus" w:cs="Arial"/>
          <w:sz w:val="22"/>
          <w:szCs w:val="22"/>
          <w:lang w:val="en-US"/>
        </w:rPr>
        <w:t xml:space="preserve">  </w:t>
      </w:r>
      <w:r w:rsidR="00420D1E" w:rsidRPr="00566E03">
        <w:rPr>
          <w:rFonts w:ascii="Times LatRus" w:hAnsi="Times LatRus" w:cs="Arial"/>
          <w:sz w:val="22"/>
          <w:szCs w:val="22"/>
          <w:lang w:val="en-US"/>
        </w:rPr>
        <w:tab/>
      </w:r>
      <w:r w:rsidR="00420D1E" w:rsidRPr="00566E03">
        <w:rPr>
          <w:rFonts w:ascii="Times LatRus" w:hAnsi="Times LatRus" w:cs="Arial"/>
          <w:sz w:val="22"/>
          <w:szCs w:val="22"/>
          <w:lang w:val="en-US"/>
        </w:rPr>
        <w:tab/>
        <w:t xml:space="preserve">  </w:t>
      </w:r>
      <w:r w:rsidRPr="00566E03">
        <w:rPr>
          <w:rFonts w:ascii="Times LatRus" w:hAnsi="Times LatRus" w:cs="Arial"/>
          <w:sz w:val="22"/>
          <w:szCs w:val="22"/>
          <w:lang w:val="en-US"/>
        </w:rPr>
        <w:t xml:space="preserve">  </w:t>
      </w:r>
      <w:r w:rsidR="00420D1E" w:rsidRPr="00566E03">
        <w:rPr>
          <w:rFonts w:ascii="Times LatRus" w:hAnsi="Times LatRus" w:cs="Arial"/>
          <w:sz w:val="22"/>
          <w:szCs w:val="22"/>
          <w:lang w:val="en-US"/>
        </w:rPr>
        <w:t xml:space="preserve">(28) </w:t>
      </w:r>
    </w:p>
    <w:p w:rsidR="00420D1E" w:rsidRPr="00566E03"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ãäå</w:t>
      </w:r>
      <w:r w:rsidRPr="00566E03">
        <w:rPr>
          <w:rFonts w:ascii="Times LatRus" w:hAnsi="Times LatRus" w:cs="Arial"/>
          <w:sz w:val="22"/>
          <w:szCs w:val="22"/>
          <w:lang w:val="en-US"/>
        </w:rPr>
        <w:tab/>
        <w:t xml:space="preserve"> </w:t>
      </w:r>
      <m:oMath>
        <m:sSub>
          <m:sSubPr>
            <m:ctrlPr>
              <w:rPr>
                <w:rFonts w:ascii="Cambria Math" w:hAnsi="Times LatRus" w:cs="Arial"/>
                <w:i/>
                <w:sz w:val="22"/>
                <w:szCs w:val="22"/>
                <w:lang w:val="en-US"/>
              </w:rPr>
            </m:ctrlPr>
          </m:sSubPr>
          <m:e>
            <m:r>
              <m:rPr>
                <m:scr m:val="script"/>
              </m:rPr>
              <w:rPr>
                <w:rFonts w:ascii="Times LatRus" w:hAnsi="Cambria Math" w:cs="Arial"/>
                <w:sz w:val="22"/>
                <w:szCs w:val="22"/>
                <w:lang w:val="en-US"/>
              </w:rPr>
              <m:t>E</m:t>
            </m:r>
          </m:e>
          <m:sub>
            <m:r>
              <w:rPr>
                <w:rFonts w:ascii="Cambria Math" w:hAnsi="Times LatRus" w:cs="Arial"/>
                <w:sz w:val="22"/>
                <w:szCs w:val="22"/>
                <w:lang w:val="en-US"/>
              </w:rPr>
              <m:t>0</m:t>
            </m:r>
          </m:sub>
        </m:sSub>
        <m:r>
          <w:rPr>
            <w:rFonts w:ascii="Cambria Math" w:hAnsi="Times LatRus" w:cs="Arial"/>
            <w:sz w:val="22"/>
            <w:szCs w:val="22"/>
            <w:lang w:val="en-US"/>
          </w:rPr>
          <m:t>=</m:t>
        </m:r>
        <m:r>
          <w:rPr>
            <w:rFonts w:ascii="Cambria Math" w:hAnsi="Cambria Math" w:cs="Arial"/>
            <w:sz w:val="22"/>
            <w:szCs w:val="22"/>
            <w:lang w:val="en-US"/>
          </w:rPr>
          <m:t>-</m:t>
        </m:r>
        <m:f>
          <m:fPr>
            <m:ctrlPr>
              <w:rPr>
                <w:rFonts w:ascii="Cambria Math" w:hAnsi="Times LatRus" w:cs="Arial"/>
                <w:i/>
                <w:sz w:val="22"/>
                <w:szCs w:val="22"/>
                <w:lang w:val="en-US"/>
              </w:rPr>
            </m:ctrlPr>
          </m:fPr>
          <m:num>
            <m:sSub>
              <m:sSubPr>
                <m:ctrlPr>
                  <w:rPr>
                    <w:rFonts w:ascii="Cambria Math" w:hAnsi="Times LatRus" w:cs="Arial"/>
                    <w:i/>
                    <w:sz w:val="22"/>
                    <w:szCs w:val="22"/>
                    <w:lang w:val="en-US"/>
                  </w:rPr>
                </m:ctrlPr>
              </m:sSubPr>
              <m:e>
                <m:r>
                  <w:rPr>
                    <w:rFonts w:ascii="Cambria Math" w:hAnsi="Cambria Math" w:cs="Arial"/>
                    <w:sz w:val="22"/>
                    <w:szCs w:val="22"/>
                    <w:lang w:val="en-US"/>
                  </w:rPr>
                  <m:t>m</m:t>
                </m:r>
              </m:e>
              <m:sub>
                <m:r>
                  <w:rPr>
                    <w:rFonts w:ascii="Cambria Math" w:hAnsi="Cambria Math" w:cs="Arial"/>
                    <w:sz w:val="22"/>
                    <w:szCs w:val="22"/>
                    <w:lang w:val="en-US"/>
                  </w:rPr>
                  <m:t>e</m:t>
                </m:r>
              </m:sub>
            </m:sSub>
            <m:sSup>
              <m:sSupPr>
                <m:ctrlPr>
                  <w:rPr>
                    <w:rFonts w:ascii="Cambria Math" w:hAnsi="Times LatRus" w:cs="Arial"/>
                    <w:i/>
                    <w:sz w:val="22"/>
                    <w:szCs w:val="22"/>
                    <w:lang w:val="en-US"/>
                  </w:rPr>
                </m:ctrlPr>
              </m:sSupPr>
              <m:e>
                <m:r>
                  <w:rPr>
                    <w:rFonts w:ascii="Cambria Math" w:hAnsi="Cambria Math" w:cs="Arial"/>
                    <w:sz w:val="22"/>
                    <w:szCs w:val="22"/>
                    <w:lang w:val="en-US"/>
                  </w:rPr>
                  <m:t>e</m:t>
                </m:r>
              </m:e>
              <m:sup>
                <m:r>
                  <w:rPr>
                    <w:rFonts w:ascii="Cambria Math" w:hAnsi="Times LatRus" w:cs="Arial"/>
                    <w:sz w:val="22"/>
                    <w:szCs w:val="22"/>
                    <w:lang w:val="en-US"/>
                  </w:rPr>
                  <m:t>4</m:t>
                </m:r>
              </m:sup>
            </m:sSup>
          </m:num>
          <m:den>
            <m:r>
              <w:rPr>
                <w:rFonts w:ascii="Cambria Math" w:hAnsi="Times LatRus" w:cs="Arial"/>
                <w:sz w:val="22"/>
                <w:szCs w:val="22"/>
                <w:lang w:val="en-US"/>
              </w:rPr>
              <m:t>2</m:t>
            </m:r>
            <m:sSup>
              <m:sSupPr>
                <m:ctrlPr>
                  <w:rPr>
                    <w:rFonts w:ascii="Cambria Math" w:hAnsi="Times LatRus" w:cs="Arial"/>
                    <w:i/>
                    <w:sz w:val="22"/>
                    <w:szCs w:val="22"/>
                    <w:lang w:val="en-US"/>
                  </w:rPr>
                </m:ctrlPr>
              </m:sSupPr>
              <m:e>
                <m:r>
                  <w:rPr>
                    <w:rFonts w:ascii="Cambria Math" w:hAnsi="Cambria Math" w:cs="Arial"/>
                    <w:sz w:val="22"/>
                    <w:szCs w:val="22"/>
                    <w:lang w:val="en-US"/>
                  </w:rPr>
                  <m:t>ℏ</m:t>
                </m:r>
              </m:e>
              <m:sup>
                <m:r>
                  <w:rPr>
                    <w:rFonts w:ascii="Cambria Math" w:hAnsi="Times LatRus" w:cs="Arial"/>
                    <w:sz w:val="22"/>
                    <w:szCs w:val="22"/>
                    <w:lang w:val="en-US"/>
                  </w:rPr>
                  <m:t>2</m:t>
                </m:r>
              </m:sup>
            </m:sSup>
          </m:den>
        </m:f>
      </m:oMath>
    </w:p>
    <w:p w:rsidR="00420D1E" w:rsidRPr="00566E03" w:rsidRDefault="00420D1E" w:rsidP="00420D1E">
      <w:pPr>
        <w:ind w:firstLine="708"/>
        <w:jc w:val="both"/>
        <w:rPr>
          <w:rFonts w:ascii="Times LatRus" w:hAnsi="Times LatRus" w:cs="Arial"/>
          <w:sz w:val="22"/>
          <w:szCs w:val="22"/>
          <w:lang w:val="en-US"/>
        </w:rPr>
      </w:pPr>
      <w:r w:rsidRPr="00566E03">
        <w:rPr>
          <w:rFonts w:ascii="Times LatRus" w:hAnsi="Times LatRus" w:cs="Arial"/>
          <w:sz w:val="22"/>
          <w:szCs w:val="22"/>
          <w:lang w:val="en-US"/>
        </w:rPr>
        <w:t xml:space="preserve">Ðåøåíèè óðàâíåíèÿ (28) ïðè êðàåâîì óñëîâèè, ñîñòîÿùåå â ðàâåíñòâå íóëþ îãèáàþùåé ôóíêöèè </w:t>
      </w:r>
      <m:oMath>
        <m:sSub>
          <m:sSubPr>
            <m:ctrlPr>
              <w:rPr>
                <w:rFonts w:ascii="Cambria Math" w:hAnsi="Times LatRus" w:cs="Arial"/>
                <w:i/>
                <w:sz w:val="22"/>
                <w:szCs w:val="22"/>
                <w:lang w:val="en-US"/>
              </w:rPr>
            </m:ctrlPr>
          </m:sSubPr>
          <m:e>
            <m:r>
              <w:rPr>
                <w:rFonts w:ascii="Cambria Math" w:hAnsi="Cambria Math" w:cs="Arial"/>
                <w:sz w:val="22"/>
                <w:szCs w:val="22"/>
                <w:lang w:val="en-US"/>
              </w:rPr>
              <m:t>A</m:t>
            </m:r>
          </m:e>
          <m:sub>
            <m:r>
              <w:rPr>
                <w:rFonts w:ascii="Cambria Math" w:hAnsi="Times LatRus" w:cs="Arial"/>
                <w:sz w:val="22"/>
                <w:szCs w:val="22"/>
                <w:lang w:val="en-US"/>
              </w:rPr>
              <m:t>0</m:t>
            </m:r>
          </m:sub>
        </m:sSub>
        <m:r>
          <w:rPr>
            <w:rFonts w:ascii="Cambria Math" w:hAnsi="Times LatRus" w:cs="Arial"/>
            <w:sz w:val="22"/>
            <w:szCs w:val="22"/>
            <w:lang w:val="en-US"/>
          </w:rPr>
          <m:t>(</m:t>
        </m:r>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r>
          <w:rPr>
            <w:rFonts w:ascii="Cambria Math" w:hAnsi="Times LatRus" w:cs="Arial"/>
            <w:sz w:val="22"/>
            <w:szCs w:val="22"/>
            <w:lang w:val="en-US"/>
          </w:rPr>
          <m:t>)</m:t>
        </m:r>
      </m:oMath>
      <w:r w:rsidRPr="00566E03">
        <w:rPr>
          <w:rFonts w:ascii="Times LatRus" w:hAnsi="Times LatRus" w:cs="Arial"/>
          <w:sz w:val="22"/>
          <w:szCs w:val="22"/>
          <w:lang w:val="en-US"/>
        </w:rPr>
        <w:t xml:space="preserve">  íà ãðàíèöå ÊÒ  </w:t>
      </w:r>
      <m:oMath>
        <m:r>
          <w:rPr>
            <w:rFonts w:ascii="Cambria Math" w:hAnsi="Times LatRus" w:cs="Arial"/>
            <w:sz w:val="22"/>
            <w:szCs w:val="22"/>
            <w:lang w:val="en-US"/>
          </w:rPr>
          <m:t>(</m:t>
        </m:r>
        <m:r>
          <w:rPr>
            <w:rFonts w:ascii="Cambria Math" w:hAnsi="Cambria Math" w:cs="Arial"/>
            <w:sz w:val="22"/>
            <w:szCs w:val="22"/>
            <w:lang w:val="en-US"/>
          </w:rPr>
          <m:t>R</m:t>
        </m:r>
        <m:r>
          <w:rPr>
            <w:rFonts w:ascii="Cambria Math" w:hAnsi="Times LatRus" w:cs="Arial"/>
            <w:sz w:val="22"/>
            <w:szCs w:val="22"/>
            <w:lang w:val="en-US"/>
          </w:rPr>
          <m:t>=</m:t>
        </m:r>
        <m:sSub>
          <m:sSubPr>
            <m:ctrlPr>
              <w:rPr>
                <w:rFonts w:ascii="Cambria Math" w:hAnsi="Times LatRus" w:cs="Arial"/>
                <w:i/>
                <w:sz w:val="22"/>
                <w:szCs w:val="22"/>
                <w:lang w:val="en-US"/>
              </w:rPr>
            </m:ctrlPr>
          </m:sSubPr>
          <m:e>
            <m:r>
              <w:rPr>
                <w:rFonts w:ascii="Cambria Math" w:hAnsi="Cambria Math" w:cs="Arial"/>
                <w:sz w:val="22"/>
                <w:szCs w:val="22"/>
                <w:lang w:val="en-US"/>
              </w:rPr>
              <m:t>R</m:t>
            </m:r>
          </m:e>
          <m:sub>
            <m:r>
              <w:rPr>
                <w:rFonts w:ascii="Cambria Math" w:hAnsi="Times LatRus" w:cs="Arial"/>
                <w:sz w:val="22"/>
                <w:szCs w:val="22"/>
                <w:lang w:val="en-US"/>
              </w:rPr>
              <m:t>0</m:t>
            </m:r>
          </m:sub>
        </m:sSub>
        <m:r>
          <w:rPr>
            <w:rFonts w:ascii="Cambria Math" w:hAnsi="Times LatRus" w:cs="Arial"/>
            <w:sz w:val="22"/>
            <w:szCs w:val="22"/>
            <w:lang w:val="en-US"/>
          </w:rPr>
          <m:t>)</m:t>
        </m:r>
      </m:oMath>
      <w:r w:rsidRPr="00566E03">
        <w:rPr>
          <w:rFonts w:ascii="Times LatRus" w:hAnsi="Times LatRus" w:cs="Arial"/>
          <w:sz w:val="22"/>
          <w:szCs w:val="22"/>
          <w:lang w:val="en-US"/>
        </w:rPr>
        <w:t xml:space="preserve">. </w:t>
      </w:r>
    </w:p>
    <w:p w:rsidR="00420D1E" w:rsidRPr="00566E03" w:rsidRDefault="00420D1E" w:rsidP="00420D1E">
      <w:pPr>
        <w:ind w:firstLine="708"/>
        <w:jc w:val="both"/>
        <w:rPr>
          <w:rFonts w:ascii="Times LatRus" w:hAnsi="Times LatRus" w:cs="Arial"/>
          <w:sz w:val="22"/>
          <w:szCs w:val="22"/>
          <w:lang w:val="en-US"/>
        </w:rPr>
      </w:pPr>
      <w:r w:rsidRPr="00566E03">
        <w:rPr>
          <w:rFonts w:ascii="Times LatRus" w:hAnsi="Times LatRus" w:cs="Arial"/>
          <w:sz w:val="22"/>
          <w:szCs w:val="22"/>
          <w:lang w:val="en-US"/>
        </w:rPr>
        <w:t xml:space="preserve">Â ñèëó ñèììåòðèè ÊÒ ðåøåíèå óðàâíåíèÿ (28) ñëåäóåò èñêàòü â ñôåðè÷åñêîé ñèñòåìå êîîðäèíàò </w:t>
      </w:r>
    </w:p>
    <w:p w:rsidR="000513F3" w:rsidRPr="00566E03" w:rsidRDefault="000513F3" w:rsidP="000513F3">
      <w:pPr>
        <w:jc w:val="center"/>
        <w:rPr>
          <w:rFonts w:ascii="Times LatRus" w:hAnsi="Times LatRus" w:cs="Arial"/>
          <w:sz w:val="22"/>
          <w:szCs w:val="22"/>
          <w:lang w:val="en-US"/>
        </w:rPr>
      </w:pPr>
      <w:r w:rsidRPr="00566E03">
        <w:rPr>
          <w:rFonts w:ascii="Times LatRus" w:hAnsi="Times LatRus" w:cs="Arial"/>
          <w:sz w:val="22"/>
          <w:szCs w:val="22"/>
          <w:lang w:val="en-US"/>
        </w:rPr>
        <w:tab/>
      </w:r>
      <m:oMath>
        <m:d>
          <m:dPr>
            <m:begChr m:val="["/>
            <m:endChr m:val="]"/>
            <m:ctrlPr>
              <w:rPr>
                <w:rFonts w:ascii="Cambria Math" w:hAnsi="Times LatRus" w:cs="Arial"/>
                <w:i/>
                <w:sz w:val="22"/>
                <w:szCs w:val="22"/>
                <w:lang w:val="en-US"/>
              </w:rPr>
            </m:ctrlPr>
          </m:dPr>
          <m:e>
            <m:f>
              <m:fPr>
                <m:ctrlPr>
                  <w:rPr>
                    <w:rFonts w:ascii="Cambria Math" w:hAnsi="Times LatRus" w:cs="Arial"/>
                    <w:i/>
                    <w:sz w:val="22"/>
                    <w:szCs w:val="22"/>
                    <w:lang w:val="en-US"/>
                  </w:rPr>
                </m:ctrlPr>
              </m:fPr>
              <m:num>
                <m:r>
                  <w:rPr>
                    <w:rFonts w:ascii="Cambria Math" w:hAnsi="Times LatRus" w:cs="Arial"/>
                    <w:sz w:val="22"/>
                    <w:szCs w:val="22"/>
                    <w:lang w:val="en-US"/>
                  </w:rPr>
                  <m:t>1</m:t>
                </m:r>
              </m:num>
              <m:den>
                <m:sSup>
                  <m:sSupPr>
                    <m:ctrlPr>
                      <w:rPr>
                        <w:rFonts w:ascii="Cambria Math" w:hAnsi="Times LatRus" w:cs="Arial"/>
                        <w:i/>
                        <w:sz w:val="22"/>
                        <w:szCs w:val="22"/>
                        <w:lang w:val="en-US"/>
                      </w:rPr>
                    </m:ctrlPr>
                  </m:sSupPr>
                  <m:e>
                    <m:r>
                      <w:rPr>
                        <w:rFonts w:ascii="Cambria Math" w:hAnsi="Cambria Math" w:cs="Arial"/>
                        <w:sz w:val="22"/>
                        <w:szCs w:val="22"/>
                        <w:lang w:val="en-US"/>
                      </w:rPr>
                      <m:t>R</m:t>
                    </m:r>
                  </m:e>
                  <m:sup>
                    <m:r>
                      <w:rPr>
                        <w:rFonts w:ascii="Cambria Math" w:hAnsi="Times LatRus" w:cs="Arial"/>
                        <w:sz w:val="22"/>
                        <w:szCs w:val="22"/>
                        <w:lang w:val="en-US"/>
                      </w:rPr>
                      <m:t>2</m:t>
                    </m:r>
                  </m:sup>
                </m:sSup>
              </m:den>
            </m:f>
            <m:f>
              <m:fPr>
                <m:ctrlPr>
                  <w:rPr>
                    <w:rFonts w:ascii="Cambria Math" w:hAnsi="Times LatRus" w:cs="Arial"/>
                    <w:i/>
                    <w:sz w:val="22"/>
                    <w:szCs w:val="22"/>
                    <w:lang w:val="en-US"/>
                  </w:rPr>
                </m:ctrlPr>
              </m:fPr>
              <m:num>
                <m:r>
                  <w:rPr>
                    <w:rFonts w:ascii="Cambria Math" w:hAnsi="Cambria Math" w:cs="Arial"/>
                    <w:sz w:val="22"/>
                    <w:szCs w:val="22"/>
                    <w:lang w:val="en-US"/>
                  </w:rPr>
                  <m:t>∂</m:t>
                </m:r>
              </m:num>
              <m:den>
                <m:r>
                  <w:rPr>
                    <w:rFonts w:ascii="Cambria Math" w:hAnsi="Cambria Math" w:cs="Arial"/>
                    <w:sz w:val="22"/>
                    <w:szCs w:val="22"/>
                    <w:lang w:val="en-US"/>
                  </w:rPr>
                  <m:t>∂R</m:t>
                </m:r>
              </m:den>
            </m:f>
            <m:d>
              <m:dPr>
                <m:ctrlPr>
                  <w:rPr>
                    <w:rFonts w:ascii="Cambria Math" w:hAnsi="Times LatRus" w:cs="Arial"/>
                    <w:i/>
                    <w:sz w:val="22"/>
                    <w:szCs w:val="22"/>
                    <w:lang w:val="en-US"/>
                  </w:rPr>
                </m:ctrlPr>
              </m:dPr>
              <m:e>
                <m:sSup>
                  <m:sSupPr>
                    <m:ctrlPr>
                      <w:rPr>
                        <w:rFonts w:ascii="Cambria Math" w:hAnsi="Times LatRus" w:cs="Arial"/>
                        <w:i/>
                        <w:sz w:val="22"/>
                        <w:szCs w:val="22"/>
                        <w:lang w:val="en-US"/>
                      </w:rPr>
                    </m:ctrlPr>
                  </m:sSupPr>
                  <m:e>
                    <m:r>
                      <w:rPr>
                        <w:rFonts w:ascii="Cambria Math" w:hAnsi="Cambria Math" w:cs="Arial"/>
                        <w:sz w:val="22"/>
                        <w:szCs w:val="22"/>
                        <w:lang w:val="en-US"/>
                      </w:rPr>
                      <m:t>R</m:t>
                    </m:r>
                  </m:e>
                  <m:sup>
                    <m:r>
                      <w:rPr>
                        <w:rFonts w:ascii="Cambria Math" w:hAnsi="Times LatRus" w:cs="Arial"/>
                        <w:sz w:val="22"/>
                        <w:szCs w:val="22"/>
                        <w:lang w:val="en-US"/>
                      </w:rPr>
                      <m:t>2</m:t>
                    </m:r>
                  </m:sup>
                </m:sSup>
                <m:f>
                  <m:fPr>
                    <m:ctrlPr>
                      <w:rPr>
                        <w:rFonts w:ascii="Cambria Math" w:hAnsi="Times LatRus" w:cs="Arial"/>
                        <w:i/>
                        <w:sz w:val="22"/>
                        <w:szCs w:val="22"/>
                        <w:lang w:val="en-US"/>
                      </w:rPr>
                    </m:ctrlPr>
                  </m:fPr>
                  <m:num>
                    <m:r>
                      <w:rPr>
                        <w:rFonts w:ascii="Cambria Math" w:hAnsi="Cambria Math" w:cs="Arial"/>
                        <w:sz w:val="22"/>
                        <w:szCs w:val="22"/>
                        <w:lang w:val="en-US"/>
                      </w:rPr>
                      <m:t>∂</m:t>
                    </m:r>
                  </m:num>
                  <m:den>
                    <m:r>
                      <w:rPr>
                        <w:rFonts w:ascii="Cambria Math" w:hAnsi="Cambria Math" w:cs="Arial"/>
                        <w:sz w:val="22"/>
                        <w:szCs w:val="22"/>
                        <w:lang w:val="en-US"/>
                      </w:rPr>
                      <m:t>∂R</m:t>
                    </m:r>
                  </m:den>
                </m:f>
              </m:e>
            </m:d>
            <m:r>
              <w:rPr>
                <w:rFonts w:ascii="Cambria Math" w:hAnsi="Times LatRus" w:cs="Arial"/>
                <w:sz w:val="22"/>
                <w:szCs w:val="22"/>
                <w:lang w:val="en-US"/>
              </w:rPr>
              <m:t>+</m:t>
            </m:r>
            <m:f>
              <m:fPr>
                <m:ctrlPr>
                  <w:rPr>
                    <w:rFonts w:ascii="Cambria Math" w:hAnsi="Times LatRus" w:cs="Arial"/>
                    <w:i/>
                    <w:sz w:val="22"/>
                    <w:szCs w:val="22"/>
                    <w:lang w:val="en-US"/>
                  </w:rPr>
                </m:ctrlPr>
              </m:fPr>
              <m:num>
                <m:r>
                  <w:rPr>
                    <w:rFonts w:ascii="Cambria Math" w:hAnsi="Times LatRus" w:cs="Arial"/>
                    <w:sz w:val="22"/>
                    <w:szCs w:val="22"/>
                    <w:lang w:val="en-US"/>
                  </w:rPr>
                  <m:t>1</m:t>
                </m:r>
              </m:num>
              <m:den>
                <m:sSup>
                  <m:sSupPr>
                    <m:ctrlPr>
                      <w:rPr>
                        <w:rFonts w:ascii="Cambria Math" w:hAnsi="Times LatRus" w:cs="Arial"/>
                        <w:i/>
                        <w:sz w:val="22"/>
                        <w:szCs w:val="22"/>
                        <w:lang w:val="en-US"/>
                      </w:rPr>
                    </m:ctrlPr>
                  </m:sSupPr>
                  <m:e>
                    <m:r>
                      <w:rPr>
                        <w:rFonts w:ascii="Cambria Math" w:hAnsi="Cambria Math" w:cs="Arial"/>
                        <w:sz w:val="22"/>
                        <w:szCs w:val="22"/>
                        <w:lang w:val="en-US"/>
                      </w:rPr>
                      <m:t>R</m:t>
                    </m:r>
                  </m:e>
                  <m:sup>
                    <m:r>
                      <w:rPr>
                        <w:rFonts w:ascii="Cambria Math" w:hAnsi="Times LatRus" w:cs="Arial"/>
                        <w:sz w:val="22"/>
                        <w:szCs w:val="22"/>
                        <w:lang w:val="en-US"/>
                      </w:rPr>
                      <m:t>2</m:t>
                    </m:r>
                  </m:sup>
                </m:sSup>
              </m:den>
            </m:f>
            <m:r>
              <w:rPr>
                <w:rFonts w:ascii="Times LatRus" w:hAnsi="Times LatRus" w:cs="Arial"/>
                <w:sz w:val="22"/>
                <w:szCs w:val="22"/>
                <w:lang w:val="en-US"/>
              </w:rPr>
              <m:t>∙</m:t>
            </m:r>
            <m:f>
              <m:fPr>
                <m:ctrlPr>
                  <w:rPr>
                    <w:rFonts w:ascii="Cambria Math" w:hAnsi="Times LatRus" w:cs="Arial"/>
                    <w:i/>
                    <w:sz w:val="22"/>
                    <w:szCs w:val="22"/>
                    <w:lang w:val="en-US"/>
                  </w:rPr>
                </m:ctrlPr>
              </m:fPr>
              <m:num>
                <m:r>
                  <w:rPr>
                    <w:rFonts w:ascii="Cambria Math" w:hAnsi="Times LatRus" w:cs="Arial"/>
                    <w:sz w:val="22"/>
                    <w:szCs w:val="22"/>
                    <w:lang w:val="en-US"/>
                  </w:rPr>
                  <m:t>1</m:t>
                </m:r>
              </m:num>
              <m:den>
                <m:func>
                  <m:funcPr>
                    <m:ctrlPr>
                      <w:rPr>
                        <w:rFonts w:ascii="Cambria Math" w:hAnsi="Times LatRus" w:cs="Arial"/>
                        <w:i/>
                        <w:sz w:val="22"/>
                        <w:szCs w:val="22"/>
                        <w:lang w:val="en-US"/>
                      </w:rPr>
                    </m:ctrlPr>
                  </m:funcPr>
                  <m:fName>
                    <m:r>
                      <m:rPr>
                        <m:sty m:val="p"/>
                      </m:rPr>
                      <w:rPr>
                        <w:rFonts w:ascii="Cambria Math" w:hAnsi="Times LatRus" w:cs="Arial"/>
                        <w:sz w:val="22"/>
                        <w:szCs w:val="22"/>
                        <w:lang w:val="en-US"/>
                      </w:rPr>
                      <m:t>sin</m:t>
                    </m:r>
                  </m:fName>
                  <m:e>
                    <m:r>
                      <w:rPr>
                        <w:rFonts w:ascii="Cambria Math" w:hAnsi="Cambria Math" w:cs="Arial"/>
                        <w:sz w:val="22"/>
                        <w:szCs w:val="22"/>
                        <w:lang w:val="en-US"/>
                      </w:rPr>
                      <m:t>θ</m:t>
                    </m:r>
                  </m:e>
                </m:func>
              </m:den>
            </m:f>
            <m:d>
              <m:dPr>
                <m:begChr m:val="{"/>
                <m:endChr m:val="}"/>
                <m:ctrlPr>
                  <w:rPr>
                    <w:rFonts w:ascii="Cambria Math" w:hAnsi="Times LatRus" w:cs="Arial"/>
                    <w:i/>
                    <w:sz w:val="22"/>
                    <w:szCs w:val="22"/>
                    <w:lang w:val="en-US"/>
                  </w:rPr>
                </m:ctrlPr>
              </m:dPr>
              <m:e>
                <m:f>
                  <m:fPr>
                    <m:ctrlPr>
                      <w:rPr>
                        <w:rFonts w:ascii="Cambria Math" w:hAnsi="Times LatRus" w:cs="Arial"/>
                        <w:i/>
                        <w:sz w:val="22"/>
                        <w:szCs w:val="22"/>
                        <w:lang w:val="en-US"/>
                      </w:rPr>
                    </m:ctrlPr>
                  </m:fPr>
                  <m:num>
                    <m:r>
                      <w:rPr>
                        <w:rFonts w:ascii="Cambria Math" w:hAnsi="Cambria Math" w:cs="Arial"/>
                        <w:sz w:val="22"/>
                        <w:szCs w:val="22"/>
                        <w:lang w:val="en-US"/>
                      </w:rPr>
                      <m:t>∂</m:t>
                    </m:r>
                  </m:num>
                  <m:den>
                    <m:r>
                      <w:rPr>
                        <w:rFonts w:ascii="Cambria Math" w:hAnsi="Cambria Math" w:cs="Arial"/>
                        <w:sz w:val="22"/>
                        <w:szCs w:val="22"/>
                        <w:lang w:val="en-US"/>
                      </w:rPr>
                      <m:t>∂θ</m:t>
                    </m:r>
                  </m:den>
                </m:f>
                <m:d>
                  <m:dPr>
                    <m:ctrlPr>
                      <w:rPr>
                        <w:rFonts w:ascii="Cambria Math" w:hAnsi="Times LatRus" w:cs="Arial"/>
                        <w:i/>
                        <w:sz w:val="22"/>
                        <w:szCs w:val="22"/>
                        <w:lang w:val="en-US"/>
                      </w:rPr>
                    </m:ctrlPr>
                  </m:dPr>
                  <m:e>
                    <m:r>
                      <w:rPr>
                        <w:rFonts w:ascii="Times LatRus" w:hAnsi="Cambria Math" w:cs="Arial"/>
                        <w:sz w:val="22"/>
                        <w:szCs w:val="22"/>
                        <w:lang w:val="en-US"/>
                      </w:rPr>
                      <m:t>-</m:t>
                    </m:r>
                    <m:func>
                      <m:funcPr>
                        <m:ctrlPr>
                          <w:rPr>
                            <w:rFonts w:ascii="Cambria Math" w:hAnsi="Times LatRus" w:cs="Arial"/>
                            <w:i/>
                            <w:sz w:val="22"/>
                            <w:szCs w:val="22"/>
                            <w:lang w:val="en-US"/>
                          </w:rPr>
                        </m:ctrlPr>
                      </m:funcPr>
                      <m:fName>
                        <m:r>
                          <m:rPr>
                            <m:sty m:val="p"/>
                          </m:rPr>
                          <w:rPr>
                            <w:rFonts w:ascii="Cambria Math" w:hAnsi="Times LatRus" w:cs="Arial"/>
                            <w:sz w:val="22"/>
                            <w:szCs w:val="22"/>
                            <w:lang w:val="en-US"/>
                          </w:rPr>
                          <m:t>sin</m:t>
                        </m:r>
                      </m:fName>
                      <m:e>
                        <m:r>
                          <w:rPr>
                            <w:rFonts w:ascii="Cambria Math" w:hAnsi="Cambria Math" w:cs="Arial"/>
                            <w:sz w:val="22"/>
                            <w:szCs w:val="22"/>
                            <w:lang w:val="en-US"/>
                          </w:rPr>
                          <m:t>θ</m:t>
                        </m:r>
                        <m:f>
                          <m:fPr>
                            <m:ctrlPr>
                              <w:rPr>
                                <w:rFonts w:ascii="Cambria Math" w:hAnsi="Times LatRus" w:cs="Arial"/>
                                <w:i/>
                                <w:sz w:val="22"/>
                                <w:szCs w:val="22"/>
                                <w:lang w:val="en-US"/>
                              </w:rPr>
                            </m:ctrlPr>
                          </m:fPr>
                          <m:num>
                            <m:r>
                              <w:rPr>
                                <w:rFonts w:ascii="Cambria Math" w:hAnsi="Cambria Math" w:cs="Arial"/>
                                <w:sz w:val="22"/>
                                <w:szCs w:val="22"/>
                                <w:lang w:val="en-US"/>
                              </w:rPr>
                              <m:t>∂</m:t>
                            </m:r>
                          </m:num>
                          <m:den>
                            <m:r>
                              <w:rPr>
                                <w:rFonts w:ascii="Cambria Math" w:hAnsi="Cambria Math" w:cs="Arial"/>
                                <w:sz w:val="22"/>
                                <w:szCs w:val="22"/>
                                <w:lang w:val="en-US"/>
                              </w:rPr>
                              <m:t>∂θ</m:t>
                            </m:r>
                          </m:den>
                        </m:f>
                      </m:e>
                    </m:func>
                  </m:e>
                </m:d>
                <m:r>
                  <w:rPr>
                    <w:rFonts w:ascii="Cambria Math" w:hAnsi="Times LatRus" w:cs="Arial"/>
                    <w:sz w:val="22"/>
                    <w:szCs w:val="22"/>
                    <w:lang w:val="en-US"/>
                  </w:rPr>
                  <m:t>+</m:t>
                </m:r>
                <m:f>
                  <m:fPr>
                    <m:ctrlPr>
                      <w:rPr>
                        <w:rFonts w:ascii="Cambria Math" w:hAnsi="Times LatRus" w:cs="Arial"/>
                        <w:i/>
                        <w:sz w:val="22"/>
                        <w:szCs w:val="22"/>
                        <w:lang w:val="en-US"/>
                      </w:rPr>
                    </m:ctrlPr>
                  </m:fPr>
                  <m:num>
                    <m:r>
                      <w:rPr>
                        <w:rFonts w:ascii="Cambria Math" w:hAnsi="Times LatRus" w:cs="Arial"/>
                        <w:sz w:val="22"/>
                        <w:szCs w:val="22"/>
                        <w:lang w:val="en-US"/>
                      </w:rPr>
                      <m:t>1</m:t>
                    </m:r>
                  </m:num>
                  <m:den>
                    <m:func>
                      <m:funcPr>
                        <m:ctrlPr>
                          <w:rPr>
                            <w:rFonts w:ascii="Cambria Math" w:hAnsi="Times LatRus" w:cs="Arial"/>
                            <w:i/>
                            <w:sz w:val="22"/>
                            <w:szCs w:val="22"/>
                            <w:lang w:val="en-US"/>
                          </w:rPr>
                        </m:ctrlPr>
                      </m:funcPr>
                      <m:fName>
                        <m:r>
                          <m:rPr>
                            <m:sty m:val="p"/>
                          </m:rPr>
                          <w:rPr>
                            <w:rFonts w:ascii="Cambria Math" w:hAnsi="Times LatRus" w:cs="Arial"/>
                            <w:sz w:val="22"/>
                            <w:szCs w:val="22"/>
                            <w:lang w:val="en-US"/>
                          </w:rPr>
                          <m:t>sin</m:t>
                        </m:r>
                      </m:fName>
                      <m:e>
                        <m:r>
                          <w:rPr>
                            <w:rFonts w:ascii="Cambria Math" w:hAnsi="Cambria Math" w:cs="Arial"/>
                            <w:sz w:val="22"/>
                            <w:szCs w:val="22"/>
                            <w:lang w:val="en-US"/>
                          </w:rPr>
                          <m:t>θ</m:t>
                        </m:r>
                      </m:e>
                    </m:func>
                  </m:den>
                </m:f>
                <m:f>
                  <m:fPr>
                    <m:ctrlPr>
                      <w:rPr>
                        <w:rFonts w:ascii="Cambria Math" w:hAnsi="Times LatRus" w:cs="Arial"/>
                        <w:i/>
                        <w:sz w:val="22"/>
                        <w:szCs w:val="22"/>
                        <w:lang w:val="en-US"/>
                      </w:rPr>
                    </m:ctrlPr>
                  </m:fPr>
                  <m:num>
                    <m:sSup>
                      <m:sSupPr>
                        <m:ctrlPr>
                          <w:rPr>
                            <w:rFonts w:ascii="Cambria Math" w:hAnsi="Times LatRus" w:cs="Arial"/>
                            <w:i/>
                            <w:sz w:val="22"/>
                            <w:szCs w:val="22"/>
                            <w:lang w:val="en-US"/>
                          </w:rPr>
                        </m:ctrlPr>
                      </m:sSupPr>
                      <m:e>
                        <m:r>
                          <w:rPr>
                            <w:rFonts w:ascii="Cambria Math" w:hAnsi="Cambria Math" w:cs="Arial"/>
                            <w:sz w:val="22"/>
                            <w:szCs w:val="22"/>
                            <w:lang w:val="en-US"/>
                          </w:rPr>
                          <m:t>∂</m:t>
                        </m:r>
                      </m:e>
                      <m:sup>
                        <m:r>
                          <w:rPr>
                            <w:rFonts w:ascii="Cambria Math" w:hAnsi="Times LatRus" w:cs="Arial"/>
                            <w:sz w:val="22"/>
                            <w:szCs w:val="22"/>
                            <w:lang w:val="en-US"/>
                          </w:rPr>
                          <m:t>2</m:t>
                        </m:r>
                      </m:sup>
                    </m:sSup>
                  </m:num>
                  <m:den>
                    <m:r>
                      <w:rPr>
                        <w:rFonts w:ascii="Cambria Math" w:hAnsi="Cambria Math" w:cs="Arial"/>
                        <w:sz w:val="22"/>
                        <w:szCs w:val="22"/>
                        <w:lang w:val="en-US"/>
                      </w:rPr>
                      <m:t>∂</m:t>
                    </m:r>
                    <m:sSup>
                      <m:sSupPr>
                        <m:ctrlPr>
                          <w:rPr>
                            <w:rFonts w:ascii="Cambria Math" w:hAnsi="Times LatRus" w:cs="Arial"/>
                            <w:i/>
                            <w:sz w:val="22"/>
                            <w:szCs w:val="22"/>
                            <w:lang w:val="en-US"/>
                          </w:rPr>
                        </m:ctrlPr>
                      </m:sSupPr>
                      <m:e>
                        <m:r>
                          <w:rPr>
                            <w:rFonts w:ascii="Cambria Math" w:hAnsi="Cambria Math" w:cs="Arial"/>
                            <w:sz w:val="22"/>
                            <w:szCs w:val="22"/>
                            <w:lang w:val="en-US"/>
                          </w:rPr>
                          <m:t>φ</m:t>
                        </m:r>
                      </m:e>
                      <m:sup>
                        <m:r>
                          <w:rPr>
                            <w:rFonts w:ascii="Cambria Math" w:hAnsi="Times LatRus" w:cs="Arial"/>
                            <w:sz w:val="22"/>
                            <w:szCs w:val="22"/>
                            <w:lang w:val="en-US"/>
                          </w:rPr>
                          <m:t>2</m:t>
                        </m:r>
                      </m:sup>
                    </m:sSup>
                  </m:den>
                </m:f>
              </m:e>
            </m:d>
          </m:e>
        </m:d>
        <m:sSub>
          <m:sSubPr>
            <m:ctrlPr>
              <w:rPr>
                <w:rFonts w:ascii="Cambria Math" w:hAnsi="Times LatRus" w:cs="Arial"/>
                <w:i/>
                <w:sz w:val="22"/>
                <w:szCs w:val="22"/>
                <w:lang w:val="en-US"/>
              </w:rPr>
            </m:ctrlPr>
          </m:sSubPr>
          <m:e>
            <m:r>
              <w:rPr>
                <w:rFonts w:ascii="Cambria Math" w:hAnsi="Cambria Math" w:cs="Arial"/>
                <w:sz w:val="22"/>
                <w:szCs w:val="22"/>
                <w:lang w:val="en-US"/>
              </w:rPr>
              <m:t>A</m:t>
            </m:r>
          </m:e>
          <m:sub>
            <m:r>
              <w:rPr>
                <w:rFonts w:ascii="Cambria Math" w:hAnsi="Times LatRus" w:cs="Arial"/>
                <w:sz w:val="22"/>
                <w:szCs w:val="22"/>
                <w:lang w:val="en-US"/>
              </w:rPr>
              <m:t>0</m:t>
            </m:r>
          </m:sub>
        </m:sSub>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r>
          <w:rPr>
            <w:rFonts w:ascii="Cambria Math" w:hAnsi="Times LatRus" w:cs="Arial"/>
            <w:sz w:val="22"/>
            <w:szCs w:val="22"/>
            <w:lang w:val="en-US"/>
          </w:rPr>
          <m:t>+</m:t>
        </m:r>
      </m:oMath>
    </w:p>
    <w:p w:rsidR="00420D1E" w:rsidRDefault="000513F3" w:rsidP="000513F3">
      <w:pPr>
        <w:rPr>
          <w:rFonts w:ascii="Times LatRus" w:hAnsi="Times LatRus" w:cs="Arial"/>
          <w:sz w:val="22"/>
          <w:szCs w:val="22"/>
          <w:lang w:val="en-US"/>
        </w:rPr>
      </w:pPr>
      <m:oMath>
        <m:r>
          <w:rPr>
            <w:rFonts w:ascii="Cambria Math" w:hAnsi="Times LatRus" w:cs="Arial"/>
            <w:sz w:val="22"/>
            <w:szCs w:val="22"/>
            <w:lang w:val="en-US"/>
          </w:rPr>
          <m:t xml:space="preserve">                                                    +</m:t>
        </m:r>
        <m:f>
          <m:fPr>
            <m:ctrlPr>
              <w:rPr>
                <w:rFonts w:ascii="Cambria Math" w:hAnsi="Times LatRus" w:cs="Arial"/>
                <w:i/>
                <w:sz w:val="22"/>
                <w:szCs w:val="22"/>
                <w:lang w:val="en-US"/>
              </w:rPr>
            </m:ctrlPr>
          </m:fPr>
          <m:num>
            <m:r>
              <w:rPr>
                <w:rFonts w:ascii="Cambria Math" w:hAnsi="Times LatRus" w:cs="Arial"/>
                <w:sz w:val="22"/>
                <w:szCs w:val="22"/>
                <w:lang w:val="en-US"/>
              </w:rPr>
              <m:t>2</m:t>
            </m:r>
            <m:sSup>
              <m:sSupPr>
                <m:ctrlPr>
                  <w:rPr>
                    <w:rFonts w:ascii="Cambria Math" w:hAnsi="Times LatRus" w:cs="Arial"/>
                    <w:i/>
                    <w:sz w:val="22"/>
                    <w:szCs w:val="22"/>
                    <w:lang w:val="en-US"/>
                  </w:rPr>
                </m:ctrlPr>
              </m:sSupPr>
              <m:e>
                <m:r>
                  <w:rPr>
                    <w:rFonts w:ascii="Cambria Math" w:hAnsi="Cambria Math" w:cs="Arial"/>
                    <w:sz w:val="22"/>
                    <w:szCs w:val="22"/>
                    <w:lang w:val="en-US"/>
                  </w:rPr>
                  <m:t>M</m:t>
                </m:r>
              </m:e>
              <m:sup>
                <m:r>
                  <w:rPr>
                    <w:rFonts w:ascii="Times LatRus" w:hAnsi="Cambria Math" w:cs="Arial"/>
                    <w:sz w:val="22"/>
                    <w:szCs w:val="22"/>
                    <w:lang w:val="en-US"/>
                  </w:rPr>
                  <m:t>*</m:t>
                </m:r>
              </m:sup>
            </m:sSup>
          </m:num>
          <m:den>
            <m:sSup>
              <m:sSupPr>
                <m:ctrlPr>
                  <w:rPr>
                    <w:rFonts w:ascii="Cambria Math" w:hAnsi="Times LatRus" w:cs="Arial"/>
                    <w:i/>
                    <w:sz w:val="22"/>
                    <w:szCs w:val="22"/>
                    <w:lang w:val="en-US"/>
                  </w:rPr>
                </m:ctrlPr>
              </m:sSupPr>
              <m:e>
                <m:r>
                  <w:rPr>
                    <w:rFonts w:ascii="Times LatRus" w:hAnsi="Cambria Math" w:cs="Arial"/>
                    <w:sz w:val="22"/>
                    <w:szCs w:val="22"/>
                    <w:lang w:val="en-US"/>
                  </w:rPr>
                  <m:t>ℏ</m:t>
                </m:r>
              </m:e>
              <m:sup>
                <m:r>
                  <w:rPr>
                    <w:rFonts w:ascii="Cambria Math" w:hAnsi="Times LatRus" w:cs="Arial"/>
                    <w:sz w:val="22"/>
                    <w:szCs w:val="22"/>
                    <w:lang w:val="en-US"/>
                  </w:rPr>
                  <m:t>2</m:t>
                </m:r>
              </m:sup>
            </m:sSup>
          </m:den>
        </m:f>
        <m:d>
          <m:dPr>
            <m:ctrlPr>
              <w:rPr>
                <w:rFonts w:ascii="Cambria Math" w:hAnsi="Times LatRus" w:cs="Arial"/>
                <w:i/>
                <w:sz w:val="22"/>
                <w:szCs w:val="22"/>
                <w:lang w:val="en-US"/>
              </w:rPr>
            </m:ctrlPr>
          </m:dPr>
          <m:e>
            <m:r>
              <w:rPr>
                <w:rFonts w:ascii="Times LatRus" w:hAnsi="Cambria Math" w:cs="Arial"/>
                <w:sz w:val="22"/>
                <w:szCs w:val="22"/>
                <w:lang w:val="en-US"/>
              </w:rPr>
              <m:t>ℏ</m:t>
            </m:r>
            <m:r>
              <w:rPr>
                <w:rFonts w:ascii="Cambria Math" w:hAnsi="Cambria Math" w:cs="Arial"/>
                <w:sz w:val="22"/>
                <w:szCs w:val="22"/>
                <w:lang w:val="en-US"/>
              </w:rPr>
              <m:t>ω</m:t>
            </m:r>
            <m:r>
              <w:rPr>
                <w:rFonts w:ascii="Times LatRus" w:hAnsi="Cambria Math" w:cs="Arial"/>
                <w:sz w:val="22"/>
                <w:szCs w:val="22"/>
                <w:lang w:val="en-US"/>
              </w:rPr>
              <m:t>-</m:t>
            </m:r>
            <m:sSub>
              <m:sSubPr>
                <m:ctrlPr>
                  <w:rPr>
                    <w:rFonts w:ascii="Cambria Math" w:hAnsi="Times LatRus" w:cs="Arial"/>
                    <w:i/>
                    <w:sz w:val="22"/>
                    <w:szCs w:val="22"/>
                    <w:lang w:val="en-US"/>
                  </w:rPr>
                </m:ctrlPr>
              </m:sSubPr>
              <m:e>
                <m:r>
                  <w:rPr>
                    <w:rFonts w:ascii="Cambria Math" w:hAnsi="Cambria Math" w:cs="Arial"/>
                    <w:sz w:val="22"/>
                    <w:szCs w:val="22"/>
                    <w:lang w:val="en-US"/>
                  </w:rPr>
                  <m:t>E</m:t>
                </m:r>
              </m:e>
              <m:sub>
                <m:r>
                  <w:rPr>
                    <w:rFonts w:ascii="Cambria Math" w:hAnsi="Cambria Math" w:cs="Arial"/>
                    <w:sz w:val="22"/>
                    <w:szCs w:val="22"/>
                    <w:lang w:val="en-US"/>
                  </w:rPr>
                  <m:t>g</m:t>
                </m:r>
              </m:sub>
            </m:sSub>
            <m:r>
              <w:rPr>
                <w:rFonts w:ascii="Times LatRus" w:hAnsi="Cambria Math" w:cs="Arial"/>
                <w:sz w:val="22"/>
                <w:szCs w:val="22"/>
                <w:lang w:val="en-US"/>
              </w:rPr>
              <m:t>-</m:t>
            </m:r>
            <m:sSub>
              <m:sSubPr>
                <m:ctrlPr>
                  <w:rPr>
                    <w:rFonts w:ascii="Cambria Math" w:hAnsi="Times LatRus" w:cs="Arial"/>
                    <w:i/>
                    <w:sz w:val="22"/>
                    <w:szCs w:val="22"/>
                    <w:lang w:val="en-US"/>
                  </w:rPr>
                </m:ctrlPr>
              </m:sSubPr>
              <m:e>
                <m:r>
                  <m:rPr>
                    <m:scr m:val="script"/>
                  </m:rPr>
                  <w:rPr>
                    <w:rFonts w:ascii="Times LatRus" w:hAnsi="Cambria Math" w:cs="Arial"/>
                    <w:sz w:val="22"/>
                    <w:szCs w:val="22"/>
                    <w:lang w:val="en-US"/>
                  </w:rPr>
                  <m:t>E</m:t>
                </m:r>
              </m:e>
              <m:sub>
                <m:r>
                  <w:rPr>
                    <w:rFonts w:ascii="Cambria Math" w:hAnsi="Times LatRus" w:cs="Arial"/>
                    <w:sz w:val="22"/>
                    <w:szCs w:val="22"/>
                    <w:lang w:val="en-US"/>
                  </w:rPr>
                  <m:t>0</m:t>
                </m:r>
              </m:sub>
            </m:sSub>
          </m:e>
        </m:d>
        <m:sSub>
          <m:sSubPr>
            <m:ctrlPr>
              <w:rPr>
                <w:rFonts w:ascii="Cambria Math" w:hAnsi="Times LatRus" w:cs="Arial"/>
                <w:i/>
                <w:sz w:val="22"/>
                <w:szCs w:val="22"/>
                <w:lang w:val="en-US"/>
              </w:rPr>
            </m:ctrlPr>
          </m:sSubPr>
          <m:e>
            <m:r>
              <w:rPr>
                <w:rFonts w:ascii="Cambria Math" w:hAnsi="Cambria Math" w:cs="Arial"/>
                <w:sz w:val="22"/>
                <w:szCs w:val="22"/>
                <w:lang w:val="en-US"/>
              </w:rPr>
              <m:t>A</m:t>
            </m:r>
          </m:e>
          <m:sub>
            <m:r>
              <w:rPr>
                <w:rFonts w:ascii="Cambria Math" w:hAnsi="Times LatRus" w:cs="Arial"/>
                <w:sz w:val="22"/>
                <w:szCs w:val="22"/>
                <w:lang w:val="en-US"/>
              </w:rPr>
              <m:t>0</m:t>
            </m:r>
          </m:sub>
        </m:sSub>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r>
          <w:rPr>
            <w:rFonts w:ascii="Cambria Math" w:hAnsi="Times LatRus" w:cs="Arial"/>
            <w:sz w:val="22"/>
            <w:szCs w:val="22"/>
            <w:lang w:val="en-US"/>
          </w:rPr>
          <m:t>=</m:t>
        </m:r>
        <m:r>
          <w:rPr>
            <w:rFonts w:ascii="Cambria Math" w:hAnsi="Cambria Math" w:cs="Arial"/>
            <w:sz w:val="22"/>
            <w:szCs w:val="22"/>
            <w:lang w:val="en-US"/>
          </w:rPr>
          <m:t>-</m:t>
        </m:r>
        <m:f>
          <m:fPr>
            <m:ctrlPr>
              <w:rPr>
                <w:rFonts w:ascii="Cambria Math" w:hAnsi="Times LatRus" w:cs="Arial"/>
                <w:i/>
                <w:sz w:val="22"/>
                <w:szCs w:val="22"/>
                <w:lang w:val="en-US"/>
              </w:rPr>
            </m:ctrlPr>
          </m:fPr>
          <m:num>
            <m:r>
              <w:rPr>
                <w:rFonts w:ascii="Cambria Math" w:hAnsi="Times LatRus" w:cs="Arial"/>
                <w:sz w:val="22"/>
                <w:szCs w:val="22"/>
                <w:lang w:val="en-US"/>
              </w:rPr>
              <m:t>2</m:t>
            </m:r>
            <m:sSup>
              <m:sSupPr>
                <m:ctrlPr>
                  <w:rPr>
                    <w:rFonts w:ascii="Cambria Math" w:hAnsi="Times LatRus" w:cs="Arial"/>
                    <w:i/>
                    <w:sz w:val="22"/>
                    <w:szCs w:val="22"/>
                    <w:lang w:val="en-US"/>
                  </w:rPr>
                </m:ctrlPr>
              </m:sSupPr>
              <m:e>
                <m:r>
                  <w:rPr>
                    <w:rFonts w:ascii="Cambria Math" w:hAnsi="Cambria Math" w:cs="Arial"/>
                    <w:sz w:val="22"/>
                    <w:szCs w:val="22"/>
                    <w:lang w:val="en-US"/>
                  </w:rPr>
                  <m:t>M</m:t>
                </m:r>
              </m:e>
              <m:sup>
                <m:r>
                  <w:rPr>
                    <w:rFonts w:ascii="Times LatRus" w:hAnsi="Cambria Math" w:cs="Arial"/>
                    <w:sz w:val="22"/>
                    <w:szCs w:val="22"/>
                    <w:lang w:val="en-US"/>
                  </w:rPr>
                  <m:t>*</m:t>
                </m:r>
              </m:sup>
            </m:sSup>
          </m:num>
          <m:den>
            <m:sSup>
              <m:sSupPr>
                <m:ctrlPr>
                  <w:rPr>
                    <w:rFonts w:ascii="Cambria Math" w:hAnsi="Times LatRus" w:cs="Arial"/>
                    <w:i/>
                    <w:sz w:val="22"/>
                    <w:szCs w:val="22"/>
                    <w:lang w:val="en-US"/>
                  </w:rPr>
                </m:ctrlPr>
              </m:sSupPr>
              <m:e>
                <m:r>
                  <w:rPr>
                    <w:rFonts w:ascii="Times LatRus" w:hAnsi="Cambria Math" w:cs="Arial"/>
                    <w:sz w:val="22"/>
                    <w:szCs w:val="22"/>
                    <w:lang w:val="en-US"/>
                  </w:rPr>
                  <m:t>ℏ</m:t>
                </m:r>
              </m:e>
              <m:sup>
                <m:r>
                  <w:rPr>
                    <w:rFonts w:ascii="Cambria Math" w:hAnsi="Times LatRus" w:cs="Arial"/>
                    <w:sz w:val="22"/>
                    <w:szCs w:val="22"/>
                    <w:lang w:val="en-US"/>
                  </w:rPr>
                  <m:t>2</m:t>
                </m:r>
              </m:sup>
            </m:sSup>
          </m:den>
        </m:f>
        <m:r>
          <w:rPr>
            <w:rFonts w:ascii="Cambria Math" w:hAnsi="Cambria Math" w:cs="Arial"/>
            <w:sz w:val="22"/>
            <w:szCs w:val="22"/>
            <w:lang w:val="en-US"/>
          </w:rPr>
          <m:t>E</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sSub>
          <m:sSubPr>
            <m:ctrlPr>
              <w:rPr>
                <w:rFonts w:ascii="Cambria Math" w:hAnsi="Times LatRus" w:cs="Arial"/>
                <w:i/>
                <w:sz w:val="22"/>
                <w:szCs w:val="22"/>
                <w:lang w:val="en-US"/>
              </w:rPr>
            </m:ctrlPr>
          </m:sSubPr>
          <m:e>
            <m:r>
              <w:rPr>
                <w:rFonts w:ascii="Cambria Math" w:hAnsi="Cambria Math" w:cs="Arial"/>
                <w:sz w:val="22"/>
                <w:szCs w:val="22"/>
                <w:lang w:val="en-US"/>
              </w:rPr>
              <m:t>M</m:t>
            </m:r>
          </m:e>
          <m:sub>
            <m:r>
              <w:rPr>
                <w:rFonts w:ascii="Cambria Math" w:hAnsi="Times LatRus" w:cs="Arial"/>
                <w:sz w:val="22"/>
                <w:szCs w:val="22"/>
                <w:lang w:val="en-US"/>
              </w:rPr>
              <m:t>0</m:t>
            </m:r>
          </m:sub>
        </m:sSub>
        <m:sSubSup>
          <m:sSubSupPr>
            <m:ctrlPr>
              <w:rPr>
                <w:rFonts w:ascii="Cambria Math" w:hAnsi="Times LatRus" w:cs="Arial"/>
                <w:i/>
                <w:sz w:val="22"/>
                <w:szCs w:val="22"/>
                <w:lang w:val="en-US"/>
              </w:rPr>
            </m:ctrlPr>
          </m:sSubSupPr>
          <m:e>
            <m:r>
              <w:rPr>
                <w:rFonts w:ascii="Cambria Math" w:hAnsi="Cambria Math" w:cs="Arial"/>
                <w:sz w:val="22"/>
                <w:szCs w:val="22"/>
                <w:lang w:val="en-US"/>
              </w:rPr>
              <m:t>f</m:t>
            </m:r>
          </m:e>
          <m:sub>
            <m:r>
              <w:rPr>
                <w:rFonts w:ascii="Cambria Math" w:hAnsi="Times LatRus" w:cs="Arial"/>
                <w:sz w:val="22"/>
                <w:szCs w:val="22"/>
                <w:lang w:val="en-US"/>
              </w:rPr>
              <m:t>0</m:t>
            </m:r>
          </m:sub>
          <m:sup>
            <m:r>
              <w:rPr>
                <w:rFonts w:ascii="Cambria Math" w:hAnsi="Cambria Math" w:cs="Arial"/>
                <w:sz w:val="22"/>
                <w:szCs w:val="22"/>
                <w:lang w:val="en-US"/>
              </w:rPr>
              <m:t>*</m:t>
            </m:r>
          </m:sup>
        </m:sSubSup>
        <m:d>
          <m:dPr>
            <m:ctrlPr>
              <w:rPr>
                <w:rFonts w:ascii="Cambria Math" w:hAnsi="Times LatRus" w:cs="Arial"/>
                <w:i/>
                <w:sz w:val="22"/>
                <w:szCs w:val="22"/>
                <w:lang w:val="en-US"/>
              </w:rPr>
            </m:ctrlPr>
          </m:dPr>
          <m:e>
            <m:r>
              <w:rPr>
                <w:rFonts w:ascii="Cambria Math" w:hAnsi="Times LatRus" w:cs="Arial"/>
                <w:sz w:val="22"/>
                <w:szCs w:val="22"/>
                <w:lang w:val="en-US"/>
              </w:rPr>
              <m:t>0</m:t>
            </m:r>
          </m:e>
        </m:d>
      </m:oMath>
      <w:r w:rsidR="00420D1E" w:rsidRPr="00566E03">
        <w:rPr>
          <w:rFonts w:ascii="Times LatRus" w:hAnsi="Times LatRus" w:cs="Arial"/>
          <w:sz w:val="22"/>
          <w:szCs w:val="22"/>
          <w:lang w:val="en-US"/>
        </w:rPr>
        <w:tab/>
      </w:r>
      <w:r w:rsidRPr="00566E03">
        <w:rPr>
          <w:rFonts w:ascii="Times LatRus" w:hAnsi="Times LatRus" w:cs="Arial"/>
          <w:sz w:val="22"/>
          <w:szCs w:val="22"/>
          <w:lang w:val="en-US"/>
        </w:rPr>
        <w:t xml:space="preserve">       </w:t>
      </w:r>
      <w:r w:rsidR="00420D1E" w:rsidRPr="00566E03">
        <w:rPr>
          <w:rFonts w:ascii="Times LatRus" w:hAnsi="Times LatRus" w:cs="Arial"/>
          <w:sz w:val="22"/>
          <w:szCs w:val="22"/>
          <w:lang w:val="en-US"/>
        </w:rPr>
        <w:t xml:space="preserve"> </w:t>
      </w:r>
      <w:r w:rsidRPr="00566E03">
        <w:rPr>
          <w:rFonts w:ascii="Times LatRus" w:hAnsi="Times LatRus" w:cs="Arial"/>
          <w:sz w:val="22"/>
          <w:szCs w:val="22"/>
          <w:lang w:val="en-US"/>
        </w:rPr>
        <w:t xml:space="preserve">         </w:t>
      </w:r>
      <w:r w:rsidR="00420D1E" w:rsidRPr="00566E03">
        <w:rPr>
          <w:rFonts w:ascii="Times LatRus" w:hAnsi="Times LatRus" w:cs="Arial"/>
          <w:sz w:val="22"/>
          <w:szCs w:val="22"/>
          <w:lang w:val="en-US"/>
        </w:rPr>
        <w:t>(29)</w:t>
      </w:r>
    </w:p>
    <w:p w:rsidR="001657A6" w:rsidRPr="00566E03" w:rsidRDefault="001657A6" w:rsidP="000513F3">
      <w:pPr>
        <w:rPr>
          <w:rFonts w:ascii="Times LatRus" w:hAnsi="Times LatRus" w:cs="Arial"/>
          <w:sz w:val="22"/>
          <w:szCs w:val="22"/>
          <w:lang w:val="en-US"/>
        </w:rPr>
      </w:pPr>
    </w:p>
    <w:p w:rsidR="00420D1E" w:rsidRPr="00566E03" w:rsidRDefault="00420D1E" w:rsidP="00420D1E">
      <w:pPr>
        <w:ind w:firstLine="708"/>
        <w:jc w:val="both"/>
        <w:rPr>
          <w:rFonts w:ascii="Times LatRus" w:hAnsi="Times LatRus" w:cs="Arial"/>
          <w:sz w:val="22"/>
          <w:szCs w:val="22"/>
          <w:lang w:val="en-US"/>
        </w:rPr>
      </w:pPr>
      <w:r w:rsidRPr="00566E03">
        <w:rPr>
          <w:rFonts w:ascii="Times LatRus" w:hAnsi="Times LatRus" w:cs="Arial"/>
          <w:sz w:val="22"/>
          <w:szCs w:val="22"/>
          <w:lang w:val="en-US"/>
        </w:rPr>
        <w:t>Ïðè äâèæåíèè â ñôåðè÷åñêè ñèììåòðè÷íîé ïðÿìîóãîëüíîé ïîòåíöèàëüíîé ÿìå ÊÒ áåñêîíå÷íîé ãëóáèíû ìîìåíò èìïóëüñà ñîõðàíÿåòñÿ. Ðàññìîòðèì ñòàöèîíàðíûå ñîñòîÿíèÿ ñ îïðåäåë</w:t>
      </w:r>
      <w:r w:rsidR="007D12C4">
        <w:rPr>
          <w:rFonts w:ascii="Times LatRus" w:hAnsi="Times LatRus" w:cs="Arial"/>
          <w:sz w:val="22"/>
          <w:szCs w:val="22"/>
          <w:lang w:val="en-US"/>
        </w:rPr>
        <w:t>å</w:t>
      </w:r>
      <w:r w:rsidRPr="00566E03">
        <w:rPr>
          <w:rFonts w:ascii="Times LatRus" w:hAnsi="Times LatRus" w:cs="Arial"/>
          <w:sz w:val="22"/>
          <w:szCs w:val="22"/>
          <w:lang w:val="en-US"/>
        </w:rPr>
        <w:t xml:space="preserve">ííûìè çíà÷åíèÿìè ìîìåíòà </w:t>
      </w:r>
      <m:oMath>
        <m:r>
          <w:rPr>
            <w:rFonts w:ascii="Cambria Math" w:hAnsi="Cambria Math" w:cs="Arial"/>
            <w:sz w:val="22"/>
            <w:szCs w:val="22"/>
            <w:lang w:val="en-US"/>
          </w:rPr>
          <m:t>L</m:t>
        </m:r>
      </m:oMath>
      <w:r w:rsidRPr="00566E03">
        <w:rPr>
          <w:rFonts w:ascii="Times LatRus" w:hAnsi="Times LatRus" w:cs="Arial"/>
          <w:sz w:val="22"/>
          <w:szCs w:val="22"/>
          <w:lang w:val="en-US"/>
        </w:rPr>
        <w:t xml:space="preserve"> è åãî ïðîåêöèè </w:t>
      </w:r>
      <m:oMath>
        <m:r>
          <w:rPr>
            <w:rFonts w:ascii="Cambria Math" w:hAnsi="Cambria Math" w:cs="Arial"/>
            <w:sz w:val="22"/>
            <w:szCs w:val="22"/>
            <w:lang w:val="en-US"/>
          </w:rPr>
          <m:t>m</m:t>
        </m:r>
      </m:oMath>
      <w:r w:rsidRPr="00566E03">
        <w:rPr>
          <w:rFonts w:ascii="Times LatRus" w:hAnsi="Times LatRus" w:cs="Arial"/>
          <w:sz w:val="22"/>
          <w:szCs w:val="22"/>
          <w:lang w:val="en-US"/>
        </w:rPr>
        <w:t>, êîòîðûìè îïðåäåëÿåòñÿ óãëîâàÿ çàâèñèìîñòü âîëíîâîé ôóíêöèè ñîñòîÿíèÿ äâèæåíèÿ ïîëÿðèòîííîãî âîçáóæäåíèÿ êàê öåëîãî.</w:t>
      </w:r>
    </w:p>
    <w:p w:rsidR="00420D1E" w:rsidRDefault="00420D1E" w:rsidP="00F166EE">
      <w:pPr>
        <w:ind w:firstLine="567"/>
        <w:jc w:val="both"/>
        <w:rPr>
          <w:rFonts w:ascii="Times LatRus" w:hAnsi="Times LatRus" w:cs="Arial"/>
          <w:sz w:val="22"/>
          <w:szCs w:val="22"/>
          <w:lang w:val="en-US"/>
        </w:rPr>
      </w:pPr>
      <w:r w:rsidRPr="00566E03">
        <w:rPr>
          <w:rFonts w:ascii="Times LatRus" w:hAnsi="Times LatRus" w:cs="Arial"/>
          <w:sz w:val="22"/>
          <w:szCs w:val="22"/>
          <w:lang w:val="en-US"/>
        </w:rPr>
        <w:t xml:space="preserve">Ââîäèì îïåðàòîð êâàäðàòà ìîìåíòà </w:t>
      </w:r>
    </w:p>
    <w:p w:rsidR="001657A6" w:rsidRPr="00566E03" w:rsidRDefault="001657A6" w:rsidP="00F166EE">
      <w:pPr>
        <w:ind w:firstLine="567"/>
        <w:jc w:val="both"/>
        <w:rPr>
          <w:rFonts w:ascii="Times LatRus" w:hAnsi="Times LatRus" w:cs="Arial"/>
          <w:sz w:val="22"/>
          <w:szCs w:val="22"/>
          <w:lang w:val="en-US"/>
        </w:rPr>
      </w:pPr>
    </w:p>
    <w:p w:rsidR="00420D1E" w:rsidRPr="00566E03" w:rsidRDefault="007D0E60" w:rsidP="001657A6">
      <w:pPr>
        <w:jc w:val="center"/>
        <w:rPr>
          <w:rFonts w:ascii="Times LatRus" w:hAnsi="Times LatRus" w:cs="Arial"/>
          <w:sz w:val="22"/>
          <w:szCs w:val="22"/>
          <w:lang w:val="en-US"/>
        </w:rPr>
      </w:pPr>
      <m:oMath>
        <m:sSup>
          <m:sSupPr>
            <m:ctrlPr>
              <w:rPr>
                <w:rFonts w:ascii="Cambria Math" w:hAnsi="Times LatRus" w:cs="Arial"/>
                <w:i/>
                <w:sz w:val="22"/>
                <w:szCs w:val="22"/>
                <w:lang w:val="en-US"/>
              </w:rPr>
            </m:ctrlPr>
          </m:sSupPr>
          <m:e>
            <m:acc>
              <m:accPr>
                <m:ctrlPr>
                  <w:rPr>
                    <w:rFonts w:ascii="Cambria Math" w:hAnsi="Times LatRus" w:cs="Arial"/>
                    <w:i/>
                    <w:sz w:val="22"/>
                    <w:szCs w:val="22"/>
                    <w:lang w:val="en-US"/>
                  </w:rPr>
                </m:ctrlPr>
              </m:accPr>
              <m:e>
                <m:r>
                  <w:rPr>
                    <w:rFonts w:ascii="Cambria Math" w:hAnsi="Cambria Math" w:cs="Arial"/>
                    <w:sz w:val="22"/>
                    <w:szCs w:val="22"/>
                    <w:lang w:val="en-US"/>
                  </w:rPr>
                  <m:t>L</m:t>
                </m:r>
              </m:e>
            </m:acc>
          </m:e>
          <m:sup>
            <m:r>
              <w:rPr>
                <w:rFonts w:ascii="Cambria Math" w:hAnsi="Times LatRus" w:cs="Arial"/>
                <w:sz w:val="22"/>
                <w:szCs w:val="22"/>
                <w:lang w:val="en-US"/>
              </w:rPr>
              <m:t>2</m:t>
            </m:r>
          </m:sup>
        </m:sSup>
        <m:r>
          <w:rPr>
            <w:rFonts w:ascii="Cambria Math" w:hAnsi="Times LatRus" w:cs="Arial"/>
            <w:sz w:val="22"/>
            <w:szCs w:val="22"/>
            <w:lang w:val="en-US"/>
          </w:rPr>
          <m:t>=</m:t>
        </m:r>
        <m:r>
          <w:rPr>
            <w:rFonts w:ascii="Cambria Math" w:hAnsi="Cambria Math" w:cs="Arial"/>
            <w:sz w:val="22"/>
            <w:szCs w:val="22"/>
            <w:lang w:val="en-US"/>
          </w:rPr>
          <m:t>-</m:t>
        </m:r>
        <m:d>
          <m:dPr>
            <m:begChr m:val="["/>
            <m:endChr m:val="]"/>
            <m:ctrlPr>
              <w:rPr>
                <w:rFonts w:ascii="Cambria Math" w:hAnsi="Times LatRus" w:cs="Arial"/>
                <w:i/>
                <w:sz w:val="22"/>
                <w:szCs w:val="22"/>
                <w:lang w:val="en-US"/>
              </w:rPr>
            </m:ctrlPr>
          </m:dPr>
          <m:e>
            <m:f>
              <m:fPr>
                <m:ctrlPr>
                  <w:rPr>
                    <w:rFonts w:ascii="Cambria Math" w:hAnsi="Times LatRus" w:cs="Arial"/>
                    <w:i/>
                    <w:sz w:val="22"/>
                    <w:szCs w:val="22"/>
                    <w:lang w:val="en-US"/>
                  </w:rPr>
                </m:ctrlPr>
              </m:fPr>
              <m:num>
                <m:r>
                  <w:rPr>
                    <w:rFonts w:ascii="Cambria Math" w:hAnsi="Times LatRus" w:cs="Arial"/>
                    <w:sz w:val="22"/>
                    <w:szCs w:val="22"/>
                    <w:lang w:val="en-US"/>
                  </w:rPr>
                  <m:t>1</m:t>
                </m:r>
              </m:num>
              <m:den>
                <m:sSup>
                  <m:sSupPr>
                    <m:ctrlPr>
                      <w:rPr>
                        <w:rFonts w:ascii="Cambria Math" w:hAnsi="Times LatRus" w:cs="Arial"/>
                        <w:i/>
                        <w:sz w:val="22"/>
                        <w:szCs w:val="22"/>
                        <w:lang w:val="en-US"/>
                      </w:rPr>
                    </m:ctrlPr>
                  </m:sSupPr>
                  <m:e>
                    <m:r>
                      <w:rPr>
                        <w:rFonts w:ascii="Cambria Math" w:hAnsi="Cambria Math" w:cs="Arial"/>
                        <w:sz w:val="22"/>
                        <w:szCs w:val="22"/>
                        <w:lang w:val="en-US"/>
                      </w:rPr>
                      <m:t>sin</m:t>
                    </m:r>
                  </m:e>
                  <m:sup>
                    <m:r>
                      <w:rPr>
                        <w:rFonts w:ascii="Cambria Math" w:hAnsi="Times LatRus" w:cs="Arial"/>
                        <w:sz w:val="22"/>
                        <w:szCs w:val="22"/>
                        <w:lang w:val="en-US"/>
                      </w:rPr>
                      <m:t>2</m:t>
                    </m:r>
                  </m:sup>
                </m:sSup>
                <m:r>
                  <w:rPr>
                    <w:rFonts w:ascii="Cambria Math" w:hAnsi="Cambria Math" w:cs="Arial"/>
                    <w:sz w:val="22"/>
                    <w:szCs w:val="22"/>
                    <w:lang w:val="en-US"/>
                  </w:rPr>
                  <m:t>θ</m:t>
                </m:r>
              </m:den>
            </m:f>
            <m:r>
              <w:rPr>
                <w:rFonts w:ascii="Times LatRus" w:hAnsi="Times LatRus" w:cs="Arial"/>
                <w:sz w:val="22"/>
                <w:szCs w:val="22"/>
                <w:lang w:val="en-US"/>
              </w:rPr>
              <m:t>∙</m:t>
            </m:r>
            <m:f>
              <m:fPr>
                <m:ctrlPr>
                  <w:rPr>
                    <w:rFonts w:ascii="Cambria Math" w:hAnsi="Times LatRus" w:cs="Arial"/>
                    <w:i/>
                    <w:sz w:val="22"/>
                    <w:szCs w:val="22"/>
                    <w:lang w:val="en-US"/>
                  </w:rPr>
                </m:ctrlPr>
              </m:fPr>
              <m:num>
                <m:sSup>
                  <m:sSupPr>
                    <m:ctrlPr>
                      <w:rPr>
                        <w:rFonts w:ascii="Cambria Math" w:hAnsi="Times LatRus" w:cs="Arial"/>
                        <w:i/>
                        <w:sz w:val="22"/>
                        <w:szCs w:val="22"/>
                        <w:lang w:val="en-US"/>
                      </w:rPr>
                    </m:ctrlPr>
                  </m:sSupPr>
                  <m:e>
                    <m:r>
                      <w:rPr>
                        <w:rFonts w:ascii="Cambria Math" w:hAnsi="Cambria Math" w:cs="Arial"/>
                        <w:sz w:val="22"/>
                        <w:szCs w:val="22"/>
                        <w:lang w:val="en-US"/>
                      </w:rPr>
                      <m:t>∂</m:t>
                    </m:r>
                  </m:e>
                  <m:sup>
                    <m:r>
                      <w:rPr>
                        <w:rFonts w:ascii="Cambria Math" w:hAnsi="Times LatRus" w:cs="Arial"/>
                        <w:sz w:val="22"/>
                        <w:szCs w:val="22"/>
                        <w:lang w:val="en-US"/>
                      </w:rPr>
                      <m:t>2</m:t>
                    </m:r>
                  </m:sup>
                </m:sSup>
              </m:num>
              <m:den>
                <m:r>
                  <w:rPr>
                    <w:rFonts w:ascii="Cambria Math" w:hAnsi="Cambria Math" w:cs="Arial"/>
                    <w:sz w:val="22"/>
                    <w:szCs w:val="22"/>
                    <w:lang w:val="en-US"/>
                  </w:rPr>
                  <m:t>∂</m:t>
                </m:r>
                <m:sSup>
                  <m:sSupPr>
                    <m:ctrlPr>
                      <w:rPr>
                        <w:rFonts w:ascii="Cambria Math" w:hAnsi="Times LatRus" w:cs="Arial"/>
                        <w:i/>
                        <w:sz w:val="22"/>
                        <w:szCs w:val="22"/>
                        <w:lang w:val="en-US"/>
                      </w:rPr>
                    </m:ctrlPr>
                  </m:sSupPr>
                  <m:e>
                    <m:r>
                      <w:rPr>
                        <w:rFonts w:ascii="Cambria Math" w:hAnsi="Cambria Math" w:cs="Arial"/>
                        <w:sz w:val="22"/>
                        <w:szCs w:val="22"/>
                        <w:lang w:val="en-US"/>
                      </w:rPr>
                      <m:t>φ</m:t>
                    </m:r>
                  </m:e>
                  <m:sup>
                    <m:r>
                      <w:rPr>
                        <w:rFonts w:ascii="Cambria Math" w:hAnsi="Times LatRus" w:cs="Arial"/>
                        <w:sz w:val="22"/>
                        <w:szCs w:val="22"/>
                        <w:lang w:val="en-US"/>
                      </w:rPr>
                      <m:t>2</m:t>
                    </m:r>
                  </m:sup>
                </m:sSup>
              </m:den>
            </m:f>
            <m:r>
              <w:rPr>
                <w:rFonts w:ascii="Cambria Math" w:hAnsi="Times LatRus" w:cs="Arial"/>
                <w:sz w:val="22"/>
                <w:szCs w:val="22"/>
                <w:lang w:val="en-US"/>
              </w:rPr>
              <m:t>+</m:t>
            </m:r>
            <m:f>
              <m:fPr>
                <m:ctrlPr>
                  <w:rPr>
                    <w:rFonts w:ascii="Cambria Math" w:hAnsi="Times LatRus" w:cs="Arial"/>
                    <w:i/>
                    <w:sz w:val="22"/>
                    <w:szCs w:val="22"/>
                    <w:lang w:val="en-US"/>
                  </w:rPr>
                </m:ctrlPr>
              </m:fPr>
              <m:num>
                <m:r>
                  <w:rPr>
                    <w:rFonts w:ascii="Cambria Math" w:hAnsi="Times LatRus" w:cs="Arial"/>
                    <w:sz w:val="22"/>
                    <w:szCs w:val="22"/>
                    <w:lang w:val="en-US"/>
                  </w:rPr>
                  <m:t>1</m:t>
                </m:r>
              </m:num>
              <m:den>
                <m:func>
                  <m:funcPr>
                    <m:ctrlPr>
                      <w:rPr>
                        <w:rFonts w:ascii="Cambria Math" w:hAnsi="Times LatRus" w:cs="Arial"/>
                        <w:i/>
                        <w:sz w:val="22"/>
                        <w:szCs w:val="22"/>
                        <w:lang w:val="en-US"/>
                      </w:rPr>
                    </m:ctrlPr>
                  </m:funcPr>
                  <m:fName>
                    <m:r>
                      <m:rPr>
                        <m:sty m:val="p"/>
                      </m:rPr>
                      <w:rPr>
                        <w:rFonts w:ascii="Cambria Math" w:hAnsi="Times LatRus" w:cs="Arial"/>
                        <w:sz w:val="22"/>
                        <w:szCs w:val="22"/>
                        <w:lang w:val="en-US"/>
                      </w:rPr>
                      <m:t>sin</m:t>
                    </m:r>
                  </m:fName>
                  <m:e>
                    <m:r>
                      <w:rPr>
                        <w:rFonts w:ascii="Cambria Math" w:hAnsi="Cambria Math" w:cs="Arial"/>
                        <w:sz w:val="22"/>
                        <w:szCs w:val="22"/>
                        <w:lang w:val="en-US"/>
                      </w:rPr>
                      <m:t>θ</m:t>
                    </m:r>
                  </m:e>
                </m:func>
              </m:den>
            </m:f>
            <m:f>
              <m:fPr>
                <m:ctrlPr>
                  <w:rPr>
                    <w:rFonts w:ascii="Cambria Math" w:hAnsi="Times LatRus" w:cs="Arial"/>
                    <w:i/>
                    <w:sz w:val="22"/>
                    <w:szCs w:val="22"/>
                    <w:lang w:val="en-US"/>
                  </w:rPr>
                </m:ctrlPr>
              </m:fPr>
              <m:num>
                <m:r>
                  <w:rPr>
                    <w:rFonts w:ascii="Cambria Math" w:hAnsi="Cambria Math" w:cs="Arial"/>
                    <w:sz w:val="22"/>
                    <w:szCs w:val="22"/>
                    <w:lang w:val="en-US"/>
                  </w:rPr>
                  <m:t>∂</m:t>
                </m:r>
              </m:num>
              <m:den>
                <m:r>
                  <w:rPr>
                    <w:rFonts w:ascii="Cambria Math" w:hAnsi="Cambria Math" w:cs="Arial"/>
                    <w:sz w:val="22"/>
                    <w:szCs w:val="22"/>
                    <w:lang w:val="en-US"/>
                  </w:rPr>
                  <m:t>∂θ</m:t>
                </m:r>
              </m:den>
            </m:f>
            <m:d>
              <m:dPr>
                <m:ctrlPr>
                  <w:rPr>
                    <w:rFonts w:ascii="Cambria Math" w:hAnsi="Times LatRus" w:cs="Arial"/>
                    <w:i/>
                    <w:sz w:val="22"/>
                    <w:szCs w:val="22"/>
                    <w:lang w:val="en-US"/>
                  </w:rPr>
                </m:ctrlPr>
              </m:dPr>
              <m:e>
                <m:func>
                  <m:funcPr>
                    <m:ctrlPr>
                      <w:rPr>
                        <w:rFonts w:ascii="Cambria Math" w:hAnsi="Times LatRus" w:cs="Arial"/>
                        <w:i/>
                        <w:sz w:val="22"/>
                        <w:szCs w:val="22"/>
                        <w:lang w:val="en-US"/>
                      </w:rPr>
                    </m:ctrlPr>
                  </m:funcPr>
                  <m:fName>
                    <m:r>
                      <m:rPr>
                        <m:sty m:val="p"/>
                      </m:rPr>
                      <w:rPr>
                        <w:rFonts w:ascii="Cambria Math" w:hAnsi="Times LatRus" w:cs="Arial"/>
                        <w:sz w:val="22"/>
                        <w:szCs w:val="22"/>
                        <w:lang w:val="en-US"/>
                      </w:rPr>
                      <m:t>sin</m:t>
                    </m:r>
                  </m:fName>
                  <m:e>
                    <m:r>
                      <w:rPr>
                        <w:rFonts w:ascii="Cambria Math" w:hAnsi="Cambria Math" w:cs="Arial"/>
                        <w:sz w:val="22"/>
                        <w:szCs w:val="22"/>
                        <w:lang w:val="en-US"/>
                      </w:rPr>
                      <m:t>θ</m:t>
                    </m:r>
                    <m:f>
                      <m:fPr>
                        <m:ctrlPr>
                          <w:rPr>
                            <w:rFonts w:ascii="Cambria Math" w:hAnsi="Times LatRus" w:cs="Arial"/>
                            <w:i/>
                            <w:sz w:val="22"/>
                            <w:szCs w:val="22"/>
                            <w:lang w:val="en-US"/>
                          </w:rPr>
                        </m:ctrlPr>
                      </m:fPr>
                      <m:num>
                        <m:r>
                          <w:rPr>
                            <w:rFonts w:ascii="Cambria Math" w:hAnsi="Cambria Math" w:cs="Arial"/>
                            <w:sz w:val="22"/>
                            <w:szCs w:val="22"/>
                            <w:lang w:val="en-US"/>
                          </w:rPr>
                          <m:t>∂</m:t>
                        </m:r>
                      </m:num>
                      <m:den>
                        <m:r>
                          <w:rPr>
                            <w:rFonts w:ascii="Cambria Math" w:hAnsi="Cambria Math" w:cs="Arial"/>
                            <w:sz w:val="22"/>
                            <w:szCs w:val="22"/>
                            <w:lang w:val="en-US"/>
                          </w:rPr>
                          <m:t>∂θ</m:t>
                        </m:r>
                      </m:den>
                    </m:f>
                  </m:e>
                </m:func>
              </m:e>
            </m:d>
          </m:e>
        </m:d>
      </m:oMath>
      <w:r w:rsidR="00420D1E" w:rsidRPr="00566E03">
        <w:rPr>
          <w:rFonts w:ascii="Times LatRus" w:hAnsi="Times LatRus" w:cs="Arial"/>
          <w:sz w:val="22"/>
          <w:szCs w:val="22"/>
          <w:lang w:val="en-US"/>
        </w:rPr>
        <w:t xml:space="preserve"> , ò.å</w:t>
      </w:r>
    </w:p>
    <w:p w:rsidR="00420D1E" w:rsidRDefault="007D0E60" w:rsidP="001657A6">
      <w:pPr>
        <w:jc w:val="center"/>
        <w:rPr>
          <w:rFonts w:ascii="Times LatRus" w:hAnsi="Times LatRus" w:cs="Arial"/>
          <w:sz w:val="22"/>
          <w:szCs w:val="22"/>
          <w:lang w:val="en-US"/>
        </w:rPr>
      </w:pPr>
      <m:oMath>
        <m:d>
          <m:dPr>
            <m:begChr m:val="["/>
            <m:endChr m:val="]"/>
            <m:ctrlPr>
              <w:rPr>
                <w:rFonts w:ascii="Cambria Math" w:hAnsi="Times LatRus" w:cs="Arial"/>
                <w:i/>
                <w:sz w:val="22"/>
                <w:szCs w:val="22"/>
                <w:lang w:val="en-US"/>
              </w:rPr>
            </m:ctrlPr>
          </m:dPr>
          <m:e>
            <m:f>
              <m:fPr>
                <m:ctrlPr>
                  <w:rPr>
                    <w:rFonts w:ascii="Cambria Math" w:hAnsi="Times LatRus" w:cs="Arial"/>
                    <w:i/>
                    <w:sz w:val="22"/>
                    <w:szCs w:val="22"/>
                    <w:lang w:val="en-US"/>
                  </w:rPr>
                </m:ctrlPr>
              </m:fPr>
              <m:num>
                <m:r>
                  <w:rPr>
                    <w:rFonts w:ascii="Cambria Math" w:hAnsi="Times LatRus" w:cs="Arial"/>
                    <w:sz w:val="22"/>
                    <w:szCs w:val="22"/>
                    <w:lang w:val="en-US"/>
                  </w:rPr>
                  <m:t>1</m:t>
                </m:r>
              </m:num>
              <m:den>
                <m:sSup>
                  <m:sSupPr>
                    <m:ctrlPr>
                      <w:rPr>
                        <w:rFonts w:ascii="Cambria Math" w:hAnsi="Times LatRus" w:cs="Arial"/>
                        <w:i/>
                        <w:sz w:val="22"/>
                        <w:szCs w:val="22"/>
                        <w:lang w:val="en-US"/>
                      </w:rPr>
                    </m:ctrlPr>
                  </m:sSupPr>
                  <m:e>
                    <m:r>
                      <w:rPr>
                        <w:rFonts w:ascii="Cambria Math" w:hAnsi="Cambria Math" w:cs="Arial"/>
                        <w:sz w:val="22"/>
                        <w:szCs w:val="22"/>
                        <w:lang w:val="en-US"/>
                      </w:rPr>
                      <m:t>R</m:t>
                    </m:r>
                  </m:e>
                  <m:sup>
                    <m:r>
                      <w:rPr>
                        <w:rFonts w:ascii="Cambria Math" w:hAnsi="Times LatRus" w:cs="Arial"/>
                        <w:sz w:val="22"/>
                        <w:szCs w:val="22"/>
                        <w:lang w:val="en-US"/>
                      </w:rPr>
                      <m:t>2</m:t>
                    </m:r>
                  </m:sup>
                </m:sSup>
              </m:den>
            </m:f>
            <m:d>
              <m:dPr>
                <m:ctrlPr>
                  <w:rPr>
                    <w:rFonts w:ascii="Cambria Math" w:hAnsi="Times LatRus" w:cs="Arial"/>
                    <w:i/>
                    <w:sz w:val="22"/>
                    <w:szCs w:val="22"/>
                    <w:lang w:val="en-US"/>
                  </w:rPr>
                </m:ctrlPr>
              </m:dPr>
              <m:e>
                <m:r>
                  <w:rPr>
                    <w:rFonts w:ascii="Cambria Math" w:hAnsi="Times LatRus" w:cs="Arial"/>
                    <w:sz w:val="22"/>
                    <w:szCs w:val="22"/>
                    <w:lang w:val="en-US"/>
                  </w:rPr>
                  <m:t>2</m:t>
                </m:r>
                <m:r>
                  <w:rPr>
                    <w:rFonts w:ascii="Cambria Math" w:hAnsi="Cambria Math" w:cs="Arial"/>
                    <w:sz w:val="22"/>
                    <w:szCs w:val="22"/>
                    <w:lang w:val="en-US"/>
                  </w:rPr>
                  <m:t>R</m:t>
                </m:r>
                <m:f>
                  <m:fPr>
                    <m:ctrlPr>
                      <w:rPr>
                        <w:rFonts w:ascii="Cambria Math" w:hAnsi="Times LatRus" w:cs="Arial"/>
                        <w:i/>
                        <w:sz w:val="22"/>
                        <w:szCs w:val="22"/>
                        <w:lang w:val="en-US"/>
                      </w:rPr>
                    </m:ctrlPr>
                  </m:fPr>
                  <m:num>
                    <m:r>
                      <w:rPr>
                        <w:rFonts w:ascii="Cambria Math" w:hAnsi="Cambria Math" w:cs="Arial"/>
                        <w:sz w:val="22"/>
                        <w:szCs w:val="22"/>
                        <w:lang w:val="en-US"/>
                      </w:rPr>
                      <m:t>∂</m:t>
                    </m:r>
                  </m:num>
                  <m:den>
                    <m:r>
                      <w:rPr>
                        <w:rFonts w:ascii="Cambria Math" w:hAnsi="Cambria Math" w:cs="Arial"/>
                        <w:sz w:val="22"/>
                        <w:szCs w:val="22"/>
                        <w:lang w:val="en-US"/>
                      </w:rPr>
                      <m:t>∂R</m:t>
                    </m:r>
                  </m:den>
                </m:f>
                <m:r>
                  <w:rPr>
                    <w:rFonts w:ascii="Cambria Math" w:hAnsi="Times LatRus" w:cs="Arial"/>
                    <w:sz w:val="22"/>
                    <w:szCs w:val="22"/>
                    <w:lang w:val="en-US"/>
                  </w:rPr>
                  <m:t>+</m:t>
                </m:r>
                <m:sSup>
                  <m:sSupPr>
                    <m:ctrlPr>
                      <w:rPr>
                        <w:rFonts w:ascii="Cambria Math" w:hAnsi="Times LatRus" w:cs="Arial"/>
                        <w:i/>
                        <w:sz w:val="22"/>
                        <w:szCs w:val="22"/>
                        <w:lang w:val="en-US"/>
                      </w:rPr>
                    </m:ctrlPr>
                  </m:sSupPr>
                  <m:e>
                    <m:r>
                      <w:rPr>
                        <w:rFonts w:ascii="Cambria Math" w:hAnsi="Cambria Math" w:cs="Arial"/>
                        <w:sz w:val="22"/>
                        <w:szCs w:val="22"/>
                        <w:lang w:val="en-US"/>
                      </w:rPr>
                      <m:t>R</m:t>
                    </m:r>
                  </m:e>
                  <m:sup>
                    <m:r>
                      <w:rPr>
                        <w:rFonts w:ascii="Cambria Math" w:hAnsi="Times LatRus" w:cs="Arial"/>
                        <w:sz w:val="22"/>
                        <w:szCs w:val="22"/>
                        <w:lang w:val="en-US"/>
                      </w:rPr>
                      <m:t>2</m:t>
                    </m:r>
                  </m:sup>
                </m:sSup>
                <m:f>
                  <m:fPr>
                    <m:ctrlPr>
                      <w:rPr>
                        <w:rFonts w:ascii="Cambria Math" w:hAnsi="Times LatRus" w:cs="Arial"/>
                        <w:i/>
                        <w:sz w:val="22"/>
                        <w:szCs w:val="22"/>
                        <w:lang w:val="en-US"/>
                      </w:rPr>
                    </m:ctrlPr>
                  </m:fPr>
                  <m:num>
                    <m:sSup>
                      <m:sSupPr>
                        <m:ctrlPr>
                          <w:rPr>
                            <w:rFonts w:ascii="Cambria Math" w:hAnsi="Times LatRus" w:cs="Arial"/>
                            <w:i/>
                            <w:sz w:val="22"/>
                            <w:szCs w:val="22"/>
                            <w:lang w:val="en-US"/>
                          </w:rPr>
                        </m:ctrlPr>
                      </m:sSupPr>
                      <m:e>
                        <m:r>
                          <w:rPr>
                            <w:rFonts w:ascii="Cambria Math" w:hAnsi="Cambria Math" w:cs="Arial"/>
                            <w:sz w:val="22"/>
                            <w:szCs w:val="22"/>
                            <w:lang w:val="en-US"/>
                          </w:rPr>
                          <m:t>∂</m:t>
                        </m:r>
                      </m:e>
                      <m:sup>
                        <m:r>
                          <w:rPr>
                            <w:rFonts w:ascii="Cambria Math" w:hAnsi="Times LatRus" w:cs="Arial"/>
                            <w:sz w:val="22"/>
                            <w:szCs w:val="22"/>
                            <w:lang w:val="en-US"/>
                          </w:rPr>
                          <m:t>2</m:t>
                        </m:r>
                      </m:sup>
                    </m:sSup>
                  </m:num>
                  <m:den>
                    <m:sSup>
                      <m:sSupPr>
                        <m:ctrlPr>
                          <w:rPr>
                            <w:rFonts w:ascii="Cambria Math" w:hAnsi="Times LatRus" w:cs="Arial"/>
                            <w:i/>
                            <w:sz w:val="22"/>
                            <w:szCs w:val="22"/>
                            <w:lang w:val="en-US"/>
                          </w:rPr>
                        </m:ctrlPr>
                      </m:sSupPr>
                      <m:e>
                        <m:r>
                          <w:rPr>
                            <w:rFonts w:ascii="Cambria Math" w:hAnsi="Cambria Math" w:cs="Arial"/>
                            <w:sz w:val="22"/>
                            <w:szCs w:val="22"/>
                            <w:lang w:val="en-US"/>
                          </w:rPr>
                          <m:t>∂R</m:t>
                        </m:r>
                      </m:e>
                      <m:sup>
                        <m:r>
                          <w:rPr>
                            <w:rFonts w:ascii="Cambria Math" w:hAnsi="Times LatRus" w:cs="Arial"/>
                            <w:sz w:val="22"/>
                            <w:szCs w:val="22"/>
                            <w:lang w:val="en-US"/>
                          </w:rPr>
                          <m:t>2</m:t>
                        </m:r>
                      </m:sup>
                    </m:sSup>
                  </m:den>
                </m:f>
              </m:e>
            </m:d>
            <m:r>
              <w:rPr>
                <w:rFonts w:ascii="Times LatRus" w:hAnsi="Cambria Math" w:cs="Arial"/>
                <w:sz w:val="22"/>
                <w:szCs w:val="22"/>
                <w:lang w:val="en-US"/>
              </w:rPr>
              <m:t>-</m:t>
            </m:r>
            <m:f>
              <m:fPr>
                <m:ctrlPr>
                  <w:rPr>
                    <w:rFonts w:ascii="Cambria Math" w:hAnsi="Times LatRus" w:cs="Arial"/>
                    <w:i/>
                    <w:sz w:val="22"/>
                    <w:szCs w:val="22"/>
                    <w:lang w:val="en-US"/>
                  </w:rPr>
                </m:ctrlPr>
              </m:fPr>
              <m:num>
                <m:sSup>
                  <m:sSupPr>
                    <m:ctrlPr>
                      <w:rPr>
                        <w:rFonts w:ascii="Cambria Math" w:hAnsi="Times LatRus" w:cs="Arial"/>
                        <w:i/>
                        <w:sz w:val="22"/>
                        <w:szCs w:val="22"/>
                        <w:lang w:val="en-US"/>
                      </w:rPr>
                    </m:ctrlPr>
                  </m:sSupPr>
                  <m:e>
                    <m:acc>
                      <m:accPr>
                        <m:ctrlPr>
                          <w:rPr>
                            <w:rFonts w:ascii="Cambria Math" w:hAnsi="Times LatRus" w:cs="Arial"/>
                            <w:i/>
                            <w:sz w:val="22"/>
                            <w:szCs w:val="22"/>
                            <w:lang w:val="en-US"/>
                          </w:rPr>
                        </m:ctrlPr>
                      </m:accPr>
                      <m:e>
                        <m:r>
                          <w:rPr>
                            <w:rFonts w:ascii="Cambria Math" w:hAnsi="Cambria Math" w:cs="Arial"/>
                            <w:sz w:val="22"/>
                            <w:szCs w:val="22"/>
                            <w:lang w:val="en-US"/>
                          </w:rPr>
                          <m:t>L</m:t>
                        </m:r>
                      </m:e>
                    </m:acc>
                  </m:e>
                  <m:sup>
                    <m:r>
                      <w:rPr>
                        <w:rFonts w:ascii="Cambria Math" w:hAnsi="Times LatRus" w:cs="Arial"/>
                        <w:sz w:val="22"/>
                        <w:szCs w:val="22"/>
                        <w:lang w:val="en-US"/>
                      </w:rPr>
                      <m:t>2</m:t>
                    </m:r>
                  </m:sup>
                </m:sSup>
              </m:num>
              <m:den>
                <m:sSup>
                  <m:sSupPr>
                    <m:ctrlPr>
                      <w:rPr>
                        <w:rFonts w:ascii="Cambria Math" w:hAnsi="Times LatRus" w:cs="Arial"/>
                        <w:i/>
                        <w:sz w:val="22"/>
                        <w:szCs w:val="22"/>
                        <w:lang w:val="en-US"/>
                      </w:rPr>
                    </m:ctrlPr>
                  </m:sSupPr>
                  <m:e>
                    <m:r>
                      <w:rPr>
                        <w:rFonts w:ascii="Cambria Math" w:hAnsi="Cambria Math" w:cs="Arial"/>
                        <w:sz w:val="22"/>
                        <w:szCs w:val="22"/>
                        <w:lang w:val="en-US"/>
                      </w:rPr>
                      <m:t>R</m:t>
                    </m:r>
                  </m:e>
                  <m:sup>
                    <m:r>
                      <w:rPr>
                        <w:rFonts w:ascii="Cambria Math" w:hAnsi="Times LatRus" w:cs="Arial"/>
                        <w:sz w:val="22"/>
                        <w:szCs w:val="22"/>
                        <w:lang w:val="en-US"/>
                      </w:rPr>
                      <m:t>2</m:t>
                    </m:r>
                  </m:sup>
                </m:sSup>
              </m:den>
            </m:f>
          </m:e>
        </m:d>
        <m:sSub>
          <m:sSubPr>
            <m:ctrlPr>
              <w:rPr>
                <w:rFonts w:ascii="Cambria Math" w:hAnsi="Times LatRus" w:cs="Arial"/>
                <w:i/>
                <w:sz w:val="22"/>
                <w:szCs w:val="22"/>
                <w:lang w:val="en-US"/>
              </w:rPr>
            </m:ctrlPr>
          </m:sSubPr>
          <m:e>
            <m:r>
              <w:rPr>
                <w:rFonts w:ascii="Cambria Math" w:hAnsi="Cambria Math" w:cs="Arial"/>
                <w:sz w:val="22"/>
                <w:szCs w:val="22"/>
                <w:lang w:val="en-US"/>
              </w:rPr>
              <m:t>A</m:t>
            </m:r>
          </m:e>
          <m:sub>
            <m:r>
              <w:rPr>
                <w:rFonts w:ascii="Cambria Math" w:hAnsi="Times LatRus" w:cs="Arial"/>
                <w:sz w:val="22"/>
                <w:szCs w:val="22"/>
                <w:lang w:val="en-US"/>
              </w:rPr>
              <m:t>0</m:t>
            </m:r>
          </m:sub>
        </m:sSub>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r>
          <w:rPr>
            <w:rFonts w:ascii="Cambria Math" w:hAnsi="Times LatRus" w:cs="Arial"/>
            <w:sz w:val="22"/>
            <w:szCs w:val="22"/>
            <w:lang w:val="en-US"/>
          </w:rPr>
          <m:t>+</m:t>
        </m:r>
        <m:f>
          <m:fPr>
            <m:ctrlPr>
              <w:rPr>
                <w:rFonts w:ascii="Cambria Math" w:hAnsi="Times LatRus" w:cs="Arial"/>
                <w:i/>
                <w:sz w:val="22"/>
                <w:szCs w:val="22"/>
                <w:lang w:val="en-US"/>
              </w:rPr>
            </m:ctrlPr>
          </m:fPr>
          <m:num>
            <m:r>
              <w:rPr>
                <w:rFonts w:ascii="Cambria Math" w:hAnsi="Times LatRus" w:cs="Arial"/>
                <w:sz w:val="22"/>
                <w:szCs w:val="22"/>
                <w:lang w:val="en-US"/>
              </w:rPr>
              <m:t>2</m:t>
            </m:r>
            <m:sSup>
              <m:sSupPr>
                <m:ctrlPr>
                  <w:rPr>
                    <w:rFonts w:ascii="Cambria Math" w:hAnsi="Times LatRus" w:cs="Arial"/>
                    <w:i/>
                    <w:sz w:val="22"/>
                    <w:szCs w:val="22"/>
                    <w:lang w:val="en-US"/>
                  </w:rPr>
                </m:ctrlPr>
              </m:sSupPr>
              <m:e>
                <m:r>
                  <w:rPr>
                    <w:rFonts w:ascii="Cambria Math" w:hAnsi="Cambria Math" w:cs="Arial"/>
                    <w:sz w:val="22"/>
                    <w:szCs w:val="22"/>
                    <w:lang w:val="en-US"/>
                  </w:rPr>
                  <m:t>M</m:t>
                </m:r>
              </m:e>
              <m:sup>
                <m:r>
                  <w:rPr>
                    <w:rFonts w:ascii="Times LatRus" w:hAnsi="Cambria Math" w:cs="Arial"/>
                    <w:sz w:val="22"/>
                    <w:szCs w:val="22"/>
                    <w:lang w:val="en-US"/>
                  </w:rPr>
                  <m:t>*</m:t>
                </m:r>
              </m:sup>
            </m:sSup>
          </m:num>
          <m:den>
            <m:sSup>
              <m:sSupPr>
                <m:ctrlPr>
                  <w:rPr>
                    <w:rFonts w:ascii="Cambria Math" w:hAnsi="Times LatRus" w:cs="Arial"/>
                    <w:i/>
                    <w:sz w:val="22"/>
                    <w:szCs w:val="22"/>
                    <w:lang w:val="en-US"/>
                  </w:rPr>
                </m:ctrlPr>
              </m:sSupPr>
              <m:e>
                <m:r>
                  <w:rPr>
                    <w:rFonts w:ascii="Times LatRus" w:hAnsi="Cambria Math" w:cs="Arial"/>
                    <w:sz w:val="22"/>
                    <w:szCs w:val="22"/>
                    <w:lang w:val="en-US"/>
                  </w:rPr>
                  <m:t>ℏ</m:t>
                </m:r>
              </m:e>
              <m:sup>
                <m:r>
                  <w:rPr>
                    <w:rFonts w:ascii="Cambria Math" w:hAnsi="Times LatRus" w:cs="Arial"/>
                    <w:sz w:val="22"/>
                    <w:szCs w:val="22"/>
                    <w:lang w:val="en-US"/>
                  </w:rPr>
                  <m:t>2</m:t>
                </m:r>
              </m:sup>
            </m:sSup>
          </m:den>
        </m:f>
        <m:d>
          <m:dPr>
            <m:ctrlPr>
              <w:rPr>
                <w:rFonts w:ascii="Cambria Math" w:hAnsi="Times LatRus" w:cs="Arial"/>
                <w:i/>
                <w:sz w:val="22"/>
                <w:szCs w:val="22"/>
                <w:lang w:val="en-US"/>
              </w:rPr>
            </m:ctrlPr>
          </m:dPr>
          <m:e>
            <m:r>
              <w:rPr>
                <w:rFonts w:ascii="Times LatRus" w:hAnsi="Cambria Math" w:cs="Arial"/>
                <w:sz w:val="22"/>
                <w:szCs w:val="22"/>
                <w:lang w:val="en-US"/>
              </w:rPr>
              <m:t>ℏ</m:t>
            </m:r>
            <m:r>
              <w:rPr>
                <w:rFonts w:ascii="Cambria Math" w:hAnsi="Cambria Math" w:cs="Arial"/>
                <w:sz w:val="22"/>
                <w:szCs w:val="22"/>
                <w:lang w:val="en-US"/>
              </w:rPr>
              <m:t>ω-</m:t>
            </m:r>
            <m:sSub>
              <m:sSubPr>
                <m:ctrlPr>
                  <w:rPr>
                    <w:rFonts w:ascii="Cambria Math" w:hAnsi="Times LatRus" w:cs="Arial"/>
                    <w:i/>
                    <w:sz w:val="22"/>
                    <w:szCs w:val="22"/>
                    <w:lang w:val="en-US"/>
                  </w:rPr>
                </m:ctrlPr>
              </m:sSubPr>
              <m:e>
                <m:r>
                  <w:rPr>
                    <w:rFonts w:ascii="Cambria Math" w:hAnsi="Cambria Math" w:cs="Arial"/>
                    <w:sz w:val="22"/>
                    <w:szCs w:val="22"/>
                    <w:lang w:val="en-US"/>
                  </w:rPr>
                  <m:t>E</m:t>
                </m:r>
              </m:e>
              <m:sub>
                <m:r>
                  <w:rPr>
                    <w:rFonts w:ascii="Cambria Math" w:hAnsi="Cambria Math" w:cs="Arial"/>
                    <w:sz w:val="22"/>
                    <w:szCs w:val="22"/>
                    <w:lang w:val="en-US"/>
                  </w:rPr>
                  <m:t>g</m:t>
                </m:r>
              </m:sub>
            </m:sSub>
            <m:r>
              <w:rPr>
                <w:rFonts w:ascii="Times LatRus" w:hAnsi="Cambria Math" w:cs="Arial"/>
                <w:sz w:val="22"/>
                <w:szCs w:val="22"/>
                <w:lang w:val="en-US"/>
              </w:rPr>
              <m:t>-</m:t>
            </m:r>
            <m:sSub>
              <m:sSubPr>
                <m:ctrlPr>
                  <w:rPr>
                    <w:rFonts w:ascii="Cambria Math" w:hAnsi="Times LatRus" w:cs="Arial"/>
                    <w:i/>
                    <w:sz w:val="22"/>
                    <w:szCs w:val="22"/>
                    <w:lang w:val="en-US"/>
                  </w:rPr>
                </m:ctrlPr>
              </m:sSubPr>
              <m:e>
                <m:r>
                  <m:rPr>
                    <m:scr m:val="script"/>
                  </m:rPr>
                  <w:rPr>
                    <w:rFonts w:ascii="Times LatRus" w:hAnsi="Cambria Math" w:cs="Arial"/>
                    <w:sz w:val="22"/>
                    <w:szCs w:val="22"/>
                    <w:lang w:val="en-US"/>
                  </w:rPr>
                  <m:t>E</m:t>
                </m:r>
              </m:e>
              <m:sub>
                <m:r>
                  <w:rPr>
                    <w:rFonts w:ascii="Cambria Math" w:hAnsi="Times LatRus" w:cs="Arial"/>
                    <w:sz w:val="22"/>
                    <w:szCs w:val="22"/>
                    <w:lang w:val="en-US"/>
                  </w:rPr>
                  <m:t>0</m:t>
                </m:r>
              </m:sub>
            </m:sSub>
          </m:e>
        </m:d>
        <m:sSub>
          <m:sSubPr>
            <m:ctrlPr>
              <w:rPr>
                <w:rFonts w:ascii="Cambria Math" w:hAnsi="Times LatRus" w:cs="Arial"/>
                <w:i/>
                <w:sz w:val="22"/>
                <w:szCs w:val="22"/>
                <w:lang w:val="en-US"/>
              </w:rPr>
            </m:ctrlPr>
          </m:sSubPr>
          <m:e>
            <m:r>
              <w:rPr>
                <w:rFonts w:ascii="Cambria Math" w:hAnsi="Cambria Math" w:cs="Arial"/>
                <w:sz w:val="22"/>
                <w:szCs w:val="22"/>
                <w:lang w:val="en-US"/>
              </w:rPr>
              <m:t>A</m:t>
            </m:r>
          </m:e>
          <m:sub>
            <m:r>
              <w:rPr>
                <w:rFonts w:ascii="Cambria Math" w:hAnsi="Times LatRus" w:cs="Arial"/>
                <w:sz w:val="22"/>
                <w:szCs w:val="22"/>
                <w:lang w:val="en-US"/>
              </w:rPr>
              <m:t>0</m:t>
            </m:r>
          </m:sub>
        </m:sSub>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r>
          <w:rPr>
            <w:rFonts w:ascii="Cambria Math" w:hAnsi="Times LatRus" w:cs="Arial"/>
            <w:sz w:val="22"/>
            <w:szCs w:val="22"/>
            <w:lang w:val="en-US"/>
          </w:rPr>
          <m:t>=</m:t>
        </m:r>
        <m:r>
          <w:rPr>
            <w:rFonts w:ascii="Cambria Math" w:hAnsi="Cambria Math" w:cs="Arial"/>
            <w:sz w:val="22"/>
            <w:szCs w:val="22"/>
            <w:lang w:val="en-US"/>
          </w:rPr>
          <m:t>-</m:t>
        </m:r>
        <m:f>
          <m:fPr>
            <m:ctrlPr>
              <w:rPr>
                <w:rFonts w:ascii="Cambria Math" w:hAnsi="Times LatRus" w:cs="Arial"/>
                <w:i/>
                <w:sz w:val="22"/>
                <w:szCs w:val="22"/>
                <w:lang w:val="en-US"/>
              </w:rPr>
            </m:ctrlPr>
          </m:fPr>
          <m:num>
            <m:r>
              <w:rPr>
                <w:rFonts w:ascii="Cambria Math" w:hAnsi="Times LatRus" w:cs="Arial"/>
                <w:sz w:val="22"/>
                <w:szCs w:val="22"/>
                <w:lang w:val="en-US"/>
              </w:rPr>
              <m:t>2</m:t>
            </m:r>
            <m:sSup>
              <m:sSupPr>
                <m:ctrlPr>
                  <w:rPr>
                    <w:rFonts w:ascii="Cambria Math" w:hAnsi="Times LatRus" w:cs="Arial"/>
                    <w:i/>
                    <w:sz w:val="22"/>
                    <w:szCs w:val="22"/>
                    <w:lang w:val="en-US"/>
                  </w:rPr>
                </m:ctrlPr>
              </m:sSupPr>
              <m:e>
                <m:r>
                  <w:rPr>
                    <w:rFonts w:ascii="Cambria Math" w:hAnsi="Cambria Math" w:cs="Arial"/>
                    <w:sz w:val="22"/>
                    <w:szCs w:val="22"/>
                    <w:lang w:val="en-US"/>
                  </w:rPr>
                  <m:t>M</m:t>
                </m:r>
              </m:e>
              <m:sup>
                <m:r>
                  <w:rPr>
                    <w:rFonts w:ascii="Times LatRus" w:hAnsi="Cambria Math" w:cs="Arial"/>
                    <w:sz w:val="22"/>
                    <w:szCs w:val="22"/>
                    <w:lang w:val="en-US"/>
                  </w:rPr>
                  <m:t>*</m:t>
                </m:r>
              </m:sup>
            </m:sSup>
          </m:num>
          <m:den>
            <m:sSup>
              <m:sSupPr>
                <m:ctrlPr>
                  <w:rPr>
                    <w:rFonts w:ascii="Cambria Math" w:hAnsi="Times LatRus" w:cs="Arial"/>
                    <w:i/>
                    <w:sz w:val="22"/>
                    <w:szCs w:val="22"/>
                    <w:lang w:val="en-US"/>
                  </w:rPr>
                </m:ctrlPr>
              </m:sSupPr>
              <m:e>
                <m:r>
                  <w:rPr>
                    <w:rFonts w:ascii="Times LatRus" w:hAnsi="Cambria Math" w:cs="Arial"/>
                    <w:sz w:val="22"/>
                    <w:szCs w:val="22"/>
                    <w:lang w:val="en-US"/>
                  </w:rPr>
                  <m:t>ℏ</m:t>
                </m:r>
              </m:e>
              <m:sup>
                <m:r>
                  <w:rPr>
                    <w:rFonts w:ascii="Cambria Math" w:hAnsi="Times LatRus" w:cs="Arial"/>
                    <w:sz w:val="22"/>
                    <w:szCs w:val="22"/>
                    <w:lang w:val="en-US"/>
                  </w:rPr>
                  <m:t>2</m:t>
                </m:r>
              </m:sup>
            </m:sSup>
          </m:den>
        </m:f>
        <m:r>
          <w:rPr>
            <w:rFonts w:ascii="Cambria Math" w:hAnsi="Cambria Math" w:cs="Arial"/>
            <w:sz w:val="22"/>
            <w:szCs w:val="22"/>
            <w:lang w:val="en-US"/>
          </w:rPr>
          <m:t>E</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sSub>
          <m:sSubPr>
            <m:ctrlPr>
              <w:rPr>
                <w:rFonts w:ascii="Cambria Math" w:hAnsi="Times LatRus" w:cs="Arial"/>
                <w:i/>
                <w:sz w:val="22"/>
                <w:szCs w:val="22"/>
                <w:lang w:val="en-US"/>
              </w:rPr>
            </m:ctrlPr>
          </m:sSubPr>
          <m:e>
            <m:r>
              <w:rPr>
                <w:rFonts w:ascii="Cambria Math" w:hAnsi="Cambria Math" w:cs="Arial"/>
                <w:sz w:val="22"/>
                <w:szCs w:val="22"/>
                <w:lang w:val="en-US"/>
              </w:rPr>
              <m:t>M</m:t>
            </m:r>
          </m:e>
          <m:sub>
            <m:r>
              <w:rPr>
                <w:rFonts w:ascii="Cambria Math" w:hAnsi="Times LatRus" w:cs="Arial"/>
                <w:sz w:val="22"/>
                <w:szCs w:val="22"/>
                <w:lang w:val="en-US"/>
              </w:rPr>
              <m:t>0</m:t>
            </m:r>
          </m:sub>
        </m:sSub>
        <m:sSubSup>
          <m:sSubSupPr>
            <m:ctrlPr>
              <w:rPr>
                <w:rFonts w:ascii="Cambria Math" w:hAnsi="Times LatRus" w:cs="Arial"/>
                <w:i/>
                <w:sz w:val="22"/>
                <w:szCs w:val="22"/>
                <w:lang w:val="en-US"/>
              </w:rPr>
            </m:ctrlPr>
          </m:sSubSupPr>
          <m:e>
            <m:r>
              <w:rPr>
                <w:rFonts w:ascii="Cambria Math" w:hAnsi="Cambria Math" w:cs="Arial"/>
                <w:sz w:val="22"/>
                <w:szCs w:val="22"/>
                <w:lang w:val="en-US"/>
              </w:rPr>
              <m:t>f</m:t>
            </m:r>
          </m:e>
          <m:sub>
            <m:r>
              <w:rPr>
                <w:rFonts w:ascii="Cambria Math" w:hAnsi="Times LatRus" w:cs="Arial"/>
                <w:sz w:val="22"/>
                <w:szCs w:val="22"/>
                <w:lang w:val="en-US"/>
              </w:rPr>
              <m:t>0</m:t>
            </m:r>
          </m:sub>
          <m:sup>
            <m:r>
              <w:rPr>
                <w:rFonts w:ascii="Times LatRus" w:hAnsi="Cambria Math" w:cs="Arial"/>
                <w:sz w:val="22"/>
                <w:szCs w:val="22"/>
                <w:lang w:val="en-US"/>
              </w:rPr>
              <m:t>*</m:t>
            </m:r>
          </m:sup>
        </m:sSubSup>
        <m:d>
          <m:dPr>
            <m:ctrlPr>
              <w:rPr>
                <w:rFonts w:ascii="Cambria Math" w:hAnsi="Times LatRus" w:cs="Arial"/>
                <w:i/>
                <w:sz w:val="22"/>
                <w:szCs w:val="22"/>
                <w:lang w:val="en-US"/>
              </w:rPr>
            </m:ctrlPr>
          </m:dPr>
          <m:e>
            <m:r>
              <w:rPr>
                <w:rFonts w:ascii="Cambria Math" w:hAnsi="Times LatRus" w:cs="Arial"/>
                <w:sz w:val="22"/>
                <w:szCs w:val="22"/>
                <w:lang w:val="en-US"/>
              </w:rPr>
              <m:t>0</m:t>
            </m:r>
          </m:e>
        </m:d>
      </m:oMath>
      <w:r w:rsidR="00420D1E" w:rsidRPr="00566E03">
        <w:rPr>
          <w:rFonts w:ascii="Times LatRus" w:hAnsi="Times LatRus" w:cs="Arial"/>
          <w:sz w:val="22"/>
          <w:szCs w:val="22"/>
          <w:lang w:val="en-US"/>
        </w:rPr>
        <w:tab/>
        <w:t xml:space="preserve">  </w:t>
      </w:r>
      <w:r w:rsidR="001657A6">
        <w:rPr>
          <w:rFonts w:ascii="Times LatRus" w:hAnsi="Times LatRus" w:cs="Arial"/>
          <w:sz w:val="22"/>
          <w:szCs w:val="22"/>
          <w:lang w:val="en-US"/>
        </w:rPr>
        <w:tab/>
        <w:t xml:space="preserve">    </w:t>
      </w:r>
      <w:r w:rsidR="00420D1E" w:rsidRPr="00566E03">
        <w:rPr>
          <w:rFonts w:ascii="Times LatRus" w:hAnsi="Times LatRus" w:cs="Arial"/>
          <w:sz w:val="22"/>
          <w:szCs w:val="22"/>
          <w:lang w:val="en-US"/>
        </w:rPr>
        <w:t>(30)</w:t>
      </w:r>
    </w:p>
    <w:p w:rsidR="001657A6" w:rsidRPr="00566E03" w:rsidRDefault="001657A6" w:rsidP="00420D1E">
      <w:pPr>
        <w:jc w:val="both"/>
        <w:rPr>
          <w:rFonts w:ascii="Times LatRus" w:hAnsi="Times LatRus" w:cs="Arial"/>
          <w:sz w:val="22"/>
          <w:szCs w:val="22"/>
          <w:lang w:val="en-US"/>
        </w:rPr>
      </w:pPr>
    </w:p>
    <w:p w:rsidR="00A20F85" w:rsidRDefault="00420D1E" w:rsidP="00F166EE">
      <w:pPr>
        <w:ind w:firstLine="567"/>
        <w:jc w:val="both"/>
        <w:rPr>
          <w:rFonts w:ascii="Times LatRus" w:hAnsi="Times LatRus" w:cs="Arial"/>
          <w:sz w:val="22"/>
          <w:szCs w:val="22"/>
          <w:lang w:val="en-US"/>
        </w:rPr>
      </w:pPr>
      <w:r w:rsidRPr="00566E03">
        <w:rPr>
          <w:rFonts w:ascii="Times LatRus" w:hAnsi="Times LatRus" w:cs="Arial"/>
          <w:sz w:val="22"/>
          <w:szCs w:val="22"/>
          <w:lang w:val="en-US"/>
        </w:rPr>
        <w:t xml:space="preserve">Â ðåøåíèè </w:t>
      </w:r>
      <m:oMath>
        <m:sSub>
          <m:sSubPr>
            <m:ctrlPr>
              <w:rPr>
                <w:rFonts w:ascii="Cambria Math" w:hAnsi="Times LatRus" w:cs="Arial"/>
                <w:sz w:val="22"/>
                <w:szCs w:val="22"/>
                <w:lang w:val="en-US"/>
              </w:rPr>
            </m:ctrlPr>
          </m:sSubPr>
          <m:e>
            <m:r>
              <m:rPr>
                <m:sty m:val="p"/>
              </m:rPr>
              <w:rPr>
                <w:rFonts w:ascii="Cambria Math" w:hAnsi="Times LatRus" w:cs="Arial"/>
                <w:sz w:val="22"/>
                <w:szCs w:val="22"/>
                <w:lang w:val="en-US"/>
              </w:rPr>
              <m:t>A</m:t>
            </m:r>
          </m:e>
          <m:sub>
            <m:r>
              <m:rPr>
                <m:sty m:val="p"/>
              </m:rPr>
              <w:rPr>
                <w:rFonts w:ascii="Cambria Math" w:hAnsi="Times LatRus" w:cs="Arial"/>
                <w:sz w:val="22"/>
                <w:szCs w:val="22"/>
                <w:lang w:val="en-US"/>
              </w:rPr>
              <m:t>0</m:t>
            </m:r>
          </m:sub>
        </m:sSub>
        <m:d>
          <m:dPr>
            <m:ctrlPr>
              <w:rPr>
                <w:rFonts w:ascii="Cambria Math" w:hAnsi="Times LatRus" w:cs="Arial"/>
                <w:sz w:val="22"/>
                <w:szCs w:val="22"/>
                <w:lang w:val="en-US"/>
              </w:rPr>
            </m:ctrlPr>
          </m:dPr>
          <m:e>
            <m:acc>
              <m:accPr>
                <m:chr m:val="⃗"/>
                <m:ctrlPr>
                  <w:rPr>
                    <w:rFonts w:ascii="Cambria Math" w:hAnsi="Times LatRus" w:cs="Arial"/>
                    <w:sz w:val="22"/>
                    <w:szCs w:val="22"/>
                    <w:lang w:val="en-US"/>
                  </w:rPr>
                </m:ctrlPr>
              </m:accPr>
              <m:e>
                <m:r>
                  <m:rPr>
                    <m:sty m:val="p"/>
                  </m:rPr>
                  <w:rPr>
                    <w:rFonts w:ascii="Cambria Math" w:hAnsi="Times LatRus" w:cs="Arial"/>
                    <w:sz w:val="22"/>
                    <w:szCs w:val="22"/>
                    <w:lang w:val="en-US"/>
                  </w:rPr>
                  <m:t>R</m:t>
                </m:r>
              </m:e>
            </m:acc>
          </m:e>
        </m:d>
      </m:oMath>
      <w:r w:rsidRPr="00566E03">
        <w:rPr>
          <w:rFonts w:ascii="Times LatRus" w:hAnsi="Times LatRus" w:cs="Arial"/>
          <w:sz w:val="22"/>
          <w:szCs w:val="22"/>
          <w:lang w:val="en-US"/>
        </w:rPr>
        <w:t xml:space="preserve"> ïðîèçâîäèì ðàçäåëåíèå ðàäèàëüíîé è óãëîâîé ÷àñòåé,</w:t>
      </w:r>
    </w:p>
    <w:p w:rsidR="00420D1E" w:rsidRPr="00566E03" w:rsidRDefault="00420D1E" w:rsidP="00F166EE">
      <w:pPr>
        <w:ind w:firstLine="567"/>
        <w:jc w:val="both"/>
        <w:rPr>
          <w:rFonts w:ascii="Times LatRus" w:hAnsi="Times LatRus" w:cs="Arial"/>
          <w:sz w:val="22"/>
          <w:szCs w:val="22"/>
          <w:lang w:val="en-US"/>
        </w:rPr>
      </w:pPr>
      <w:r w:rsidRPr="00566E03">
        <w:rPr>
          <w:rFonts w:ascii="Times LatRus" w:hAnsi="Times LatRus" w:cs="Arial"/>
          <w:sz w:val="22"/>
          <w:szCs w:val="22"/>
          <w:lang w:val="en-US"/>
        </w:rPr>
        <w:t xml:space="preserve"> </w:t>
      </w:r>
    </w:p>
    <w:p w:rsidR="00420D1E" w:rsidRDefault="00420D1E" w:rsidP="00F166EE">
      <w:pPr>
        <w:rPr>
          <w:rFonts w:ascii="Times LatRus" w:hAnsi="Times LatRus" w:cs="Arial"/>
          <w:sz w:val="22"/>
          <w:szCs w:val="22"/>
          <w:lang w:val="en-US"/>
        </w:rPr>
      </w:pP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00F166EE" w:rsidRPr="00566E03">
        <w:rPr>
          <w:rFonts w:ascii="Times LatRus" w:hAnsi="Times LatRus" w:cs="Arial"/>
          <w:sz w:val="22"/>
          <w:szCs w:val="22"/>
          <w:lang w:val="en-US"/>
        </w:rPr>
        <w:tab/>
      </w:r>
      <w:r w:rsidR="00F166EE" w:rsidRPr="00566E03">
        <w:rPr>
          <w:rFonts w:ascii="Times LatRus" w:hAnsi="Times LatRus" w:cs="Arial"/>
          <w:sz w:val="22"/>
          <w:szCs w:val="22"/>
          <w:lang w:val="en-US"/>
        </w:rPr>
        <w:tab/>
      </w:r>
      <m:oMath>
        <m:sSub>
          <m:sSubPr>
            <m:ctrlPr>
              <w:rPr>
                <w:rFonts w:ascii="Cambria Math" w:hAnsi="Times LatRus" w:cs="Arial"/>
                <w:sz w:val="22"/>
                <w:szCs w:val="22"/>
                <w:lang w:val="en-US"/>
              </w:rPr>
            </m:ctrlPr>
          </m:sSubPr>
          <m:e>
            <m:r>
              <m:rPr>
                <m:sty m:val="p"/>
              </m:rPr>
              <w:rPr>
                <w:rFonts w:ascii="Cambria Math" w:hAnsi="Times LatRus" w:cs="Arial"/>
                <w:sz w:val="22"/>
                <w:szCs w:val="22"/>
                <w:lang w:val="en-US"/>
              </w:rPr>
              <m:t>A</m:t>
            </m:r>
          </m:e>
          <m:sub>
            <m:r>
              <m:rPr>
                <m:sty m:val="p"/>
              </m:rPr>
              <w:rPr>
                <w:rFonts w:ascii="Cambria Math" w:hAnsi="Times LatRus" w:cs="Arial"/>
                <w:sz w:val="22"/>
                <w:szCs w:val="22"/>
                <w:lang w:val="en-US"/>
              </w:rPr>
              <m:t>0</m:t>
            </m:r>
          </m:sub>
        </m:sSub>
        <m:d>
          <m:dPr>
            <m:ctrlPr>
              <w:rPr>
                <w:rFonts w:ascii="Cambria Math" w:hAnsi="Times LatRus" w:cs="Arial"/>
                <w:sz w:val="22"/>
                <w:szCs w:val="22"/>
                <w:lang w:val="en-US"/>
              </w:rPr>
            </m:ctrlPr>
          </m:dPr>
          <m:e>
            <m:acc>
              <m:accPr>
                <m:chr m:val="⃗"/>
                <m:ctrlPr>
                  <w:rPr>
                    <w:rFonts w:ascii="Cambria Math" w:hAnsi="Times LatRus" w:cs="Arial"/>
                    <w:sz w:val="22"/>
                    <w:szCs w:val="22"/>
                    <w:lang w:val="en-US"/>
                  </w:rPr>
                </m:ctrlPr>
              </m:accPr>
              <m:e>
                <m:r>
                  <m:rPr>
                    <m:sty m:val="p"/>
                  </m:rPr>
                  <w:rPr>
                    <w:rFonts w:ascii="Cambria Math" w:hAnsi="Times LatRus" w:cs="Arial"/>
                    <w:sz w:val="22"/>
                    <w:szCs w:val="22"/>
                    <w:lang w:val="en-US"/>
                  </w:rPr>
                  <m:t>R</m:t>
                </m:r>
              </m:e>
            </m:acc>
          </m:e>
        </m:d>
        <m:r>
          <m:rPr>
            <m:sty m:val="p"/>
          </m:rPr>
          <w:rPr>
            <w:rFonts w:ascii="Cambria Math" w:hAnsi="Times LatRus" w:cs="Arial"/>
            <w:sz w:val="22"/>
            <w:szCs w:val="22"/>
            <w:lang w:val="en-US"/>
          </w:rPr>
          <m:t>=K</m:t>
        </m:r>
        <m:d>
          <m:dPr>
            <m:ctrlPr>
              <w:rPr>
                <w:rFonts w:ascii="Cambria Math" w:hAnsi="Times LatRus" w:cs="Arial"/>
                <w:sz w:val="22"/>
                <w:szCs w:val="22"/>
                <w:lang w:val="en-US"/>
              </w:rPr>
            </m:ctrlPr>
          </m:dPr>
          <m:e>
            <m:r>
              <m:rPr>
                <m:sty m:val="p"/>
              </m:rPr>
              <w:rPr>
                <w:rFonts w:ascii="Cambria Math" w:hAnsi="Times LatRus" w:cs="Arial"/>
                <w:sz w:val="22"/>
                <w:szCs w:val="22"/>
                <w:lang w:val="en-US"/>
              </w:rPr>
              <m:t>R</m:t>
            </m:r>
          </m:e>
        </m:d>
        <m:sSub>
          <m:sSubPr>
            <m:ctrlPr>
              <w:rPr>
                <w:rFonts w:ascii="Cambria Math" w:hAnsi="Times LatRus" w:cs="Arial"/>
                <w:sz w:val="22"/>
                <w:szCs w:val="22"/>
                <w:lang w:val="en-US"/>
              </w:rPr>
            </m:ctrlPr>
          </m:sSubPr>
          <m:e>
            <m:r>
              <m:rPr>
                <m:sty m:val="p"/>
              </m:rPr>
              <w:rPr>
                <w:rFonts w:ascii="Cambria Math" w:hAnsi="Times LatRus" w:cs="Arial"/>
                <w:sz w:val="22"/>
                <w:szCs w:val="22"/>
                <w:lang w:val="en-US"/>
              </w:rPr>
              <m:t>Y</m:t>
            </m:r>
          </m:e>
          <m:sub>
            <m:r>
              <m:rPr>
                <m:sty m:val="p"/>
              </m:rPr>
              <w:rPr>
                <w:rFonts w:ascii="Cambria Math" w:hAnsi="Times LatRus" w:cs="Arial"/>
                <w:sz w:val="22"/>
                <w:szCs w:val="22"/>
                <w:lang w:val="en-US"/>
              </w:rPr>
              <m:t>Lm</m:t>
            </m:r>
          </m:sub>
        </m:sSub>
        <m:d>
          <m:dPr>
            <m:ctrlPr>
              <w:rPr>
                <w:rFonts w:ascii="Cambria Math" w:hAnsi="Times LatRus" w:cs="Arial"/>
                <w:sz w:val="22"/>
                <w:szCs w:val="22"/>
                <w:lang w:val="en-US"/>
              </w:rPr>
            </m:ctrlPr>
          </m:dPr>
          <m:e>
            <m:r>
              <m:rPr>
                <m:sty m:val="p"/>
              </m:rPr>
              <w:rPr>
                <w:rFonts w:ascii="Cambria Math" w:hAnsi="Cambria Math" w:cs="Arial"/>
                <w:sz w:val="22"/>
                <w:szCs w:val="22"/>
                <w:lang w:val="en-US"/>
              </w:rPr>
              <m:t>θ</m:t>
            </m:r>
            <m:r>
              <m:rPr>
                <m:sty m:val="p"/>
              </m:rPr>
              <w:rPr>
                <w:rFonts w:ascii="Cambria Math" w:hAnsi="Times LatRus" w:cs="Arial"/>
                <w:sz w:val="22"/>
                <w:szCs w:val="22"/>
                <w:lang w:val="en-US"/>
              </w:rPr>
              <m:t>,</m:t>
            </m:r>
            <m:r>
              <m:rPr>
                <m:sty m:val="p"/>
              </m:rPr>
              <w:rPr>
                <w:rFonts w:ascii="Cambria Math" w:hAnsi="Cambria Math" w:cs="Arial"/>
                <w:sz w:val="22"/>
                <w:szCs w:val="22"/>
                <w:lang w:val="en-US"/>
              </w:rPr>
              <m:t>φ</m:t>
            </m:r>
          </m:e>
        </m:d>
        <m:r>
          <m:rPr>
            <m:sty m:val="p"/>
          </m:rPr>
          <w:rPr>
            <w:rFonts w:ascii="Cambria Math" w:hAnsi="Times LatRus" w:cs="Arial"/>
            <w:sz w:val="22"/>
            <w:szCs w:val="22"/>
            <w:lang w:val="en-US"/>
          </w:rPr>
          <m:t>,</m:t>
        </m:r>
      </m:oMath>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00F166EE" w:rsidRPr="00566E03">
        <w:rPr>
          <w:rFonts w:ascii="Times LatRus" w:hAnsi="Times LatRus" w:cs="Arial"/>
          <w:sz w:val="22"/>
          <w:szCs w:val="22"/>
          <w:lang w:val="en-US"/>
        </w:rPr>
        <w:t xml:space="preserve">                 </w:t>
      </w:r>
      <w:r w:rsidRPr="00566E03">
        <w:rPr>
          <w:rFonts w:ascii="Times LatRus" w:hAnsi="Times LatRus" w:cs="Arial"/>
          <w:sz w:val="22"/>
          <w:szCs w:val="22"/>
          <w:lang w:val="en-US"/>
        </w:rPr>
        <w:t>(31)</w:t>
      </w:r>
    </w:p>
    <w:p w:rsidR="00A20F85" w:rsidRPr="00566E03" w:rsidRDefault="00A20F85" w:rsidP="00F166EE">
      <w:pPr>
        <w:rPr>
          <w:rFonts w:ascii="Times LatRus" w:hAnsi="Times LatRus" w:cs="Arial"/>
          <w:sz w:val="22"/>
          <w:szCs w:val="22"/>
          <w:lang w:val="en-US"/>
        </w:rPr>
      </w:pPr>
    </w:p>
    <w:p w:rsidR="00420D1E"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 xml:space="preserve">ãäå  </w:t>
      </w:r>
      <m:oMath>
        <m:sSub>
          <m:sSubPr>
            <m:ctrlPr>
              <w:rPr>
                <w:rFonts w:ascii="Cambria Math" w:hAnsi="Times LatRus" w:cs="Arial"/>
                <w:i/>
                <w:sz w:val="22"/>
                <w:szCs w:val="22"/>
                <w:lang w:val="en-US"/>
              </w:rPr>
            </m:ctrlPr>
          </m:sSubPr>
          <m:e>
            <m:r>
              <w:rPr>
                <w:rFonts w:ascii="Cambria Math" w:hAnsi="Cambria Math" w:cs="Arial"/>
                <w:sz w:val="22"/>
                <w:szCs w:val="22"/>
                <w:lang w:val="en-US"/>
              </w:rPr>
              <m:t>Y</m:t>
            </m:r>
          </m:e>
          <m:sub>
            <m:r>
              <w:rPr>
                <w:rFonts w:ascii="Cambria Math" w:hAnsi="Cambria Math" w:cs="Arial"/>
                <w:sz w:val="22"/>
                <w:szCs w:val="22"/>
                <w:lang w:val="en-US"/>
              </w:rPr>
              <m:t>Lm</m:t>
            </m:r>
          </m:sub>
        </m:sSub>
        <m:d>
          <m:dPr>
            <m:ctrlPr>
              <w:rPr>
                <w:rFonts w:ascii="Cambria Math" w:hAnsi="Times LatRus" w:cs="Arial"/>
                <w:i/>
                <w:sz w:val="22"/>
                <w:szCs w:val="22"/>
                <w:lang w:val="en-US"/>
              </w:rPr>
            </m:ctrlPr>
          </m:dPr>
          <m:e>
            <m:r>
              <w:rPr>
                <w:rFonts w:ascii="Cambria Math" w:hAnsi="Cambria Math" w:cs="Arial"/>
                <w:sz w:val="22"/>
                <w:szCs w:val="22"/>
                <w:lang w:val="en-US"/>
              </w:rPr>
              <m:t>θ</m:t>
            </m:r>
            <m:r>
              <w:rPr>
                <w:rFonts w:ascii="Cambria Math" w:hAnsi="Times LatRus" w:cs="Arial"/>
                <w:sz w:val="22"/>
                <w:szCs w:val="22"/>
                <w:lang w:val="en-US"/>
              </w:rPr>
              <m:t>,</m:t>
            </m:r>
            <m:r>
              <w:rPr>
                <w:rFonts w:ascii="Cambria Math" w:hAnsi="Cambria Math" w:cs="Arial"/>
                <w:sz w:val="22"/>
                <w:szCs w:val="22"/>
                <w:lang w:val="en-US"/>
              </w:rPr>
              <m:t>φ</m:t>
            </m:r>
          </m:e>
        </m:d>
      </m:oMath>
      <w:r w:rsidRPr="00566E03">
        <w:rPr>
          <w:rFonts w:ascii="Times LatRus" w:hAnsi="Times LatRus" w:cs="Arial"/>
          <w:sz w:val="22"/>
          <w:szCs w:val="22"/>
          <w:lang w:val="en-US"/>
        </w:rPr>
        <w:t xml:space="preserve">  -ñôåðè÷åñêèå ôóíêöèè. Ó÷èòûâàÿ, ÷òî</w:t>
      </w:r>
    </w:p>
    <w:p w:rsidR="00A20F85" w:rsidRPr="00566E03" w:rsidRDefault="00A20F85" w:rsidP="00420D1E">
      <w:pPr>
        <w:jc w:val="both"/>
        <w:rPr>
          <w:rFonts w:ascii="Times LatRus" w:hAnsi="Times LatRus" w:cs="Arial"/>
          <w:sz w:val="22"/>
          <w:szCs w:val="22"/>
          <w:lang w:val="en-US"/>
        </w:rPr>
      </w:pPr>
    </w:p>
    <w:p w:rsidR="00420D1E" w:rsidRPr="00566E03" w:rsidRDefault="00420D1E" w:rsidP="00F166EE">
      <w:pPr>
        <w:ind w:left="2172" w:firstLine="708"/>
        <w:jc w:val="both"/>
        <w:rPr>
          <w:rFonts w:ascii="Times LatRus" w:hAnsi="Times LatRus" w:cs="Arial"/>
          <w:sz w:val="22"/>
          <w:szCs w:val="22"/>
          <w:lang w:val="en-US"/>
        </w:rPr>
      </w:pPr>
      <w:r w:rsidRPr="00566E03">
        <w:rPr>
          <w:rFonts w:ascii="Times LatRus" w:hAnsi="Times LatRus" w:cs="Arial"/>
          <w:sz w:val="22"/>
          <w:szCs w:val="22"/>
          <w:lang w:val="en-US"/>
        </w:rPr>
        <w:t xml:space="preserve"> </w:t>
      </w:r>
      <m:oMath>
        <m:sSup>
          <m:sSupPr>
            <m:ctrlPr>
              <w:rPr>
                <w:rFonts w:ascii="Cambria Math" w:hAnsi="Times LatRus" w:cs="Arial"/>
                <w:sz w:val="22"/>
                <w:szCs w:val="22"/>
                <w:lang w:val="en-US"/>
              </w:rPr>
            </m:ctrlPr>
          </m:sSupPr>
          <m:e>
            <m:acc>
              <m:accPr>
                <m:ctrlPr>
                  <w:rPr>
                    <w:rFonts w:ascii="Cambria Math" w:hAnsi="Times LatRus" w:cs="Arial"/>
                    <w:sz w:val="22"/>
                    <w:szCs w:val="22"/>
                    <w:lang w:val="en-US"/>
                  </w:rPr>
                </m:ctrlPr>
              </m:accPr>
              <m:e>
                <m:r>
                  <m:rPr>
                    <m:sty m:val="p"/>
                  </m:rPr>
                  <w:rPr>
                    <w:rFonts w:ascii="Cambria Math" w:hAnsi="Times LatRus" w:cs="Arial"/>
                    <w:sz w:val="22"/>
                    <w:szCs w:val="22"/>
                    <w:lang w:val="en-US"/>
                  </w:rPr>
                  <m:t>L</m:t>
                </m:r>
              </m:e>
            </m:acc>
          </m:e>
          <m:sup>
            <m:r>
              <m:rPr>
                <m:sty m:val="p"/>
              </m:rPr>
              <w:rPr>
                <w:rFonts w:ascii="Cambria Math" w:hAnsi="Times LatRus" w:cs="Arial"/>
                <w:sz w:val="22"/>
                <w:szCs w:val="22"/>
                <w:lang w:val="en-US"/>
              </w:rPr>
              <m:t>2</m:t>
            </m:r>
          </m:sup>
        </m:sSup>
        <m:sSub>
          <m:sSubPr>
            <m:ctrlPr>
              <w:rPr>
                <w:rFonts w:ascii="Cambria Math" w:hAnsi="Times LatRus" w:cs="Arial"/>
                <w:sz w:val="22"/>
                <w:szCs w:val="22"/>
                <w:lang w:val="en-US"/>
              </w:rPr>
            </m:ctrlPr>
          </m:sSubPr>
          <m:e>
            <m:r>
              <m:rPr>
                <m:sty m:val="p"/>
              </m:rPr>
              <w:rPr>
                <w:rFonts w:ascii="Cambria Math" w:hAnsi="Times LatRus" w:cs="Arial"/>
                <w:sz w:val="22"/>
                <w:szCs w:val="22"/>
                <w:lang w:val="en-US"/>
              </w:rPr>
              <m:t>Y</m:t>
            </m:r>
          </m:e>
          <m:sub>
            <m:r>
              <m:rPr>
                <m:sty m:val="p"/>
              </m:rPr>
              <w:rPr>
                <w:rFonts w:ascii="Cambria Math" w:hAnsi="Times LatRus" w:cs="Arial"/>
                <w:sz w:val="22"/>
                <w:szCs w:val="22"/>
                <w:lang w:val="en-US"/>
              </w:rPr>
              <m:t>Lm</m:t>
            </m:r>
          </m:sub>
        </m:sSub>
        <m:d>
          <m:dPr>
            <m:ctrlPr>
              <w:rPr>
                <w:rFonts w:ascii="Cambria Math" w:hAnsi="Times LatRus" w:cs="Arial"/>
                <w:sz w:val="22"/>
                <w:szCs w:val="22"/>
                <w:lang w:val="en-US"/>
              </w:rPr>
            </m:ctrlPr>
          </m:dPr>
          <m:e>
            <m:r>
              <m:rPr>
                <m:sty m:val="p"/>
              </m:rPr>
              <w:rPr>
                <w:rFonts w:ascii="Cambria Math" w:hAnsi="Cambria Math" w:cs="Arial"/>
                <w:sz w:val="22"/>
                <w:szCs w:val="22"/>
                <w:lang w:val="en-US"/>
              </w:rPr>
              <m:t>θ</m:t>
            </m:r>
            <m:r>
              <m:rPr>
                <m:sty m:val="p"/>
              </m:rPr>
              <w:rPr>
                <w:rFonts w:ascii="Cambria Math" w:hAnsi="Times LatRus" w:cs="Arial"/>
                <w:sz w:val="22"/>
                <w:szCs w:val="22"/>
                <w:lang w:val="en-US"/>
              </w:rPr>
              <m:t>,</m:t>
            </m:r>
            <m:r>
              <m:rPr>
                <m:sty m:val="p"/>
              </m:rPr>
              <w:rPr>
                <w:rFonts w:ascii="Cambria Math" w:hAnsi="Cambria Math" w:cs="Arial"/>
                <w:sz w:val="22"/>
                <w:szCs w:val="22"/>
                <w:lang w:val="en-US"/>
              </w:rPr>
              <m:t>φ</m:t>
            </m:r>
          </m:e>
        </m:d>
        <m:r>
          <m:rPr>
            <m:sty m:val="p"/>
          </m:rPr>
          <w:rPr>
            <w:rFonts w:ascii="Cambria Math" w:hAnsi="Times LatRus" w:cs="Arial"/>
            <w:sz w:val="22"/>
            <w:szCs w:val="22"/>
            <w:lang w:val="en-US"/>
          </w:rPr>
          <m:t>=L</m:t>
        </m:r>
        <m:d>
          <m:dPr>
            <m:ctrlPr>
              <w:rPr>
                <w:rFonts w:ascii="Cambria Math" w:hAnsi="Times LatRus" w:cs="Arial"/>
                <w:sz w:val="22"/>
                <w:szCs w:val="22"/>
                <w:lang w:val="en-US"/>
              </w:rPr>
            </m:ctrlPr>
          </m:dPr>
          <m:e>
            <m:r>
              <m:rPr>
                <m:sty m:val="p"/>
              </m:rPr>
              <w:rPr>
                <w:rFonts w:ascii="Cambria Math" w:hAnsi="Times LatRus" w:cs="Arial"/>
                <w:sz w:val="22"/>
                <w:szCs w:val="22"/>
                <w:lang w:val="en-US"/>
              </w:rPr>
              <m:t>L+1</m:t>
            </m:r>
          </m:e>
        </m:d>
        <m:r>
          <m:rPr>
            <m:sty m:val="p"/>
          </m:rPr>
          <w:rPr>
            <w:rFonts w:ascii="Times LatRus" w:hAnsi="Times LatRus" w:cs="Arial"/>
            <w:sz w:val="22"/>
            <w:szCs w:val="22"/>
            <w:lang w:val="en-US"/>
          </w:rPr>
          <m:t>∙</m:t>
        </m:r>
        <m:sSub>
          <m:sSubPr>
            <m:ctrlPr>
              <w:rPr>
                <w:rFonts w:ascii="Cambria Math" w:hAnsi="Times LatRus" w:cs="Arial"/>
                <w:sz w:val="22"/>
                <w:szCs w:val="22"/>
                <w:lang w:val="en-US"/>
              </w:rPr>
            </m:ctrlPr>
          </m:sSubPr>
          <m:e>
            <m:r>
              <m:rPr>
                <m:sty m:val="p"/>
              </m:rPr>
              <w:rPr>
                <w:rFonts w:ascii="Cambria Math" w:hAnsi="Times LatRus" w:cs="Arial"/>
                <w:sz w:val="22"/>
                <w:szCs w:val="22"/>
                <w:lang w:val="en-US"/>
              </w:rPr>
              <m:t>Y</m:t>
            </m:r>
          </m:e>
          <m:sub>
            <m:r>
              <m:rPr>
                <m:sty m:val="p"/>
              </m:rPr>
              <w:rPr>
                <w:rFonts w:ascii="Cambria Math" w:hAnsi="Times LatRus" w:cs="Arial"/>
                <w:sz w:val="22"/>
                <w:szCs w:val="22"/>
                <w:lang w:val="en-US"/>
              </w:rPr>
              <m:t>Lm</m:t>
            </m:r>
          </m:sub>
        </m:sSub>
        <m:d>
          <m:dPr>
            <m:ctrlPr>
              <w:rPr>
                <w:rFonts w:ascii="Cambria Math" w:hAnsi="Times LatRus" w:cs="Arial"/>
                <w:sz w:val="22"/>
                <w:szCs w:val="22"/>
                <w:lang w:val="en-US"/>
              </w:rPr>
            </m:ctrlPr>
          </m:dPr>
          <m:e>
            <m:r>
              <m:rPr>
                <m:sty m:val="p"/>
              </m:rPr>
              <w:rPr>
                <w:rFonts w:ascii="Cambria Math" w:hAnsi="Cambria Math" w:cs="Arial"/>
                <w:sz w:val="22"/>
                <w:szCs w:val="22"/>
                <w:lang w:val="en-US"/>
              </w:rPr>
              <m:t>θ</m:t>
            </m:r>
            <m:r>
              <m:rPr>
                <m:sty m:val="p"/>
              </m:rPr>
              <w:rPr>
                <w:rFonts w:ascii="Cambria Math" w:hAnsi="Times LatRus" w:cs="Arial"/>
                <w:sz w:val="22"/>
                <w:szCs w:val="22"/>
                <w:lang w:val="en-US"/>
              </w:rPr>
              <m:t>,</m:t>
            </m:r>
            <m:r>
              <m:rPr>
                <m:sty m:val="p"/>
              </m:rPr>
              <w:rPr>
                <w:rFonts w:ascii="Cambria Math" w:hAnsi="Cambria Math" w:cs="Arial"/>
                <w:sz w:val="22"/>
                <w:szCs w:val="22"/>
                <w:lang w:val="en-US"/>
              </w:rPr>
              <m:t>φ</m:t>
            </m:r>
          </m:e>
        </m:d>
        <m:r>
          <m:rPr>
            <m:sty m:val="p"/>
          </m:rPr>
          <w:rPr>
            <w:rFonts w:ascii="Cambria Math" w:hAnsi="Times LatRus" w:cs="Arial"/>
            <w:sz w:val="22"/>
            <w:szCs w:val="22"/>
            <w:lang w:val="en-US"/>
          </w:rPr>
          <m:t>,</m:t>
        </m:r>
      </m:oMath>
    </w:p>
    <w:p w:rsidR="00420D1E"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 xml:space="preserve">ïîëó÷èì  </w:t>
      </w:r>
    </w:p>
    <w:p w:rsidR="00A20F85" w:rsidRPr="00566E03" w:rsidRDefault="00A20F85" w:rsidP="00420D1E">
      <w:pPr>
        <w:jc w:val="both"/>
        <w:rPr>
          <w:rFonts w:ascii="Times LatRus" w:hAnsi="Times LatRus" w:cs="Arial"/>
          <w:sz w:val="22"/>
          <w:szCs w:val="22"/>
          <w:lang w:val="en-US"/>
        </w:rPr>
      </w:pPr>
    </w:p>
    <w:p w:rsidR="00F166EE" w:rsidRPr="00566E03" w:rsidRDefault="007D0E60" w:rsidP="00420D1E">
      <w:pPr>
        <w:jc w:val="both"/>
        <w:rPr>
          <w:rFonts w:ascii="Times LatRus" w:hAnsi="Times LatRus" w:cs="Arial"/>
          <w:sz w:val="22"/>
          <w:szCs w:val="22"/>
          <w:lang w:val="en-US"/>
        </w:rPr>
      </w:pPr>
      <m:oMathPara>
        <m:oMath>
          <m:d>
            <m:dPr>
              <m:ctrlPr>
                <w:rPr>
                  <w:rFonts w:ascii="Cambria Math" w:hAnsi="Times LatRus" w:cs="Arial"/>
                  <w:sz w:val="22"/>
                  <w:szCs w:val="22"/>
                  <w:lang w:val="en-US"/>
                </w:rPr>
              </m:ctrlPr>
            </m:dPr>
            <m:e>
              <m:f>
                <m:fPr>
                  <m:ctrlPr>
                    <w:rPr>
                      <w:rFonts w:ascii="Cambria Math" w:hAnsi="Times LatRus" w:cs="Arial"/>
                      <w:sz w:val="22"/>
                      <w:szCs w:val="22"/>
                      <w:lang w:val="en-US"/>
                    </w:rPr>
                  </m:ctrlPr>
                </m:fPr>
                <m:num>
                  <m:r>
                    <m:rPr>
                      <m:sty m:val="p"/>
                    </m:rPr>
                    <w:rPr>
                      <w:rFonts w:ascii="Cambria Math" w:hAnsi="Times LatRus" w:cs="Arial"/>
                      <w:sz w:val="22"/>
                      <w:szCs w:val="22"/>
                      <w:lang w:val="en-US"/>
                    </w:rPr>
                    <m:t>2</m:t>
                  </m:r>
                </m:num>
                <m:den>
                  <m:r>
                    <m:rPr>
                      <m:sty m:val="p"/>
                    </m:rPr>
                    <w:rPr>
                      <w:rFonts w:ascii="Cambria Math" w:hAnsi="Times LatRus" w:cs="Arial"/>
                      <w:sz w:val="22"/>
                      <w:szCs w:val="22"/>
                      <w:lang w:val="en-US"/>
                    </w:rPr>
                    <m:t>R</m:t>
                  </m:r>
                </m:den>
              </m:f>
              <m:f>
                <m:fPr>
                  <m:ctrlPr>
                    <w:rPr>
                      <w:rFonts w:ascii="Cambria Math" w:hAnsi="Times LatRus" w:cs="Arial"/>
                      <w:sz w:val="22"/>
                      <w:szCs w:val="22"/>
                      <w:lang w:val="en-US"/>
                    </w:rPr>
                  </m:ctrlPr>
                </m:fPr>
                <m:num>
                  <m:r>
                    <m:rPr>
                      <m:sty m:val="p"/>
                    </m:rPr>
                    <w:rPr>
                      <w:rFonts w:ascii="Cambria Math" w:hAnsi="Cambria Math" w:cs="Arial"/>
                      <w:sz w:val="22"/>
                      <w:szCs w:val="22"/>
                      <w:lang w:val="en-US"/>
                    </w:rPr>
                    <m:t>∂</m:t>
                  </m:r>
                </m:num>
                <m:den>
                  <m:r>
                    <m:rPr>
                      <m:sty m:val="p"/>
                    </m:rPr>
                    <w:rPr>
                      <w:rFonts w:ascii="Cambria Math" w:hAnsi="Cambria Math" w:cs="Arial"/>
                      <w:sz w:val="22"/>
                      <w:szCs w:val="22"/>
                      <w:lang w:val="en-US"/>
                    </w:rPr>
                    <m:t>∂</m:t>
                  </m:r>
                  <m:r>
                    <m:rPr>
                      <m:sty m:val="p"/>
                    </m:rPr>
                    <w:rPr>
                      <w:rFonts w:ascii="Cambria Math" w:hAnsi="Times LatRus" w:cs="Arial"/>
                      <w:sz w:val="22"/>
                      <w:szCs w:val="22"/>
                      <w:lang w:val="en-US"/>
                    </w:rPr>
                    <m:t>R</m:t>
                  </m:r>
                </m:den>
              </m:f>
              <m:r>
                <m:rPr>
                  <m:sty m:val="p"/>
                </m:rPr>
                <w:rPr>
                  <w:rFonts w:ascii="Cambria Math" w:hAnsi="Times LatRus" w:cs="Arial"/>
                  <w:sz w:val="22"/>
                  <w:szCs w:val="22"/>
                  <w:lang w:val="en-US"/>
                </w:rPr>
                <m:t>+</m:t>
              </m:r>
              <m:f>
                <m:fPr>
                  <m:ctrlPr>
                    <w:rPr>
                      <w:rFonts w:ascii="Cambria Math" w:hAnsi="Times LatRus" w:cs="Arial"/>
                      <w:sz w:val="22"/>
                      <w:szCs w:val="22"/>
                      <w:lang w:val="en-US"/>
                    </w:rPr>
                  </m:ctrlPr>
                </m:fPr>
                <m:num>
                  <m:sSup>
                    <m:sSupPr>
                      <m:ctrlPr>
                        <w:rPr>
                          <w:rFonts w:ascii="Cambria Math" w:hAnsi="Times LatRus" w:cs="Arial"/>
                          <w:sz w:val="22"/>
                          <w:szCs w:val="22"/>
                          <w:lang w:val="en-US"/>
                        </w:rPr>
                      </m:ctrlPr>
                    </m:sSupPr>
                    <m:e>
                      <m:r>
                        <m:rPr>
                          <m:sty m:val="p"/>
                        </m:rPr>
                        <w:rPr>
                          <w:rFonts w:ascii="Cambria Math" w:hAnsi="Cambria Math" w:cs="Arial"/>
                          <w:sz w:val="22"/>
                          <w:szCs w:val="22"/>
                          <w:lang w:val="en-US"/>
                        </w:rPr>
                        <m:t>∂</m:t>
                      </m:r>
                    </m:e>
                    <m:sup>
                      <m:r>
                        <m:rPr>
                          <m:sty m:val="p"/>
                        </m:rPr>
                        <w:rPr>
                          <w:rFonts w:ascii="Cambria Math" w:hAnsi="Times LatRus" w:cs="Arial"/>
                          <w:sz w:val="22"/>
                          <w:szCs w:val="22"/>
                          <w:lang w:val="en-US"/>
                        </w:rPr>
                        <m:t>2</m:t>
                      </m:r>
                    </m:sup>
                  </m:sSup>
                </m:num>
                <m:den>
                  <m:r>
                    <m:rPr>
                      <m:sty m:val="p"/>
                    </m:rPr>
                    <w:rPr>
                      <w:rFonts w:ascii="Cambria Math" w:hAnsi="Cambria Math" w:cs="Arial"/>
                      <w:sz w:val="22"/>
                      <w:szCs w:val="22"/>
                      <w:lang w:val="en-US"/>
                    </w:rPr>
                    <m:t>∂</m:t>
                  </m:r>
                  <m:sSup>
                    <m:sSupPr>
                      <m:ctrlPr>
                        <w:rPr>
                          <w:rFonts w:ascii="Cambria Math" w:hAnsi="Times LatRus" w:cs="Arial"/>
                          <w:sz w:val="22"/>
                          <w:szCs w:val="22"/>
                          <w:lang w:val="en-US"/>
                        </w:rPr>
                      </m:ctrlPr>
                    </m:sSupPr>
                    <m:e>
                      <m:r>
                        <m:rPr>
                          <m:sty m:val="p"/>
                        </m:rPr>
                        <w:rPr>
                          <w:rFonts w:ascii="Cambria Math" w:hAnsi="Times LatRus" w:cs="Arial"/>
                          <w:sz w:val="22"/>
                          <w:szCs w:val="22"/>
                          <w:lang w:val="en-US"/>
                        </w:rPr>
                        <m:t>R</m:t>
                      </m:r>
                    </m:e>
                    <m:sup>
                      <m:r>
                        <m:rPr>
                          <m:sty m:val="p"/>
                        </m:rPr>
                        <w:rPr>
                          <w:rFonts w:ascii="Cambria Math" w:hAnsi="Times LatRus" w:cs="Arial"/>
                          <w:sz w:val="22"/>
                          <w:szCs w:val="22"/>
                          <w:lang w:val="en-US"/>
                        </w:rPr>
                        <m:t>2</m:t>
                      </m:r>
                    </m:sup>
                  </m:sSup>
                </m:den>
              </m:f>
            </m:e>
          </m:d>
          <m:r>
            <m:rPr>
              <m:sty m:val="p"/>
            </m:rPr>
            <w:rPr>
              <w:rFonts w:ascii="Cambria Math" w:hAnsi="Times LatRus" w:cs="Arial"/>
              <w:sz w:val="22"/>
              <w:szCs w:val="22"/>
              <w:lang w:val="en-US"/>
            </w:rPr>
            <m:t>K</m:t>
          </m:r>
          <m:d>
            <m:dPr>
              <m:ctrlPr>
                <w:rPr>
                  <w:rFonts w:ascii="Cambria Math" w:hAnsi="Times LatRus" w:cs="Arial"/>
                  <w:sz w:val="22"/>
                  <w:szCs w:val="22"/>
                  <w:lang w:val="en-US"/>
                </w:rPr>
              </m:ctrlPr>
            </m:dPr>
            <m:e>
              <m:r>
                <m:rPr>
                  <m:sty m:val="p"/>
                </m:rPr>
                <w:rPr>
                  <w:rFonts w:ascii="Cambria Math" w:hAnsi="Times LatRus" w:cs="Arial"/>
                  <w:sz w:val="22"/>
                  <w:szCs w:val="22"/>
                  <w:lang w:val="en-US"/>
                </w:rPr>
                <m:t>R</m:t>
              </m:r>
            </m:e>
          </m:d>
          <m:sSub>
            <m:sSubPr>
              <m:ctrlPr>
                <w:rPr>
                  <w:rFonts w:ascii="Cambria Math" w:hAnsi="Times LatRus" w:cs="Arial"/>
                  <w:i/>
                  <w:sz w:val="22"/>
                  <w:szCs w:val="22"/>
                  <w:lang w:val="en-US"/>
                </w:rPr>
              </m:ctrlPr>
            </m:sSubPr>
            <m:e>
              <m:r>
                <w:rPr>
                  <w:rFonts w:ascii="Cambria Math" w:hAnsi="Cambria Math" w:cs="Arial"/>
                  <w:sz w:val="22"/>
                  <w:szCs w:val="22"/>
                  <w:lang w:val="en-US"/>
                </w:rPr>
                <m:t>Y</m:t>
              </m:r>
            </m:e>
            <m:sub>
              <m:r>
                <w:rPr>
                  <w:rFonts w:ascii="Cambria Math" w:hAnsi="Cambria Math" w:cs="Arial"/>
                  <w:sz w:val="22"/>
                  <w:szCs w:val="22"/>
                  <w:lang w:val="en-US"/>
                </w:rPr>
                <m:t>Lm</m:t>
              </m:r>
            </m:sub>
          </m:sSub>
          <m:d>
            <m:dPr>
              <m:ctrlPr>
                <w:rPr>
                  <w:rFonts w:ascii="Cambria Math" w:hAnsi="Times LatRus" w:cs="Arial"/>
                  <w:i/>
                  <w:sz w:val="22"/>
                  <w:szCs w:val="22"/>
                  <w:lang w:val="en-US"/>
                </w:rPr>
              </m:ctrlPr>
            </m:dPr>
            <m:e>
              <m:r>
                <w:rPr>
                  <w:rFonts w:ascii="Cambria Math" w:hAnsi="Cambria Math" w:cs="Arial"/>
                  <w:sz w:val="22"/>
                  <w:szCs w:val="22"/>
                  <w:lang w:val="en-US"/>
                </w:rPr>
                <m:t>θ</m:t>
              </m:r>
              <m:r>
                <w:rPr>
                  <w:rFonts w:ascii="Cambria Math" w:hAnsi="Times LatRus" w:cs="Arial"/>
                  <w:sz w:val="22"/>
                  <w:szCs w:val="22"/>
                  <w:lang w:val="en-US"/>
                </w:rPr>
                <m:t>,</m:t>
              </m:r>
              <m:r>
                <w:rPr>
                  <w:rFonts w:ascii="Cambria Math" w:hAnsi="Cambria Math" w:cs="Arial"/>
                  <w:sz w:val="22"/>
                  <w:szCs w:val="22"/>
                  <w:lang w:val="en-US"/>
                </w:rPr>
                <m:t>φ</m:t>
              </m:r>
            </m:e>
          </m:d>
          <m:r>
            <w:rPr>
              <w:rFonts w:ascii="Times LatRus" w:hAnsi="Cambria Math" w:cs="Arial"/>
              <w:sz w:val="22"/>
              <w:szCs w:val="22"/>
              <w:lang w:val="en-US"/>
            </w:rPr>
            <m:t>-</m:t>
          </m:r>
          <m:f>
            <m:fPr>
              <m:ctrlPr>
                <w:rPr>
                  <w:rFonts w:ascii="Cambria Math" w:hAnsi="Times LatRus" w:cs="Arial"/>
                  <w:i/>
                  <w:sz w:val="22"/>
                  <w:szCs w:val="22"/>
                  <w:lang w:val="en-US"/>
                </w:rPr>
              </m:ctrlPr>
            </m:fPr>
            <m:num>
              <m:r>
                <w:rPr>
                  <w:rFonts w:ascii="Cambria Math" w:hAnsi="Cambria Math" w:cs="Arial"/>
                  <w:sz w:val="22"/>
                  <w:szCs w:val="22"/>
                  <w:lang w:val="en-US"/>
                </w:rPr>
                <m:t>L</m:t>
              </m:r>
              <m:d>
                <m:dPr>
                  <m:ctrlPr>
                    <w:rPr>
                      <w:rFonts w:ascii="Cambria Math" w:hAnsi="Times LatRus" w:cs="Arial"/>
                      <w:i/>
                      <w:sz w:val="22"/>
                      <w:szCs w:val="22"/>
                      <w:lang w:val="en-US"/>
                    </w:rPr>
                  </m:ctrlPr>
                </m:dPr>
                <m:e>
                  <m:r>
                    <w:rPr>
                      <w:rFonts w:ascii="Cambria Math" w:hAnsi="Cambria Math" w:cs="Arial"/>
                      <w:sz w:val="22"/>
                      <w:szCs w:val="22"/>
                      <w:lang w:val="en-US"/>
                    </w:rPr>
                    <m:t>L</m:t>
                  </m:r>
                  <m:r>
                    <w:rPr>
                      <w:rFonts w:ascii="Cambria Math" w:hAnsi="Times LatRus" w:cs="Arial"/>
                      <w:sz w:val="22"/>
                      <w:szCs w:val="22"/>
                      <w:lang w:val="en-US"/>
                    </w:rPr>
                    <m:t>+1</m:t>
                  </m:r>
                </m:e>
              </m:d>
            </m:num>
            <m:den>
              <m:sSup>
                <m:sSupPr>
                  <m:ctrlPr>
                    <w:rPr>
                      <w:rFonts w:ascii="Cambria Math" w:hAnsi="Times LatRus" w:cs="Arial"/>
                      <w:i/>
                      <w:sz w:val="22"/>
                      <w:szCs w:val="22"/>
                      <w:lang w:val="en-US"/>
                    </w:rPr>
                  </m:ctrlPr>
                </m:sSupPr>
                <m:e>
                  <m:r>
                    <w:rPr>
                      <w:rFonts w:ascii="Cambria Math" w:hAnsi="Cambria Math" w:cs="Arial"/>
                      <w:sz w:val="22"/>
                      <w:szCs w:val="22"/>
                      <w:lang w:val="en-US"/>
                    </w:rPr>
                    <m:t>R</m:t>
                  </m:r>
                </m:e>
                <m:sup>
                  <m:r>
                    <w:rPr>
                      <w:rFonts w:ascii="Cambria Math" w:hAnsi="Times LatRus" w:cs="Arial"/>
                      <w:sz w:val="22"/>
                      <w:szCs w:val="22"/>
                      <w:lang w:val="en-US"/>
                    </w:rPr>
                    <m:t>2</m:t>
                  </m:r>
                </m:sup>
              </m:sSup>
            </m:den>
          </m:f>
          <m:r>
            <m:rPr>
              <m:sty m:val="p"/>
            </m:rPr>
            <w:rPr>
              <w:rFonts w:ascii="Cambria Math" w:hAnsi="Times LatRus" w:cs="Arial"/>
              <w:sz w:val="22"/>
              <w:szCs w:val="22"/>
              <w:lang w:val="en-US"/>
            </w:rPr>
            <m:t>K</m:t>
          </m:r>
          <m:d>
            <m:dPr>
              <m:ctrlPr>
                <w:rPr>
                  <w:rFonts w:ascii="Cambria Math" w:hAnsi="Times LatRus" w:cs="Arial"/>
                  <w:sz w:val="22"/>
                  <w:szCs w:val="22"/>
                  <w:lang w:val="en-US"/>
                </w:rPr>
              </m:ctrlPr>
            </m:dPr>
            <m:e>
              <m:r>
                <m:rPr>
                  <m:sty m:val="p"/>
                </m:rPr>
                <w:rPr>
                  <w:rFonts w:ascii="Cambria Math" w:hAnsi="Times LatRus" w:cs="Arial"/>
                  <w:sz w:val="22"/>
                  <w:szCs w:val="22"/>
                  <w:lang w:val="en-US"/>
                </w:rPr>
                <m:t>R</m:t>
              </m:r>
            </m:e>
          </m:d>
          <m:sSub>
            <m:sSubPr>
              <m:ctrlPr>
                <w:rPr>
                  <w:rFonts w:ascii="Cambria Math" w:hAnsi="Times LatRus" w:cs="Arial"/>
                  <w:sz w:val="22"/>
                  <w:szCs w:val="22"/>
                  <w:lang w:val="en-US"/>
                </w:rPr>
              </m:ctrlPr>
            </m:sSubPr>
            <m:e>
              <m:r>
                <m:rPr>
                  <m:sty m:val="p"/>
                </m:rPr>
                <w:rPr>
                  <w:rFonts w:ascii="Cambria Math" w:hAnsi="Times LatRus" w:cs="Arial"/>
                  <w:sz w:val="22"/>
                  <w:szCs w:val="22"/>
                  <w:lang w:val="en-US"/>
                </w:rPr>
                <m:t>Y</m:t>
              </m:r>
            </m:e>
            <m:sub>
              <m:r>
                <m:rPr>
                  <m:sty m:val="p"/>
                </m:rPr>
                <w:rPr>
                  <w:rFonts w:ascii="Cambria Math" w:hAnsi="Times LatRus" w:cs="Arial"/>
                  <w:sz w:val="22"/>
                  <w:szCs w:val="22"/>
                  <w:lang w:val="en-US"/>
                </w:rPr>
                <m:t>Lm</m:t>
              </m:r>
            </m:sub>
          </m:sSub>
          <m:d>
            <m:dPr>
              <m:ctrlPr>
                <w:rPr>
                  <w:rFonts w:ascii="Cambria Math" w:hAnsi="Times LatRus" w:cs="Arial"/>
                  <w:i/>
                  <w:sz w:val="22"/>
                  <w:szCs w:val="22"/>
                  <w:lang w:val="en-US"/>
                </w:rPr>
              </m:ctrlPr>
            </m:dPr>
            <m:e>
              <m:r>
                <w:rPr>
                  <w:rFonts w:ascii="Cambria Math" w:hAnsi="Cambria Math" w:cs="Arial"/>
                  <w:sz w:val="22"/>
                  <w:szCs w:val="22"/>
                  <w:lang w:val="en-US"/>
                </w:rPr>
                <m:t>θ</m:t>
              </m:r>
              <m:r>
                <w:rPr>
                  <w:rFonts w:ascii="Cambria Math" w:hAnsi="Times LatRus" w:cs="Arial"/>
                  <w:sz w:val="22"/>
                  <w:szCs w:val="22"/>
                  <w:lang w:val="en-US"/>
                </w:rPr>
                <m:t>,</m:t>
              </m:r>
              <m:r>
                <w:rPr>
                  <w:rFonts w:ascii="Cambria Math" w:hAnsi="Cambria Math" w:cs="Arial"/>
                  <w:sz w:val="22"/>
                  <w:szCs w:val="22"/>
                  <w:lang w:val="en-US"/>
                </w:rPr>
                <m:t>φ</m:t>
              </m:r>
            </m:e>
          </m:d>
          <m:r>
            <w:rPr>
              <w:rFonts w:ascii="Cambria Math" w:hAnsi="Times LatRus" w:cs="Arial"/>
              <w:sz w:val="22"/>
              <w:szCs w:val="22"/>
              <w:lang w:val="en-US"/>
            </w:rPr>
            <m:t>+</m:t>
          </m:r>
        </m:oMath>
      </m:oMathPara>
    </w:p>
    <w:p w:rsidR="00420D1E" w:rsidRDefault="00F166EE" w:rsidP="00420D1E">
      <w:pPr>
        <w:jc w:val="both"/>
        <w:rPr>
          <w:rFonts w:ascii="Times LatRus" w:hAnsi="Times LatRus" w:cs="Arial"/>
          <w:sz w:val="22"/>
          <w:szCs w:val="22"/>
          <w:lang w:val="en-US"/>
        </w:rPr>
      </w:pPr>
      <m:oMath>
        <m:r>
          <w:rPr>
            <w:rFonts w:ascii="Cambria Math" w:hAnsi="Times LatRus" w:cs="Arial"/>
            <w:sz w:val="22"/>
            <w:szCs w:val="22"/>
            <w:lang w:val="en-US"/>
          </w:rPr>
          <m:t xml:space="preserve">                                      +</m:t>
        </m:r>
        <m:f>
          <m:fPr>
            <m:ctrlPr>
              <w:rPr>
                <w:rFonts w:ascii="Cambria Math" w:hAnsi="Times LatRus" w:cs="Arial"/>
                <w:i/>
                <w:sz w:val="22"/>
                <w:szCs w:val="22"/>
                <w:lang w:val="en-US"/>
              </w:rPr>
            </m:ctrlPr>
          </m:fPr>
          <m:num>
            <m:r>
              <w:rPr>
                <w:rFonts w:ascii="Cambria Math" w:hAnsi="Times LatRus" w:cs="Arial"/>
                <w:sz w:val="22"/>
                <w:szCs w:val="22"/>
                <w:lang w:val="en-US"/>
              </w:rPr>
              <m:t>2</m:t>
            </m:r>
            <m:sSup>
              <m:sSupPr>
                <m:ctrlPr>
                  <w:rPr>
                    <w:rFonts w:ascii="Cambria Math" w:hAnsi="Times LatRus" w:cs="Arial"/>
                    <w:i/>
                    <w:sz w:val="22"/>
                    <w:szCs w:val="22"/>
                    <w:lang w:val="en-US"/>
                  </w:rPr>
                </m:ctrlPr>
              </m:sSupPr>
              <m:e>
                <m:r>
                  <w:rPr>
                    <w:rFonts w:ascii="Cambria Math" w:hAnsi="Cambria Math" w:cs="Arial"/>
                    <w:sz w:val="22"/>
                    <w:szCs w:val="22"/>
                    <w:lang w:val="en-US"/>
                  </w:rPr>
                  <m:t>M</m:t>
                </m:r>
              </m:e>
              <m:sup>
                <m:r>
                  <w:rPr>
                    <w:rFonts w:ascii="Times LatRus" w:hAnsi="Cambria Math" w:cs="Arial"/>
                    <w:sz w:val="22"/>
                    <w:szCs w:val="22"/>
                    <w:lang w:val="en-US"/>
                  </w:rPr>
                  <m:t>*</m:t>
                </m:r>
              </m:sup>
            </m:sSup>
          </m:num>
          <m:den>
            <m:sSup>
              <m:sSupPr>
                <m:ctrlPr>
                  <w:rPr>
                    <w:rFonts w:ascii="Cambria Math" w:hAnsi="Times LatRus" w:cs="Arial"/>
                    <w:i/>
                    <w:sz w:val="22"/>
                    <w:szCs w:val="22"/>
                    <w:lang w:val="en-US"/>
                  </w:rPr>
                </m:ctrlPr>
              </m:sSupPr>
              <m:e>
                <m:r>
                  <w:rPr>
                    <w:rFonts w:ascii="Times LatRus" w:hAnsi="Cambria Math" w:cs="Arial"/>
                    <w:sz w:val="22"/>
                    <w:szCs w:val="22"/>
                    <w:lang w:val="en-US"/>
                  </w:rPr>
                  <m:t>ℏ</m:t>
                </m:r>
              </m:e>
              <m:sup>
                <m:r>
                  <w:rPr>
                    <w:rFonts w:ascii="Cambria Math" w:hAnsi="Times LatRus" w:cs="Arial"/>
                    <w:sz w:val="22"/>
                    <w:szCs w:val="22"/>
                    <w:lang w:val="en-US"/>
                  </w:rPr>
                  <m:t>2</m:t>
                </m:r>
              </m:sup>
            </m:sSup>
          </m:den>
        </m:f>
        <m:d>
          <m:dPr>
            <m:ctrlPr>
              <w:rPr>
                <w:rFonts w:ascii="Cambria Math" w:hAnsi="Times LatRus" w:cs="Arial"/>
                <w:i/>
                <w:sz w:val="22"/>
                <w:szCs w:val="22"/>
                <w:lang w:val="en-US"/>
              </w:rPr>
            </m:ctrlPr>
          </m:dPr>
          <m:e>
            <m:r>
              <w:rPr>
                <w:rFonts w:ascii="Times LatRus" w:hAnsi="Cambria Math" w:cs="Arial"/>
                <w:sz w:val="22"/>
                <w:szCs w:val="22"/>
                <w:lang w:val="en-US"/>
              </w:rPr>
              <m:t>ℏ</m:t>
            </m:r>
            <m:r>
              <w:rPr>
                <w:rFonts w:ascii="Cambria Math" w:hAnsi="Cambria Math" w:cs="Arial"/>
                <w:sz w:val="22"/>
                <w:szCs w:val="22"/>
                <w:lang w:val="en-US"/>
              </w:rPr>
              <m:t>ω</m:t>
            </m:r>
            <m:r>
              <w:rPr>
                <w:rFonts w:ascii="Times LatRus" w:hAnsi="Cambria Math" w:cs="Arial"/>
                <w:sz w:val="22"/>
                <w:szCs w:val="22"/>
                <w:lang w:val="en-US"/>
              </w:rPr>
              <m:t>-</m:t>
            </m:r>
            <m:sSub>
              <m:sSubPr>
                <m:ctrlPr>
                  <w:rPr>
                    <w:rFonts w:ascii="Cambria Math" w:hAnsi="Times LatRus" w:cs="Arial"/>
                    <w:i/>
                    <w:sz w:val="22"/>
                    <w:szCs w:val="22"/>
                    <w:lang w:val="en-US"/>
                  </w:rPr>
                </m:ctrlPr>
              </m:sSubPr>
              <m:e>
                <m:r>
                  <w:rPr>
                    <w:rFonts w:ascii="Cambria Math" w:hAnsi="Cambria Math" w:cs="Arial"/>
                    <w:sz w:val="22"/>
                    <w:szCs w:val="22"/>
                    <w:lang w:val="en-US"/>
                  </w:rPr>
                  <m:t>E</m:t>
                </m:r>
              </m:e>
              <m:sub>
                <m:r>
                  <w:rPr>
                    <w:rFonts w:ascii="Cambria Math" w:hAnsi="Cambria Math" w:cs="Arial"/>
                    <w:sz w:val="22"/>
                    <w:szCs w:val="22"/>
                    <w:lang w:val="en-US"/>
                  </w:rPr>
                  <m:t>g</m:t>
                </m:r>
              </m:sub>
            </m:sSub>
            <m:r>
              <w:rPr>
                <w:rFonts w:ascii="Times LatRus" w:hAnsi="Cambria Math" w:cs="Arial"/>
                <w:sz w:val="22"/>
                <w:szCs w:val="22"/>
                <w:lang w:val="en-US"/>
              </w:rPr>
              <m:t>-</m:t>
            </m:r>
            <m:sSub>
              <m:sSubPr>
                <m:ctrlPr>
                  <w:rPr>
                    <w:rFonts w:ascii="Cambria Math" w:hAnsi="Times LatRus" w:cs="Arial"/>
                    <w:i/>
                    <w:sz w:val="22"/>
                    <w:szCs w:val="22"/>
                    <w:lang w:val="en-US"/>
                  </w:rPr>
                </m:ctrlPr>
              </m:sSubPr>
              <m:e>
                <m:r>
                  <m:rPr>
                    <m:scr m:val="script"/>
                  </m:rPr>
                  <w:rPr>
                    <w:rFonts w:ascii="Times LatRus" w:hAnsi="Cambria Math" w:cs="Arial"/>
                    <w:sz w:val="22"/>
                    <w:szCs w:val="22"/>
                    <w:lang w:val="en-US"/>
                  </w:rPr>
                  <m:t>E</m:t>
                </m:r>
              </m:e>
              <m:sub>
                <m:r>
                  <w:rPr>
                    <w:rFonts w:ascii="Cambria Math" w:hAnsi="Times LatRus" w:cs="Arial"/>
                    <w:sz w:val="22"/>
                    <w:szCs w:val="22"/>
                    <w:lang w:val="en-US"/>
                  </w:rPr>
                  <m:t>0</m:t>
                </m:r>
              </m:sub>
            </m:sSub>
          </m:e>
        </m:d>
        <m:r>
          <w:rPr>
            <w:rFonts w:ascii="Cambria Math" w:hAnsi="Cambria Math" w:cs="Arial"/>
            <w:sz w:val="22"/>
            <w:szCs w:val="22"/>
            <w:lang w:val="en-US"/>
          </w:rPr>
          <m:t>K</m:t>
        </m:r>
        <m:d>
          <m:dPr>
            <m:ctrlPr>
              <w:rPr>
                <w:rFonts w:ascii="Cambria Math" w:hAnsi="Times LatRus" w:cs="Arial"/>
                <w:i/>
                <w:sz w:val="22"/>
                <w:szCs w:val="22"/>
                <w:lang w:val="en-US"/>
              </w:rPr>
            </m:ctrlPr>
          </m:dPr>
          <m:e>
            <m:r>
              <w:rPr>
                <w:rFonts w:ascii="Cambria Math" w:hAnsi="Cambria Math" w:cs="Arial"/>
                <w:sz w:val="22"/>
                <w:szCs w:val="22"/>
                <w:lang w:val="en-US"/>
              </w:rPr>
              <m:t>R</m:t>
            </m:r>
          </m:e>
        </m:d>
        <m:sSub>
          <m:sSubPr>
            <m:ctrlPr>
              <w:rPr>
                <w:rFonts w:ascii="Cambria Math" w:hAnsi="Times LatRus" w:cs="Arial"/>
                <w:i/>
                <w:sz w:val="22"/>
                <w:szCs w:val="22"/>
                <w:lang w:val="en-US"/>
              </w:rPr>
            </m:ctrlPr>
          </m:sSubPr>
          <m:e>
            <m:r>
              <w:rPr>
                <w:rFonts w:ascii="Cambria Math" w:hAnsi="Cambria Math" w:cs="Arial"/>
                <w:sz w:val="22"/>
                <w:szCs w:val="22"/>
                <w:lang w:val="en-US"/>
              </w:rPr>
              <m:t>Y</m:t>
            </m:r>
          </m:e>
          <m:sub>
            <m:r>
              <w:rPr>
                <w:rFonts w:ascii="Cambria Math" w:hAnsi="Cambria Math" w:cs="Arial"/>
                <w:sz w:val="22"/>
                <w:szCs w:val="22"/>
                <w:lang w:val="en-US"/>
              </w:rPr>
              <m:t>Lm</m:t>
            </m:r>
          </m:sub>
        </m:sSub>
        <m:d>
          <m:dPr>
            <m:ctrlPr>
              <w:rPr>
                <w:rFonts w:ascii="Cambria Math" w:hAnsi="Times LatRus" w:cs="Arial"/>
                <w:i/>
                <w:sz w:val="22"/>
                <w:szCs w:val="22"/>
                <w:lang w:val="en-US"/>
              </w:rPr>
            </m:ctrlPr>
          </m:dPr>
          <m:e>
            <m:r>
              <w:rPr>
                <w:rFonts w:ascii="Cambria Math" w:hAnsi="Cambria Math" w:cs="Arial"/>
                <w:sz w:val="22"/>
                <w:szCs w:val="22"/>
                <w:lang w:val="en-US"/>
              </w:rPr>
              <m:t>θ</m:t>
            </m:r>
            <m:r>
              <w:rPr>
                <w:rFonts w:ascii="Cambria Math" w:hAnsi="Times LatRus" w:cs="Arial"/>
                <w:sz w:val="22"/>
                <w:szCs w:val="22"/>
                <w:lang w:val="en-US"/>
              </w:rPr>
              <m:t>,</m:t>
            </m:r>
            <m:r>
              <w:rPr>
                <w:rFonts w:ascii="Cambria Math" w:hAnsi="Cambria Math" w:cs="Arial"/>
                <w:sz w:val="22"/>
                <w:szCs w:val="22"/>
                <w:lang w:val="en-US"/>
              </w:rPr>
              <m:t>φ</m:t>
            </m:r>
          </m:e>
        </m:d>
        <m:r>
          <w:rPr>
            <w:rFonts w:ascii="Cambria Math" w:hAnsi="Times LatRus" w:cs="Arial"/>
            <w:sz w:val="22"/>
            <w:szCs w:val="22"/>
            <w:lang w:val="en-US"/>
          </w:rPr>
          <m:t>=</m:t>
        </m:r>
        <m:r>
          <w:rPr>
            <w:rFonts w:ascii="Cambria Math" w:hAnsi="Cambria Math" w:cs="Arial"/>
            <w:sz w:val="22"/>
            <w:szCs w:val="22"/>
            <w:lang w:val="en-US"/>
          </w:rPr>
          <m:t>-</m:t>
        </m:r>
        <m:f>
          <m:fPr>
            <m:ctrlPr>
              <w:rPr>
                <w:rFonts w:ascii="Cambria Math" w:hAnsi="Times LatRus" w:cs="Arial"/>
                <w:i/>
                <w:sz w:val="22"/>
                <w:szCs w:val="22"/>
                <w:lang w:val="en-US"/>
              </w:rPr>
            </m:ctrlPr>
          </m:fPr>
          <m:num>
            <m:r>
              <w:rPr>
                <w:rFonts w:ascii="Cambria Math" w:hAnsi="Times LatRus" w:cs="Arial"/>
                <w:sz w:val="22"/>
                <w:szCs w:val="22"/>
                <w:lang w:val="en-US"/>
              </w:rPr>
              <m:t>2</m:t>
            </m:r>
            <m:sSup>
              <m:sSupPr>
                <m:ctrlPr>
                  <w:rPr>
                    <w:rFonts w:ascii="Cambria Math" w:hAnsi="Times LatRus" w:cs="Arial"/>
                    <w:i/>
                    <w:sz w:val="22"/>
                    <w:szCs w:val="22"/>
                    <w:lang w:val="en-US"/>
                  </w:rPr>
                </m:ctrlPr>
              </m:sSupPr>
              <m:e>
                <m:r>
                  <w:rPr>
                    <w:rFonts w:ascii="Cambria Math" w:hAnsi="Cambria Math" w:cs="Arial"/>
                    <w:sz w:val="22"/>
                    <w:szCs w:val="22"/>
                    <w:lang w:val="en-US"/>
                  </w:rPr>
                  <m:t>M</m:t>
                </m:r>
              </m:e>
              <m:sup>
                <m:r>
                  <w:rPr>
                    <w:rFonts w:ascii="Times LatRus" w:hAnsi="Cambria Math" w:cs="Arial"/>
                    <w:sz w:val="22"/>
                    <w:szCs w:val="22"/>
                    <w:lang w:val="en-US"/>
                  </w:rPr>
                  <m:t>*</m:t>
                </m:r>
              </m:sup>
            </m:sSup>
          </m:num>
          <m:den>
            <m:sSup>
              <m:sSupPr>
                <m:ctrlPr>
                  <w:rPr>
                    <w:rFonts w:ascii="Cambria Math" w:hAnsi="Times LatRus" w:cs="Arial"/>
                    <w:i/>
                    <w:sz w:val="22"/>
                    <w:szCs w:val="22"/>
                    <w:lang w:val="en-US"/>
                  </w:rPr>
                </m:ctrlPr>
              </m:sSupPr>
              <m:e>
                <m:r>
                  <w:rPr>
                    <w:rFonts w:ascii="Times LatRus" w:hAnsi="Cambria Math" w:cs="Arial"/>
                    <w:sz w:val="22"/>
                    <w:szCs w:val="22"/>
                    <w:lang w:val="en-US"/>
                  </w:rPr>
                  <m:t>ℏ</m:t>
                </m:r>
              </m:e>
              <m:sup>
                <m:r>
                  <w:rPr>
                    <w:rFonts w:ascii="Cambria Math" w:hAnsi="Times LatRus" w:cs="Arial"/>
                    <w:sz w:val="22"/>
                    <w:szCs w:val="22"/>
                    <w:lang w:val="en-US"/>
                  </w:rPr>
                  <m:t>2</m:t>
                </m:r>
              </m:sup>
            </m:sSup>
          </m:den>
        </m:f>
        <m:r>
          <w:rPr>
            <w:rFonts w:ascii="Cambria Math" w:hAnsi="Cambria Math" w:cs="Arial"/>
            <w:sz w:val="22"/>
            <w:szCs w:val="22"/>
            <w:lang w:val="en-US"/>
          </w:rPr>
          <m:t>E</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sSub>
          <m:sSubPr>
            <m:ctrlPr>
              <w:rPr>
                <w:rFonts w:ascii="Cambria Math" w:hAnsi="Times LatRus" w:cs="Arial"/>
                <w:i/>
                <w:sz w:val="22"/>
                <w:szCs w:val="22"/>
                <w:lang w:val="en-US"/>
              </w:rPr>
            </m:ctrlPr>
          </m:sSubPr>
          <m:e>
            <m:r>
              <w:rPr>
                <w:rFonts w:ascii="Cambria Math" w:hAnsi="Cambria Math" w:cs="Arial"/>
                <w:sz w:val="22"/>
                <w:szCs w:val="22"/>
                <w:lang w:val="en-US"/>
              </w:rPr>
              <m:t>M</m:t>
            </m:r>
          </m:e>
          <m:sub>
            <m:r>
              <w:rPr>
                <w:rFonts w:ascii="Cambria Math" w:hAnsi="Times LatRus" w:cs="Arial"/>
                <w:sz w:val="22"/>
                <w:szCs w:val="22"/>
                <w:lang w:val="en-US"/>
              </w:rPr>
              <m:t>0</m:t>
            </m:r>
          </m:sub>
        </m:sSub>
        <m:sSubSup>
          <m:sSubSupPr>
            <m:ctrlPr>
              <w:rPr>
                <w:rFonts w:ascii="Cambria Math" w:hAnsi="Times LatRus" w:cs="Arial"/>
                <w:i/>
                <w:sz w:val="22"/>
                <w:szCs w:val="22"/>
                <w:lang w:val="en-US"/>
              </w:rPr>
            </m:ctrlPr>
          </m:sSubSupPr>
          <m:e>
            <m:r>
              <w:rPr>
                <w:rFonts w:ascii="Cambria Math" w:hAnsi="Cambria Math" w:cs="Arial"/>
                <w:sz w:val="22"/>
                <w:szCs w:val="22"/>
                <w:lang w:val="en-US"/>
              </w:rPr>
              <m:t>f</m:t>
            </m:r>
          </m:e>
          <m:sub>
            <m:r>
              <w:rPr>
                <w:rFonts w:ascii="Cambria Math" w:hAnsi="Times LatRus" w:cs="Arial"/>
                <w:sz w:val="22"/>
                <w:szCs w:val="22"/>
                <w:lang w:val="en-US"/>
              </w:rPr>
              <m:t>0</m:t>
            </m:r>
          </m:sub>
          <m:sup>
            <m:r>
              <w:rPr>
                <w:rFonts w:ascii="Cambria Math" w:hAnsi="Cambria Math" w:cs="Arial"/>
                <w:sz w:val="22"/>
                <w:szCs w:val="22"/>
                <w:lang w:val="en-US"/>
              </w:rPr>
              <m:t>*</m:t>
            </m:r>
          </m:sup>
        </m:sSubSup>
        <m:d>
          <m:dPr>
            <m:ctrlPr>
              <w:rPr>
                <w:rFonts w:ascii="Cambria Math" w:hAnsi="Times LatRus" w:cs="Arial"/>
                <w:i/>
                <w:sz w:val="22"/>
                <w:szCs w:val="22"/>
                <w:lang w:val="en-US"/>
              </w:rPr>
            </m:ctrlPr>
          </m:dPr>
          <m:e>
            <m:r>
              <w:rPr>
                <w:rFonts w:ascii="Cambria Math" w:hAnsi="Times LatRus" w:cs="Arial"/>
                <w:sz w:val="22"/>
                <w:szCs w:val="22"/>
                <w:lang w:val="en-US"/>
              </w:rPr>
              <m:t>0</m:t>
            </m:r>
          </m:e>
        </m:d>
      </m:oMath>
      <w:r w:rsidR="00420D1E" w:rsidRPr="00566E03">
        <w:rPr>
          <w:rFonts w:ascii="Times LatRus" w:hAnsi="Times LatRus" w:cs="Arial"/>
          <w:sz w:val="22"/>
          <w:szCs w:val="22"/>
          <w:lang w:val="en-US"/>
        </w:rPr>
        <w:tab/>
      </w:r>
      <w:r w:rsidR="00420D1E" w:rsidRPr="00566E03">
        <w:rPr>
          <w:rFonts w:ascii="Times LatRus" w:hAnsi="Times LatRus" w:cs="Arial"/>
          <w:sz w:val="22"/>
          <w:szCs w:val="22"/>
          <w:lang w:val="en-US"/>
        </w:rPr>
        <w:tab/>
      </w:r>
      <w:r w:rsidRPr="00566E03">
        <w:rPr>
          <w:rFonts w:ascii="Times LatRus" w:hAnsi="Times LatRus" w:cs="Arial"/>
          <w:sz w:val="22"/>
          <w:szCs w:val="22"/>
          <w:lang w:val="en-US"/>
        </w:rPr>
        <w:t xml:space="preserve">    </w:t>
      </w:r>
      <w:r w:rsidR="00420D1E" w:rsidRPr="00566E03">
        <w:rPr>
          <w:rFonts w:ascii="Times LatRus" w:hAnsi="Times LatRus" w:cs="Arial"/>
          <w:sz w:val="22"/>
          <w:szCs w:val="22"/>
          <w:lang w:val="en-US"/>
        </w:rPr>
        <w:t>(32)</w:t>
      </w:r>
    </w:p>
    <w:p w:rsidR="00A20F85" w:rsidRPr="00566E03" w:rsidRDefault="00A20F85" w:rsidP="00420D1E">
      <w:pPr>
        <w:jc w:val="both"/>
        <w:rPr>
          <w:rFonts w:ascii="Times LatRus" w:hAnsi="Times LatRus" w:cs="Arial"/>
          <w:sz w:val="22"/>
          <w:szCs w:val="22"/>
          <w:lang w:val="en-US"/>
        </w:rPr>
      </w:pPr>
    </w:p>
    <w:p w:rsidR="00420D1E" w:rsidRDefault="00420D1E" w:rsidP="00F166EE">
      <w:pPr>
        <w:ind w:firstLine="567"/>
        <w:jc w:val="both"/>
        <w:rPr>
          <w:rFonts w:ascii="Times LatRus" w:hAnsi="Times LatRus" w:cs="Arial"/>
          <w:sz w:val="22"/>
          <w:szCs w:val="22"/>
          <w:lang w:val="en-US"/>
        </w:rPr>
      </w:pPr>
      <w:r w:rsidRPr="00566E03">
        <w:rPr>
          <w:rFonts w:ascii="Times LatRus" w:hAnsi="Times LatRus" w:cs="Arial"/>
          <w:sz w:val="22"/>
          <w:szCs w:val="22"/>
          <w:lang w:val="en-US"/>
        </w:rPr>
        <w:t xml:space="preserve">Îáå ÷àñòè ïîñëåäíåãî óðàâíåíèÿ óìíîæèì íà </w:t>
      </w:r>
      <m:oMath>
        <m:sSubSup>
          <m:sSubSupPr>
            <m:ctrlPr>
              <w:rPr>
                <w:rFonts w:ascii="Cambria Math" w:hAnsi="Times LatRus" w:cs="Arial"/>
                <w:i/>
                <w:sz w:val="22"/>
                <w:szCs w:val="22"/>
                <w:lang w:val="en-US"/>
              </w:rPr>
            </m:ctrlPr>
          </m:sSubSupPr>
          <m:e>
            <m:r>
              <w:rPr>
                <w:rFonts w:ascii="Cambria Math" w:hAnsi="Cambria Math" w:cs="Arial"/>
                <w:sz w:val="22"/>
                <w:szCs w:val="22"/>
                <w:lang w:val="en-US"/>
              </w:rPr>
              <m:t>Y</m:t>
            </m:r>
          </m:e>
          <m:sub>
            <m:r>
              <w:rPr>
                <w:rFonts w:ascii="Cambria Math" w:hAnsi="Cambria Math" w:cs="Arial"/>
                <w:sz w:val="22"/>
                <w:szCs w:val="22"/>
                <w:lang w:val="en-US"/>
              </w:rPr>
              <m:t>Lm</m:t>
            </m:r>
          </m:sub>
          <m:sup>
            <m:r>
              <w:rPr>
                <w:rFonts w:ascii="Times LatRus" w:hAnsi="Cambria Math" w:cs="Arial"/>
                <w:sz w:val="22"/>
                <w:szCs w:val="22"/>
                <w:lang w:val="en-US"/>
              </w:rPr>
              <m:t>*</m:t>
            </m:r>
          </m:sup>
        </m:sSubSup>
        <m:d>
          <m:dPr>
            <m:ctrlPr>
              <w:rPr>
                <w:rFonts w:ascii="Cambria Math" w:hAnsi="Times LatRus" w:cs="Arial"/>
                <w:i/>
                <w:sz w:val="22"/>
                <w:szCs w:val="22"/>
                <w:lang w:val="en-US"/>
              </w:rPr>
            </m:ctrlPr>
          </m:dPr>
          <m:e>
            <m:r>
              <w:rPr>
                <w:rFonts w:ascii="Cambria Math" w:hAnsi="Cambria Math" w:cs="Arial"/>
                <w:sz w:val="22"/>
                <w:szCs w:val="22"/>
                <w:lang w:val="en-US"/>
              </w:rPr>
              <m:t>θ</m:t>
            </m:r>
            <m:r>
              <w:rPr>
                <w:rFonts w:ascii="Cambria Math" w:hAnsi="Times LatRus" w:cs="Arial"/>
                <w:sz w:val="22"/>
                <w:szCs w:val="22"/>
                <w:lang w:val="en-US"/>
              </w:rPr>
              <m:t>,</m:t>
            </m:r>
            <m:r>
              <w:rPr>
                <w:rFonts w:ascii="Cambria Math" w:hAnsi="Cambria Math" w:cs="Arial"/>
                <w:sz w:val="22"/>
                <w:szCs w:val="22"/>
                <w:lang w:val="en-US"/>
              </w:rPr>
              <m:t>φ</m:t>
            </m:r>
          </m:e>
        </m:d>
      </m:oMath>
      <w:r w:rsidRPr="00566E03">
        <w:rPr>
          <w:rFonts w:ascii="Times LatRus" w:hAnsi="Times LatRus" w:cs="Arial"/>
          <w:sz w:val="22"/>
          <w:szCs w:val="22"/>
          <w:lang w:val="en-US"/>
        </w:rPr>
        <w:t xml:space="preserve">  è èíòåãðèðóåì ïî  </w:t>
      </w:r>
      <m:oMath>
        <m:r>
          <w:rPr>
            <w:rFonts w:ascii="Cambria Math" w:hAnsi="Cambria Math" w:cs="Arial"/>
            <w:sz w:val="22"/>
            <w:szCs w:val="22"/>
            <w:lang w:val="en-US"/>
          </w:rPr>
          <m:t>θ</m:t>
        </m:r>
      </m:oMath>
      <w:r w:rsidRPr="00566E03">
        <w:rPr>
          <w:rFonts w:ascii="Times LatRus" w:hAnsi="Times LatRus" w:cs="Arial"/>
          <w:sz w:val="22"/>
          <w:szCs w:val="22"/>
          <w:lang w:val="en-US"/>
        </w:rPr>
        <w:t xml:space="preserve"> è  ïî </w:t>
      </w:r>
      <m:oMath>
        <m:r>
          <w:rPr>
            <w:rFonts w:ascii="Cambria Math" w:hAnsi="Cambria Math" w:cs="Arial"/>
            <w:sz w:val="22"/>
            <w:szCs w:val="22"/>
            <w:lang w:val="en-US"/>
          </w:rPr>
          <m:t>φ</m:t>
        </m:r>
      </m:oMath>
      <w:r w:rsidRPr="00566E03">
        <w:rPr>
          <w:rFonts w:ascii="Times LatRus" w:hAnsi="Times LatRus" w:cs="Arial"/>
          <w:sz w:val="22"/>
          <w:szCs w:val="22"/>
          <w:lang w:val="en-US"/>
        </w:rPr>
        <w:t xml:space="preserve">. Ïîëó÷èì ñëåäóþùåå îäíîìåðíîå óðàâíåíèå </w:t>
      </w:r>
    </w:p>
    <w:p w:rsidR="00A20F85" w:rsidRPr="00566E03" w:rsidRDefault="00A20F85" w:rsidP="00F166EE">
      <w:pPr>
        <w:ind w:firstLine="567"/>
        <w:jc w:val="both"/>
        <w:rPr>
          <w:rFonts w:ascii="Times LatRus" w:hAnsi="Times LatRus" w:cs="Arial"/>
          <w:sz w:val="22"/>
          <w:szCs w:val="22"/>
          <w:lang w:val="en-US"/>
        </w:rPr>
      </w:pPr>
    </w:p>
    <w:p w:rsidR="00F166EE" w:rsidRPr="00566E03" w:rsidRDefault="00F166EE" w:rsidP="00420D1E">
      <w:pPr>
        <w:jc w:val="both"/>
        <w:rPr>
          <w:rFonts w:ascii="Times LatRus" w:hAnsi="Times LatRus" w:cs="Arial"/>
          <w:sz w:val="22"/>
          <w:szCs w:val="22"/>
          <w:lang w:val="en-US"/>
        </w:rPr>
      </w:pPr>
      <m:oMathPara>
        <m:oMath>
          <m:r>
            <w:rPr>
              <w:rFonts w:ascii="Cambria Math" w:hAnsi="Times LatRus" w:cs="Arial"/>
              <w:sz w:val="22"/>
              <w:szCs w:val="22"/>
              <w:lang w:val="en-US"/>
            </w:rPr>
            <m:t xml:space="preserve">                   </m:t>
          </m:r>
          <m:d>
            <m:dPr>
              <m:ctrlPr>
                <w:rPr>
                  <w:rFonts w:ascii="Cambria Math" w:hAnsi="Times LatRus" w:cs="Arial"/>
                  <w:i/>
                  <w:sz w:val="22"/>
                  <w:szCs w:val="22"/>
                  <w:lang w:val="en-US"/>
                </w:rPr>
              </m:ctrlPr>
            </m:dPr>
            <m:e>
              <m:f>
                <m:fPr>
                  <m:ctrlPr>
                    <w:rPr>
                      <w:rFonts w:ascii="Cambria Math" w:hAnsi="Times LatRus" w:cs="Arial"/>
                      <w:i/>
                      <w:sz w:val="22"/>
                      <w:szCs w:val="22"/>
                      <w:lang w:val="en-US"/>
                    </w:rPr>
                  </m:ctrlPr>
                </m:fPr>
                <m:num>
                  <m:sSup>
                    <m:sSupPr>
                      <m:ctrlPr>
                        <w:rPr>
                          <w:rFonts w:ascii="Cambria Math" w:hAnsi="Times LatRus" w:cs="Arial"/>
                          <w:i/>
                          <w:sz w:val="22"/>
                          <w:szCs w:val="22"/>
                          <w:lang w:val="en-US"/>
                        </w:rPr>
                      </m:ctrlPr>
                    </m:sSupPr>
                    <m:e>
                      <m:r>
                        <w:rPr>
                          <w:rFonts w:ascii="Cambria Math" w:hAnsi="Cambria Math" w:cs="Arial"/>
                          <w:sz w:val="22"/>
                          <w:szCs w:val="22"/>
                          <w:lang w:val="en-US"/>
                        </w:rPr>
                        <m:t>∂</m:t>
                      </m:r>
                    </m:e>
                    <m:sup>
                      <m:r>
                        <w:rPr>
                          <w:rFonts w:ascii="Cambria Math" w:hAnsi="Times LatRus" w:cs="Arial"/>
                          <w:sz w:val="22"/>
                          <w:szCs w:val="22"/>
                          <w:lang w:val="en-US"/>
                        </w:rPr>
                        <m:t>2</m:t>
                      </m:r>
                    </m:sup>
                  </m:sSup>
                </m:num>
                <m:den>
                  <m:r>
                    <w:rPr>
                      <w:rFonts w:ascii="Cambria Math" w:hAnsi="Cambria Math" w:cs="Arial"/>
                      <w:sz w:val="22"/>
                      <w:szCs w:val="22"/>
                      <w:lang w:val="en-US"/>
                    </w:rPr>
                    <m:t>∂</m:t>
                  </m:r>
                  <m:sSup>
                    <m:sSupPr>
                      <m:ctrlPr>
                        <w:rPr>
                          <w:rFonts w:ascii="Cambria Math" w:hAnsi="Times LatRus" w:cs="Arial"/>
                          <w:i/>
                          <w:sz w:val="22"/>
                          <w:szCs w:val="22"/>
                          <w:lang w:val="en-US"/>
                        </w:rPr>
                      </m:ctrlPr>
                    </m:sSupPr>
                    <m:e>
                      <m:r>
                        <w:rPr>
                          <w:rFonts w:ascii="Cambria Math" w:hAnsi="Cambria Math" w:cs="Arial"/>
                          <w:sz w:val="22"/>
                          <w:szCs w:val="22"/>
                          <w:lang w:val="en-US"/>
                        </w:rPr>
                        <m:t>R</m:t>
                      </m:r>
                    </m:e>
                    <m:sup>
                      <m:r>
                        <w:rPr>
                          <w:rFonts w:ascii="Cambria Math" w:hAnsi="Times LatRus" w:cs="Arial"/>
                          <w:sz w:val="22"/>
                          <w:szCs w:val="22"/>
                          <w:lang w:val="en-US"/>
                        </w:rPr>
                        <m:t>2</m:t>
                      </m:r>
                    </m:sup>
                  </m:sSup>
                </m:den>
              </m:f>
              <m:r>
                <w:rPr>
                  <w:rFonts w:ascii="Cambria Math" w:hAnsi="Times LatRus" w:cs="Arial"/>
                  <w:sz w:val="22"/>
                  <w:szCs w:val="22"/>
                  <w:lang w:val="en-US"/>
                </w:rPr>
                <m:t>+</m:t>
              </m:r>
              <m:f>
                <m:fPr>
                  <m:ctrlPr>
                    <w:rPr>
                      <w:rFonts w:ascii="Cambria Math" w:hAnsi="Times LatRus" w:cs="Arial"/>
                      <w:i/>
                      <w:sz w:val="22"/>
                      <w:szCs w:val="22"/>
                      <w:lang w:val="en-US"/>
                    </w:rPr>
                  </m:ctrlPr>
                </m:fPr>
                <m:num>
                  <m:r>
                    <w:rPr>
                      <w:rFonts w:ascii="Cambria Math" w:hAnsi="Times LatRus" w:cs="Arial"/>
                      <w:sz w:val="22"/>
                      <w:szCs w:val="22"/>
                      <w:lang w:val="en-US"/>
                    </w:rPr>
                    <m:t>2</m:t>
                  </m:r>
                </m:num>
                <m:den>
                  <m:r>
                    <w:rPr>
                      <w:rFonts w:ascii="Cambria Math" w:hAnsi="Cambria Math" w:cs="Arial"/>
                      <w:sz w:val="22"/>
                      <w:szCs w:val="22"/>
                      <w:lang w:val="en-US"/>
                    </w:rPr>
                    <m:t>R</m:t>
                  </m:r>
                </m:den>
              </m:f>
              <m:f>
                <m:fPr>
                  <m:ctrlPr>
                    <w:rPr>
                      <w:rFonts w:ascii="Cambria Math" w:hAnsi="Times LatRus" w:cs="Arial"/>
                      <w:i/>
                      <w:sz w:val="22"/>
                      <w:szCs w:val="22"/>
                      <w:lang w:val="en-US"/>
                    </w:rPr>
                  </m:ctrlPr>
                </m:fPr>
                <m:num>
                  <m:r>
                    <w:rPr>
                      <w:rFonts w:ascii="Cambria Math" w:hAnsi="Cambria Math" w:cs="Arial"/>
                      <w:sz w:val="22"/>
                      <w:szCs w:val="22"/>
                      <w:lang w:val="en-US"/>
                    </w:rPr>
                    <m:t>∂</m:t>
                  </m:r>
                </m:num>
                <m:den>
                  <m:r>
                    <w:rPr>
                      <w:rFonts w:ascii="Cambria Math" w:hAnsi="Cambria Math" w:cs="Arial"/>
                      <w:sz w:val="22"/>
                      <w:szCs w:val="22"/>
                      <w:lang w:val="en-US"/>
                    </w:rPr>
                    <m:t>∂R</m:t>
                  </m:r>
                </m:den>
              </m:f>
            </m:e>
          </m:d>
          <m:r>
            <m:rPr>
              <m:sty m:val="p"/>
            </m:rPr>
            <w:rPr>
              <w:rFonts w:ascii="Cambria Math" w:hAnsi="Times LatRus" w:cs="Arial"/>
              <w:sz w:val="22"/>
              <w:szCs w:val="22"/>
              <w:lang w:val="en-US"/>
            </w:rPr>
            <m:t>K</m:t>
          </m:r>
          <m:d>
            <m:dPr>
              <m:ctrlPr>
                <w:rPr>
                  <w:rFonts w:ascii="Cambria Math" w:hAnsi="Times LatRus" w:cs="Arial"/>
                  <w:sz w:val="22"/>
                  <w:szCs w:val="22"/>
                  <w:lang w:val="en-US"/>
                </w:rPr>
              </m:ctrlPr>
            </m:dPr>
            <m:e>
              <m:r>
                <m:rPr>
                  <m:sty m:val="p"/>
                </m:rPr>
                <w:rPr>
                  <w:rFonts w:ascii="Cambria Math" w:hAnsi="Times LatRus" w:cs="Arial"/>
                  <w:sz w:val="22"/>
                  <w:szCs w:val="22"/>
                  <w:lang w:val="en-US"/>
                </w:rPr>
                <m:t>R</m:t>
              </m:r>
            </m:e>
          </m:d>
          <m:r>
            <w:rPr>
              <w:rFonts w:ascii="Times LatRus" w:hAnsi="Cambria Math" w:cs="Arial"/>
              <w:sz w:val="22"/>
              <w:szCs w:val="22"/>
              <w:lang w:val="en-US"/>
            </w:rPr>
            <m:t>-</m:t>
          </m:r>
          <m:f>
            <m:fPr>
              <m:ctrlPr>
                <w:rPr>
                  <w:rFonts w:ascii="Cambria Math" w:hAnsi="Times LatRus" w:cs="Arial"/>
                  <w:sz w:val="22"/>
                  <w:szCs w:val="22"/>
                  <w:lang w:val="en-US"/>
                </w:rPr>
              </m:ctrlPr>
            </m:fPr>
            <m:num>
              <m:r>
                <m:rPr>
                  <m:sty m:val="p"/>
                </m:rPr>
                <w:rPr>
                  <w:rFonts w:ascii="Cambria Math" w:hAnsi="Times LatRus" w:cs="Arial"/>
                  <w:sz w:val="22"/>
                  <w:szCs w:val="22"/>
                  <w:lang w:val="en-US"/>
                </w:rPr>
                <m:t>L</m:t>
              </m:r>
              <m:d>
                <m:dPr>
                  <m:ctrlPr>
                    <w:rPr>
                      <w:rFonts w:ascii="Cambria Math" w:hAnsi="Times LatRus" w:cs="Arial"/>
                      <w:sz w:val="22"/>
                      <w:szCs w:val="22"/>
                      <w:lang w:val="en-US"/>
                    </w:rPr>
                  </m:ctrlPr>
                </m:dPr>
                <m:e>
                  <m:r>
                    <m:rPr>
                      <m:sty m:val="p"/>
                    </m:rPr>
                    <w:rPr>
                      <w:rFonts w:ascii="Cambria Math" w:hAnsi="Times LatRus" w:cs="Arial"/>
                      <w:sz w:val="22"/>
                      <w:szCs w:val="22"/>
                      <w:lang w:val="en-US"/>
                    </w:rPr>
                    <m:t>L+1</m:t>
                  </m:r>
                </m:e>
              </m:d>
            </m:num>
            <m:den>
              <m:sSup>
                <m:sSupPr>
                  <m:ctrlPr>
                    <w:rPr>
                      <w:rFonts w:ascii="Cambria Math" w:hAnsi="Times LatRus" w:cs="Arial"/>
                      <w:sz w:val="22"/>
                      <w:szCs w:val="22"/>
                      <w:lang w:val="en-US"/>
                    </w:rPr>
                  </m:ctrlPr>
                </m:sSupPr>
                <m:e>
                  <m:r>
                    <m:rPr>
                      <m:sty m:val="p"/>
                    </m:rPr>
                    <w:rPr>
                      <w:rFonts w:ascii="Cambria Math" w:hAnsi="Times LatRus" w:cs="Arial"/>
                      <w:sz w:val="22"/>
                      <w:szCs w:val="22"/>
                      <w:lang w:val="en-US"/>
                    </w:rPr>
                    <m:t>R</m:t>
                  </m:r>
                </m:e>
                <m:sup>
                  <m:r>
                    <m:rPr>
                      <m:sty m:val="p"/>
                    </m:rPr>
                    <w:rPr>
                      <w:rFonts w:ascii="Cambria Math" w:hAnsi="Times LatRus" w:cs="Arial"/>
                      <w:sz w:val="22"/>
                      <w:szCs w:val="22"/>
                      <w:lang w:val="en-US"/>
                    </w:rPr>
                    <m:t>2</m:t>
                  </m:r>
                </m:sup>
              </m:sSup>
            </m:den>
          </m:f>
          <m:r>
            <m:rPr>
              <m:sty m:val="p"/>
            </m:rPr>
            <w:rPr>
              <w:rFonts w:ascii="Cambria Math" w:hAnsi="Times LatRus" w:cs="Arial"/>
              <w:sz w:val="22"/>
              <w:szCs w:val="22"/>
              <w:lang w:val="en-US"/>
            </w:rPr>
            <m:t>K</m:t>
          </m:r>
          <m:d>
            <m:dPr>
              <m:ctrlPr>
                <w:rPr>
                  <w:rFonts w:ascii="Cambria Math" w:hAnsi="Times LatRus" w:cs="Arial"/>
                  <w:sz w:val="22"/>
                  <w:szCs w:val="22"/>
                  <w:lang w:val="en-US"/>
                </w:rPr>
              </m:ctrlPr>
            </m:dPr>
            <m:e>
              <m:r>
                <m:rPr>
                  <m:sty m:val="p"/>
                </m:rPr>
                <w:rPr>
                  <w:rFonts w:ascii="Cambria Math" w:hAnsi="Times LatRus" w:cs="Arial"/>
                  <w:sz w:val="22"/>
                  <w:szCs w:val="22"/>
                  <w:lang w:val="en-US"/>
                </w:rPr>
                <m:t>R</m:t>
              </m:r>
            </m:e>
          </m:d>
          <m:r>
            <w:rPr>
              <w:rFonts w:ascii="Cambria Math" w:hAnsi="Times LatRus" w:cs="Arial"/>
              <w:sz w:val="22"/>
              <w:szCs w:val="22"/>
              <w:lang w:val="en-US"/>
            </w:rPr>
            <m:t>+</m:t>
          </m:r>
          <m:f>
            <m:fPr>
              <m:ctrlPr>
                <w:rPr>
                  <w:rFonts w:ascii="Cambria Math" w:hAnsi="Times LatRus" w:cs="Arial"/>
                  <w:i/>
                  <w:sz w:val="22"/>
                  <w:szCs w:val="22"/>
                  <w:lang w:val="en-US"/>
                </w:rPr>
              </m:ctrlPr>
            </m:fPr>
            <m:num>
              <m:r>
                <w:rPr>
                  <w:rFonts w:ascii="Cambria Math" w:hAnsi="Times LatRus" w:cs="Arial"/>
                  <w:sz w:val="22"/>
                  <w:szCs w:val="22"/>
                  <w:lang w:val="en-US"/>
                </w:rPr>
                <m:t>2</m:t>
              </m:r>
              <m:sSup>
                <m:sSupPr>
                  <m:ctrlPr>
                    <w:rPr>
                      <w:rFonts w:ascii="Cambria Math" w:hAnsi="Times LatRus" w:cs="Arial"/>
                      <w:i/>
                      <w:sz w:val="22"/>
                      <w:szCs w:val="22"/>
                      <w:lang w:val="en-US"/>
                    </w:rPr>
                  </m:ctrlPr>
                </m:sSupPr>
                <m:e>
                  <m:r>
                    <w:rPr>
                      <w:rFonts w:ascii="Cambria Math" w:hAnsi="Cambria Math" w:cs="Arial"/>
                      <w:sz w:val="22"/>
                      <w:szCs w:val="22"/>
                      <w:lang w:val="en-US"/>
                    </w:rPr>
                    <m:t>M</m:t>
                  </m:r>
                </m:e>
                <m:sup>
                  <m:r>
                    <w:rPr>
                      <w:rFonts w:ascii="Times LatRus" w:hAnsi="Cambria Math" w:cs="Arial"/>
                      <w:sz w:val="22"/>
                      <w:szCs w:val="22"/>
                      <w:lang w:val="en-US"/>
                    </w:rPr>
                    <m:t>*</m:t>
                  </m:r>
                </m:sup>
              </m:sSup>
            </m:num>
            <m:den>
              <m:sSup>
                <m:sSupPr>
                  <m:ctrlPr>
                    <w:rPr>
                      <w:rFonts w:ascii="Cambria Math" w:hAnsi="Times LatRus" w:cs="Arial"/>
                      <w:i/>
                      <w:sz w:val="22"/>
                      <w:szCs w:val="22"/>
                      <w:lang w:val="en-US"/>
                    </w:rPr>
                  </m:ctrlPr>
                </m:sSupPr>
                <m:e>
                  <m:r>
                    <w:rPr>
                      <w:rFonts w:ascii="Times LatRus" w:hAnsi="Cambria Math" w:cs="Arial"/>
                      <w:sz w:val="22"/>
                      <w:szCs w:val="22"/>
                      <w:lang w:val="en-US"/>
                    </w:rPr>
                    <m:t>ℏ</m:t>
                  </m:r>
                </m:e>
                <m:sup>
                  <m:r>
                    <w:rPr>
                      <w:rFonts w:ascii="Cambria Math" w:hAnsi="Times LatRus" w:cs="Arial"/>
                      <w:sz w:val="22"/>
                      <w:szCs w:val="22"/>
                      <w:lang w:val="en-US"/>
                    </w:rPr>
                    <m:t>2</m:t>
                  </m:r>
                </m:sup>
              </m:sSup>
            </m:den>
          </m:f>
          <m:d>
            <m:dPr>
              <m:ctrlPr>
                <w:rPr>
                  <w:rFonts w:ascii="Cambria Math" w:hAnsi="Times LatRus" w:cs="Arial"/>
                  <w:i/>
                  <w:sz w:val="22"/>
                  <w:szCs w:val="22"/>
                  <w:lang w:val="en-US"/>
                </w:rPr>
              </m:ctrlPr>
            </m:dPr>
            <m:e>
              <m:r>
                <w:rPr>
                  <w:rFonts w:ascii="Times LatRus" w:hAnsi="Cambria Math" w:cs="Arial"/>
                  <w:sz w:val="22"/>
                  <w:szCs w:val="22"/>
                  <w:lang w:val="en-US"/>
                </w:rPr>
                <m:t>ℏ</m:t>
              </m:r>
              <m:r>
                <w:rPr>
                  <w:rFonts w:ascii="Cambria Math" w:hAnsi="Cambria Math" w:cs="Arial"/>
                  <w:sz w:val="22"/>
                  <w:szCs w:val="22"/>
                  <w:lang w:val="en-US"/>
                </w:rPr>
                <m:t>ω</m:t>
              </m:r>
              <m:r>
                <w:rPr>
                  <w:rFonts w:ascii="Times LatRus" w:hAnsi="Cambria Math" w:cs="Arial"/>
                  <w:sz w:val="22"/>
                  <w:szCs w:val="22"/>
                  <w:lang w:val="en-US"/>
                </w:rPr>
                <m:t>-</m:t>
              </m:r>
              <m:sSub>
                <m:sSubPr>
                  <m:ctrlPr>
                    <w:rPr>
                      <w:rFonts w:ascii="Cambria Math" w:hAnsi="Times LatRus" w:cs="Arial"/>
                      <w:i/>
                      <w:sz w:val="22"/>
                      <w:szCs w:val="22"/>
                      <w:lang w:val="en-US"/>
                    </w:rPr>
                  </m:ctrlPr>
                </m:sSubPr>
                <m:e>
                  <m:r>
                    <w:rPr>
                      <w:rFonts w:ascii="Cambria Math" w:hAnsi="Cambria Math" w:cs="Arial"/>
                      <w:sz w:val="22"/>
                      <w:szCs w:val="22"/>
                      <w:lang w:val="en-US"/>
                    </w:rPr>
                    <m:t>E</m:t>
                  </m:r>
                </m:e>
                <m:sub>
                  <m:r>
                    <w:rPr>
                      <w:rFonts w:ascii="Cambria Math" w:hAnsi="Cambria Math" w:cs="Arial"/>
                      <w:sz w:val="22"/>
                      <w:szCs w:val="22"/>
                      <w:lang w:val="en-US"/>
                    </w:rPr>
                    <m:t>g</m:t>
                  </m:r>
                </m:sub>
              </m:sSub>
              <m:r>
                <w:rPr>
                  <w:rFonts w:ascii="Times LatRus" w:hAnsi="Cambria Math" w:cs="Arial"/>
                  <w:sz w:val="22"/>
                  <w:szCs w:val="22"/>
                  <w:lang w:val="en-US"/>
                </w:rPr>
                <m:t>-</m:t>
              </m:r>
              <m:sSub>
                <m:sSubPr>
                  <m:ctrlPr>
                    <w:rPr>
                      <w:rFonts w:ascii="Cambria Math" w:hAnsi="Times LatRus" w:cs="Arial"/>
                      <w:i/>
                      <w:sz w:val="22"/>
                      <w:szCs w:val="22"/>
                      <w:lang w:val="en-US"/>
                    </w:rPr>
                  </m:ctrlPr>
                </m:sSubPr>
                <m:e>
                  <m:r>
                    <m:rPr>
                      <m:scr m:val="script"/>
                    </m:rPr>
                    <w:rPr>
                      <w:rFonts w:ascii="Times LatRus" w:hAnsi="Cambria Math" w:cs="Arial"/>
                      <w:sz w:val="22"/>
                      <w:szCs w:val="22"/>
                      <w:lang w:val="en-US"/>
                    </w:rPr>
                    <m:t>E</m:t>
                  </m:r>
                </m:e>
                <m:sub>
                  <m:r>
                    <w:rPr>
                      <w:rFonts w:ascii="Cambria Math" w:hAnsi="Times LatRus" w:cs="Arial"/>
                      <w:sz w:val="22"/>
                      <w:szCs w:val="22"/>
                      <w:lang w:val="en-US"/>
                    </w:rPr>
                    <m:t>0</m:t>
                  </m:r>
                </m:sub>
              </m:sSub>
            </m:e>
          </m:d>
          <m:r>
            <w:rPr>
              <w:rFonts w:ascii="Cambria Math" w:hAnsi="Cambria Math" w:cs="Arial"/>
              <w:sz w:val="22"/>
              <w:szCs w:val="22"/>
              <w:lang w:val="en-US"/>
            </w:rPr>
            <m:t>K</m:t>
          </m:r>
          <m:d>
            <m:dPr>
              <m:ctrlPr>
                <w:rPr>
                  <w:rFonts w:ascii="Cambria Math" w:hAnsi="Times LatRus" w:cs="Arial"/>
                  <w:i/>
                  <w:sz w:val="22"/>
                  <w:szCs w:val="22"/>
                  <w:lang w:val="en-US"/>
                </w:rPr>
              </m:ctrlPr>
            </m:dPr>
            <m:e>
              <m:r>
                <w:rPr>
                  <w:rFonts w:ascii="Cambria Math" w:hAnsi="Cambria Math" w:cs="Arial"/>
                  <w:sz w:val="22"/>
                  <w:szCs w:val="22"/>
                  <w:lang w:val="en-US"/>
                </w:rPr>
                <m:t>R</m:t>
              </m:r>
            </m:e>
          </m:d>
          <m:r>
            <w:rPr>
              <w:rFonts w:ascii="Cambria Math" w:hAnsi="Times LatRus" w:cs="Arial"/>
              <w:sz w:val="22"/>
              <w:szCs w:val="22"/>
              <w:lang w:val="en-US"/>
            </w:rPr>
            <m:t>=</m:t>
          </m:r>
        </m:oMath>
      </m:oMathPara>
    </w:p>
    <w:p w:rsidR="00420D1E" w:rsidRPr="00566E03" w:rsidRDefault="00F166EE" w:rsidP="00420D1E">
      <w:pPr>
        <w:jc w:val="both"/>
        <w:rPr>
          <w:rFonts w:ascii="Times LatRus" w:hAnsi="Times LatRus" w:cs="Arial"/>
          <w:sz w:val="22"/>
          <w:szCs w:val="22"/>
          <w:lang w:val="en-US"/>
        </w:rPr>
      </w:pPr>
      <m:oMath>
        <m:r>
          <w:rPr>
            <w:rFonts w:ascii="Cambria Math" w:hAnsi="Cambria Math" w:cs="Arial"/>
            <w:sz w:val="22"/>
            <w:szCs w:val="22"/>
            <w:lang w:val="en-US"/>
          </w:rPr>
          <m:t xml:space="preserve">                                                          =-</m:t>
        </m:r>
        <m:f>
          <m:fPr>
            <m:ctrlPr>
              <w:rPr>
                <w:rFonts w:ascii="Cambria Math" w:hAnsi="Times LatRus" w:cs="Arial"/>
                <w:i/>
                <w:sz w:val="22"/>
                <w:szCs w:val="22"/>
                <w:lang w:val="en-US"/>
              </w:rPr>
            </m:ctrlPr>
          </m:fPr>
          <m:num>
            <m:r>
              <w:rPr>
                <w:rFonts w:ascii="Cambria Math" w:hAnsi="Times LatRus" w:cs="Arial"/>
                <w:sz w:val="22"/>
                <w:szCs w:val="22"/>
                <w:lang w:val="en-US"/>
              </w:rPr>
              <m:t>2</m:t>
            </m:r>
            <m:sSup>
              <m:sSupPr>
                <m:ctrlPr>
                  <w:rPr>
                    <w:rFonts w:ascii="Cambria Math" w:hAnsi="Times LatRus" w:cs="Arial"/>
                    <w:i/>
                    <w:sz w:val="22"/>
                    <w:szCs w:val="22"/>
                    <w:lang w:val="en-US"/>
                  </w:rPr>
                </m:ctrlPr>
              </m:sSupPr>
              <m:e>
                <m:r>
                  <w:rPr>
                    <w:rFonts w:ascii="Cambria Math" w:hAnsi="Cambria Math" w:cs="Arial"/>
                    <w:sz w:val="22"/>
                    <w:szCs w:val="22"/>
                    <w:lang w:val="en-US"/>
                  </w:rPr>
                  <m:t>M</m:t>
                </m:r>
              </m:e>
              <m:sup>
                <m:r>
                  <w:rPr>
                    <w:rFonts w:ascii="Times LatRus" w:hAnsi="Cambria Math" w:cs="Arial"/>
                    <w:sz w:val="22"/>
                    <w:szCs w:val="22"/>
                    <w:lang w:val="en-US"/>
                  </w:rPr>
                  <m:t>*</m:t>
                </m:r>
              </m:sup>
            </m:sSup>
          </m:num>
          <m:den>
            <m:sSup>
              <m:sSupPr>
                <m:ctrlPr>
                  <w:rPr>
                    <w:rFonts w:ascii="Cambria Math" w:hAnsi="Times LatRus" w:cs="Arial"/>
                    <w:i/>
                    <w:sz w:val="22"/>
                    <w:szCs w:val="22"/>
                    <w:lang w:val="en-US"/>
                  </w:rPr>
                </m:ctrlPr>
              </m:sSupPr>
              <m:e>
                <m:r>
                  <w:rPr>
                    <w:rFonts w:ascii="Times LatRus" w:hAnsi="Cambria Math" w:cs="Arial"/>
                    <w:sz w:val="22"/>
                    <w:szCs w:val="22"/>
                    <w:lang w:val="en-US"/>
                  </w:rPr>
                  <m:t>ℏ</m:t>
                </m:r>
              </m:e>
              <m:sup>
                <m:r>
                  <w:rPr>
                    <w:rFonts w:ascii="Cambria Math" w:hAnsi="Times LatRus" w:cs="Arial"/>
                    <w:sz w:val="22"/>
                    <w:szCs w:val="22"/>
                    <w:lang w:val="en-US"/>
                  </w:rPr>
                  <m:t>2</m:t>
                </m:r>
              </m:sup>
            </m:sSup>
          </m:den>
        </m:f>
        <m:r>
          <w:rPr>
            <w:rFonts w:ascii="Cambria Math" w:hAnsi="Cambria Math" w:cs="Arial"/>
            <w:sz w:val="22"/>
            <w:szCs w:val="22"/>
            <w:lang w:val="en-US"/>
          </w:rPr>
          <m:t>E</m:t>
        </m:r>
        <m:d>
          <m:dPr>
            <m:ctrlPr>
              <w:rPr>
                <w:rFonts w:ascii="Cambria Math" w:hAnsi="Times LatRus" w:cs="Arial"/>
                <w:i/>
                <w:sz w:val="22"/>
                <w:szCs w:val="22"/>
                <w:lang w:val="en-US"/>
              </w:rPr>
            </m:ctrlPr>
          </m:dPr>
          <m:e>
            <m:acc>
              <m:accPr>
                <m:chr m:val="⃗"/>
                <m:ctrlPr>
                  <w:rPr>
                    <w:rFonts w:ascii="Cambria Math" w:hAnsi="Times LatRus" w:cs="Arial"/>
                    <w:i/>
                    <w:sz w:val="22"/>
                    <w:szCs w:val="22"/>
                    <w:lang w:val="en-US"/>
                  </w:rPr>
                </m:ctrlPr>
              </m:accPr>
              <m:e>
                <m:r>
                  <w:rPr>
                    <w:rFonts w:ascii="Cambria Math" w:hAnsi="Cambria Math" w:cs="Arial"/>
                    <w:sz w:val="22"/>
                    <w:szCs w:val="22"/>
                    <w:lang w:val="en-US"/>
                  </w:rPr>
                  <m:t>R</m:t>
                </m:r>
              </m:e>
            </m:acc>
          </m:e>
        </m:d>
        <m:sSub>
          <m:sSubPr>
            <m:ctrlPr>
              <w:rPr>
                <w:rFonts w:ascii="Cambria Math" w:hAnsi="Times LatRus" w:cs="Arial"/>
                <w:i/>
                <w:sz w:val="22"/>
                <w:szCs w:val="22"/>
                <w:lang w:val="en-US"/>
              </w:rPr>
            </m:ctrlPr>
          </m:sSubPr>
          <m:e>
            <m:r>
              <w:rPr>
                <w:rFonts w:ascii="Cambria Math" w:hAnsi="Cambria Math" w:cs="Arial"/>
                <w:sz w:val="22"/>
                <w:szCs w:val="22"/>
                <w:lang w:val="en-US"/>
              </w:rPr>
              <m:t>M</m:t>
            </m:r>
          </m:e>
          <m:sub>
            <m:r>
              <w:rPr>
                <w:rFonts w:ascii="Cambria Math" w:hAnsi="Times LatRus" w:cs="Arial"/>
                <w:sz w:val="22"/>
                <w:szCs w:val="22"/>
                <w:lang w:val="en-US"/>
              </w:rPr>
              <m:t>0</m:t>
            </m:r>
          </m:sub>
        </m:sSub>
        <m:sSubSup>
          <m:sSubSupPr>
            <m:ctrlPr>
              <w:rPr>
                <w:rFonts w:ascii="Cambria Math" w:hAnsi="Times LatRus" w:cs="Arial"/>
                <w:i/>
                <w:sz w:val="22"/>
                <w:szCs w:val="22"/>
                <w:lang w:val="en-US"/>
              </w:rPr>
            </m:ctrlPr>
          </m:sSubSupPr>
          <m:e>
            <m:r>
              <w:rPr>
                <w:rFonts w:ascii="Cambria Math" w:hAnsi="Cambria Math" w:cs="Arial"/>
                <w:sz w:val="22"/>
                <w:szCs w:val="22"/>
                <w:lang w:val="en-US"/>
              </w:rPr>
              <m:t>f</m:t>
            </m:r>
          </m:e>
          <m:sub>
            <m:r>
              <w:rPr>
                <w:rFonts w:ascii="Cambria Math" w:hAnsi="Times LatRus" w:cs="Arial"/>
                <w:sz w:val="22"/>
                <w:szCs w:val="22"/>
                <w:lang w:val="en-US"/>
              </w:rPr>
              <m:t>0</m:t>
            </m:r>
          </m:sub>
          <m:sup>
            <m:r>
              <w:rPr>
                <w:rFonts w:ascii="Cambria Math" w:hAnsi="Cambria Math" w:cs="Arial"/>
                <w:sz w:val="22"/>
                <w:szCs w:val="22"/>
                <w:lang w:val="en-US"/>
              </w:rPr>
              <m:t>*</m:t>
            </m:r>
          </m:sup>
        </m:sSubSup>
        <m:d>
          <m:dPr>
            <m:ctrlPr>
              <w:rPr>
                <w:rFonts w:ascii="Cambria Math" w:hAnsi="Times LatRus" w:cs="Arial"/>
                <w:i/>
                <w:sz w:val="22"/>
                <w:szCs w:val="22"/>
                <w:lang w:val="en-US"/>
              </w:rPr>
            </m:ctrlPr>
          </m:dPr>
          <m:e>
            <m:r>
              <w:rPr>
                <w:rFonts w:ascii="Cambria Math" w:hAnsi="Times LatRus" w:cs="Arial"/>
                <w:sz w:val="22"/>
                <w:szCs w:val="22"/>
                <w:lang w:val="en-US"/>
              </w:rPr>
              <m:t>0</m:t>
            </m:r>
          </m:e>
        </m:d>
        <m:r>
          <w:rPr>
            <w:rFonts w:ascii="Times LatRus" w:hAnsi="Times LatRus" w:cs="Arial"/>
            <w:sz w:val="22"/>
            <w:szCs w:val="22"/>
            <w:lang w:val="en-US"/>
          </w:rPr>
          <m:t>∙</m:t>
        </m:r>
        <m:nary>
          <m:naryPr>
            <m:chr m:val="∬"/>
            <m:limLoc m:val="undOvr"/>
            <m:subHide m:val="on"/>
            <m:supHide m:val="on"/>
            <m:ctrlPr>
              <w:rPr>
                <w:rFonts w:ascii="Cambria Math" w:hAnsi="Times LatRus" w:cs="Arial"/>
                <w:i/>
                <w:sz w:val="22"/>
                <w:szCs w:val="22"/>
                <w:lang w:val="en-US"/>
              </w:rPr>
            </m:ctrlPr>
          </m:naryPr>
          <m:sub/>
          <m:sup/>
          <m:e>
            <m:sSubSup>
              <m:sSubSupPr>
                <m:ctrlPr>
                  <w:rPr>
                    <w:rFonts w:ascii="Cambria Math" w:hAnsi="Times LatRus" w:cs="Arial"/>
                    <w:i/>
                    <w:sz w:val="22"/>
                    <w:szCs w:val="22"/>
                    <w:lang w:val="en-US"/>
                  </w:rPr>
                </m:ctrlPr>
              </m:sSubSupPr>
              <m:e>
                <m:r>
                  <w:rPr>
                    <w:rFonts w:ascii="Cambria Math" w:hAnsi="Cambria Math" w:cs="Arial"/>
                    <w:sz w:val="22"/>
                    <w:szCs w:val="22"/>
                    <w:lang w:val="en-US"/>
                  </w:rPr>
                  <m:t>Y</m:t>
                </m:r>
              </m:e>
              <m:sub>
                <m:r>
                  <w:rPr>
                    <w:rFonts w:ascii="Cambria Math" w:hAnsi="Cambria Math" w:cs="Arial"/>
                    <w:sz w:val="22"/>
                    <w:szCs w:val="22"/>
                    <w:lang w:val="en-US"/>
                  </w:rPr>
                  <m:t>Lm</m:t>
                </m:r>
              </m:sub>
              <m:sup>
                <m:r>
                  <w:rPr>
                    <w:rFonts w:ascii="Times LatRus" w:hAnsi="Cambria Math" w:cs="Arial"/>
                    <w:sz w:val="22"/>
                    <w:szCs w:val="22"/>
                    <w:lang w:val="en-US"/>
                  </w:rPr>
                  <m:t>*</m:t>
                </m:r>
              </m:sup>
            </m:sSubSup>
          </m:e>
        </m:nary>
        <m:d>
          <m:dPr>
            <m:ctrlPr>
              <w:rPr>
                <w:rFonts w:ascii="Cambria Math" w:hAnsi="Times LatRus" w:cs="Arial"/>
                <w:i/>
                <w:sz w:val="22"/>
                <w:szCs w:val="22"/>
                <w:lang w:val="en-US"/>
              </w:rPr>
            </m:ctrlPr>
          </m:dPr>
          <m:e>
            <m:r>
              <w:rPr>
                <w:rFonts w:ascii="Cambria Math" w:hAnsi="Cambria Math" w:cs="Arial"/>
                <w:sz w:val="22"/>
                <w:szCs w:val="22"/>
                <w:lang w:val="en-US"/>
              </w:rPr>
              <m:t>θ</m:t>
            </m:r>
            <m:r>
              <w:rPr>
                <w:rFonts w:ascii="Cambria Math" w:hAnsi="Times LatRus" w:cs="Arial"/>
                <w:sz w:val="22"/>
                <w:szCs w:val="22"/>
                <w:lang w:val="en-US"/>
              </w:rPr>
              <m:t>,</m:t>
            </m:r>
            <m:r>
              <w:rPr>
                <w:rFonts w:ascii="Cambria Math" w:hAnsi="Cambria Math" w:cs="Arial"/>
                <w:sz w:val="22"/>
                <w:szCs w:val="22"/>
                <w:lang w:val="en-US"/>
              </w:rPr>
              <m:t>φ</m:t>
            </m:r>
          </m:e>
        </m:d>
        <m:func>
          <m:funcPr>
            <m:ctrlPr>
              <w:rPr>
                <w:rFonts w:ascii="Cambria Math" w:hAnsi="Times LatRus" w:cs="Arial"/>
                <w:i/>
                <w:sz w:val="22"/>
                <w:szCs w:val="22"/>
                <w:lang w:val="en-US"/>
              </w:rPr>
            </m:ctrlPr>
          </m:funcPr>
          <m:fName>
            <m:r>
              <m:rPr>
                <m:sty m:val="p"/>
              </m:rPr>
              <w:rPr>
                <w:rFonts w:ascii="Cambria Math" w:hAnsi="Times LatRus" w:cs="Arial"/>
                <w:sz w:val="22"/>
                <w:szCs w:val="22"/>
                <w:lang w:val="en-US"/>
              </w:rPr>
              <m:t>sin</m:t>
            </m:r>
          </m:fName>
          <m:e>
            <m:r>
              <w:rPr>
                <w:rFonts w:ascii="Cambria Math" w:hAnsi="Cambria Math" w:cs="Arial"/>
                <w:sz w:val="22"/>
                <w:szCs w:val="22"/>
                <w:lang w:val="en-US"/>
              </w:rPr>
              <m:t>θ</m:t>
            </m:r>
          </m:e>
        </m:func>
        <m:r>
          <w:rPr>
            <w:rFonts w:ascii="Cambria Math" w:hAnsi="Cambria Math" w:cs="Arial"/>
            <w:sz w:val="22"/>
            <w:szCs w:val="22"/>
            <w:lang w:val="en-US"/>
          </w:rPr>
          <m:t>dθdφ</m:t>
        </m:r>
      </m:oMath>
      <w:r w:rsidRPr="00566E03">
        <w:rPr>
          <w:rFonts w:ascii="Times LatRus" w:hAnsi="Times LatRus" w:cs="Arial"/>
          <w:sz w:val="22"/>
          <w:szCs w:val="22"/>
          <w:lang w:val="en-US"/>
        </w:rPr>
        <w:tab/>
      </w:r>
      <w:r w:rsidR="00420D1E" w:rsidRPr="00566E03">
        <w:rPr>
          <w:rFonts w:ascii="Times LatRus" w:hAnsi="Times LatRus" w:cs="Arial"/>
          <w:sz w:val="22"/>
          <w:szCs w:val="22"/>
          <w:lang w:val="en-US"/>
        </w:rPr>
        <w:tab/>
      </w:r>
      <w:r w:rsidRPr="00566E03">
        <w:rPr>
          <w:rFonts w:ascii="Times LatRus" w:hAnsi="Times LatRus" w:cs="Arial"/>
          <w:sz w:val="22"/>
          <w:szCs w:val="22"/>
          <w:lang w:val="en-US"/>
        </w:rPr>
        <w:t xml:space="preserve">    </w:t>
      </w:r>
      <w:r w:rsidR="00420D1E" w:rsidRPr="00566E03">
        <w:rPr>
          <w:rFonts w:ascii="Times LatRus" w:hAnsi="Times LatRus" w:cs="Arial"/>
          <w:sz w:val="22"/>
          <w:szCs w:val="22"/>
          <w:lang w:val="en-US"/>
        </w:rPr>
        <w:t>(33)</w:t>
      </w:r>
    </w:p>
    <w:p w:rsidR="00420D1E"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 xml:space="preserve">Ïîäñòàâèì </w:t>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m:oMath>
        <m:r>
          <m:rPr>
            <m:sty m:val="p"/>
          </m:rPr>
          <w:rPr>
            <w:rFonts w:ascii="Cambria Math" w:hAnsi="Times LatRus" w:cs="Arial"/>
            <w:sz w:val="22"/>
            <w:szCs w:val="22"/>
            <w:lang w:val="en-US"/>
          </w:rPr>
          <m:t>K</m:t>
        </m:r>
        <m:d>
          <m:dPr>
            <m:ctrlPr>
              <w:rPr>
                <w:rFonts w:ascii="Cambria Math" w:hAnsi="Times LatRus" w:cs="Arial"/>
                <w:sz w:val="22"/>
                <w:szCs w:val="22"/>
                <w:lang w:val="en-US"/>
              </w:rPr>
            </m:ctrlPr>
          </m:dPr>
          <m:e>
            <m:r>
              <m:rPr>
                <m:sty m:val="p"/>
              </m:rPr>
              <w:rPr>
                <w:rFonts w:ascii="Cambria Math" w:hAnsi="Times LatRus" w:cs="Arial"/>
                <w:sz w:val="22"/>
                <w:szCs w:val="22"/>
                <w:lang w:val="en-US"/>
              </w:rPr>
              <m:t>R</m:t>
            </m:r>
          </m:e>
        </m:d>
        <m:r>
          <m:rPr>
            <m:sty m:val="p"/>
          </m:rPr>
          <w:rPr>
            <w:rFonts w:ascii="Cambria Math" w:hAnsi="Times LatRus" w:cs="Arial"/>
            <w:sz w:val="22"/>
            <w:szCs w:val="22"/>
            <w:lang w:val="en-US"/>
          </w:rPr>
          <m:t>=</m:t>
        </m:r>
        <m:f>
          <m:fPr>
            <m:ctrlPr>
              <w:rPr>
                <w:rFonts w:ascii="Cambria Math" w:hAnsi="Times LatRus" w:cs="Arial"/>
                <w:sz w:val="22"/>
                <w:szCs w:val="22"/>
                <w:lang w:val="en-US"/>
              </w:rPr>
            </m:ctrlPr>
          </m:fPr>
          <m:num>
            <m:r>
              <m:rPr>
                <m:sty m:val="p"/>
              </m:rPr>
              <w:rPr>
                <w:rFonts w:ascii="Cambria Math" w:hAnsi="Cambria Math" w:cs="Arial"/>
                <w:sz w:val="22"/>
                <w:szCs w:val="22"/>
                <w:lang w:val="en-US"/>
              </w:rPr>
              <m:t>χ</m:t>
            </m:r>
            <m:d>
              <m:dPr>
                <m:ctrlPr>
                  <w:rPr>
                    <w:rFonts w:ascii="Cambria Math" w:hAnsi="Times LatRus" w:cs="Arial"/>
                    <w:sz w:val="22"/>
                    <w:szCs w:val="22"/>
                    <w:lang w:val="en-US"/>
                  </w:rPr>
                </m:ctrlPr>
              </m:dPr>
              <m:e>
                <m:r>
                  <m:rPr>
                    <m:sty m:val="p"/>
                  </m:rPr>
                  <w:rPr>
                    <w:rFonts w:ascii="Cambria Math" w:hAnsi="Times LatRus" w:cs="Arial"/>
                    <w:sz w:val="22"/>
                    <w:szCs w:val="22"/>
                    <w:lang w:val="en-US"/>
                  </w:rPr>
                  <m:t>R</m:t>
                </m:r>
              </m:e>
            </m:d>
          </m:num>
          <m:den>
            <m:r>
              <m:rPr>
                <m:sty m:val="p"/>
              </m:rPr>
              <w:rPr>
                <w:rFonts w:ascii="Cambria Math" w:hAnsi="Times LatRus" w:cs="Arial"/>
                <w:sz w:val="22"/>
                <w:szCs w:val="22"/>
                <w:lang w:val="en-US"/>
              </w:rPr>
              <m:t>R</m:t>
            </m:r>
          </m:den>
        </m:f>
      </m:oMath>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00F166EE" w:rsidRPr="00566E03">
        <w:rPr>
          <w:rFonts w:ascii="Times LatRus" w:hAnsi="Times LatRus" w:cs="Arial"/>
          <w:sz w:val="22"/>
          <w:szCs w:val="22"/>
          <w:lang w:val="en-US"/>
        </w:rPr>
        <w:t xml:space="preserve">    </w:t>
      </w:r>
      <w:r w:rsidRPr="00566E03">
        <w:rPr>
          <w:rFonts w:ascii="Times LatRus" w:hAnsi="Times LatRus" w:cs="Arial"/>
          <w:sz w:val="22"/>
          <w:szCs w:val="22"/>
          <w:lang w:val="en-US"/>
        </w:rPr>
        <w:t>(34)</w:t>
      </w:r>
    </w:p>
    <w:p w:rsidR="00A20F85" w:rsidRPr="00566E03" w:rsidRDefault="00A20F85" w:rsidP="00420D1E">
      <w:pPr>
        <w:jc w:val="both"/>
        <w:rPr>
          <w:rFonts w:ascii="Times LatRus" w:hAnsi="Times LatRus" w:cs="Arial"/>
          <w:sz w:val="22"/>
          <w:szCs w:val="22"/>
          <w:lang w:val="en-US"/>
        </w:rPr>
      </w:pPr>
    </w:p>
    <w:p w:rsidR="00420D1E" w:rsidRDefault="00420D1E" w:rsidP="00FE5BC9">
      <w:pPr>
        <w:ind w:firstLine="567"/>
        <w:jc w:val="both"/>
        <w:rPr>
          <w:rFonts w:ascii="Times LatRus" w:hAnsi="Times LatRus" w:cs="Arial"/>
          <w:sz w:val="22"/>
          <w:szCs w:val="22"/>
          <w:lang w:val="en-US"/>
        </w:rPr>
      </w:pPr>
      <w:r w:rsidRPr="00566E03">
        <w:rPr>
          <w:rFonts w:ascii="Times LatRus" w:hAnsi="Times LatRus" w:cs="Arial"/>
          <w:sz w:val="22"/>
          <w:szCs w:val="22"/>
          <w:lang w:val="en-US"/>
        </w:rPr>
        <w:t>Â èòîãå ïðèõîäèì ê óðàâíåíèþ</w:t>
      </w:r>
    </w:p>
    <w:p w:rsidR="00A20F85" w:rsidRPr="00566E03" w:rsidRDefault="00A20F85" w:rsidP="00FE5BC9">
      <w:pPr>
        <w:ind w:firstLine="567"/>
        <w:jc w:val="both"/>
        <w:rPr>
          <w:rFonts w:ascii="Times LatRus" w:hAnsi="Times LatRus" w:cs="Arial"/>
          <w:sz w:val="22"/>
          <w:szCs w:val="22"/>
          <w:lang w:val="en-US"/>
        </w:rPr>
      </w:pPr>
    </w:p>
    <w:p w:rsidR="00FE5BC9" w:rsidRPr="00566E03" w:rsidRDefault="00420D1E" w:rsidP="00420D1E">
      <w:pPr>
        <w:jc w:val="both"/>
        <w:rPr>
          <w:rFonts w:ascii="Times LatRus" w:hAnsi="Times LatRus" w:cs="Arial"/>
          <w:sz w:val="22"/>
          <w:szCs w:val="22"/>
          <w:lang w:val="en-US"/>
        </w:rPr>
      </w:pPr>
      <w:r w:rsidRPr="00566E03">
        <w:rPr>
          <w:rFonts w:ascii="Times LatRus" w:hAnsi="Times LatRus" w:cs="Arial"/>
          <w:sz w:val="22"/>
          <w:szCs w:val="22"/>
          <w:lang w:val="en-US"/>
        </w:rPr>
        <w:tab/>
      </w:r>
      <w:r w:rsidRPr="00566E03">
        <w:rPr>
          <w:rFonts w:ascii="Times LatRus" w:hAnsi="Times LatRus" w:cs="Arial"/>
          <w:sz w:val="22"/>
          <w:szCs w:val="22"/>
          <w:lang w:val="en-US"/>
        </w:rPr>
        <w:tab/>
      </w:r>
      <w:r w:rsidR="00FE5BC9" w:rsidRPr="00566E03">
        <w:rPr>
          <w:rFonts w:ascii="Times LatRus" w:hAnsi="Times LatRus" w:cs="Arial"/>
          <w:sz w:val="22"/>
          <w:szCs w:val="22"/>
          <w:lang w:val="en-US"/>
        </w:rPr>
        <w:t xml:space="preserve">         </w:t>
      </w:r>
      <m:oMath>
        <m:f>
          <m:fPr>
            <m:ctrlPr>
              <w:rPr>
                <w:rFonts w:ascii="Cambria Math" w:hAnsi="Times LatRus" w:cs="Arial"/>
                <w:i/>
                <w:sz w:val="22"/>
                <w:szCs w:val="22"/>
                <w:lang w:val="en-US"/>
              </w:rPr>
            </m:ctrlPr>
          </m:fPr>
          <m:num>
            <m:sSup>
              <m:sSupPr>
                <m:ctrlPr>
                  <w:rPr>
                    <w:rFonts w:ascii="Cambria Math" w:hAnsi="Times LatRus" w:cs="Arial"/>
                    <w:i/>
                    <w:sz w:val="22"/>
                    <w:szCs w:val="22"/>
                    <w:lang w:val="en-US"/>
                  </w:rPr>
                </m:ctrlPr>
              </m:sSupPr>
              <m:e>
                <m:r>
                  <w:rPr>
                    <w:rFonts w:ascii="Cambria Math" w:hAnsi="Cambria Math" w:cs="Arial"/>
                    <w:sz w:val="22"/>
                    <w:szCs w:val="22"/>
                    <w:lang w:val="en-US"/>
                  </w:rPr>
                  <m:t>∂</m:t>
                </m:r>
              </m:e>
              <m:sup>
                <m:r>
                  <w:rPr>
                    <w:rFonts w:ascii="Cambria Math" w:hAnsi="Times LatRus" w:cs="Arial"/>
                    <w:sz w:val="22"/>
                    <w:szCs w:val="22"/>
                    <w:lang w:val="en-US"/>
                  </w:rPr>
                  <m:t>2</m:t>
                </m:r>
              </m:sup>
            </m:sSup>
            <m:r>
              <m:rPr>
                <m:sty m:val="p"/>
              </m:rPr>
              <w:rPr>
                <w:rFonts w:ascii="Cambria Math" w:hAnsi="Cambria Math" w:cs="Arial"/>
                <w:sz w:val="22"/>
                <w:szCs w:val="22"/>
                <w:lang w:val="en-US"/>
              </w:rPr>
              <m:t>χ</m:t>
            </m:r>
            <m:d>
              <m:dPr>
                <m:ctrlPr>
                  <w:rPr>
                    <w:rFonts w:ascii="Cambria Math" w:hAnsi="Times LatRus" w:cs="Arial"/>
                    <w:sz w:val="22"/>
                    <w:szCs w:val="22"/>
                    <w:lang w:val="en-US"/>
                  </w:rPr>
                </m:ctrlPr>
              </m:dPr>
              <m:e>
                <m:r>
                  <m:rPr>
                    <m:sty m:val="p"/>
                  </m:rPr>
                  <w:rPr>
                    <w:rFonts w:ascii="Cambria Math" w:hAnsi="Times LatRus" w:cs="Arial"/>
                    <w:sz w:val="22"/>
                    <w:szCs w:val="22"/>
                    <w:lang w:val="en-US"/>
                  </w:rPr>
                  <m:t>R</m:t>
                </m:r>
              </m:e>
            </m:d>
          </m:num>
          <m:den>
            <m:r>
              <w:rPr>
                <w:rFonts w:ascii="Cambria Math" w:hAnsi="Cambria Math" w:cs="Arial"/>
                <w:sz w:val="22"/>
                <w:szCs w:val="22"/>
                <w:lang w:val="en-US"/>
              </w:rPr>
              <m:t>∂</m:t>
            </m:r>
            <m:sSup>
              <m:sSupPr>
                <m:ctrlPr>
                  <w:rPr>
                    <w:rFonts w:ascii="Cambria Math" w:hAnsi="Times LatRus" w:cs="Arial"/>
                    <w:i/>
                    <w:sz w:val="22"/>
                    <w:szCs w:val="22"/>
                    <w:lang w:val="en-US"/>
                  </w:rPr>
                </m:ctrlPr>
              </m:sSupPr>
              <m:e>
                <m:r>
                  <w:rPr>
                    <w:rFonts w:ascii="Cambria Math" w:hAnsi="Cambria Math" w:cs="Arial"/>
                    <w:sz w:val="22"/>
                    <w:szCs w:val="22"/>
                    <w:lang w:val="en-US"/>
                  </w:rPr>
                  <m:t>R</m:t>
                </m:r>
              </m:e>
              <m:sup>
                <m:r>
                  <w:rPr>
                    <w:rFonts w:ascii="Cambria Math" w:hAnsi="Times LatRus" w:cs="Arial"/>
                    <w:sz w:val="22"/>
                    <w:szCs w:val="22"/>
                    <w:lang w:val="en-US"/>
                  </w:rPr>
                  <m:t>2</m:t>
                </m:r>
              </m:sup>
            </m:sSup>
          </m:den>
        </m:f>
        <m:r>
          <w:rPr>
            <w:rFonts w:ascii="Times LatRus" w:hAnsi="Cambria Math" w:cs="Arial"/>
            <w:sz w:val="22"/>
            <w:szCs w:val="22"/>
            <w:lang w:val="en-US"/>
          </w:rPr>
          <m:t>-</m:t>
        </m:r>
        <m:f>
          <m:fPr>
            <m:ctrlPr>
              <w:rPr>
                <w:rFonts w:ascii="Cambria Math" w:hAnsi="Times LatRus" w:cs="Arial"/>
                <w:sz w:val="22"/>
                <w:szCs w:val="22"/>
                <w:lang w:val="en-US"/>
              </w:rPr>
            </m:ctrlPr>
          </m:fPr>
          <m:num>
            <m:r>
              <m:rPr>
                <m:sty m:val="p"/>
              </m:rPr>
              <w:rPr>
                <w:rFonts w:ascii="Cambria Math" w:hAnsi="Times LatRus" w:cs="Arial"/>
                <w:sz w:val="22"/>
                <w:szCs w:val="22"/>
                <w:lang w:val="en-US"/>
              </w:rPr>
              <m:t>L</m:t>
            </m:r>
            <m:d>
              <m:dPr>
                <m:ctrlPr>
                  <w:rPr>
                    <w:rFonts w:ascii="Cambria Math" w:hAnsi="Times LatRus" w:cs="Arial"/>
                    <w:sz w:val="22"/>
                    <w:szCs w:val="22"/>
                    <w:lang w:val="en-US"/>
                  </w:rPr>
                </m:ctrlPr>
              </m:dPr>
              <m:e>
                <m:r>
                  <m:rPr>
                    <m:sty m:val="p"/>
                  </m:rPr>
                  <w:rPr>
                    <w:rFonts w:ascii="Cambria Math" w:hAnsi="Times LatRus" w:cs="Arial"/>
                    <w:sz w:val="22"/>
                    <w:szCs w:val="22"/>
                    <w:lang w:val="en-US"/>
                  </w:rPr>
                  <m:t>L+1</m:t>
                </m:r>
              </m:e>
            </m:d>
          </m:num>
          <m:den>
            <m:sSup>
              <m:sSupPr>
                <m:ctrlPr>
                  <w:rPr>
                    <w:rFonts w:ascii="Cambria Math" w:hAnsi="Times LatRus" w:cs="Arial"/>
                    <w:sz w:val="22"/>
                    <w:szCs w:val="22"/>
                    <w:lang w:val="en-US"/>
                  </w:rPr>
                </m:ctrlPr>
              </m:sSupPr>
              <m:e>
                <m:r>
                  <m:rPr>
                    <m:sty m:val="p"/>
                  </m:rPr>
                  <w:rPr>
                    <w:rFonts w:ascii="Cambria Math" w:hAnsi="Times LatRus" w:cs="Arial"/>
                    <w:sz w:val="22"/>
                    <w:szCs w:val="22"/>
                    <w:lang w:val="en-US"/>
                  </w:rPr>
                  <m:t>R</m:t>
                </m:r>
              </m:e>
              <m:sup>
                <m:r>
                  <m:rPr>
                    <m:sty m:val="p"/>
                  </m:rPr>
                  <w:rPr>
                    <w:rFonts w:ascii="Cambria Math" w:hAnsi="Times LatRus" w:cs="Arial"/>
                    <w:sz w:val="22"/>
                    <w:szCs w:val="22"/>
                    <w:lang w:val="en-US"/>
                  </w:rPr>
                  <m:t>2</m:t>
                </m:r>
              </m:sup>
            </m:sSup>
          </m:den>
        </m:f>
        <m:r>
          <m:rPr>
            <m:sty m:val="p"/>
          </m:rPr>
          <w:rPr>
            <w:rFonts w:ascii="Cambria Math" w:hAnsi="Cambria Math" w:cs="Arial"/>
            <w:sz w:val="22"/>
            <w:szCs w:val="22"/>
            <w:lang w:val="en-US"/>
          </w:rPr>
          <m:t>χ</m:t>
        </m:r>
        <m:d>
          <m:dPr>
            <m:ctrlPr>
              <w:rPr>
                <w:rFonts w:ascii="Cambria Math" w:hAnsi="Times LatRus" w:cs="Arial"/>
                <w:sz w:val="22"/>
                <w:szCs w:val="22"/>
                <w:lang w:val="en-US"/>
              </w:rPr>
            </m:ctrlPr>
          </m:dPr>
          <m:e>
            <m:r>
              <m:rPr>
                <m:sty m:val="p"/>
              </m:rPr>
              <w:rPr>
                <w:rFonts w:ascii="Cambria Math" w:hAnsi="Times LatRus" w:cs="Arial"/>
                <w:sz w:val="22"/>
                <w:szCs w:val="22"/>
                <w:lang w:val="en-US"/>
              </w:rPr>
              <m:t>R</m:t>
            </m:r>
          </m:e>
        </m:d>
        <m:r>
          <w:rPr>
            <w:rFonts w:ascii="Cambria Math" w:hAnsi="Times LatRus" w:cs="Arial"/>
            <w:sz w:val="22"/>
            <w:szCs w:val="22"/>
            <w:lang w:val="en-US"/>
          </w:rPr>
          <m:t>+</m:t>
        </m:r>
        <m:f>
          <m:fPr>
            <m:ctrlPr>
              <w:rPr>
                <w:rFonts w:ascii="Cambria Math" w:hAnsi="Times LatRus" w:cs="Arial"/>
                <w:i/>
                <w:sz w:val="22"/>
                <w:szCs w:val="22"/>
                <w:lang w:val="en-US"/>
              </w:rPr>
            </m:ctrlPr>
          </m:fPr>
          <m:num>
            <m:r>
              <w:rPr>
                <w:rFonts w:ascii="Cambria Math" w:hAnsi="Times LatRus" w:cs="Arial"/>
                <w:sz w:val="22"/>
                <w:szCs w:val="22"/>
                <w:lang w:val="en-US"/>
              </w:rPr>
              <m:t>2</m:t>
            </m:r>
            <m:sSup>
              <m:sSupPr>
                <m:ctrlPr>
                  <w:rPr>
                    <w:rFonts w:ascii="Cambria Math" w:hAnsi="Times LatRus" w:cs="Arial"/>
                    <w:i/>
                    <w:sz w:val="22"/>
                    <w:szCs w:val="22"/>
                    <w:lang w:val="en-US"/>
                  </w:rPr>
                </m:ctrlPr>
              </m:sSupPr>
              <m:e>
                <m:r>
                  <w:rPr>
                    <w:rFonts w:ascii="Cambria Math" w:hAnsi="Cambria Math" w:cs="Arial"/>
                    <w:sz w:val="22"/>
                    <w:szCs w:val="22"/>
                    <w:lang w:val="en-US"/>
                  </w:rPr>
                  <m:t>M</m:t>
                </m:r>
              </m:e>
              <m:sup>
                <m:r>
                  <w:rPr>
                    <w:rFonts w:ascii="Times LatRus" w:hAnsi="Cambria Math" w:cs="Arial"/>
                    <w:sz w:val="22"/>
                    <w:szCs w:val="22"/>
                    <w:lang w:val="en-US"/>
                  </w:rPr>
                  <m:t>*</m:t>
                </m:r>
              </m:sup>
            </m:sSup>
          </m:num>
          <m:den>
            <m:sSup>
              <m:sSupPr>
                <m:ctrlPr>
                  <w:rPr>
                    <w:rFonts w:ascii="Cambria Math" w:hAnsi="Times LatRus" w:cs="Arial"/>
                    <w:i/>
                    <w:sz w:val="22"/>
                    <w:szCs w:val="22"/>
                    <w:lang w:val="en-US"/>
                  </w:rPr>
                </m:ctrlPr>
              </m:sSupPr>
              <m:e>
                <m:r>
                  <w:rPr>
                    <w:rFonts w:ascii="Times LatRus" w:hAnsi="Cambria Math" w:cs="Arial"/>
                    <w:sz w:val="22"/>
                    <w:szCs w:val="22"/>
                    <w:lang w:val="en-US"/>
                  </w:rPr>
                  <m:t>ℏ</m:t>
                </m:r>
              </m:e>
              <m:sup>
                <m:r>
                  <w:rPr>
                    <w:rFonts w:ascii="Cambria Math" w:hAnsi="Times LatRus" w:cs="Arial"/>
                    <w:sz w:val="22"/>
                    <w:szCs w:val="22"/>
                    <w:lang w:val="en-US"/>
                  </w:rPr>
                  <m:t>2</m:t>
                </m:r>
              </m:sup>
            </m:sSup>
          </m:den>
        </m:f>
        <m:d>
          <m:dPr>
            <m:ctrlPr>
              <w:rPr>
                <w:rFonts w:ascii="Cambria Math" w:hAnsi="Times LatRus" w:cs="Arial"/>
                <w:i/>
                <w:sz w:val="22"/>
                <w:szCs w:val="22"/>
                <w:lang w:val="en-US"/>
              </w:rPr>
            </m:ctrlPr>
          </m:dPr>
          <m:e>
            <m:r>
              <w:rPr>
                <w:rFonts w:ascii="Times LatRus" w:hAnsi="Cambria Math" w:cs="Arial"/>
                <w:sz w:val="22"/>
                <w:szCs w:val="22"/>
                <w:lang w:val="en-US"/>
              </w:rPr>
              <m:t>ℏ</m:t>
            </m:r>
            <m:r>
              <w:rPr>
                <w:rFonts w:ascii="Cambria Math" w:hAnsi="Cambria Math" w:cs="Arial"/>
                <w:sz w:val="22"/>
                <w:szCs w:val="22"/>
                <w:lang w:val="en-US"/>
              </w:rPr>
              <m:t>ω</m:t>
            </m:r>
            <m:r>
              <w:rPr>
                <w:rFonts w:ascii="Times LatRus" w:hAnsi="Cambria Math" w:cs="Arial"/>
                <w:sz w:val="22"/>
                <w:szCs w:val="22"/>
                <w:lang w:val="en-US"/>
              </w:rPr>
              <m:t>-</m:t>
            </m:r>
            <m:sSub>
              <m:sSubPr>
                <m:ctrlPr>
                  <w:rPr>
                    <w:rFonts w:ascii="Cambria Math" w:hAnsi="Times LatRus" w:cs="Arial"/>
                    <w:i/>
                    <w:sz w:val="22"/>
                    <w:szCs w:val="22"/>
                    <w:lang w:val="en-US"/>
                  </w:rPr>
                </m:ctrlPr>
              </m:sSubPr>
              <m:e>
                <m:r>
                  <w:rPr>
                    <w:rFonts w:ascii="Cambria Math" w:hAnsi="Cambria Math" w:cs="Arial"/>
                    <w:sz w:val="22"/>
                    <w:szCs w:val="22"/>
                    <w:lang w:val="en-US"/>
                  </w:rPr>
                  <m:t>E</m:t>
                </m:r>
              </m:e>
              <m:sub>
                <m:r>
                  <w:rPr>
                    <w:rFonts w:ascii="Cambria Math" w:hAnsi="Cambria Math" w:cs="Arial"/>
                    <w:sz w:val="22"/>
                    <w:szCs w:val="22"/>
                    <w:lang w:val="en-US"/>
                  </w:rPr>
                  <m:t>g</m:t>
                </m:r>
              </m:sub>
            </m:sSub>
            <m:r>
              <w:rPr>
                <w:rFonts w:ascii="Times LatRus" w:hAnsi="Cambria Math" w:cs="Arial"/>
                <w:sz w:val="22"/>
                <w:szCs w:val="22"/>
                <w:lang w:val="en-US"/>
              </w:rPr>
              <m:t>-</m:t>
            </m:r>
            <m:sSub>
              <m:sSubPr>
                <m:ctrlPr>
                  <w:rPr>
                    <w:rFonts w:ascii="Cambria Math" w:hAnsi="Times LatRus" w:cs="Arial"/>
                    <w:i/>
                    <w:sz w:val="22"/>
                    <w:szCs w:val="22"/>
                    <w:lang w:val="en-US"/>
                  </w:rPr>
                </m:ctrlPr>
              </m:sSubPr>
              <m:e>
                <m:r>
                  <m:rPr>
                    <m:scr m:val="script"/>
                  </m:rPr>
                  <w:rPr>
                    <w:rFonts w:ascii="Times LatRus" w:hAnsi="Cambria Math" w:cs="Arial"/>
                    <w:sz w:val="22"/>
                    <w:szCs w:val="22"/>
                    <w:lang w:val="en-US"/>
                  </w:rPr>
                  <m:t>E</m:t>
                </m:r>
              </m:e>
              <m:sub>
                <m:r>
                  <w:rPr>
                    <w:rFonts w:ascii="Cambria Math" w:hAnsi="Times LatRus" w:cs="Arial"/>
                    <w:sz w:val="22"/>
                    <w:szCs w:val="22"/>
                    <w:lang w:val="en-US"/>
                  </w:rPr>
                  <m:t>0</m:t>
                </m:r>
              </m:sub>
            </m:sSub>
          </m:e>
        </m:d>
        <m:r>
          <m:rPr>
            <m:sty m:val="p"/>
          </m:rPr>
          <w:rPr>
            <w:rFonts w:ascii="Cambria Math" w:hAnsi="Cambria Math" w:cs="Arial"/>
            <w:sz w:val="22"/>
            <w:szCs w:val="22"/>
            <w:lang w:val="en-US"/>
          </w:rPr>
          <m:t>χ</m:t>
        </m:r>
        <m:d>
          <m:dPr>
            <m:ctrlPr>
              <w:rPr>
                <w:rFonts w:ascii="Cambria Math" w:hAnsi="Times LatRus" w:cs="Arial"/>
                <w:sz w:val="22"/>
                <w:szCs w:val="22"/>
                <w:lang w:val="en-US"/>
              </w:rPr>
            </m:ctrlPr>
          </m:dPr>
          <m:e>
            <m:r>
              <m:rPr>
                <m:sty m:val="p"/>
              </m:rPr>
              <w:rPr>
                <w:rFonts w:ascii="Cambria Math" w:hAnsi="Times LatRus" w:cs="Arial"/>
                <w:sz w:val="22"/>
                <w:szCs w:val="22"/>
                <w:lang w:val="en-US"/>
              </w:rPr>
              <m:t>R</m:t>
            </m:r>
          </m:e>
        </m:d>
        <m:r>
          <w:rPr>
            <w:rFonts w:ascii="Cambria Math" w:hAnsi="Times LatRus" w:cs="Arial"/>
            <w:sz w:val="22"/>
            <w:szCs w:val="22"/>
            <w:lang w:val="en-US"/>
          </w:rPr>
          <m:t>=</m:t>
        </m:r>
      </m:oMath>
    </w:p>
    <w:p w:rsidR="00420D1E" w:rsidRDefault="00FE5BC9" w:rsidP="00420D1E">
      <w:pPr>
        <w:jc w:val="both"/>
        <w:rPr>
          <w:rFonts w:ascii="Times LatRus" w:hAnsi="Times LatRus" w:cs="Arial"/>
          <w:sz w:val="22"/>
          <w:szCs w:val="22"/>
          <w:lang w:val="en-US"/>
        </w:rPr>
      </w:pPr>
      <m:oMath>
        <m:r>
          <w:rPr>
            <w:rFonts w:ascii="Cambria Math" w:hAnsi="Cambria Math" w:cs="Arial"/>
            <w:sz w:val="22"/>
            <w:szCs w:val="22"/>
            <w:lang w:val="en-US"/>
          </w:rPr>
          <m:t xml:space="preserve">                                      =-</m:t>
        </m:r>
        <m:f>
          <m:fPr>
            <m:ctrlPr>
              <w:rPr>
                <w:rFonts w:ascii="Cambria Math" w:hAnsi="Times LatRus" w:cs="Arial"/>
                <w:i/>
                <w:sz w:val="22"/>
                <w:szCs w:val="22"/>
                <w:lang w:val="en-US"/>
              </w:rPr>
            </m:ctrlPr>
          </m:fPr>
          <m:num>
            <m:r>
              <w:rPr>
                <w:rFonts w:ascii="Cambria Math" w:hAnsi="Times LatRus" w:cs="Arial"/>
                <w:sz w:val="22"/>
                <w:szCs w:val="22"/>
                <w:lang w:val="en-US"/>
              </w:rPr>
              <m:t>2</m:t>
            </m:r>
            <m:sSup>
              <m:sSupPr>
                <m:ctrlPr>
                  <w:rPr>
                    <w:rFonts w:ascii="Cambria Math" w:hAnsi="Times LatRus" w:cs="Arial"/>
                    <w:i/>
                    <w:sz w:val="22"/>
                    <w:szCs w:val="22"/>
                    <w:lang w:val="en-US"/>
                  </w:rPr>
                </m:ctrlPr>
              </m:sSupPr>
              <m:e>
                <m:r>
                  <w:rPr>
                    <w:rFonts w:ascii="Cambria Math" w:hAnsi="Cambria Math" w:cs="Arial"/>
                    <w:sz w:val="22"/>
                    <w:szCs w:val="22"/>
                    <w:lang w:val="en-US"/>
                  </w:rPr>
                  <m:t>M</m:t>
                </m:r>
              </m:e>
              <m:sup>
                <m:r>
                  <w:rPr>
                    <w:rFonts w:ascii="Times LatRus" w:hAnsi="Cambria Math" w:cs="Arial"/>
                    <w:sz w:val="22"/>
                    <w:szCs w:val="22"/>
                    <w:lang w:val="en-US"/>
                  </w:rPr>
                  <m:t>*</m:t>
                </m:r>
              </m:sup>
            </m:sSup>
          </m:num>
          <m:den>
            <m:sSup>
              <m:sSupPr>
                <m:ctrlPr>
                  <w:rPr>
                    <w:rFonts w:ascii="Cambria Math" w:hAnsi="Times LatRus" w:cs="Arial"/>
                    <w:i/>
                    <w:sz w:val="22"/>
                    <w:szCs w:val="22"/>
                    <w:lang w:val="en-US"/>
                  </w:rPr>
                </m:ctrlPr>
              </m:sSupPr>
              <m:e>
                <m:r>
                  <w:rPr>
                    <w:rFonts w:ascii="Times LatRus" w:hAnsi="Cambria Math" w:cs="Arial"/>
                    <w:sz w:val="22"/>
                    <w:szCs w:val="22"/>
                    <w:lang w:val="en-US"/>
                  </w:rPr>
                  <m:t>ℏ</m:t>
                </m:r>
              </m:e>
              <m:sup>
                <m:r>
                  <w:rPr>
                    <w:rFonts w:ascii="Cambria Math" w:hAnsi="Times LatRus" w:cs="Arial"/>
                    <w:sz w:val="22"/>
                    <w:szCs w:val="22"/>
                    <w:lang w:val="en-US"/>
                  </w:rPr>
                  <m:t>2</m:t>
                </m:r>
              </m:sup>
            </m:sSup>
          </m:den>
        </m:f>
        <m:r>
          <w:rPr>
            <w:rFonts w:ascii="Times LatRus" w:hAnsi="Times LatRus" w:cs="Arial"/>
            <w:sz w:val="22"/>
            <w:szCs w:val="22"/>
            <w:lang w:val="en-US"/>
          </w:rPr>
          <m:t>∙</m:t>
        </m:r>
        <m:r>
          <w:rPr>
            <w:rFonts w:ascii="Cambria Math" w:hAnsi="Cambria Math" w:cs="Arial"/>
            <w:sz w:val="22"/>
            <w:szCs w:val="22"/>
            <w:lang w:val="en-US"/>
          </w:rPr>
          <m:t>R</m:t>
        </m:r>
        <m:r>
          <w:rPr>
            <w:rFonts w:ascii="Times LatRus" w:hAnsi="Times LatRus" w:cs="Arial"/>
            <w:sz w:val="22"/>
            <w:szCs w:val="22"/>
            <w:lang w:val="en-US"/>
          </w:rPr>
          <m:t>∙</m:t>
        </m:r>
        <m:r>
          <m:rPr>
            <m:sty m:val="p"/>
          </m:rPr>
          <w:rPr>
            <w:rFonts w:ascii="Cambria Math" w:hAnsi="Times LatRus" w:cs="Arial"/>
            <w:sz w:val="22"/>
            <w:szCs w:val="22"/>
            <w:lang w:val="en-US"/>
          </w:rPr>
          <m:t>E</m:t>
        </m:r>
        <m:d>
          <m:dPr>
            <m:ctrlPr>
              <w:rPr>
                <w:rFonts w:ascii="Cambria Math" w:hAnsi="Times LatRus" w:cs="Arial"/>
                <w:sz w:val="22"/>
                <w:szCs w:val="22"/>
                <w:lang w:val="en-US"/>
              </w:rPr>
            </m:ctrlPr>
          </m:dPr>
          <m:e>
            <m:r>
              <m:rPr>
                <m:sty m:val="p"/>
              </m:rPr>
              <w:rPr>
                <w:rFonts w:ascii="Cambria Math" w:hAnsi="Times LatRus" w:cs="Arial"/>
                <w:sz w:val="22"/>
                <w:szCs w:val="22"/>
                <w:lang w:val="en-US"/>
              </w:rPr>
              <m:t>R</m:t>
            </m:r>
          </m:e>
        </m:d>
        <m:sSub>
          <m:sSubPr>
            <m:ctrlPr>
              <w:rPr>
                <w:rFonts w:ascii="Cambria Math" w:hAnsi="Times LatRus" w:cs="Arial"/>
                <w:sz w:val="22"/>
                <w:szCs w:val="22"/>
                <w:lang w:val="en-US"/>
              </w:rPr>
            </m:ctrlPr>
          </m:sSubPr>
          <m:e>
            <m:r>
              <m:rPr>
                <m:sty m:val="p"/>
              </m:rPr>
              <w:rPr>
                <w:rFonts w:ascii="Cambria Math" w:hAnsi="Times LatRus" w:cs="Arial"/>
                <w:sz w:val="22"/>
                <w:szCs w:val="22"/>
                <w:lang w:val="en-US"/>
              </w:rPr>
              <m:t>M</m:t>
            </m:r>
          </m:e>
          <m:sub>
            <m:r>
              <m:rPr>
                <m:sty m:val="p"/>
              </m:rPr>
              <w:rPr>
                <w:rFonts w:ascii="Cambria Math" w:hAnsi="Times LatRus" w:cs="Arial"/>
                <w:sz w:val="22"/>
                <w:szCs w:val="22"/>
                <w:lang w:val="en-US"/>
              </w:rPr>
              <m:t>0</m:t>
            </m:r>
          </m:sub>
        </m:sSub>
        <m:sSubSup>
          <m:sSubSupPr>
            <m:ctrlPr>
              <w:rPr>
                <w:rFonts w:ascii="Cambria Math" w:hAnsi="Times LatRus" w:cs="Arial"/>
                <w:i/>
                <w:sz w:val="22"/>
                <w:szCs w:val="22"/>
                <w:lang w:val="en-US"/>
              </w:rPr>
            </m:ctrlPr>
          </m:sSubSupPr>
          <m:e>
            <m:r>
              <w:rPr>
                <w:rFonts w:ascii="Cambria Math" w:hAnsi="Cambria Math" w:cs="Arial"/>
                <w:sz w:val="22"/>
                <w:szCs w:val="22"/>
                <w:lang w:val="en-US"/>
              </w:rPr>
              <m:t>f</m:t>
            </m:r>
          </m:e>
          <m:sub>
            <m:r>
              <w:rPr>
                <w:rFonts w:ascii="Cambria Math" w:hAnsi="Times LatRus" w:cs="Arial"/>
                <w:sz w:val="22"/>
                <w:szCs w:val="22"/>
                <w:lang w:val="en-US"/>
              </w:rPr>
              <m:t>0</m:t>
            </m:r>
          </m:sub>
          <m:sup>
            <m:r>
              <w:rPr>
                <w:rFonts w:ascii="Cambria Math" w:hAnsi="Cambria Math" w:cs="Arial"/>
                <w:sz w:val="22"/>
                <w:szCs w:val="22"/>
                <w:lang w:val="en-US"/>
              </w:rPr>
              <m:t>*</m:t>
            </m:r>
          </m:sup>
        </m:sSubSup>
        <m:d>
          <m:dPr>
            <m:ctrlPr>
              <w:rPr>
                <w:rFonts w:ascii="Cambria Math" w:hAnsi="Times LatRus" w:cs="Arial"/>
                <w:i/>
                <w:sz w:val="22"/>
                <w:szCs w:val="22"/>
                <w:lang w:val="en-US"/>
              </w:rPr>
            </m:ctrlPr>
          </m:dPr>
          <m:e>
            <m:r>
              <w:rPr>
                <w:rFonts w:ascii="Cambria Math" w:hAnsi="Times LatRus" w:cs="Arial"/>
                <w:sz w:val="22"/>
                <w:szCs w:val="22"/>
                <w:lang w:val="en-US"/>
              </w:rPr>
              <m:t>0</m:t>
            </m:r>
          </m:e>
        </m:d>
        <m:r>
          <w:rPr>
            <w:rFonts w:ascii="Cambria Math" w:hAnsi="Times LatRus" w:cs="Arial"/>
            <w:sz w:val="22"/>
            <w:szCs w:val="22"/>
            <w:lang w:val="en-US"/>
          </w:rPr>
          <m:t>∙</m:t>
        </m:r>
        <m:nary>
          <m:naryPr>
            <m:chr m:val="∬"/>
            <m:limLoc m:val="undOvr"/>
            <m:subHide m:val="on"/>
            <m:supHide m:val="on"/>
            <m:ctrlPr>
              <w:rPr>
                <w:rFonts w:ascii="Cambria Math" w:hAnsi="Times LatRus" w:cs="Arial"/>
                <w:sz w:val="22"/>
                <w:szCs w:val="22"/>
                <w:lang w:val="en-US"/>
              </w:rPr>
            </m:ctrlPr>
          </m:naryPr>
          <m:sub/>
          <m:sup/>
          <m:e>
            <m:sSubSup>
              <m:sSubSupPr>
                <m:ctrlPr>
                  <w:rPr>
                    <w:rFonts w:ascii="Cambria Math" w:hAnsi="Times LatRus" w:cs="Arial"/>
                    <w:sz w:val="22"/>
                    <w:szCs w:val="22"/>
                    <w:lang w:val="en-US"/>
                  </w:rPr>
                </m:ctrlPr>
              </m:sSubSupPr>
              <m:e>
                <m:r>
                  <m:rPr>
                    <m:sty m:val="p"/>
                  </m:rPr>
                  <w:rPr>
                    <w:rFonts w:ascii="Cambria Math" w:hAnsi="Times LatRus" w:cs="Arial"/>
                    <w:sz w:val="22"/>
                    <w:szCs w:val="22"/>
                    <w:lang w:val="en-US"/>
                  </w:rPr>
                  <m:t>Y</m:t>
                </m:r>
              </m:e>
              <m:sub>
                <m:r>
                  <m:rPr>
                    <m:sty m:val="p"/>
                  </m:rPr>
                  <w:rPr>
                    <w:rFonts w:ascii="Cambria Math" w:hAnsi="Times LatRus" w:cs="Arial"/>
                    <w:sz w:val="22"/>
                    <w:szCs w:val="22"/>
                    <w:lang w:val="en-US"/>
                  </w:rPr>
                  <m:t>Lm</m:t>
                </m:r>
              </m:sub>
              <m:sup>
                <m:r>
                  <m:rPr>
                    <m:sty m:val="p"/>
                  </m:rPr>
                  <w:rPr>
                    <w:rFonts w:ascii="Cambria Math" w:hAnsi="Cambria Math" w:cs="Arial"/>
                    <w:sz w:val="22"/>
                    <w:szCs w:val="22"/>
                    <w:lang w:val="en-US"/>
                  </w:rPr>
                  <m:t>*</m:t>
                </m:r>
              </m:sup>
            </m:sSubSup>
          </m:e>
        </m:nary>
        <m:d>
          <m:dPr>
            <m:ctrlPr>
              <w:rPr>
                <w:rFonts w:ascii="Cambria Math" w:hAnsi="Times LatRus" w:cs="Arial"/>
                <w:sz w:val="22"/>
                <w:szCs w:val="22"/>
                <w:lang w:val="en-US"/>
              </w:rPr>
            </m:ctrlPr>
          </m:dPr>
          <m:e>
            <m:r>
              <m:rPr>
                <m:sty m:val="p"/>
              </m:rPr>
              <w:rPr>
                <w:rFonts w:ascii="Cambria Math" w:hAnsi="Cambria Math" w:cs="Arial"/>
                <w:sz w:val="22"/>
                <w:szCs w:val="22"/>
                <w:lang w:val="en-US"/>
              </w:rPr>
              <m:t>θ</m:t>
            </m:r>
            <m:r>
              <m:rPr>
                <m:sty m:val="p"/>
              </m:rPr>
              <w:rPr>
                <w:rFonts w:ascii="Cambria Math" w:hAnsi="Times LatRus" w:cs="Arial"/>
                <w:sz w:val="22"/>
                <w:szCs w:val="22"/>
                <w:lang w:val="en-US"/>
              </w:rPr>
              <m:t>,</m:t>
            </m:r>
            <m:r>
              <m:rPr>
                <m:sty m:val="p"/>
              </m:rPr>
              <w:rPr>
                <w:rFonts w:ascii="Cambria Math" w:hAnsi="Cambria Math" w:cs="Arial"/>
                <w:sz w:val="22"/>
                <w:szCs w:val="22"/>
                <w:lang w:val="en-US"/>
              </w:rPr>
              <m:t>φ</m:t>
            </m:r>
          </m:e>
        </m:d>
        <m:func>
          <m:funcPr>
            <m:ctrlPr>
              <w:rPr>
                <w:rFonts w:ascii="Cambria Math" w:hAnsi="Times LatRus" w:cs="Arial"/>
                <w:i/>
                <w:sz w:val="22"/>
                <w:szCs w:val="22"/>
                <w:lang w:val="en-US"/>
              </w:rPr>
            </m:ctrlPr>
          </m:funcPr>
          <m:fName>
            <m:r>
              <m:rPr>
                <m:sty m:val="p"/>
              </m:rPr>
              <w:rPr>
                <w:rFonts w:ascii="Cambria Math" w:hAnsi="Times LatRus" w:cs="Arial"/>
                <w:sz w:val="22"/>
                <w:szCs w:val="22"/>
                <w:lang w:val="en-US"/>
              </w:rPr>
              <m:t>sin</m:t>
            </m:r>
          </m:fName>
          <m:e>
            <m:r>
              <w:rPr>
                <w:rFonts w:ascii="Cambria Math" w:hAnsi="Cambria Math" w:cs="Arial"/>
                <w:sz w:val="22"/>
                <w:szCs w:val="22"/>
                <w:lang w:val="en-US"/>
              </w:rPr>
              <m:t>θ</m:t>
            </m:r>
          </m:e>
        </m:func>
        <m:r>
          <w:rPr>
            <w:rFonts w:ascii="Cambria Math" w:hAnsi="Cambria Math" w:cs="Arial"/>
            <w:sz w:val="22"/>
            <w:szCs w:val="22"/>
            <w:lang w:val="en-US"/>
          </w:rPr>
          <m:t>dθdφ</m:t>
        </m:r>
      </m:oMath>
      <w:r w:rsidR="00420D1E" w:rsidRPr="00566E03">
        <w:rPr>
          <w:rFonts w:ascii="Times LatRus" w:hAnsi="Times LatRus" w:cs="Arial"/>
          <w:sz w:val="22"/>
          <w:szCs w:val="22"/>
          <w:lang w:val="en-US"/>
        </w:rPr>
        <w:tab/>
      </w:r>
      <w:r w:rsidR="00420D1E" w:rsidRPr="00566E03">
        <w:rPr>
          <w:rFonts w:ascii="Times LatRus" w:hAnsi="Times LatRus" w:cs="Arial"/>
          <w:sz w:val="22"/>
          <w:szCs w:val="22"/>
          <w:lang w:val="en-US"/>
        </w:rPr>
        <w:tab/>
      </w:r>
      <w:r w:rsidR="00420D1E" w:rsidRPr="00566E03">
        <w:rPr>
          <w:rFonts w:ascii="Times LatRus" w:hAnsi="Times LatRus" w:cs="Arial"/>
          <w:sz w:val="22"/>
          <w:szCs w:val="22"/>
          <w:lang w:val="en-US"/>
        </w:rPr>
        <w:tab/>
      </w:r>
      <w:r w:rsidRPr="00566E03">
        <w:rPr>
          <w:rFonts w:ascii="Times LatRus" w:hAnsi="Times LatRus" w:cs="Arial"/>
          <w:sz w:val="22"/>
          <w:szCs w:val="22"/>
          <w:lang w:val="en-US"/>
        </w:rPr>
        <w:t xml:space="preserve">    </w:t>
      </w:r>
      <w:r w:rsidR="00420D1E" w:rsidRPr="00566E03">
        <w:rPr>
          <w:rFonts w:ascii="Times LatRus" w:hAnsi="Times LatRus" w:cs="Arial"/>
          <w:sz w:val="22"/>
          <w:szCs w:val="22"/>
          <w:lang w:val="en-US"/>
        </w:rPr>
        <w:t>(35)</w:t>
      </w:r>
    </w:p>
    <w:p w:rsidR="00A20F85" w:rsidRPr="00566E03" w:rsidRDefault="00A20F85" w:rsidP="00420D1E">
      <w:pPr>
        <w:jc w:val="both"/>
        <w:rPr>
          <w:rFonts w:ascii="Times LatRus" w:hAnsi="Times LatRus" w:cs="Arial"/>
          <w:sz w:val="22"/>
          <w:szCs w:val="22"/>
          <w:lang w:val="en-US"/>
        </w:rPr>
      </w:pPr>
    </w:p>
    <w:p w:rsidR="00A20F85" w:rsidRDefault="00420D1E" w:rsidP="00FE5BC9">
      <w:pPr>
        <w:ind w:firstLine="567"/>
        <w:jc w:val="both"/>
        <w:rPr>
          <w:rFonts w:ascii="Times LatRus" w:hAnsi="Times LatRus" w:cs="Arial"/>
          <w:sz w:val="22"/>
          <w:szCs w:val="22"/>
          <w:lang w:val="en-US"/>
        </w:rPr>
      </w:pPr>
      <w:r w:rsidRPr="00566E03">
        <w:rPr>
          <w:rFonts w:ascii="Times LatRus" w:hAnsi="Times LatRus" w:cs="Arial"/>
          <w:sz w:val="22"/>
          <w:szCs w:val="22"/>
          <w:lang w:val="en-US"/>
        </w:rPr>
        <w:t xml:space="preserve">Äëÿ ñîñòîÿíèÿ ñ  </w:t>
      </w:r>
      <m:oMath>
        <m:r>
          <w:rPr>
            <w:rFonts w:ascii="Cambria Math" w:hAnsi="Cambria Math" w:cs="Arial"/>
            <w:sz w:val="22"/>
            <w:szCs w:val="22"/>
            <w:lang w:val="en-US"/>
          </w:rPr>
          <m:t>L</m:t>
        </m:r>
        <m:r>
          <w:rPr>
            <w:rFonts w:ascii="Cambria Math" w:hAnsi="Times LatRus" w:cs="Arial"/>
            <w:sz w:val="22"/>
            <w:szCs w:val="22"/>
            <w:lang w:val="en-US"/>
          </w:rPr>
          <m:t>=0</m:t>
        </m:r>
      </m:oMath>
      <w:r w:rsidRPr="00566E03">
        <w:rPr>
          <w:rFonts w:ascii="Times LatRus" w:hAnsi="Times LatRus" w:cs="Arial"/>
          <w:sz w:val="22"/>
          <w:szCs w:val="22"/>
          <w:lang w:val="en-US"/>
        </w:rPr>
        <w:t xml:space="preserve"> </w:t>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p>
    <w:p w:rsidR="00420D1E" w:rsidRDefault="00A20F85" w:rsidP="00A20F85">
      <w:pPr>
        <w:ind w:firstLine="567"/>
        <w:jc w:val="center"/>
        <w:rPr>
          <w:rFonts w:ascii="Times LatRus" w:hAnsi="Times LatRus" w:cs="Arial"/>
          <w:sz w:val="22"/>
          <w:szCs w:val="22"/>
          <w:lang w:val="en-US"/>
        </w:rPr>
      </w:pPr>
      <w:r>
        <w:rPr>
          <w:rFonts w:ascii="Times LatRus" w:hAnsi="Times LatRus" w:cs="Arial"/>
          <w:sz w:val="22"/>
          <w:szCs w:val="22"/>
          <w:lang w:val="en-US"/>
        </w:rPr>
        <w:t xml:space="preserve">                                  </w:t>
      </w:r>
      <m:oMath>
        <m:f>
          <m:fPr>
            <m:ctrlPr>
              <w:rPr>
                <w:rFonts w:ascii="Cambria Math" w:hAnsi="Times LatRus" w:cs="Arial"/>
                <w:sz w:val="22"/>
                <w:szCs w:val="22"/>
                <w:lang w:val="en-US"/>
              </w:rPr>
            </m:ctrlPr>
          </m:fPr>
          <m:num>
            <m:sSup>
              <m:sSupPr>
                <m:ctrlPr>
                  <w:rPr>
                    <w:rFonts w:ascii="Cambria Math" w:hAnsi="Times LatRus" w:cs="Arial"/>
                    <w:sz w:val="22"/>
                    <w:szCs w:val="22"/>
                    <w:lang w:val="en-US"/>
                  </w:rPr>
                </m:ctrlPr>
              </m:sSupPr>
              <m:e>
                <m:r>
                  <m:rPr>
                    <m:sty m:val="p"/>
                  </m:rPr>
                  <w:rPr>
                    <w:rFonts w:ascii="Cambria Math" w:hAnsi="Cambria Math" w:cs="Arial"/>
                    <w:sz w:val="22"/>
                    <w:szCs w:val="22"/>
                    <w:lang w:val="en-US"/>
                  </w:rPr>
                  <m:t>∂</m:t>
                </m:r>
              </m:e>
              <m:sup>
                <m:r>
                  <m:rPr>
                    <m:sty m:val="p"/>
                  </m:rPr>
                  <w:rPr>
                    <w:rFonts w:ascii="Cambria Math" w:hAnsi="Times LatRus" w:cs="Arial"/>
                    <w:sz w:val="22"/>
                    <w:szCs w:val="22"/>
                    <w:lang w:val="en-US"/>
                  </w:rPr>
                  <m:t>2</m:t>
                </m:r>
              </m:sup>
            </m:sSup>
            <m:r>
              <m:rPr>
                <m:sty m:val="p"/>
              </m:rPr>
              <w:rPr>
                <w:rFonts w:ascii="Cambria Math" w:hAnsi="Cambria Math" w:cs="Arial"/>
                <w:sz w:val="22"/>
                <w:szCs w:val="22"/>
                <w:lang w:val="en-US"/>
              </w:rPr>
              <m:t>χ</m:t>
            </m:r>
            <m:d>
              <m:dPr>
                <m:ctrlPr>
                  <w:rPr>
                    <w:rFonts w:ascii="Cambria Math" w:hAnsi="Times LatRus" w:cs="Arial"/>
                    <w:sz w:val="22"/>
                    <w:szCs w:val="22"/>
                    <w:lang w:val="en-US"/>
                  </w:rPr>
                </m:ctrlPr>
              </m:dPr>
              <m:e>
                <m:r>
                  <m:rPr>
                    <m:sty m:val="p"/>
                  </m:rPr>
                  <w:rPr>
                    <w:rFonts w:ascii="Cambria Math" w:hAnsi="Times LatRus" w:cs="Arial"/>
                    <w:sz w:val="22"/>
                    <w:szCs w:val="22"/>
                    <w:lang w:val="en-US"/>
                  </w:rPr>
                  <m:t>R</m:t>
                </m:r>
              </m:e>
            </m:d>
          </m:num>
          <m:den>
            <m:r>
              <m:rPr>
                <m:sty m:val="p"/>
              </m:rPr>
              <w:rPr>
                <w:rFonts w:ascii="Cambria Math" w:hAnsi="Cambria Math" w:cs="Arial"/>
                <w:sz w:val="22"/>
                <w:szCs w:val="22"/>
                <w:lang w:val="en-US"/>
              </w:rPr>
              <m:t>∂</m:t>
            </m:r>
            <m:sSup>
              <m:sSupPr>
                <m:ctrlPr>
                  <w:rPr>
                    <w:rFonts w:ascii="Cambria Math" w:hAnsi="Times LatRus" w:cs="Arial"/>
                    <w:sz w:val="22"/>
                    <w:szCs w:val="22"/>
                    <w:lang w:val="en-US"/>
                  </w:rPr>
                </m:ctrlPr>
              </m:sSupPr>
              <m:e>
                <m:r>
                  <m:rPr>
                    <m:sty m:val="p"/>
                  </m:rPr>
                  <w:rPr>
                    <w:rFonts w:ascii="Cambria Math" w:hAnsi="Times LatRus" w:cs="Arial"/>
                    <w:sz w:val="22"/>
                    <w:szCs w:val="22"/>
                    <w:lang w:val="en-US"/>
                  </w:rPr>
                  <m:t>R</m:t>
                </m:r>
              </m:e>
              <m:sup>
                <m:r>
                  <m:rPr>
                    <m:sty m:val="p"/>
                  </m:rPr>
                  <w:rPr>
                    <w:rFonts w:ascii="Cambria Math" w:hAnsi="Times LatRus" w:cs="Arial"/>
                    <w:sz w:val="22"/>
                    <w:szCs w:val="22"/>
                    <w:lang w:val="en-US"/>
                  </w:rPr>
                  <m:t>2</m:t>
                </m:r>
              </m:sup>
            </m:sSup>
          </m:den>
        </m:f>
        <m:r>
          <m:rPr>
            <m:sty m:val="p"/>
          </m:rPr>
          <w:rPr>
            <w:rFonts w:ascii="Cambria Math" w:hAnsi="Times LatRus" w:cs="Arial"/>
            <w:sz w:val="22"/>
            <w:szCs w:val="22"/>
            <w:lang w:val="en-US"/>
          </w:rPr>
          <m:t>+</m:t>
        </m:r>
        <m:f>
          <m:fPr>
            <m:ctrlPr>
              <w:rPr>
                <w:rFonts w:ascii="Cambria Math" w:hAnsi="Times LatRus" w:cs="Arial"/>
                <w:sz w:val="22"/>
                <w:szCs w:val="22"/>
                <w:lang w:val="en-US"/>
              </w:rPr>
            </m:ctrlPr>
          </m:fPr>
          <m:num>
            <m:r>
              <m:rPr>
                <m:sty m:val="p"/>
              </m:rPr>
              <w:rPr>
                <w:rFonts w:ascii="Cambria Math" w:hAnsi="Times LatRus" w:cs="Arial"/>
                <w:sz w:val="22"/>
                <w:szCs w:val="22"/>
                <w:lang w:val="en-US"/>
              </w:rPr>
              <m:t>2</m:t>
            </m:r>
            <m:sSup>
              <m:sSupPr>
                <m:ctrlPr>
                  <w:rPr>
                    <w:rFonts w:ascii="Cambria Math" w:hAnsi="Times LatRus" w:cs="Arial"/>
                    <w:sz w:val="22"/>
                    <w:szCs w:val="22"/>
                    <w:lang w:val="en-US"/>
                  </w:rPr>
                </m:ctrlPr>
              </m:sSupPr>
              <m:e>
                <m:r>
                  <m:rPr>
                    <m:sty m:val="p"/>
                  </m:rPr>
                  <w:rPr>
                    <w:rFonts w:ascii="Cambria Math" w:hAnsi="Times LatRus" w:cs="Arial"/>
                    <w:sz w:val="22"/>
                    <w:szCs w:val="22"/>
                    <w:lang w:val="en-US"/>
                  </w:rPr>
                  <m:t>M</m:t>
                </m:r>
              </m:e>
              <m:sup>
                <m:r>
                  <m:rPr>
                    <m:sty m:val="p"/>
                  </m:rPr>
                  <w:rPr>
                    <w:rFonts w:ascii="Cambria Math" w:hAnsi="Cambria Math" w:cs="Arial"/>
                    <w:sz w:val="22"/>
                    <w:szCs w:val="22"/>
                    <w:lang w:val="en-US"/>
                  </w:rPr>
                  <m:t>*</m:t>
                </m:r>
              </m:sup>
            </m:sSup>
          </m:num>
          <m:den>
            <m:sSup>
              <m:sSupPr>
                <m:ctrlPr>
                  <w:rPr>
                    <w:rFonts w:ascii="Cambria Math" w:hAnsi="Times LatRus" w:cs="Arial"/>
                    <w:sz w:val="22"/>
                    <w:szCs w:val="22"/>
                    <w:lang w:val="en-US"/>
                  </w:rPr>
                </m:ctrlPr>
              </m:sSupPr>
              <m:e>
                <m:r>
                  <m:rPr>
                    <m:sty m:val="p"/>
                  </m:rPr>
                  <w:rPr>
                    <w:rFonts w:ascii="Cambria Math" w:hAnsi="Cambria Math" w:cs="Arial"/>
                    <w:sz w:val="22"/>
                    <w:szCs w:val="22"/>
                    <w:lang w:val="en-US"/>
                  </w:rPr>
                  <m:t>ℏ</m:t>
                </m:r>
              </m:e>
              <m:sup>
                <m:r>
                  <m:rPr>
                    <m:sty m:val="p"/>
                  </m:rPr>
                  <w:rPr>
                    <w:rFonts w:ascii="Cambria Math" w:hAnsi="Times LatRus" w:cs="Arial"/>
                    <w:sz w:val="22"/>
                    <w:szCs w:val="22"/>
                    <w:lang w:val="en-US"/>
                  </w:rPr>
                  <m:t>2</m:t>
                </m:r>
              </m:sup>
            </m:sSup>
          </m:den>
        </m:f>
        <m:d>
          <m:dPr>
            <m:ctrlPr>
              <w:rPr>
                <w:rFonts w:ascii="Cambria Math" w:hAnsi="Times LatRus" w:cs="Arial"/>
                <w:sz w:val="22"/>
                <w:szCs w:val="22"/>
                <w:lang w:val="en-US"/>
              </w:rPr>
            </m:ctrlPr>
          </m:dPr>
          <m:e>
            <m:r>
              <m:rPr>
                <m:sty m:val="p"/>
              </m:rPr>
              <w:rPr>
                <w:rFonts w:ascii="Cambria Math" w:hAnsi="Cambria Math" w:cs="Arial"/>
                <w:sz w:val="22"/>
                <w:szCs w:val="22"/>
                <w:lang w:val="en-US"/>
              </w:rPr>
              <m:t>ℏω-</m:t>
            </m:r>
            <m:sSub>
              <m:sSubPr>
                <m:ctrlPr>
                  <w:rPr>
                    <w:rFonts w:ascii="Cambria Math" w:hAnsi="Times LatRus" w:cs="Arial"/>
                    <w:sz w:val="22"/>
                    <w:szCs w:val="22"/>
                    <w:lang w:val="en-US"/>
                  </w:rPr>
                </m:ctrlPr>
              </m:sSubPr>
              <m:e>
                <m:r>
                  <m:rPr>
                    <m:sty m:val="p"/>
                  </m:rPr>
                  <w:rPr>
                    <w:rFonts w:ascii="Cambria Math" w:hAnsi="Times LatRus" w:cs="Arial"/>
                    <w:sz w:val="22"/>
                    <w:szCs w:val="22"/>
                    <w:lang w:val="en-US"/>
                  </w:rPr>
                  <m:t>E</m:t>
                </m:r>
              </m:e>
              <m:sub>
                <m:r>
                  <m:rPr>
                    <m:sty m:val="p"/>
                  </m:rPr>
                  <w:rPr>
                    <w:rFonts w:ascii="Cambria Math" w:hAnsi="Times LatRus" w:cs="Arial"/>
                    <w:sz w:val="22"/>
                    <w:szCs w:val="22"/>
                    <w:lang w:val="en-US"/>
                  </w:rPr>
                  <m:t>g</m:t>
                </m:r>
              </m:sub>
            </m:sSub>
            <m:r>
              <m:rPr>
                <m:sty m:val="p"/>
              </m:rPr>
              <w:rPr>
                <w:rFonts w:ascii="Cambria Math" w:hAnsi="Cambria Math" w:cs="Arial"/>
                <w:sz w:val="22"/>
                <w:szCs w:val="22"/>
                <w:lang w:val="en-US"/>
              </w:rPr>
              <m:t>-</m:t>
            </m:r>
            <m:sSub>
              <m:sSubPr>
                <m:ctrlPr>
                  <w:rPr>
                    <w:rFonts w:ascii="Cambria Math" w:hAnsi="Times LatRus" w:cs="Arial"/>
                    <w:sz w:val="22"/>
                    <w:szCs w:val="22"/>
                    <w:lang w:val="en-US"/>
                  </w:rPr>
                </m:ctrlPr>
              </m:sSubPr>
              <m:e>
                <m:r>
                  <m:rPr>
                    <m:scr m:val="script"/>
                    <m:sty m:val="p"/>
                  </m:rPr>
                  <w:rPr>
                    <w:rFonts w:ascii="Cambria Math" w:hAnsi="Cambria Math" w:cs="Arial"/>
                    <w:sz w:val="22"/>
                    <w:szCs w:val="22"/>
                    <w:lang w:val="en-US"/>
                  </w:rPr>
                  <m:t>E</m:t>
                </m:r>
              </m:e>
              <m:sub>
                <m:r>
                  <m:rPr>
                    <m:sty m:val="p"/>
                  </m:rPr>
                  <w:rPr>
                    <w:rFonts w:ascii="Cambria Math" w:hAnsi="Times LatRus" w:cs="Arial"/>
                    <w:sz w:val="22"/>
                    <w:szCs w:val="22"/>
                    <w:lang w:val="en-US"/>
                  </w:rPr>
                  <m:t>0</m:t>
                </m:r>
              </m:sub>
            </m:sSub>
          </m:e>
        </m:d>
        <m:r>
          <m:rPr>
            <m:sty m:val="p"/>
          </m:rPr>
          <w:rPr>
            <w:rFonts w:ascii="Cambria Math" w:hAnsi="Cambria Math" w:cs="Arial"/>
            <w:sz w:val="22"/>
            <w:szCs w:val="22"/>
            <w:lang w:val="en-US"/>
          </w:rPr>
          <m:t>χ</m:t>
        </m:r>
        <m:d>
          <m:dPr>
            <m:ctrlPr>
              <w:rPr>
                <w:rFonts w:ascii="Cambria Math" w:hAnsi="Times LatRus" w:cs="Arial"/>
                <w:sz w:val="22"/>
                <w:szCs w:val="22"/>
                <w:lang w:val="en-US"/>
              </w:rPr>
            </m:ctrlPr>
          </m:dPr>
          <m:e>
            <m:r>
              <m:rPr>
                <m:sty m:val="p"/>
              </m:rPr>
              <w:rPr>
                <w:rFonts w:ascii="Cambria Math" w:hAnsi="Times LatRus" w:cs="Arial"/>
                <w:sz w:val="22"/>
                <w:szCs w:val="22"/>
                <w:lang w:val="en-US"/>
              </w:rPr>
              <m:t>R</m:t>
            </m:r>
          </m:e>
        </m:d>
        <m:r>
          <m:rPr>
            <m:sty m:val="p"/>
          </m:rPr>
          <w:rPr>
            <w:rFonts w:ascii="Cambria Math" w:hAnsi="Times LatRus" w:cs="Arial"/>
            <w:sz w:val="22"/>
            <w:szCs w:val="22"/>
            <w:lang w:val="en-US"/>
          </w:rPr>
          <m:t>= C</m:t>
        </m:r>
        <m:r>
          <m:rPr>
            <m:sty m:val="p"/>
          </m:rPr>
          <w:rPr>
            <w:rFonts w:ascii="Cambria Math" w:hAnsi="Times LatRus" w:cs="Arial"/>
            <w:sz w:val="22"/>
            <w:szCs w:val="22"/>
            <w:lang w:val="en-US"/>
          </w:rPr>
          <m:t>∙</m:t>
        </m:r>
        <m:r>
          <m:rPr>
            <m:sty m:val="p"/>
          </m:rPr>
          <w:rPr>
            <w:rFonts w:ascii="Cambria Math" w:hAnsi="Times LatRus" w:cs="Arial"/>
            <w:sz w:val="22"/>
            <w:szCs w:val="22"/>
            <w:lang w:val="en-US"/>
          </w:rPr>
          <m:t>R</m:t>
        </m:r>
        <m:r>
          <m:rPr>
            <m:sty m:val="p"/>
          </m:rPr>
          <w:rPr>
            <w:rFonts w:ascii="Cambria Math" w:hAnsi="Times LatRus" w:cs="Arial"/>
            <w:sz w:val="22"/>
            <w:szCs w:val="22"/>
            <w:lang w:val="en-US"/>
          </w:rPr>
          <m:t>∙</m:t>
        </m:r>
        <m:r>
          <m:rPr>
            <m:sty m:val="p"/>
          </m:rPr>
          <w:rPr>
            <w:rFonts w:ascii="Cambria Math" w:hAnsi="Times LatRus" w:cs="Arial"/>
            <w:sz w:val="22"/>
            <w:szCs w:val="22"/>
            <w:lang w:val="en-US"/>
          </w:rPr>
          <m:t>E</m:t>
        </m:r>
        <m:d>
          <m:dPr>
            <m:ctrlPr>
              <w:rPr>
                <w:rFonts w:ascii="Cambria Math" w:hAnsi="Times LatRus" w:cs="Arial"/>
                <w:sz w:val="22"/>
                <w:szCs w:val="22"/>
                <w:lang w:val="en-US"/>
              </w:rPr>
            </m:ctrlPr>
          </m:dPr>
          <m:e>
            <m:r>
              <m:rPr>
                <m:sty m:val="p"/>
              </m:rPr>
              <w:rPr>
                <w:rFonts w:ascii="Cambria Math" w:hAnsi="Times LatRus" w:cs="Arial"/>
                <w:sz w:val="22"/>
                <w:szCs w:val="22"/>
                <w:lang w:val="en-US"/>
              </w:rPr>
              <m:t>R</m:t>
            </m:r>
          </m:e>
        </m:d>
        <m:r>
          <m:rPr>
            <m:sty m:val="p"/>
          </m:rPr>
          <w:rPr>
            <w:rFonts w:ascii="Cambria Math" w:hAnsi="Times LatRus" w:cs="Arial"/>
            <w:sz w:val="22"/>
            <w:szCs w:val="22"/>
            <w:lang w:val="en-US"/>
          </w:rPr>
          <m:t>,</m:t>
        </m:r>
      </m:oMath>
      <w:r w:rsidR="00420D1E" w:rsidRPr="00566E03">
        <w:rPr>
          <w:rFonts w:ascii="Times LatRus" w:hAnsi="Times LatRus" w:cs="Arial"/>
          <w:sz w:val="22"/>
          <w:szCs w:val="22"/>
          <w:lang w:val="en-US"/>
        </w:rPr>
        <w:tab/>
        <w:t xml:space="preserve"> </w:t>
      </w:r>
      <w:r w:rsidR="00420D1E" w:rsidRPr="00566E03">
        <w:rPr>
          <w:rFonts w:ascii="Times LatRus" w:hAnsi="Times LatRus" w:cs="Arial"/>
          <w:sz w:val="22"/>
          <w:szCs w:val="22"/>
          <w:lang w:val="en-US"/>
        </w:rPr>
        <w:tab/>
      </w:r>
      <w:r w:rsidR="00FE5BC9" w:rsidRPr="00566E03">
        <w:rPr>
          <w:rFonts w:ascii="Times LatRus" w:hAnsi="Times LatRus" w:cs="Arial"/>
          <w:sz w:val="22"/>
          <w:szCs w:val="22"/>
          <w:lang w:val="en-US"/>
        </w:rPr>
        <w:t xml:space="preserve">                 </w:t>
      </w:r>
      <w:r w:rsidR="00420D1E" w:rsidRPr="00566E03">
        <w:rPr>
          <w:rFonts w:ascii="Times LatRus" w:hAnsi="Times LatRus" w:cs="Arial"/>
          <w:sz w:val="22"/>
          <w:szCs w:val="22"/>
          <w:lang w:val="en-US"/>
        </w:rPr>
        <w:t>(36)</w:t>
      </w:r>
    </w:p>
    <w:p w:rsidR="00A20F85" w:rsidRPr="00566E03" w:rsidRDefault="00A20F85" w:rsidP="00A20F85">
      <w:pPr>
        <w:ind w:firstLine="567"/>
        <w:jc w:val="center"/>
        <w:rPr>
          <w:rFonts w:ascii="Times LatRus" w:hAnsi="Times LatRus" w:cs="Arial"/>
          <w:sz w:val="22"/>
          <w:szCs w:val="22"/>
          <w:lang w:val="en-US"/>
        </w:rPr>
      </w:pPr>
    </w:p>
    <w:p w:rsidR="00420D1E" w:rsidRPr="00566E03" w:rsidRDefault="00420D1E" w:rsidP="00420D1E">
      <w:pPr>
        <w:jc w:val="both"/>
        <w:rPr>
          <w:rFonts w:ascii="Times LatRus" w:hAnsi="Times LatRus" w:cs="Arial"/>
          <w:sz w:val="22"/>
          <w:szCs w:val="22"/>
          <w:lang w:val="en-US"/>
        </w:rPr>
      </w:pPr>
      <w:r w:rsidRPr="00566E03">
        <w:rPr>
          <w:rFonts w:ascii="Times LatRus" w:hAnsi="Times LatRus"/>
          <w:sz w:val="22"/>
          <w:szCs w:val="22"/>
          <w:lang w:val="en-US"/>
        </w:rPr>
        <w:t>ãäå</w:t>
      </w:r>
      <w:r w:rsidRPr="00566E03">
        <w:rPr>
          <w:rFonts w:ascii="Times LatRus" w:hAnsi="Times LatRus" w:cs="Arial"/>
          <w:sz w:val="22"/>
          <w:szCs w:val="22"/>
          <w:lang w:val="en-US"/>
        </w:rPr>
        <w:tab/>
      </w:r>
      <m:oMath>
        <m:r>
          <m:rPr>
            <m:sty m:val="p"/>
          </m:rPr>
          <w:rPr>
            <w:rFonts w:ascii="Cambria Math" w:hAnsi="Times LatRus" w:cs="Arial"/>
            <w:sz w:val="22"/>
            <w:szCs w:val="22"/>
            <w:lang w:val="en-US"/>
          </w:rPr>
          <m:t>C=</m:t>
        </m:r>
        <m:r>
          <m:rPr>
            <m:sty m:val="p"/>
          </m:rPr>
          <w:rPr>
            <w:rFonts w:ascii="Cambria Math" w:hAnsi="Cambria Math" w:cs="Arial"/>
            <w:sz w:val="22"/>
            <w:szCs w:val="22"/>
            <w:lang w:val="en-US"/>
          </w:rPr>
          <m:t>-</m:t>
        </m:r>
        <m:f>
          <m:fPr>
            <m:ctrlPr>
              <w:rPr>
                <w:rFonts w:ascii="Cambria Math" w:hAnsi="Times LatRus" w:cs="Arial"/>
                <w:sz w:val="22"/>
                <w:szCs w:val="22"/>
                <w:lang w:val="en-US"/>
              </w:rPr>
            </m:ctrlPr>
          </m:fPr>
          <m:num>
            <m:r>
              <m:rPr>
                <m:sty m:val="p"/>
              </m:rPr>
              <w:rPr>
                <w:rFonts w:ascii="Cambria Math" w:hAnsi="Times LatRus" w:cs="Arial"/>
                <w:sz w:val="22"/>
                <w:szCs w:val="22"/>
                <w:lang w:val="en-US"/>
              </w:rPr>
              <m:t>2</m:t>
            </m:r>
            <m:sSup>
              <m:sSupPr>
                <m:ctrlPr>
                  <w:rPr>
                    <w:rFonts w:ascii="Cambria Math" w:hAnsi="Times LatRus" w:cs="Arial"/>
                    <w:sz w:val="22"/>
                    <w:szCs w:val="22"/>
                    <w:lang w:val="en-US"/>
                  </w:rPr>
                </m:ctrlPr>
              </m:sSupPr>
              <m:e>
                <m:r>
                  <m:rPr>
                    <m:sty m:val="p"/>
                  </m:rPr>
                  <w:rPr>
                    <w:rFonts w:ascii="Cambria Math" w:hAnsi="Times LatRus" w:cs="Arial"/>
                    <w:sz w:val="22"/>
                    <w:szCs w:val="22"/>
                    <w:lang w:val="en-US"/>
                  </w:rPr>
                  <m:t>M</m:t>
                </m:r>
              </m:e>
              <m:sup>
                <m:r>
                  <m:rPr>
                    <m:sty m:val="p"/>
                  </m:rPr>
                  <w:rPr>
                    <w:rFonts w:ascii="Cambria Math" w:hAnsi="Cambria Math" w:cs="Arial"/>
                    <w:sz w:val="22"/>
                    <w:szCs w:val="22"/>
                    <w:lang w:val="en-US"/>
                  </w:rPr>
                  <m:t>*</m:t>
                </m:r>
              </m:sup>
            </m:sSup>
          </m:num>
          <m:den>
            <m:sSup>
              <m:sSupPr>
                <m:ctrlPr>
                  <w:rPr>
                    <w:rFonts w:ascii="Cambria Math" w:hAnsi="Times LatRus" w:cs="Arial"/>
                    <w:sz w:val="22"/>
                    <w:szCs w:val="22"/>
                    <w:lang w:val="en-US"/>
                  </w:rPr>
                </m:ctrlPr>
              </m:sSupPr>
              <m:e>
                <m:r>
                  <m:rPr>
                    <m:sty m:val="p"/>
                  </m:rPr>
                  <w:rPr>
                    <w:rFonts w:ascii="Cambria Math" w:hAnsi="Cambria Math" w:cs="Arial"/>
                    <w:sz w:val="22"/>
                    <w:szCs w:val="22"/>
                    <w:lang w:val="en-US"/>
                  </w:rPr>
                  <m:t>ℏ</m:t>
                </m:r>
              </m:e>
              <m:sup>
                <m:r>
                  <m:rPr>
                    <m:sty m:val="p"/>
                  </m:rPr>
                  <w:rPr>
                    <w:rFonts w:ascii="Cambria Math" w:hAnsi="Times LatRus" w:cs="Arial"/>
                    <w:sz w:val="22"/>
                    <w:szCs w:val="22"/>
                    <w:lang w:val="en-US"/>
                  </w:rPr>
                  <m:t>2</m:t>
                </m:r>
              </m:sup>
            </m:sSup>
          </m:den>
        </m:f>
        <m:r>
          <m:rPr>
            <m:sty m:val="p"/>
          </m:rPr>
          <w:rPr>
            <w:rFonts w:ascii="Cambria Math" w:hAnsi="Times LatRus" w:cs="Arial"/>
            <w:sz w:val="22"/>
            <w:szCs w:val="22"/>
            <w:lang w:val="en-US"/>
          </w:rPr>
          <m:t>∙</m:t>
        </m:r>
        <m:sSub>
          <m:sSubPr>
            <m:ctrlPr>
              <w:rPr>
                <w:rFonts w:ascii="Cambria Math" w:hAnsi="Times LatRus" w:cs="Arial"/>
                <w:sz w:val="22"/>
                <w:szCs w:val="22"/>
                <w:lang w:val="en-US"/>
              </w:rPr>
            </m:ctrlPr>
          </m:sSubPr>
          <m:e>
            <m:r>
              <m:rPr>
                <m:sty m:val="p"/>
              </m:rPr>
              <w:rPr>
                <w:rFonts w:ascii="Cambria Math" w:hAnsi="Times LatRus" w:cs="Arial"/>
                <w:sz w:val="22"/>
                <w:szCs w:val="22"/>
                <w:lang w:val="en-US"/>
              </w:rPr>
              <m:t>M</m:t>
            </m:r>
          </m:e>
          <m:sub>
            <m:r>
              <m:rPr>
                <m:sty m:val="p"/>
              </m:rPr>
              <w:rPr>
                <w:rFonts w:ascii="Cambria Math" w:hAnsi="Times LatRus" w:cs="Arial"/>
                <w:sz w:val="22"/>
                <w:szCs w:val="22"/>
                <w:lang w:val="en-US"/>
              </w:rPr>
              <m:t>0</m:t>
            </m:r>
          </m:sub>
        </m:sSub>
        <m:sSubSup>
          <m:sSubSupPr>
            <m:ctrlPr>
              <w:rPr>
                <w:rFonts w:ascii="Cambria Math" w:hAnsi="Times LatRus" w:cs="Arial"/>
                <w:sz w:val="22"/>
                <w:szCs w:val="22"/>
                <w:lang w:val="en-US"/>
              </w:rPr>
            </m:ctrlPr>
          </m:sSubSupPr>
          <m:e>
            <m:r>
              <m:rPr>
                <m:sty m:val="p"/>
              </m:rPr>
              <w:rPr>
                <w:rFonts w:ascii="Cambria Math" w:hAnsi="Times LatRus" w:cs="Arial"/>
                <w:sz w:val="22"/>
                <w:szCs w:val="22"/>
                <w:lang w:val="en-US"/>
              </w:rPr>
              <m:t>f</m:t>
            </m:r>
          </m:e>
          <m:sub>
            <m:r>
              <m:rPr>
                <m:sty m:val="p"/>
              </m:rPr>
              <w:rPr>
                <w:rFonts w:ascii="Cambria Math" w:hAnsi="Times LatRus" w:cs="Arial"/>
                <w:sz w:val="22"/>
                <w:szCs w:val="22"/>
                <w:lang w:val="en-US"/>
              </w:rPr>
              <m:t>0</m:t>
            </m:r>
          </m:sub>
          <m:sup>
            <m:r>
              <m:rPr>
                <m:sty m:val="p"/>
              </m:rPr>
              <w:rPr>
                <w:rFonts w:ascii="Cambria Math" w:hAnsi="Cambria Math" w:cs="Arial"/>
                <w:sz w:val="22"/>
                <w:szCs w:val="22"/>
                <w:lang w:val="en-US"/>
              </w:rPr>
              <m:t>*</m:t>
            </m:r>
          </m:sup>
        </m:sSubSup>
        <m:d>
          <m:dPr>
            <m:ctrlPr>
              <w:rPr>
                <w:rFonts w:ascii="Cambria Math" w:hAnsi="Times LatRus" w:cs="Arial"/>
                <w:sz w:val="22"/>
                <w:szCs w:val="22"/>
                <w:lang w:val="en-US"/>
              </w:rPr>
            </m:ctrlPr>
          </m:dPr>
          <m:e>
            <m:r>
              <m:rPr>
                <m:sty m:val="p"/>
              </m:rPr>
              <w:rPr>
                <w:rFonts w:ascii="Cambria Math" w:hAnsi="Times LatRus" w:cs="Arial"/>
                <w:sz w:val="22"/>
                <w:szCs w:val="22"/>
                <w:lang w:val="en-US"/>
              </w:rPr>
              <m:t>0</m:t>
            </m:r>
          </m:e>
        </m:d>
        <m:r>
          <m:rPr>
            <m:sty m:val="p"/>
          </m:rPr>
          <w:rPr>
            <w:rFonts w:ascii="Cambria Math" w:hAnsi="Times LatRus" w:cs="Arial"/>
            <w:sz w:val="22"/>
            <w:szCs w:val="22"/>
            <w:lang w:val="en-US"/>
          </w:rPr>
          <m:t>∙</m:t>
        </m:r>
        <m:nary>
          <m:naryPr>
            <m:chr m:val="∬"/>
            <m:limLoc m:val="undOvr"/>
            <m:subHide m:val="on"/>
            <m:supHide m:val="on"/>
            <m:ctrlPr>
              <w:rPr>
                <w:rFonts w:ascii="Cambria Math" w:hAnsi="Times LatRus" w:cs="Arial"/>
                <w:sz w:val="22"/>
                <w:szCs w:val="22"/>
                <w:lang w:val="en-US"/>
              </w:rPr>
            </m:ctrlPr>
          </m:naryPr>
          <m:sub/>
          <m:sup/>
          <m:e>
            <m:sSubSup>
              <m:sSubSupPr>
                <m:ctrlPr>
                  <w:rPr>
                    <w:rFonts w:ascii="Cambria Math" w:hAnsi="Times LatRus" w:cs="Arial"/>
                    <w:sz w:val="22"/>
                    <w:szCs w:val="22"/>
                    <w:lang w:val="en-US"/>
                  </w:rPr>
                </m:ctrlPr>
              </m:sSubSupPr>
              <m:e>
                <m:r>
                  <m:rPr>
                    <m:sty m:val="p"/>
                  </m:rPr>
                  <w:rPr>
                    <w:rFonts w:ascii="Cambria Math" w:hAnsi="Times LatRus" w:cs="Arial"/>
                    <w:sz w:val="22"/>
                    <w:szCs w:val="22"/>
                    <w:lang w:val="en-US"/>
                  </w:rPr>
                  <m:t>Y</m:t>
                </m:r>
              </m:e>
              <m:sub>
                <m:r>
                  <m:rPr>
                    <m:sty m:val="p"/>
                  </m:rPr>
                  <w:rPr>
                    <w:rFonts w:ascii="Cambria Math" w:hAnsi="Times LatRus" w:cs="Arial"/>
                    <w:sz w:val="22"/>
                    <w:szCs w:val="22"/>
                    <w:lang w:val="en-US"/>
                  </w:rPr>
                  <m:t>Lm</m:t>
                </m:r>
              </m:sub>
              <m:sup>
                <m:r>
                  <m:rPr>
                    <m:sty m:val="p"/>
                  </m:rPr>
                  <w:rPr>
                    <w:rFonts w:ascii="Cambria Math" w:hAnsi="Cambria Math" w:cs="Arial"/>
                    <w:sz w:val="22"/>
                    <w:szCs w:val="22"/>
                    <w:lang w:val="en-US"/>
                  </w:rPr>
                  <m:t>*</m:t>
                </m:r>
              </m:sup>
            </m:sSubSup>
          </m:e>
        </m:nary>
        <m:d>
          <m:dPr>
            <m:ctrlPr>
              <w:rPr>
                <w:rFonts w:ascii="Cambria Math" w:hAnsi="Times LatRus" w:cs="Arial"/>
                <w:sz w:val="22"/>
                <w:szCs w:val="22"/>
                <w:lang w:val="en-US"/>
              </w:rPr>
            </m:ctrlPr>
          </m:dPr>
          <m:e>
            <m:r>
              <m:rPr>
                <m:sty m:val="p"/>
              </m:rPr>
              <w:rPr>
                <w:rFonts w:ascii="Cambria Math" w:hAnsi="Cambria Math" w:cs="Arial"/>
                <w:sz w:val="22"/>
                <w:szCs w:val="22"/>
                <w:lang w:val="en-US"/>
              </w:rPr>
              <m:t>θ</m:t>
            </m:r>
            <m:r>
              <m:rPr>
                <m:sty m:val="p"/>
              </m:rPr>
              <w:rPr>
                <w:rFonts w:ascii="Cambria Math" w:hAnsi="Times LatRus" w:cs="Arial"/>
                <w:sz w:val="22"/>
                <w:szCs w:val="22"/>
                <w:lang w:val="en-US"/>
              </w:rPr>
              <m:t>,</m:t>
            </m:r>
            <m:r>
              <m:rPr>
                <m:sty m:val="p"/>
              </m:rPr>
              <w:rPr>
                <w:rFonts w:ascii="Cambria Math" w:hAnsi="Cambria Math" w:cs="Arial"/>
                <w:sz w:val="22"/>
                <w:szCs w:val="22"/>
                <w:lang w:val="en-US"/>
              </w:rPr>
              <m:t>φ</m:t>
            </m:r>
          </m:e>
        </m:d>
        <m:func>
          <m:funcPr>
            <m:ctrlPr>
              <w:rPr>
                <w:rFonts w:ascii="Cambria Math" w:hAnsi="Times LatRus" w:cs="Arial"/>
                <w:sz w:val="22"/>
                <w:szCs w:val="22"/>
                <w:lang w:val="en-US"/>
              </w:rPr>
            </m:ctrlPr>
          </m:funcPr>
          <m:fName>
            <m:r>
              <m:rPr>
                <m:sty m:val="p"/>
              </m:rPr>
              <w:rPr>
                <w:rFonts w:ascii="Cambria Math" w:hAnsi="Times LatRus" w:cs="Arial"/>
                <w:sz w:val="22"/>
                <w:szCs w:val="22"/>
                <w:lang w:val="en-US"/>
              </w:rPr>
              <m:t>sin</m:t>
            </m:r>
          </m:fName>
          <m:e>
            <m:r>
              <m:rPr>
                <m:sty m:val="p"/>
              </m:rPr>
              <w:rPr>
                <w:rFonts w:ascii="Cambria Math" w:hAnsi="Cambria Math" w:cs="Arial"/>
                <w:sz w:val="22"/>
                <w:szCs w:val="22"/>
                <w:lang w:val="en-US"/>
              </w:rPr>
              <m:t>θ</m:t>
            </m:r>
          </m:e>
        </m:func>
        <m:r>
          <m:rPr>
            <m:sty m:val="p"/>
          </m:rPr>
          <w:rPr>
            <w:rFonts w:ascii="Cambria Math" w:hAnsi="Times LatRus" w:cs="Arial"/>
            <w:sz w:val="22"/>
            <w:szCs w:val="22"/>
            <w:lang w:val="en-US"/>
          </w:rPr>
          <m:t>d</m:t>
        </m:r>
        <m:r>
          <m:rPr>
            <m:sty m:val="p"/>
          </m:rPr>
          <w:rPr>
            <w:rFonts w:ascii="Cambria Math" w:hAnsi="Cambria Math" w:cs="Arial"/>
            <w:sz w:val="22"/>
            <w:szCs w:val="22"/>
            <w:lang w:val="en-US"/>
          </w:rPr>
          <m:t>θ</m:t>
        </m:r>
        <m:r>
          <m:rPr>
            <m:sty m:val="p"/>
          </m:rPr>
          <w:rPr>
            <w:rFonts w:ascii="Cambria Math" w:hAnsi="Times LatRus" w:cs="Arial"/>
            <w:sz w:val="22"/>
            <w:szCs w:val="22"/>
            <w:lang w:val="en-US"/>
          </w:rPr>
          <m:t>d</m:t>
        </m:r>
        <m:r>
          <m:rPr>
            <m:sty m:val="p"/>
          </m:rPr>
          <w:rPr>
            <w:rFonts w:ascii="Cambria Math" w:hAnsi="Cambria Math" w:cs="Arial"/>
            <w:sz w:val="22"/>
            <w:szCs w:val="22"/>
            <w:lang w:val="en-US"/>
          </w:rPr>
          <m:t>φ</m:t>
        </m:r>
        <m:r>
          <w:rPr>
            <w:rFonts w:ascii="Cambria Math" w:hAnsi="Times LatRus" w:cs="Arial"/>
            <w:sz w:val="22"/>
            <w:szCs w:val="22"/>
            <w:lang w:val="en-US"/>
          </w:rPr>
          <m:t>.</m:t>
        </m:r>
      </m:oMath>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r w:rsidRPr="00566E03">
        <w:rPr>
          <w:rFonts w:ascii="Times LatRus" w:hAnsi="Times LatRus" w:cs="Arial"/>
          <w:sz w:val="22"/>
          <w:szCs w:val="22"/>
          <w:lang w:val="en-US"/>
        </w:rPr>
        <w:tab/>
      </w:r>
    </w:p>
    <w:p w:rsidR="00FE5BC9" w:rsidRPr="00566E03" w:rsidRDefault="00420D1E" w:rsidP="00FE5BC9">
      <w:pPr>
        <w:ind w:firstLine="567"/>
        <w:jc w:val="both"/>
        <w:rPr>
          <w:rFonts w:ascii="Times LatRus" w:hAnsi="Times LatRus"/>
          <w:sz w:val="22"/>
          <w:szCs w:val="22"/>
          <w:lang w:val="en-US"/>
        </w:rPr>
      </w:pPr>
      <w:r w:rsidRPr="00566E03">
        <w:rPr>
          <w:rFonts w:ascii="Times LatRus" w:hAnsi="Times LatRus"/>
          <w:sz w:val="22"/>
          <w:szCs w:val="22"/>
          <w:lang w:val="en-US"/>
        </w:rPr>
        <w:t xml:space="preserve">×àñòíîå ðåøåíèå íåîäíîðîäíîãî äèôôåðåíöèàëüíîãî óðàâíåíèÿ (36), ãäå ýëåêòðè÷åñêîå ïîëå ñâåòîâîé âîëíû ïðåäñòàâëÿåòñÿ â âèäå ïëîñêîé âîëíû  </w:t>
      </w:r>
      <m:oMath>
        <m:r>
          <m:rPr>
            <m:sty m:val="p"/>
          </m:rPr>
          <w:rPr>
            <w:rFonts w:ascii="Cambria Math" w:hAnsi="Times LatRus" w:cs="Arial"/>
            <w:sz w:val="22"/>
            <w:szCs w:val="22"/>
            <w:lang w:val="en-US"/>
          </w:rPr>
          <m:t>E</m:t>
        </m:r>
        <m:d>
          <m:dPr>
            <m:ctrlPr>
              <w:rPr>
                <w:rFonts w:ascii="Cambria Math" w:hAnsi="Times LatRus" w:cs="Arial"/>
                <w:sz w:val="22"/>
                <w:szCs w:val="22"/>
                <w:lang w:val="en-US"/>
              </w:rPr>
            </m:ctrlPr>
          </m:dPr>
          <m:e>
            <m:r>
              <m:rPr>
                <m:sty m:val="p"/>
              </m:rPr>
              <w:rPr>
                <w:rFonts w:ascii="Cambria Math" w:hAnsi="Times LatRus" w:cs="Arial"/>
                <w:sz w:val="22"/>
                <w:szCs w:val="22"/>
                <w:lang w:val="en-US"/>
              </w:rPr>
              <m:t>R</m:t>
            </m:r>
          </m:e>
        </m:d>
        <m:r>
          <m:rPr>
            <m:sty m:val="p"/>
          </m:rPr>
          <w:rPr>
            <w:rFonts w:ascii="Cambria Math" w:hAnsi="Times LatRus" w:cs="Arial"/>
            <w:sz w:val="22"/>
            <w:szCs w:val="22"/>
            <w:lang w:val="en-US"/>
          </w:rPr>
          <m:t>=</m:t>
        </m:r>
        <m:sSub>
          <m:sSubPr>
            <m:ctrlPr>
              <w:rPr>
                <w:rFonts w:ascii="Cambria Math" w:hAnsi="Times LatRus" w:cs="Arial"/>
                <w:sz w:val="22"/>
                <w:szCs w:val="22"/>
                <w:lang w:val="en-US"/>
              </w:rPr>
            </m:ctrlPr>
          </m:sSubPr>
          <m:e>
            <m:r>
              <m:rPr>
                <m:sty m:val="p"/>
              </m:rPr>
              <w:rPr>
                <w:rFonts w:ascii="Cambria Math" w:hAnsi="Times LatRus" w:cs="Arial"/>
                <w:sz w:val="22"/>
                <w:szCs w:val="22"/>
                <w:lang w:val="en-US"/>
              </w:rPr>
              <m:t>E</m:t>
            </m:r>
          </m:e>
          <m:sub>
            <m:r>
              <m:rPr>
                <m:sty m:val="p"/>
              </m:rPr>
              <w:rPr>
                <w:rFonts w:ascii="Cambria Math" w:hAnsi="Times LatRus" w:cs="Arial"/>
                <w:sz w:val="22"/>
                <w:szCs w:val="22"/>
                <w:lang w:val="en-US"/>
              </w:rPr>
              <m:t>0</m:t>
            </m:r>
          </m:sub>
        </m:sSub>
        <m:sSup>
          <m:sSupPr>
            <m:ctrlPr>
              <w:rPr>
                <w:rFonts w:ascii="Cambria Math" w:hAnsi="Times LatRus" w:cs="Arial"/>
                <w:i/>
                <w:sz w:val="22"/>
                <w:szCs w:val="22"/>
                <w:lang w:val="en-US"/>
              </w:rPr>
            </m:ctrlPr>
          </m:sSupPr>
          <m:e>
            <m:r>
              <w:rPr>
                <w:rFonts w:ascii="Cambria Math" w:hAnsi="Cambria Math" w:cs="Arial"/>
                <w:sz w:val="22"/>
                <w:szCs w:val="22"/>
                <w:lang w:val="en-US"/>
              </w:rPr>
              <m:t>e</m:t>
            </m:r>
          </m:e>
          <m:sup>
            <m:r>
              <w:rPr>
                <w:rFonts w:ascii="Cambria Math" w:hAnsi="Cambria Math" w:cs="Arial"/>
                <w:sz w:val="22"/>
                <w:szCs w:val="22"/>
                <w:lang w:val="en-US"/>
              </w:rPr>
              <m:t>iKR</m:t>
            </m:r>
          </m:sup>
        </m:sSup>
      </m:oMath>
      <w:r w:rsidRPr="00566E03">
        <w:rPr>
          <w:rFonts w:ascii="Times LatRus" w:hAnsi="Times LatRus"/>
          <w:sz w:val="22"/>
          <w:szCs w:val="22"/>
          <w:lang w:val="en-US"/>
        </w:rPr>
        <w:t xml:space="preserve">, èìååò âèä </w:t>
      </w:r>
      <w:r w:rsidRPr="00566E03">
        <w:rPr>
          <w:rFonts w:ascii="Times LatRus" w:hAnsi="Times LatRus"/>
          <w:sz w:val="22"/>
          <w:szCs w:val="22"/>
          <w:lang w:val="en-US"/>
        </w:rPr>
        <w:tab/>
      </w:r>
      <w:r w:rsidR="00FE5BC9" w:rsidRPr="00566E03">
        <w:rPr>
          <w:rFonts w:ascii="Times LatRus" w:hAnsi="Times LatRus"/>
          <w:sz w:val="22"/>
          <w:szCs w:val="22"/>
          <w:lang w:val="en-US"/>
        </w:rPr>
        <w:t xml:space="preserve">              </w:t>
      </w:r>
    </w:p>
    <w:p w:rsidR="00420D1E" w:rsidRPr="00566E03" w:rsidRDefault="00FE5BC9" w:rsidP="00420D1E">
      <w:pPr>
        <w:ind w:firstLine="708"/>
        <w:jc w:val="both"/>
        <w:rPr>
          <w:rFonts w:ascii="Times LatRus" w:hAnsi="Times LatRus"/>
          <w:sz w:val="22"/>
          <w:szCs w:val="22"/>
          <w:lang w:val="en-US"/>
        </w:rPr>
      </w:pPr>
      <w:r w:rsidRPr="00566E03">
        <w:rPr>
          <w:rFonts w:ascii="Times LatRus" w:hAnsi="Times LatRus"/>
          <w:sz w:val="22"/>
          <w:szCs w:val="22"/>
          <w:lang w:val="en-US"/>
        </w:rPr>
        <w:t xml:space="preserve">                                                      </w:t>
      </w:r>
      <m:oMath>
        <m:r>
          <m:rPr>
            <m:sty m:val="p"/>
          </m:rPr>
          <w:rPr>
            <w:rFonts w:ascii="Cambria Math" w:hAnsi="Cambria Math" w:cs="Arial"/>
            <w:sz w:val="22"/>
            <w:szCs w:val="22"/>
            <w:lang w:val="en-US"/>
          </w:rPr>
          <m:t>χ</m:t>
        </m:r>
        <m:d>
          <m:dPr>
            <m:ctrlPr>
              <w:rPr>
                <w:rFonts w:ascii="Cambria Math" w:hAnsi="Times LatRus" w:cs="Arial"/>
                <w:sz w:val="22"/>
                <w:szCs w:val="22"/>
                <w:lang w:val="en-US"/>
              </w:rPr>
            </m:ctrlPr>
          </m:dPr>
          <m:e>
            <m:r>
              <m:rPr>
                <m:sty m:val="p"/>
              </m:rPr>
              <w:rPr>
                <w:rFonts w:ascii="Cambria Math" w:hAnsi="Times LatRus" w:cs="Arial"/>
                <w:sz w:val="22"/>
                <w:szCs w:val="22"/>
                <w:lang w:val="en-US"/>
              </w:rPr>
              <m:t>R</m:t>
            </m:r>
          </m:e>
        </m:d>
        <m:r>
          <w:rPr>
            <w:rFonts w:ascii="Cambria Math" w:hAnsi="Times LatRus"/>
            <w:sz w:val="22"/>
            <w:szCs w:val="22"/>
            <w:lang w:val="en-US"/>
          </w:rPr>
          <m:t>=</m:t>
        </m:r>
        <m:r>
          <w:rPr>
            <w:rFonts w:ascii="Cambria Math" w:hAnsi="Cambria Math"/>
            <w:sz w:val="22"/>
            <w:szCs w:val="22"/>
            <w:lang w:val="en-US"/>
          </w:rPr>
          <m:t>R</m:t>
        </m:r>
        <m:d>
          <m:dPr>
            <m:ctrlPr>
              <w:rPr>
                <w:rFonts w:ascii="Cambria Math" w:hAnsi="Times LatRus"/>
                <w:i/>
                <w:sz w:val="22"/>
                <w:szCs w:val="22"/>
                <w:lang w:val="en-US"/>
              </w:rPr>
            </m:ctrlPr>
          </m:dPr>
          <m:e>
            <m:r>
              <w:rPr>
                <w:rFonts w:ascii="Cambria Math" w:hAnsi="Cambria Math"/>
                <w:sz w:val="22"/>
                <w:szCs w:val="22"/>
                <w:lang w:val="en-US"/>
              </w:rPr>
              <m:t>AR</m:t>
            </m:r>
            <m:r>
              <w:rPr>
                <w:rFonts w:ascii="Cambria Math" w:hAnsi="Times LatRus"/>
                <w:sz w:val="22"/>
                <w:szCs w:val="22"/>
                <w:lang w:val="en-US"/>
              </w:rPr>
              <m:t>+</m:t>
            </m:r>
            <m:r>
              <w:rPr>
                <w:rFonts w:ascii="Cambria Math" w:hAnsi="Cambria Math"/>
                <w:sz w:val="22"/>
                <w:szCs w:val="22"/>
                <w:lang w:val="en-US"/>
              </w:rPr>
              <m:t>B</m:t>
            </m:r>
          </m:e>
        </m:d>
        <m:sSup>
          <m:sSupPr>
            <m:ctrlPr>
              <w:rPr>
                <w:rFonts w:ascii="Cambria Math" w:hAnsi="Times LatRus" w:cs="Arial"/>
                <w:i/>
                <w:sz w:val="22"/>
                <w:szCs w:val="22"/>
                <w:lang w:val="en-US"/>
              </w:rPr>
            </m:ctrlPr>
          </m:sSupPr>
          <m:e>
            <m:r>
              <w:rPr>
                <w:rFonts w:ascii="Cambria Math" w:hAnsi="Cambria Math" w:cs="Arial"/>
                <w:sz w:val="22"/>
                <w:szCs w:val="22"/>
                <w:lang w:val="en-US"/>
              </w:rPr>
              <m:t>e</m:t>
            </m:r>
          </m:e>
          <m:sup>
            <m:r>
              <w:rPr>
                <w:rFonts w:ascii="Cambria Math" w:hAnsi="Cambria Math" w:cs="Arial"/>
                <w:sz w:val="22"/>
                <w:szCs w:val="22"/>
                <w:lang w:val="en-US"/>
              </w:rPr>
              <m:t>iKR</m:t>
            </m:r>
          </m:sup>
        </m:sSup>
      </m:oMath>
      <w:r w:rsidR="00420D1E" w:rsidRPr="00566E03">
        <w:rPr>
          <w:rFonts w:ascii="Times LatRus" w:hAnsi="Times LatRus"/>
          <w:sz w:val="22"/>
          <w:szCs w:val="22"/>
          <w:lang w:val="en-US"/>
        </w:rPr>
        <w:tab/>
      </w:r>
      <w:r w:rsidR="00420D1E" w:rsidRPr="00566E03">
        <w:rPr>
          <w:rFonts w:ascii="Times LatRus" w:hAnsi="Times LatRus"/>
          <w:sz w:val="22"/>
          <w:szCs w:val="22"/>
          <w:lang w:val="en-US"/>
        </w:rPr>
        <w:tab/>
      </w:r>
      <w:r w:rsidR="00420D1E" w:rsidRPr="00566E03">
        <w:rPr>
          <w:rFonts w:ascii="Times LatRus" w:hAnsi="Times LatRus"/>
          <w:sz w:val="22"/>
          <w:szCs w:val="22"/>
          <w:lang w:val="en-US"/>
        </w:rPr>
        <w:tab/>
      </w:r>
      <w:r w:rsidR="00420D1E" w:rsidRPr="00566E03">
        <w:rPr>
          <w:rFonts w:ascii="Times LatRus" w:hAnsi="Times LatRus"/>
          <w:sz w:val="22"/>
          <w:szCs w:val="22"/>
          <w:lang w:val="en-US"/>
        </w:rPr>
        <w:tab/>
      </w:r>
      <w:r w:rsidRPr="00566E03">
        <w:rPr>
          <w:rFonts w:ascii="Times LatRus" w:hAnsi="Times LatRus"/>
          <w:sz w:val="22"/>
          <w:szCs w:val="22"/>
          <w:lang w:val="en-US"/>
        </w:rPr>
        <w:t xml:space="preserve">    </w:t>
      </w:r>
      <w:r w:rsidR="00420D1E" w:rsidRPr="00566E03">
        <w:rPr>
          <w:rFonts w:ascii="Times LatRus" w:hAnsi="Times LatRus"/>
          <w:sz w:val="22"/>
          <w:szCs w:val="22"/>
          <w:lang w:val="en-US"/>
        </w:rPr>
        <w:t>(37)</w:t>
      </w:r>
    </w:p>
    <w:p w:rsidR="00420D1E" w:rsidRPr="00566E03" w:rsidRDefault="00420D1E" w:rsidP="00FE5BC9">
      <w:pPr>
        <w:ind w:firstLine="567"/>
        <w:jc w:val="both"/>
        <w:rPr>
          <w:rFonts w:ascii="Times LatRus" w:hAnsi="Times LatRus"/>
          <w:sz w:val="22"/>
          <w:szCs w:val="22"/>
          <w:lang w:val="en-US"/>
        </w:rPr>
      </w:pPr>
      <w:r w:rsidRPr="00566E03">
        <w:rPr>
          <w:rFonts w:ascii="Times LatRus" w:hAnsi="Times LatRus"/>
          <w:sz w:val="22"/>
          <w:szCs w:val="22"/>
          <w:lang w:val="en-US"/>
        </w:rPr>
        <w:t xml:space="preserve">Ïðè óñëîâèè, ÷òî </w:t>
      </w:r>
      <m:oMath>
        <m:sSup>
          <m:sSupPr>
            <m:ctrlPr>
              <w:rPr>
                <w:rFonts w:ascii="Cambria Math" w:hAnsi="Times LatRus"/>
                <w:sz w:val="22"/>
                <w:szCs w:val="22"/>
                <w:lang w:val="en-US"/>
              </w:rPr>
            </m:ctrlPr>
          </m:sSupPr>
          <m:e>
            <m:r>
              <m:rPr>
                <m:sty m:val="p"/>
              </m:rPr>
              <w:rPr>
                <w:rFonts w:ascii="Times LatRus" w:hAnsi="Cambria Math"/>
                <w:sz w:val="22"/>
                <w:szCs w:val="22"/>
                <w:lang w:val="en-US"/>
              </w:rPr>
              <m:t>ϰ</m:t>
            </m:r>
          </m:e>
          <m:sup>
            <m:r>
              <m:rPr>
                <m:sty m:val="p"/>
              </m:rPr>
              <w:rPr>
                <w:rFonts w:ascii="Cambria Math" w:hAnsi="Times LatRus"/>
                <w:sz w:val="22"/>
                <w:szCs w:val="22"/>
                <w:lang w:val="en-US"/>
              </w:rPr>
              <m:t>2</m:t>
            </m:r>
          </m:sup>
        </m:sSup>
        <m:r>
          <m:rPr>
            <m:sty m:val="p"/>
          </m:rPr>
          <w:rPr>
            <w:rFonts w:ascii="Cambria Math" w:hAnsi="Times LatRus"/>
            <w:sz w:val="22"/>
            <w:szCs w:val="22"/>
            <w:lang w:val="en-US"/>
          </w:rPr>
          <m:t>=</m:t>
        </m:r>
        <m:r>
          <w:rPr>
            <w:rFonts w:ascii="Cambria Math" w:hAnsi="Cambria Math"/>
            <w:sz w:val="22"/>
            <w:szCs w:val="22"/>
            <w:lang w:val="en-US"/>
          </w:rPr>
          <m:t>iK</m:t>
        </m:r>
      </m:oMath>
      <w:r w:rsidRPr="00566E03">
        <w:rPr>
          <w:rFonts w:ascii="Times LatRus" w:hAnsi="Times LatRus"/>
          <w:sz w:val="22"/>
          <w:szCs w:val="22"/>
          <w:lang w:val="en-US"/>
        </w:rPr>
        <w:t xml:space="preserve"> ÿâëÿåòñÿ îäíîêðàòíûì êîðíåì õàðàêòåðè÷åñêîãî óðàâíåíèÿ      </w:t>
      </w:r>
      <m:oMath>
        <m:sSup>
          <m:sSupPr>
            <m:ctrlPr>
              <w:rPr>
                <w:rFonts w:ascii="Cambria Math" w:hAnsi="Times LatRus"/>
                <w:sz w:val="22"/>
                <w:szCs w:val="22"/>
                <w:lang w:val="en-US"/>
              </w:rPr>
            </m:ctrlPr>
          </m:sSupPr>
          <m:e>
            <m:r>
              <m:rPr>
                <m:sty m:val="p"/>
              </m:rPr>
              <w:rPr>
                <w:rFonts w:ascii="Times LatRus" w:hAnsi="Cambria Math"/>
                <w:sz w:val="22"/>
                <w:szCs w:val="22"/>
                <w:lang w:val="en-US"/>
              </w:rPr>
              <m:t>ϰ</m:t>
            </m:r>
          </m:e>
          <m:sup>
            <m:r>
              <m:rPr>
                <m:sty m:val="p"/>
              </m:rPr>
              <w:rPr>
                <w:rFonts w:ascii="Cambria Math" w:hAnsi="Times LatRus"/>
                <w:sz w:val="22"/>
                <w:szCs w:val="22"/>
                <w:lang w:val="en-US"/>
              </w:rPr>
              <m:t>2</m:t>
            </m:r>
          </m:sup>
        </m:sSup>
        <m:r>
          <w:rPr>
            <w:rFonts w:ascii="Cambria Math" w:hAnsi="Times LatRus"/>
            <w:sz w:val="22"/>
            <w:szCs w:val="22"/>
            <w:lang w:val="en-US"/>
          </w:rPr>
          <m:t>+</m:t>
        </m:r>
        <m:f>
          <m:fPr>
            <m:ctrlPr>
              <w:rPr>
                <w:rFonts w:ascii="Cambria Math" w:hAnsi="Times LatRus" w:cs="Arial"/>
                <w:i/>
                <w:sz w:val="22"/>
                <w:szCs w:val="22"/>
                <w:lang w:val="en-US"/>
              </w:rPr>
            </m:ctrlPr>
          </m:fPr>
          <m:num>
            <m:r>
              <w:rPr>
                <w:rFonts w:ascii="Cambria Math" w:hAnsi="Times LatRus" w:cs="Arial"/>
                <w:sz w:val="22"/>
                <w:szCs w:val="22"/>
                <w:lang w:val="en-US"/>
              </w:rPr>
              <m:t>2</m:t>
            </m:r>
            <m:sSup>
              <m:sSupPr>
                <m:ctrlPr>
                  <w:rPr>
                    <w:rFonts w:ascii="Cambria Math" w:hAnsi="Times LatRus" w:cs="Arial"/>
                    <w:i/>
                    <w:sz w:val="22"/>
                    <w:szCs w:val="22"/>
                    <w:lang w:val="en-US"/>
                  </w:rPr>
                </m:ctrlPr>
              </m:sSupPr>
              <m:e>
                <m:r>
                  <w:rPr>
                    <w:rFonts w:ascii="Cambria Math" w:hAnsi="Cambria Math" w:cs="Arial"/>
                    <w:sz w:val="22"/>
                    <w:szCs w:val="22"/>
                    <w:lang w:val="en-US"/>
                  </w:rPr>
                  <m:t>M</m:t>
                </m:r>
              </m:e>
              <m:sup>
                <m:r>
                  <w:rPr>
                    <w:rFonts w:ascii="Times LatRus" w:hAnsi="Cambria Math" w:cs="Arial"/>
                    <w:sz w:val="22"/>
                    <w:szCs w:val="22"/>
                    <w:lang w:val="en-US"/>
                  </w:rPr>
                  <m:t>*</m:t>
                </m:r>
              </m:sup>
            </m:sSup>
          </m:num>
          <m:den>
            <m:sSup>
              <m:sSupPr>
                <m:ctrlPr>
                  <w:rPr>
                    <w:rFonts w:ascii="Cambria Math" w:hAnsi="Times LatRus" w:cs="Arial"/>
                    <w:i/>
                    <w:sz w:val="22"/>
                    <w:szCs w:val="22"/>
                    <w:lang w:val="en-US"/>
                  </w:rPr>
                </m:ctrlPr>
              </m:sSupPr>
              <m:e>
                <m:r>
                  <w:rPr>
                    <w:rFonts w:ascii="Times LatRus" w:hAnsi="Cambria Math" w:cs="Arial"/>
                    <w:sz w:val="22"/>
                    <w:szCs w:val="22"/>
                    <w:lang w:val="en-US"/>
                  </w:rPr>
                  <m:t>ℏ</m:t>
                </m:r>
              </m:e>
              <m:sup>
                <m:r>
                  <w:rPr>
                    <w:rFonts w:ascii="Cambria Math" w:hAnsi="Times LatRus" w:cs="Arial"/>
                    <w:sz w:val="22"/>
                    <w:szCs w:val="22"/>
                    <w:lang w:val="en-US"/>
                  </w:rPr>
                  <m:t>2</m:t>
                </m:r>
              </m:sup>
            </m:sSup>
          </m:den>
        </m:f>
        <m:d>
          <m:dPr>
            <m:ctrlPr>
              <w:rPr>
                <w:rFonts w:ascii="Cambria Math" w:hAnsi="Times LatRus" w:cs="Arial"/>
                <w:i/>
                <w:sz w:val="22"/>
                <w:szCs w:val="22"/>
                <w:lang w:val="en-US"/>
              </w:rPr>
            </m:ctrlPr>
          </m:dPr>
          <m:e>
            <m:r>
              <w:rPr>
                <w:rFonts w:ascii="Times LatRus" w:hAnsi="Cambria Math" w:cs="Arial"/>
                <w:sz w:val="22"/>
                <w:szCs w:val="22"/>
                <w:lang w:val="en-US"/>
              </w:rPr>
              <m:t>ℏ</m:t>
            </m:r>
            <m:r>
              <w:rPr>
                <w:rFonts w:ascii="Cambria Math" w:hAnsi="Cambria Math" w:cs="Arial"/>
                <w:sz w:val="22"/>
                <w:szCs w:val="22"/>
                <w:lang w:val="en-US"/>
              </w:rPr>
              <m:t>ω</m:t>
            </m:r>
            <m:r>
              <w:rPr>
                <w:rFonts w:ascii="Times LatRus" w:hAnsi="Cambria Math" w:cs="Arial"/>
                <w:sz w:val="22"/>
                <w:szCs w:val="22"/>
                <w:lang w:val="en-US"/>
              </w:rPr>
              <m:t>-</m:t>
            </m:r>
            <m:sSub>
              <m:sSubPr>
                <m:ctrlPr>
                  <w:rPr>
                    <w:rFonts w:ascii="Cambria Math" w:hAnsi="Times LatRus" w:cs="Arial"/>
                    <w:i/>
                    <w:sz w:val="22"/>
                    <w:szCs w:val="22"/>
                    <w:lang w:val="en-US"/>
                  </w:rPr>
                </m:ctrlPr>
              </m:sSubPr>
              <m:e>
                <m:r>
                  <w:rPr>
                    <w:rFonts w:ascii="Cambria Math" w:hAnsi="Cambria Math" w:cs="Arial"/>
                    <w:sz w:val="22"/>
                    <w:szCs w:val="22"/>
                    <w:lang w:val="en-US"/>
                  </w:rPr>
                  <m:t>E</m:t>
                </m:r>
              </m:e>
              <m:sub>
                <m:r>
                  <w:rPr>
                    <w:rFonts w:ascii="Cambria Math" w:hAnsi="Cambria Math" w:cs="Arial"/>
                    <w:sz w:val="22"/>
                    <w:szCs w:val="22"/>
                    <w:lang w:val="en-US"/>
                  </w:rPr>
                  <m:t>g</m:t>
                </m:r>
              </m:sub>
            </m:sSub>
            <m:r>
              <w:rPr>
                <w:rFonts w:ascii="Times LatRus" w:hAnsi="Cambria Math" w:cs="Arial"/>
                <w:sz w:val="22"/>
                <w:szCs w:val="22"/>
                <w:lang w:val="en-US"/>
              </w:rPr>
              <m:t>-</m:t>
            </m:r>
            <m:sSub>
              <m:sSubPr>
                <m:ctrlPr>
                  <w:rPr>
                    <w:rFonts w:ascii="Cambria Math" w:hAnsi="Times LatRus" w:cs="Arial"/>
                    <w:i/>
                    <w:sz w:val="22"/>
                    <w:szCs w:val="22"/>
                    <w:lang w:val="en-US"/>
                  </w:rPr>
                </m:ctrlPr>
              </m:sSubPr>
              <m:e>
                <m:r>
                  <m:rPr>
                    <m:scr m:val="script"/>
                  </m:rPr>
                  <w:rPr>
                    <w:rFonts w:ascii="Times LatRus" w:hAnsi="Cambria Math" w:cs="Arial"/>
                    <w:sz w:val="22"/>
                    <w:szCs w:val="22"/>
                    <w:lang w:val="en-US"/>
                  </w:rPr>
                  <m:t>E</m:t>
                </m:r>
              </m:e>
              <m:sub>
                <m:r>
                  <w:rPr>
                    <w:rFonts w:ascii="Cambria Math" w:hAnsi="Times LatRus" w:cs="Arial"/>
                    <w:sz w:val="22"/>
                    <w:szCs w:val="22"/>
                    <w:lang w:val="en-US"/>
                  </w:rPr>
                  <m:t>0</m:t>
                </m:r>
              </m:sub>
            </m:sSub>
          </m:e>
        </m:d>
        <m:r>
          <w:rPr>
            <w:rFonts w:ascii="Cambria Math" w:hAnsi="Times LatRus" w:cs="Arial"/>
            <w:sz w:val="22"/>
            <w:szCs w:val="22"/>
            <w:lang w:val="en-US"/>
          </w:rPr>
          <m:t>=0,</m:t>
        </m:r>
      </m:oMath>
      <w:r w:rsidRPr="00566E03">
        <w:rPr>
          <w:rFonts w:ascii="Times LatRus" w:hAnsi="Times LatRus"/>
          <w:sz w:val="22"/>
          <w:szCs w:val="22"/>
          <w:lang w:val="en-US"/>
        </w:rPr>
        <w:t xml:space="preserve">   ò. å.</w:t>
      </w:r>
    </w:p>
    <w:p w:rsidR="00420D1E" w:rsidRDefault="00420D1E" w:rsidP="00FE5BC9">
      <w:pPr>
        <w:rPr>
          <w:rFonts w:ascii="Times LatRus" w:hAnsi="Times LatRus"/>
          <w:sz w:val="22"/>
          <w:szCs w:val="22"/>
          <w:lang w:val="en-US"/>
        </w:rPr>
      </w:pPr>
      <w:r w:rsidRPr="00566E03">
        <w:rPr>
          <w:rFonts w:ascii="Times LatRus" w:hAnsi="Times LatRus"/>
          <w:sz w:val="22"/>
          <w:szCs w:val="22"/>
          <w:lang w:val="en-US"/>
        </w:rPr>
        <w:t xml:space="preserve">                            </w:t>
      </w:r>
      <w:r w:rsidR="00FE5BC9" w:rsidRPr="00566E03">
        <w:rPr>
          <w:rFonts w:ascii="Times LatRus" w:hAnsi="Times LatRus"/>
          <w:sz w:val="22"/>
          <w:szCs w:val="22"/>
          <w:lang w:val="en-US"/>
        </w:rPr>
        <w:t xml:space="preserve">                  </w:t>
      </w:r>
      <w:r w:rsidRPr="00566E03">
        <w:rPr>
          <w:rFonts w:ascii="Times LatRus" w:hAnsi="Times LatRus"/>
          <w:sz w:val="22"/>
          <w:szCs w:val="22"/>
          <w:lang w:val="en-US"/>
        </w:rPr>
        <w:t xml:space="preserve"> </w:t>
      </w:r>
      <m:oMath>
        <m:sSup>
          <m:sSupPr>
            <m:ctrlPr>
              <w:rPr>
                <w:rFonts w:ascii="Cambria Math" w:hAnsi="Times LatRus" w:cs="Arial"/>
                <w:i/>
                <w:sz w:val="22"/>
                <w:szCs w:val="22"/>
                <w:lang w:val="en-US"/>
              </w:rPr>
            </m:ctrlPr>
          </m:sSupPr>
          <m:e>
            <m:r>
              <w:rPr>
                <w:rFonts w:ascii="Cambria Math" w:hAnsi="Times LatRus" w:cs="Arial"/>
                <w:sz w:val="22"/>
                <w:szCs w:val="22"/>
                <w:lang w:val="en-US"/>
              </w:rPr>
              <m:t xml:space="preserve">                    </m:t>
            </m:r>
            <m:r>
              <w:rPr>
                <w:rFonts w:ascii="Cambria Math" w:hAnsi="Cambria Math" w:cs="Arial"/>
                <w:sz w:val="22"/>
                <w:szCs w:val="22"/>
                <w:lang w:val="en-US"/>
              </w:rPr>
              <m:t>K</m:t>
            </m:r>
          </m:e>
          <m:sup>
            <m:r>
              <w:rPr>
                <w:rFonts w:ascii="Cambria Math" w:hAnsi="Times LatRus" w:cs="Arial"/>
                <w:sz w:val="22"/>
                <w:szCs w:val="22"/>
                <w:lang w:val="en-US"/>
              </w:rPr>
              <m:t>2</m:t>
            </m:r>
          </m:sup>
        </m:sSup>
        <m:r>
          <w:rPr>
            <w:rFonts w:ascii="Cambria Math" w:hAnsi="Times LatRus" w:cs="Arial"/>
            <w:sz w:val="22"/>
            <w:szCs w:val="22"/>
            <w:lang w:val="en-US"/>
          </w:rPr>
          <m:t>=</m:t>
        </m:r>
        <m:f>
          <m:fPr>
            <m:ctrlPr>
              <w:rPr>
                <w:rFonts w:ascii="Cambria Math" w:hAnsi="Times LatRus" w:cs="Arial"/>
                <w:i/>
                <w:sz w:val="22"/>
                <w:szCs w:val="22"/>
                <w:lang w:val="en-US"/>
              </w:rPr>
            </m:ctrlPr>
          </m:fPr>
          <m:num>
            <m:r>
              <w:rPr>
                <w:rFonts w:ascii="Cambria Math" w:hAnsi="Times LatRus" w:cs="Arial"/>
                <w:sz w:val="22"/>
                <w:szCs w:val="22"/>
                <w:lang w:val="en-US"/>
              </w:rPr>
              <m:t>2</m:t>
            </m:r>
            <m:sSup>
              <m:sSupPr>
                <m:ctrlPr>
                  <w:rPr>
                    <w:rFonts w:ascii="Cambria Math" w:hAnsi="Times LatRus" w:cs="Arial"/>
                    <w:i/>
                    <w:sz w:val="22"/>
                    <w:szCs w:val="22"/>
                    <w:lang w:val="en-US"/>
                  </w:rPr>
                </m:ctrlPr>
              </m:sSupPr>
              <m:e>
                <m:r>
                  <w:rPr>
                    <w:rFonts w:ascii="Cambria Math" w:hAnsi="Cambria Math" w:cs="Arial"/>
                    <w:sz w:val="22"/>
                    <w:szCs w:val="22"/>
                    <w:lang w:val="en-US"/>
                  </w:rPr>
                  <m:t>M</m:t>
                </m:r>
              </m:e>
              <m:sup>
                <m:r>
                  <w:rPr>
                    <w:rFonts w:ascii="Times LatRus" w:hAnsi="Cambria Math" w:cs="Arial"/>
                    <w:sz w:val="22"/>
                    <w:szCs w:val="22"/>
                    <w:lang w:val="en-US"/>
                  </w:rPr>
                  <m:t>*</m:t>
                </m:r>
              </m:sup>
            </m:sSup>
          </m:num>
          <m:den>
            <m:sSup>
              <m:sSupPr>
                <m:ctrlPr>
                  <w:rPr>
                    <w:rFonts w:ascii="Cambria Math" w:hAnsi="Times LatRus" w:cs="Arial"/>
                    <w:i/>
                    <w:sz w:val="22"/>
                    <w:szCs w:val="22"/>
                    <w:lang w:val="en-US"/>
                  </w:rPr>
                </m:ctrlPr>
              </m:sSupPr>
              <m:e>
                <m:r>
                  <w:rPr>
                    <w:rFonts w:ascii="Times LatRus" w:hAnsi="Cambria Math" w:cs="Arial"/>
                    <w:sz w:val="22"/>
                    <w:szCs w:val="22"/>
                    <w:lang w:val="en-US"/>
                  </w:rPr>
                  <m:t>ℏ</m:t>
                </m:r>
              </m:e>
              <m:sup>
                <m:r>
                  <w:rPr>
                    <w:rFonts w:ascii="Cambria Math" w:hAnsi="Times LatRus" w:cs="Arial"/>
                    <w:sz w:val="22"/>
                    <w:szCs w:val="22"/>
                    <w:lang w:val="en-US"/>
                  </w:rPr>
                  <m:t>2</m:t>
                </m:r>
              </m:sup>
            </m:sSup>
          </m:den>
        </m:f>
        <m:d>
          <m:dPr>
            <m:ctrlPr>
              <w:rPr>
                <w:rFonts w:ascii="Cambria Math" w:hAnsi="Times LatRus" w:cs="Arial"/>
                <w:i/>
                <w:sz w:val="22"/>
                <w:szCs w:val="22"/>
                <w:lang w:val="en-US"/>
              </w:rPr>
            </m:ctrlPr>
          </m:dPr>
          <m:e>
            <m:r>
              <w:rPr>
                <w:rFonts w:ascii="Times LatRus" w:hAnsi="Cambria Math" w:cs="Arial"/>
                <w:sz w:val="22"/>
                <w:szCs w:val="22"/>
                <w:lang w:val="en-US"/>
              </w:rPr>
              <m:t>ℏ</m:t>
            </m:r>
            <m:r>
              <w:rPr>
                <w:rFonts w:ascii="Cambria Math" w:hAnsi="Cambria Math" w:cs="Arial"/>
                <w:sz w:val="22"/>
                <w:szCs w:val="22"/>
                <w:lang w:val="en-US"/>
              </w:rPr>
              <m:t>ω</m:t>
            </m:r>
            <m:r>
              <w:rPr>
                <w:rFonts w:ascii="Times LatRus" w:hAnsi="Cambria Math" w:cs="Arial"/>
                <w:sz w:val="22"/>
                <w:szCs w:val="22"/>
                <w:lang w:val="en-US"/>
              </w:rPr>
              <m:t>-</m:t>
            </m:r>
            <m:sSub>
              <m:sSubPr>
                <m:ctrlPr>
                  <w:rPr>
                    <w:rFonts w:ascii="Cambria Math" w:hAnsi="Times LatRus" w:cs="Arial"/>
                    <w:i/>
                    <w:sz w:val="22"/>
                    <w:szCs w:val="22"/>
                    <w:lang w:val="en-US"/>
                  </w:rPr>
                </m:ctrlPr>
              </m:sSubPr>
              <m:e>
                <m:r>
                  <w:rPr>
                    <w:rFonts w:ascii="Cambria Math" w:hAnsi="Cambria Math" w:cs="Arial"/>
                    <w:sz w:val="22"/>
                    <w:szCs w:val="22"/>
                    <w:lang w:val="en-US"/>
                  </w:rPr>
                  <m:t>E</m:t>
                </m:r>
              </m:e>
              <m:sub>
                <m:r>
                  <w:rPr>
                    <w:rFonts w:ascii="Cambria Math" w:hAnsi="Cambria Math" w:cs="Arial"/>
                    <w:sz w:val="22"/>
                    <w:szCs w:val="22"/>
                    <w:lang w:val="en-US"/>
                  </w:rPr>
                  <m:t>g</m:t>
                </m:r>
              </m:sub>
            </m:sSub>
            <m:r>
              <w:rPr>
                <w:rFonts w:ascii="Times LatRus" w:hAnsi="Cambria Math" w:cs="Arial"/>
                <w:sz w:val="22"/>
                <w:szCs w:val="22"/>
                <w:lang w:val="en-US"/>
              </w:rPr>
              <m:t>-</m:t>
            </m:r>
            <m:sSub>
              <m:sSubPr>
                <m:ctrlPr>
                  <w:rPr>
                    <w:rFonts w:ascii="Cambria Math" w:hAnsi="Times LatRus" w:cs="Arial"/>
                    <w:i/>
                    <w:sz w:val="22"/>
                    <w:szCs w:val="22"/>
                    <w:lang w:val="en-US"/>
                  </w:rPr>
                </m:ctrlPr>
              </m:sSubPr>
              <m:e>
                <m:r>
                  <m:rPr>
                    <m:scr m:val="script"/>
                  </m:rPr>
                  <w:rPr>
                    <w:rFonts w:ascii="Times LatRus" w:hAnsi="Cambria Math" w:cs="Arial"/>
                    <w:sz w:val="22"/>
                    <w:szCs w:val="22"/>
                    <w:lang w:val="en-US"/>
                  </w:rPr>
                  <m:t>E</m:t>
                </m:r>
              </m:e>
              <m:sub>
                <m:r>
                  <w:rPr>
                    <w:rFonts w:ascii="Cambria Math" w:hAnsi="Times LatRus" w:cs="Arial"/>
                    <w:sz w:val="22"/>
                    <w:szCs w:val="22"/>
                    <w:lang w:val="en-US"/>
                  </w:rPr>
                  <m:t>0</m:t>
                </m:r>
              </m:sub>
            </m:sSub>
          </m:e>
        </m:d>
      </m:oMath>
      <w:r w:rsidRPr="00566E03">
        <w:rPr>
          <w:rFonts w:ascii="Times LatRus" w:hAnsi="Times LatRus"/>
          <w:sz w:val="22"/>
          <w:szCs w:val="22"/>
          <w:lang w:val="en-US"/>
        </w:rPr>
        <w:tab/>
      </w:r>
      <w:r w:rsidRPr="00566E03">
        <w:rPr>
          <w:rFonts w:ascii="Times LatRus" w:hAnsi="Times LatRus"/>
          <w:sz w:val="22"/>
          <w:szCs w:val="22"/>
          <w:lang w:val="en-US"/>
        </w:rPr>
        <w:tab/>
      </w:r>
      <w:r w:rsidRPr="00566E03">
        <w:rPr>
          <w:rFonts w:ascii="Times LatRus" w:hAnsi="Times LatRus"/>
          <w:sz w:val="22"/>
          <w:szCs w:val="22"/>
          <w:lang w:val="en-US"/>
        </w:rPr>
        <w:tab/>
      </w:r>
      <w:r w:rsidR="00FE5BC9" w:rsidRPr="00566E03">
        <w:rPr>
          <w:rFonts w:ascii="Times LatRus" w:hAnsi="Times LatRus"/>
          <w:sz w:val="22"/>
          <w:szCs w:val="22"/>
          <w:lang w:val="en-US"/>
        </w:rPr>
        <w:t xml:space="preserve">     </w:t>
      </w:r>
      <w:r w:rsidRPr="00566E03">
        <w:rPr>
          <w:rFonts w:ascii="Times LatRus" w:hAnsi="Times LatRus"/>
          <w:sz w:val="22"/>
          <w:szCs w:val="22"/>
          <w:lang w:val="en-US"/>
        </w:rPr>
        <w:t xml:space="preserve">  </w:t>
      </w:r>
      <w:r w:rsidR="00FE5BC9" w:rsidRPr="00566E03">
        <w:rPr>
          <w:rFonts w:ascii="Times LatRus" w:hAnsi="Times LatRus"/>
          <w:sz w:val="22"/>
          <w:szCs w:val="22"/>
          <w:lang w:val="en-US"/>
        </w:rPr>
        <w:t xml:space="preserve">          </w:t>
      </w:r>
      <w:r w:rsidRPr="00566E03">
        <w:rPr>
          <w:rFonts w:ascii="Times LatRus" w:hAnsi="Times LatRus"/>
          <w:sz w:val="22"/>
          <w:szCs w:val="22"/>
          <w:lang w:val="en-US"/>
        </w:rPr>
        <w:t>(38)</w:t>
      </w:r>
    </w:p>
    <w:p w:rsidR="00BE00F9" w:rsidRPr="00566E03" w:rsidRDefault="00BE00F9" w:rsidP="00FE5BC9">
      <w:pPr>
        <w:rPr>
          <w:rFonts w:ascii="Times LatRus" w:hAnsi="Times LatRus"/>
          <w:sz w:val="22"/>
          <w:szCs w:val="22"/>
          <w:lang w:val="en-US"/>
        </w:rPr>
      </w:pPr>
    </w:p>
    <w:p w:rsidR="00420D1E" w:rsidRDefault="00420D1E" w:rsidP="00FE5BC9">
      <w:pPr>
        <w:ind w:left="7788" w:hanging="7221"/>
        <w:jc w:val="both"/>
        <w:rPr>
          <w:rFonts w:ascii="Times LatRus" w:hAnsi="Times LatRus"/>
          <w:sz w:val="22"/>
          <w:szCs w:val="22"/>
          <w:lang w:val="en-US"/>
        </w:rPr>
      </w:pPr>
      <w:r w:rsidRPr="00566E03">
        <w:rPr>
          <w:rFonts w:ascii="Times LatRus" w:hAnsi="Times LatRus"/>
          <w:sz w:val="22"/>
          <w:szCs w:val="22"/>
          <w:lang w:val="en-US"/>
        </w:rPr>
        <w:t>Ïîäñòàâëÿÿ ðåøåíèå (37) â óðàâíåíèå (36), íàõîäèì</w:t>
      </w:r>
    </w:p>
    <w:p w:rsidR="00BE00F9" w:rsidRPr="00566E03" w:rsidRDefault="00BE00F9" w:rsidP="00FE5BC9">
      <w:pPr>
        <w:ind w:left="7788" w:hanging="7221"/>
        <w:jc w:val="both"/>
        <w:rPr>
          <w:rFonts w:ascii="Times LatRus" w:hAnsi="Times LatRus"/>
          <w:sz w:val="22"/>
          <w:szCs w:val="22"/>
          <w:lang w:val="en-US"/>
        </w:rPr>
      </w:pPr>
    </w:p>
    <w:p w:rsidR="00FE5BC9" w:rsidRPr="00566E03" w:rsidRDefault="00420D1E" w:rsidP="00420D1E">
      <w:pPr>
        <w:jc w:val="both"/>
        <w:rPr>
          <w:rFonts w:ascii="Times LatRus" w:hAnsi="Times LatRus"/>
          <w:sz w:val="22"/>
          <w:szCs w:val="22"/>
          <w:lang w:val="en-US"/>
        </w:rPr>
      </w:pPr>
      <m:oMathPara>
        <m:oMath>
          <m:r>
            <w:rPr>
              <w:rFonts w:ascii="Cambria Math" w:hAnsi="Times LatRus"/>
              <w:sz w:val="22"/>
              <w:szCs w:val="22"/>
              <w:lang w:val="en-US"/>
            </w:rPr>
            <m:t>2</m:t>
          </m:r>
          <m:r>
            <w:rPr>
              <w:rFonts w:ascii="Cambria Math" w:hAnsi="Cambria Math"/>
              <w:sz w:val="22"/>
              <w:szCs w:val="22"/>
              <w:lang w:val="en-US"/>
            </w:rPr>
            <m:t>A</m:t>
          </m:r>
          <m:r>
            <w:rPr>
              <w:rFonts w:ascii="Cambria Math" w:hAnsi="Times LatRus"/>
              <w:sz w:val="22"/>
              <w:szCs w:val="22"/>
              <w:lang w:val="en-US"/>
            </w:rPr>
            <m:t>+4</m:t>
          </m:r>
          <m:r>
            <w:rPr>
              <w:rFonts w:ascii="Cambria Math" w:hAnsi="Cambria Math"/>
              <w:sz w:val="22"/>
              <w:szCs w:val="22"/>
              <w:lang w:val="en-US"/>
            </w:rPr>
            <m:t>iKAR</m:t>
          </m:r>
          <m:r>
            <w:rPr>
              <w:rFonts w:ascii="Times LatRus" w:hAnsi="Cambria Math"/>
              <w:sz w:val="22"/>
              <w:szCs w:val="22"/>
              <w:lang w:val="en-US"/>
            </w:rPr>
            <m:t>-</m:t>
          </m:r>
          <m:sSup>
            <m:sSupPr>
              <m:ctrlPr>
                <w:rPr>
                  <w:rFonts w:ascii="Cambria Math" w:hAnsi="Times LatRus"/>
                  <w:i/>
                  <w:sz w:val="22"/>
                  <w:szCs w:val="22"/>
                  <w:lang w:val="en-US"/>
                </w:rPr>
              </m:ctrlPr>
            </m:sSupPr>
            <m:e>
              <m:r>
                <w:rPr>
                  <w:rFonts w:ascii="Cambria Math" w:hAnsi="Cambria Math"/>
                  <w:sz w:val="22"/>
                  <w:szCs w:val="22"/>
                  <w:lang w:val="en-US"/>
                </w:rPr>
                <m:t>K</m:t>
              </m:r>
            </m:e>
            <m:sup>
              <m:r>
                <w:rPr>
                  <w:rFonts w:ascii="Cambria Math" w:hAnsi="Times LatRus"/>
                  <w:sz w:val="22"/>
                  <w:szCs w:val="22"/>
                  <w:lang w:val="en-US"/>
                </w:rPr>
                <m:t>2</m:t>
              </m:r>
            </m:sup>
          </m:sSup>
          <m:r>
            <w:rPr>
              <w:rFonts w:ascii="Cambria Math" w:hAnsi="Cambria Math"/>
              <w:sz w:val="22"/>
              <w:szCs w:val="22"/>
              <w:lang w:val="en-US"/>
            </w:rPr>
            <m:t>A</m:t>
          </m:r>
          <m:sSup>
            <m:sSupPr>
              <m:ctrlPr>
                <w:rPr>
                  <w:rFonts w:ascii="Cambria Math" w:hAnsi="Times LatRus"/>
                  <w:i/>
                  <w:sz w:val="22"/>
                  <w:szCs w:val="22"/>
                  <w:lang w:val="en-US"/>
                </w:rPr>
              </m:ctrlPr>
            </m:sSupPr>
            <m:e>
              <m:r>
                <w:rPr>
                  <w:rFonts w:ascii="Cambria Math" w:hAnsi="Cambria Math"/>
                  <w:sz w:val="22"/>
                  <w:szCs w:val="22"/>
                  <w:lang w:val="en-US"/>
                </w:rPr>
                <m:t>R</m:t>
              </m:r>
            </m:e>
            <m:sup>
              <m:r>
                <w:rPr>
                  <w:rFonts w:ascii="Cambria Math" w:hAnsi="Times LatRus"/>
                  <w:sz w:val="22"/>
                  <w:szCs w:val="22"/>
                  <w:lang w:val="en-US"/>
                </w:rPr>
                <m:t>2</m:t>
              </m:r>
            </m:sup>
          </m:sSup>
          <m:r>
            <w:rPr>
              <w:rFonts w:ascii="Cambria Math" w:hAnsi="Times LatRus"/>
              <w:sz w:val="22"/>
              <w:szCs w:val="22"/>
              <w:lang w:val="en-US"/>
            </w:rPr>
            <m:t>+2</m:t>
          </m:r>
          <m:r>
            <w:rPr>
              <w:rFonts w:ascii="Cambria Math" w:hAnsi="Cambria Math"/>
              <w:sz w:val="22"/>
              <w:szCs w:val="22"/>
              <w:lang w:val="en-US"/>
            </w:rPr>
            <m:t>iKB</m:t>
          </m:r>
          <m:r>
            <w:rPr>
              <w:rFonts w:ascii="Times LatRus" w:hAnsi="Cambria Math"/>
              <w:sz w:val="22"/>
              <w:szCs w:val="22"/>
              <w:lang w:val="en-US"/>
            </w:rPr>
            <m:t>-</m:t>
          </m:r>
          <m:sSup>
            <m:sSupPr>
              <m:ctrlPr>
                <w:rPr>
                  <w:rFonts w:ascii="Cambria Math" w:hAnsi="Times LatRus"/>
                  <w:i/>
                  <w:sz w:val="22"/>
                  <w:szCs w:val="22"/>
                  <w:lang w:val="en-US"/>
                </w:rPr>
              </m:ctrlPr>
            </m:sSupPr>
            <m:e>
              <m:r>
                <w:rPr>
                  <w:rFonts w:ascii="Cambria Math" w:hAnsi="Cambria Math"/>
                  <w:sz w:val="22"/>
                  <w:szCs w:val="22"/>
                  <w:lang w:val="en-US"/>
                </w:rPr>
                <m:t>K</m:t>
              </m:r>
            </m:e>
            <m:sup>
              <m:r>
                <w:rPr>
                  <w:rFonts w:ascii="Cambria Math" w:hAnsi="Times LatRus"/>
                  <w:sz w:val="22"/>
                  <w:szCs w:val="22"/>
                  <w:lang w:val="en-US"/>
                </w:rPr>
                <m:t>2</m:t>
              </m:r>
            </m:sup>
          </m:sSup>
          <m:r>
            <w:rPr>
              <w:rFonts w:ascii="Cambria Math" w:hAnsi="Cambria Math"/>
              <w:sz w:val="22"/>
              <w:szCs w:val="22"/>
              <w:lang w:val="en-US"/>
            </w:rPr>
            <m:t>BR</m:t>
          </m:r>
          <m:r>
            <w:rPr>
              <w:rFonts w:ascii="Cambria Math" w:hAnsi="Times LatRus"/>
              <w:sz w:val="22"/>
              <w:szCs w:val="22"/>
              <w:lang w:val="en-US"/>
            </w:rPr>
            <m:t>+</m:t>
          </m:r>
          <m:f>
            <m:fPr>
              <m:ctrlPr>
                <w:rPr>
                  <w:rFonts w:ascii="Cambria Math" w:hAnsi="Times LatRus"/>
                  <w:i/>
                  <w:sz w:val="22"/>
                  <w:szCs w:val="22"/>
                  <w:lang w:val="en-US"/>
                </w:rPr>
              </m:ctrlPr>
            </m:fPr>
            <m:num>
              <m:r>
                <w:rPr>
                  <w:rFonts w:ascii="Cambria Math" w:hAnsi="Times LatRus"/>
                  <w:sz w:val="22"/>
                  <w:szCs w:val="22"/>
                  <w:lang w:val="en-US"/>
                </w:rPr>
                <m:t>2</m:t>
              </m:r>
              <m:sSup>
                <m:sSupPr>
                  <m:ctrlPr>
                    <w:rPr>
                      <w:rFonts w:ascii="Cambria Math" w:hAnsi="Times LatRus"/>
                      <w:i/>
                      <w:sz w:val="22"/>
                      <w:szCs w:val="22"/>
                      <w:lang w:val="en-US"/>
                    </w:rPr>
                  </m:ctrlPr>
                </m:sSupPr>
                <m:e>
                  <m:r>
                    <w:rPr>
                      <w:rFonts w:ascii="Cambria Math" w:hAnsi="Cambria Math"/>
                      <w:sz w:val="22"/>
                      <w:szCs w:val="22"/>
                      <w:lang w:val="en-US"/>
                    </w:rPr>
                    <m:t>M</m:t>
                  </m:r>
                </m:e>
                <m:sup>
                  <m:r>
                    <w:rPr>
                      <w:rFonts w:ascii="Cambria Math" w:hAnsi="Cambria Math"/>
                      <w:sz w:val="22"/>
                      <w:szCs w:val="22"/>
                      <w:lang w:val="en-US"/>
                    </w:rPr>
                    <m:t>*</m:t>
                  </m:r>
                </m:sup>
              </m:sSup>
            </m:num>
            <m:den>
              <m:sSup>
                <m:sSupPr>
                  <m:ctrlPr>
                    <w:rPr>
                      <w:rFonts w:ascii="Cambria Math" w:hAnsi="Times LatRus"/>
                      <w:i/>
                      <w:sz w:val="22"/>
                      <w:szCs w:val="22"/>
                      <w:lang w:val="en-US"/>
                    </w:rPr>
                  </m:ctrlPr>
                </m:sSupPr>
                <m:e>
                  <m:r>
                    <w:rPr>
                      <w:rFonts w:ascii="Times LatRus" w:hAnsi="Cambria Math"/>
                      <w:sz w:val="22"/>
                      <w:szCs w:val="22"/>
                      <w:lang w:val="en-US"/>
                    </w:rPr>
                    <m:t>ℏ</m:t>
                  </m:r>
                </m:e>
                <m:sup>
                  <m:r>
                    <w:rPr>
                      <w:rFonts w:ascii="Cambria Math" w:hAnsi="Times LatRus"/>
                      <w:sz w:val="22"/>
                      <w:szCs w:val="22"/>
                      <w:lang w:val="en-US"/>
                    </w:rPr>
                    <m:t>2</m:t>
                  </m:r>
                </m:sup>
              </m:sSup>
            </m:den>
          </m:f>
          <m:d>
            <m:dPr>
              <m:ctrlPr>
                <w:rPr>
                  <w:rFonts w:ascii="Cambria Math" w:hAnsi="Times LatRus"/>
                  <w:i/>
                  <w:sz w:val="22"/>
                  <w:szCs w:val="22"/>
                  <w:lang w:val="en-US"/>
                </w:rPr>
              </m:ctrlPr>
            </m:dPr>
            <m:e>
              <m:r>
                <w:rPr>
                  <w:rFonts w:ascii="Times LatRus" w:hAnsi="Cambria Math"/>
                  <w:sz w:val="22"/>
                  <w:szCs w:val="22"/>
                  <w:lang w:val="en-US"/>
                </w:rPr>
                <m:t>ℏ</m:t>
              </m:r>
              <m:r>
                <w:rPr>
                  <w:rFonts w:ascii="Cambria Math" w:hAnsi="Cambria Math"/>
                  <w:sz w:val="22"/>
                  <w:szCs w:val="22"/>
                  <w:lang w:val="en-US"/>
                </w:rPr>
                <m:t>ω</m:t>
              </m:r>
              <m:r>
                <w:rPr>
                  <w:rFonts w:ascii="Times LatRus" w:hAnsi="Cambria Math"/>
                  <w:sz w:val="22"/>
                  <w:szCs w:val="22"/>
                  <w:lang w:val="en-US"/>
                </w:rPr>
                <m:t>-</m:t>
              </m:r>
              <m:sSub>
                <m:sSubPr>
                  <m:ctrlPr>
                    <w:rPr>
                      <w:rFonts w:ascii="Cambria Math" w:hAnsi="Times LatRus"/>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g</m:t>
                  </m:r>
                </m:sub>
              </m:sSub>
              <m:r>
                <w:rPr>
                  <w:rFonts w:ascii="Times LatRus" w:hAnsi="Cambria Math"/>
                  <w:sz w:val="22"/>
                  <w:szCs w:val="22"/>
                  <w:lang w:val="en-US"/>
                </w:rPr>
                <m:t>-</m:t>
              </m:r>
              <m:sSub>
                <m:sSubPr>
                  <m:ctrlPr>
                    <w:rPr>
                      <w:rFonts w:ascii="Cambria Math" w:hAnsi="Times LatRus"/>
                      <w:i/>
                      <w:sz w:val="22"/>
                      <w:szCs w:val="22"/>
                      <w:lang w:val="en-US"/>
                    </w:rPr>
                  </m:ctrlPr>
                </m:sSubPr>
                <m:e>
                  <m:r>
                    <w:rPr>
                      <w:rFonts w:ascii="Times LatRus" w:hAnsi="Cambria Math"/>
                      <w:sz w:val="22"/>
                      <w:szCs w:val="22"/>
                      <w:lang w:val="en-US"/>
                    </w:rPr>
                    <m:t>ℇ</m:t>
                  </m:r>
                </m:e>
                <m:sub>
                  <m:r>
                    <w:rPr>
                      <w:rFonts w:ascii="Cambria Math" w:hAnsi="Times LatRus"/>
                      <w:sz w:val="22"/>
                      <w:szCs w:val="22"/>
                      <w:lang w:val="en-US"/>
                    </w:rPr>
                    <m:t>0</m:t>
                  </m:r>
                </m:sub>
              </m:sSub>
            </m:e>
          </m:d>
          <m:r>
            <w:rPr>
              <w:rFonts w:ascii="Cambria Math" w:hAnsi="Cambria Math"/>
              <w:sz w:val="22"/>
              <w:szCs w:val="22"/>
              <w:lang w:val="en-US"/>
            </w:rPr>
            <m:t>A</m:t>
          </m:r>
          <m:sSup>
            <m:sSupPr>
              <m:ctrlPr>
                <w:rPr>
                  <w:rFonts w:ascii="Cambria Math" w:hAnsi="Times LatRus"/>
                  <w:i/>
                  <w:sz w:val="22"/>
                  <w:szCs w:val="22"/>
                  <w:lang w:val="en-US"/>
                </w:rPr>
              </m:ctrlPr>
            </m:sSupPr>
            <m:e>
              <m:r>
                <w:rPr>
                  <w:rFonts w:ascii="Cambria Math" w:hAnsi="Cambria Math"/>
                  <w:sz w:val="22"/>
                  <w:szCs w:val="22"/>
                  <w:lang w:val="en-US"/>
                </w:rPr>
                <m:t>R</m:t>
              </m:r>
            </m:e>
            <m:sup>
              <m:r>
                <w:rPr>
                  <w:rFonts w:ascii="Cambria Math" w:hAnsi="Times LatRus"/>
                  <w:sz w:val="22"/>
                  <w:szCs w:val="22"/>
                  <w:lang w:val="en-US"/>
                </w:rPr>
                <m:t>2</m:t>
              </m:r>
            </m:sup>
          </m:sSup>
          <m:r>
            <w:rPr>
              <w:rFonts w:ascii="Cambria Math" w:hAnsi="Times LatRus"/>
              <w:sz w:val="22"/>
              <w:szCs w:val="22"/>
              <w:lang w:val="en-US"/>
            </w:rPr>
            <m:t>+</m:t>
          </m:r>
        </m:oMath>
      </m:oMathPara>
    </w:p>
    <w:p w:rsidR="00064460" w:rsidRDefault="00FE5BC9" w:rsidP="00064460">
      <w:pPr>
        <w:jc w:val="both"/>
        <w:rPr>
          <w:rFonts w:ascii="Times LatRus" w:hAnsi="Times LatRus"/>
          <w:sz w:val="22"/>
          <w:szCs w:val="22"/>
          <w:lang w:val="en-US"/>
        </w:rPr>
      </w:pPr>
      <m:oMath>
        <m:r>
          <w:rPr>
            <w:rFonts w:ascii="Cambria Math" w:hAnsi="Times LatRus"/>
            <w:sz w:val="22"/>
            <w:szCs w:val="22"/>
            <w:lang w:val="en-US"/>
          </w:rPr>
          <m:t xml:space="preserve">                                                                 +</m:t>
        </m:r>
        <m:f>
          <m:fPr>
            <m:ctrlPr>
              <w:rPr>
                <w:rFonts w:ascii="Cambria Math" w:hAnsi="Times LatRus"/>
                <w:i/>
                <w:sz w:val="22"/>
                <w:szCs w:val="22"/>
                <w:lang w:val="en-US"/>
              </w:rPr>
            </m:ctrlPr>
          </m:fPr>
          <m:num>
            <m:r>
              <w:rPr>
                <w:rFonts w:ascii="Cambria Math" w:hAnsi="Times LatRus"/>
                <w:sz w:val="22"/>
                <w:szCs w:val="22"/>
                <w:lang w:val="en-US"/>
              </w:rPr>
              <m:t>2</m:t>
            </m:r>
            <m:sSup>
              <m:sSupPr>
                <m:ctrlPr>
                  <w:rPr>
                    <w:rFonts w:ascii="Cambria Math" w:hAnsi="Times LatRus"/>
                    <w:i/>
                    <w:sz w:val="22"/>
                    <w:szCs w:val="22"/>
                    <w:lang w:val="en-US"/>
                  </w:rPr>
                </m:ctrlPr>
              </m:sSupPr>
              <m:e>
                <m:r>
                  <w:rPr>
                    <w:rFonts w:ascii="Cambria Math" w:hAnsi="Cambria Math"/>
                    <w:sz w:val="22"/>
                    <w:szCs w:val="22"/>
                    <w:lang w:val="en-US"/>
                  </w:rPr>
                  <m:t>M</m:t>
                </m:r>
              </m:e>
              <m:sup>
                <m:r>
                  <w:rPr>
                    <w:rFonts w:ascii="Times LatRus" w:hAnsi="Cambria Math"/>
                    <w:sz w:val="22"/>
                    <w:szCs w:val="22"/>
                    <w:lang w:val="en-US"/>
                  </w:rPr>
                  <m:t>*</m:t>
                </m:r>
              </m:sup>
            </m:sSup>
          </m:num>
          <m:den>
            <m:sSup>
              <m:sSupPr>
                <m:ctrlPr>
                  <w:rPr>
                    <w:rFonts w:ascii="Cambria Math" w:hAnsi="Times LatRus"/>
                    <w:i/>
                    <w:sz w:val="22"/>
                    <w:szCs w:val="22"/>
                    <w:lang w:val="en-US"/>
                  </w:rPr>
                </m:ctrlPr>
              </m:sSupPr>
              <m:e>
                <m:r>
                  <w:rPr>
                    <w:rFonts w:ascii="Times LatRus" w:hAnsi="Cambria Math"/>
                    <w:sz w:val="22"/>
                    <w:szCs w:val="22"/>
                    <w:lang w:val="en-US"/>
                  </w:rPr>
                  <m:t>ℏ</m:t>
                </m:r>
              </m:e>
              <m:sup>
                <m:r>
                  <w:rPr>
                    <w:rFonts w:ascii="Cambria Math" w:hAnsi="Times LatRus"/>
                    <w:sz w:val="22"/>
                    <w:szCs w:val="22"/>
                    <w:lang w:val="en-US"/>
                  </w:rPr>
                  <m:t>2</m:t>
                </m:r>
              </m:sup>
            </m:sSup>
          </m:den>
        </m:f>
        <m:d>
          <m:dPr>
            <m:ctrlPr>
              <w:rPr>
                <w:rFonts w:ascii="Cambria Math" w:hAnsi="Times LatRus"/>
                <w:i/>
                <w:sz w:val="22"/>
                <w:szCs w:val="22"/>
                <w:lang w:val="en-US"/>
              </w:rPr>
            </m:ctrlPr>
          </m:dPr>
          <m:e>
            <m:r>
              <w:rPr>
                <w:rFonts w:ascii="Times LatRus" w:hAnsi="Cambria Math"/>
                <w:sz w:val="22"/>
                <w:szCs w:val="22"/>
                <w:lang w:val="en-US"/>
              </w:rPr>
              <m:t>ℏ</m:t>
            </m:r>
            <m:r>
              <w:rPr>
                <w:rFonts w:ascii="Cambria Math" w:hAnsi="Cambria Math"/>
                <w:sz w:val="22"/>
                <w:szCs w:val="22"/>
                <w:lang w:val="en-US"/>
              </w:rPr>
              <m:t>ω</m:t>
            </m:r>
            <m:r>
              <w:rPr>
                <w:rFonts w:ascii="Times LatRus" w:hAnsi="Cambria Math"/>
                <w:sz w:val="22"/>
                <w:szCs w:val="22"/>
                <w:lang w:val="en-US"/>
              </w:rPr>
              <m:t>-</m:t>
            </m:r>
            <m:sSub>
              <m:sSubPr>
                <m:ctrlPr>
                  <w:rPr>
                    <w:rFonts w:ascii="Cambria Math" w:hAnsi="Times LatRus"/>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g</m:t>
                </m:r>
              </m:sub>
            </m:sSub>
            <m:r>
              <w:rPr>
                <w:rFonts w:ascii="Times LatRus" w:hAnsi="Cambria Math"/>
                <w:sz w:val="22"/>
                <w:szCs w:val="22"/>
                <w:lang w:val="en-US"/>
              </w:rPr>
              <m:t>-</m:t>
            </m:r>
            <m:sSub>
              <m:sSubPr>
                <m:ctrlPr>
                  <w:rPr>
                    <w:rFonts w:ascii="Cambria Math" w:hAnsi="Times LatRus"/>
                    <w:i/>
                    <w:sz w:val="22"/>
                    <w:szCs w:val="22"/>
                    <w:lang w:val="en-US"/>
                  </w:rPr>
                </m:ctrlPr>
              </m:sSubPr>
              <m:e>
                <m:r>
                  <w:rPr>
                    <w:rFonts w:ascii="Times LatRus" w:hAnsi="Cambria Math"/>
                    <w:sz w:val="22"/>
                    <w:szCs w:val="22"/>
                    <w:lang w:val="en-US"/>
                  </w:rPr>
                  <m:t>ℇ</m:t>
                </m:r>
              </m:e>
              <m:sub>
                <m:r>
                  <w:rPr>
                    <w:rFonts w:ascii="Cambria Math" w:hAnsi="Times LatRus"/>
                    <w:sz w:val="22"/>
                    <w:szCs w:val="22"/>
                    <w:lang w:val="en-US"/>
                  </w:rPr>
                  <m:t>0</m:t>
                </m:r>
              </m:sub>
            </m:sSub>
          </m:e>
        </m:d>
        <m:r>
          <w:rPr>
            <w:rFonts w:ascii="Cambria Math" w:hAnsi="Cambria Math"/>
            <w:sz w:val="22"/>
            <w:szCs w:val="22"/>
            <w:lang w:val="en-US"/>
          </w:rPr>
          <m:t>BR</m:t>
        </m:r>
        <m:r>
          <w:rPr>
            <w:rFonts w:ascii="Cambria Math" w:hAnsi="Times LatRus"/>
            <w:sz w:val="22"/>
            <w:szCs w:val="22"/>
            <w:lang w:val="en-US"/>
          </w:rPr>
          <m:t>=</m:t>
        </m:r>
        <m:r>
          <w:rPr>
            <w:rFonts w:ascii="Cambria Math" w:hAnsi="Cambria Math"/>
            <w:sz w:val="22"/>
            <w:szCs w:val="22"/>
            <w:lang w:val="en-US"/>
          </w:rPr>
          <m:t>CR</m:t>
        </m:r>
        <m:sSub>
          <m:sSubPr>
            <m:ctrlPr>
              <w:rPr>
                <w:rFonts w:ascii="Cambria Math" w:hAnsi="Times LatRus"/>
                <w:i/>
                <w:sz w:val="22"/>
                <w:szCs w:val="22"/>
                <w:lang w:val="en-US"/>
              </w:rPr>
            </m:ctrlPr>
          </m:sSubPr>
          <m:e>
            <m:r>
              <w:rPr>
                <w:rFonts w:ascii="Cambria Math" w:hAnsi="Cambria Math"/>
                <w:sz w:val="22"/>
                <w:szCs w:val="22"/>
                <w:lang w:val="en-US"/>
              </w:rPr>
              <m:t>E</m:t>
            </m:r>
          </m:e>
          <m:sub>
            <m:r>
              <w:rPr>
                <w:rFonts w:ascii="Cambria Math" w:hAnsi="Times LatRus"/>
                <w:sz w:val="22"/>
                <w:szCs w:val="22"/>
                <w:lang w:val="en-US"/>
              </w:rPr>
              <m:t>0</m:t>
            </m:r>
          </m:sub>
        </m:sSub>
      </m:oMath>
      <w:r w:rsidR="00420D1E" w:rsidRPr="00566E03">
        <w:rPr>
          <w:rFonts w:ascii="Times LatRus" w:hAnsi="Times LatRus"/>
          <w:sz w:val="22"/>
          <w:szCs w:val="22"/>
          <w:lang w:val="en-US"/>
        </w:rPr>
        <w:tab/>
      </w:r>
      <w:r w:rsidR="00420D1E" w:rsidRPr="00566E03">
        <w:rPr>
          <w:rFonts w:ascii="Times LatRus" w:hAnsi="Times LatRus"/>
          <w:sz w:val="22"/>
          <w:szCs w:val="22"/>
          <w:lang w:val="en-US"/>
        </w:rPr>
        <w:tab/>
      </w:r>
      <w:r w:rsidR="00420D1E" w:rsidRPr="00566E03">
        <w:rPr>
          <w:rFonts w:ascii="Times LatRus" w:hAnsi="Times LatRus"/>
          <w:sz w:val="22"/>
          <w:szCs w:val="22"/>
          <w:lang w:val="en-US"/>
        </w:rPr>
        <w:tab/>
      </w:r>
      <w:r w:rsidR="00420D1E" w:rsidRPr="00566E03">
        <w:rPr>
          <w:rFonts w:ascii="Times LatRus" w:hAnsi="Times LatRus"/>
          <w:sz w:val="22"/>
          <w:szCs w:val="22"/>
          <w:lang w:val="en-US"/>
        </w:rPr>
        <w:tab/>
      </w:r>
      <w:r w:rsidRPr="00566E03">
        <w:rPr>
          <w:rFonts w:ascii="Times LatRus" w:hAnsi="Times LatRus"/>
          <w:sz w:val="22"/>
          <w:szCs w:val="22"/>
          <w:lang w:val="en-US"/>
        </w:rPr>
        <w:t xml:space="preserve">    </w:t>
      </w:r>
      <w:r w:rsidR="00420D1E" w:rsidRPr="00566E03">
        <w:rPr>
          <w:rFonts w:ascii="Times LatRus" w:hAnsi="Times LatRus"/>
          <w:sz w:val="22"/>
          <w:szCs w:val="22"/>
          <w:lang w:val="en-US"/>
        </w:rPr>
        <w:t>(39)</w:t>
      </w:r>
    </w:p>
    <w:p w:rsidR="00BE00F9" w:rsidRPr="00566E03" w:rsidRDefault="00BE00F9" w:rsidP="00064460">
      <w:pPr>
        <w:jc w:val="both"/>
        <w:rPr>
          <w:rFonts w:ascii="Times LatRus" w:hAnsi="Times LatRus"/>
          <w:sz w:val="22"/>
          <w:szCs w:val="22"/>
          <w:lang w:val="en-US"/>
        </w:rPr>
      </w:pPr>
    </w:p>
    <w:p w:rsidR="00171C6F" w:rsidRPr="00566E03" w:rsidRDefault="00064460" w:rsidP="00064460">
      <w:pPr>
        <w:jc w:val="both"/>
        <w:rPr>
          <w:rFonts w:ascii="Times LatRus" w:hAnsi="Times LatRus"/>
          <w:sz w:val="22"/>
          <w:szCs w:val="22"/>
          <w:lang w:val="en-US"/>
        </w:rPr>
      </w:pPr>
      <w:r w:rsidRPr="00566E03">
        <w:rPr>
          <w:rFonts w:ascii="Times LatRus" w:hAnsi="Times LatRus"/>
          <w:sz w:val="22"/>
          <w:szCs w:val="22"/>
          <w:lang w:val="en-US"/>
        </w:rPr>
        <w:tab/>
      </w:r>
      <w:r w:rsidRPr="00566E03">
        <w:rPr>
          <w:rFonts w:ascii="Times LatRus" w:hAnsi="Times LatRus"/>
          <w:sz w:val="22"/>
          <w:szCs w:val="22"/>
          <w:lang w:val="en-US"/>
        </w:rPr>
        <w:tab/>
      </w:r>
      <w:r w:rsidRPr="00566E03">
        <w:rPr>
          <w:rFonts w:ascii="Times LatRus" w:hAnsi="Times LatRus"/>
          <w:sz w:val="22"/>
          <w:szCs w:val="22"/>
          <w:lang w:val="en-US"/>
        </w:rPr>
        <w:tab/>
      </w:r>
      <m:oMath>
        <m:r>
          <m:rPr>
            <m:sty m:val="p"/>
          </m:rPr>
          <w:rPr>
            <w:rFonts w:ascii="Arial LatRus" w:hAnsi="Times LatRus"/>
            <w:sz w:val="22"/>
            <w:szCs w:val="22"/>
            <w:lang w:val="en-US"/>
          </w:rPr>
          <m:t>ò</m:t>
        </m:r>
        <m:r>
          <m:rPr>
            <m:sty m:val="p"/>
          </m:rPr>
          <w:rPr>
            <w:rFonts w:ascii="Cambria Math" w:hAnsi="Times LatRus"/>
            <w:sz w:val="22"/>
            <w:szCs w:val="22"/>
            <w:lang w:val="en-US"/>
          </w:rPr>
          <m:t xml:space="preserve">. </m:t>
        </m:r>
        <m:r>
          <m:rPr>
            <m:sty m:val="p"/>
          </m:rPr>
          <w:rPr>
            <w:rFonts w:ascii="Arial LatRus" w:hAnsi="Times LatRus"/>
            <w:sz w:val="22"/>
            <w:szCs w:val="22"/>
            <w:lang w:val="en-US"/>
          </w:rPr>
          <m:t>å</m:t>
        </m:r>
        <m:r>
          <m:rPr>
            <m:sty m:val="p"/>
          </m:rPr>
          <w:rPr>
            <w:rFonts w:ascii="Cambria Math" w:hAnsi="Times LatRus"/>
            <w:sz w:val="22"/>
            <w:szCs w:val="22"/>
            <w:lang w:val="en-US"/>
          </w:rPr>
          <m:t xml:space="preserve">. </m:t>
        </m:r>
        <m:r>
          <w:rPr>
            <w:rFonts w:ascii="Cambria Math" w:hAnsi="Times LatRus"/>
            <w:sz w:val="22"/>
            <w:szCs w:val="22"/>
            <w:lang w:val="en-US"/>
          </w:rPr>
          <m:t>2</m:t>
        </m:r>
        <m:d>
          <m:dPr>
            <m:ctrlPr>
              <w:rPr>
                <w:rFonts w:ascii="Cambria Math" w:hAnsi="Times LatRus"/>
                <w:i/>
                <w:sz w:val="22"/>
                <w:szCs w:val="22"/>
                <w:lang w:val="en-US"/>
              </w:rPr>
            </m:ctrlPr>
          </m:dPr>
          <m:e>
            <m:r>
              <w:rPr>
                <w:rFonts w:ascii="Cambria Math" w:hAnsi="Cambria Math"/>
                <w:sz w:val="22"/>
                <w:szCs w:val="22"/>
                <w:lang w:val="en-US"/>
              </w:rPr>
              <m:t>A</m:t>
            </m:r>
            <m:r>
              <w:rPr>
                <w:rFonts w:ascii="Cambria Math" w:hAnsi="Times LatRus"/>
                <w:sz w:val="22"/>
                <w:szCs w:val="22"/>
                <w:lang w:val="en-US"/>
              </w:rPr>
              <m:t>+</m:t>
            </m:r>
            <m:r>
              <w:rPr>
                <w:rFonts w:ascii="Cambria Math" w:hAnsi="Cambria Math"/>
                <w:sz w:val="22"/>
                <w:szCs w:val="22"/>
                <w:lang w:val="en-US"/>
              </w:rPr>
              <m:t>iKB</m:t>
            </m:r>
          </m:e>
        </m:d>
        <m:r>
          <w:rPr>
            <w:rFonts w:ascii="Cambria Math" w:hAnsi="Times LatRus"/>
            <w:sz w:val="22"/>
            <w:szCs w:val="22"/>
            <w:lang w:val="en-US"/>
          </w:rPr>
          <m:t>+</m:t>
        </m:r>
        <m:d>
          <m:dPr>
            <m:ctrlPr>
              <w:rPr>
                <w:rFonts w:ascii="Cambria Math" w:hAnsi="Times LatRus"/>
                <w:i/>
                <w:sz w:val="22"/>
                <w:szCs w:val="22"/>
                <w:lang w:val="en-US"/>
              </w:rPr>
            </m:ctrlPr>
          </m:dPr>
          <m:e>
            <m:r>
              <w:rPr>
                <w:rFonts w:ascii="Cambria Math" w:hAnsi="Times LatRus"/>
                <w:sz w:val="22"/>
                <w:szCs w:val="22"/>
                <w:lang w:val="en-US"/>
              </w:rPr>
              <m:t>4</m:t>
            </m:r>
            <m:r>
              <w:rPr>
                <w:rFonts w:ascii="Cambria Math" w:hAnsi="Cambria Math"/>
                <w:sz w:val="22"/>
                <w:szCs w:val="22"/>
                <w:lang w:val="en-US"/>
              </w:rPr>
              <m:t>iKA</m:t>
            </m:r>
            <m:r>
              <w:rPr>
                <w:rFonts w:ascii="Times LatRus" w:hAnsi="Arial LatRus"/>
                <w:sz w:val="22"/>
                <w:szCs w:val="22"/>
                <w:lang w:val="en-US"/>
              </w:rPr>
              <m:t>-</m:t>
            </m:r>
            <m:sSup>
              <m:sSupPr>
                <m:ctrlPr>
                  <w:rPr>
                    <w:rFonts w:ascii="Cambria Math" w:hAnsi="Times LatRus"/>
                    <w:i/>
                    <w:sz w:val="22"/>
                    <w:szCs w:val="22"/>
                    <w:lang w:val="en-US"/>
                  </w:rPr>
                </m:ctrlPr>
              </m:sSupPr>
              <m:e>
                <m:r>
                  <w:rPr>
                    <w:rFonts w:ascii="Cambria Math" w:hAnsi="Cambria Math"/>
                    <w:sz w:val="22"/>
                    <w:szCs w:val="22"/>
                    <w:lang w:val="en-US"/>
                  </w:rPr>
                  <m:t>K</m:t>
                </m:r>
              </m:e>
              <m:sup>
                <m:r>
                  <w:rPr>
                    <w:rFonts w:ascii="Cambria Math" w:hAnsi="Times LatRus"/>
                    <w:sz w:val="22"/>
                    <w:szCs w:val="22"/>
                    <w:lang w:val="en-US"/>
                  </w:rPr>
                  <m:t>2</m:t>
                </m:r>
              </m:sup>
            </m:sSup>
            <m:r>
              <w:rPr>
                <w:rFonts w:ascii="Cambria Math" w:hAnsi="Cambria Math"/>
                <w:sz w:val="22"/>
                <w:szCs w:val="22"/>
                <w:lang w:val="en-US"/>
              </w:rPr>
              <m:t>B</m:t>
            </m:r>
            <m:r>
              <w:rPr>
                <w:rFonts w:ascii="Cambria Math" w:hAnsi="Times LatRus"/>
                <w:sz w:val="22"/>
                <w:szCs w:val="22"/>
                <w:lang w:val="en-US"/>
              </w:rPr>
              <m:t>+</m:t>
            </m:r>
            <m:f>
              <m:fPr>
                <m:ctrlPr>
                  <w:rPr>
                    <w:rFonts w:ascii="Cambria Math" w:hAnsi="Times LatRus"/>
                    <w:i/>
                    <w:sz w:val="22"/>
                    <w:szCs w:val="22"/>
                    <w:lang w:val="en-US"/>
                  </w:rPr>
                </m:ctrlPr>
              </m:fPr>
              <m:num>
                <m:r>
                  <w:rPr>
                    <w:rFonts w:ascii="Cambria Math" w:hAnsi="Times LatRus"/>
                    <w:sz w:val="22"/>
                    <w:szCs w:val="22"/>
                    <w:lang w:val="en-US"/>
                  </w:rPr>
                  <m:t>2</m:t>
                </m:r>
                <m:sSup>
                  <m:sSupPr>
                    <m:ctrlPr>
                      <w:rPr>
                        <w:rFonts w:ascii="Cambria Math" w:hAnsi="Times LatRus"/>
                        <w:i/>
                        <w:sz w:val="22"/>
                        <w:szCs w:val="22"/>
                        <w:lang w:val="en-US"/>
                      </w:rPr>
                    </m:ctrlPr>
                  </m:sSupPr>
                  <m:e>
                    <m:r>
                      <w:rPr>
                        <w:rFonts w:ascii="Cambria Math" w:hAnsi="Cambria Math"/>
                        <w:sz w:val="22"/>
                        <w:szCs w:val="22"/>
                        <w:lang w:val="en-US"/>
                      </w:rPr>
                      <m:t>M</m:t>
                    </m:r>
                  </m:e>
                  <m:sup>
                    <m:r>
                      <w:rPr>
                        <w:rFonts w:ascii="Times LatRus" w:hAnsi="Cambria Math"/>
                        <w:sz w:val="22"/>
                        <w:szCs w:val="22"/>
                        <w:lang w:val="en-US"/>
                      </w:rPr>
                      <m:t>*</m:t>
                    </m:r>
                  </m:sup>
                </m:sSup>
              </m:num>
              <m:den>
                <m:sSup>
                  <m:sSupPr>
                    <m:ctrlPr>
                      <w:rPr>
                        <w:rFonts w:ascii="Cambria Math" w:hAnsi="Times LatRus"/>
                        <w:i/>
                        <w:sz w:val="22"/>
                        <w:szCs w:val="22"/>
                        <w:lang w:val="en-US"/>
                      </w:rPr>
                    </m:ctrlPr>
                  </m:sSupPr>
                  <m:e>
                    <m:r>
                      <w:rPr>
                        <w:rFonts w:ascii="Times LatRus" w:hAnsi="Cambria Math"/>
                        <w:sz w:val="22"/>
                        <w:szCs w:val="22"/>
                        <w:lang w:val="en-US"/>
                      </w:rPr>
                      <m:t>ℏ</m:t>
                    </m:r>
                  </m:e>
                  <m:sup>
                    <m:r>
                      <w:rPr>
                        <w:rFonts w:ascii="Cambria Math" w:hAnsi="Times LatRus"/>
                        <w:sz w:val="22"/>
                        <w:szCs w:val="22"/>
                        <w:lang w:val="en-US"/>
                      </w:rPr>
                      <m:t>2</m:t>
                    </m:r>
                  </m:sup>
                </m:sSup>
              </m:den>
            </m:f>
            <m:d>
              <m:dPr>
                <m:ctrlPr>
                  <w:rPr>
                    <w:rFonts w:ascii="Cambria Math" w:hAnsi="Times LatRus"/>
                    <w:i/>
                    <w:sz w:val="22"/>
                    <w:szCs w:val="22"/>
                    <w:lang w:val="en-US"/>
                  </w:rPr>
                </m:ctrlPr>
              </m:dPr>
              <m:e>
                <m:r>
                  <w:rPr>
                    <w:rFonts w:ascii="Times LatRus" w:hAnsi="Cambria Math"/>
                    <w:sz w:val="22"/>
                    <w:szCs w:val="22"/>
                    <w:lang w:val="en-US"/>
                  </w:rPr>
                  <m:t>ℏ</m:t>
                </m:r>
                <m:r>
                  <w:rPr>
                    <w:rFonts w:ascii="Cambria Math" w:hAnsi="Cambria Math"/>
                    <w:sz w:val="22"/>
                    <w:szCs w:val="22"/>
                    <w:lang w:val="en-US"/>
                  </w:rPr>
                  <m:t>ω</m:t>
                </m:r>
                <m:r>
                  <w:rPr>
                    <w:rFonts w:ascii="Times LatRus" w:hAnsi="Arial LatRus"/>
                    <w:sz w:val="22"/>
                    <w:szCs w:val="22"/>
                    <w:lang w:val="en-US"/>
                  </w:rPr>
                  <m:t>-</m:t>
                </m:r>
                <m:sSub>
                  <m:sSubPr>
                    <m:ctrlPr>
                      <w:rPr>
                        <w:rFonts w:ascii="Cambria Math" w:hAnsi="Times LatRus"/>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g</m:t>
                    </m:r>
                  </m:sub>
                </m:sSub>
                <m:r>
                  <w:rPr>
                    <w:rFonts w:ascii="Times LatRus" w:hAnsi="Arial LatRus"/>
                    <w:sz w:val="22"/>
                    <w:szCs w:val="22"/>
                    <w:lang w:val="en-US"/>
                  </w:rPr>
                  <m:t>-</m:t>
                </m:r>
                <m:sSub>
                  <m:sSubPr>
                    <m:ctrlPr>
                      <w:rPr>
                        <w:rFonts w:ascii="Cambria Math" w:hAnsi="Times LatRus"/>
                        <w:i/>
                        <w:sz w:val="22"/>
                        <w:szCs w:val="22"/>
                        <w:lang w:val="en-US"/>
                      </w:rPr>
                    </m:ctrlPr>
                  </m:sSubPr>
                  <m:e>
                    <m:r>
                      <w:rPr>
                        <w:rFonts w:ascii="Times LatRus" w:hAnsi="Cambria Math"/>
                        <w:sz w:val="22"/>
                        <w:szCs w:val="22"/>
                        <w:lang w:val="en-US"/>
                      </w:rPr>
                      <m:t>ℇ</m:t>
                    </m:r>
                  </m:e>
                  <m:sub>
                    <m:r>
                      <w:rPr>
                        <w:rFonts w:ascii="Cambria Math" w:hAnsi="Times LatRus"/>
                        <w:sz w:val="22"/>
                        <w:szCs w:val="22"/>
                        <w:lang w:val="en-US"/>
                      </w:rPr>
                      <m:t>0</m:t>
                    </m:r>
                  </m:sub>
                </m:sSub>
              </m:e>
            </m:d>
            <m:r>
              <w:rPr>
                <w:rFonts w:ascii="Cambria Math" w:hAnsi="Cambria Math"/>
                <w:sz w:val="22"/>
                <w:szCs w:val="22"/>
                <w:lang w:val="en-US"/>
              </w:rPr>
              <m:t>B</m:t>
            </m:r>
          </m:e>
        </m:d>
        <m:r>
          <w:rPr>
            <w:rFonts w:ascii="Cambria Math" w:hAnsi="Cambria Math"/>
            <w:sz w:val="22"/>
            <w:szCs w:val="22"/>
            <w:lang w:val="en-US"/>
          </w:rPr>
          <m:t>R</m:t>
        </m:r>
      </m:oMath>
      <w:r w:rsidRPr="00566E03">
        <w:rPr>
          <w:rFonts w:ascii="Times LatRus" w:hAnsi="Times LatRus"/>
          <w:sz w:val="22"/>
          <w:szCs w:val="22"/>
          <w:lang w:val="en-US"/>
        </w:rPr>
        <w:t>+</w:t>
      </w:r>
    </w:p>
    <w:p w:rsidR="00420D1E" w:rsidRDefault="00064460" w:rsidP="00420D1E">
      <w:pPr>
        <w:ind w:left="7788" w:hanging="7788"/>
        <w:jc w:val="both"/>
        <w:rPr>
          <w:rFonts w:ascii="Times LatRus" w:hAnsi="Times LatRus"/>
          <w:sz w:val="22"/>
          <w:szCs w:val="22"/>
          <w:lang w:val="en-US"/>
        </w:rPr>
      </w:pPr>
      <m:oMath>
        <m:r>
          <w:rPr>
            <w:rFonts w:ascii="Cambria Math" w:hAnsi="Times LatRus"/>
            <w:sz w:val="22"/>
            <w:szCs w:val="22"/>
            <w:lang w:val="en-US"/>
          </w:rPr>
          <m:t xml:space="preserve">                                                           </m:t>
        </m:r>
        <m:r>
          <m:rPr>
            <m:sty m:val="p"/>
          </m:rPr>
          <w:rPr>
            <w:rFonts w:ascii="Cambria Math" w:hAnsi="Times LatRus"/>
            <w:vanish/>
            <w:sz w:val="22"/>
            <w:szCs w:val="22"/>
            <w:lang w:val="en-US"/>
          </w:rPr>
          <w:cr/>
        </m:r>
        <m:r>
          <w:rPr>
            <w:rFonts w:ascii="Cambria Math" w:hAnsi="Times LatRus"/>
            <w:vanish/>
            <w:sz w:val="22"/>
            <w:szCs w:val="22"/>
            <w:lang w:val="en-US"/>
          </w:rPr>
          <m:t xml:space="preserve">.                                                                                     </m:t>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m:rPr>
            <m:sty m:val="p"/>
          </m:rPr>
          <w:rPr>
            <w:rFonts w:ascii="Cambria Math" w:hAnsi="Times LatRus"/>
            <w:vanish/>
            <w:sz w:val="22"/>
            <w:szCs w:val="22"/>
            <w:lang w:val="en-US"/>
          </w:rPr>
          <w:pgNum/>
        </m:r>
        <m:r>
          <w:rPr>
            <w:rFonts w:ascii="Cambria Math" w:hAnsi="Times LatRus"/>
            <w:sz w:val="22"/>
            <w:szCs w:val="22"/>
            <w:lang w:val="en-US"/>
          </w:rPr>
          <m:t>+</m:t>
        </m:r>
        <m:d>
          <m:dPr>
            <m:ctrlPr>
              <w:rPr>
                <w:rFonts w:ascii="Cambria Math" w:hAnsi="Times LatRus"/>
                <w:i/>
                <w:sz w:val="22"/>
                <w:szCs w:val="22"/>
                <w:lang w:val="en-US"/>
              </w:rPr>
            </m:ctrlPr>
          </m:dPr>
          <m:e>
            <m:r>
              <w:rPr>
                <w:rFonts w:ascii="Times LatRus" w:hAnsi="Arial LatRus"/>
                <w:sz w:val="22"/>
                <w:szCs w:val="22"/>
                <w:lang w:val="en-US"/>
              </w:rPr>
              <m:t>-</m:t>
            </m:r>
            <m:sSup>
              <m:sSupPr>
                <m:ctrlPr>
                  <w:rPr>
                    <w:rFonts w:ascii="Cambria Math" w:hAnsi="Times LatRus"/>
                    <w:i/>
                    <w:sz w:val="22"/>
                    <w:szCs w:val="22"/>
                    <w:lang w:val="en-US"/>
                  </w:rPr>
                </m:ctrlPr>
              </m:sSupPr>
              <m:e>
                <m:r>
                  <w:rPr>
                    <w:rFonts w:ascii="Cambria Math" w:hAnsi="Cambria Math"/>
                    <w:sz w:val="22"/>
                    <w:szCs w:val="22"/>
                    <w:lang w:val="en-US"/>
                  </w:rPr>
                  <m:t>K</m:t>
                </m:r>
              </m:e>
              <m:sup>
                <m:r>
                  <w:rPr>
                    <w:rFonts w:ascii="Cambria Math" w:hAnsi="Times LatRus"/>
                    <w:sz w:val="22"/>
                    <w:szCs w:val="22"/>
                    <w:lang w:val="en-US"/>
                  </w:rPr>
                  <m:t>2</m:t>
                </m:r>
              </m:sup>
            </m:sSup>
            <m:r>
              <w:rPr>
                <w:rFonts w:ascii="Cambria Math" w:hAnsi="Cambria Math"/>
                <w:sz w:val="22"/>
                <w:szCs w:val="22"/>
                <w:lang w:val="en-US"/>
              </w:rPr>
              <m:t>A</m:t>
            </m:r>
            <m:r>
              <w:rPr>
                <w:rFonts w:ascii="Cambria Math" w:hAnsi="Times LatRus"/>
                <w:sz w:val="22"/>
                <w:szCs w:val="22"/>
                <w:lang w:val="en-US"/>
              </w:rPr>
              <m:t>+</m:t>
            </m:r>
            <m:f>
              <m:fPr>
                <m:ctrlPr>
                  <w:rPr>
                    <w:rFonts w:ascii="Cambria Math" w:hAnsi="Times LatRus"/>
                    <w:i/>
                    <w:sz w:val="22"/>
                    <w:szCs w:val="22"/>
                    <w:lang w:val="en-US"/>
                  </w:rPr>
                </m:ctrlPr>
              </m:fPr>
              <m:num>
                <m:r>
                  <w:rPr>
                    <w:rFonts w:ascii="Cambria Math" w:hAnsi="Times LatRus"/>
                    <w:sz w:val="22"/>
                    <w:szCs w:val="22"/>
                    <w:lang w:val="en-US"/>
                  </w:rPr>
                  <m:t>2</m:t>
                </m:r>
                <m:sSup>
                  <m:sSupPr>
                    <m:ctrlPr>
                      <w:rPr>
                        <w:rFonts w:ascii="Cambria Math" w:hAnsi="Times LatRus"/>
                        <w:i/>
                        <w:sz w:val="22"/>
                        <w:szCs w:val="22"/>
                        <w:lang w:val="en-US"/>
                      </w:rPr>
                    </m:ctrlPr>
                  </m:sSupPr>
                  <m:e>
                    <m:r>
                      <w:rPr>
                        <w:rFonts w:ascii="Cambria Math" w:hAnsi="Cambria Math"/>
                        <w:sz w:val="22"/>
                        <w:szCs w:val="22"/>
                        <w:lang w:val="en-US"/>
                      </w:rPr>
                      <m:t>M</m:t>
                    </m:r>
                  </m:e>
                  <m:sup>
                    <m:r>
                      <w:rPr>
                        <w:rFonts w:ascii="Times LatRus" w:hAnsi="Cambria Math"/>
                        <w:sz w:val="22"/>
                        <w:szCs w:val="22"/>
                        <w:lang w:val="en-US"/>
                      </w:rPr>
                      <m:t>*</m:t>
                    </m:r>
                  </m:sup>
                </m:sSup>
              </m:num>
              <m:den>
                <m:sSup>
                  <m:sSupPr>
                    <m:ctrlPr>
                      <w:rPr>
                        <w:rFonts w:ascii="Cambria Math" w:hAnsi="Times LatRus"/>
                        <w:i/>
                        <w:sz w:val="22"/>
                        <w:szCs w:val="22"/>
                        <w:lang w:val="en-US"/>
                      </w:rPr>
                    </m:ctrlPr>
                  </m:sSupPr>
                  <m:e>
                    <m:r>
                      <w:rPr>
                        <w:rFonts w:ascii="Times LatRus" w:hAnsi="Cambria Math"/>
                        <w:sz w:val="22"/>
                        <w:szCs w:val="22"/>
                        <w:lang w:val="en-US"/>
                      </w:rPr>
                      <m:t>ℏ</m:t>
                    </m:r>
                  </m:e>
                  <m:sup>
                    <m:r>
                      <w:rPr>
                        <w:rFonts w:ascii="Cambria Math" w:hAnsi="Times LatRus"/>
                        <w:sz w:val="22"/>
                        <w:szCs w:val="22"/>
                        <w:lang w:val="en-US"/>
                      </w:rPr>
                      <m:t>2</m:t>
                    </m:r>
                  </m:sup>
                </m:sSup>
              </m:den>
            </m:f>
            <m:d>
              <m:dPr>
                <m:ctrlPr>
                  <w:rPr>
                    <w:rFonts w:ascii="Cambria Math" w:hAnsi="Times LatRus"/>
                    <w:i/>
                    <w:sz w:val="22"/>
                    <w:szCs w:val="22"/>
                    <w:lang w:val="en-US"/>
                  </w:rPr>
                </m:ctrlPr>
              </m:dPr>
              <m:e>
                <m:r>
                  <w:rPr>
                    <w:rFonts w:ascii="Times LatRus" w:hAnsi="Cambria Math"/>
                    <w:sz w:val="22"/>
                    <w:szCs w:val="22"/>
                    <w:lang w:val="en-US"/>
                  </w:rPr>
                  <m:t>ℏ</m:t>
                </m:r>
                <m:r>
                  <w:rPr>
                    <w:rFonts w:ascii="Cambria Math" w:hAnsi="Cambria Math"/>
                    <w:sz w:val="22"/>
                    <w:szCs w:val="22"/>
                    <w:lang w:val="en-US"/>
                  </w:rPr>
                  <m:t>ω</m:t>
                </m:r>
                <m:r>
                  <w:rPr>
                    <w:rFonts w:ascii="Times LatRus" w:hAnsi="Arial LatRus"/>
                    <w:sz w:val="22"/>
                    <w:szCs w:val="22"/>
                    <w:lang w:val="en-US"/>
                  </w:rPr>
                  <m:t>-</m:t>
                </m:r>
                <m:sSub>
                  <m:sSubPr>
                    <m:ctrlPr>
                      <w:rPr>
                        <w:rFonts w:ascii="Cambria Math" w:hAnsi="Times LatRus"/>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g</m:t>
                    </m:r>
                  </m:sub>
                </m:sSub>
                <m:r>
                  <w:rPr>
                    <w:rFonts w:ascii="Times LatRus" w:hAnsi="Arial LatRus"/>
                    <w:sz w:val="22"/>
                    <w:szCs w:val="22"/>
                    <w:lang w:val="en-US"/>
                  </w:rPr>
                  <m:t>-</m:t>
                </m:r>
                <m:sSub>
                  <m:sSubPr>
                    <m:ctrlPr>
                      <w:rPr>
                        <w:rFonts w:ascii="Cambria Math" w:hAnsi="Times LatRus"/>
                        <w:i/>
                        <w:sz w:val="22"/>
                        <w:szCs w:val="22"/>
                        <w:lang w:val="en-US"/>
                      </w:rPr>
                    </m:ctrlPr>
                  </m:sSubPr>
                  <m:e>
                    <m:r>
                      <w:rPr>
                        <w:rFonts w:ascii="Times LatRus" w:hAnsi="Cambria Math"/>
                        <w:sz w:val="22"/>
                        <w:szCs w:val="22"/>
                        <w:lang w:val="en-US"/>
                      </w:rPr>
                      <m:t>ℇ</m:t>
                    </m:r>
                  </m:e>
                  <m:sub>
                    <m:r>
                      <w:rPr>
                        <w:rFonts w:ascii="Cambria Math" w:hAnsi="Times LatRus"/>
                        <w:sz w:val="22"/>
                        <w:szCs w:val="22"/>
                        <w:lang w:val="en-US"/>
                      </w:rPr>
                      <m:t>0</m:t>
                    </m:r>
                  </m:sub>
                </m:sSub>
              </m:e>
            </m:d>
            <m:r>
              <w:rPr>
                <w:rFonts w:ascii="Cambria Math" w:hAnsi="Cambria Math"/>
                <w:sz w:val="22"/>
                <w:szCs w:val="22"/>
                <w:lang w:val="en-US"/>
              </w:rPr>
              <m:t>A</m:t>
            </m:r>
          </m:e>
        </m:d>
        <m:sSup>
          <m:sSupPr>
            <m:ctrlPr>
              <w:rPr>
                <w:rFonts w:ascii="Cambria Math" w:hAnsi="Times LatRus"/>
                <w:i/>
                <w:sz w:val="22"/>
                <w:szCs w:val="22"/>
                <w:lang w:val="en-US"/>
              </w:rPr>
            </m:ctrlPr>
          </m:sSupPr>
          <m:e>
            <m:r>
              <w:rPr>
                <w:rFonts w:ascii="Cambria Math" w:hAnsi="Cambria Math"/>
                <w:sz w:val="22"/>
                <w:szCs w:val="22"/>
                <w:lang w:val="en-US"/>
              </w:rPr>
              <m:t>R</m:t>
            </m:r>
          </m:e>
          <m:sup>
            <m:r>
              <w:rPr>
                <w:rFonts w:ascii="Cambria Math" w:hAnsi="Times LatRus"/>
                <w:sz w:val="22"/>
                <w:szCs w:val="22"/>
                <w:lang w:val="en-US"/>
              </w:rPr>
              <m:t>2</m:t>
            </m:r>
          </m:sup>
        </m:sSup>
        <m:r>
          <w:rPr>
            <w:rFonts w:ascii="Cambria Math" w:hAnsi="Times LatRus"/>
            <w:sz w:val="22"/>
            <w:szCs w:val="22"/>
            <w:lang w:val="en-US"/>
          </w:rPr>
          <m:t>=</m:t>
        </m:r>
        <m:r>
          <w:rPr>
            <w:rFonts w:ascii="Cambria Math" w:hAnsi="Cambria Math"/>
            <w:sz w:val="22"/>
            <w:szCs w:val="22"/>
            <w:lang w:val="en-US"/>
          </w:rPr>
          <m:t>CR</m:t>
        </m:r>
        <m:sSub>
          <m:sSubPr>
            <m:ctrlPr>
              <w:rPr>
                <w:rFonts w:ascii="Cambria Math" w:hAnsi="Times LatRus"/>
                <w:i/>
                <w:sz w:val="22"/>
                <w:szCs w:val="22"/>
                <w:lang w:val="en-US"/>
              </w:rPr>
            </m:ctrlPr>
          </m:sSubPr>
          <m:e>
            <m:r>
              <w:rPr>
                <w:rFonts w:ascii="Cambria Math" w:hAnsi="Cambria Math"/>
                <w:sz w:val="22"/>
                <w:szCs w:val="22"/>
                <w:lang w:val="en-US"/>
              </w:rPr>
              <m:t>E</m:t>
            </m:r>
          </m:e>
          <m:sub>
            <m:r>
              <w:rPr>
                <w:rFonts w:ascii="Cambria Math" w:hAnsi="Times LatRus"/>
                <w:sz w:val="22"/>
                <w:szCs w:val="22"/>
                <w:lang w:val="en-US"/>
              </w:rPr>
              <m:t>0</m:t>
            </m:r>
          </m:sub>
        </m:sSub>
      </m:oMath>
      <w:r w:rsidR="00420D1E" w:rsidRPr="00566E03">
        <w:rPr>
          <w:rFonts w:ascii="Times LatRus" w:hAnsi="Times LatRus"/>
          <w:sz w:val="22"/>
          <w:szCs w:val="22"/>
          <w:lang w:val="en-US"/>
        </w:rPr>
        <w:tab/>
      </w:r>
      <w:r w:rsidRPr="00566E03">
        <w:rPr>
          <w:rFonts w:ascii="Times LatRus" w:hAnsi="Times LatRus"/>
          <w:sz w:val="22"/>
          <w:szCs w:val="22"/>
          <w:lang w:val="en-US"/>
        </w:rPr>
        <w:t xml:space="preserve">                   </w:t>
      </w:r>
      <w:r w:rsidR="00420D1E" w:rsidRPr="00566E03">
        <w:rPr>
          <w:rFonts w:ascii="Times LatRus" w:hAnsi="Times LatRus"/>
          <w:sz w:val="22"/>
          <w:szCs w:val="22"/>
          <w:lang w:val="en-US"/>
        </w:rPr>
        <w:t>(40)</w:t>
      </w:r>
    </w:p>
    <w:p w:rsidR="00BE00F9" w:rsidRPr="00566E03" w:rsidRDefault="00BE00F9" w:rsidP="00420D1E">
      <w:pPr>
        <w:ind w:left="7788" w:hanging="7788"/>
        <w:jc w:val="both"/>
        <w:rPr>
          <w:rFonts w:ascii="Times LatRus" w:hAnsi="Times LatRus"/>
          <w:sz w:val="22"/>
          <w:szCs w:val="22"/>
          <w:lang w:val="en-US"/>
        </w:rPr>
      </w:pPr>
    </w:p>
    <w:p w:rsidR="00420D1E" w:rsidRDefault="00420D1E" w:rsidP="00064460">
      <w:pPr>
        <w:ind w:firstLine="567"/>
        <w:jc w:val="both"/>
        <w:rPr>
          <w:rFonts w:ascii="Times LatRus" w:hAnsi="Times LatRus"/>
          <w:sz w:val="22"/>
          <w:szCs w:val="22"/>
          <w:lang w:val="en-US"/>
        </w:rPr>
      </w:pPr>
      <w:r w:rsidRPr="00566E03">
        <w:rPr>
          <w:rFonts w:ascii="Times LatRus" w:hAnsi="Times LatRus"/>
          <w:sz w:val="22"/>
          <w:szCs w:val="22"/>
          <w:lang w:val="en-US"/>
        </w:rPr>
        <w:t xml:space="preserve">Ïðèðàâíèâàÿ êîýôôèöåíòû ïðè ÷ëåíàõ ñ îäèíàêîâûìè ñòåïåíÿìè </w:t>
      </w:r>
      <m:oMath>
        <m:r>
          <w:rPr>
            <w:rFonts w:ascii="Cambria Math" w:hAnsi="Cambria Math"/>
            <w:sz w:val="22"/>
            <w:szCs w:val="22"/>
            <w:lang w:val="en-US"/>
          </w:rPr>
          <m:t>R</m:t>
        </m:r>
      </m:oMath>
      <w:r w:rsidRPr="00566E03">
        <w:rPr>
          <w:rFonts w:ascii="Times LatRus" w:hAnsi="Times LatRus"/>
          <w:sz w:val="22"/>
          <w:szCs w:val="22"/>
          <w:lang w:val="en-US"/>
        </w:rPr>
        <w:t xml:space="preserve">, ïîëó÷èì ñèñòåìó </w:t>
      </w:r>
    </w:p>
    <w:p w:rsidR="00BE00F9" w:rsidRPr="00566E03" w:rsidRDefault="00BE00F9" w:rsidP="00064460">
      <w:pPr>
        <w:ind w:firstLine="567"/>
        <w:jc w:val="both"/>
        <w:rPr>
          <w:rFonts w:ascii="Times LatRus" w:hAnsi="Times LatRus"/>
          <w:sz w:val="22"/>
          <w:szCs w:val="22"/>
          <w:lang w:val="en-US"/>
        </w:rPr>
      </w:pPr>
    </w:p>
    <w:p w:rsidR="00420D1E" w:rsidRPr="00566E03" w:rsidRDefault="00064460" w:rsidP="00420D1E">
      <w:pPr>
        <w:jc w:val="both"/>
        <w:rPr>
          <w:rFonts w:ascii="Times LatRus" w:hAnsi="Times LatRus"/>
          <w:sz w:val="22"/>
          <w:szCs w:val="22"/>
          <w:lang w:val="en-US"/>
        </w:rPr>
      </w:pPr>
      <w:r w:rsidRPr="00566E03">
        <w:rPr>
          <w:rFonts w:ascii="Times LatRus" w:hAnsi="Times LatRus"/>
          <w:sz w:val="22"/>
          <w:szCs w:val="22"/>
          <w:lang w:val="en-US"/>
        </w:rPr>
        <w:t xml:space="preserve">                                                   </w:t>
      </w:r>
      <m:oMath>
        <m:d>
          <m:dPr>
            <m:begChr m:val="{"/>
            <m:endChr m:val=""/>
            <m:ctrlPr>
              <w:rPr>
                <w:rFonts w:ascii="Cambria Math" w:hAnsi="Times LatRus"/>
                <w:i/>
                <w:sz w:val="22"/>
                <w:szCs w:val="22"/>
                <w:lang w:val="en-US"/>
              </w:rPr>
            </m:ctrlPr>
          </m:dPr>
          <m:e>
            <m:eqArr>
              <m:eqArrPr>
                <m:ctrlPr>
                  <w:rPr>
                    <w:rFonts w:ascii="Cambria Math" w:hAnsi="Times LatRus"/>
                    <w:i/>
                    <w:sz w:val="22"/>
                    <w:szCs w:val="22"/>
                    <w:lang w:val="en-US"/>
                  </w:rPr>
                </m:ctrlPr>
              </m:eqArrPr>
              <m:e>
                <m:r>
                  <w:rPr>
                    <w:rFonts w:ascii="Cambria Math" w:hAnsi="Cambria Math"/>
                    <w:sz w:val="22"/>
                    <w:szCs w:val="22"/>
                    <w:lang w:val="en-US"/>
                  </w:rPr>
                  <m:t>A</m:t>
                </m:r>
                <m:r>
                  <w:rPr>
                    <w:rFonts w:ascii="Cambria Math" w:hAnsi="Times LatRus"/>
                    <w:sz w:val="22"/>
                    <w:szCs w:val="22"/>
                    <w:lang w:val="en-US"/>
                  </w:rPr>
                  <m:t>+</m:t>
                </m:r>
                <m:r>
                  <w:rPr>
                    <w:rFonts w:ascii="Cambria Math" w:hAnsi="Cambria Math"/>
                    <w:sz w:val="22"/>
                    <w:szCs w:val="22"/>
                    <w:lang w:val="en-US"/>
                  </w:rPr>
                  <m:t>iKB</m:t>
                </m:r>
                <m:r>
                  <w:rPr>
                    <w:rFonts w:ascii="Cambria Math" w:hAnsi="Times LatRus"/>
                    <w:sz w:val="22"/>
                    <w:szCs w:val="22"/>
                    <w:lang w:val="en-US"/>
                  </w:rPr>
                  <m:t>=0</m:t>
                </m:r>
              </m:e>
              <m:e>
                <m:r>
                  <w:rPr>
                    <w:rFonts w:ascii="Cambria Math" w:hAnsi="Times LatRus"/>
                    <w:sz w:val="22"/>
                    <w:szCs w:val="22"/>
                    <w:lang w:val="en-US"/>
                  </w:rPr>
                  <m:t>4</m:t>
                </m:r>
                <m:r>
                  <w:rPr>
                    <w:rFonts w:ascii="Cambria Math" w:hAnsi="Cambria Math"/>
                    <w:sz w:val="22"/>
                    <w:szCs w:val="22"/>
                    <w:lang w:val="en-US"/>
                  </w:rPr>
                  <m:t>iKA</m:t>
                </m:r>
                <m:r>
                  <w:rPr>
                    <w:rFonts w:ascii="Times LatRus" w:hAnsi="Cambria Math"/>
                    <w:sz w:val="22"/>
                    <w:szCs w:val="22"/>
                    <w:lang w:val="en-US"/>
                  </w:rPr>
                  <m:t>-</m:t>
                </m:r>
                <m:sSup>
                  <m:sSupPr>
                    <m:ctrlPr>
                      <w:rPr>
                        <w:rFonts w:ascii="Cambria Math" w:hAnsi="Times LatRus"/>
                        <w:i/>
                        <w:sz w:val="22"/>
                        <w:szCs w:val="22"/>
                        <w:lang w:val="en-US"/>
                      </w:rPr>
                    </m:ctrlPr>
                  </m:sSupPr>
                  <m:e>
                    <m:r>
                      <w:rPr>
                        <w:rFonts w:ascii="Cambria Math" w:hAnsi="Cambria Math"/>
                        <w:sz w:val="22"/>
                        <w:szCs w:val="22"/>
                        <w:lang w:val="en-US"/>
                      </w:rPr>
                      <m:t>K</m:t>
                    </m:r>
                  </m:e>
                  <m:sup>
                    <m:r>
                      <w:rPr>
                        <w:rFonts w:ascii="Cambria Math" w:hAnsi="Times LatRus"/>
                        <w:sz w:val="22"/>
                        <w:szCs w:val="22"/>
                        <w:lang w:val="en-US"/>
                      </w:rPr>
                      <m:t>2</m:t>
                    </m:r>
                  </m:sup>
                </m:sSup>
                <m:r>
                  <w:rPr>
                    <w:rFonts w:ascii="Cambria Math" w:hAnsi="Cambria Math"/>
                    <w:sz w:val="22"/>
                    <w:szCs w:val="22"/>
                    <w:lang w:val="en-US"/>
                  </w:rPr>
                  <m:t>B</m:t>
                </m:r>
                <m:r>
                  <w:rPr>
                    <w:rFonts w:ascii="Cambria Math" w:hAnsi="Times LatRus"/>
                    <w:sz w:val="22"/>
                    <w:szCs w:val="22"/>
                    <w:lang w:val="en-US"/>
                  </w:rPr>
                  <m:t>+</m:t>
                </m:r>
                <m:f>
                  <m:fPr>
                    <m:ctrlPr>
                      <w:rPr>
                        <w:rFonts w:ascii="Cambria Math" w:hAnsi="Times LatRus"/>
                        <w:i/>
                        <w:sz w:val="22"/>
                        <w:szCs w:val="22"/>
                        <w:lang w:val="en-US"/>
                      </w:rPr>
                    </m:ctrlPr>
                  </m:fPr>
                  <m:num>
                    <m:r>
                      <w:rPr>
                        <w:rFonts w:ascii="Cambria Math" w:hAnsi="Times LatRus"/>
                        <w:sz w:val="22"/>
                        <w:szCs w:val="22"/>
                        <w:lang w:val="en-US"/>
                      </w:rPr>
                      <m:t>2</m:t>
                    </m:r>
                    <m:sSup>
                      <m:sSupPr>
                        <m:ctrlPr>
                          <w:rPr>
                            <w:rFonts w:ascii="Cambria Math" w:hAnsi="Times LatRus"/>
                            <w:i/>
                            <w:sz w:val="22"/>
                            <w:szCs w:val="22"/>
                            <w:lang w:val="en-US"/>
                          </w:rPr>
                        </m:ctrlPr>
                      </m:sSupPr>
                      <m:e>
                        <m:r>
                          <w:rPr>
                            <w:rFonts w:ascii="Cambria Math" w:hAnsi="Cambria Math"/>
                            <w:sz w:val="22"/>
                            <w:szCs w:val="22"/>
                            <w:lang w:val="en-US"/>
                          </w:rPr>
                          <m:t>M</m:t>
                        </m:r>
                      </m:e>
                      <m:sup>
                        <m:r>
                          <w:rPr>
                            <w:rFonts w:ascii="Times LatRus" w:hAnsi="Cambria Math"/>
                            <w:sz w:val="22"/>
                            <w:szCs w:val="22"/>
                            <w:lang w:val="en-US"/>
                          </w:rPr>
                          <m:t>*</m:t>
                        </m:r>
                      </m:sup>
                    </m:sSup>
                  </m:num>
                  <m:den>
                    <m:sSup>
                      <m:sSupPr>
                        <m:ctrlPr>
                          <w:rPr>
                            <w:rFonts w:ascii="Cambria Math" w:hAnsi="Times LatRus"/>
                            <w:i/>
                            <w:sz w:val="22"/>
                            <w:szCs w:val="22"/>
                            <w:lang w:val="en-US"/>
                          </w:rPr>
                        </m:ctrlPr>
                      </m:sSupPr>
                      <m:e>
                        <m:r>
                          <w:rPr>
                            <w:rFonts w:ascii="Times LatRus" w:hAnsi="Cambria Math"/>
                            <w:sz w:val="22"/>
                            <w:szCs w:val="22"/>
                            <w:lang w:val="en-US"/>
                          </w:rPr>
                          <m:t>ℏ</m:t>
                        </m:r>
                      </m:e>
                      <m:sup>
                        <m:r>
                          <w:rPr>
                            <w:rFonts w:ascii="Cambria Math" w:hAnsi="Times LatRus"/>
                            <w:sz w:val="22"/>
                            <w:szCs w:val="22"/>
                            <w:lang w:val="en-US"/>
                          </w:rPr>
                          <m:t>2</m:t>
                        </m:r>
                      </m:sup>
                    </m:sSup>
                  </m:den>
                </m:f>
                <m:d>
                  <m:dPr>
                    <m:ctrlPr>
                      <w:rPr>
                        <w:rFonts w:ascii="Cambria Math" w:hAnsi="Times LatRus"/>
                        <w:i/>
                        <w:sz w:val="22"/>
                        <w:szCs w:val="22"/>
                        <w:lang w:val="en-US"/>
                      </w:rPr>
                    </m:ctrlPr>
                  </m:dPr>
                  <m:e>
                    <m:r>
                      <w:rPr>
                        <w:rFonts w:ascii="Times LatRus" w:hAnsi="Cambria Math"/>
                        <w:sz w:val="22"/>
                        <w:szCs w:val="22"/>
                        <w:lang w:val="en-US"/>
                      </w:rPr>
                      <m:t>ℏ</m:t>
                    </m:r>
                    <m:r>
                      <w:rPr>
                        <w:rFonts w:ascii="Cambria Math" w:hAnsi="Cambria Math"/>
                        <w:sz w:val="22"/>
                        <w:szCs w:val="22"/>
                        <w:lang w:val="en-US"/>
                      </w:rPr>
                      <m:t>ω</m:t>
                    </m:r>
                    <m:r>
                      <w:rPr>
                        <w:rFonts w:ascii="Times LatRus" w:hAnsi="Cambria Math"/>
                        <w:sz w:val="22"/>
                        <w:szCs w:val="22"/>
                        <w:lang w:val="en-US"/>
                      </w:rPr>
                      <m:t>-</m:t>
                    </m:r>
                    <m:sSub>
                      <m:sSubPr>
                        <m:ctrlPr>
                          <w:rPr>
                            <w:rFonts w:ascii="Cambria Math" w:hAnsi="Times LatRus"/>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g</m:t>
                        </m:r>
                      </m:sub>
                    </m:sSub>
                    <m:r>
                      <w:rPr>
                        <w:rFonts w:ascii="Times LatRus" w:hAnsi="Cambria Math"/>
                        <w:sz w:val="22"/>
                        <w:szCs w:val="22"/>
                        <w:lang w:val="en-US"/>
                      </w:rPr>
                      <m:t>-</m:t>
                    </m:r>
                    <m:sSub>
                      <m:sSubPr>
                        <m:ctrlPr>
                          <w:rPr>
                            <w:rFonts w:ascii="Cambria Math" w:hAnsi="Times LatRus"/>
                            <w:i/>
                            <w:sz w:val="22"/>
                            <w:szCs w:val="22"/>
                            <w:lang w:val="en-US"/>
                          </w:rPr>
                        </m:ctrlPr>
                      </m:sSubPr>
                      <m:e>
                        <m:r>
                          <w:rPr>
                            <w:rFonts w:ascii="Times LatRus" w:hAnsi="Cambria Math"/>
                            <w:sz w:val="22"/>
                            <w:szCs w:val="22"/>
                            <w:lang w:val="en-US"/>
                          </w:rPr>
                          <m:t>ℇ</m:t>
                        </m:r>
                      </m:e>
                      <m:sub>
                        <m:r>
                          <w:rPr>
                            <w:rFonts w:ascii="Cambria Math" w:hAnsi="Times LatRus"/>
                            <w:sz w:val="22"/>
                            <w:szCs w:val="22"/>
                            <w:lang w:val="en-US"/>
                          </w:rPr>
                          <m:t>0</m:t>
                        </m:r>
                      </m:sub>
                    </m:sSub>
                  </m:e>
                </m:d>
                <m:r>
                  <w:rPr>
                    <w:rFonts w:ascii="Cambria Math" w:hAnsi="Cambria Math"/>
                    <w:sz w:val="22"/>
                    <w:szCs w:val="22"/>
                    <w:lang w:val="en-US"/>
                  </w:rPr>
                  <m:t>B</m:t>
                </m:r>
                <m:r>
                  <w:rPr>
                    <w:rFonts w:ascii="Cambria Math" w:hAnsi="Times LatRus"/>
                    <w:sz w:val="22"/>
                    <w:szCs w:val="22"/>
                    <w:lang w:val="en-US"/>
                  </w:rPr>
                  <m:t>=</m:t>
                </m:r>
                <m:r>
                  <w:rPr>
                    <w:rFonts w:ascii="Cambria Math" w:hAnsi="Cambria Math"/>
                    <w:sz w:val="22"/>
                    <w:szCs w:val="22"/>
                    <w:lang w:val="en-US"/>
                  </w:rPr>
                  <m:t>C</m:t>
                </m:r>
                <m:sSub>
                  <m:sSubPr>
                    <m:ctrlPr>
                      <w:rPr>
                        <w:rFonts w:ascii="Cambria Math" w:hAnsi="Times LatRus"/>
                        <w:i/>
                        <w:sz w:val="22"/>
                        <w:szCs w:val="22"/>
                        <w:lang w:val="en-US"/>
                      </w:rPr>
                    </m:ctrlPr>
                  </m:sSubPr>
                  <m:e>
                    <m:r>
                      <w:rPr>
                        <w:rFonts w:ascii="Cambria Math" w:hAnsi="Cambria Math"/>
                        <w:sz w:val="22"/>
                        <w:szCs w:val="22"/>
                        <w:lang w:val="en-US"/>
                      </w:rPr>
                      <m:t>E</m:t>
                    </m:r>
                  </m:e>
                  <m:sub>
                    <m:r>
                      <w:rPr>
                        <w:rFonts w:ascii="Cambria Math" w:hAnsi="Times LatRus"/>
                        <w:sz w:val="22"/>
                        <w:szCs w:val="22"/>
                        <w:lang w:val="en-US"/>
                      </w:rPr>
                      <m:t>0</m:t>
                    </m:r>
                  </m:sub>
                </m:sSub>
              </m:e>
              <m:e>
                <m:sSup>
                  <m:sSupPr>
                    <m:ctrlPr>
                      <w:rPr>
                        <w:rFonts w:ascii="Cambria Math" w:hAnsi="Times LatRus"/>
                        <w:i/>
                        <w:sz w:val="22"/>
                        <w:szCs w:val="22"/>
                        <w:lang w:val="en-US"/>
                      </w:rPr>
                    </m:ctrlPr>
                  </m:sSupPr>
                  <m:e>
                    <m:r>
                      <w:rPr>
                        <w:rFonts w:ascii="Cambria Math" w:hAnsi="Cambria Math"/>
                        <w:sz w:val="22"/>
                        <w:szCs w:val="22"/>
                        <w:lang w:val="en-US"/>
                      </w:rPr>
                      <m:t>K</m:t>
                    </m:r>
                  </m:e>
                  <m:sup>
                    <m:r>
                      <w:rPr>
                        <w:rFonts w:ascii="Cambria Math" w:hAnsi="Times LatRus"/>
                        <w:sz w:val="22"/>
                        <w:szCs w:val="22"/>
                        <w:lang w:val="en-US"/>
                      </w:rPr>
                      <m:t>2</m:t>
                    </m:r>
                  </m:sup>
                </m:sSup>
                <m:r>
                  <w:rPr>
                    <w:rFonts w:ascii="Cambria Math" w:hAnsi="Times LatRus"/>
                    <w:sz w:val="22"/>
                    <w:szCs w:val="22"/>
                    <w:lang w:val="en-US"/>
                  </w:rPr>
                  <m:t>=</m:t>
                </m:r>
                <m:f>
                  <m:fPr>
                    <m:ctrlPr>
                      <w:rPr>
                        <w:rFonts w:ascii="Cambria Math" w:hAnsi="Times LatRus"/>
                        <w:i/>
                        <w:sz w:val="22"/>
                        <w:szCs w:val="22"/>
                        <w:lang w:val="en-US"/>
                      </w:rPr>
                    </m:ctrlPr>
                  </m:fPr>
                  <m:num>
                    <m:r>
                      <w:rPr>
                        <w:rFonts w:ascii="Cambria Math" w:hAnsi="Times LatRus"/>
                        <w:sz w:val="22"/>
                        <w:szCs w:val="22"/>
                        <w:lang w:val="en-US"/>
                      </w:rPr>
                      <m:t>2</m:t>
                    </m:r>
                    <m:sSup>
                      <m:sSupPr>
                        <m:ctrlPr>
                          <w:rPr>
                            <w:rFonts w:ascii="Cambria Math" w:hAnsi="Times LatRus"/>
                            <w:i/>
                            <w:sz w:val="22"/>
                            <w:szCs w:val="22"/>
                            <w:lang w:val="en-US"/>
                          </w:rPr>
                        </m:ctrlPr>
                      </m:sSupPr>
                      <m:e>
                        <m:r>
                          <w:rPr>
                            <w:rFonts w:ascii="Cambria Math" w:hAnsi="Cambria Math"/>
                            <w:sz w:val="22"/>
                            <w:szCs w:val="22"/>
                            <w:lang w:val="en-US"/>
                          </w:rPr>
                          <m:t>M</m:t>
                        </m:r>
                      </m:e>
                      <m:sup>
                        <m:r>
                          <w:rPr>
                            <w:rFonts w:ascii="Times LatRus" w:hAnsi="Cambria Math"/>
                            <w:sz w:val="22"/>
                            <w:szCs w:val="22"/>
                            <w:lang w:val="en-US"/>
                          </w:rPr>
                          <m:t>*</m:t>
                        </m:r>
                      </m:sup>
                    </m:sSup>
                  </m:num>
                  <m:den>
                    <m:sSup>
                      <m:sSupPr>
                        <m:ctrlPr>
                          <w:rPr>
                            <w:rFonts w:ascii="Cambria Math" w:hAnsi="Times LatRus"/>
                            <w:i/>
                            <w:sz w:val="22"/>
                            <w:szCs w:val="22"/>
                            <w:lang w:val="en-US"/>
                          </w:rPr>
                        </m:ctrlPr>
                      </m:sSupPr>
                      <m:e>
                        <m:r>
                          <w:rPr>
                            <w:rFonts w:ascii="Times LatRus" w:hAnsi="Cambria Math"/>
                            <w:sz w:val="22"/>
                            <w:szCs w:val="22"/>
                            <w:lang w:val="en-US"/>
                          </w:rPr>
                          <m:t>ℏ</m:t>
                        </m:r>
                      </m:e>
                      <m:sup>
                        <m:r>
                          <w:rPr>
                            <w:rFonts w:ascii="Cambria Math" w:hAnsi="Times LatRus"/>
                            <w:sz w:val="22"/>
                            <w:szCs w:val="22"/>
                            <w:lang w:val="en-US"/>
                          </w:rPr>
                          <m:t>2</m:t>
                        </m:r>
                      </m:sup>
                    </m:sSup>
                  </m:den>
                </m:f>
                <m:d>
                  <m:dPr>
                    <m:ctrlPr>
                      <w:rPr>
                        <w:rFonts w:ascii="Cambria Math" w:hAnsi="Times LatRus"/>
                        <w:i/>
                        <w:sz w:val="22"/>
                        <w:szCs w:val="22"/>
                        <w:lang w:val="en-US"/>
                      </w:rPr>
                    </m:ctrlPr>
                  </m:dPr>
                  <m:e>
                    <m:r>
                      <w:rPr>
                        <w:rFonts w:ascii="Times LatRus" w:hAnsi="Cambria Math"/>
                        <w:sz w:val="22"/>
                        <w:szCs w:val="22"/>
                        <w:lang w:val="en-US"/>
                      </w:rPr>
                      <m:t>ℏ</m:t>
                    </m:r>
                    <m:r>
                      <w:rPr>
                        <w:rFonts w:ascii="Cambria Math" w:hAnsi="Cambria Math"/>
                        <w:sz w:val="22"/>
                        <w:szCs w:val="22"/>
                        <w:lang w:val="en-US"/>
                      </w:rPr>
                      <m:t>ω</m:t>
                    </m:r>
                    <m:r>
                      <w:rPr>
                        <w:rFonts w:ascii="Times LatRus" w:hAnsi="Cambria Math"/>
                        <w:sz w:val="22"/>
                        <w:szCs w:val="22"/>
                        <w:lang w:val="en-US"/>
                      </w:rPr>
                      <m:t>-</m:t>
                    </m:r>
                    <m:sSub>
                      <m:sSubPr>
                        <m:ctrlPr>
                          <w:rPr>
                            <w:rFonts w:ascii="Cambria Math" w:hAnsi="Times LatRus"/>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g</m:t>
                        </m:r>
                      </m:sub>
                    </m:sSub>
                    <m:r>
                      <w:rPr>
                        <w:rFonts w:ascii="Cambria Math" w:hAnsi="Cambria Math"/>
                        <w:sz w:val="22"/>
                        <w:szCs w:val="22"/>
                        <w:lang w:val="en-US"/>
                      </w:rPr>
                      <m:t>-</m:t>
                    </m:r>
                    <m:sSub>
                      <m:sSubPr>
                        <m:ctrlPr>
                          <w:rPr>
                            <w:rFonts w:ascii="Cambria Math" w:hAnsi="Times LatRus"/>
                            <w:i/>
                            <w:sz w:val="22"/>
                            <w:szCs w:val="22"/>
                            <w:lang w:val="en-US"/>
                          </w:rPr>
                        </m:ctrlPr>
                      </m:sSubPr>
                      <m:e>
                        <m:r>
                          <w:rPr>
                            <w:rFonts w:ascii="Cambria Math" w:hAnsi="Cambria Math"/>
                            <w:sz w:val="22"/>
                            <w:szCs w:val="22"/>
                            <w:lang w:val="en-US"/>
                          </w:rPr>
                          <m:t>ℇ</m:t>
                        </m:r>
                      </m:e>
                      <m:sub>
                        <m:r>
                          <w:rPr>
                            <w:rFonts w:ascii="Cambria Math" w:hAnsi="Times LatRus"/>
                            <w:sz w:val="22"/>
                            <w:szCs w:val="22"/>
                            <w:lang w:val="en-US"/>
                          </w:rPr>
                          <m:t>0</m:t>
                        </m:r>
                      </m:sub>
                    </m:sSub>
                  </m:e>
                </m:d>
              </m:e>
            </m:eqArr>
          </m:e>
        </m:d>
      </m:oMath>
      <w:r w:rsidR="00420D1E" w:rsidRPr="00566E03">
        <w:rPr>
          <w:rFonts w:ascii="Times LatRus" w:hAnsi="Times LatRus"/>
          <w:sz w:val="22"/>
          <w:szCs w:val="22"/>
          <w:lang w:val="en-US"/>
        </w:rPr>
        <w:tab/>
      </w:r>
      <w:r w:rsidR="00420D1E" w:rsidRPr="00566E03">
        <w:rPr>
          <w:rFonts w:ascii="Times LatRus" w:hAnsi="Times LatRus"/>
          <w:sz w:val="22"/>
          <w:szCs w:val="22"/>
          <w:lang w:val="en-US"/>
        </w:rPr>
        <w:tab/>
      </w:r>
      <w:r w:rsidR="00420D1E" w:rsidRPr="00566E03">
        <w:rPr>
          <w:rFonts w:ascii="Times LatRus" w:hAnsi="Times LatRus"/>
          <w:sz w:val="22"/>
          <w:szCs w:val="22"/>
          <w:lang w:val="en-US"/>
        </w:rPr>
        <w:tab/>
      </w:r>
      <w:r w:rsidR="00B2694D" w:rsidRPr="00566E03">
        <w:rPr>
          <w:rFonts w:ascii="Times LatRus" w:hAnsi="Times LatRus"/>
          <w:sz w:val="22"/>
          <w:szCs w:val="22"/>
          <w:lang w:val="en-US"/>
        </w:rPr>
        <w:t xml:space="preserve">  </w:t>
      </w:r>
      <w:r w:rsidR="00420D1E" w:rsidRPr="00566E03">
        <w:rPr>
          <w:rFonts w:ascii="Times LatRus" w:hAnsi="Times LatRus"/>
          <w:sz w:val="22"/>
          <w:szCs w:val="22"/>
          <w:lang w:val="en-US"/>
        </w:rPr>
        <w:t>(40à)</w:t>
      </w:r>
    </w:p>
    <w:p w:rsidR="00420D1E" w:rsidRPr="00566E03" w:rsidRDefault="00420D1E" w:rsidP="00420D1E">
      <w:pPr>
        <w:jc w:val="both"/>
        <w:rPr>
          <w:rFonts w:ascii="Times LatRus" w:hAnsi="Times LatRus"/>
          <w:sz w:val="22"/>
          <w:szCs w:val="22"/>
          <w:lang w:val="en-US"/>
        </w:rPr>
      </w:pPr>
      <w:r w:rsidRPr="00566E03">
        <w:rPr>
          <w:rFonts w:ascii="Times LatRus" w:hAnsi="Times LatRus"/>
          <w:sz w:val="22"/>
          <w:szCs w:val="22"/>
          <w:lang w:val="en-US"/>
        </w:rPr>
        <w:t>(ñì. 38)</w:t>
      </w:r>
    </w:p>
    <w:p w:rsidR="00420D1E" w:rsidRDefault="00420D1E" w:rsidP="00064460">
      <w:pPr>
        <w:ind w:firstLine="567"/>
        <w:jc w:val="both"/>
        <w:rPr>
          <w:rFonts w:ascii="Times LatRus" w:hAnsi="Times LatRus"/>
          <w:sz w:val="22"/>
          <w:szCs w:val="22"/>
          <w:lang w:val="en-US"/>
        </w:rPr>
      </w:pPr>
      <w:r w:rsidRPr="00566E03">
        <w:rPr>
          <w:rFonts w:ascii="Times LatRus" w:hAnsi="Times LatRus"/>
          <w:sz w:val="22"/>
          <w:szCs w:val="22"/>
          <w:lang w:val="en-US"/>
        </w:rPr>
        <w:t xml:space="preserve">Èç âòîðîãî è òðåòüåãî óðàâíåíèé ñèñòåìû èìååì </w:t>
      </w:r>
    </w:p>
    <w:p w:rsidR="00BE00F9" w:rsidRPr="00566E03" w:rsidRDefault="00BE00F9" w:rsidP="00064460">
      <w:pPr>
        <w:ind w:firstLine="567"/>
        <w:jc w:val="both"/>
        <w:rPr>
          <w:rFonts w:ascii="Times LatRus" w:hAnsi="Times LatRus"/>
          <w:sz w:val="22"/>
          <w:szCs w:val="22"/>
          <w:lang w:val="en-US"/>
        </w:rPr>
      </w:pPr>
    </w:p>
    <w:p w:rsidR="00420D1E" w:rsidRPr="00566E03" w:rsidRDefault="00B2694D" w:rsidP="00420D1E">
      <w:pPr>
        <w:jc w:val="both"/>
        <w:rPr>
          <w:rFonts w:ascii="Times LatRus" w:hAnsi="Times LatRus"/>
          <w:sz w:val="22"/>
          <w:szCs w:val="22"/>
          <w:lang w:val="en-US"/>
        </w:rPr>
      </w:pPr>
      <w:r w:rsidRPr="00566E03">
        <w:rPr>
          <w:rFonts w:ascii="Times LatRus" w:hAnsi="Times LatRus"/>
          <w:sz w:val="22"/>
          <w:szCs w:val="22"/>
          <w:lang w:val="en-US"/>
        </w:rPr>
        <w:tab/>
      </w:r>
      <w:r w:rsidRPr="00566E03">
        <w:rPr>
          <w:rFonts w:ascii="Times LatRus" w:hAnsi="Times LatRus"/>
          <w:sz w:val="22"/>
          <w:szCs w:val="22"/>
          <w:lang w:val="en-US"/>
        </w:rPr>
        <w:tab/>
      </w:r>
      <w:r w:rsidRPr="00566E03">
        <w:rPr>
          <w:rFonts w:ascii="Times LatRus" w:hAnsi="Times LatRus"/>
          <w:sz w:val="22"/>
          <w:szCs w:val="22"/>
          <w:lang w:val="en-US"/>
        </w:rPr>
        <w:tab/>
      </w:r>
      <m:oMath>
        <m:r>
          <w:rPr>
            <w:rFonts w:ascii="Cambria Math" w:hAnsi="Times LatRus"/>
            <w:sz w:val="22"/>
            <w:szCs w:val="22"/>
            <w:lang w:val="en-US"/>
          </w:rPr>
          <m:t>4</m:t>
        </m:r>
        <m:r>
          <w:rPr>
            <w:rFonts w:ascii="Cambria Math" w:hAnsi="Cambria Math"/>
            <w:sz w:val="22"/>
            <w:szCs w:val="22"/>
            <w:lang w:val="en-US"/>
          </w:rPr>
          <m:t>iKA</m:t>
        </m:r>
        <m:r>
          <w:rPr>
            <w:rFonts w:ascii="Times LatRus" w:hAnsi="Cambria Math"/>
            <w:sz w:val="22"/>
            <w:szCs w:val="22"/>
            <w:lang w:val="en-US"/>
          </w:rPr>
          <m:t>-</m:t>
        </m:r>
        <m:f>
          <m:fPr>
            <m:ctrlPr>
              <w:rPr>
                <w:rFonts w:ascii="Cambria Math" w:hAnsi="Times LatRus"/>
                <w:i/>
                <w:sz w:val="22"/>
                <w:szCs w:val="22"/>
                <w:lang w:val="en-US"/>
              </w:rPr>
            </m:ctrlPr>
          </m:fPr>
          <m:num>
            <m:r>
              <w:rPr>
                <w:rFonts w:ascii="Cambria Math" w:hAnsi="Times LatRus"/>
                <w:sz w:val="22"/>
                <w:szCs w:val="22"/>
                <w:lang w:val="en-US"/>
              </w:rPr>
              <m:t>2</m:t>
            </m:r>
            <m:sSup>
              <m:sSupPr>
                <m:ctrlPr>
                  <w:rPr>
                    <w:rFonts w:ascii="Cambria Math" w:hAnsi="Times LatRus"/>
                    <w:i/>
                    <w:sz w:val="22"/>
                    <w:szCs w:val="22"/>
                    <w:lang w:val="en-US"/>
                  </w:rPr>
                </m:ctrlPr>
              </m:sSupPr>
              <m:e>
                <m:r>
                  <w:rPr>
                    <w:rFonts w:ascii="Cambria Math" w:hAnsi="Cambria Math"/>
                    <w:sz w:val="22"/>
                    <w:szCs w:val="22"/>
                    <w:lang w:val="en-US"/>
                  </w:rPr>
                  <m:t>M</m:t>
                </m:r>
              </m:e>
              <m:sup>
                <m:r>
                  <w:rPr>
                    <w:rFonts w:ascii="Times LatRus" w:hAnsi="Cambria Math"/>
                    <w:sz w:val="22"/>
                    <w:szCs w:val="22"/>
                    <w:lang w:val="en-US"/>
                  </w:rPr>
                  <m:t>*</m:t>
                </m:r>
              </m:sup>
            </m:sSup>
          </m:num>
          <m:den>
            <m:sSup>
              <m:sSupPr>
                <m:ctrlPr>
                  <w:rPr>
                    <w:rFonts w:ascii="Cambria Math" w:hAnsi="Times LatRus"/>
                    <w:i/>
                    <w:sz w:val="22"/>
                    <w:szCs w:val="22"/>
                    <w:lang w:val="en-US"/>
                  </w:rPr>
                </m:ctrlPr>
              </m:sSupPr>
              <m:e>
                <m:r>
                  <w:rPr>
                    <w:rFonts w:ascii="Times LatRus" w:hAnsi="Cambria Math"/>
                    <w:sz w:val="22"/>
                    <w:szCs w:val="22"/>
                    <w:lang w:val="en-US"/>
                  </w:rPr>
                  <m:t>ℏ</m:t>
                </m:r>
              </m:e>
              <m:sup>
                <m:r>
                  <w:rPr>
                    <w:rFonts w:ascii="Cambria Math" w:hAnsi="Times LatRus"/>
                    <w:sz w:val="22"/>
                    <w:szCs w:val="22"/>
                    <w:lang w:val="en-US"/>
                  </w:rPr>
                  <m:t>2</m:t>
                </m:r>
              </m:sup>
            </m:sSup>
          </m:den>
        </m:f>
        <m:d>
          <m:dPr>
            <m:ctrlPr>
              <w:rPr>
                <w:rFonts w:ascii="Cambria Math" w:hAnsi="Times LatRus"/>
                <w:i/>
                <w:sz w:val="22"/>
                <w:szCs w:val="22"/>
                <w:lang w:val="en-US"/>
              </w:rPr>
            </m:ctrlPr>
          </m:dPr>
          <m:e>
            <m:r>
              <w:rPr>
                <w:rFonts w:ascii="Times LatRus" w:hAnsi="Cambria Math"/>
                <w:sz w:val="22"/>
                <w:szCs w:val="22"/>
                <w:lang w:val="en-US"/>
              </w:rPr>
              <m:t>ℏ</m:t>
            </m:r>
            <m:r>
              <w:rPr>
                <w:rFonts w:ascii="Cambria Math" w:hAnsi="Cambria Math"/>
                <w:sz w:val="22"/>
                <w:szCs w:val="22"/>
                <w:lang w:val="en-US"/>
              </w:rPr>
              <m:t>ω</m:t>
            </m:r>
            <m:r>
              <w:rPr>
                <w:rFonts w:ascii="Times LatRus" w:hAnsi="Cambria Math"/>
                <w:sz w:val="22"/>
                <w:szCs w:val="22"/>
                <w:lang w:val="en-US"/>
              </w:rPr>
              <m:t>-</m:t>
            </m:r>
            <m:sSub>
              <m:sSubPr>
                <m:ctrlPr>
                  <w:rPr>
                    <w:rFonts w:ascii="Cambria Math" w:hAnsi="Times LatRus"/>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g</m:t>
                </m:r>
              </m:sub>
            </m:sSub>
            <m:r>
              <w:rPr>
                <w:rFonts w:ascii="Times LatRus" w:hAnsi="Cambria Math"/>
                <w:sz w:val="22"/>
                <w:szCs w:val="22"/>
                <w:lang w:val="en-US"/>
              </w:rPr>
              <m:t>-</m:t>
            </m:r>
            <m:sSub>
              <m:sSubPr>
                <m:ctrlPr>
                  <w:rPr>
                    <w:rFonts w:ascii="Cambria Math" w:hAnsi="Times LatRus"/>
                    <w:i/>
                    <w:sz w:val="22"/>
                    <w:szCs w:val="22"/>
                    <w:lang w:val="en-US"/>
                  </w:rPr>
                </m:ctrlPr>
              </m:sSubPr>
              <m:e>
                <m:r>
                  <w:rPr>
                    <w:rFonts w:ascii="Times LatRus" w:hAnsi="Cambria Math"/>
                    <w:sz w:val="22"/>
                    <w:szCs w:val="22"/>
                    <w:lang w:val="en-US"/>
                  </w:rPr>
                  <m:t>ℇ</m:t>
                </m:r>
              </m:e>
              <m:sub>
                <m:r>
                  <w:rPr>
                    <w:rFonts w:ascii="Cambria Math" w:hAnsi="Times LatRus"/>
                    <w:sz w:val="22"/>
                    <w:szCs w:val="22"/>
                    <w:lang w:val="en-US"/>
                  </w:rPr>
                  <m:t>0</m:t>
                </m:r>
              </m:sub>
            </m:sSub>
          </m:e>
        </m:d>
        <m:r>
          <w:rPr>
            <w:rFonts w:ascii="Cambria Math" w:hAnsi="Cambria Math"/>
            <w:sz w:val="22"/>
            <w:szCs w:val="22"/>
            <w:lang w:val="en-US"/>
          </w:rPr>
          <m:t>B</m:t>
        </m:r>
        <m:r>
          <w:rPr>
            <w:rFonts w:ascii="Cambria Math" w:hAnsi="Times LatRus"/>
            <w:sz w:val="22"/>
            <w:szCs w:val="22"/>
            <w:lang w:val="en-US"/>
          </w:rPr>
          <m:t>+</m:t>
        </m:r>
        <m:f>
          <m:fPr>
            <m:ctrlPr>
              <w:rPr>
                <w:rFonts w:ascii="Cambria Math" w:hAnsi="Times LatRus"/>
                <w:i/>
                <w:sz w:val="22"/>
                <w:szCs w:val="22"/>
                <w:lang w:val="en-US"/>
              </w:rPr>
            </m:ctrlPr>
          </m:fPr>
          <m:num>
            <m:r>
              <w:rPr>
                <w:rFonts w:ascii="Cambria Math" w:hAnsi="Times LatRus"/>
                <w:sz w:val="22"/>
                <w:szCs w:val="22"/>
                <w:lang w:val="en-US"/>
              </w:rPr>
              <m:t>2</m:t>
            </m:r>
            <m:sSup>
              <m:sSupPr>
                <m:ctrlPr>
                  <w:rPr>
                    <w:rFonts w:ascii="Cambria Math" w:hAnsi="Times LatRus"/>
                    <w:i/>
                    <w:sz w:val="22"/>
                    <w:szCs w:val="22"/>
                    <w:lang w:val="en-US"/>
                  </w:rPr>
                </m:ctrlPr>
              </m:sSupPr>
              <m:e>
                <m:r>
                  <w:rPr>
                    <w:rFonts w:ascii="Cambria Math" w:hAnsi="Cambria Math"/>
                    <w:sz w:val="22"/>
                    <w:szCs w:val="22"/>
                    <w:lang w:val="en-US"/>
                  </w:rPr>
                  <m:t>M</m:t>
                </m:r>
              </m:e>
              <m:sup>
                <m:r>
                  <w:rPr>
                    <w:rFonts w:ascii="Times LatRus" w:hAnsi="Cambria Math"/>
                    <w:sz w:val="22"/>
                    <w:szCs w:val="22"/>
                    <w:lang w:val="en-US"/>
                  </w:rPr>
                  <m:t>*</m:t>
                </m:r>
              </m:sup>
            </m:sSup>
          </m:num>
          <m:den>
            <m:sSup>
              <m:sSupPr>
                <m:ctrlPr>
                  <w:rPr>
                    <w:rFonts w:ascii="Cambria Math" w:hAnsi="Times LatRus"/>
                    <w:i/>
                    <w:sz w:val="22"/>
                    <w:szCs w:val="22"/>
                    <w:lang w:val="en-US"/>
                  </w:rPr>
                </m:ctrlPr>
              </m:sSupPr>
              <m:e>
                <m:r>
                  <w:rPr>
                    <w:rFonts w:ascii="Times LatRus" w:hAnsi="Cambria Math"/>
                    <w:sz w:val="22"/>
                    <w:szCs w:val="22"/>
                    <w:lang w:val="en-US"/>
                  </w:rPr>
                  <m:t>ℏ</m:t>
                </m:r>
              </m:e>
              <m:sup>
                <m:r>
                  <w:rPr>
                    <w:rFonts w:ascii="Cambria Math" w:hAnsi="Times LatRus"/>
                    <w:sz w:val="22"/>
                    <w:szCs w:val="22"/>
                    <w:lang w:val="en-US"/>
                  </w:rPr>
                  <m:t>2</m:t>
                </m:r>
              </m:sup>
            </m:sSup>
          </m:den>
        </m:f>
        <m:d>
          <m:dPr>
            <m:ctrlPr>
              <w:rPr>
                <w:rFonts w:ascii="Cambria Math" w:hAnsi="Times LatRus"/>
                <w:i/>
                <w:sz w:val="22"/>
                <w:szCs w:val="22"/>
                <w:lang w:val="en-US"/>
              </w:rPr>
            </m:ctrlPr>
          </m:dPr>
          <m:e>
            <m:r>
              <w:rPr>
                <w:rFonts w:ascii="Times LatRus" w:hAnsi="Cambria Math"/>
                <w:sz w:val="22"/>
                <w:szCs w:val="22"/>
                <w:lang w:val="en-US"/>
              </w:rPr>
              <m:t>ℏ</m:t>
            </m:r>
            <m:r>
              <w:rPr>
                <w:rFonts w:ascii="Cambria Math" w:hAnsi="Cambria Math"/>
                <w:sz w:val="22"/>
                <w:szCs w:val="22"/>
                <w:lang w:val="en-US"/>
              </w:rPr>
              <m:t>ω</m:t>
            </m:r>
            <m:r>
              <w:rPr>
                <w:rFonts w:ascii="Times LatRus" w:hAnsi="Cambria Math"/>
                <w:sz w:val="22"/>
                <w:szCs w:val="22"/>
                <w:lang w:val="en-US"/>
              </w:rPr>
              <m:t>-</m:t>
            </m:r>
            <m:sSub>
              <m:sSubPr>
                <m:ctrlPr>
                  <w:rPr>
                    <w:rFonts w:ascii="Cambria Math" w:hAnsi="Times LatRus"/>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g</m:t>
                </m:r>
              </m:sub>
            </m:sSub>
            <m:r>
              <w:rPr>
                <w:rFonts w:ascii="Times LatRus" w:hAnsi="Cambria Math"/>
                <w:sz w:val="22"/>
                <w:szCs w:val="22"/>
                <w:lang w:val="en-US"/>
              </w:rPr>
              <m:t>-</m:t>
            </m:r>
            <m:sSub>
              <m:sSubPr>
                <m:ctrlPr>
                  <w:rPr>
                    <w:rFonts w:ascii="Cambria Math" w:hAnsi="Times LatRus"/>
                    <w:i/>
                    <w:sz w:val="22"/>
                    <w:szCs w:val="22"/>
                    <w:lang w:val="en-US"/>
                  </w:rPr>
                </m:ctrlPr>
              </m:sSubPr>
              <m:e>
                <m:r>
                  <w:rPr>
                    <w:rFonts w:ascii="Times LatRus" w:hAnsi="Cambria Math"/>
                    <w:sz w:val="22"/>
                    <w:szCs w:val="22"/>
                    <w:lang w:val="en-US"/>
                  </w:rPr>
                  <m:t>ℇ</m:t>
                </m:r>
              </m:e>
              <m:sub>
                <m:r>
                  <w:rPr>
                    <w:rFonts w:ascii="Cambria Math" w:hAnsi="Times LatRus"/>
                    <w:sz w:val="22"/>
                    <w:szCs w:val="22"/>
                    <w:lang w:val="en-US"/>
                  </w:rPr>
                  <m:t>0</m:t>
                </m:r>
              </m:sub>
            </m:sSub>
          </m:e>
        </m:d>
        <m:r>
          <w:rPr>
            <w:rFonts w:ascii="Cambria Math" w:hAnsi="Cambria Math"/>
            <w:sz w:val="22"/>
            <w:szCs w:val="22"/>
            <w:lang w:val="en-US"/>
          </w:rPr>
          <m:t>B</m:t>
        </m:r>
        <m:r>
          <w:rPr>
            <w:rFonts w:ascii="Cambria Math" w:hAnsi="Times LatRus"/>
            <w:sz w:val="22"/>
            <w:szCs w:val="22"/>
            <w:lang w:val="en-US"/>
          </w:rPr>
          <m:t>=</m:t>
        </m:r>
        <m:r>
          <w:rPr>
            <w:rFonts w:ascii="Cambria Math" w:hAnsi="Cambria Math"/>
            <w:sz w:val="22"/>
            <w:szCs w:val="22"/>
            <w:lang w:val="en-US"/>
          </w:rPr>
          <m:t>C</m:t>
        </m:r>
        <m:sSub>
          <m:sSubPr>
            <m:ctrlPr>
              <w:rPr>
                <w:rFonts w:ascii="Cambria Math" w:hAnsi="Times LatRus"/>
                <w:i/>
                <w:sz w:val="22"/>
                <w:szCs w:val="22"/>
                <w:lang w:val="en-US"/>
              </w:rPr>
            </m:ctrlPr>
          </m:sSubPr>
          <m:e>
            <m:r>
              <w:rPr>
                <w:rFonts w:ascii="Cambria Math" w:hAnsi="Cambria Math"/>
                <w:sz w:val="22"/>
                <w:szCs w:val="22"/>
                <w:lang w:val="en-US"/>
              </w:rPr>
              <m:t>E</m:t>
            </m:r>
          </m:e>
          <m:sub>
            <m:r>
              <w:rPr>
                <w:rFonts w:ascii="Cambria Math" w:hAnsi="Times LatRus"/>
                <w:sz w:val="22"/>
                <w:szCs w:val="22"/>
                <w:lang w:val="en-US"/>
              </w:rPr>
              <m:t>0</m:t>
            </m:r>
          </m:sub>
        </m:sSub>
      </m:oMath>
      <w:r w:rsidR="00420D1E" w:rsidRPr="00566E03">
        <w:rPr>
          <w:rFonts w:ascii="Times LatRus" w:hAnsi="Times LatRus"/>
          <w:sz w:val="22"/>
          <w:szCs w:val="22"/>
          <w:lang w:val="en-US"/>
        </w:rPr>
        <w:t xml:space="preserve">  </w:t>
      </w:r>
      <w:r w:rsidR="00420D1E" w:rsidRPr="00566E03">
        <w:rPr>
          <w:rFonts w:ascii="Times LatRus" w:hAnsi="Times LatRus"/>
          <w:sz w:val="22"/>
          <w:szCs w:val="22"/>
          <w:lang w:val="en-US"/>
        </w:rPr>
        <w:tab/>
      </w:r>
      <w:r w:rsidR="00420D1E" w:rsidRPr="00566E03">
        <w:rPr>
          <w:rFonts w:ascii="Times LatRus" w:hAnsi="Times LatRus"/>
          <w:sz w:val="22"/>
          <w:szCs w:val="22"/>
          <w:lang w:val="en-US"/>
        </w:rPr>
        <w:tab/>
      </w:r>
      <w:r w:rsidR="00420D1E" w:rsidRPr="00566E03">
        <w:rPr>
          <w:rFonts w:ascii="Times LatRus" w:hAnsi="Times LatRus"/>
          <w:sz w:val="22"/>
          <w:szCs w:val="22"/>
          <w:lang w:val="en-US"/>
        </w:rPr>
        <w:tab/>
      </w:r>
    </w:p>
    <w:p w:rsidR="00420D1E" w:rsidRDefault="00420D1E" w:rsidP="00B2694D">
      <w:pPr>
        <w:ind w:left="7788" w:hanging="4188"/>
        <w:jc w:val="both"/>
        <w:rPr>
          <w:rFonts w:ascii="Times LatRus" w:hAnsi="Times LatRus"/>
          <w:sz w:val="22"/>
          <w:szCs w:val="22"/>
          <w:lang w:val="en-US"/>
        </w:rPr>
      </w:pPr>
      <w:r w:rsidRPr="00566E03">
        <w:rPr>
          <w:rFonts w:ascii="Times LatRus" w:hAnsi="Times LatRus"/>
          <w:sz w:val="22"/>
          <w:szCs w:val="22"/>
          <w:lang w:val="en-US"/>
        </w:rPr>
        <w:t xml:space="preserve"> ò. å.    </w:t>
      </w:r>
      <m:oMath>
        <m:r>
          <w:rPr>
            <w:rFonts w:ascii="Cambria Math" w:hAnsi="Cambria Math"/>
            <w:sz w:val="22"/>
            <w:szCs w:val="22"/>
            <w:lang w:val="en-US"/>
          </w:rPr>
          <m:t>A</m:t>
        </m:r>
        <m:r>
          <w:rPr>
            <w:rFonts w:ascii="Cambria Math" w:hAnsi="Times LatRus"/>
            <w:sz w:val="22"/>
            <w:szCs w:val="22"/>
            <w:lang w:val="en-US"/>
          </w:rPr>
          <m:t>=</m:t>
        </m:r>
        <m:f>
          <m:fPr>
            <m:ctrlPr>
              <w:rPr>
                <w:rFonts w:ascii="Cambria Math" w:hAnsi="Times LatRus"/>
                <w:i/>
                <w:sz w:val="22"/>
                <w:szCs w:val="22"/>
                <w:lang w:val="en-US"/>
              </w:rPr>
            </m:ctrlPr>
          </m:fPr>
          <m:num>
            <m:r>
              <w:rPr>
                <w:rFonts w:ascii="Cambria Math" w:hAnsi="Cambria Math"/>
                <w:sz w:val="22"/>
                <w:szCs w:val="22"/>
                <w:lang w:val="en-US"/>
              </w:rPr>
              <m:t>C</m:t>
            </m:r>
            <m:sSub>
              <m:sSubPr>
                <m:ctrlPr>
                  <w:rPr>
                    <w:rFonts w:ascii="Cambria Math" w:hAnsi="Times LatRus"/>
                    <w:i/>
                    <w:sz w:val="22"/>
                    <w:szCs w:val="22"/>
                    <w:lang w:val="en-US"/>
                  </w:rPr>
                </m:ctrlPr>
              </m:sSubPr>
              <m:e>
                <m:r>
                  <w:rPr>
                    <w:rFonts w:ascii="Cambria Math" w:hAnsi="Cambria Math"/>
                    <w:sz w:val="22"/>
                    <w:szCs w:val="22"/>
                    <w:lang w:val="en-US"/>
                  </w:rPr>
                  <m:t>E</m:t>
                </m:r>
              </m:e>
              <m:sub>
                <m:r>
                  <w:rPr>
                    <w:rFonts w:ascii="Cambria Math" w:hAnsi="Times LatRus"/>
                    <w:sz w:val="22"/>
                    <w:szCs w:val="22"/>
                    <w:lang w:val="en-US"/>
                  </w:rPr>
                  <m:t>0</m:t>
                </m:r>
              </m:sub>
            </m:sSub>
          </m:num>
          <m:den>
            <m:r>
              <w:rPr>
                <w:rFonts w:ascii="Cambria Math" w:hAnsi="Times LatRus"/>
                <w:sz w:val="22"/>
                <w:szCs w:val="22"/>
                <w:lang w:val="en-US"/>
              </w:rPr>
              <m:t>4</m:t>
            </m:r>
            <m:r>
              <w:rPr>
                <w:rFonts w:ascii="Cambria Math" w:hAnsi="Cambria Math"/>
                <w:sz w:val="22"/>
                <w:szCs w:val="22"/>
                <w:lang w:val="en-US"/>
              </w:rPr>
              <m:t>iK</m:t>
            </m:r>
          </m:den>
        </m:f>
        <m:r>
          <w:rPr>
            <w:rFonts w:ascii="Cambria Math" w:hAnsi="Times LatRus"/>
            <w:sz w:val="22"/>
            <w:szCs w:val="22"/>
            <w:lang w:val="en-US"/>
          </w:rPr>
          <m:t>=</m:t>
        </m:r>
        <m:r>
          <w:rPr>
            <w:rFonts w:ascii="Cambria Math" w:hAnsi="Cambria Math"/>
            <w:sz w:val="22"/>
            <w:szCs w:val="22"/>
            <w:lang w:val="en-US"/>
          </w:rPr>
          <m:t>-</m:t>
        </m:r>
        <m:f>
          <m:fPr>
            <m:ctrlPr>
              <w:rPr>
                <w:rFonts w:ascii="Cambria Math" w:hAnsi="Times LatRus"/>
                <w:i/>
                <w:sz w:val="22"/>
                <w:szCs w:val="22"/>
                <w:lang w:val="en-US"/>
              </w:rPr>
            </m:ctrlPr>
          </m:fPr>
          <m:num>
            <m:r>
              <w:rPr>
                <w:rFonts w:ascii="Cambria Math" w:hAnsi="Cambria Math"/>
                <w:sz w:val="22"/>
                <w:szCs w:val="22"/>
                <w:lang w:val="en-US"/>
              </w:rPr>
              <m:t>iC</m:t>
            </m:r>
            <m:sSub>
              <m:sSubPr>
                <m:ctrlPr>
                  <w:rPr>
                    <w:rFonts w:ascii="Cambria Math" w:hAnsi="Times LatRus"/>
                    <w:i/>
                    <w:sz w:val="22"/>
                    <w:szCs w:val="22"/>
                    <w:lang w:val="en-US"/>
                  </w:rPr>
                </m:ctrlPr>
              </m:sSubPr>
              <m:e>
                <m:r>
                  <w:rPr>
                    <w:rFonts w:ascii="Cambria Math" w:hAnsi="Cambria Math"/>
                    <w:sz w:val="22"/>
                    <w:szCs w:val="22"/>
                    <w:lang w:val="en-US"/>
                  </w:rPr>
                  <m:t>E</m:t>
                </m:r>
              </m:e>
              <m:sub>
                <m:r>
                  <w:rPr>
                    <w:rFonts w:ascii="Cambria Math" w:hAnsi="Times LatRus"/>
                    <w:sz w:val="22"/>
                    <w:szCs w:val="22"/>
                    <w:lang w:val="en-US"/>
                  </w:rPr>
                  <m:t>0</m:t>
                </m:r>
              </m:sub>
            </m:sSub>
          </m:num>
          <m:den>
            <m:r>
              <w:rPr>
                <w:rFonts w:ascii="Cambria Math" w:hAnsi="Times LatRus"/>
                <w:sz w:val="22"/>
                <w:szCs w:val="22"/>
                <w:lang w:val="en-US"/>
              </w:rPr>
              <m:t>4</m:t>
            </m:r>
            <m:r>
              <w:rPr>
                <w:rFonts w:ascii="Cambria Math" w:hAnsi="Cambria Math"/>
                <w:sz w:val="22"/>
                <w:szCs w:val="22"/>
                <w:lang w:val="en-US"/>
              </w:rPr>
              <m:t>K</m:t>
            </m:r>
          </m:den>
        </m:f>
        <m:r>
          <w:rPr>
            <w:rFonts w:ascii="Cambria Math" w:hAnsi="Times LatRus"/>
            <w:sz w:val="22"/>
            <w:szCs w:val="22"/>
            <w:lang w:val="en-US"/>
          </w:rPr>
          <m:t>,</m:t>
        </m:r>
      </m:oMath>
      <w:r w:rsidRPr="00566E03">
        <w:rPr>
          <w:rFonts w:ascii="Times LatRus" w:hAnsi="Times LatRus"/>
          <w:sz w:val="22"/>
          <w:szCs w:val="22"/>
          <w:lang w:val="en-US"/>
        </w:rPr>
        <w:t xml:space="preserve">   </w:t>
      </w:r>
      <m:oMath>
        <m:r>
          <w:rPr>
            <w:rFonts w:ascii="Cambria Math" w:hAnsi="Cambria Math"/>
            <w:sz w:val="22"/>
            <w:szCs w:val="22"/>
            <w:lang w:val="en-US"/>
          </w:rPr>
          <m:t>B</m:t>
        </m:r>
        <m:r>
          <w:rPr>
            <w:rFonts w:ascii="Cambria Math" w:hAnsi="Times LatRus"/>
            <w:sz w:val="22"/>
            <w:szCs w:val="22"/>
            <w:lang w:val="en-US"/>
          </w:rPr>
          <m:t>=</m:t>
        </m:r>
        <m:r>
          <w:rPr>
            <w:rFonts w:ascii="Cambria Math" w:hAnsi="Cambria Math"/>
            <w:sz w:val="22"/>
            <w:szCs w:val="22"/>
            <w:lang w:val="en-US"/>
          </w:rPr>
          <m:t>-</m:t>
        </m:r>
        <m:f>
          <m:fPr>
            <m:ctrlPr>
              <w:rPr>
                <w:rFonts w:ascii="Cambria Math" w:hAnsi="Times LatRus"/>
                <w:i/>
                <w:sz w:val="22"/>
                <w:szCs w:val="22"/>
                <w:lang w:val="en-US"/>
              </w:rPr>
            </m:ctrlPr>
          </m:fPr>
          <m:num>
            <m:r>
              <w:rPr>
                <w:rFonts w:ascii="Cambria Math" w:hAnsi="Cambria Math"/>
                <w:sz w:val="22"/>
                <w:szCs w:val="22"/>
                <w:lang w:val="en-US"/>
              </w:rPr>
              <m:t>A</m:t>
            </m:r>
          </m:num>
          <m:den>
            <m:r>
              <w:rPr>
                <w:rFonts w:ascii="Cambria Math" w:hAnsi="Cambria Math"/>
                <w:sz w:val="22"/>
                <w:szCs w:val="22"/>
                <w:lang w:val="en-US"/>
              </w:rPr>
              <m:t>iK</m:t>
            </m:r>
          </m:den>
        </m:f>
        <m:r>
          <w:rPr>
            <w:rFonts w:ascii="Cambria Math" w:hAnsi="Times LatRus"/>
            <w:sz w:val="22"/>
            <w:szCs w:val="22"/>
            <w:lang w:val="en-US"/>
          </w:rPr>
          <m:t>=</m:t>
        </m:r>
        <m:f>
          <m:fPr>
            <m:ctrlPr>
              <w:rPr>
                <w:rFonts w:ascii="Cambria Math" w:hAnsi="Times LatRus"/>
                <w:i/>
                <w:sz w:val="22"/>
                <w:szCs w:val="22"/>
                <w:lang w:val="en-US"/>
              </w:rPr>
            </m:ctrlPr>
          </m:fPr>
          <m:num>
            <m:r>
              <w:rPr>
                <w:rFonts w:ascii="Cambria Math" w:hAnsi="Cambria Math"/>
                <w:sz w:val="22"/>
                <w:szCs w:val="22"/>
                <w:lang w:val="en-US"/>
              </w:rPr>
              <m:t>C</m:t>
            </m:r>
            <m:sSub>
              <m:sSubPr>
                <m:ctrlPr>
                  <w:rPr>
                    <w:rFonts w:ascii="Cambria Math" w:hAnsi="Times LatRus"/>
                    <w:i/>
                    <w:sz w:val="22"/>
                    <w:szCs w:val="22"/>
                    <w:lang w:val="en-US"/>
                  </w:rPr>
                </m:ctrlPr>
              </m:sSubPr>
              <m:e>
                <m:r>
                  <w:rPr>
                    <w:rFonts w:ascii="Cambria Math" w:hAnsi="Cambria Math"/>
                    <w:sz w:val="22"/>
                    <w:szCs w:val="22"/>
                    <w:lang w:val="en-US"/>
                  </w:rPr>
                  <m:t>E</m:t>
                </m:r>
              </m:e>
              <m:sub>
                <m:r>
                  <w:rPr>
                    <w:rFonts w:ascii="Cambria Math" w:hAnsi="Times LatRus"/>
                    <w:sz w:val="22"/>
                    <w:szCs w:val="22"/>
                    <w:lang w:val="en-US"/>
                  </w:rPr>
                  <m:t>0</m:t>
                </m:r>
              </m:sub>
            </m:sSub>
          </m:num>
          <m:den>
            <m:r>
              <w:rPr>
                <w:rFonts w:ascii="Cambria Math" w:hAnsi="Times LatRus"/>
                <w:sz w:val="22"/>
                <w:szCs w:val="22"/>
                <w:lang w:val="en-US"/>
              </w:rPr>
              <m:t>4</m:t>
            </m:r>
            <m:sSup>
              <m:sSupPr>
                <m:ctrlPr>
                  <w:rPr>
                    <w:rFonts w:ascii="Cambria Math" w:hAnsi="Times LatRus"/>
                    <w:i/>
                    <w:sz w:val="22"/>
                    <w:szCs w:val="22"/>
                    <w:lang w:val="en-US"/>
                  </w:rPr>
                </m:ctrlPr>
              </m:sSupPr>
              <m:e>
                <m:r>
                  <w:rPr>
                    <w:rFonts w:ascii="Cambria Math" w:hAnsi="Cambria Math"/>
                    <w:sz w:val="22"/>
                    <w:szCs w:val="22"/>
                    <w:lang w:val="en-US"/>
                  </w:rPr>
                  <m:t>K</m:t>
                </m:r>
              </m:e>
              <m:sup>
                <m:r>
                  <w:rPr>
                    <w:rFonts w:ascii="Cambria Math" w:hAnsi="Times LatRus"/>
                    <w:sz w:val="22"/>
                    <w:szCs w:val="22"/>
                    <w:lang w:val="en-US"/>
                  </w:rPr>
                  <m:t>2</m:t>
                </m:r>
              </m:sup>
            </m:sSup>
          </m:den>
        </m:f>
      </m:oMath>
      <w:r w:rsidRPr="00566E03">
        <w:rPr>
          <w:rFonts w:ascii="Times LatRus" w:hAnsi="Times LatRus"/>
          <w:sz w:val="22"/>
          <w:szCs w:val="22"/>
          <w:lang w:val="en-US"/>
        </w:rPr>
        <w:t xml:space="preserve">    </w:t>
      </w:r>
      <w:r w:rsidRPr="00566E03">
        <w:rPr>
          <w:rFonts w:ascii="Times LatRus" w:hAnsi="Times LatRus"/>
          <w:sz w:val="22"/>
          <w:szCs w:val="22"/>
          <w:lang w:val="en-US"/>
        </w:rPr>
        <w:tab/>
      </w:r>
      <w:r w:rsidRPr="00566E03">
        <w:rPr>
          <w:rFonts w:ascii="Times LatRus" w:hAnsi="Times LatRus"/>
          <w:sz w:val="22"/>
          <w:szCs w:val="22"/>
          <w:lang w:val="en-US"/>
        </w:rPr>
        <w:tab/>
      </w:r>
      <w:r w:rsidR="00B2694D" w:rsidRPr="00566E03">
        <w:rPr>
          <w:rFonts w:ascii="Times LatRus" w:hAnsi="Times LatRus"/>
          <w:sz w:val="22"/>
          <w:szCs w:val="22"/>
          <w:lang w:val="en-US"/>
        </w:rPr>
        <w:t xml:space="preserve">                 </w:t>
      </w:r>
      <w:r w:rsidRPr="00566E03">
        <w:rPr>
          <w:rFonts w:ascii="Times LatRus" w:hAnsi="Times LatRus"/>
          <w:sz w:val="22"/>
          <w:szCs w:val="22"/>
          <w:lang w:val="en-US"/>
        </w:rPr>
        <w:t>(41)</w:t>
      </w:r>
    </w:p>
    <w:p w:rsidR="00BE00F9" w:rsidRPr="00566E03" w:rsidRDefault="00BE00F9" w:rsidP="00B2694D">
      <w:pPr>
        <w:ind w:left="7788" w:hanging="4188"/>
        <w:jc w:val="both"/>
        <w:rPr>
          <w:rFonts w:ascii="Times LatRus" w:hAnsi="Times LatRus"/>
          <w:sz w:val="22"/>
          <w:szCs w:val="22"/>
          <w:lang w:val="en-US"/>
        </w:rPr>
      </w:pPr>
    </w:p>
    <w:p w:rsidR="00420D1E" w:rsidRPr="00566E03" w:rsidRDefault="00420D1E" w:rsidP="00B2694D">
      <w:pPr>
        <w:jc w:val="both"/>
        <w:rPr>
          <w:rFonts w:ascii="Times LatRus" w:hAnsi="Times LatRus"/>
          <w:sz w:val="22"/>
          <w:szCs w:val="22"/>
          <w:lang w:val="en-US"/>
        </w:rPr>
      </w:pPr>
      <w:r w:rsidRPr="00566E03">
        <w:rPr>
          <w:rFonts w:ascii="Times LatRus" w:hAnsi="Times LatRus"/>
          <w:sz w:val="22"/>
          <w:szCs w:val="22"/>
          <w:lang w:val="en-US"/>
        </w:rPr>
        <w:t xml:space="preserve">Ïðè ýòîì   </w:t>
      </w:r>
      <w:r w:rsidR="00B2694D" w:rsidRPr="00566E03">
        <w:rPr>
          <w:rFonts w:ascii="Times LatRus" w:hAnsi="Times LatRus"/>
          <w:sz w:val="22"/>
          <w:szCs w:val="22"/>
          <w:lang w:val="en-US"/>
        </w:rPr>
        <w:t xml:space="preserve">                          </w:t>
      </w:r>
      <w:r w:rsidRPr="00566E03">
        <w:rPr>
          <w:rFonts w:ascii="Times LatRus" w:hAnsi="Times LatRus"/>
          <w:sz w:val="22"/>
          <w:szCs w:val="22"/>
          <w:lang w:val="en-US"/>
        </w:rPr>
        <w:t xml:space="preserve"> </w:t>
      </w:r>
      <m:oMath>
        <m:r>
          <w:rPr>
            <w:rFonts w:ascii="Cambria Math" w:hAnsi="Cambria Math"/>
            <w:sz w:val="22"/>
            <w:szCs w:val="22"/>
            <w:lang w:val="en-US"/>
          </w:rPr>
          <m:t>AR</m:t>
        </m:r>
        <m:r>
          <w:rPr>
            <w:rFonts w:ascii="Cambria Math" w:hAnsi="Times LatRus"/>
            <w:sz w:val="22"/>
            <w:szCs w:val="22"/>
            <w:lang w:val="en-US"/>
          </w:rPr>
          <m:t>+</m:t>
        </m:r>
        <m:r>
          <w:rPr>
            <w:rFonts w:ascii="Cambria Math" w:hAnsi="Cambria Math"/>
            <w:sz w:val="22"/>
            <w:szCs w:val="22"/>
            <w:lang w:val="en-US"/>
          </w:rPr>
          <m:t>B</m:t>
        </m:r>
        <m:r>
          <w:rPr>
            <w:rFonts w:ascii="Cambria Math" w:hAnsi="Times LatRus"/>
            <w:sz w:val="22"/>
            <w:szCs w:val="22"/>
            <w:lang w:val="en-US"/>
          </w:rPr>
          <m:t>=</m:t>
        </m:r>
        <m:r>
          <w:rPr>
            <w:rFonts w:ascii="Cambria Math" w:hAnsi="Cambria Math"/>
            <w:sz w:val="22"/>
            <w:szCs w:val="22"/>
            <w:lang w:val="en-US"/>
          </w:rPr>
          <m:t>-</m:t>
        </m:r>
        <m:f>
          <m:fPr>
            <m:ctrlPr>
              <w:rPr>
                <w:rFonts w:ascii="Cambria Math" w:hAnsi="Times LatRus"/>
                <w:i/>
                <w:sz w:val="22"/>
                <w:szCs w:val="22"/>
                <w:lang w:val="en-US"/>
              </w:rPr>
            </m:ctrlPr>
          </m:fPr>
          <m:num>
            <m:r>
              <w:rPr>
                <w:rFonts w:ascii="Cambria Math" w:hAnsi="Cambria Math"/>
                <w:sz w:val="22"/>
                <w:szCs w:val="22"/>
                <w:lang w:val="en-US"/>
              </w:rPr>
              <m:t>iC</m:t>
            </m:r>
            <m:sSub>
              <m:sSubPr>
                <m:ctrlPr>
                  <w:rPr>
                    <w:rFonts w:ascii="Cambria Math" w:hAnsi="Times LatRus"/>
                    <w:i/>
                    <w:sz w:val="22"/>
                    <w:szCs w:val="22"/>
                    <w:lang w:val="en-US"/>
                  </w:rPr>
                </m:ctrlPr>
              </m:sSubPr>
              <m:e>
                <m:r>
                  <w:rPr>
                    <w:rFonts w:ascii="Cambria Math" w:hAnsi="Cambria Math"/>
                    <w:sz w:val="22"/>
                    <w:szCs w:val="22"/>
                    <w:lang w:val="en-US"/>
                  </w:rPr>
                  <m:t>E</m:t>
                </m:r>
              </m:e>
              <m:sub>
                <m:r>
                  <w:rPr>
                    <w:rFonts w:ascii="Cambria Math" w:hAnsi="Times LatRus"/>
                    <w:sz w:val="22"/>
                    <w:szCs w:val="22"/>
                    <w:lang w:val="en-US"/>
                  </w:rPr>
                  <m:t>0</m:t>
                </m:r>
              </m:sub>
            </m:sSub>
          </m:num>
          <m:den>
            <m:r>
              <w:rPr>
                <w:rFonts w:ascii="Cambria Math" w:hAnsi="Times LatRus"/>
                <w:sz w:val="22"/>
                <w:szCs w:val="22"/>
                <w:lang w:val="en-US"/>
              </w:rPr>
              <m:t>4</m:t>
            </m:r>
            <m:r>
              <w:rPr>
                <w:rFonts w:ascii="Cambria Math" w:hAnsi="Cambria Math"/>
                <w:sz w:val="22"/>
                <w:szCs w:val="22"/>
                <w:lang w:val="en-US"/>
              </w:rPr>
              <m:t>K</m:t>
            </m:r>
          </m:den>
        </m:f>
        <m:r>
          <w:rPr>
            <w:rFonts w:ascii="Cambria Math" w:hAnsi="Cambria Math"/>
            <w:sz w:val="22"/>
            <w:szCs w:val="22"/>
            <w:lang w:val="en-US"/>
          </w:rPr>
          <m:t>R</m:t>
        </m:r>
        <m:r>
          <w:rPr>
            <w:rFonts w:ascii="Cambria Math" w:hAnsi="Times LatRus"/>
            <w:sz w:val="22"/>
            <w:szCs w:val="22"/>
            <w:lang w:val="en-US"/>
          </w:rPr>
          <m:t>+</m:t>
        </m:r>
        <m:f>
          <m:fPr>
            <m:ctrlPr>
              <w:rPr>
                <w:rFonts w:ascii="Cambria Math" w:hAnsi="Times LatRus"/>
                <w:i/>
                <w:sz w:val="22"/>
                <w:szCs w:val="22"/>
                <w:lang w:val="en-US"/>
              </w:rPr>
            </m:ctrlPr>
          </m:fPr>
          <m:num>
            <m:r>
              <w:rPr>
                <w:rFonts w:ascii="Cambria Math" w:hAnsi="Cambria Math"/>
                <w:sz w:val="22"/>
                <w:szCs w:val="22"/>
                <w:lang w:val="en-US"/>
              </w:rPr>
              <m:t>C</m:t>
            </m:r>
            <m:sSub>
              <m:sSubPr>
                <m:ctrlPr>
                  <w:rPr>
                    <w:rFonts w:ascii="Cambria Math" w:hAnsi="Times LatRus"/>
                    <w:i/>
                    <w:sz w:val="22"/>
                    <w:szCs w:val="22"/>
                    <w:lang w:val="en-US"/>
                  </w:rPr>
                </m:ctrlPr>
              </m:sSubPr>
              <m:e>
                <m:r>
                  <w:rPr>
                    <w:rFonts w:ascii="Cambria Math" w:hAnsi="Cambria Math"/>
                    <w:sz w:val="22"/>
                    <w:szCs w:val="22"/>
                    <w:lang w:val="en-US"/>
                  </w:rPr>
                  <m:t>E</m:t>
                </m:r>
              </m:e>
              <m:sub>
                <m:r>
                  <w:rPr>
                    <w:rFonts w:ascii="Cambria Math" w:hAnsi="Times LatRus"/>
                    <w:sz w:val="22"/>
                    <w:szCs w:val="22"/>
                    <w:lang w:val="en-US"/>
                  </w:rPr>
                  <m:t>0</m:t>
                </m:r>
              </m:sub>
            </m:sSub>
          </m:num>
          <m:den>
            <m:r>
              <w:rPr>
                <w:rFonts w:ascii="Cambria Math" w:hAnsi="Times LatRus"/>
                <w:sz w:val="22"/>
                <w:szCs w:val="22"/>
                <w:lang w:val="en-US"/>
              </w:rPr>
              <m:t>4</m:t>
            </m:r>
            <m:sSup>
              <m:sSupPr>
                <m:ctrlPr>
                  <w:rPr>
                    <w:rFonts w:ascii="Cambria Math" w:hAnsi="Times LatRus"/>
                    <w:i/>
                    <w:sz w:val="22"/>
                    <w:szCs w:val="22"/>
                    <w:lang w:val="en-US"/>
                  </w:rPr>
                </m:ctrlPr>
              </m:sSupPr>
              <m:e>
                <m:r>
                  <w:rPr>
                    <w:rFonts w:ascii="Cambria Math" w:hAnsi="Cambria Math"/>
                    <w:sz w:val="22"/>
                    <w:szCs w:val="22"/>
                    <w:lang w:val="en-US"/>
                  </w:rPr>
                  <m:t>K</m:t>
                </m:r>
              </m:e>
              <m:sup>
                <m:r>
                  <w:rPr>
                    <w:rFonts w:ascii="Cambria Math" w:hAnsi="Times LatRus"/>
                    <w:sz w:val="22"/>
                    <w:szCs w:val="22"/>
                    <w:lang w:val="en-US"/>
                  </w:rPr>
                  <m:t>2</m:t>
                </m:r>
              </m:sup>
            </m:sSup>
          </m:den>
        </m:f>
        <m:r>
          <w:rPr>
            <w:rFonts w:ascii="Cambria Math" w:hAnsi="Times LatRus"/>
            <w:sz w:val="22"/>
            <w:szCs w:val="22"/>
            <w:lang w:val="en-US"/>
          </w:rPr>
          <m:t>=</m:t>
        </m:r>
        <m:f>
          <m:fPr>
            <m:ctrlPr>
              <w:rPr>
                <w:rFonts w:ascii="Cambria Math" w:hAnsi="Times LatRus"/>
                <w:i/>
                <w:sz w:val="22"/>
                <w:szCs w:val="22"/>
                <w:lang w:val="en-US"/>
              </w:rPr>
            </m:ctrlPr>
          </m:fPr>
          <m:num>
            <m:r>
              <w:rPr>
                <w:rFonts w:ascii="Cambria Math" w:hAnsi="Cambria Math"/>
                <w:sz w:val="22"/>
                <w:szCs w:val="22"/>
                <w:lang w:val="en-US"/>
              </w:rPr>
              <m:t>C</m:t>
            </m:r>
            <m:sSub>
              <m:sSubPr>
                <m:ctrlPr>
                  <w:rPr>
                    <w:rFonts w:ascii="Cambria Math" w:hAnsi="Times LatRus"/>
                    <w:i/>
                    <w:sz w:val="22"/>
                    <w:szCs w:val="22"/>
                    <w:lang w:val="en-US"/>
                  </w:rPr>
                </m:ctrlPr>
              </m:sSubPr>
              <m:e>
                <m:r>
                  <w:rPr>
                    <w:rFonts w:ascii="Cambria Math" w:hAnsi="Cambria Math"/>
                    <w:sz w:val="22"/>
                    <w:szCs w:val="22"/>
                    <w:lang w:val="en-US"/>
                  </w:rPr>
                  <m:t>E</m:t>
                </m:r>
              </m:e>
              <m:sub>
                <m:r>
                  <w:rPr>
                    <w:rFonts w:ascii="Cambria Math" w:hAnsi="Times LatRus"/>
                    <w:sz w:val="22"/>
                    <w:szCs w:val="22"/>
                    <w:lang w:val="en-US"/>
                  </w:rPr>
                  <m:t>0</m:t>
                </m:r>
              </m:sub>
            </m:sSub>
          </m:num>
          <m:den>
            <m:r>
              <w:rPr>
                <w:rFonts w:ascii="Cambria Math" w:hAnsi="Times LatRus"/>
                <w:sz w:val="22"/>
                <w:szCs w:val="22"/>
                <w:lang w:val="en-US"/>
              </w:rPr>
              <m:t>4</m:t>
            </m:r>
            <m:sSup>
              <m:sSupPr>
                <m:ctrlPr>
                  <w:rPr>
                    <w:rFonts w:ascii="Cambria Math" w:hAnsi="Times LatRus"/>
                    <w:i/>
                    <w:sz w:val="22"/>
                    <w:szCs w:val="22"/>
                    <w:lang w:val="en-US"/>
                  </w:rPr>
                </m:ctrlPr>
              </m:sSupPr>
              <m:e>
                <m:r>
                  <w:rPr>
                    <w:rFonts w:ascii="Cambria Math" w:hAnsi="Cambria Math"/>
                    <w:sz w:val="22"/>
                    <w:szCs w:val="22"/>
                    <w:lang w:val="en-US"/>
                  </w:rPr>
                  <m:t>K</m:t>
                </m:r>
              </m:e>
              <m:sup>
                <m:r>
                  <w:rPr>
                    <w:rFonts w:ascii="Cambria Math" w:hAnsi="Times LatRus"/>
                    <w:sz w:val="22"/>
                    <w:szCs w:val="22"/>
                    <w:lang w:val="en-US"/>
                  </w:rPr>
                  <m:t>2</m:t>
                </m:r>
              </m:sup>
            </m:sSup>
          </m:den>
        </m:f>
        <m:d>
          <m:dPr>
            <m:ctrlPr>
              <w:rPr>
                <w:rFonts w:ascii="Cambria Math" w:hAnsi="Times LatRus"/>
                <w:i/>
                <w:sz w:val="22"/>
                <w:szCs w:val="22"/>
                <w:lang w:val="en-US"/>
              </w:rPr>
            </m:ctrlPr>
          </m:dPr>
          <m:e>
            <m:r>
              <w:rPr>
                <w:rFonts w:ascii="Cambria Math" w:hAnsi="Times LatRus"/>
                <w:sz w:val="22"/>
                <w:szCs w:val="22"/>
                <w:lang w:val="en-US"/>
              </w:rPr>
              <m:t>1</m:t>
            </m:r>
            <m:r>
              <w:rPr>
                <w:rFonts w:ascii="Cambria Math" w:hAnsi="Cambria Math"/>
                <w:sz w:val="22"/>
                <w:szCs w:val="22"/>
                <w:lang w:val="en-US"/>
              </w:rPr>
              <m:t>-iKR</m:t>
            </m:r>
          </m:e>
        </m:d>
      </m:oMath>
      <w:r w:rsidRPr="00566E03">
        <w:rPr>
          <w:rFonts w:ascii="Times LatRus" w:hAnsi="Times LatRus"/>
          <w:sz w:val="22"/>
          <w:szCs w:val="22"/>
          <w:lang w:val="en-US"/>
        </w:rPr>
        <w:t xml:space="preserve">,  òàê ÷òî </w:t>
      </w:r>
    </w:p>
    <w:p w:rsidR="00420D1E" w:rsidRDefault="00B2694D" w:rsidP="00420D1E">
      <w:pPr>
        <w:jc w:val="both"/>
        <w:rPr>
          <w:rFonts w:ascii="Times LatRus" w:hAnsi="Times LatRus"/>
          <w:sz w:val="22"/>
          <w:szCs w:val="22"/>
          <w:lang w:val="en-US"/>
        </w:rPr>
      </w:pPr>
      <w:r w:rsidRPr="00566E03">
        <w:rPr>
          <w:rFonts w:ascii="Times LatRus" w:hAnsi="Times LatRus"/>
          <w:sz w:val="22"/>
          <w:szCs w:val="22"/>
          <w:lang w:val="en-US"/>
        </w:rPr>
        <w:lastRenderedPageBreak/>
        <w:tab/>
      </w:r>
      <w:r w:rsidRPr="00566E03">
        <w:rPr>
          <w:rFonts w:ascii="Times LatRus" w:hAnsi="Times LatRus"/>
          <w:sz w:val="22"/>
          <w:szCs w:val="22"/>
          <w:lang w:val="en-US"/>
        </w:rPr>
        <w:tab/>
      </w:r>
      <w:r w:rsidRPr="00566E03">
        <w:rPr>
          <w:rFonts w:ascii="Times LatRus" w:hAnsi="Times LatRus"/>
          <w:sz w:val="22"/>
          <w:szCs w:val="22"/>
          <w:lang w:val="en-US"/>
        </w:rPr>
        <w:tab/>
      </w:r>
      <m:oMath>
        <m:r>
          <w:rPr>
            <w:rFonts w:ascii="Cambria Math" w:hAnsi="Cambria Math"/>
            <w:sz w:val="22"/>
            <w:szCs w:val="22"/>
            <w:lang w:val="en-US"/>
          </w:rPr>
          <m:t>χ</m:t>
        </m:r>
        <m:d>
          <m:dPr>
            <m:ctrlPr>
              <w:rPr>
                <w:rFonts w:ascii="Cambria Math" w:hAnsi="Times LatRus"/>
                <w:i/>
                <w:sz w:val="22"/>
                <w:szCs w:val="22"/>
                <w:lang w:val="en-US"/>
              </w:rPr>
            </m:ctrlPr>
          </m:dPr>
          <m:e>
            <m:r>
              <w:rPr>
                <w:rFonts w:ascii="Cambria Math" w:hAnsi="Cambria Math"/>
                <w:sz w:val="22"/>
                <w:szCs w:val="22"/>
                <w:lang w:val="en-US"/>
              </w:rPr>
              <m:t>R</m:t>
            </m:r>
          </m:e>
        </m:d>
        <m:r>
          <w:rPr>
            <w:rFonts w:ascii="Cambria Math" w:hAnsi="Times LatRus"/>
            <w:sz w:val="22"/>
            <w:szCs w:val="22"/>
            <w:lang w:val="en-US"/>
          </w:rPr>
          <m:t>=</m:t>
        </m:r>
        <m:f>
          <m:fPr>
            <m:ctrlPr>
              <w:rPr>
                <w:rFonts w:ascii="Cambria Math" w:hAnsi="Times LatRus"/>
                <w:i/>
                <w:sz w:val="22"/>
                <w:szCs w:val="22"/>
                <w:lang w:val="en-US"/>
              </w:rPr>
            </m:ctrlPr>
          </m:fPr>
          <m:num>
            <m:r>
              <w:rPr>
                <w:rFonts w:ascii="Cambria Math" w:hAnsi="Cambria Math"/>
                <w:sz w:val="22"/>
                <w:szCs w:val="22"/>
                <w:lang w:val="en-US"/>
              </w:rPr>
              <m:t>C</m:t>
            </m:r>
            <m:sSub>
              <m:sSubPr>
                <m:ctrlPr>
                  <w:rPr>
                    <w:rFonts w:ascii="Cambria Math" w:hAnsi="Times LatRus"/>
                    <w:i/>
                    <w:sz w:val="22"/>
                    <w:szCs w:val="22"/>
                    <w:lang w:val="en-US"/>
                  </w:rPr>
                </m:ctrlPr>
              </m:sSubPr>
              <m:e>
                <m:r>
                  <w:rPr>
                    <w:rFonts w:ascii="Cambria Math" w:hAnsi="Cambria Math"/>
                    <w:sz w:val="22"/>
                    <w:szCs w:val="22"/>
                    <w:lang w:val="en-US"/>
                  </w:rPr>
                  <m:t>E</m:t>
                </m:r>
              </m:e>
              <m:sub>
                <m:r>
                  <w:rPr>
                    <w:rFonts w:ascii="Cambria Math" w:hAnsi="Times LatRus"/>
                    <w:sz w:val="22"/>
                    <w:szCs w:val="22"/>
                    <w:lang w:val="en-US"/>
                  </w:rPr>
                  <m:t>0</m:t>
                </m:r>
              </m:sub>
            </m:sSub>
          </m:num>
          <m:den>
            <m:r>
              <w:rPr>
                <w:rFonts w:ascii="Cambria Math" w:hAnsi="Times LatRus"/>
                <w:sz w:val="22"/>
                <w:szCs w:val="22"/>
                <w:lang w:val="en-US"/>
              </w:rPr>
              <m:t>4</m:t>
            </m:r>
            <m:sSup>
              <m:sSupPr>
                <m:ctrlPr>
                  <w:rPr>
                    <w:rFonts w:ascii="Cambria Math" w:hAnsi="Times LatRus"/>
                    <w:i/>
                    <w:sz w:val="22"/>
                    <w:szCs w:val="22"/>
                    <w:lang w:val="en-US"/>
                  </w:rPr>
                </m:ctrlPr>
              </m:sSupPr>
              <m:e>
                <m:r>
                  <w:rPr>
                    <w:rFonts w:ascii="Cambria Math" w:hAnsi="Cambria Math"/>
                    <w:sz w:val="22"/>
                    <w:szCs w:val="22"/>
                    <w:lang w:val="en-US"/>
                  </w:rPr>
                  <m:t>K</m:t>
                </m:r>
              </m:e>
              <m:sup>
                <m:r>
                  <w:rPr>
                    <w:rFonts w:ascii="Cambria Math" w:hAnsi="Times LatRus"/>
                    <w:sz w:val="22"/>
                    <w:szCs w:val="22"/>
                    <w:lang w:val="en-US"/>
                  </w:rPr>
                  <m:t>2</m:t>
                </m:r>
              </m:sup>
            </m:sSup>
          </m:den>
        </m:f>
        <m:d>
          <m:dPr>
            <m:ctrlPr>
              <w:rPr>
                <w:rFonts w:ascii="Cambria Math" w:hAnsi="Times LatRus"/>
                <w:i/>
                <w:sz w:val="22"/>
                <w:szCs w:val="22"/>
                <w:lang w:val="en-US"/>
              </w:rPr>
            </m:ctrlPr>
          </m:dPr>
          <m:e>
            <m:r>
              <w:rPr>
                <w:rFonts w:ascii="Cambria Math" w:hAnsi="Times LatRus"/>
                <w:sz w:val="22"/>
                <w:szCs w:val="22"/>
                <w:lang w:val="en-US"/>
              </w:rPr>
              <m:t>1</m:t>
            </m:r>
            <m:r>
              <w:rPr>
                <w:rFonts w:ascii="Cambria Math" w:hAnsi="Cambria Math"/>
                <w:sz w:val="22"/>
                <w:szCs w:val="22"/>
                <w:lang w:val="en-US"/>
              </w:rPr>
              <m:t>-iKR</m:t>
            </m:r>
          </m:e>
        </m:d>
        <m:r>
          <w:rPr>
            <w:rFonts w:ascii="Times LatRus" w:hAnsi="Times LatRus"/>
            <w:sz w:val="22"/>
            <w:szCs w:val="22"/>
            <w:lang w:val="en-US"/>
          </w:rPr>
          <m:t>∙</m:t>
        </m:r>
        <m:r>
          <w:rPr>
            <w:rFonts w:ascii="Cambria Math" w:hAnsi="Cambria Math"/>
            <w:sz w:val="22"/>
            <w:szCs w:val="22"/>
            <w:lang w:val="en-US"/>
          </w:rPr>
          <m:t>R</m:t>
        </m:r>
        <m:r>
          <w:rPr>
            <w:rFonts w:ascii="Times LatRus" w:hAnsi="Times LatRus"/>
            <w:sz w:val="22"/>
            <w:szCs w:val="22"/>
            <w:lang w:val="en-US"/>
          </w:rPr>
          <m:t>∙</m:t>
        </m:r>
        <m:sSup>
          <m:sSupPr>
            <m:ctrlPr>
              <w:rPr>
                <w:rFonts w:ascii="Cambria Math" w:hAnsi="Times LatRus"/>
                <w:i/>
                <w:sz w:val="22"/>
                <w:szCs w:val="22"/>
                <w:lang w:val="en-US"/>
              </w:rPr>
            </m:ctrlPr>
          </m:sSupPr>
          <m:e>
            <m:r>
              <w:rPr>
                <w:rFonts w:ascii="Cambria Math" w:hAnsi="Cambria Math"/>
                <w:sz w:val="22"/>
                <w:szCs w:val="22"/>
                <w:lang w:val="en-US"/>
              </w:rPr>
              <m:t>e</m:t>
            </m:r>
          </m:e>
          <m:sup>
            <m:r>
              <w:rPr>
                <w:rFonts w:ascii="Cambria Math" w:hAnsi="Cambria Math"/>
                <w:sz w:val="22"/>
                <w:szCs w:val="22"/>
                <w:lang w:val="en-US"/>
              </w:rPr>
              <m:t>iKR</m:t>
            </m:r>
          </m:sup>
        </m:sSup>
      </m:oMath>
      <w:r w:rsidR="00420D1E" w:rsidRPr="00566E03">
        <w:rPr>
          <w:rFonts w:ascii="Times LatRus" w:hAnsi="Times LatRus"/>
          <w:sz w:val="22"/>
          <w:szCs w:val="22"/>
          <w:lang w:val="en-US"/>
        </w:rPr>
        <w:t xml:space="preserve">    è  </w:t>
      </w:r>
      <m:oMath>
        <m:r>
          <w:rPr>
            <w:rFonts w:ascii="Cambria Math" w:hAnsi="Cambria Math"/>
            <w:sz w:val="22"/>
            <w:szCs w:val="22"/>
            <w:lang w:val="en-US"/>
          </w:rPr>
          <m:t>K</m:t>
        </m:r>
        <m:d>
          <m:dPr>
            <m:ctrlPr>
              <w:rPr>
                <w:rFonts w:ascii="Cambria Math" w:hAnsi="Times LatRus"/>
                <w:i/>
                <w:sz w:val="22"/>
                <w:szCs w:val="22"/>
                <w:lang w:val="en-US"/>
              </w:rPr>
            </m:ctrlPr>
          </m:dPr>
          <m:e>
            <m:r>
              <w:rPr>
                <w:rFonts w:ascii="Cambria Math" w:hAnsi="Cambria Math"/>
                <w:sz w:val="22"/>
                <w:szCs w:val="22"/>
                <w:lang w:val="en-US"/>
              </w:rPr>
              <m:t>R</m:t>
            </m:r>
          </m:e>
        </m:d>
        <m:r>
          <w:rPr>
            <w:rFonts w:ascii="Cambria Math" w:hAnsi="Times LatRus"/>
            <w:sz w:val="22"/>
            <w:szCs w:val="22"/>
            <w:lang w:val="en-US"/>
          </w:rPr>
          <m:t>=</m:t>
        </m:r>
        <m:f>
          <m:fPr>
            <m:ctrlPr>
              <w:rPr>
                <w:rFonts w:ascii="Cambria Math" w:hAnsi="Times LatRus"/>
                <w:i/>
                <w:sz w:val="22"/>
                <w:szCs w:val="22"/>
                <w:lang w:val="en-US"/>
              </w:rPr>
            </m:ctrlPr>
          </m:fPr>
          <m:num>
            <m:r>
              <w:rPr>
                <w:rFonts w:ascii="Cambria Math" w:hAnsi="Cambria Math"/>
                <w:sz w:val="22"/>
                <w:szCs w:val="22"/>
                <w:lang w:val="en-US"/>
              </w:rPr>
              <m:t>C</m:t>
            </m:r>
            <m:sSub>
              <m:sSubPr>
                <m:ctrlPr>
                  <w:rPr>
                    <w:rFonts w:ascii="Cambria Math" w:hAnsi="Times LatRus"/>
                    <w:i/>
                    <w:sz w:val="22"/>
                    <w:szCs w:val="22"/>
                    <w:lang w:val="en-US"/>
                  </w:rPr>
                </m:ctrlPr>
              </m:sSubPr>
              <m:e>
                <m:r>
                  <w:rPr>
                    <w:rFonts w:ascii="Cambria Math" w:hAnsi="Cambria Math"/>
                    <w:sz w:val="22"/>
                    <w:szCs w:val="22"/>
                    <w:lang w:val="en-US"/>
                  </w:rPr>
                  <m:t>E</m:t>
                </m:r>
              </m:e>
              <m:sub>
                <m:r>
                  <w:rPr>
                    <w:rFonts w:ascii="Cambria Math" w:hAnsi="Times LatRus"/>
                    <w:sz w:val="22"/>
                    <w:szCs w:val="22"/>
                    <w:lang w:val="en-US"/>
                  </w:rPr>
                  <m:t>0</m:t>
                </m:r>
              </m:sub>
            </m:sSub>
          </m:num>
          <m:den>
            <m:r>
              <w:rPr>
                <w:rFonts w:ascii="Cambria Math" w:hAnsi="Times LatRus"/>
                <w:sz w:val="22"/>
                <w:szCs w:val="22"/>
                <w:lang w:val="en-US"/>
              </w:rPr>
              <m:t>4</m:t>
            </m:r>
            <m:sSup>
              <m:sSupPr>
                <m:ctrlPr>
                  <w:rPr>
                    <w:rFonts w:ascii="Cambria Math" w:hAnsi="Times LatRus"/>
                    <w:i/>
                    <w:sz w:val="22"/>
                    <w:szCs w:val="22"/>
                    <w:lang w:val="en-US"/>
                  </w:rPr>
                </m:ctrlPr>
              </m:sSupPr>
              <m:e>
                <m:r>
                  <w:rPr>
                    <w:rFonts w:ascii="Cambria Math" w:hAnsi="Cambria Math"/>
                    <w:sz w:val="22"/>
                    <w:szCs w:val="22"/>
                    <w:lang w:val="en-US"/>
                  </w:rPr>
                  <m:t>K</m:t>
                </m:r>
              </m:e>
              <m:sup>
                <m:r>
                  <w:rPr>
                    <w:rFonts w:ascii="Cambria Math" w:hAnsi="Times LatRus"/>
                    <w:sz w:val="22"/>
                    <w:szCs w:val="22"/>
                    <w:lang w:val="en-US"/>
                  </w:rPr>
                  <m:t>2</m:t>
                </m:r>
              </m:sup>
            </m:sSup>
          </m:den>
        </m:f>
        <m:d>
          <m:dPr>
            <m:ctrlPr>
              <w:rPr>
                <w:rFonts w:ascii="Cambria Math" w:hAnsi="Times LatRus"/>
                <w:i/>
                <w:sz w:val="22"/>
                <w:szCs w:val="22"/>
                <w:lang w:val="en-US"/>
              </w:rPr>
            </m:ctrlPr>
          </m:dPr>
          <m:e>
            <m:r>
              <w:rPr>
                <w:rFonts w:ascii="Cambria Math" w:hAnsi="Times LatRus"/>
                <w:sz w:val="22"/>
                <w:szCs w:val="22"/>
                <w:lang w:val="en-US"/>
              </w:rPr>
              <m:t>1</m:t>
            </m:r>
            <m:r>
              <w:rPr>
                <w:rFonts w:ascii="Cambria Math" w:hAnsi="Cambria Math"/>
                <w:sz w:val="22"/>
                <w:szCs w:val="22"/>
                <w:lang w:val="en-US"/>
              </w:rPr>
              <m:t>-iKR</m:t>
            </m:r>
          </m:e>
        </m:d>
        <m:r>
          <w:rPr>
            <w:rFonts w:ascii="Times LatRus" w:hAnsi="Times LatRus"/>
            <w:sz w:val="22"/>
            <w:szCs w:val="22"/>
            <w:lang w:val="en-US"/>
          </w:rPr>
          <m:t>∙</m:t>
        </m:r>
        <m:sSup>
          <m:sSupPr>
            <m:ctrlPr>
              <w:rPr>
                <w:rFonts w:ascii="Cambria Math" w:hAnsi="Times LatRus"/>
                <w:i/>
                <w:sz w:val="22"/>
                <w:szCs w:val="22"/>
                <w:lang w:val="en-US"/>
              </w:rPr>
            </m:ctrlPr>
          </m:sSupPr>
          <m:e>
            <m:r>
              <w:rPr>
                <w:rFonts w:ascii="Cambria Math" w:hAnsi="Cambria Math"/>
                <w:sz w:val="22"/>
                <w:szCs w:val="22"/>
                <w:lang w:val="en-US"/>
              </w:rPr>
              <m:t>e</m:t>
            </m:r>
          </m:e>
          <m:sup>
            <m:r>
              <w:rPr>
                <w:rFonts w:ascii="Cambria Math" w:hAnsi="Cambria Math"/>
                <w:sz w:val="22"/>
                <w:szCs w:val="22"/>
                <w:lang w:val="en-US"/>
              </w:rPr>
              <m:t>iKR</m:t>
            </m:r>
          </m:sup>
        </m:sSup>
      </m:oMath>
      <w:r w:rsidR="00420D1E" w:rsidRPr="00566E03">
        <w:rPr>
          <w:rFonts w:ascii="Times LatRus" w:hAnsi="Times LatRus"/>
          <w:sz w:val="22"/>
          <w:szCs w:val="22"/>
          <w:lang w:val="en-US"/>
        </w:rPr>
        <w:t xml:space="preserve">     </w:t>
      </w:r>
      <w:r w:rsidR="00420D1E" w:rsidRPr="00566E03">
        <w:rPr>
          <w:rFonts w:ascii="Times LatRus" w:hAnsi="Times LatRus"/>
          <w:sz w:val="22"/>
          <w:szCs w:val="22"/>
          <w:lang w:val="en-US"/>
        </w:rPr>
        <w:tab/>
      </w:r>
      <w:r w:rsidRPr="00566E03">
        <w:rPr>
          <w:rFonts w:ascii="Times LatRus" w:hAnsi="Times LatRus"/>
          <w:sz w:val="22"/>
          <w:szCs w:val="22"/>
          <w:lang w:val="en-US"/>
        </w:rPr>
        <w:t xml:space="preserve">    </w:t>
      </w:r>
      <w:r w:rsidR="00420D1E" w:rsidRPr="00566E03">
        <w:rPr>
          <w:rFonts w:ascii="Times LatRus" w:hAnsi="Times LatRus"/>
          <w:sz w:val="22"/>
          <w:szCs w:val="22"/>
          <w:lang w:val="en-US"/>
        </w:rPr>
        <w:t>(42)</w:t>
      </w:r>
    </w:p>
    <w:p w:rsidR="00BE00F9" w:rsidRPr="00566E03" w:rsidRDefault="00BE00F9" w:rsidP="00420D1E">
      <w:pPr>
        <w:jc w:val="both"/>
        <w:rPr>
          <w:rFonts w:ascii="Times LatRus" w:hAnsi="Times LatRus"/>
          <w:sz w:val="22"/>
          <w:szCs w:val="22"/>
          <w:lang w:val="en-US"/>
        </w:rPr>
      </w:pPr>
    </w:p>
    <w:p w:rsidR="00420D1E" w:rsidRPr="00566E03" w:rsidRDefault="00420D1E" w:rsidP="00F82611">
      <w:pPr>
        <w:ind w:firstLine="567"/>
        <w:jc w:val="both"/>
        <w:rPr>
          <w:rFonts w:ascii="Times LatRus" w:hAnsi="Times LatRus"/>
          <w:sz w:val="22"/>
          <w:szCs w:val="22"/>
          <w:lang w:val="en-US"/>
        </w:rPr>
      </w:pPr>
      <w:r w:rsidRPr="00566E03">
        <w:rPr>
          <w:rFonts w:ascii="Times LatRus" w:hAnsi="Times LatRus"/>
          <w:sz w:val="22"/>
          <w:szCs w:val="22"/>
          <w:lang w:val="en-US"/>
        </w:rPr>
        <w:t xml:space="preserve">Ðåøåíèå îäíîìåðíîãî óðàâíåíèÿ (33), óäîâëåòâîðÿþùåå êðàåâîìó óñëîâèþ íà ãðàíèöå ÊÒ, ïðåäñòàâèì â âèäå êîìáèíàöèè </w:t>
      </w:r>
      <m:oMath>
        <m:r>
          <w:rPr>
            <w:rFonts w:ascii="Cambria Math" w:hAnsi="Cambria Math"/>
            <w:sz w:val="22"/>
            <w:szCs w:val="22"/>
            <w:lang w:val="en-US"/>
          </w:rPr>
          <m:t>K</m:t>
        </m:r>
        <m:d>
          <m:dPr>
            <m:ctrlPr>
              <w:rPr>
                <w:rFonts w:ascii="Cambria Math" w:hAnsi="Times LatRus"/>
                <w:i/>
                <w:sz w:val="22"/>
                <w:szCs w:val="22"/>
                <w:lang w:val="en-US"/>
              </w:rPr>
            </m:ctrlPr>
          </m:dPr>
          <m:e>
            <m:r>
              <w:rPr>
                <w:rFonts w:ascii="Times LatRus" w:hAnsi="Cambria Math"/>
                <w:sz w:val="22"/>
                <w:szCs w:val="22"/>
                <w:lang w:val="en-US"/>
              </w:rPr>
              <m:t>-</m:t>
            </m:r>
            <m:r>
              <w:rPr>
                <w:rFonts w:ascii="Cambria Math" w:hAnsi="Cambria Math"/>
                <w:sz w:val="22"/>
                <w:szCs w:val="22"/>
                <w:lang w:val="en-US"/>
              </w:rPr>
              <m:t>R</m:t>
            </m:r>
          </m:e>
        </m:d>
        <m:r>
          <w:rPr>
            <w:rFonts w:ascii="Cambria Math" w:hAnsi="Times LatRus"/>
            <w:sz w:val="22"/>
            <w:szCs w:val="22"/>
            <w:lang w:val="en-US"/>
          </w:rPr>
          <m:t>+</m:t>
        </m:r>
        <m:r>
          <w:rPr>
            <w:rFonts w:ascii="Cambria Math" w:hAnsi="Cambria Math"/>
            <w:sz w:val="22"/>
            <w:szCs w:val="22"/>
            <w:lang w:val="en-US"/>
          </w:rPr>
          <m:t>K</m:t>
        </m:r>
        <m:d>
          <m:dPr>
            <m:ctrlPr>
              <w:rPr>
                <w:rFonts w:ascii="Cambria Math" w:hAnsi="Times LatRus"/>
                <w:i/>
                <w:sz w:val="22"/>
                <w:szCs w:val="22"/>
                <w:lang w:val="en-US"/>
              </w:rPr>
            </m:ctrlPr>
          </m:dPr>
          <m:e>
            <m:r>
              <w:rPr>
                <w:rFonts w:ascii="Cambria Math" w:hAnsi="Cambria Math"/>
                <w:sz w:val="22"/>
                <w:szCs w:val="22"/>
                <w:lang w:val="en-US"/>
              </w:rPr>
              <m:t>R</m:t>
            </m:r>
          </m:e>
        </m:d>
        <m:r>
          <w:rPr>
            <w:rFonts w:ascii="Cambria Math" w:hAnsi="Times LatRus"/>
            <w:sz w:val="22"/>
            <w:szCs w:val="22"/>
            <w:lang w:val="en-US"/>
          </w:rPr>
          <m:t>=</m:t>
        </m:r>
        <m:f>
          <m:fPr>
            <m:ctrlPr>
              <w:rPr>
                <w:rFonts w:ascii="Cambria Math" w:hAnsi="Times LatRus"/>
                <w:i/>
                <w:sz w:val="22"/>
                <w:szCs w:val="22"/>
                <w:lang w:val="en-US"/>
              </w:rPr>
            </m:ctrlPr>
          </m:fPr>
          <m:num>
            <m:r>
              <w:rPr>
                <w:rFonts w:ascii="Cambria Math" w:hAnsi="Cambria Math"/>
                <w:sz w:val="22"/>
                <w:szCs w:val="22"/>
                <w:lang w:val="en-US"/>
              </w:rPr>
              <m:t>C</m:t>
            </m:r>
            <m:sSub>
              <m:sSubPr>
                <m:ctrlPr>
                  <w:rPr>
                    <w:rFonts w:ascii="Cambria Math" w:hAnsi="Times LatRus"/>
                    <w:i/>
                    <w:sz w:val="22"/>
                    <w:szCs w:val="22"/>
                    <w:lang w:val="en-US"/>
                  </w:rPr>
                </m:ctrlPr>
              </m:sSubPr>
              <m:e>
                <m:r>
                  <w:rPr>
                    <w:rFonts w:ascii="Cambria Math" w:hAnsi="Cambria Math"/>
                    <w:sz w:val="22"/>
                    <w:szCs w:val="22"/>
                    <w:lang w:val="en-US"/>
                  </w:rPr>
                  <m:t>E</m:t>
                </m:r>
              </m:e>
              <m:sub>
                <m:r>
                  <w:rPr>
                    <w:rFonts w:ascii="Cambria Math" w:hAnsi="Times LatRus"/>
                    <w:sz w:val="22"/>
                    <w:szCs w:val="22"/>
                    <w:lang w:val="en-US"/>
                  </w:rPr>
                  <m:t>0</m:t>
                </m:r>
              </m:sub>
            </m:sSub>
          </m:num>
          <m:den>
            <m:r>
              <w:rPr>
                <w:rFonts w:ascii="Cambria Math" w:hAnsi="Times LatRus"/>
                <w:sz w:val="22"/>
                <w:szCs w:val="22"/>
                <w:lang w:val="en-US"/>
              </w:rPr>
              <m:t>4</m:t>
            </m:r>
            <m:sSup>
              <m:sSupPr>
                <m:ctrlPr>
                  <w:rPr>
                    <w:rFonts w:ascii="Cambria Math" w:hAnsi="Times LatRus"/>
                    <w:i/>
                    <w:sz w:val="22"/>
                    <w:szCs w:val="22"/>
                    <w:lang w:val="en-US"/>
                  </w:rPr>
                </m:ctrlPr>
              </m:sSupPr>
              <m:e>
                <m:r>
                  <w:rPr>
                    <w:rFonts w:ascii="Cambria Math" w:hAnsi="Cambria Math"/>
                    <w:sz w:val="22"/>
                    <w:szCs w:val="22"/>
                    <w:lang w:val="en-US"/>
                  </w:rPr>
                  <m:t>K</m:t>
                </m:r>
              </m:e>
              <m:sup>
                <m:r>
                  <w:rPr>
                    <w:rFonts w:ascii="Cambria Math" w:hAnsi="Times LatRus"/>
                    <w:sz w:val="22"/>
                    <w:szCs w:val="22"/>
                    <w:lang w:val="en-US"/>
                  </w:rPr>
                  <m:t>2</m:t>
                </m:r>
              </m:sup>
            </m:sSup>
          </m:den>
        </m:f>
        <m:d>
          <m:dPr>
            <m:begChr m:val="["/>
            <m:endChr m:val="]"/>
            <m:ctrlPr>
              <w:rPr>
                <w:rFonts w:ascii="Cambria Math" w:hAnsi="Times LatRus"/>
                <w:i/>
                <w:sz w:val="22"/>
                <w:szCs w:val="22"/>
                <w:lang w:val="en-US"/>
              </w:rPr>
            </m:ctrlPr>
          </m:dPr>
          <m:e>
            <m:d>
              <m:dPr>
                <m:ctrlPr>
                  <w:rPr>
                    <w:rFonts w:ascii="Cambria Math" w:hAnsi="Times LatRus"/>
                    <w:i/>
                    <w:sz w:val="22"/>
                    <w:szCs w:val="22"/>
                    <w:lang w:val="en-US"/>
                  </w:rPr>
                </m:ctrlPr>
              </m:dPr>
              <m:e>
                <m:r>
                  <w:rPr>
                    <w:rFonts w:ascii="Cambria Math" w:hAnsi="Times LatRus"/>
                    <w:sz w:val="22"/>
                    <w:szCs w:val="22"/>
                    <w:lang w:val="en-US"/>
                  </w:rPr>
                  <m:t>1+</m:t>
                </m:r>
                <m:r>
                  <w:rPr>
                    <w:rFonts w:ascii="Cambria Math" w:hAnsi="Cambria Math"/>
                    <w:sz w:val="22"/>
                    <w:szCs w:val="22"/>
                    <w:lang w:val="en-US"/>
                  </w:rPr>
                  <m:t>iKR</m:t>
                </m:r>
              </m:e>
            </m:d>
            <m:sSup>
              <m:sSupPr>
                <m:ctrlPr>
                  <w:rPr>
                    <w:rFonts w:ascii="Cambria Math" w:hAnsi="Times LatRus"/>
                    <w:i/>
                    <w:sz w:val="22"/>
                    <w:szCs w:val="22"/>
                    <w:lang w:val="en-US"/>
                  </w:rPr>
                </m:ctrlPr>
              </m:sSupPr>
              <m:e>
                <m:r>
                  <w:rPr>
                    <w:rFonts w:ascii="Cambria Math" w:hAnsi="Cambria Math"/>
                    <w:sz w:val="22"/>
                    <w:szCs w:val="22"/>
                    <w:lang w:val="en-US"/>
                  </w:rPr>
                  <m:t>e</m:t>
                </m:r>
              </m:e>
              <m:sup>
                <m:r>
                  <w:rPr>
                    <w:rFonts w:ascii="Cambria Math" w:hAnsi="Cambria Math"/>
                    <w:sz w:val="22"/>
                    <w:szCs w:val="22"/>
                    <w:lang w:val="en-US"/>
                  </w:rPr>
                  <m:t>iKR</m:t>
                </m:r>
              </m:sup>
            </m:sSup>
            <m:r>
              <w:rPr>
                <w:rFonts w:ascii="Cambria Math" w:hAnsi="Times LatRus"/>
                <w:sz w:val="22"/>
                <w:szCs w:val="22"/>
                <w:lang w:val="en-US"/>
              </w:rPr>
              <m:t>+</m:t>
            </m:r>
            <m:d>
              <m:dPr>
                <m:ctrlPr>
                  <w:rPr>
                    <w:rFonts w:ascii="Cambria Math" w:hAnsi="Times LatRus"/>
                    <w:i/>
                    <w:sz w:val="22"/>
                    <w:szCs w:val="22"/>
                    <w:lang w:val="en-US"/>
                  </w:rPr>
                </m:ctrlPr>
              </m:dPr>
              <m:e>
                <m:r>
                  <w:rPr>
                    <w:rFonts w:ascii="Cambria Math" w:hAnsi="Times LatRus"/>
                    <w:sz w:val="22"/>
                    <w:szCs w:val="22"/>
                    <w:lang w:val="en-US"/>
                  </w:rPr>
                  <m:t>1</m:t>
                </m:r>
                <m:r>
                  <w:rPr>
                    <w:rFonts w:ascii="Cambria Math" w:hAnsi="Cambria Math"/>
                    <w:sz w:val="22"/>
                    <w:szCs w:val="22"/>
                    <w:lang w:val="en-US"/>
                  </w:rPr>
                  <m:t>-iKR</m:t>
                </m:r>
              </m:e>
            </m:d>
            <m:r>
              <w:rPr>
                <w:rFonts w:ascii="Times LatRus" w:hAnsi="Times LatRus"/>
                <w:sz w:val="22"/>
                <w:szCs w:val="22"/>
                <w:lang w:val="en-US"/>
              </w:rPr>
              <m:t>∙</m:t>
            </m:r>
            <m:sSup>
              <m:sSupPr>
                <m:ctrlPr>
                  <w:rPr>
                    <w:rFonts w:ascii="Cambria Math" w:hAnsi="Times LatRus"/>
                    <w:i/>
                    <w:sz w:val="22"/>
                    <w:szCs w:val="22"/>
                    <w:lang w:val="en-US"/>
                  </w:rPr>
                </m:ctrlPr>
              </m:sSupPr>
              <m:e>
                <m:r>
                  <w:rPr>
                    <w:rFonts w:ascii="Cambria Math" w:hAnsi="Cambria Math"/>
                    <w:sz w:val="22"/>
                    <w:szCs w:val="22"/>
                    <w:lang w:val="en-US"/>
                  </w:rPr>
                  <m:t>e</m:t>
                </m:r>
              </m:e>
              <m:sup>
                <m:r>
                  <w:rPr>
                    <w:rFonts w:ascii="Cambria Math" w:hAnsi="Cambria Math"/>
                    <w:sz w:val="22"/>
                    <w:szCs w:val="22"/>
                    <w:lang w:val="en-US"/>
                  </w:rPr>
                  <m:t>iKR</m:t>
                </m:r>
              </m:sup>
            </m:sSup>
          </m:e>
        </m:d>
        <m:r>
          <w:rPr>
            <w:rFonts w:ascii="Cambria Math" w:hAnsi="Times LatRus"/>
            <w:sz w:val="22"/>
            <w:szCs w:val="22"/>
            <w:lang w:val="en-US"/>
          </w:rPr>
          <m:t>=</m:t>
        </m:r>
        <m:f>
          <m:fPr>
            <m:ctrlPr>
              <w:rPr>
                <w:rFonts w:ascii="Cambria Math" w:hAnsi="Times LatRus"/>
                <w:i/>
                <w:sz w:val="22"/>
                <w:szCs w:val="22"/>
                <w:lang w:val="en-US"/>
              </w:rPr>
            </m:ctrlPr>
          </m:fPr>
          <m:num>
            <m:r>
              <w:rPr>
                <w:rFonts w:ascii="Cambria Math" w:hAnsi="Cambria Math"/>
                <w:sz w:val="22"/>
                <w:szCs w:val="22"/>
                <w:lang w:val="en-US"/>
              </w:rPr>
              <m:t>C</m:t>
            </m:r>
            <m:sSub>
              <m:sSubPr>
                <m:ctrlPr>
                  <w:rPr>
                    <w:rFonts w:ascii="Cambria Math" w:hAnsi="Times LatRus"/>
                    <w:i/>
                    <w:sz w:val="22"/>
                    <w:szCs w:val="22"/>
                    <w:lang w:val="en-US"/>
                  </w:rPr>
                </m:ctrlPr>
              </m:sSubPr>
              <m:e>
                <m:r>
                  <w:rPr>
                    <w:rFonts w:ascii="Cambria Math" w:hAnsi="Cambria Math"/>
                    <w:sz w:val="22"/>
                    <w:szCs w:val="22"/>
                    <w:lang w:val="en-US"/>
                  </w:rPr>
                  <m:t>E</m:t>
                </m:r>
              </m:e>
              <m:sub>
                <m:r>
                  <w:rPr>
                    <w:rFonts w:ascii="Cambria Math" w:hAnsi="Times LatRus"/>
                    <w:sz w:val="22"/>
                    <w:szCs w:val="22"/>
                    <w:lang w:val="en-US"/>
                  </w:rPr>
                  <m:t>0</m:t>
                </m:r>
              </m:sub>
            </m:sSub>
          </m:num>
          <m:den>
            <m:r>
              <w:rPr>
                <w:rFonts w:ascii="Cambria Math" w:hAnsi="Times LatRus"/>
                <w:sz w:val="22"/>
                <w:szCs w:val="22"/>
                <w:lang w:val="en-US"/>
              </w:rPr>
              <m:t>4</m:t>
            </m:r>
            <m:sSup>
              <m:sSupPr>
                <m:ctrlPr>
                  <w:rPr>
                    <w:rFonts w:ascii="Cambria Math" w:hAnsi="Times LatRus"/>
                    <w:i/>
                    <w:sz w:val="22"/>
                    <w:szCs w:val="22"/>
                    <w:lang w:val="en-US"/>
                  </w:rPr>
                </m:ctrlPr>
              </m:sSupPr>
              <m:e>
                <m:r>
                  <w:rPr>
                    <w:rFonts w:ascii="Cambria Math" w:hAnsi="Cambria Math"/>
                    <w:sz w:val="22"/>
                    <w:szCs w:val="22"/>
                    <w:lang w:val="en-US"/>
                  </w:rPr>
                  <m:t>K</m:t>
                </m:r>
              </m:e>
              <m:sup>
                <m:r>
                  <w:rPr>
                    <w:rFonts w:ascii="Cambria Math" w:hAnsi="Times LatRus"/>
                    <w:sz w:val="22"/>
                    <w:szCs w:val="22"/>
                    <w:lang w:val="en-US"/>
                  </w:rPr>
                  <m:t>2</m:t>
                </m:r>
              </m:sup>
            </m:sSup>
          </m:den>
        </m:f>
        <m:d>
          <m:dPr>
            <m:begChr m:val="["/>
            <m:endChr m:val="]"/>
            <m:ctrlPr>
              <w:rPr>
                <w:rFonts w:ascii="Cambria Math" w:hAnsi="Times LatRus"/>
                <w:i/>
                <w:sz w:val="22"/>
                <w:szCs w:val="22"/>
                <w:lang w:val="en-US"/>
              </w:rPr>
            </m:ctrlPr>
          </m:dPr>
          <m:e>
            <m:sSup>
              <m:sSupPr>
                <m:ctrlPr>
                  <w:rPr>
                    <w:rFonts w:ascii="Cambria Math" w:hAnsi="Times LatRus"/>
                    <w:i/>
                    <w:sz w:val="22"/>
                    <w:szCs w:val="22"/>
                    <w:lang w:val="en-US"/>
                  </w:rPr>
                </m:ctrlPr>
              </m:sSupPr>
              <m:e>
                <m:r>
                  <w:rPr>
                    <w:rFonts w:ascii="Cambria Math" w:hAnsi="Cambria Math"/>
                    <w:sz w:val="22"/>
                    <w:szCs w:val="22"/>
                    <w:lang w:val="en-US"/>
                  </w:rPr>
                  <m:t>e</m:t>
                </m:r>
              </m:e>
              <m:sup>
                <m:r>
                  <w:rPr>
                    <w:rFonts w:ascii="Cambria Math" w:hAnsi="Cambria Math"/>
                    <w:sz w:val="22"/>
                    <w:szCs w:val="22"/>
                    <w:lang w:val="en-US"/>
                  </w:rPr>
                  <m:t>iKR</m:t>
                </m:r>
              </m:sup>
            </m:sSup>
            <m:r>
              <w:rPr>
                <w:rFonts w:ascii="Cambria Math" w:hAnsi="Times LatRus"/>
                <w:sz w:val="22"/>
                <w:szCs w:val="22"/>
                <w:lang w:val="en-US"/>
              </w:rPr>
              <m:t>+</m:t>
            </m:r>
            <m:sSup>
              <m:sSupPr>
                <m:ctrlPr>
                  <w:rPr>
                    <w:rFonts w:ascii="Cambria Math" w:hAnsi="Times LatRus"/>
                    <w:i/>
                    <w:sz w:val="22"/>
                    <w:szCs w:val="22"/>
                    <w:lang w:val="en-US"/>
                  </w:rPr>
                </m:ctrlPr>
              </m:sSupPr>
              <m:e>
                <m:r>
                  <w:rPr>
                    <w:rFonts w:ascii="Cambria Math" w:hAnsi="Cambria Math"/>
                    <w:sz w:val="22"/>
                    <w:szCs w:val="22"/>
                    <w:lang w:val="en-US"/>
                  </w:rPr>
                  <m:t>e</m:t>
                </m:r>
              </m:e>
              <m:sup>
                <m:r>
                  <w:rPr>
                    <w:rFonts w:ascii="Times LatRus" w:hAnsi="Cambria Math"/>
                    <w:sz w:val="22"/>
                    <w:szCs w:val="22"/>
                    <w:lang w:val="en-US"/>
                  </w:rPr>
                  <m:t>-</m:t>
                </m:r>
                <m:r>
                  <w:rPr>
                    <w:rFonts w:ascii="Cambria Math" w:hAnsi="Cambria Math"/>
                    <w:sz w:val="22"/>
                    <w:szCs w:val="22"/>
                    <w:lang w:val="en-US"/>
                  </w:rPr>
                  <m:t>iKR</m:t>
                </m:r>
              </m:sup>
            </m:sSup>
            <m:r>
              <w:rPr>
                <w:rFonts w:ascii="Times LatRus" w:hAnsi="Cambria Math"/>
                <w:sz w:val="22"/>
                <w:szCs w:val="22"/>
                <w:lang w:val="en-US"/>
              </w:rPr>
              <m:t>-</m:t>
            </m:r>
            <m:r>
              <w:rPr>
                <w:rFonts w:ascii="Cambria Math" w:hAnsi="Cambria Math"/>
                <w:sz w:val="22"/>
                <w:szCs w:val="22"/>
                <w:lang w:val="en-US"/>
              </w:rPr>
              <m:t>iKR</m:t>
            </m:r>
            <m:d>
              <m:dPr>
                <m:ctrlPr>
                  <w:rPr>
                    <w:rFonts w:ascii="Cambria Math" w:hAnsi="Times LatRus"/>
                    <w:i/>
                    <w:sz w:val="22"/>
                    <w:szCs w:val="22"/>
                    <w:lang w:val="en-US"/>
                  </w:rPr>
                </m:ctrlPr>
              </m:dPr>
              <m:e>
                <m:sSup>
                  <m:sSupPr>
                    <m:ctrlPr>
                      <w:rPr>
                        <w:rFonts w:ascii="Cambria Math" w:hAnsi="Times LatRus"/>
                        <w:i/>
                        <w:sz w:val="22"/>
                        <w:szCs w:val="22"/>
                        <w:lang w:val="en-US"/>
                      </w:rPr>
                    </m:ctrlPr>
                  </m:sSupPr>
                  <m:e>
                    <m:r>
                      <w:rPr>
                        <w:rFonts w:ascii="Cambria Math" w:hAnsi="Cambria Math"/>
                        <w:sz w:val="22"/>
                        <w:szCs w:val="22"/>
                        <w:lang w:val="en-US"/>
                      </w:rPr>
                      <m:t>e</m:t>
                    </m:r>
                  </m:e>
                  <m:sup>
                    <m:r>
                      <w:rPr>
                        <w:rFonts w:ascii="Cambria Math" w:hAnsi="Cambria Math"/>
                        <w:sz w:val="22"/>
                        <w:szCs w:val="22"/>
                        <w:lang w:val="en-US"/>
                      </w:rPr>
                      <m:t>iKR</m:t>
                    </m:r>
                  </m:sup>
                </m:sSup>
                <m:r>
                  <w:rPr>
                    <w:rFonts w:ascii="Times LatRus" w:hAnsi="Cambria Math"/>
                    <w:sz w:val="22"/>
                    <w:szCs w:val="22"/>
                    <w:lang w:val="en-US"/>
                  </w:rPr>
                  <m:t>-</m:t>
                </m:r>
                <m:sSup>
                  <m:sSupPr>
                    <m:ctrlPr>
                      <w:rPr>
                        <w:rFonts w:ascii="Cambria Math" w:hAnsi="Times LatRus"/>
                        <w:i/>
                        <w:sz w:val="22"/>
                        <w:szCs w:val="22"/>
                        <w:lang w:val="en-US"/>
                      </w:rPr>
                    </m:ctrlPr>
                  </m:sSupPr>
                  <m:e>
                    <m:r>
                      <w:rPr>
                        <w:rFonts w:ascii="Cambria Math" w:hAnsi="Cambria Math"/>
                        <w:sz w:val="22"/>
                        <w:szCs w:val="22"/>
                        <w:lang w:val="en-US"/>
                      </w:rPr>
                      <m:t>e</m:t>
                    </m:r>
                  </m:e>
                  <m:sup>
                    <m:r>
                      <w:rPr>
                        <w:rFonts w:ascii="Times LatRus" w:hAnsi="Cambria Math"/>
                        <w:sz w:val="22"/>
                        <w:szCs w:val="22"/>
                        <w:lang w:val="en-US"/>
                      </w:rPr>
                      <m:t>-</m:t>
                    </m:r>
                    <m:r>
                      <w:rPr>
                        <w:rFonts w:ascii="Cambria Math" w:hAnsi="Cambria Math"/>
                        <w:sz w:val="22"/>
                        <w:szCs w:val="22"/>
                        <w:lang w:val="en-US"/>
                      </w:rPr>
                      <m:t>iKR</m:t>
                    </m:r>
                  </m:sup>
                </m:sSup>
              </m:e>
            </m:d>
          </m:e>
        </m:d>
        <m:r>
          <w:rPr>
            <w:rFonts w:ascii="Cambria Math" w:hAnsi="Times LatRus"/>
            <w:sz w:val="22"/>
            <w:szCs w:val="22"/>
            <w:lang w:val="en-US"/>
          </w:rPr>
          <m:t>=</m:t>
        </m:r>
        <m:f>
          <m:fPr>
            <m:ctrlPr>
              <w:rPr>
                <w:rFonts w:ascii="Cambria Math" w:hAnsi="Times LatRus"/>
                <w:i/>
                <w:sz w:val="22"/>
                <w:szCs w:val="22"/>
                <w:lang w:val="en-US"/>
              </w:rPr>
            </m:ctrlPr>
          </m:fPr>
          <m:num>
            <m:r>
              <w:rPr>
                <w:rFonts w:ascii="Cambria Math" w:hAnsi="Cambria Math"/>
                <w:sz w:val="22"/>
                <w:szCs w:val="22"/>
                <w:lang w:val="en-US"/>
              </w:rPr>
              <m:t>C</m:t>
            </m:r>
            <m:sSub>
              <m:sSubPr>
                <m:ctrlPr>
                  <w:rPr>
                    <w:rFonts w:ascii="Cambria Math" w:hAnsi="Times LatRus"/>
                    <w:i/>
                    <w:sz w:val="22"/>
                    <w:szCs w:val="22"/>
                    <w:lang w:val="en-US"/>
                  </w:rPr>
                </m:ctrlPr>
              </m:sSubPr>
              <m:e>
                <m:r>
                  <w:rPr>
                    <w:rFonts w:ascii="Cambria Math" w:hAnsi="Cambria Math"/>
                    <w:sz w:val="22"/>
                    <w:szCs w:val="22"/>
                    <w:lang w:val="en-US"/>
                  </w:rPr>
                  <m:t>E</m:t>
                </m:r>
              </m:e>
              <m:sub>
                <m:r>
                  <w:rPr>
                    <w:rFonts w:ascii="Cambria Math" w:hAnsi="Times LatRus"/>
                    <w:sz w:val="22"/>
                    <w:szCs w:val="22"/>
                    <w:lang w:val="en-US"/>
                  </w:rPr>
                  <m:t>0</m:t>
                </m:r>
              </m:sub>
            </m:sSub>
          </m:num>
          <m:den>
            <m:r>
              <w:rPr>
                <w:rFonts w:ascii="Cambria Math" w:hAnsi="Times LatRus"/>
                <w:sz w:val="22"/>
                <w:szCs w:val="22"/>
                <w:lang w:val="en-US"/>
              </w:rPr>
              <m:t>4</m:t>
            </m:r>
            <m:sSup>
              <m:sSupPr>
                <m:ctrlPr>
                  <w:rPr>
                    <w:rFonts w:ascii="Cambria Math" w:hAnsi="Times LatRus"/>
                    <w:i/>
                    <w:sz w:val="22"/>
                    <w:szCs w:val="22"/>
                    <w:lang w:val="en-US"/>
                  </w:rPr>
                </m:ctrlPr>
              </m:sSupPr>
              <m:e>
                <m:r>
                  <w:rPr>
                    <w:rFonts w:ascii="Cambria Math" w:hAnsi="Cambria Math"/>
                    <w:sz w:val="22"/>
                    <w:szCs w:val="22"/>
                    <w:lang w:val="en-US"/>
                  </w:rPr>
                  <m:t>K</m:t>
                </m:r>
              </m:e>
              <m:sup>
                <m:r>
                  <w:rPr>
                    <w:rFonts w:ascii="Cambria Math" w:hAnsi="Times LatRus"/>
                    <w:sz w:val="22"/>
                    <w:szCs w:val="22"/>
                    <w:lang w:val="en-US"/>
                  </w:rPr>
                  <m:t>2</m:t>
                </m:r>
              </m:sup>
            </m:sSup>
          </m:den>
        </m:f>
        <m:d>
          <m:dPr>
            <m:begChr m:val="["/>
            <m:endChr m:val="]"/>
            <m:ctrlPr>
              <w:rPr>
                <w:rFonts w:ascii="Cambria Math" w:hAnsi="Times LatRus"/>
                <w:i/>
                <w:sz w:val="22"/>
                <w:szCs w:val="22"/>
                <w:lang w:val="en-US"/>
              </w:rPr>
            </m:ctrlPr>
          </m:dPr>
          <m:e>
            <m:r>
              <w:rPr>
                <w:rFonts w:ascii="Cambria Math" w:hAnsi="Times LatRus"/>
                <w:sz w:val="22"/>
                <w:szCs w:val="22"/>
                <w:lang w:val="en-US"/>
              </w:rPr>
              <m:t>2</m:t>
            </m:r>
            <m:func>
              <m:funcPr>
                <m:ctrlPr>
                  <w:rPr>
                    <w:rFonts w:ascii="Cambria Math" w:hAnsi="Times LatRus"/>
                    <w:i/>
                    <w:sz w:val="22"/>
                    <w:szCs w:val="22"/>
                    <w:lang w:val="en-US"/>
                  </w:rPr>
                </m:ctrlPr>
              </m:funcPr>
              <m:fName>
                <m:r>
                  <m:rPr>
                    <m:sty m:val="p"/>
                  </m:rPr>
                  <w:rPr>
                    <w:rFonts w:ascii="Cambria Math" w:hAnsi="Times LatRus"/>
                    <w:sz w:val="22"/>
                    <w:szCs w:val="22"/>
                    <w:lang w:val="en-US"/>
                  </w:rPr>
                  <m:t>cos</m:t>
                </m:r>
              </m:fName>
              <m:e>
                <m:r>
                  <w:rPr>
                    <w:rFonts w:ascii="Cambria Math" w:hAnsi="Cambria Math"/>
                    <w:sz w:val="22"/>
                    <w:szCs w:val="22"/>
                    <w:lang w:val="en-US"/>
                  </w:rPr>
                  <m:t>KR</m:t>
                </m:r>
                <m:r>
                  <w:rPr>
                    <w:rFonts w:ascii="Cambria Math" w:hAnsi="Times LatRus"/>
                    <w:sz w:val="22"/>
                    <w:szCs w:val="22"/>
                    <w:lang w:val="en-US"/>
                  </w:rPr>
                  <m:t>+2</m:t>
                </m:r>
                <m:r>
                  <w:rPr>
                    <w:rFonts w:ascii="Cambria Math" w:hAnsi="Cambria Math"/>
                    <w:sz w:val="22"/>
                    <w:szCs w:val="22"/>
                    <w:lang w:val="en-US"/>
                  </w:rPr>
                  <m:t>KR</m:t>
                </m:r>
                <m:func>
                  <m:funcPr>
                    <m:ctrlPr>
                      <w:rPr>
                        <w:rFonts w:ascii="Cambria Math" w:hAnsi="Times LatRus"/>
                        <w:i/>
                        <w:sz w:val="22"/>
                        <w:szCs w:val="22"/>
                        <w:lang w:val="en-US"/>
                      </w:rPr>
                    </m:ctrlPr>
                  </m:funcPr>
                  <m:fName>
                    <m:r>
                      <m:rPr>
                        <m:sty m:val="p"/>
                      </m:rPr>
                      <w:rPr>
                        <w:rFonts w:ascii="Cambria Math" w:hAnsi="Times LatRus"/>
                        <w:sz w:val="22"/>
                        <w:szCs w:val="22"/>
                        <w:lang w:val="en-US"/>
                      </w:rPr>
                      <m:t>sin</m:t>
                    </m:r>
                  </m:fName>
                  <m:e>
                    <m:r>
                      <w:rPr>
                        <w:rFonts w:ascii="Cambria Math" w:hAnsi="Cambria Math"/>
                        <w:sz w:val="22"/>
                        <w:szCs w:val="22"/>
                        <w:lang w:val="en-US"/>
                      </w:rPr>
                      <m:t>KR</m:t>
                    </m:r>
                  </m:e>
                </m:func>
              </m:e>
            </m:func>
          </m:e>
        </m:d>
        <m:r>
          <w:rPr>
            <w:rFonts w:ascii="Cambria Math" w:hAnsi="Times LatRus"/>
            <w:sz w:val="22"/>
            <w:szCs w:val="22"/>
            <w:lang w:val="en-US"/>
          </w:rPr>
          <m:t>=2</m:t>
        </m:r>
        <m:f>
          <m:fPr>
            <m:ctrlPr>
              <w:rPr>
                <w:rFonts w:ascii="Cambria Math" w:hAnsi="Times LatRus"/>
                <w:i/>
                <w:sz w:val="22"/>
                <w:szCs w:val="22"/>
                <w:lang w:val="en-US"/>
              </w:rPr>
            </m:ctrlPr>
          </m:fPr>
          <m:num>
            <m:r>
              <w:rPr>
                <w:rFonts w:ascii="Cambria Math" w:hAnsi="Cambria Math"/>
                <w:sz w:val="22"/>
                <w:szCs w:val="22"/>
                <w:lang w:val="en-US"/>
              </w:rPr>
              <m:t>C</m:t>
            </m:r>
            <m:sSub>
              <m:sSubPr>
                <m:ctrlPr>
                  <w:rPr>
                    <w:rFonts w:ascii="Cambria Math" w:hAnsi="Times LatRus"/>
                    <w:i/>
                    <w:sz w:val="22"/>
                    <w:szCs w:val="22"/>
                    <w:lang w:val="en-US"/>
                  </w:rPr>
                </m:ctrlPr>
              </m:sSubPr>
              <m:e>
                <m:r>
                  <w:rPr>
                    <w:rFonts w:ascii="Cambria Math" w:hAnsi="Cambria Math"/>
                    <w:sz w:val="22"/>
                    <w:szCs w:val="22"/>
                    <w:lang w:val="en-US"/>
                  </w:rPr>
                  <m:t>E</m:t>
                </m:r>
              </m:e>
              <m:sub>
                <m:r>
                  <w:rPr>
                    <w:rFonts w:ascii="Cambria Math" w:hAnsi="Times LatRus"/>
                    <w:sz w:val="22"/>
                    <w:szCs w:val="22"/>
                    <w:lang w:val="en-US"/>
                  </w:rPr>
                  <m:t>0</m:t>
                </m:r>
              </m:sub>
            </m:sSub>
          </m:num>
          <m:den>
            <m:r>
              <w:rPr>
                <w:rFonts w:ascii="Cambria Math" w:hAnsi="Times LatRus"/>
                <w:sz w:val="22"/>
                <w:szCs w:val="22"/>
                <w:lang w:val="en-US"/>
              </w:rPr>
              <m:t>4</m:t>
            </m:r>
            <m:sSup>
              <m:sSupPr>
                <m:ctrlPr>
                  <w:rPr>
                    <w:rFonts w:ascii="Cambria Math" w:hAnsi="Times LatRus"/>
                    <w:i/>
                    <w:sz w:val="22"/>
                    <w:szCs w:val="22"/>
                    <w:lang w:val="en-US"/>
                  </w:rPr>
                </m:ctrlPr>
              </m:sSupPr>
              <m:e>
                <m:r>
                  <w:rPr>
                    <w:rFonts w:ascii="Cambria Math" w:hAnsi="Cambria Math"/>
                    <w:sz w:val="22"/>
                    <w:szCs w:val="22"/>
                    <w:lang w:val="en-US"/>
                  </w:rPr>
                  <m:t>K</m:t>
                </m:r>
              </m:e>
              <m:sup>
                <m:r>
                  <w:rPr>
                    <w:rFonts w:ascii="Cambria Math" w:hAnsi="Times LatRus"/>
                    <w:sz w:val="22"/>
                    <w:szCs w:val="22"/>
                    <w:lang w:val="en-US"/>
                  </w:rPr>
                  <m:t>2</m:t>
                </m:r>
              </m:sup>
            </m:sSup>
          </m:den>
        </m:f>
        <m:rad>
          <m:radPr>
            <m:degHide m:val="on"/>
            <m:ctrlPr>
              <w:rPr>
                <w:rFonts w:ascii="Cambria Math" w:hAnsi="Times LatRus"/>
                <w:i/>
                <w:sz w:val="22"/>
                <w:szCs w:val="22"/>
                <w:lang w:val="en-US"/>
              </w:rPr>
            </m:ctrlPr>
          </m:radPr>
          <m:deg/>
          <m:e>
            <m:sSup>
              <m:sSupPr>
                <m:ctrlPr>
                  <w:rPr>
                    <w:rFonts w:ascii="Cambria Math" w:hAnsi="Times LatRus"/>
                    <w:i/>
                    <w:sz w:val="22"/>
                    <w:szCs w:val="22"/>
                    <w:lang w:val="en-US"/>
                  </w:rPr>
                </m:ctrlPr>
              </m:sSupPr>
              <m:e>
                <m:r>
                  <w:rPr>
                    <w:rFonts w:ascii="Cambria Math" w:hAnsi="Cambria Math"/>
                    <w:sz w:val="22"/>
                    <w:szCs w:val="22"/>
                    <w:lang w:val="en-US"/>
                  </w:rPr>
                  <m:t>K</m:t>
                </m:r>
              </m:e>
              <m:sup>
                <m:r>
                  <w:rPr>
                    <w:rFonts w:ascii="Cambria Math" w:hAnsi="Times LatRus"/>
                    <w:sz w:val="22"/>
                    <w:szCs w:val="22"/>
                    <w:lang w:val="en-US"/>
                  </w:rPr>
                  <m:t>2</m:t>
                </m:r>
              </m:sup>
            </m:sSup>
            <m:sSup>
              <m:sSupPr>
                <m:ctrlPr>
                  <w:rPr>
                    <w:rFonts w:ascii="Cambria Math" w:hAnsi="Times LatRus"/>
                    <w:i/>
                    <w:sz w:val="22"/>
                    <w:szCs w:val="22"/>
                    <w:lang w:val="en-US"/>
                  </w:rPr>
                </m:ctrlPr>
              </m:sSupPr>
              <m:e>
                <m:r>
                  <w:rPr>
                    <w:rFonts w:ascii="Cambria Math" w:hAnsi="Cambria Math"/>
                    <w:sz w:val="22"/>
                    <w:szCs w:val="22"/>
                    <w:lang w:val="en-US"/>
                  </w:rPr>
                  <m:t>R</m:t>
                </m:r>
              </m:e>
              <m:sup>
                <m:r>
                  <w:rPr>
                    <w:rFonts w:ascii="Cambria Math" w:hAnsi="Times LatRus"/>
                    <w:sz w:val="22"/>
                    <w:szCs w:val="22"/>
                    <w:lang w:val="en-US"/>
                  </w:rPr>
                  <m:t>2</m:t>
                </m:r>
              </m:sup>
            </m:sSup>
            <m:r>
              <w:rPr>
                <w:rFonts w:ascii="Cambria Math" w:hAnsi="Times LatRus"/>
                <w:sz w:val="22"/>
                <w:szCs w:val="22"/>
                <w:lang w:val="en-US"/>
              </w:rPr>
              <m:t>+1</m:t>
            </m:r>
          </m:e>
        </m:rad>
        <m:func>
          <m:funcPr>
            <m:ctrlPr>
              <w:rPr>
                <w:rFonts w:ascii="Cambria Math" w:hAnsi="Times LatRus"/>
                <w:i/>
                <w:sz w:val="22"/>
                <w:szCs w:val="22"/>
                <w:lang w:val="en-US"/>
              </w:rPr>
            </m:ctrlPr>
          </m:funcPr>
          <m:fName>
            <m:r>
              <m:rPr>
                <m:sty m:val="p"/>
              </m:rPr>
              <w:rPr>
                <w:rFonts w:ascii="Cambria Math" w:hAnsi="Times LatRus"/>
                <w:sz w:val="22"/>
                <w:szCs w:val="22"/>
                <w:lang w:val="en-US"/>
              </w:rPr>
              <m:t>sin</m:t>
            </m:r>
          </m:fName>
          <m:e>
            <m:d>
              <m:dPr>
                <m:ctrlPr>
                  <w:rPr>
                    <w:rFonts w:ascii="Cambria Math" w:hAnsi="Times LatRus"/>
                    <w:i/>
                    <w:sz w:val="22"/>
                    <w:szCs w:val="22"/>
                    <w:lang w:val="en-US"/>
                  </w:rPr>
                </m:ctrlPr>
              </m:dPr>
              <m:e>
                <m:r>
                  <w:rPr>
                    <w:rFonts w:ascii="Cambria Math" w:hAnsi="Cambria Math"/>
                    <w:sz w:val="22"/>
                    <w:szCs w:val="22"/>
                    <w:lang w:val="en-US"/>
                  </w:rPr>
                  <m:t>KR</m:t>
                </m:r>
                <m:r>
                  <w:rPr>
                    <w:rFonts w:ascii="Cambria Math" w:hAnsi="Times LatRus"/>
                    <w:sz w:val="22"/>
                    <w:szCs w:val="22"/>
                    <w:lang w:val="en-US"/>
                  </w:rPr>
                  <m:t>+</m:t>
                </m:r>
                <m:r>
                  <w:rPr>
                    <w:rFonts w:ascii="Cambria Math" w:hAnsi="Cambria Math"/>
                    <w:sz w:val="22"/>
                    <w:szCs w:val="22"/>
                    <w:lang w:val="en-US"/>
                  </w:rPr>
                  <m:t>β</m:t>
                </m:r>
              </m:e>
            </m:d>
            <m:r>
              <w:rPr>
                <w:rFonts w:ascii="Cambria Math" w:hAnsi="Times LatRus"/>
                <w:sz w:val="22"/>
                <w:szCs w:val="22"/>
                <w:lang w:val="en-US"/>
              </w:rPr>
              <m:t>,</m:t>
            </m:r>
          </m:e>
        </m:func>
      </m:oMath>
    </w:p>
    <w:p w:rsidR="00420D1E" w:rsidRDefault="00420D1E" w:rsidP="00420D1E">
      <w:pPr>
        <w:jc w:val="both"/>
        <w:rPr>
          <w:rFonts w:ascii="Times LatRus" w:hAnsi="Times LatRus"/>
          <w:sz w:val="22"/>
          <w:szCs w:val="22"/>
          <w:lang w:val="en-US"/>
        </w:rPr>
      </w:pPr>
      <w:r w:rsidRPr="00566E03">
        <w:rPr>
          <w:rFonts w:ascii="Times LatRus" w:hAnsi="Times LatRus"/>
          <w:sz w:val="22"/>
          <w:szCs w:val="22"/>
          <w:lang w:val="en-US"/>
        </w:rPr>
        <w:t xml:space="preserve">ãäå  </w:t>
      </w:r>
      <m:oMath>
        <m:func>
          <m:funcPr>
            <m:ctrlPr>
              <w:rPr>
                <w:rFonts w:ascii="Cambria Math" w:hAnsi="Times LatRus"/>
                <w:i/>
                <w:sz w:val="22"/>
                <w:szCs w:val="22"/>
                <w:lang w:val="en-US"/>
              </w:rPr>
            </m:ctrlPr>
          </m:funcPr>
          <m:fName>
            <m:r>
              <m:rPr>
                <m:sty m:val="p"/>
              </m:rPr>
              <w:rPr>
                <w:rFonts w:ascii="Cambria Math" w:hAnsi="Times LatRus"/>
                <w:sz w:val="22"/>
                <w:szCs w:val="22"/>
                <w:lang w:val="en-US"/>
              </w:rPr>
              <m:t>tan</m:t>
            </m:r>
          </m:fName>
          <m:e>
            <m:r>
              <w:rPr>
                <w:rFonts w:ascii="Cambria Math" w:hAnsi="Cambria Math"/>
                <w:sz w:val="22"/>
                <w:szCs w:val="22"/>
                <w:lang w:val="en-US"/>
              </w:rPr>
              <m:t>β</m:t>
            </m:r>
            <m:r>
              <w:rPr>
                <w:rFonts w:ascii="Cambria Math" w:hAnsi="Times LatRus"/>
                <w:sz w:val="22"/>
                <w:szCs w:val="22"/>
                <w:lang w:val="en-US"/>
              </w:rPr>
              <m:t>=</m:t>
            </m:r>
            <m:f>
              <m:fPr>
                <m:ctrlPr>
                  <w:rPr>
                    <w:rFonts w:ascii="Cambria Math" w:hAnsi="Times LatRus"/>
                    <w:i/>
                    <w:sz w:val="22"/>
                    <w:szCs w:val="22"/>
                    <w:lang w:val="en-US"/>
                  </w:rPr>
                </m:ctrlPr>
              </m:fPr>
              <m:num>
                <m:r>
                  <w:rPr>
                    <w:rFonts w:ascii="Cambria Math" w:hAnsi="Times LatRus"/>
                    <w:sz w:val="22"/>
                    <w:szCs w:val="22"/>
                    <w:lang w:val="en-US"/>
                  </w:rPr>
                  <m:t>1</m:t>
                </m:r>
              </m:num>
              <m:den>
                <m:r>
                  <w:rPr>
                    <w:rFonts w:ascii="Cambria Math" w:hAnsi="Cambria Math"/>
                    <w:sz w:val="22"/>
                    <w:szCs w:val="22"/>
                    <w:lang w:val="en-US"/>
                  </w:rPr>
                  <m:t>KR</m:t>
                </m:r>
              </m:den>
            </m:f>
          </m:e>
        </m:func>
      </m:oMath>
      <w:r w:rsidRPr="00566E03">
        <w:rPr>
          <w:rFonts w:ascii="Times LatRus" w:hAnsi="Times LatRus"/>
          <w:sz w:val="22"/>
          <w:szCs w:val="22"/>
          <w:lang w:val="en-US"/>
        </w:rPr>
        <w:t xml:space="preserve">  , ò. å. ðåøåíèå óðàâíåíèÿ (33) èìååò âèä </w:t>
      </w:r>
    </w:p>
    <w:p w:rsidR="00BE00F9" w:rsidRPr="00566E03" w:rsidRDefault="00BE00F9" w:rsidP="00420D1E">
      <w:pPr>
        <w:jc w:val="both"/>
        <w:rPr>
          <w:rFonts w:ascii="Times LatRus" w:hAnsi="Times LatRus"/>
          <w:sz w:val="22"/>
          <w:szCs w:val="22"/>
          <w:lang w:val="en-US"/>
        </w:rPr>
      </w:pPr>
    </w:p>
    <w:p w:rsidR="00420D1E" w:rsidRDefault="00F82611" w:rsidP="00420D1E">
      <w:pPr>
        <w:jc w:val="center"/>
        <w:rPr>
          <w:rFonts w:ascii="Times LatRus" w:hAnsi="Times LatRus"/>
          <w:sz w:val="22"/>
          <w:szCs w:val="22"/>
          <w:lang w:val="en-US"/>
        </w:rPr>
      </w:pPr>
      <w:r w:rsidRPr="00566E03">
        <w:rPr>
          <w:rFonts w:ascii="Times LatRus" w:hAnsi="Times LatRus"/>
          <w:sz w:val="22"/>
          <w:szCs w:val="22"/>
          <w:lang w:val="en-US"/>
        </w:rPr>
        <w:tab/>
      </w:r>
      <w:r w:rsidRPr="00566E03">
        <w:rPr>
          <w:rFonts w:ascii="Times LatRus" w:hAnsi="Times LatRus"/>
          <w:sz w:val="22"/>
          <w:szCs w:val="22"/>
          <w:lang w:val="en-US"/>
        </w:rPr>
        <w:tab/>
      </w:r>
      <w:r w:rsidRPr="00566E03">
        <w:rPr>
          <w:rFonts w:ascii="Times LatRus" w:hAnsi="Times LatRus"/>
          <w:sz w:val="22"/>
          <w:szCs w:val="22"/>
          <w:lang w:val="en-US"/>
        </w:rPr>
        <w:tab/>
      </w:r>
      <w:r w:rsidR="00420D1E" w:rsidRPr="00566E03">
        <w:rPr>
          <w:rFonts w:ascii="Times LatRus" w:hAnsi="Times LatRus"/>
          <w:sz w:val="22"/>
          <w:szCs w:val="22"/>
          <w:lang w:val="en-US"/>
        </w:rPr>
        <w:tab/>
      </w:r>
      <m:oMath>
        <m:f>
          <m:fPr>
            <m:ctrlPr>
              <w:rPr>
                <w:rFonts w:ascii="Cambria Math" w:hAnsi="Times LatRus"/>
                <w:i/>
                <w:sz w:val="22"/>
                <w:szCs w:val="22"/>
                <w:lang w:val="en-US"/>
              </w:rPr>
            </m:ctrlPr>
          </m:fPr>
          <m:num>
            <m:r>
              <w:rPr>
                <w:rFonts w:ascii="Cambria Math" w:hAnsi="Cambria Math"/>
                <w:sz w:val="22"/>
                <w:szCs w:val="22"/>
                <w:lang w:val="en-US"/>
              </w:rPr>
              <m:t>C</m:t>
            </m:r>
            <m:sSub>
              <m:sSubPr>
                <m:ctrlPr>
                  <w:rPr>
                    <w:rFonts w:ascii="Cambria Math" w:hAnsi="Times LatRus"/>
                    <w:i/>
                    <w:sz w:val="22"/>
                    <w:szCs w:val="22"/>
                    <w:lang w:val="en-US"/>
                  </w:rPr>
                </m:ctrlPr>
              </m:sSubPr>
              <m:e>
                <m:r>
                  <w:rPr>
                    <w:rFonts w:ascii="Cambria Math" w:hAnsi="Cambria Math"/>
                    <w:sz w:val="22"/>
                    <w:szCs w:val="22"/>
                    <w:lang w:val="en-US"/>
                  </w:rPr>
                  <m:t>E</m:t>
                </m:r>
              </m:e>
              <m:sub>
                <m:r>
                  <w:rPr>
                    <w:rFonts w:ascii="Cambria Math" w:hAnsi="Times LatRus"/>
                    <w:sz w:val="22"/>
                    <w:szCs w:val="22"/>
                    <w:lang w:val="en-US"/>
                  </w:rPr>
                  <m:t>0</m:t>
                </m:r>
              </m:sub>
            </m:sSub>
          </m:num>
          <m:den>
            <m:r>
              <w:rPr>
                <w:rFonts w:ascii="Cambria Math" w:hAnsi="Times LatRus"/>
                <w:sz w:val="22"/>
                <w:szCs w:val="22"/>
                <w:lang w:val="en-US"/>
              </w:rPr>
              <m:t>2</m:t>
            </m:r>
            <m:sSup>
              <m:sSupPr>
                <m:ctrlPr>
                  <w:rPr>
                    <w:rFonts w:ascii="Cambria Math" w:hAnsi="Times LatRus"/>
                    <w:i/>
                    <w:sz w:val="22"/>
                    <w:szCs w:val="22"/>
                    <w:lang w:val="en-US"/>
                  </w:rPr>
                </m:ctrlPr>
              </m:sSupPr>
              <m:e>
                <m:r>
                  <w:rPr>
                    <w:rFonts w:ascii="Cambria Math" w:hAnsi="Cambria Math"/>
                    <w:sz w:val="22"/>
                    <w:szCs w:val="22"/>
                    <w:lang w:val="en-US"/>
                  </w:rPr>
                  <m:t>K</m:t>
                </m:r>
              </m:e>
              <m:sup>
                <m:r>
                  <w:rPr>
                    <w:rFonts w:ascii="Cambria Math" w:hAnsi="Times LatRus"/>
                    <w:sz w:val="22"/>
                    <w:szCs w:val="22"/>
                    <w:lang w:val="en-US"/>
                  </w:rPr>
                  <m:t>2</m:t>
                </m:r>
              </m:sup>
            </m:sSup>
          </m:den>
        </m:f>
        <m:rad>
          <m:radPr>
            <m:degHide m:val="on"/>
            <m:ctrlPr>
              <w:rPr>
                <w:rFonts w:ascii="Cambria Math" w:hAnsi="Times LatRus"/>
                <w:i/>
                <w:sz w:val="22"/>
                <w:szCs w:val="22"/>
                <w:lang w:val="en-US"/>
              </w:rPr>
            </m:ctrlPr>
          </m:radPr>
          <m:deg/>
          <m:e>
            <m:sSup>
              <m:sSupPr>
                <m:ctrlPr>
                  <w:rPr>
                    <w:rFonts w:ascii="Cambria Math" w:hAnsi="Times LatRus"/>
                    <w:i/>
                    <w:sz w:val="22"/>
                    <w:szCs w:val="22"/>
                    <w:lang w:val="en-US"/>
                  </w:rPr>
                </m:ctrlPr>
              </m:sSupPr>
              <m:e>
                <m:r>
                  <w:rPr>
                    <w:rFonts w:ascii="Cambria Math" w:hAnsi="Cambria Math"/>
                    <w:sz w:val="22"/>
                    <w:szCs w:val="22"/>
                    <w:lang w:val="en-US"/>
                  </w:rPr>
                  <m:t>K</m:t>
                </m:r>
              </m:e>
              <m:sup>
                <m:r>
                  <w:rPr>
                    <w:rFonts w:ascii="Cambria Math" w:hAnsi="Times LatRus"/>
                    <w:sz w:val="22"/>
                    <w:szCs w:val="22"/>
                    <w:lang w:val="en-US"/>
                  </w:rPr>
                  <m:t>2</m:t>
                </m:r>
              </m:sup>
            </m:sSup>
            <m:sSup>
              <m:sSupPr>
                <m:ctrlPr>
                  <w:rPr>
                    <w:rFonts w:ascii="Cambria Math" w:hAnsi="Times LatRus"/>
                    <w:i/>
                    <w:sz w:val="22"/>
                    <w:szCs w:val="22"/>
                    <w:lang w:val="en-US"/>
                  </w:rPr>
                </m:ctrlPr>
              </m:sSupPr>
              <m:e>
                <m:r>
                  <w:rPr>
                    <w:rFonts w:ascii="Cambria Math" w:hAnsi="Cambria Math"/>
                    <w:sz w:val="22"/>
                    <w:szCs w:val="22"/>
                    <w:lang w:val="en-US"/>
                  </w:rPr>
                  <m:t>R</m:t>
                </m:r>
              </m:e>
              <m:sup>
                <m:r>
                  <w:rPr>
                    <w:rFonts w:ascii="Cambria Math" w:hAnsi="Times LatRus"/>
                    <w:sz w:val="22"/>
                    <w:szCs w:val="22"/>
                    <w:lang w:val="en-US"/>
                  </w:rPr>
                  <m:t>2</m:t>
                </m:r>
              </m:sup>
            </m:sSup>
            <m:r>
              <w:rPr>
                <w:rFonts w:ascii="Cambria Math" w:hAnsi="Times LatRus"/>
                <w:sz w:val="22"/>
                <w:szCs w:val="22"/>
                <w:lang w:val="en-US"/>
              </w:rPr>
              <m:t>+1</m:t>
            </m:r>
          </m:e>
        </m:rad>
        <m:r>
          <w:rPr>
            <w:rFonts w:ascii="Times LatRus" w:hAnsi="Times LatRus"/>
            <w:sz w:val="22"/>
            <w:szCs w:val="22"/>
            <w:lang w:val="en-US"/>
          </w:rPr>
          <m:t>∙</m:t>
        </m:r>
        <m:func>
          <m:funcPr>
            <m:ctrlPr>
              <w:rPr>
                <w:rFonts w:ascii="Cambria Math" w:hAnsi="Times LatRus"/>
                <w:i/>
                <w:sz w:val="22"/>
                <w:szCs w:val="22"/>
                <w:lang w:val="en-US"/>
              </w:rPr>
            </m:ctrlPr>
          </m:funcPr>
          <m:fName>
            <m:r>
              <m:rPr>
                <m:sty m:val="p"/>
              </m:rPr>
              <w:rPr>
                <w:rFonts w:ascii="Cambria Math" w:hAnsi="Times LatRus"/>
                <w:sz w:val="22"/>
                <w:szCs w:val="22"/>
                <w:lang w:val="en-US"/>
              </w:rPr>
              <m:t>sin</m:t>
            </m:r>
          </m:fName>
          <m:e>
            <m:d>
              <m:dPr>
                <m:ctrlPr>
                  <w:rPr>
                    <w:rFonts w:ascii="Cambria Math" w:hAnsi="Times LatRus"/>
                    <w:i/>
                    <w:sz w:val="22"/>
                    <w:szCs w:val="22"/>
                    <w:lang w:val="en-US"/>
                  </w:rPr>
                </m:ctrlPr>
              </m:dPr>
              <m:e>
                <m:r>
                  <w:rPr>
                    <w:rFonts w:ascii="Cambria Math" w:hAnsi="Cambria Math"/>
                    <w:sz w:val="22"/>
                    <w:szCs w:val="22"/>
                    <w:lang w:val="en-US"/>
                  </w:rPr>
                  <m:t>KR</m:t>
                </m:r>
                <m:r>
                  <w:rPr>
                    <w:rFonts w:ascii="Cambria Math" w:hAnsi="Times LatRus"/>
                    <w:sz w:val="22"/>
                    <w:szCs w:val="22"/>
                    <w:lang w:val="en-US"/>
                  </w:rPr>
                  <m:t>+</m:t>
                </m:r>
                <m:r>
                  <w:rPr>
                    <w:rFonts w:ascii="Cambria Math" w:hAnsi="Cambria Math"/>
                    <w:sz w:val="22"/>
                    <w:szCs w:val="22"/>
                    <w:lang w:val="en-US"/>
                  </w:rPr>
                  <m:t>arc</m:t>
                </m:r>
                <m:func>
                  <m:funcPr>
                    <m:ctrlPr>
                      <w:rPr>
                        <w:rFonts w:ascii="Cambria Math" w:hAnsi="Times LatRus"/>
                        <w:i/>
                        <w:sz w:val="22"/>
                        <w:szCs w:val="22"/>
                        <w:lang w:val="en-US"/>
                      </w:rPr>
                    </m:ctrlPr>
                  </m:funcPr>
                  <m:fName>
                    <m:r>
                      <m:rPr>
                        <m:sty m:val="p"/>
                      </m:rPr>
                      <w:rPr>
                        <w:rFonts w:ascii="Cambria Math" w:hAnsi="Times LatRus"/>
                        <w:sz w:val="22"/>
                        <w:szCs w:val="22"/>
                        <w:lang w:val="en-US"/>
                      </w:rPr>
                      <m:t>tan</m:t>
                    </m:r>
                  </m:fName>
                  <m:e>
                    <m:f>
                      <m:fPr>
                        <m:ctrlPr>
                          <w:rPr>
                            <w:rFonts w:ascii="Cambria Math" w:hAnsi="Times LatRus"/>
                            <w:i/>
                            <w:sz w:val="22"/>
                            <w:szCs w:val="22"/>
                            <w:lang w:val="en-US"/>
                          </w:rPr>
                        </m:ctrlPr>
                      </m:fPr>
                      <m:num>
                        <m:r>
                          <w:rPr>
                            <w:rFonts w:ascii="Cambria Math" w:hAnsi="Times LatRus"/>
                            <w:sz w:val="22"/>
                            <w:szCs w:val="22"/>
                            <w:lang w:val="en-US"/>
                          </w:rPr>
                          <m:t>1</m:t>
                        </m:r>
                      </m:num>
                      <m:den>
                        <m:r>
                          <w:rPr>
                            <w:rFonts w:ascii="Cambria Math" w:hAnsi="Cambria Math"/>
                            <w:sz w:val="22"/>
                            <w:szCs w:val="22"/>
                            <w:lang w:val="en-US"/>
                          </w:rPr>
                          <m:t>KR</m:t>
                        </m:r>
                      </m:den>
                    </m:f>
                  </m:e>
                </m:func>
              </m:e>
            </m:d>
          </m:e>
        </m:func>
      </m:oMath>
      <w:r w:rsidR="00420D1E" w:rsidRPr="00566E03">
        <w:rPr>
          <w:rFonts w:ascii="Times LatRus" w:hAnsi="Times LatRus"/>
          <w:sz w:val="22"/>
          <w:szCs w:val="22"/>
          <w:lang w:val="en-US"/>
        </w:rPr>
        <w:tab/>
      </w:r>
      <w:r w:rsidR="00420D1E" w:rsidRPr="00566E03">
        <w:rPr>
          <w:rFonts w:ascii="Times LatRus" w:hAnsi="Times LatRus"/>
          <w:sz w:val="22"/>
          <w:szCs w:val="22"/>
          <w:lang w:val="en-US"/>
        </w:rPr>
        <w:tab/>
      </w:r>
      <w:r w:rsidR="00420D1E" w:rsidRPr="00566E03">
        <w:rPr>
          <w:rFonts w:ascii="Times LatRus" w:hAnsi="Times LatRus"/>
          <w:sz w:val="22"/>
          <w:szCs w:val="22"/>
          <w:lang w:val="en-US"/>
        </w:rPr>
        <w:tab/>
      </w:r>
      <w:r w:rsidR="00420D1E" w:rsidRPr="00566E03">
        <w:rPr>
          <w:rFonts w:ascii="Times LatRus" w:hAnsi="Times LatRus"/>
          <w:sz w:val="22"/>
          <w:szCs w:val="22"/>
          <w:lang w:val="en-US"/>
        </w:rPr>
        <w:tab/>
      </w:r>
      <w:r w:rsidRPr="00566E03">
        <w:rPr>
          <w:rFonts w:ascii="Times LatRus" w:hAnsi="Times LatRus"/>
          <w:sz w:val="22"/>
          <w:szCs w:val="22"/>
          <w:lang w:val="en-US"/>
        </w:rPr>
        <w:t xml:space="preserve">    </w:t>
      </w:r>
      <w:r w:rsidR="00420D1E" w:rsidRPr="00566E03">
        <w:rPr>
          <w:rFonts w:ascii="Times LatRus" w:hAnsi="Times LatRus"/>
          <w:sz w:val="22"/>
          <w:szCs w:val="22"/>
          <w:lang w:val="en-US"/>
        </w:rPr>
        <w:t>(43)</w:t>
      </w:r>
    </w:p>
    <w:p w:rsidR="00BE00F9" w:rsidRPr="00566E03" w:rsidRDefault="00BE00F9" w:rsidP="00420D1E">
      <w:pPr>
        <w:jc w:val="center"/>
        <w:rPr>
          <w:rFonts w:ascii="Times LatRus" w:hAnsi="Times LatRus"/>
          <w:sz w:val="22"/>
          <w:szCs w:val="22"/>
          <w:lang w:val="en-US"/>
        </w:rPr>
      </w:pPr>
    </w:p>
    <w:p w:rsidR="00420D1E" w:rsidRPr="00566E03" w:rsidRDefault="00420D1E" w:rsidP="00F82611">
      <w:pPr>
        <w:ind w:firstLine="567"/>
        <w:jc w:val="both"/>
        <w:rPr>
          <w:rFonts w:ascii="Times LatRus" w:hAnsi="Times LatRus"/>
          <w:sz w:val="22"/>
          <w:szCs w:val="22"/>
          <w:lang w:val="en-US"/>
        </w:rPr>
      </w:pPr>
      <w:r w:rsidRPr="00566E03">
        <w:rPr>
          <w:rFonts w:ascii="Times LatRus" w:hAnsi="Times LatRus"/>
          <w:sz w:val="22"/>
          <w:szCs w:val="22"/>
          <w:lang w:val="en-US"/>
        </w:rPr>
        <w:t xml:space="preserve">Êðàåâîå óñëîâèå íà ãðàíèöå ÊÒ îïðåäåëÿåò äîçâîëåííûå çíà÷åíèÿ âîëíîâîãî âåêòîðà  </w:t>
      </w:r>
      <m:oMath>
        <m:r>
          <w:rPr>
            <w:rFonts w:ascii="Cambria Math" w:hAnsi="Cambria Math"/>
            <w:sz w:val="22"/>
            <w:szCs w:val="22"/>
            <w:lang w:val="en-US"/>
          </w:rPr>
          <m:t>K</m:t>
        </m:r>
        <m:r>
          <w:rPr>
            <w:rFonts w:ascii="Cambria Math" w:hAnsi="Times LatRus"/>
            <w:sz w:val="22"/>
            <w:szCs w:val="22"/>
            <w:lang w:val="en-US"/>
          </w:rPr>
          <m:t>=</m:t>
        </m:r>
        <m:sSub>
          <m:sSubPr>
            <m:ctrlPr>
              <w:rPr>
                <w:rFonts w:ascii="Cambria Math" w:hAnsi="Times LatRus"/>
                <w:i/>
                <w:sz w:val="22"/>
                <w:szCs w:val="22"/>
                <w:lang w:val="en-US"/>
              </w:rPr>
            </m:ctrlPr>
          </m:sSubPr>
          <m:e>
            <m:r>
              <w:rPr>
                <w:rFonts w:ascii="Cambria Math" w:hAnsi="Cambria Math"/>
                <w:sz w:val="22"/>
                <w:szCs w:val="22"/>
                <w:lang w:val="en-US"/>
              </w:rPr>
              <m:t>K</m:t>
            </m:r>
          </m:e>
          <m:sub>
            <m:r>
              <w:rPr>
                <w:rFonts w:ascii="Cambria Math" w:hAnsi="Cambria Math"/>
                <w:sz w:val="22"/>
                <w:szCs w:val="22"/>
                <w:lang w:val="en-US"/>
              </w:rPr>
              <m:t>n</m:t>
            </m:r>
          </m:sub>
        </m:sSub>
      </m:oMath>
      <w:r w:rsidRPr="00566E03">
        <w:rPr>
          <w:rFonts w:ascii="Times LatRus" w:hAnsi="Times LatRus"/>
          <w:sz w:val="22"/>
          <w:szCs w:val="22"/>
          <w:lang w:val="en-US"/>
        </w:rPr>
        <w:t xml:space="preserve"> ; </w:t>
      </w:r>
    </w:p>
    <w:p w:rsidR="00420D1E" w:rsidRPr="00566E03" w:rsidRDefault="007D0E60" w:rsidP="00420D1E">
      <w:pPr>
        <w:jc w:val="both"/>
        <w:rPr>
          <w:rFonts w:ascii="Times LatRus" w:hAnsi="Times LatRus"/>
          <w:sz w:val="22"/>
          <w:szCs w:val="22"/>
          <w:lang w:val="en-US"/>
        </w:rPr>
      </w:pPr>
      <m:oMath>
        <m:sSub>
          <m:sSubPr>
            <m:ctrlPr>
              <w:rPr>
                <w:rFonts w:ascii="Cambria Math" w:hAnsi="Times LatRus"/>
                <w:i/>
                <w:sz w:val="22"/>
                <w:szCs w:val="22"/>
                <w:lang w:val="en-US"/>
              </w:rPr>
            </m:ctrlPr>
          </m:sSubPr>
          <m:e>
            <m:r>
              <w:rPr>
                <w:rFonts w:ascii="Cambria Math" w:hAnsi="Times LatRus"/>
                <w:sz w:val="22"/>
                <w:szCs w:val="22"/>
                <w:lang w:val="en-US"/>
              </w:rPr>
              <m:t xml:space="preserve">                                                   </m:t>
            </m:r>
            <m:r>
              <w:rPr>
                <w:rFonts w:ascii="Cambria Math" w:hAnsi="Cambria Math"/>
                <w:sz w:val="22"/>
                <w:szCs w:val="22"/>
                <w:lang w:val="en-US"/>
              </w:rPr>
              <m:t>K</m:t>
            </m:r>
          </m:e>
          <m:sub>
            <m:r>
              <w:rPr>
                <w:rFonts w:ascii="Cambria Math" w:hAnsi="Cambria Math"/>
                <w:sz w:val="22"/>
                <w:szCs w:val="22"/>
                <w:lang w:val="en-US"/>
              </w:rPr>
              <m:t>n</m:t>
            </m:r>
          </m:sub>
        </m:sSub>
        <m:sSub>
          <m:sSubPr>
            <m:ctrlPr>
              <w:rPr>
                <w:rFonts w:ascii="Cambria Math" w:hAnsi="Times LatRus"/>
                <w:i/>
                <w:sz w:val="22"/>
                <w:szCs w:val="22"/>
                <w:lang w:val="en-US"/>
              </w:rPr>
            </m:ctrlPr>
          </m:sSubPr>
          <m:e>
            <m:r>
              <w:rPr>
                <w:rFonts w:ascii="Cambria Math" w:hAnsi="Cambria Math"/>
                <w:sz w:val="22"/>
                <w:szCs w:val="22"/>
                <w:lang w:val="en-US"/>
              </w:rPr>
              <m:t>R</m:t>
            </m:r>
          </m:e>
          <m:sub>
            <m:r>
              <w:rPr>
                <w:rFonts w:ascii="Cambria Math" w:hAnsi="Times LatRus"/>
                <w:sz w:val="22"/>
                <w:szCs w:val="22"/>
                <w:lang w:val="en-US"/>
              </w:rPr>
              <m:t>0</m:t>
            </m:r>
          </m:sub>
        </m:sSub>
        <m:r>
          <w:rPr>
            <w:rFonts w:ascii="Cambria Math" w:hAnsi="Times LatRus"/>
            <w:sz w:val="22"/>
            <w:szCs w:val="22"/>
            <w:lang w:val="en-US"/>
          </w:rPr>
          <m:t>+</m:t>
        </m:r>
        <m:r>
          <w:rPr>
            <w:rFonts w:ascii="Cambria Math" w:hAnsi="Cambria Math"/>
            <w:sz w:val="22"/>
            <w:szCs w:val="22"/>
            <w:lang w:val="en-US"/>
          </w:rPr>
          <m:t>arc</m:t>
        </m:r>
        <m:func>
          <m:funcPr>
            <m:ctrlPr>
              <w:rPr>
                <w:rFonts w:ascii="Cambria Math" w:hAnsi="Times LatRus"/>
                <w:i/>
                <w:sz w:val="22"/>
                <w:szCs w:val="22"/>
                <w:lang w:val="en-US"/>
              </w:rPr>
            </m:ctrlPr>
          </m:funcPr>
          <m:fName>
            <m:r>
              <m:rPr>
                <m:sty m:val="p"/>
              </m:rPr>
              <w:rPr>
                <w:rFonts w:ascii="Cambria Math" w:hAnsi="Times LatRus"/>
                <w:sz w:val="22"/>
                <w:szCs w:val="22"/>
                <w:lang w:val="en-US"/>
              </w:rPr>
              <m:t>tan</m:t>
            </m:r>
          </m:fName>
          <m:e>
            <m:f>
              <m:fPr>
                <m:ctrlPr>
                  <w:rPr>
                    <w:rFonts w:ascii="Cambria Math" w:hAnsi="Times LatRus"/>
                    <w:i/>
                    <w:sz w:val="22"/>
                    <w:szCs w:val="22"/>
                    <w:lang w:val="en-US"/>
                  </w:rPr>
                </m:ctrlPr>
              </m:fPr>
              <m:num>
                <m:r>
                  <w:rPr>
                    <w:rFonts w:ascii="Cambria Math" w:hAnsi="Times LatRus"/>
                    <w:sz w:val="22"/>
                    <w:szCs w:val="22"/>
                    <w:lang w:val="en-US"/>
                  </w:rPr>
                  <m:t>1</m:t>
                </m:r>
              </m:num>
              <m:den>
                <m:sSub>
                  <m:sSubPr>
                    <m:ctrlPr>
                      <w:rPr>
                        <w:rFonts w:ascii="Cambria Math" w:hAnsi="Times LatRus"/>
                        <w:i/>
                        <w:sz w:val="22"/>
                        <w:szCs w:val="22"/>
                        <w:lang w:val="en-US"/>
                      </w:rPr>
                    </m:ctrlPr>
                  </m:sSubPr>
                  <m:e>
                    <m:r>
                      <w:rPr>
                        <w:rFonts w:ascii="Cambria Math" w:hAnsi="Cambria Math"/>
                        <w:sz w:val="22"/>
                        <w:szCs w:val="22"/>
                        <w:lang w:val="en-US"/>
                      </w:rPr>
                      <m:t>K</m:t>
                    </m:r>
                  </m:e>
                  <m:sub>
                    <m:r>
                      <w:rPr>
                        <w:rFonts w:ascii="Cambria Math" w:hAnsi="Cambria Math"/>
                        <w:sz w:val="22"/>
                        <w:szCs w:val="22"/>
                        <w:lang w:val="en-US"/>
                      </w:rPr>
                      <m:t>n</m:t>
                    </m:r>
                  </m:sub>
                </m:sSub>
                <m:sSub>
                  <m:sSubPr>
                    <m:ctrlPr>
                      <w:rPr>
                        <w:rFonts w:ascii="Cambria Math" w:hAnsi="Times LatRus"/>
                        <w:i/>
                        <w:sz w:val="22"/>
                        <w:szCs w:val="22"/>
                        <w:lang w:val="en-US"/>
                      </w:rPr>
                    </m:ctrlPr>
                  </m:sSubPr>
                  <m:e>
                    <m:r>
                      <w:rPr>
                        <w:rFonts w:ascii="Cambria Math" w:hAnsi="Cambria Math"/>
                        <w:sz w:val="22"/>
                        <w:szCs w:val="22"/>
                        <w:lang w:val="en-US"/>
                      </w:rPr>
                      <m:t>R</m:t>
                    </m:r>
                  </m:e>
                  <m:sub>
                    <m:r>
                      <w:rPr>
                        <w:rFonts w:ascii="Cambria Math" w:hAnsi="Times LatRus"/>
                        <w:sz w:val="22"/>
                        <w:szCs w:val="22"/>
                        <w:lang w:val="en-US"/>
                      </w:rPr>
                      <m:t>0</m:t>
                    </m:r>
                  </m:sub>
                </m:sSub>
              </m:den>
            </m:f>
            <m:r>
              <w:rPr>
                <w:rFonts w:ascii="Cambria Math" w:hAnsi="Times LatRus"/>
                <w:sz w:val="22"/>
                <w:szCs w:val="22"/>
                <w:lang w:val="en-US"/>
              </w:rPr>
              <m:t>=</m:t>
            </m:r>
            <m:r>
              <w:rPr>
                <w:rFonts w:ascii="Cambria Math" w:hAnsi="Cambria Math"/>
                <w:sz w:val="22"/>
                <w:szCs w:val="22"/>
                <w:lang w:val="en-US"/>
              </w:rPr>
              <m:t>πn</m:t>
            </m:r>
          </m:e>
        </m:func>
        <m:r>
          <w:rPr>
            <w:rFonts w:ascii="Cambria Math" w:hAnsi="Times LatRus"/>
            <w:sz w:val="22"/>
            <w:szCs w:val="22"/>
            <w:lang w:val="en-US"/>
          </w:rPr>
          <m:t>,</m:t>
        </m:r>
      </m:oMath>
      <w:r w:rsidR="00420D1E" w:rsidRPr="00566E03">
        <w:rPr>
          <w:rFonts w:ascii="Times LatRus" w:hAnsi="Times LatRus"/>
          <w:sz w:val="22"/>
          <w:szCs w:val="22"/>
          <w:lang w:val="en-US"/>
        </w:rPr>
        <w:t xml:space="preserve">       </w:t>
      </w:r>
      <m:oMath>
        <m:r>
          <w:rPr>
            <w:rFonts w:ascii="Cambria Math" w:hAnsi="Cambria Math"/>
            <w:sz w:val="22"/>
            <w:szCs w:val="22"/>
            <w:lang w:val="en-US"/>
          </w:rPr>
          <m:t>n</m:t>
        </m:r>
        <m:r>
          <w:rPr>
            <w:rFonts w:ascii="Cambria Math" w:hAnsi="Times LatRus"/>
            <w:sz w:val="22"/>
            <w:szCs w:val="22"/>
            <w:lang w:val="en-US"/>
          </w:rPr>
          <m:t>=0,</m:t>
        </m:r>
        <m:r>
          <w:rPr>
            <w:rFonts w:ascii="Cambria Math" w:hAnsi="Times LatRus"/>
            <w:sz w:val="22"/>
            <w:szCs w:val="22"/>
            <w:lang w:val="en-US"/>
          </w:rPr>
          <m:t>±</m:t>
        </m:r>
        <m:r>
          <w:rPr>
            <w:rFonts w:ascii="Cambria Math" w:hAnsi="Times LatRus"/>
            <w:sz w:val="22"/>
            <w:szCs w:val="22"/>
            <w:lang w:val="en-US"/>
          </w:rPr>
          <m:t xml:space="preserve">1, </m:t>
        </m:r>
        <m:r>
          <w:rPr>
            <w:rFonts w:ascii="Cambria Math" w:hAnsi="Times LatRus"/>
            <w:sz w:val="22"/>
            <w:szCs w:val="22"/>
            <w:lang w:val="en-US"/>
          </w:rPr>
          <m:t>±</m:t>
        </m:r>
        <m:r>
          <w:rPr>
            <w:rFonts w:ascii="Cambria Math" w:hAnsi="Times LatRus"/>
            <w:sz w:val="22"/>
            <w:szCs w:val="22"/>
            <w:lang w:val="en-US"/>
          </w:rPr>
          <m:t xml:space="preserve">2, </m:t>
        </m:r>
        <m:r>
          <w:rPr>
            <w:rFonts w:ascii="Cambria Math" w:hAnsi="Times LatRus"/>
            <w:sz w:val="22"/>
            <w:szCs w:val="22"/>
            <w:lang w:val="en-US"/>
          </w:rPr>
          <m:t>…</m:t>
        </m:r>
        <m:r>
          <w:rPr>
            <w:rFonts w:ascii="Cambria Math" w:hAnsi="Times LatRus"/>
            <w:sz w:val="22"/>
            <w:szCs w:val="22"/>
            <w:lang w:val="en-US"/>
          </w:rPr>
          <m:t>,</m:t>
        </m:r>
      </m:oMath>
    </w:p>
    <w:p w:rsidR="00420D1E" w:rsidRDefault="00420D1E" w:rsidP="00F82611">
      <w:pPr>
        <w:ind w:firstLine="567"/>
        <w:jc w:val="both"/>
        <w:rPr>
          <w:rFonts w:ascii="Times LatRus" w:hAnsi="Times LatRus"/>
          <w:sz w:val="22"/>
          <w:szCs w:val="22"/>
          <w:lang w:val="en-US"/>
        </w:rPr>
      </w:pPr>
      <w:r w:rsidRPr="00566E03">
        <w:rPr>
          <w:rFonts w:ascii="Times LatRus" w:hAnsi="Times LatRus"/>
          <w:sz w:val="22"/>
          <w:szCs w:val="22"/>
          <w:lang w:val="en-US"/>
        </w:rPr>
        <w:t>Êîòîðûå ïðåäîïðåäåëÿþò ñïåêòð ïîëÿðèòîííûõ ñîñòîÿíèé (38)</w:t>
      </w:r>
    </w:p>
    <w:p w:rsidR="00420D1E" w:rsidRDefault="00F82611" w:rsidP="00420D1E">
      <w:pPr>
        <w:ind w:left="1416" w:firstLine="708"/>
        <w:jc w:val="both"/>
        <w:rPr>
          <w:rFonts w:ascii="Times LatRus" w:hAnsi="Times LatRus"/>
          <w:sz w:val="22"/>
          <w:szCs w:val="22"/>
          <w:lang w:val="en-US"/>
        </w:rPr>
      </w:pPr>
      <w:r w:rsidRPr="00566E03">
        <w:rPr>
          <w:rFonts w:ascii="Times LatRus" w:hAnsi="Times LatRus"/>
          <w:sz w:val="22"/>
          <w:szCs w:val="22"/>
          <w:lang w:val="en-US"/>
        </w:rPr>
        <w:t xml:space="preserve">                   </w:t>
      </w:r>
      <w:r w:rsidR="00420D1E" w:rsidRPr="00566E03">
        <w:rPr>
          <w:rFonts w:ascii="Times LatRus" w:hAnsi="Times LatRus"/>
          <w:sz w:val="22"/>
          <w:szCs w:val="22"/>
          <w:lang w:val="en-US"/>
        </w:rPr>
        <w:t xml:space="preserve"> </w:t>
      </w:r>
      <m:oMath>
        <m:r>
          <w:rPr>
            <w:rFonts w:ascii="Times LatRus" w:hAnsi="Cambria Math"/>
            <w:sz w:val="22"/>
            <w:szCs w:val="22"/>
            <w:lang w:val="en-US"/>
          </w:rPr>
          <m:t>ℏ</m:t>
        </m:r>
        <m:sSub>
          <m:sSubPr>
            <m:ctrlPr>
              <w:rPr>
                <w:rFonts w:ascii="Cambria Math" w:hAnsi="Times LatRus"/>
                <w:i/>
                <w:sz w:val="22"/>
                <w:szCs w:val="22"/>
                <w:lang w:val="en-US"/>
              </w:rPr>
            </m:ctrlPr>
          </m:sSubPr>
          <m:e>
            <m:r>
              <w:rPr>
                <w:rFonts w:ascii="Cambria Math" w:hAnsi="Cambria Math"/>
                <w:sz w:val="22"/>
                <w:szCs w:val="22"/>
                <w:lang w:val="en-US"/>
              </w:rPr>
              <m:t>ω</m:t>
            </m:r>
          </m:e>
          <m:sub>
            <m:r>
              <w:rPr>
                <w:rFonts w:ascii="Cambria Math" w:hAnsi="Cambria Math"/>
                <w:sz w:val="22"/>
                <w:szCs w:val="22"/>
                <w:lang w:val="en-US"/>
              </w:rPr>
              <m:t>n</m:t>
            </m:r>
          </m:sub>
        </m:sSub>
        <m:r>
          <w:rPr>
            <w:rFonts w:ascii="Cambria Math" w:hAnsi="Times LatRus"/>
            <w:sz w:val="22"/>
            <w:szCs w:val="22"/>
            <w:lang w:val="en-US"/>
          </w:rPr>
          <m:t>=</m:t>
        </m:r>
        <m:sSub>
          <m:sSubPr>
            <m:ctrlPr>
              <w:rPr>
                <w:rFonts w:ascii="Cambria Math" w:hAnsi="Times LatRus"/>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n</m:t>
            </m:r>
          </m:sub>
        </m:sSub>
        <m:r>
          <w:rPr>
            <w:rFonts w:ascii="Cambria Math" w:hAnsi="Times LatRus"/>
            <w:sz w:val="22"/>
            <w:szCs w:val="22"/>
            <w:lang w:val="en-US"/>
          </w:rPr>
          <m:t>=</m:t>
        </m:r>
        <m:sSub>
          <m:sSubPr>
            <m:ctrlPr>
              <w:rPr>
                <w:rFonts w:ascii="Cambria Math" w:hAnsi="Times LatRus"/>
                <w:i/>
                <w:sz w:val="22"/>
                <w:szCs w:val="22"/>
                <w:lang w:val="en-US"/>
              </w:rPr>
            </m:ctrlPr>
          </m:sSubPr>
          <m:e>
            <m:r>
              <w:rPr>
                <w:rFonts w:ascii="Cambria Math" w:hAnsi="Cambria Math"/>
                <w:sz w:val="22"/>
                <w:szCs w:val="22"/>
                <w:lang w:val="en-US"/>
              </w:rPr>
              <m:t>E</m:t>
            </m:r>
          </m:e>
          <m:sub>
            <m:r>
              <w:rPr>
                <w:rFonts w:ascii="Cambria Math" w:hAnsi="Cambria Math"/>
                <w:sz w:val="22"/>
                <w:szCs w:val="22"/>
                <w:lang w:val="en-US"/>
              </w:rPr>
              <m:t>g</m:t>
            </m:r>
          </m:sub>
        </m:sSub>
        <m:r>
          <w:rPr>
            <w:rFonts w:ascii="Cambria Math" w:hAnsi="Times LatRus"/>
            <w:sz w:val="22"/>
            <w:szCs w:val="22"/>
            <w:lang w:val="en-US"/>
          </w:rPr>
          <m:t>+</m:t>
        </m:r>
        <m:sSub>
          <m:sSubPr>
            <m:ctrlPr>
              <w:rPr>
                <w:rFonts w:ascii="Cambria Math" w:hAnsi="Times LatRus"/>
                <w:i/>
                <w:sz w:val="22"/>
                <w:szCs w:val="22"/>
                <w:lang w:val="en-US"/>
              </w:rPr>
            </m:ctrlPr>
          </m:sSubPr>
          <m:e>
            <m:r>
              <w:rPr>
                <w:rFonts w:ascii="Times LatRus" w:hAnsi="Cambria Math"/>
                <w:sz w:val="22"/>
                <w:szCs w:val="22"/>
                <w:lang w:val="en-US"/>
              </w:rPr>
              <m:t>ℇ</m:t>
            </m:r>
          </m:e>
          <m:sub>
            <m:r>
              <w:rPr>
                <w:rFonts w:ascii="Cambria Math" w:hAnsi="Times LatRus"/>
                <w:sz w:val="22"/>
                <w:szCs w:val="22"/>
                <w:lang w:val="en-US"/>
              </w:rPr>
              <m:t>0</m:t>
            </m:r>
          </m:sub>
        </m:sSub>
        <m:r>
          <w:rPr>
            <w:rFonts w:ascii="Cambria Math" w:hAnsi="Times LatRus"/>
            <w:sz w:val="22"/>
            <w:szCs w:val="22"/>
            <w:lang w:val="en-US"/>
          </w:rPr>
          <m:t>+</m:t>
        </m:r>
        <m:f>
          <m:fPr>
            <m:ctrlPr>
              <w:rPr>
                <w:rFonts w:ascii="Cambria Math" w:hAnsi="Times LatRus"/>
                <w:i/>
                <w:sz w:val="22"/>
                <w:szCs w:val="22"/>
                <w:lang w:val="en-US"/>
              </w:rPr>
            </m:ctrlPr>
          </m:fPr>
          <m:num>
            <m:sSup>
              <m:sSupPr>
                <m:ctrlPr>
                  <w:rPr>
                    <w:rFonts w:ascii="Cambria Math" w:hAnsi="Times LatRus"/>
                    <w:i/>
                    <w:sz w:val="22"/>
                    <w:szCs w:val="22"/>
                    <w:lang w:val="en-US"/>
                  </w:rPr>
                </m:ctrlPr>
              </m:sSupPr>
              <m:e>
                <m:r>
                  <w:rPr>
                    <w:rFonts w:ascii="Times LatRus" w:hAnsi="Cambria Math"/>
                    <w:sz w:val="22"/>
                    <w:szCs w:val="22"/>
                    <w:lang w:val="en-US"/>
                  </w:rPr>
                  <m:t>ℏ</m:t>
                </m:r>
              </m:e>
              <m:sup>
                <m:r>
                  <w:rPr>
                    <w:rFonts w:ascii="Cambria Math" w:hAnsi="Times LatRus"/>
                    <w:sz w:val="22"/>
                    <w:szCs w:val="22"/>
                    <w:lang w:val="en-US"/>
                  </w:rPr>
                  <m:t>2</m:t>
                </m:r>
              </m:sup>
            </m:sSup>
            <m:sSubSup>
              <m:sSubSupPr>
                <m:ctrlPr>
                  <w:rPr>
                    <w:rFonts w:ascii="Cambria Math" w:hAnsi="Times LatRus"/>
                    <w:i/>
                    <w:sz w:val="22"/>
                    <w:szCs w:val="22"/>
                    <w:lang w:val="en-US"/>
                  </w:rPr>
                </m:ctrlPr>
              </m:sSubSupPr>
              <m:e>
                <m:r>
                  <w:rPr>
                    <w:rFonts w:ascii="Cambria Math" w:hAnsi="Cambria Math"/>
                    <w:sz w:val="22"/>
                    <w:szCs w:val="22"/>
                    <w:lang w:val="en-US"/>
                  </w:rPr>
                  <m:t>K</m:t>
                </m:r>
              </m:e>
              <m:sub>
                <m:r>
                  <w:rPr>
                    <w:rFonts w:ascii="Cambria Math" w:hAnsi="Cambria Math"/>
                    <w:sz w:val="22"/>
                    <w:szCs w:val="22"/>
                    <w:lang w:val="en-US"/>
                  </w:rPr>
                  <m:t>n</m:t>
                </m:r>
              </m:sub>
              <m:sup>
                <m:r>
                  <w:rPr>
                    <w:rFonts w:ascii="Cambria Math" w:hAnsi="Times LatRus"/>
                    <w:sz w:val="22"/>
                    <w:szCs w:val="22"/>
                    <w:lang w:val="en-US"/>
                  </w:rPr>
                  <m:t>2</m:t>
                </m:r>
              </m:sup>
            </m:sSubSup>
          </m:num>
          <m:den>
            <m:r>
              <w:rPr>
                <w:rFonts w:ascii="Cambria Math" w:hAnsi="Times LatRus"/>
                <w:sz w:val="22"/>
                <w:szCs w:val="22"/>
                <w:lang w:val="en-US"/>
              </w:rPr>
              <m:t>2</m:t>
            </m:r>
            <m:sSup>
              <m:sSupPr>
                <m:ctrlPr>
                  <w:rPr>
                    <w:rFonts w:ascii="Cambria Math" w:hAnsi="Times LatRus"/>
                    <w:i/>
                    <w:sz w:val="22"/>
                    <w:szCs w:val="22"/>
                    <w:lang w:val="en-US"/>
                  </w:rPr>
                </m:ctrlPr>
              </m:sSupPr>
              <m:e>
                <m:r>
                  <w:rPr>
                    <w:rFonts w:ascii="Cambria Math" w:hAnsi="Cambria Math"/>
                    <w:sz w:val="22"/>
                    <w:szCs w:val="22"/>
                    <w:lang w:val="en-US"/>
                  </w:rPr>
                  <m:t>M</m:t>
                </m:r>
              </m:e>
              <m:sup>
                <m:r>
                  <w:rPr>
                    <w:rFonts w:ascii="Times LatRus" w:hAnsi="Cambria Math"/>
                    <w:sz w:val="22"/>
                    <w:szCs w:val="22"/>
                    <w:lang w:val="en-US"/>
                  </w:rPr>
                  <m:t>*</m:t>
                </m:r>
              </m:sup>
            </m:sSup>
          </m:den>
        </m:f>
      </m:oMath>
      <w:r w:rsidR="00420D1E" w:rsidRPr="00566E03">
        <w:rPr>
          <w:rFonts w:ascii="Times LatRus" w:hAnsi="Times LatRus"/>
          <w:sz w:val="22"/>
          <w:szCs w:val="22"/>
          <w:lang w:val="en-US"/>
        </w:rPr>
        <w:tab/>
      </w:r>
      <w:r w:rsidR="00420D1E" w:rsidRPr="00566E03">
        <w:rPr>
          <w:rFonts w:ascii="Times LatRus" w:hAnsi="Times LatRus"/>
          <w:sz w:val="22"/>
          <w:szCs w:val="22"/>
          <w:lang w:val="en-US"/>
        </w:rPr>
        <w:tab/>
      </w:r>
      <w:r w:rsidR="00420D1E" w:rsidRPr="00566E03">
        <w:rPr>
          <w:rFonts w:ascii="Times LatRus" w:hAnsi="Times LatRus"/>
          <w:sz w:val="22"/>
          <w:szCs w:val="22"/>
          <w:lang w:val="en-US"/>
        </w:rPr>
        <w:tab/>
      </w:r>
      <w:r w:rsidR="00420D1E" w:rsidRPr="00566E03">
        <w:rPr>
          <w:rFonts w:ascii="Times LatRus" w:hAnsi="Times LatRus"/>
          <w:sz w:val="22"/>
          <w:szCs w:val="22"/>
          <w:lang w:val="en-US"/>
        </w:rPr>
        <w:tab/>
      </w:r>
      <w:r w:rsidRPr="00566E03">
        <w:rPr>
          <w:rFonts w:ascii="Times LatRus" w:hAnsi="Times LatRus"/>
          <w:sz w:val="22"/>
          <w:szCs w:val="22"/>
          <w:lang w:val="en-US"/>
        </w:rPr>
        <w:t xml:space="preserve">    </w:t>
      </w:r>
      <w:r w:rsidR="00420D1E" w:rsidRPr="00566E03">
        <w:rPr>
          <w:rFonts w:ascii="Times LatRus" w:hAnsi="Times LatRus"/>
          <w:sz w:val="22"/>
          <w:szCs w:val="22"/>
          <w:lang w:val="en-US"/>
        </w:rPr>
        <w:t>(44)</w:t>
      </w:r>
    </w:p>
    <w:p w:rsidR="00420D1E" w:rsidRDefault="00420D1E" w:rsidP="00420D1E">
      <w:pPr>
        <w:jc w:val="both"/>
        <w:rPr>
          <w:rFonts w:ascii="Times LatRus" w:hAnsi="Times LatRus"/>
          <w:sz w:val="22"/>
          <w:szCs w:val="22"/>
          <w:lang w:val="en-US"/>
        </w:rPr>
      </w:pPr>
      <w:r w:rsidRPr="00566E03">
        <w:rPr>
          <w:rFonts w:ascii="Times LatRus" w:hAnsi="Times LatRus"/>
          <w:sz w:val="22"/>
          <w:szCs w:val="22"/>
          <w:lang w:val="en-US"/>
        </w:rPr>
        <w:t xml:space="preserve">è âîëíîâûå ôóíêöèè </w:t>
      </w:r>
    </w:p>
    <w:p w:rsidR="00BE00F9" w:rsidRPr="00566E03" w:rsidRDefault="00BE00F9" w:rsidP="00420D1E">
      <w:pPr>
        <w:jc w:val="both"/>
        <w:rPr>
          <w:rFonts w:ascii="Times LatRus" w:hAnsi="Times LatRus"/>
          <w:sz w:val="22"/>
          <w:szCs w:val="22"/>
          <w:lang w:val="en-US"/>
        </w:rPr>
      </w:pPr>
    </w:p>
    <w:p w:rsidR="00420D1E" w:rsidRPr="00566E03" w:rsidRDefault="00F82611" w:rsidP="00420D1E">
      <w:pPr>
        <w:jc w:val="both"/>
        <w:rPr>
          <w:rFonts w:ascii="Times LatRus" w:hAnsi="Times LatRus"/>
          <w:sz w:val="22"/>
          <w:szCs w:val="22"/>
          <w:lang w:val="en-US"/>
        </w:rPr>
      </w:pPr>
      <w:r w:rsidRPr="00566E03">
        <w:rPr>
          <w:rFonts w:ascii="Times LatRus" w:hAnsi="Times LatRus"/>
          <w:sz w:val="22"/>
          <w:szCs w:val="22"/>
          <w:lang w:val="en-US"/>
        </w:rPr>
        <w:t xml:space="preserve">                             </w:t>
      </w:r>
      <m:oMath>
        <m:r>
          <w:rPr>
            <w:rFonts w:ascii="Cambria Math" w:hAnsi="Cambria Math"/>
            <w:sz w:val="22"/>
            <w:szCs w:val="22"/>
            <w:lang w:val="en-US"/>
          </w:rPr>
          <m:t>B</m:t>
        </m:r>
        <m:d>
          <m:dPr>
            <m:ctrlPr>
              <w:rPr>
                <w:rFonts w:ascii="Cambria Math" w:hAnsi="Times LatRus"/>
                <w:i/>
                <w:sz w:val="22"/>
                <w:szCs w:val="22"/>
                <w:lang w:val="en-US"/>
              </w:rPr>
            </m:ctrlPr>
          </m:dPr>
          <m:e>
            <m:r>
              <w:rPr>
                <w:rFonts w:ascii="Cambria Math" w:hAnsi="Cambria Math"/>
                <w:sz w:val="22"/>
                <w:szCs w:val="22"/>
                <w:lang w:val="en-US"/>
              </w:rPr>
              <m:t>r</m:t>
            </m:r>
            <m:r>
              <w:rPr>
                <w:rFonts w:ascii="Cambria Math" w:hAnsi="Times LatRus"/>
                <w:sz w:val="22"/>
                <w:szCs w:val="22"/>
                <w:lang w:val="en-US"/>
              </w:rPr>
              <m:t>,</m:t>
            </m:r>
            <m:r>
              <w:rPr>
                <w:rFonts w:ascii="Cambria Math" w:hAnsi="Cambria Math"/>
                <w:sz w:val="22"/>
                <w:szCs w:val="22"/>
                <w:lang w:val="en-US"/>
              </w:rPr>
              <m:t>R</m:t>
            </m:r>
          </m:e>
        </m:d>
        <m:r>
          <w:rPr>
            <w:rFonts w:ascii="Cambria Math" w:hAnsi="Times LatRus"/>
            <w:sz w:val="22"/>
            <w:szCs w:val="22"/>
            <w:lang w:val="en-US"/>
          </w:rPr>
          <m:t>=</m:t>
        </m:r>
        <m:f>
          <m:fPr>
            <m:ctrlPr>
              <w:rPr>
                <w:rFonts w:ascii="Cambria Math" w:hAnsi="Times LatRus"/>
                <w:i/>
                <w:sz w:val="22"/>
                <w:szCs w:val="22"/>
                <w:lang w:val="en-US"/>
              </w:rPr>
            </m:ctrlPr>
          </m:fPr>
          <m:num>
            <m:r>
              <w:rPr>
                <w:rFonts w:ascii="Cambria Math" w:hAnsi="Times LatRus"/>
                <w:sz w:val="22"/>
                <w:szCs w:val="22"/>
                <w:lang w:val="en-US"/>
              </w:rPr>
              <m:t>1</m:t>
            </m:r>
          </m:num>
          <m:den>
            <m:rad>
              <m:radPr>
                <m:degHide m:val="on"/>
                <m:ctrlPr>
                  <w:rPr>
                    <w:rFonts w:ascii="Cambria Math" w:hAnsi="Times LatRus"/>
                    <w:i/>
                    <w:sz w:val="22"/>
                    <w:szCs w:val="22"/>
                    <w:lang w:val="en-US"/>
                  </w:rPr>
                </m:ctrlPr>
              </m:radPr>
              <m:deg/>
              <m:e>
                <m:r>
                  <w:rPr>
                    <w:rFonts w:ascii="Cambria Math" w:hAnsi="Cambria Math"/>
                    <w:sz w:val="22"/>
                    <w:szCs w:val="22"/>
                    <w:lang w:val="en-US"/>
                  </w:rPr>
                  <m:t>π</m:t>
                </m:r>
                <m:sSubSup>
                  <m:sSubSupPr>
                    <m:ctrlPr>
                      <w:rPr>
                        <w:rFonts w:ascii="Cambria Math" w:hAnsi="Times LatRus"/>
                        <w:i/>
                        <w:sz w:val="22"/>
                        <w:szCs w:val="22"/>
                        <w:lang w:val="en-US"/>
                      </w:rPr>
                    </m:ctrlPr>
                  </m:sSubSupPr>
                  <m:e>
                    <m:r>
                      <w:rPr>
                        <w:rFonts w:ascii="Cambria Math" w:hAnsi="Cambria Math"/>
                        <w:sz w:val="22"/>
                        <w:szCs w:val="22"/>
                        <w:lang w:val="en-US"/>
                      </w:rPr>
                      <m:t>a</m:t>
                    </m:r>
                  </m:e>
                  <m:sub>
                    <m:r>
                      <w:rPr>
                        <w:rFonts w:ascii="Cambria Math" w:hAnsi="Times LatRus"/>
                        <w:sz w:val="22"/>
                        <w:szCs w:val="22"/>
                        <w:lang w:val="en-US"/>
                      </w:rPr>
                      <m:t>0</m:t>
                    </m:r>
                  </m:sub>
                  <m:sup>
                    <m:r>
                      <w:rPr>
                        <w:rFonts w:ascii="Cambria Math" w:hAnsi="Times LatRus"/>
                        <w:sz w:val="22"/>
                        <w:szCs w:val="22"/>
                        <w:lang w:val="en-US"/>
                      </w:rPr>
                      <m:t>3</m:t>
                    </m:r>
                  </m:sup>
                </m:sSubSup>
              </m:e>
            </m:rad>
          </m:den>
        </m:f>
        <m:r>
          <w:rPr>
            <w:rFonts w:ascii="Times LatRus" w:hAnsi="Times LatRus"/>
            <w:sz w:val="22"/>
            <w:szCs w:val="22"/>
            <w:lang w:val="en-US"/>
          </w:rPr>
          <m:t>∙</m:t>
        </m:r>
        <m:r>
          <w:rPr>
            <w:rFonts w:ascii="Cambria Math" w:hAnsi="Cambria Math"/>
            <w:sz w:val="22"/>
            <w:szCs w:val="22"/>
            <w:lang w:val="en-US"/>
          </w:rPr>
          <m:t>exp</m:t>
        </m:r>
        <m:d>
          <m:dPr>
            <m:ctrlPr>
              <w:rPr>
                <w:rFonts w:ascii="Cambria Math" w:hAnsi="Times LatRus"/>
                <w:i/>
                <w:sz w:val="22"/>
                <w:szCs w:val="22"/>
                <w:lang w:val="en-US"/>
              </w:rPr>
            </m:ctrlPr>
          </m:dPr>
          <m:e>
            <m:r>
              <w:rPr>
                <w:rFonts w:ascii="Times LatRus" w:hAnsi="Cambria Math"/>
                <w:sz w:val="22"/>
                <w:szCs w:val="22"/>
                <w:lang w:val="en-US"/>
              </w:rPr>
              <m:t>-</m:t>
            </m:r>
            <m:f>
              <m:fPr>
                <m:ctrlPr>
                  <w:rPr>
                    <w:rFonts w:ascii="Cambria Math" w:hAnsi="Times LatRus"/>
                    <w:i/>
                    <w:sz w:val="22"/>
                    <w:szCs w:val="22"/>
                    <w:lang w:val="en-US"/>
                  </w:rPr>
                </m:ctrlPr>
              </m:fPr>
              <m:num>
                <m:r>
                  <w:rPr>
                    <w:rFonts w:ascii="Cambria Math" w:hAnsi="Cambria Math"/>
                    <w:sz w:val="22"/>
                    <w:szCs w:val="22"/>
                    <w:lang w:val="en-US"/>
                  </w:rPr>
                  <m:t>r</m:t>
                </m:r>
              </m:num>
              <m:den>
                <m:sSub>
                  <m:sSubPr>
                    <m:ctrlPr>
                      <w:rPr>
                        <w:rFonts w:ascii="Cambria Math" w:hAnsi="Times LatRus"/>
                        <w:i/>
                        <w:sz w:val="22"/>
                        <w:szCs w:val="22"/>
                        <w:lang w:val="en-US"/>
                      </w:rPr>
                    </m:ctrlPr>
                  </m:sSubPr>
                  <m:e>
                    <m:r>
                      <w:rPr>
                        <w:rFonts w:ascii="Cambria Math" w:hAnsi="Cambria Math"/>
                        <w:sz w:val="22"/>
                        <w:szCs w:val="22"/>
                        <w:lang w:val="en-US"/>
                      </w:rPr>
                      <m:t>a</m:t>
                    </m:r>
                  </m:e>
                  <m:sub>
                    <m:r>
                      <w:rPr>
                        <w:rFonts w:ascii="Cambria Math" w:hAnsi="Times LatRus"/>
                        <w:sz w:val="22"/>
                        <w:szCs w:val="22"/>
                        <w:lang w:val="en-US"/>
                      </w:rPr>
                      <m:t>0</m:t>
                    </m:r>
                  </m:sub>
                </m:sSub>
              </m:den>
            </m:f>
          </m:e>
        </m:d>
        <m:r>
          <w:rPr>
            <w:rFonts w:ascii="Times LatRus" w:hAnsi="Times LatRus"/>
            <w:sz w:val="22"/>
            <w:szCs w:val="22"/>
            <w:lang w:val="en-US"/>
          </w:rPr>
          <m:t>∙</m:t>
        </m:r>
        <m:f>
          <m:fPr>
            <m:ctrlPr>
              <w:rPr>
                <w:rFonts w:ascii="Cambria Math" w:hAnsi="Times LatRus"/>
                <w:i/>
                <w:sz w:val="22"/>
                <w:szCs w:val="22"/>
                <w:lang w:val="en-US"/>
              </w:rPr>
            </m:ctrlPr>
          </m:fPr>
          <m:num>
            <m:r>
              <w:rPr>
                <w:rFonts w:ascii="Cambria Math" w:hAnsi="Cambria Math"/>
                <w:sz w:val="22"/>
                <w:szCs w:val="22"/>
                <w:lang w:val="en-US"/>
              </w:rPr>
              <m:t>C</m:t>
            </m:r>
            <m:sSub>
              <m:sSubPr>
                <m:ctrlPr>
                  <w:rPr>
                    <w:rFonts w:ascii="Cambria Math" w:hAnsi="Times LatRus"/>
                    <w:i/>
                    <w:sz w:val="22"/>
                    <w:szCs w:val="22"/>
                    <w:lang w:val="en-US"/>
                  </w:rPr>
                </m:ctrlPr>
              </m:sSubPr>
              <m:e>
                <m:r>
                  <w:rPr>
                    <w:rFonts w:ascii="Cambria Math" w:hAnsi="Cambria Math"/>
                    <w:sz w:val="22"/>
                    <w:szCs w:val="22"/>
                    <w:lang w:val="en-US"/>
                  </w:rPr>
                  <m:t>E</m:t>
                </m:r>
              </m:e>
              <m:sub>
                <m:r>
                  <w:rPr>
                    <w:rFonts w:ascii="Cambria Math" w:hAnsi="Times LatRus"/>
                    <w:sz w:val="22"/>
                    <w:szCs w:val="22"/>
                    <w:lang w:val="en-US"/>
                  </w:rPr>
                  <m:t>0</m:t>
                </m:r>
              </m:sub>
            </m:sSub>
          </m:num>
          <m:den>
            <m:r>
              <w:rPr>
                <w:rFonts w:ascii="Cambria Math" w:hAnsi="Times LatRus"/>
                <w:sz w:val="22"/>
                <w:szCs w:val="22"/>
                <w:lang w:val="en-US"/>
              </w:rPr>
              <m:t>2</m:t>
            </m:r>
            <m:sSubSup>
              <m:sSubSupPr>
                <m:ctrlPr>
                  <w:rPr>
                    <w:rFonts w:ascii="Cambria Math" w:hAnsi="Times LatRus"/>
                    <w:i/>
                    <w:sz w:val="22"/>
                    <w:szCs w:val="22"/>
                    <w:lang w:val="en-US"/>
                  </w:rPr>
                </m:ctrlPr>
              </m:sSubSupPr>
              <m:e>
                <m:r>
                  <w:rPr>
                    <w:rFonts w:ascii="Cambria Math" w:hAnsi="Cambria Math"/>
                    <w:sz w:val="22"/>
                    <w:szCs w:val="22"/>
                    <w:lang w:val="en-US"/>
                  </w:rPr>
                  <m:t>K</m:t>
                </m:r>
              </m:e>
              <m:sub>
                <m:r>
                  <w:rPr>
                    <w:rFonts w:ascii="Cambria Math" w:hAnsi="Cambria Math"/>
                    <w:sz w:val="22"/>
                    <w:szCs w:val="22"/>
                    <w:lang w:val="en-US"/>
                  </w:rPr>
                  <m:t>n</m:t>
                </m:r>
              </m:sub>
              <m:sup>
                <m:r>
                  <w:rPr>
                    <w:rFonts w:ascii="Cambria Math" w:hAnsi="Times LatRus"/>
                    <w:sz w:val="22"/>
                    <w:szCs w:val="22"/>
                    <w:lang w:val="en-US"/>
                  </w:rPr>
                  <m:t>2</m:t>
                </m:r>
              </m:sup>
            </m:sSubSup>
          </m:den>
        </m:f>
        <m:rad>
          <m:radPr>
            <m:degHide m:val="on"/>
            <m:ctrlPr>
              <w:rPr>
                <w:rFonts w:ascii="Cambria Math" w:hAnsi="Times LatRus"/>
                <w:i/>
                <w:sz w:val="22"/>
                <w:szCs w:val="22"/>
                <w:lang w:val="en-US"/>
              </w:rPr>
            </m:ctrlPr>
          </m:radPr>
          <m:deg/>
          <m:e>
            <m:sSubSup>
              <m:sSubSupPr>
                <m:ctrlPr>
                  <w:rPr>
                    <w:rFonts w:ascii="Cambria Math" w:hAnsi="Times LatRus"/>
                    <w:i/>
                    <w:sz w:val="22"/>
                    <w:szCs w:val="22"/>
                    <w:lang w:val="en-US"/>
                  </w:rPr>
                </m:ctrlPr>
              </m:sSubSupPr>
              <m:e>
                <m:r>
                  <w:rPr>
                    <w:rFonts w:ascii="Cambria Math" w:hAnsi="Cambria Math"/>
                    <w:sz w:val="22"/>
                    <w:szCs w:val="22"/>
                    <w:lang w:val="en-US"/>
                  </w:rPr>
                  <m:t>K</m:t>
                </m:r>
              </m:e>
              <m:sub>
                <m:r>
                  <w:rPr>
                    <w:rFonts w:ascii="Cambria Math" w:hAnsi="Cambria Math"/>
                    <w:sz w:val="22"/>
                    <w:szCs w:val="22"/>
                    <w:lang w:val="en-US"/>
                  </w:rPr>
                  <m:t>n</m:t>
                </m:r>
              </m:sub>
              <m:sup>
                <m:r>
                  <w:rPr>
                    <w:rFonts w:ascii="Cambria Math" w:hAnsi="Times LatRus"/>
                    <w:sz w:val="22"/>
                    <w:szCs w:val="22"/>
                    <w:lang w:val="en-US"/>
                  </w:rPr>
                  <m:t>2</m:t>
                </m:r>
              </m:sup>
            </m:sSubSup>
            <m:sSup>
              <m:sSupPr>
                <m:ctrlPr>
                  <w:rPr>
                    <w:rFonts w:ascii="Cambria Math" w:hAnsi="Times LatRus"/>
                    <w:i/>
                    <w:sz w:val="22"/>
                    <w:szCs w:val="22"/>
                    <w:lang w:val="en-US"/>
                  </w:rPr>
                </m:ctrlPr>
              </m:sSupPr>
              <m:e>
                <m:r>
                  <w:rPr>
                    <w:rFonts w:ascii="Cambria Math" w:hAnsi="Cambria Math"/>
                    <w:sz w:val="22"/>
                    <w:szCs w:val="22"/>
                    <w:lang w:val="en-US"/>
                  </w:rPr>
                  <m:t>R</m:t>
                </m:r>
              </m:e>
              <m:sup>
                <m:r>
                  <w:rPr>
                    <w:rFonts w:ascii="Cambria Math" w:hAnsi="Times LatRus"/>
                    <w:sz w:val="22"/>
                    <w:szCs w:val="22"/>
                    <w:lang w:val="en-US"/>
                  </w:rPr>
                  <m:t>2</m:t>
                </m:r>
              </m:sup>
            </m:sSup>
            <m:r>
              <w:rPr>
                <w:rFonts w:ascii="Cambria Math" w:hAnsi="Times LatRus"/>
                <w:sz w:val="22"/>
                <w:szCs w:val="22"/>
                <w:lang w:val="en-US"/>
              </w:rPr>
              <m:t>+1</m:t>
            </m:r>
          </m:e>
        </m:rad>
        <m:r>
          <w:rPr>
            <w:rFonts w:ascii="Times LatRus" w:hAnsi="Times LatRus"/>
            <w:sz w:val="22"/>
            <w:szCs w:val="22"/>
            <w:lang w:val="en-US"/>
          </w:rPr>
          <m:t>∙</m:t>
        </m:r>
        <m:func>
          <m:funcPr>
            <m:ctrlPr>
              <w:rPr>
                <w:rFonts w:ascii="Cambria Math" w:hAnsi="Times LatRus"/>
                <w:i/>
                <w:sz w:val="22"/>
                <w:szCs w:val="22"/>
                <w:lang w:val="en-US"/>
              </w:rPr>
            </m:ctrlPr>
          </m:funcPr>
          <m:fName>
            <m:r>
              <m:rPr>
                <m:sty m:val="p"/>
              </m:rPr>
              <w:rPr>
                <w:rFonts w:ascii="Cambria Math" w:hAnsi="Times LatRus"/>
                <w:sz w:val="22"/>
                <w:szCs w:val="22"/>
                <w:lang w:val="en-US"/>
              </w:rPr>
              <m:t>sin</m:t>
            </m:r>
          </m:fName>
          <m:e>
            <m:d>
              <m:dPr>
                <m:ctrlPr>
                  <w:rPr>
                    <w:rFonts w:ascii="Cambria Math" w:hAnsi="Times LatRus"/>
                    <w:i/>
                    <w:sz w:val="22"/>
                    <w:szCs w:val="22"/>
                    <w:lang w:val="en-US"/>
                  </w:rPr>
                </m:ctrlPr>
              </m:dPr>
              <m:e>
                <m:sSub>
                  <m:sSubPr>
                    <m:ctrlPr>
                      <w:rPr>
                        <w:rFonts w:ascii="Cambria Math" w:hAnsi="Times LatRus"/>
                        <w:i/>
                        <w:sz w:val="22"/>
                        <w:szCs w:val="22"/>
                        <w:lang w:val="en-US"/>
                      </w:rPr>
                    </m:ctrlPr>
                  </m:sSubPr>
                  <m:e>
                    <m:r>
                      <w:rPr>
                        <w:rFonts w:ascii="Cambria Math" w:hAnsi="Cambria Math"/>
                        <w:sz w:val="22"/>
                        <w:szCs w:val="22"/>
                        <w:lang w:val="en-US"/>
                      </w:rPr>
                      <m:t>K</m:t>
                    </m:r>
                  </m:e>
                  <m:sub>
                    <m:r>
                      <w:rPr>
                        <w:rFonts w:ascii="Cambria Math" w:hAnsi="Cambria Math"/>
                        <w:sz w:val="22"/>
                        <w:szCs w:val="22"/>
                        <w:lang w:val="en-US"/>
                      </w:rPr>
                      <m:t>n</m:t>
                    </m:r>
                  </m:sub>
                </m:sSub>
                <m:r>
                  <w:rPr>
                    <w:rFonts w:ascii="Cambria Math" w:hAnsi="Cambria Math"/>
                    <w:sz w:val="22"/>
                    <w:szCs w:val="22"/>
                    <w:lang w:val="en-US"/>
                  </w:rPr>
                  <m:t>R</m:t>
                </m:r>
                <m:r>
                  <w:rPr>
                    <w:rFonts w:ascii="Cambria Math" w:hAnsi="Times LatRus"/>
                    <w:sz w:val="22"/>
                    <w:szCs w:val="22"/>
                    <w:lang w:val="en-US"/>
                  </w:rPr>
                  <m:t>+</m:t>
                </m:r>
                <m:r>
                  <w:rPr>
                    <w:rFonts w:ascii="Cambria Math" w:hAnsi="Cambria Math"/>
                    <w:sz w:val="22"/>
                    <w:szCs w:val="22"/>
                    <w:lang w:val="en-US"/>
                  </w:rPr>
                  <m:t>arc</m:t>
                </m:r>
                <m:func>
                  <m:funcPr>
                    <m:ctrlPr>
                      <w:rPr>
                        <w:rFonts w:ascii="Cambria Math" w:hAnsi="Times LatRus"/>
                        <w:i/>
                        <w:sz w:val="22"/>
                        <w:szCs w:val="22"/>
                        <w:lang w:val="en-US"/>
                      </w:rPr>
                    </m:ctrlPr>
                  </m:funcPr>
                  <m:fName>
                    <m:r>
                      <m:rPr>
                        <m:sty m:val="p"/>
                      </m:rPr>
                      <w:rPr>
                        <w:rFonts w:ascii="Cambria Math" w:hAnsi="Times LatRus"/>
                        <w:sz w:val="22"/>
                        <w:szCs w:val="22"/>
                        <w:lang w:val="en-US"/>
                      </w:rPr>
                      <m:t>tan</m:t>
                    </m:r>
                  </m:fName>
                  <m:e>
                    <m:f>
                      <m:fPr>
                        <m:ctrlPr>
                          <w:rPr>
                            <w:rFonts w:ascii="Cambria Math" w:hAnsi="Times LatRus"/>
                            <w:i/>
                            <w:sz w:val="22"/>
                            <w:szCs w:val="22"/>
                            <w:lang w:val="en-US"/>
                          </w:rPr>
                        </m:ctrlPr>
                      </m:fPr>
                      <m:num>
                        <m:r>
                          <w:rPr>
                            <w:rFonts w:ascii="Cambria Math" w:hAnsi="Times LatRus"/>
                            <w:sz w:val="22"/>
                            <w:szCs w:val="22"/>
                            <w:lang w:val="en-US"/>
                          </w:rPr>
                          <m:t>1</m:t>
                        </m:r>
                      </m:num>
                      <m:den>
                        <m:sSub>
                          <m:sSubPr>
                            <m:ctrlPr>
                              <w:rPr>
                                <w:rFonts w:ascii="Cambria Math" w:hAnsi="Times LatRus"/>
                                <w:i/>
                                <w:sz w:val="22"/>
                                <w:szCs w:val="22"/>
                                <w:lang w:val="en-US"/>
                              </w:rPr>
                            </m:ctrlPr>
                          </m:sSubPr>
                          <m:e>
                            <m:r>
                              <w:rPr>
                                <w:rFonts w:ascii="Cambria Math" w:hAnsi="Cambria Math"/>
                                <w:sz w:val="22"/>
                                <w:szCs w:val="22"/>
                                <w:lang w:val="en-US"/>
                              </w:rPr>
                              <m:t>K</m:t>
                            </m:r>
                          </m:e>
                          <m:sub>
                            <m:r>
                              <w:rPr>
                                <w:rFonts w:ascii="Cambria Math" w:hAnsi="Cambria Math"/>
                                <w:sz w:val="22"/>
                                <w:szCs w:val="22"/>
                                <w:lang w:val="en-US"/>
                              </w:rPr>
                              <m:t>n</m:t>
                            </m:r>
                          </m:sub>
                        </m:sSub>
                        <m:r>
                          <w:rPr>
                            <w:rFonts w:ascii="Cambria Math" w:hAnsi="Cambria Math"/>
                            <w:sz w:val="22"/>
                            <w:szCs w:val="22"/>
                            <w:lang w:val="en-US"/>
                          </w:rPr>
                          <m:t>R</m:t>
                        </m:r>
                      </m:den>
                    </m:f>
                  </m:e>
                </m:func>
              </m:e>
            </m:d>
          </m:e>
        </m:func>
      </m:oMath>
      <w:r w:rsidR="00420D1E" w:rsidRPr="00566E03">
        <w:rPr>
          <w:rFonts w:ascii="Times LatRus" w:hAnsi="Times LatRus"/>
          <w:sz w:val="22"/>
          <w:szCs w:val="22"/>
          <w:lang w:val="en-US"/>
        </w:rPr>
        <w:tab/>
      </w:r>
      <w:r w:rsidRPr="00566E03">
        <w:rPr>
          <w:rFonts w:ascii="Times LatRus" w:hAnsi="Times LatRus"/>
          <w:sz w:val="22"/>
          <w:szCs w:val="22"/>
          <w:lang w:val="en-US"/>
        </w:rPr>
        <w:t xml:space="preserve">    </w:t>
      </w:r>
      <w:r w:rsidR="00420D1E" w:rsidRPr="00566E03">
        <w:rPr>
          <w:rFonts w:ascii="Times LatRus" w:hAnsi="Times LatRus"/>
          <w:sz w:val="22"/>
          <w:szCs w:val="22"/>
          <w:lang w:val="en-US"/>
        </w:rPr>
        <w:t>(45)</w:t>
      </w:r>
    </w:p>
    <w:p w:rsidR="00420D1E" w:rsidRPr="00566E03" w:rsidRDefault="00420D1E" w:rsidP="00F82611">
      <w:pPr>
        <w:ind w:firstLine="567"/>
        <w:jc w:val="both"/>
        <w:rPr>
          <w:rFonts w:ascii="Times LatRus" w:hAnsi="Times LatRus"/>
          <w:sz w:val="22"/>
          <w:szCs w:val="22"/>
          <w:lang w:val="en-US"/>
        </w:rPr>
      </w:pPr>
      <w:r w:rsidRPr="00566E03">
        <w:rPr>
          <w:rFonts w:ascii="Times LatRus" w:hAnsi="Times LatRus"/>
          <w:sz w:val="22"/>
          <w:szCs w:val="22"/>
          <w:lang w:val="en-US"/>
        </w:rPr>
        <w:t>Ðåøåíèÿ (45) ïîçâîëÿþò íàïèñàòü âûðàæåíèå äëÿ ïîëÿðèçàöèè (22à), à òàêæå îöåíèòü êîýôôèöåíò ìåçæîííîãî ïîãëîùåíèÿ â ñðåäå ðåøèâ óðàâíåíèå Ìàêñâåëëà(22).</w:t>
      </w:r>
    </w:p>
    <w:p w:rsidR="00566E03" w:rsidRDefault="00566E03" w:rsidP="00420D1E">
      <w:pPr>
        <w:jc w:val="center"/>
        <w:rPr>
          <w:rFonts w:ascii="Times LatRus" w:hAnsi="Times LatRus" w:cs="Arial"/>
          <w:i/>
          <w:sz w:val="22"/>
          <w:szCs w:val="22"/>
          <w:lang w:val="en-US"/>
        </w:rPr>
      </w:pPr>
    </w:p>
    <w:p w:rsidR="0033788F" w:rsidRDefault="0033788F" w:rsidP="00420D1E">
      <w:pPr>
        <w:jc w:val="center"/>
        <w:rPr>
          <w:rFonts w:ascii="Times LatRus" w:hAnsi="Times LatRus" w:cs="Arial"/>
          <w:i/>
          <w:sz w:val="22"/>
          <w:szCs w:val="22"/>
          <w:lang w:val="en-US"/>
        </w:rPr>
      </w:pPr>
    </w:p>
    <w:p w:rsidR="00420D1E" w:rsidRPr="00566E03" w:rsidRDefault="00420D1E" w:rsidP="00420D1E">
      <w:pPr>
        <w:jc w:val="center"/>
        <w:rPr>
          <w:rFonts w:ascii="Times LatRus" w:hAnsi="Times LatRus" w:cs="Arial"/>
          <w:i/>
          <w:sz w:val="22"/>
          <w:szCs w:val="22"/>
          <w:lang w:val="en-US"/>
        </w:rPr>
      </w:pPr>
      <w:r w:rsidRPr="00566E03">
        <w:rPr>
          <w:rFonts w:ascii="Times LatRus" w:hAnsi="Times LatRus" w:cs="Arial"/>
          <w:i/>
          <w:sz w:val="22"/>
          <w:szCs w:val="22"/>
          <w:lang w:val="en-US"/>
        </w:rPr>
        <w:t>Ëèòåðàòóðà</w:t>
      </w:r>
    </w:p>
    <w:p w:rsidR="00420D1E" w:rsidRPr="00566E03" w:rsidRDefault="00420D1E" w:rsidP="00420D1E">
      <w:pPr>
        <w:jc w:val="both"/>
        <w:rPr>
          <w:rFonts w:ascii="Arial LatRus" w:hAnsi="Arial LatRus" w:cs="Arial"/>
          <w:sz w:val="22"/>
          <w:szCs w:val="22"/>
          <w:lang w:val="en-US"/>
        </w:rPr>
      </w:pPr>
    </w:p>
    <w:p w:rsidR="00420D1E" w:rsidRPr="0033788F" w:rsidRDefault="00420D1E" w:rsidP="00284824">
      <w:pPr>
        <w:pStyle w:val="aff6"/>
        <w:numPr>
          <w:ilvl w:val="0"/>
          <w:numId w:val="52"/>
        </w:numPr>
        <w:spacing w:after="0" w:line="240" w:lineRule="auto"/>
        <w:ind w:left="425" w:hanging="357"/>
        <w:jc w:val="both"/>
        <w:rPr>
          <w:rFonts w:ascii="Times LatRus" w:hAnsi="Times LatRus" w:cs="Arial"/>
          <w:lang w:val="en-US"/>
        </w:rPr>
      </w:pPr>
      <w:r w:rsidRPr="0033788F">
        <w:rPr>
          <w:rFonts w:ascii="Times LatRus" w:hAnsi="Times LatRus" w:cs="Arial"/>
          <w:lang w:val="en-US"/>
        </w:rPr>
        <w:t>Ä. Ê.  Ëîãèíîâ, Â.Ï. Êî÷åðåøêî è äð. ÔÒÒ 51,1555 (2009).</w:t>
      </w:r>
    </w:p>
    <w:p w:rsidR="00420D1E" w:rsidRPr="0033788F" w:rsidRDefault="00420D1E" w:rsidP="00284824">
      <w:pPr>
        <w:pStyle w:val="aff6"/>
        <w:numPr>
          <w:ilvl w:val="0"/>
          <w:numId w:val="52"/>
        </w:numPr>
        <w:spacing w:after="0" w:line="240" w:lineRule="auto"/>
        <w:ind w:left="425" w:hanging="357"/>
        <w:jc w:val="both"/>
        <w:rPr>
          <w:rFonts w:ascii="Times LatRus" w:hAnsi="Times LatRus" w:cs="Arial"/>
          <w:lang w:val="en-US"/>
        </w:rPr>
      </w:pPr>
      <w:r w:rsidRPr="0033788F">
        <w:rPr>
          <w:rFonts w:ascii="Times LatRus" w:hAnsi="Times LatRus" w:cs="Arial"/>
          <w:lang w:val="en-US"/>
        </w:rPr>
        <w:t>Â. Ì.  Àãðàíîâè÷, Â. Ë. Ãèíçáóðã. Êðèñòàëëîîïòèêà ñ ó÷</w:t>
      </w:r>
      <w:r w:rsidR="007D12C4" w:rsidRPr="0033788F">
        <w:rPr>
          <w:rFonts w:ascii="Times LatRus" w:hAnsi="Times LatRus" w:cs="Arial"/>
          <w:lang w:val="en-US"/>
        </w:rPr>
        <w:t>å</w:t>
      </w:r>
      <w:r w:rsidRPr="0033788F">
        <w:rPr>
          <w:rFonts w:ascii="Times LatRus" w:hAnsi="Times LatRus" w:cs="Arial"/>
          <w:lang w:val="en-US"/>
        </w:rPr>
        <w:t>òîì ïðîñòðàíñòâåííîé äèñïåðñèè è òåîðèÿ ýêñèòîíîâ. Íàóêà, Ì. 1979.</w:t>
      </w:r>
    </w:p>
    <w:p w:rsidR="00420D1E" w:rsidRPr="0033788F" w:rsidRDefault="00420D1E" w:rsidP="00284824">
      <w:pPr>
        <w:pStyle w:val="aff6"/>
        <w:numPr>
          <w:ilvl w:val="0"/>
          <w:numId w:val="52"/>
        </w:numPr>
        <w:spacing w:after="0" w:line="240" w:lineRule="auto"/>
        <w:ind w:left="425" w:hanging="357"/>
        <w:jc w:val="both"/>
        <w:rPr>
          <w:rFonts w:ascii="Times LatRus" w:hAnsi="Times LatRus" w:cs="Arial"/>
          <w:lang w:val="en-US"/>
        </w:rPr>
      </w:pPr>
      <w:r w:rsidRPr="0033788F">
        <w:rPr>
          <w:rFonts w:ascii="Times LatRus" w:hAnsi="Times LatRus" w:cs="Arial"/>
          <w:lang w:val="en-US"/>
        </w:rPr>
        <w:t>I  Eyri,  A. Stahl. Phys. stat.  sol (b), 96, k 83 (1979).</w:t>
      </w:r>
    </w:p>
    <w:p w:rsidR="00420D1E" w:rsidRPr="0033788F" w:rsidRDefault="00420D1E" w:rsidP="00284824">
      <w:pPr>
        <w:pStyle w:val="aff6"/>
        <w:numPr>
          <w:ilvl w:val="0"/>
          <w:numId w:val="52"/>
        </w:numPr>
        <w:spacing w:after="0" w:line="240" w:lineRule="auto"/>
        <w:ind w:left="425" w:hanging="357"/>
        <w:jc w:val="both"/>
        <w:rPr>
          <w:rFonts w:ascii="Times LatRus" w:hAnsi="Times LatRus" w:cs="Arial"/>
          <w:lang w:val="en-US"/>
        </w:rPr>
      </w:pPr>
      <w:r w:rsidRPr="0033788F">
        <w:rPr>
          <w:rFonts w:ascii="Times LatRus" w:hAnsi="Times LatRus" w:cs="Arial"/>
          <w:lang w:val="en-US"/>
        </w:rPr>
        <w:t xml:space="preserve">Stahl.  Phys. stat.  sol (b), 94, 221  (1979). </w:t>
      </w:r>
    </w:p>
    <w:p w:rsidR="00420D1E" w:rsidRPr="0033788F" w:rsidRDefault="00420D1E" w:rsidP="00284824">
      <w:pPr>
        <w:pStyle w:val="aff6"/>
        <w:numPr>
          <w:ilvl w:val="0"/>
          <w:numId w:val="52"/>
        </w:numPr>
        <w:spacing w:after="0" w:line="240" w:lineRule="auto"/>
        <w:ind w:left="425" w:hanging="357"/>
        <w:jc w:val="both"/>
        <w:rPr>
          <w:rFonts w:ascii="Times LatRus" w:hAnsi="Times LatRus" w:cs="Arial"/>
          <w:lang w:val="en-US"/>
        </w:rPr>
      </w:pPr>
      <w:r w:rsidRPr="0033788F">
        <w:rPr>
          <w:rFonts w:ascii="Times LatRus" w:hAnsi="Times LatRus" w:cs="Arial"/>
          <w:lang w:val="en-US"/>
        </w:rPr>
        <w:t>Stahl.  Phys. stat.  sol (b), 106, 575 (1981).</w:t>
      </w:r>
    </w:p>
    <w:p w:rsidR="00420D1E" w:rsidRPr="0033788F" w:rsidRDefault="00420D1E" w:rsidP="00284824">
      <w:pPr>
        <w:pStyle w:val="aff6"/>
        <w:numPr>
          <w:ilvl w:val="0"/>
          <w:numId w:val="52"/>
        </w:numPr>
        <w:spacing w:after="0" w:line="240" w:lineRule="auto"/>
        <w:ind w:left="425" w:hanging="357"/>
        <w:jc w:val="both"/>
        <w:rPr>
          <w:rFonts w:ascii="Times LatRus" w:hAnsi="Times LatRus" w:cs="Arial"/>
          <w:lang w:val="en-US"/>
        </w:rPr>
      </w:pPr>
      <w:r w:rsidRPr="0033788F">
        <w:rPr>
          <w:rFonts w:ascii="Times LatRus" w:hAnsi="Times LatRus" w:cs="Arial"/>
          <w:lang w:val="en-US"/>
        </w:rPr>
        <w:t>Ä. Ê.  Ëîãèíîâ. ÔÒÒ 52, 68 (2009).</w:t>
      </w:r>
    </w:p>
    <w:p w:rsidR="00420D1E" w:rsidRPr="0033788F" w:rsidRDefault="00420D1E" w:rsidP="00284824">
      <w:pPr>
        <w:pStyle w:val="aff6"/>
        <w:numPr>
          <w:ilvl w:val="0"/>
          <w:numId w:val="52"/>
        </w:numPr>
        <w:spacing w:after="0" w:line="240" w:lineRule="auto"/>
        <w:ind w:left="425" w:hanging="357"/>
        <w:jc w:val="both"/>
        <w:rPr>
          <w:rFonts w:ascii="Times LatRus" w:hAnsi="Times LatRus" w:cs="Arial"/>
          <w:lang w:val="en-US"/>
        </w:rPr>
      </w:pPr>
      <w:r w:rsidRPr="0033788F">
        <w:rPr>
          <w:rFonts w:ascii="Times LatRus" w:hAnsi="Times LatRus" w:cs="Arial"/>
          <w:lang w:val="en-US"/>
        </w:rPr>
        <w:t>Í. Àøêðîôò, Í. Ìåðìèí. Ôèçèêà òâ</w:t>
      </w:r>
      <w:r w:rsidR="007D12C4" w:rsidRPr="0033788F">
        <w:rPr>
          <w:rFonts w:ascii="Times LatRus" w:hAnsi="Times LatRus" w:cs="Arial"/>
          <w:lang w:val="en-US"/>
        </w:rPr>
        <w:t>å</w:t>
      </w:r>
      <w:r w:rsidRPr="0033788F">
        <w:rPr>
          <w:rFonts w:ascii="Times LatRus" w:hAnsi="Times LatRus" w:cs="Arial"/>
          <w:lang w:val="en-US"/>
        </w:rPr>
        <w:t>ðäîãî òåëà. Ìèð  Ì.,1979.</w:t>
      </w:r>
    </w:p>
    <w:p w:rsidR="00420D1E" w:rsidRPr="0033788F" w:rsidRDefault="00420D1E" w:rsidP="00284824">
      <w:pPr>
        <w:pStyle w:val="aff6"/>
        <w:numPr>
          <w:ilvl w:val="0"/>
          <w:numId w:val="52"/>
        </w:numPr>
        <w:spacing w:after="0" w:line="240" w:lineRule="auto"/>
        <w:ind w:left="425" w:hanging="357"/>
        <w:jc w:val="both"/>
        <w:rPr>
          <w:rFonts w:ascii="Times LatRus" w:hAnsi="Times LatRus" w:cs="Arial"/>
          <w:lang w:val="en-US"/>
        </w:rPr>
      </w:pPr>
      <w:r w:rsidRPr="0033788F">
        <w:rPr>
          <w:rFonts w:ascii="Times LatRus" w:hAnsi="Times LatRus" w:cs="Arial"/>
          <w:lang w:val="en-US"/>
        </w:rPr>
        <w:t>À.Ñ. Äàâûäîâ. Êâàíòîâàÿ ìåõàíèêà  Ì.,Ôèçìàòãèç, 1963.</w:t>
      </w:r>
    </w:p>
    <w:p w:rsidR="00420D1E" w:rsidRPr="0033788F" w:rsidRDefault="00420D1E" w:rsidP="00284824">
      <w:pPr>
        <w:pStyle w:val="aff6"/>
        <w:numPr>
          <w:ilvl w:val="0"/>
          <w:numId w:val="52"/>
        </w:numPr>
        <w:spacing w:after="0" w:line="240" w:lineRule="auto"/>
        <w:ind w:left="425" w:hanging="357"/>
        <w:jc w:val="both"/>
        <w:rPr>
          <w:rFonts w:ascii="Times LatRus" w:hAnsi="Times LatRus" w:cs="Arial"/>
          <w:lang w:val="en-US"/>
        </w:rPr>
      </w:pPr>
      <w:r w:rsidRPr="0033788F">
        <w:rPr>
          <w:rFonts w:ascii="Times LatRus" w:hAnsi="Times LatRus" w:cs="Arial"/>
          <w:lang w:val="en-US"/>
        </w:rPr>
        <w:t>Ô. Áàññàíè, Äæ. Ïàñòîðè Ïàððàâè÷èíè. Ýëåêòðîííûå ñîñòîÿíèÿ è îïòè÷åñêèå ïåðåõîäû â òâ</w:t>
      </w:r>
      <w:r w:rsidR="009A2FBE" w:rsidRPr="0033788F">
        <w:rPr>
          <w:rFonts w:ascii="Times LatRus" w:hAnsi="Times LatRus" w:cs="Arial"/>
          <w:lang w:val="en-US"/>
        </w:rPr>
        <w:t>å</w:t>
      </w:r>
      <w:r w:rsidRPr="0033788F">
        <w:rPr>
          <w:rFonts w:ascii="Times LatRus" w:hAnsi="Times LatRus" w:cs="Arial"/>
          <w:lang w:val="en-US"/>
        </w:rPr>
        <w:t>ðäûõ òåëàõ, Íàóêà,   Ì.,1982.</w:t>
      </w:r>
    </w:p>
    <w:p w:rsidR="00420D1E" w:rsidRPr="0033788F" w:rsidRDefault="00420D1E" w:rsidP="00284824">
      <w:pPr>
        <w:pStyle w:val="aff6"/>
        <w:numPr>
          <w:ilvl w:val="0"/>
          <w:numId w:val="52"/>
        </w:numPr>
        <w:spacing w:after="0" w:line="240" w:lineRule="auto"/>
        <w:ind w:left="425" w:hanging="357"/>
        <w:jc w:val="both"/>
        <w:rPr>
          <w:rFonts w:ascii="Times LatRus" w:hAnsi="Times LatRus" w:cs="Arial"/>
          <w:lang w:val="en-US"/>
        </w:rPr>
      </w:pPr>
      <w:r w:rsidRPr="0033788F">
        <w:rPr>
          <w:rFonts w:ascii="Times LatRus" w:hAnsi="Times LatRus" w:cs="Arial"/>
          <w:lang w:val="en-US"/>
        </w:rPr>
        <w:t>Ã. Ëèïêèí. Êâàíòîâàÿ ìåõàíèêà. Ìèð  Ì.,1977.</w:t>
      </w:r>
    </w:p>
    <w:p w:rsidR="00420D1E" w:rsidRPr="0033788F" w:rsidRDefault="00420D1E" w:rsidP="00284824">
      <w:pPr>
        <w:pStyle w:val="aff6"/>
        <w:numPr>
          <w:ilvl w:val="0"/>
          <w:numId w:val="52"/>
        </w:numPr>
        <w:spacing w:after="0" w:line="240" w:lineRule="auto"/>
        <w:ind w:left="425" w:hanging="357"/>
        <w:jc w:val="both"/>
        <w:rPr>
          <w:rFonts w:ascii="Times LatRus" w:hAnsi="Times LatRus" w:cs="Arial"/>
          <w:lang w:val="en-US"/>
        </w:rPr>
      </w:pPr>
      <w:r w:rsidRPr="0033788F">
        <w:rPr>
          <w:rFonts w:ascii="Times LatRus" w:hAnsi="Times LatRus" w:cs="Arial"/>
          <w:lang w:val="en-US"/>
        </w:rPr>
        <w:t>À. Àíèìàëó. Êâàíòîâàÿ òåîðèÿ êðèñòàëëè÷åñêèõ òâ</w:t>
      </w:r>
      <w:r w:rsidR="009A2FBE" w:rsidRPr="0033788F">
        <w:rPr>
          <w:rFonts w:ascii="Times LatRus" w:hAnsi="Times LatRus" w:cs="Arial"/>
          <w:lang w:val="en-US"/>
        </w:rPr>
        <w:t>å</w:t>
      </w:r>
      <w:r w:rsidRPr="0033788F">
        <w:rPr>
          <w:rFonts w:ascii="Times LatRus" w:hAnsi="Times LatRus" w:cs="Arial"/>
          <w:lang w:val="en-US"/>
        </w:rPr>
        <w:t xml:space="preserve">ðäûõ òåë. Ìèð  Ì.,1981. </w:t>
      </w:r>
    </w:p>
    <w:p w:rsidR="0033788F" w:rsidRDefault="0033788F" w:rsidP="00420D1E">
      <w:pPr>
        <w:tabs>
          <w:tab w:val="left" w:pos="2925"/>
        </w:tabs>
        <w:jc w:val="center"/>
        <w:rPr>
          <w:rFonts w:ascii="Times LatArm" w:hAnsi="Times LatArm"/>
          <w:i/>
          <w:sz w:val="22"/>
          <w:szCs w:val="22"/>
          <w:lang w:val="en-US"/>
        </w:rPr>
      </w:pPr>
    </w:p>
    <w:p w:rsidR="0033788F" w:rsidRDefault="0033788F" w:rsidP="00420D1E">
      <w:pPr>
        <w:tabs>
          <w:tab w:val="left" w:pos="2925"/>
        </w:tabs>
        <w:jc w:val="center"/>
        <w:rPr>
          <w:rFonts w:ascii="Times LatArm" w:hAnsi="Times LatArm"/>
          <w:i/>
          <w:sz w:val="22"/>
          <w:szCs w:val="22"/>
          <w:lang w:val="en-US"/>
        </w:rPr>
      </w:pPr>
    </w:p>
    <w:p w:rsidR="00420D1E" w:rsidRPr="00566E03" w:rsidRDefault="00420D1E" w:rsidP="00420D1E">
      <w:pPr>
        <w:tabs>
          <w:tab w:val="left" w:pos="2925"/>
        </w:tabs>
        <w:jc w:val="center"/>
        <w:rPr>
          <w:rFonts w:ascii="Times LatArm" w:hAnsi="Times LatArm"/>
          <w:i/>
          <w:sz w:val="22"/>
          <w:szCs w:val="22"/>
          <w:lang w:val="en-US"/>
        </w:rPr>
      </w:pPr>
      <w:r w:rsidRPr="00566E03">
        <w:rPr>
          <w:rFonts w:ascii="Times LatArm" w:hAnsi="Times LatArm"/>
          <w:i/>
          <w:sz w:val="22"/>
          <w:szCs w:val="22"/>
          <w:lang w:val="en-US"/>
        </w:rPr>
        <w:t>²Ù÷á÷áõÙ</w:t>
      </w:r>
    </w:p>
    <w:p w:rsidR="00121D2F" w:rsidRPr="00566E03" w:rsidRDefault="00121D2F" w:rsidP="00420D1E">
      <w:pPr>
        <w:tabs>
          <w:tab w:val="left" w:pos="2925"/>
        </w:tabs>
        <w:jc w:val="center"/>
        <w:rPr>
          <w:rFonts w:ascii="Times LatArm" w:hAnsi="Times LatArm"/>
          <w:i/>
          <w:sz w:val="22"/>
          <w:szCs w:val="22"/>
          <w:lang w:val="en-US"/>
        </w:rPr>
      </w:pPr>
    </w:p>
    <w:p w:rsidR="00420D1E" w:rsidRPr="00566E03" w:rsidRDefault="00420D1E" w:rsidP="00250AA0">
      <w:pPr>
        <w:ind w:firstLine="567"/>
        <w:jc w:val="both"/>
        <w:rPr>
          <w:rFonts w:ascii="Times LatArm" w:hAnsi="Times LatArm" w:cs="Arial"/>
          <w:sz w:val="22"/>
          <w:szCs w:val="22"/>
          <w:lang w:val="en-US"/>
        </w:rPr>
      </w:pPr>
      <w:r w:rsidRPr="00566E03">
        <w:rPr>
          <w:rFonts w:ascii="Times LatArm" w:hAnsi="Times LatArm"/>
          <w:sz w:val="22"/>
          <w:szCs w:val="22"/>
          <w:lang w:val="en-US"/>
        </w:rPr>
        <w:t xml:space="preserve">²ßË³ï³ÝùáõÙ ¹Çï³ñÏí³Í ¿ </w:t>
      </w:r>
      <w:r w:rsidRPr="00566E03">
        <w:rPr>
          <w:rFonts w:ascii="Times LatArm" w:hAnsi="Times LatArm" w:cs="Arial"/>
          <w:sz w:val="22"/>
          <w:szCs w:val="22"/>
          <w:lang w:val="en-US"/>
        </w:rPr>
        <w:t>R</w:t>
      </w:r>
      <w:r w:rsidRPr="00566E03">
        <w:rPr>
          <w:rFonts w:ascii="Times LatArm" w:hAnsi="Times LatArm" w:cs="Arial"/>
          <w:sz w:val="22"/>
          <w:szCs w:val="22"/>
          <w:vertAlign w:val="subscript"/>
          <w:lang w:val="en-US"/>
        </w:rPr>
        <w:t>0</w:t>
      </w:r>
      <w:r w:rsidRPr="00566E03">
        <w:rPr>
          <w:rFonts w:ascii="Times LatArm" w:hAnsi="Times LatArm" w:cs="Arial"/>
          <w:sz w:val="22"/>
          <w:szCs w:val="22"/>
          <w:lang w:val="en-US"/>
        </w:rPr>
        <w:t>&gt;&gt;à</w:t>
      </w:r>
      <w:r w:rsidRPr="00566E03">
        <w:rPr>
          <w:rFonts w:ascii="Times LatArm" w:hAnsi="Times LatArm" w:cs="Arial"/>
          <w:sz w:val="22"/>
          <w:szCs w:val="22"/>
          <w:vertAlign w:val="subscript"/>
          <w:lang w:val="en-US"/>
        </w:rPr>
        <w:t xml:space="preserve">á </w:t>
      </w:r>
      <w:r w:rsidRPr="00566E03">
        <w:rPr>
          <w:rFonts w:ascii="Times LatArm" w:hAnsi="Times LatArm" w:cs="Arial"/>
          <w:sz w:val="22"/>
          <w:szCs w:val="22"/>
          <w:lang w:val="en-US"/>
        </w:rPr>
        <w:t xml:space="preserve">  ÃáõÛÉ ùí³Ýï³óÙ³Ý å³ÛÙ³ÝÝ»ñáõÙ ¿ùëÇïáÝ³ÛÇÝ åáÉÛ³ñÇïáÝÝ»ñÇ ùí³Ýï³óÙ³Ý ËÝ¹ÇñÁ ÏÇë³Ñ³Õáñ¹ã³ÛÇÝ ëý»ñÇÏ ùí³Ýï³ÛÇÝ Ï»ïáõÙ: </w:t>
      </w:r>
    </w:p>
    <w:p w:rsidR="00420D1E" w:rsidRPr="00566E03" w:rsidRDefault="00420D1E" w:rsidP="00250AA0">
      <w:pPr>
        <w:ind w:firstLine="567"/>
        <w:jc w:val="both"/>
        <w:rPr>
          <w:rFonts w:ascii="Times LatArm" w:hAnsi="Times LatArm" w:cs="Arial"/>
          <w:sz w:val="22"/>
          <w:szCs w:val="22"/>
          <w:lang w:val="en-US"/>
        </w:rPr>
      </w:pPr>
      <w:r w:rsidRPr="00566E03">
        <w:rPr>
          <w:rFonts w:ascii="Times LatArm" w:hAnsi="Times LatArm" w:cs="Arial"/>
          <w:sz w:val="22"/>
          <w:szCs w:val="22"/>
          <w:lang w:val="en-US"/>
        </w:rPr>
        <w:t>¾ùëÇïáÝ³ÛÇÝ åáÉÛ³ñÇïáÝÝ»ñÇ Ñ³í³ë³ñÙ³Ý ÉáõÍÙ³Ý Ý»ñÏ³Û³óáõÙ</w:t>
      </w:r>
      <w:r w:rsidR="00CE420F">
        <w:rPr>
          <w:rFonts w:ascii="Times LatArm" w:hAnsi="Times LatArm" w:cs="Arial"/>
          <w:sz w:val="22"/>
          <w:szCs w:val="22"/>
          <w:lang w:val="en-US"/>
        </w:rPr>
        <w:t>Ý</w:t>
      </w:r>
      <w:r w:rsidRPr="00566E03">
        <w:rPr>
          <w:rFonts w:ascii="Times LatArm" w:hAnsi="Times LatArm" w:cs="Arial"/>
          <w:sz w:val="22"/>
          <w:szCs w:val="22"/>
          <w:lang w:val="en-US"/>
        </w:rPr>
        <w:t xml:space="preserve"> Áëï Ñ³ñ³µ»ñ³Ï³Ý ß³ñÅÙ³Ý çñ³ÍÝ³ÛÇÝ ³ÉÇù³ÛÇÝ ýáõÝÏóÇ³Ý»ñÇ ÉñÇí Ñ³Ù³Ï³ñ·Ç í»ñ³ÍÙ³Ùµ, ÑÝ³ñ³íáñáõÃÛáõÝ ¿ ï³ÉÇë ùí³Ýï³ÛÇÝ Ï»ïÇ »½ñ»ñÇ ³½¹»óáõÃÛ³Ý Ñ³ßí³éáõÙÁ: </w:t>
      </w:r>
    </w:p>
    <w:p w:rsidR="00420D1E" w:rsidRPr="00566E03" w:rsidRDefault="00420D1E" w:rsidP="00250AA0">
      <w:pPr>
        <w:ind w:firstLine="567"/>
        <w:jc w:val="both"/>
        <w:rPr>
          <w:rFonts w:ascii="Times LatArm" w:hAnsi="Times LatArm"/>
          <w:sz w:val="22"/>
          <w:szCs w:val="22"/>
          <w:lang w:val="en-US"/>
        </w:rPr>
      </w:pPr>
      <w:r w:rsidRPr="00566E03">
        <w:rPr>
          <w:rFonts w:ascii="Times LatArm" w:hAnsi="Times LatArm" w:cs="Arial"/>
          <w:sz w:val="22"/>
          <w:szCs w:val="22"/>
          <w:lang w:val="en-US"/>
        </w:rPr>
        <w:t>êï³óí³Í ÉáõÍáõÙÝ»ñÁ ÃáõÛÉ Ïï³Ý Ñ»ï³·³ÛáõÙ ·Ý³Ñ³ï»Éáõ ùí³Ýï³ÛÇÝ Ï»ïÇ »½ñ»ñÇ ³½¹»óáõÃÛáõÝ</w:t>
      </w:r>
      <w:r w:rsidR="00CE420F">
        <w:rPr>
          <w:rFonts w:ascii="Times LatArm" w:hAnsi="Times LatArm" w:cs="Arial"/>
          <w:sz w:val="22"/>
          <w:szCs w:val="22"/>
          <w:lang w:val="en-US"/>
        </w:rPr>
        <w:t>Ý</w:t>
      </w:r>
      <w:r w:rsidRPr="00566E03">
        <w:rPr>
          <w:rFonts w:ascii="Times LatArm" w:hAnsi="Times LatArm" w:cs="Arial"/>
          <w:sz w:val="22"/>
          <w:szCs w:val="22"/>
          <w:lang w:val="en-US"/>
        </w:rPr>
        <w:t xml:space="preserve"> ³ÛÝåÇëÇ Ù³ÏñáëÏáå³Ï³Ý Ù»ÍáõÃÛáõÝÝ»ñÇ  Ó¨³íáñÙ³Ý íñ³, ÇÝãåÇëÇÝ »Ý µ¨»é³óáõÙÁ, ÏÉ³ÝÙ³Ý ·áñÍ³ÏÇóÁ ¨ ³ÛÉÝ: </w:t>
      </w:r>
    </w:p>
    <w:p w:rsidR="007C0C06" w:rsidRPr="004051F1" w:rsidRDefault="007C0C06" w:rsidP="007C0C06">
      <w:pPr>
        <w:spacing w:line="250" w:lineRule="auto"/>
        <w:jc w:val="center"/>
        <w:rPr>
          <w:rFonts w:ascii="Times LatArm" w:hAnsi="Times LatArm"/>
          <w:b/>
          <w:sz w:val="18"/>
          <w:szCs w:val="18"/>
        </w:rPr>
      </w:pPr>
      <w:r w:rsidRPr="004051F1">
        <w:rPr>
          <w:rFonts w:ascii="Times LatArm" w:hAnsi="Times LatArm"/>
          <w:b/>
          <w:sz w:val="18"/>
          <w:szCs w:val="18"/>
        </w:rPr>
        <w:lastRenderedPageBreak/>
        <w:t>²ðò²ÊÆ äºî²Î²Ü Ð²Ø²Èê²ð²ÜÆ ¶Æî²Î²Ü îºÔºÎ²¶Æð</w:t>
      </w:r>
    </w:p>
    <w:p w:rsidR="007C0C06" w:rsidRPr="004051F1" w:rsidRDefault="007C0C06" w:rsidP="007C0C06">
      <w:pPr>
        <w:jc w:val="center"/>
        <w:rPr>
          <w:rFonts w:ascii="Times LatRus" w:hAnsi="Times LatRus"/>
          <w:b/>
          <w:sz w:val="18"/>
          <w:szCs w:val="18"/>
        </w:rPr>
      </w:pPr>
      <w:r w:rsidRPr="004051F1">
        <w:rPr>
          <w:rFonts w:ascii="Times LatRus" w:hAnsi="Times LatRus"/>
          <w:b/>
          <w:sz w:val="18"/>
          <w:szCs w:val="18"/>
        </w:rPr>
        <w:t>Ó×ÅÍÛÅ ÇÀÏÈÑÊÈ ÀÐÖÀÕÑÊÎÃÎ ÃÎÑÓÄÀÐÑÒÂÅÍÍÎÃÎ ÓÍÈÂÅÐÑÈÒÅÒÀ</w:t>
      </w:r>
    </w:p>
    <w:p w:rsidR="007C0C06" w:rsidRPr="004A3207" w:rsidRDefault="007D0E60" w:rsidP="007C0C06">
      <w:pPr>
        <w:pStyle w:val="3"/>
        <w:tabs>
          <w:tab w:val="left" w:pos="4035"/>
        </w:tabs>
        <w:jc w:val="left"/>
        <w:rPr>
          <w:rFonts w:ascii="Times LatArm" w:hAnsi="Times LatArm"/>
          <w:b/>
          <w:bCs/>
          <w:i/>
          <w:sz w:val="14"/>
          <w:szCs w:val="14"/>
          <w:lang w:val="en-AU"/>
        </w:rPr>
      </w:pPr>
      <w:r>
        <w:rPr>
          <w:rFonts w:ascii="Times LatArm" w:hAnsi="Times LatArm"/>
          <w:b/>
          <w:bCs/>
          <w:i/>
          <w:noProof/>
          <w:snapToGrid/>
          <w:sz w:val="14"/>
          <w:szCs w:val="14"/>
          <w:lang w:eastAsia="ru-RU"/>
        </w:rPr>
        <w:pict>
          <v:line id="_x0000_s15360" style="position:absolute;z-index:251847680" from="1.75pt,6.6pt" to="460.75pt,6.6pt" strokeweight="3pt">
            <v:stroke linestyle="thinThick"/>
          </v:line>
        </w:pict>
      </w:r>
      <w:r w:rsidR="007C0C06">
        <w:rPr>
          <w:rFonts w:ascii="Times LatArm" w:hAnsi="Times LatArm"/>
          <w:b/>
          <w:bCs/>
          <w:i/>
          <w:sz w:val="14"/>
          <w:szCs w:val="14"/>
          <w:lang w:val="en-AU"/>
        </w:rPr>
        <w:tab/>
      </w:r>
    </w:p>
    <w:p w:rsidR="007C0C06" w:rsidRPr="007C0C06" w:rsidRDefault="007C0C06" w:rsidP="007C0C06">
      <w:pPr>
        <w:pStyle w:val="3"/>
        <w:jc w:val="center"/>
        <w:rPr>
          <w:rFonts w:ascii="Times LatArm" w:hAnsi="Times LatArm"/>
          <w:b/>
          <w:bCs/>
          <w:sz w:val="18"/>
          <w:szCs w:val="18"/>
        </w:rPr>
      </w:pPr>
      <w:r w:rsidRPr="007C0C06">
        <w:rPr>
          <w:rFonts w:ascii="Times LatArm" w:hAnsi="Times LatArm"/>
          <w:b/>
          <w:bCs/>
          <w:sz w:val="18"/>
          <w:szCs w:val="18"/>
        </w:rPr>
        <w:t xml:space="preserve">1-2 (23-24) 2011 </w:t>
      </w:r>
    </w:p>
    <w:p w:rsidR="007C0C06" w:rsidRPr="007D6E53" w:rsidRDefault="007C0C06" w:rsidP="007C0C06">
      <w:pPr>
        <w:rPr>
          <w:rFonts w:ascii="Times LatRus" w:hAnsi="Times LatRus"/>
          <w:i/>
          <w:sz w:val="24"/>
          <w:szCs w:val="24"/>
          <w:lang w:val="ru-RU"/>
        </w:rPr>
      </w:pPr>
      <w:r w:rsidRPr="003A4E88">
        <w:rPr>
          <w:i/>
          <w:sz w:val="24"/>
          <w:szCs w:val="24"/>
          <w:lang w:val="ru-RU"/>
        </w:rPr>
        <w:t>УДК</w:t>
      </w:r>
      <w:r w:rsidR="00861FFC" w:rsidRPr="00C63ED8">
        <w:rPr>
          <w:i/>
          <w:sz w:val="24"/>
          <w:szCs w:val="24"/>
          <w:lang w:val="ru-RU"/>
        </w:rPr>
        <w:t xml:space="preserve"> 561.1</w:t>
      </w:r>
      <w:r w:rsidRPr="003A4E88">
        <w:rPr>
          <w:i/>
          <w:sz w:val="24"/>
          <w:szCs w:val="24"/>
          <w:lang w:val="ru-RU"/>
        </w:rPr>
        <w:tab/>
      </w:r>
      <w:r w:rsidRPr="003A4E88">
        <w:rPr>
          <w:i/>
          <w:sz w:val="24"/>
          <w:szCs w:val="24"/>
          <w:lang w:val="ru-RU"/>
        </w:rPr>
        <w:tab/>
      </w:r>
      <w:r w:rsidRPr="003A4E88">
        <w:rPr>
          <w:i/>
          <w:sz w:val="24"/>
          <w:szCs w:val="24"/>
          <w:lang w:val="ru-RU"/>
        </w:rPr>
        <w:tab/>
      </w:r>
      <w:r w:rsidRPr="003A4E88">
        <w:rPr>
          <w:i/>
          <w:sz w:val="24"/>
          <w:szCs w:val="24"/>
          <w:lang w:val="ru-RU"/>
        </w:rPr>
        <w:tab/>
      </w:r>
      <w:r w:rsidRPr="003A4E88">
        <w:rPr>
          <w:i/>
          <w:sz w:val="24"/>
          <w:szCs w:val="24"/>
          <w:lang w:val="ru-RU"/>
        </w:rPr>
        <w:tab/>
      </w:r>
      <w:r w:rsidRPr="003A4E88">
        <w:rPr>
          <w:i/>
          <w:sz w:val="24"/>
          <w:szCs w:val="24"/>
          <w:lang w:val="ru-RU"/>
        </w:rPr>
        <w:tab/>
      </w:r>
      <w:r w:rsidRPr="003A4E88">
        <w:rPr>
          <w:i/>
          <w:sz w:val="24"/>
          <w:szCs w:val="24"/>
          <w:lang w:val="ru-RU"/>
        </w:rPr>
        <w:tab/>
      </w:r>
      <w:r w:rsidRPr="003A4E88">
        <w:rPr>
          <w:i/>
          <w:sz w:val="24"/>
          <w:szCs w:val="24"/>
          <w:lang w:val="ru-RU"/>
        </w:rPr>
        <w:tab/>
      </w:r>
      <w:r w:rsidRPr="003A4E88">
        <w:rPr>
          <w:i/>
          <w:sz w:val="24"/>
          <w:szCs w:val="24"/>
          <w:lang w:val="ru-RU"/>
        </w:rPr>
        <w:tab/>
      </w:r>
      <w:r w:rsidRPr="003A4E88">
        <w:rPr>
          <w:i/>
          <w:sz w:val="24"/>
          <w:szCs w:val="24"/>
          <w:lang w:val="ru-RU"/>
        </w:rPr>
        <w:tab/>
      </w:r>
      <w:r w:rsidRPr="003A4E88">
        <w:rPr>
          <w:rFonts w:ascii="Times LatRus" w:hAnsi="Times LatRus"/>
          <w:i/>
          <w:sz w:val="24"/>
          <w:szCs w:val="24"/>
          <w:lang w:val="ru-RU"/>
        </w:rPr>
        <w:t xml:space="preserve">          </w:t>
      </w:r>
      <w:r w:rsidR="003A4E88" w:rsidRPr="007D6E53">
        <w:rPr>
          <w:rFonts w:ascii="Times LatRus" w:hAnsi="Times LatRus"/>
          <w:i/>
          <w:sz w:val="24"/>
          <w:szCs w:val="24"/>
          <w:lang w:val="ru-RU"/>
        </w:rPr>
        <w:t>Õèìèÿ</w:t>
      </w:r>
    </w:p>
    <w:p w:rsidR="007C0C06" w:rsidRPr="007C0C06" w:rsidRDefault="007C0C06" w:rsidP="007C0C06">
      <w:pPr>
        <w:rPr>
          <w:b/>
          <w:i/>
          <w:sz w:val="10"/>
          <w:szCs w:val="10"/>
          <w:lang w:val="ru-RU"/>
        </w:rPr>
      </w:pPr>
    </w:p>
    <w:p w:rsidR="007C0C06" w:rsidRPr="007C0C06" w:rsidRDefault="007C0C06" w:rsidP="007C0C06">
      <w:pPr>
        <w:jc w:val="center"/>
        <w:rPr>
          <w:b/>
          <w:sz w:val="22"/>
          <w:szCs w:val="22"/>
          <w:lang w:val="ru-RU"/>
        </w:rPr>
      </w:pPr>
      <w:r w:rsidRPr="007C0C06">
        <w:rPr>
          <w:b/>
          <w:sz w:val="22"/>
          <w:szCs w:val="22"/>
          <w:lang w:val="ru-RU"/>
        </w:rPr>
        <w:t>МЕТОДЫ ОПРЕДЕЛЕНИЯ МЕДИ В ПОЧВЕ</w:t>
      </w:r>
    </w:p>
    <w:p w:rsidR="007C0C06" w:rsidRPr="007C0C06" w:rsidRDefault="007C0C06" w:rsidP="007C0C06">
      <w:pPr>
        <w:ind w:firstLine="708"/>
        <w:jc w:val="center"/>
        <w:rPr>
          <w:b/>
          <w:sz w:val="10"/>
          <w:szCs w:val="10"/>
          <w:lang w:val="ru-RU"/>
        </w:rPr>
      </w:pPr>
    </w:p>
    <w:p w:rsidR="007C0C06" w:rsidRPr="007C0C06" w:rsidRDefault="007C0C06" w:rsidP="007C0C06">
      <w:pPr>
        <w:jc w:val="center"/>
        <w:rPr>
          <w:sz w:val="26"/>
          <w:szCs w:val="26"/>
          <w:lang w:val="ru-RU"/>
        </w:rPr>
      </w:pPr>
      <w:r w:rsidRPr="007C0C06">
        <w:rPr>
          <w:sz w:val="26"/>
          <w:szCs w:val="26"/>
          <w:lang w:val="ru-RU"/>
        </w:rPr>
        <w:t>С. Г. М</w:t>
      </w:r>
      <w:r>
        <w:rPr>
          <w:sz w:val="26"/>
          <w:szCs w:val="26"/>
          <w:lang w:val="ru-RU"/>
        </w:rPr>
        <w:t>ангасарян</w:t>
      </w:r>
    </w:p>
    <w:p w:rsidR="007C0C06" w:rsidRPr="007C0C06" w:rsidRDefault="007C0C06" w:rsidP="007C0C06">
      <w:pPr>
        <w:ind w:firstLine="708"/>
        <w:jc w:val="center"/>
        <w:rPr>
          <w:b/>
          <w:lang w:val="ru-RU"/>
        </w:rPr>
      </w:pPr>
    </w:p>
    <w:p w:rsidR="007C0C06" w:rsidRPr="007C0C06" w:rsidRDefault="007C0C06" w:rsidP="007C0C06">
      <w:pPr>
        <w:ind w:firstLine="567"/>
        <w:contextualSpacing/>
        <w:jc w:val="both"/>
        <w:rPr>
          <w:sz w:val="22"/>
          <w:szCs w:val="22"/>
          <w:lang w:val="ru-RU"/>
        </w:rPr>
      </w:pPr>
      <w:r w:rsidRPr="007C0C06">
        <w:rPr>
          <w:sz w:val="22"/>
          <w:szCs w:val="22"/>
          <w:lang w:val="ru-RU"/>
        </w:rPr>
        <w:t>Для обеспечения нормальной жизнедеятельности, кроме макроэлементов, растениям необходимы микроэлементы: бор, марганец, медь, цинк, молибден, кобальт и ванадий. Содержание каждого из этих элементов в растениях составляет от тысячных до стотысячных долей % [1].</w:t>
      </w:r>
    </w:p>
    <w:p w:rsidR="007C0C06" w:rsidRPr="007C0C06" w:rsidRDefault="007C0C06" w:rsidP="007C0C06">
      <w:pPr>
        <w:ind w:firstLine="567"/>
        <w:contextualSpacing/>
        <w:jc w:val="both"/>
        <w:rPr>
          <w:sz w:val="22"/>
          <w:szCs w:val="22"/>
          <w:lang w:val="ru-RU"/>
        </w:rPr>
      </w:pPr>
      <w:r w:rsidRPr="007C0C06">
        <w:rPr>
          <w:sz w:val="22"/>
          <w:szCs w:val="22"/>
          <w:lang w:val="ru-RU"/>
        </w:rPr>
        <w:t>Медь активизирует витамины группы В и задерживает процесс физиологического старения, способствуя тем самым усилению жизнедеятельности листа.</w:t>
      </w:r>
    </w:p>
    <w:p w:rsidR="007C0C06" w:rsidRPr="007C0C06" w:rsidRDefault="007C0C06" w:rsidP="007C0C06">
      <w:pPr>
        <w:ind w:firstLine="567"/>
        <w:contextualSpacing/>
        <w:jc w:val="both"/>
        <w:rPr>
          <w:sz w:val="22"/>
          <w:szCs w:val="22"/>
          <w:lang w:val="ru-RU"/>
        </w:rPr>
      </w:pPr>
      <w:r w:rsidRPr="007C0C06">
        <w:rPr>
          <w:sz w:val="22"/>
          <w:szCs w:val="22"/>
          <w:lang w:val="ru-RU"/>
        </w:rPr>
        <w:t xml:space="preserve">Медь входит в состав целого ряда окислительно-восстановительных ферментов и принимает участие в процессах фотосинтеза, углеводного и белкового обмена. Недостаток доступной растениям меди на осушенных торфяно-болотных почвах с нейтральной или щелочной реакцией вызывает “болезнь обработки” или “белую чуму” у зерновых культур. Кончики листьев становятся белыми и злаковые растения хотя и выбрасывают колос, но полноценных зерен не образуют. При недостатке меди резко снижается урожай зерна, а при остром медном голодании наблюдается полное отсутствие плодоношения [1]. </w:t>
      </w:r>
    </w:p>
    <w:p w:rsidR="007C0C06" w:rsidRPr="007C0C06" w:rsidRDefault="007C0C06" w:rsidP="007C0C06">
      <w:pPr>
        <w:ind w:firstLine="567"/>
        <w:contextualSpacing/>
        <w:jc w:val="both"/>
        <w:rPr>
          <w:sz w:val="22"/>
          <w:szCs w:val="22"/>
          <w:lang w:val="ru-RU"/>
        </w:rPr>
      </w:pPr>
      <w:r w:rsidRPr="007C0C06">
        <w:rPr>
          <w:sz w:val="22"/>
          <w:szCs w:val="22"/>
          <w:lang w:val="ru-RU"/>
        </w:rPr>
        <w:t>У различных плодовых деревьев при недостатке меди побеги дают в начале вегетационного периода большие приросты, крупные, интенсивно окрашенные листья. Затем верхушечная точка побега отмирает, листья становятся хлоротичными. На коре возникают пузырчатые вздутия, наполненные камедью. Во влажную погоду из разрывов вздутий течет камедь. В дальнейшем большие побеги отмирают. Применение солей меди приводит к восстановлению нормального роста побегов [2].</w:t>
      </w:r>
    </w:p>
    <w:p w:rsidR="007C0C06" w:rsidRPr="007C0C06" w:rsidRDefault="007C0C06" w:rsidP="007C0C06">
      <w:pPr>
        <w:ind w:firstLine="567"/>
        <w:contextualSpacing/>
        <w:jc w:val="both"/>
        <w:rPr>
          <w:sz w:val="22"/>
          <w:szCs w:val="22"/>
          <w:lang w:val="ru-RU"/>
        </w:rPr>
      </w:pPr>
      <w:r w:rsidRPr="007C0C06">
        <w:rPr>
          <w:sz w:val="22"/>
          <w:szCs w:val="22"/>
          <w:lang w:val="ru-RU"/>
        </w:rPr>
        <w:t xml:space="preserve"> Недостаток меди в кормах приводит к заболеванию животных лизухой. У животных пропадает аппетит, резко снижается содержание гемоглобина в крови, происходит общее истощение организма, возникает рахит. Анализы показали, что заболевание проявляется в том случае, если в  кормах содержание меди составляет менее 4 – 5 мг на 1 кг грубого корма.</w:t>
      </w:r>
    </w:p>
    <w:p w:rsidR="007C0C06" w:rsidRPr="007C0C06" w:rsidRDefault="007C0C06" w:rsidP="007C0C06">
      <w:pPr>
        <w:ind w:firstLine="567"/>
        <w:contextualSpacing/>
        <w:jc w:val="both"/>
        <w:rPr>
          <w:sz w:val="22"/>
          <w:szCs w:val="22"/>
          <w:lang w:val="ru-RU"/>
        </w:rPr>
      </w:pPr>
      <w:r w:rsidRPr="007C0C06">
        <w:rPr>
          <w:sz w:val="22"/>
          <w:szCs w:val="22"/>
          <w:lang w:val="ru-RU"/>
        </w:rPr>
        <w:t>Медь – один из важнейшх микроэлементов, влияющий на усвоение азота растениями. Медные удобрения содействуют синтезу белков, жиров и витаминов растительными организмами. В биологических системах обнаружен ряд медьсодержащих протеинов, связанный с кислородом: гемоцианин, цитохромная оксидаза, тиросиназа. Церулоплазмин (белок сыворотки крови) содержит свыше 95 % всей меди, находящейся в млекопитающих [3].</w:t>
      </w:r>
    </w:p>
    <w:p w:rsidR="007C0C06" w:rsidRPr="007C0C06" w:rsidRDefault="007C0C06" w:rsidP="007C0C06">
      <w:pPr>
        <w:ind w:firstLine="567"/>
        <w:contextualSpacing/>
        <w:jc w:val="both"/>
        <w:rPr>
          <w:sz w:val="22"/>
          <w:szCs w:val="22"/>
          <w:lang w:val="ru-RU"/>
        </w:rPr>
      </w:pPr>
      <w:r w:rsidRPr="007C0C06">
        <w:rPr>
          <w:sz w:val="22"/>
          <w:szCs w:val="22"/>
          <w:lang w:val="ru-RU"/>
        </w:rPr>
        <w:t>Доминирующая роль меди в биологических системах определяется ее способностью стабилизировать серные радикалы. Медь не является остротоксичной для человека. Медь является необходимым элементом, участвующим в работе ряда ферментов и г</w:t>
      </w:r>
      <w:r w:rsidRPr="007C0C06">
        <w:rPr>
          <w:sz w:val="22"/>
          <w:szCs w:val="22"/>
        </w:rPr>
        <w:t>o</w:t>
      </w:r>
      <w:r w:rsidRPr="007C0C06">
        <w:rPr>
          <w:sz w:val="22"/>
          <w:szCs w:val="22"/>
          <w:lang w:val="ru-RU"/>
        </w:rPr>
        <w:t>рмонов, в процессе кроветворения. Однако при повышенных содержаниях она токсична. Допустимая суточная нагрузка – 500 мкг/кг массы тела [4]. Медь как окислитель в пищевых продуктах разрушает витамины С и А, ухудшает органо</w:t>
      </w:r>
      <w:r w:rsidRPr="007C0C06">
        <w:rPr>
          <w:sz w:val="22"/>
          <w:szCs w:val="22"/>
          <w:lang w:val="ru-RU"/>
        </w:rPr>
        <w:softHyphen/>
        <w:t xml:space="preserve">лептические свойства, способствует образованию весьма токсичных продуктов окисления липидов в жирах и маслах. В некоторых случаях дефицит меди в организме человека имитирует хроническую его интоксикацию. Канцерогенные и мутагенные свойства меди не установлены. </w:t>
      </w:r>
    </w:p>
    <w:p w:rsidR="007C0C06" w:rsidRPr="007C0C06" w:rsidRDefault="007C0C06" w:rsidP="007C0C06">
      <w:pPr>
        <w:ind w:firstLine="567"/>
        <w:contextualSpacing/>
        <w:jc w:val="both"/>
        <w:rPr>
          <w:sz w:val="22"/>
          <w:szCs w:val="22"/>
          <w:lang w:val="ru-RU"/>
        </w:rPr>
      </w:pPr>
      <w:r w:rsidRPr="007C0C06">
        <w:rPr>
          <w:sz w:val="22"/>
          <w:szCs w:val="22"/>
          <w:lang w:val="ru-RU"/>
        </w:rPr>
        <w:t>Таким образом, в круговороте меди: вода - почва – растение – животные и человек, содержание подвижных форм меди в почве занимает приоритетное место.</w:t>
      </w:r>
    </w:p>
    <w:p w:rsidR="007C0C06" w:rsidRPr="007C0C06" w:rsidRDefault="007C0C06" w:rsidP="007C0C06">
      <w:pPr>
        <w:ind w:firstLine="567"/>
        <w:contextualSpacing/>
        <w:jc w:val="both"/>
        <w:rPr>
          <w:sz w:val="22"/>
          <w:szCs w:val="22"/>
          <w:lang w:val="ru-RU"/>
        </w:rPr>
      </w:pPr>
      <w:r w:rsidRPr="007C0C06">
        <w:rPr>
          <w:sz w:val="22"/>
          <w:szCs w:val="22"/>
          <w:lang w:val="ru-RU"/>
        </w:rPr>
        <w:t>Аналитический контроль за содержанием меди в объектах окружающей среды, в частности</w:t>
      </w:r>
      <w:r w:rsidR="00EF245C" w:rsidRPr="00EF245C">
        <w:rPr>
          <w:sz w:val="22"/>
          <w:szCs w:val="22"/>
          <w:lang w:val="ru-RU"/>
        </w:rPr>
        <w:t>,</w:t>
      </w:r>
      <w:r w:rsidRPr="007C0C06">
        <w:rPr>
          <w:sz w:val="22"/>
          <w:szCs w:val="22"/>
          <w:lang w:val="ru-RU"/>
        </w:rPr>
        <w:t xml:space="preserve"> в почве, является столь же актуальной, как и определение ионов других тяжелых элементов.</w:t>
      </w:r>
    </w:p>
    <w:p w:rsidR="007C0C06" w:rsidRPr="007C0C06" w:rsidRDefault="007C0C06" w:rsidP="007C0C06">
      <w:pPr>
        <w:ind w:firstLine="567"/>
        <w:contextualSpacing/>
        <w:jc w:val="both"/>
        <w:rPr>
          <w:sz w:val="22"/>
          <w:szCs w:val="22"/>
          <w:lang w:val="ru-RU"/>
        </w:rPr>
      </w:pPr>
      <w:r w:rsidRPr="007C0C06">
        <w:rPr>
          <w:sz w:val="22"/>
          <w:szCs w:val="22"/>
          <w:lang w:val="ru-RU"/>
        </w:rPr>
        <w:t>Почвы считаются бедными медью при содержании ее легкорастворимых форм меньше 1,5 мг на 1 кг почвы ( см. таблицу 1).</w:t>
      </w:r>
    </w:p>
    <w:p w:rsidR="007C0C06" w:rsidRPr="007C0C06" w:rsidRDefault="007C0C06" w:rsidP="007C0C06">
      <w:pPr>
        <w:ind w:left="5664" w:firstLine="708"/>
        <w:contextualSpacing/>
        <w:jc w:val="center"/>
        <w:rPr>
          <w:i/>
          <w:sz w:val="22"/>
          <w:szCs w:val="22"/>
          <w:lang w:val="ru-RU"/>
        </w:rPr>
      </w:pPr>
    </w:p>
    <w:p w:rsidR="007C0C06" w:rsidRDefault="007C0C06" w:rsidP="007C0C06">
      <w:pPr>
        <w:ind w:left="5664" w:firstLine="708"/>
        <w:contextualSpacing/>
        <w:jc w:val="right"/>
        <w:rPr>
          <w:i/>
          <w:sz w:val="22"/>
          <w:szCs w:val="22"/>
          <w:lang w:val="ru-RU"/>
        </w:rPr>
      </w:pPr>
    </w:p>
    <w:p w:rsidR="007C0C06" w:rsidRDefault="007C0C06" w:rsidP="007C0C06">
      <w:pPr>
        <w:ind w:left="5664" w:firstLine="708"/>
        <w:contextualSpacing/>
        <w:jc w:val="right"/>
        <w:rPr>
          <w:i/>
          <w:sz w:val="22"/>
          <w:szCs w:val="22"/>
          <w:lang w:val="ru-RU"/>
        </w:rPr>
      </w:pPr>
    </w:p>
    <w:p w:rsidR="007C0C06" w:rsidRPr="007C0C06" w:rsidRDefault="007C0C06" w:rsidP="007C0C06">
      <w:pPr>
        <w:ind w:left="5664" w:firstLine="708"/>
        <w:contextualSpacing/>
        <w:jc w:val="right"/>
        <w:rPr>
          <w:i/>
          <w:sz w:val="22"/>
          <w:szCs w:val="22"/>
          <w:lang w:val="en-US"/>
        </w:rPr>
      </w:pPr>
      <w:r w:rsidRPr="007C0C06">
        <w:rPr>
          <w:i/>
          <w:sz w:val="22"/>
          <w:szCs w:val="22"/>
          <w:lang w:val="en-US"/>
        </w:rPr>
        <w:lastRenderedPageBreak/>
        <w:t>Таблица 1</w:t>
      </w:r>
    </w:p>
    <w:p w:rsidR="007C0C06" w:rsidRPr="00507753" w:rsidRDefault="007C0C06" w:rsidP="007C0C06">
      <w:pPr>
        <w:ind w:left="5664" w:firstLine="708"/>
        <w:contextualSpacing/>
        <w:jc w:val="center"/>
        <w:rPr>
          <w:i/>
          <w:sz w:val="24"/>
          <w:szCs w:val="24"/>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2872"/>
        <w:gridCol w:w="2693"/>
      </w:tblGrid>
      <w:tr w:rsidR="007C0C06" w:rsidRPr="00635903" w:rsidTr="007C0C06">
        <w:trPr>
          <w:trHeight w:val="420"/>
          <w:jc w:val="center"/>
        </w:trPr>
        <w:tc>
          <w:tcPr>
            <w:tcW w:w="3190" w:type="dxa"/>
            <w:vMerge w:val="restart"/>
          </w:tcPr>
          <w:p w:rsidR="007C0C06" w:rsidRPr="007C0C06" w:rsidRDefault="007C0C06" w:rsidP="007C0C06">
            <w:pPr>
              <w:contextualSpacing/>
              <w:jc w:val="center"/>
            </w:pPr>
          </w:p>
          <w:p w:rsidR="007C0C06" w:rsidRPr="007C0C06" w:rsidRDefault="007C0C06" w:rsidP="007C0C06">
            <w:pPr>
              <w:contextualSpacing/>
              <w:jc w:val="center"/>
              <w:rPr>
                <w:lang w:val="en-US"/>
              </w:rPr>
            </w:pPr>
            <w:r w:rsidRPr="007C0C06">
              <w:rPr>
                <w:lang w:val="en-US"/>
              </w:rPr>
              <w:t>Оценка почв</w:t>
            </w:r>
          </w:p>
        </w:tc>
        <w:tc>
          <w:tcPr>
            <w:tcW w:w="5565" w:type="dxa"/>
            <w:gridSpan w:val="2"/>
            <w:tcBorders>
              <w:bottom w:val="single" w:sz="4" w:space="0" w:color="auto"/>
            </w:tcBorders>
          </w:tcPr>
          <w:p w:rsidR="007C0C06" w:rsidRPr="007C0C06" w:rsidRDefault="007C0C06" w:rsidP="007C0C06">
            <w:pPr>
              <w:contextualSpacing/>
              <w:jc w:val="center"/>
              <w:rPr>
                <w:lang w:val="ru-RU"/>
              </w:rPr>
            </w:pPr>
            <w:r w:rsidRPr="007C0C06">
              <w:rPr>
                <w:lang w:val="ru-RU"/>
              </w:rPr>
              <w:t>Содержание микроэлементов (мг на 1 кг почвы)</w:t>
            </w:r>
          </w:p>
          <w:p w:rsidR="007C0C06" w:rsidRPr="007C0C06" w:rsidRDefault="007C0C06" w:rsidP="007C0C06">
            <w:pPr>
              <w:contextualSpacing/>
              <w:jc w:val="center"/>
              <w:rPr>
                <w:lang w:val="ru-RU"/>
              </w:rPr>
            </w:pPr>
          </w:p>
        </w:tc>
      </w:tr>
      <w:tr w:rsidR="007C0C06" w:rsidRPr="007C0C06" w:rsidTr="007C0C06">
        <w:trPr>
          <w:trHeight w:val="393"/>
          <w:jc w:val="center"/>
        </w:trPr>
        <w:tc>
          <w:tcPr>
            <w:tcW w:w="3190" w:type="dxa"/>
            <w:vMerge/>
          </w:tcPr>
          <w:p w:rsidR="007C0C06" w:rsidRPr="007C0C06" w:rsidRDefault="007C0C06" w:rsidP="007C0C06">
            <w:pPr>
              <w:contextualSpacing/>
              <w:jc w:val="center"/>
              <w:rPr>
                <w:lang w:val="ru-RU"/>
              </w:rPr>
            </w:pPr>
          </w:p>
        </w:tc>
        <w:tc>
          <w:tcPr>
            <w:tcW w:w="2872" w:type="dxa"/>
            <w:tcBorders>
              <w:top w:val="single" w:sz="4" w:space="0" w:color="auto"/>
              <w:right w:val="single" w:sz="4" w:space="0" w:color="auto"/>
            </w:tcBorders>
          </w:tcPr>
          <w:p w:rsidR="007C0C06" w:rsidRPr="007C0C06" w:rsidRDefault="007C0C06" w:rsidP="007C0C06">
            <w:pPr>
              <w:contextualSpacing/>
              <w:jc w:val="center"/>
              <w:rPr>
                <w:lang w:val="en-US"/>
              </w:rPr>
            </w:pPr>
            <w:r w:rsidRPr="007C0C06">
              <w:rPr>
                <w:lang w:val="en-US"/>
              </w:rPr>
              <w:t>Cu</w:t>
            </w:r>
            <w:r w:rsidRPr="007C0C06">
              <w:rPr>
                <w:vertAlign w:val="superscript"/>
                <w:lang w:val="en-US"/>
              </w:rPr>
              <w:t>2+</w:t>
            </w:r>
            <w:r w:rsidRPr="007C0C06">
              <w:rPr>
                <w:lang w:val="en-US"/>
              </w:rPr>
              <w:t xml:space="preserve"> (в водной вытяжке)</w:t>
            </w:r>
          </w:p>
        </w:tc>
        <w:tc>
          <w:tcPr>
            <w:tcW w:w="2693" w:type="dxa"/>
            <w:tcBorders>
              <w:top w:val="single" w:sz="4" w:space="0" w:color="auto"/>
              <w:left w:val="single" w:sz="4" w:space="0" w:color="auto"/>
            </w:tcBorders>
          </w:tcPr>
          <w:p w:rsidR="007C0C06" w:rsidRPr="007C0C06" w:rsidRDefault="007C0C06" w:rsidP="007C0C06">
            <w:pPr>
              <w:contextualSpacing/>
              <w:jc w:val="center"/>
              <w:rPr>
                <w:lang w:val="en-US"/>
              </w:rPr>
            </w:pPr>
            <w:r w:rsidRPr="007C0C06">
              <w:rPr>
                <w:lang w:val="en-US"/>
              </w:rPr>
              <w:t>Cu</w:t>
            </w:r>
            <w:r w:rsidRPr="007C0C06">
              <w:rPr>
                <w:vertAlign w:val="superscript"/>
                <w:lang w:val="en-US"/>
              </w:rPr>
              <w:t>2+</w:t>
            </w:r>
            <w:r w:rsidRPr="007C0C06">
              <w:rPr>
                <w:lang w:val="en-US"/>
              </w:rPr>
              <w:t xml:space="preserve"> (1 н  HCl)</w:t>
            </w:r>
          </w:p>
        </w:tc>
      </w:tr>
      <w:tr w:rsidR="007C0C06" w:rsidRPr="007C0C06" w:rsidTr="007C0C06">
        <w:trPr>
          <w:jc w:val="center"/>
        </w:trPr>
        <w:tc>
          <w:tcPr>
            <w:tcW w:w="3190" w:type="dxa"/>
          </w:tcPr>
          <w:p w:rsidR="007C0C06" w:rsidRPr="007C0C06" w:rsidRDefault="007C0C06" w:rsidP="007C0C06">
            <w:pPr>
              <w:contextualSpacing/>
              <w:jc w:val="both"/>
              <w:rPr>
                <w:lang w:val="en-US"/>
              </w:rPr>
            </w:pPr>
            <w:r w:rsidRPr="007C0C06">
              <w:rPr>
                <w:lang w:val="en-US"/>
              </w:rPr>
              <w:t>Очень бедные</w:t>
            </w:r>
          </w:p>
        </w:tc>
        <w:tc>
          <w:tcPr>
            <w:tcW w:w="2872" w:type="dxa"/>
            <w:tcBorders>
              <w:right w:val="single" w:sz="4" w:space="0" w:color="auto"/>
            </w:tcBorders>
          </w:tcPr>
          <w:p w:rsidR="007C0C06" w:rsidRPr="007C0C06" w:rsidRDefault="007C0C06" w:rsidP="007C0C06">
            <w:pPr>
              <w:contextualSpacing/>
              <w:jc w:val="both"/>
              <w:rPr>
                <w:lang w:val="en-US"/>
              </w:rPr>
            </w:pPr>
            <w:r w:rsidRPr="007C0C06">
              <w:t>&lt;</w:t>
            </w:r>
            <w:r w:rsidRPr="007C0C06">
              <w:rPr>
                <w:lang w:val="en-US"/>
              </w:rPr>
              <w:t>0,1</w:t>
            </w:r>
          </w:p>
        </w:tc>
        <w:tc>
          <w:tcPr>
            <w:tcW w:w="2693" w:type="dxa"/>
            <w:tcBorders>
              <w:left w:val="single" w:sz="4" w:space="0" w:color="auto"/>
            </w:tcBorders>
          </w:tcPr>
          <w:p w:rsidR="007C0C06" w:rsidRPr="007C0C06" w:rsidRDefault="007C0C06" w:rsidP="007C0C06">
            <w:pPr>
              <w:contextualSpacing/>
              <w:jc w:val="both"/>
              <w:rPr>
                <w:lang w:val="en-US"/>
              </w:rPr>
            </w:pPr>
            <w:r w:rsidRPr="007C0C06">
              <w:t>&lt;</w:t>
            </w:r>
            <w:r w:rsidRPr="007C0C06">
              <w:rPr>
                <w:lang w:val="en-US"/>
              </w:rPr>
              <w:t>0,3</w:t>
            </w:r>
          </w:p>
        </w:tc>
      </w:tr>
      <w:tr w:rsidR="007C0C06" w:rsidRPr="007C0C06" w:rsidTr="007C0C06">
        <w:trPr>
          <w:jc w:val="center"/>
        </w:trPr>
        <w:tc>
          <w:tcPr>
            <w:tcW w:w="3190" w:type="dxa"/>
          </w:tcPr>
          <w:p w:rsidR="007C0C06" w:rsidRPr="007C0C06" w:rsidRDefault="007C0C06" w:rsidP="007C0C06">
            <w:pPr>
              <w:contextualSpacing/>
              <w:jc w:val="both"/>
              <w:rPr>
                <w:lang w:val="en-US"/>
              </w:rPr>
            </w:pPr>
            <w:r w:rsidRPr="007C0C06">
              <w:rPr>
                <w:lang w:val="en-US"/>
              </w:rPr>
              <w:t>Бедные</w:t>
            </w:r>
          </w:p>
        </w:tc>
        <w:tc>
          <w:tcPr>
            <w:tcW w:w="2872" w:type="dxa"/>
            <w:tcBorders>
              <w:right w:val="single" w:sz="4" w:space="0" w:color="auto"/>
            </w:tcBorders>
          </w:tcPr>
          <w:p w:rsidR="007C0C06" w:rsidRPr="007C0C06" w:rsidRDefault="007C0C06" w:rsidP="007C0C06">
            <w:pPr>
              <w:contextualSpacing/>
              <w:jc w:val="both"/>
              <w:rPr>
                <w:lang w:val="en-US"/>
              </w:rPr>
            </w:pPr>
            <w:r w:rsidRPr="007C0C06">
              <w:rPr>
                <w:lang w:val="en-US"/>
              </w:rPr>
              <w:t xml:space="preserve">0,1 – 0,2 </w:t>
            </w:r>
          </w:p>
        </w:tc>
        <w:tc>
          <w:tcPr>
            <w:tcW w:w="2693" w:type="dxa"/>
            <w:tcBorders>
              <w:left w:val="single" w:sz="4" w:space="0" w:color="auto"/>
            </w:tcBorders>
          </w:tcPr>
          <w:p w:rsidR="007C0C06" w:rsidRPr="007C0C06" w:rsidRDefault="007C0C06" w:rsidP="007C0C06">
            <w:pPr>
              <w:contextualSpacing/>
              <w:jc w:val="both"/>
              <w:rPr>
                <w:lang w:val="en-US"/>
              </w:rPr>
            </w:pPr>
            <w:r w:rsidRPr="007C0C06">
              <w:rPr>
                <w:lang w:val="en-US"/>
              </w:rPr>
              <w:t>0,3 – 1,5</w:t>
            </w:r>
          </w:p>
        </w:tc>
      </w:tr>
      <w:tr w:rsidR="007C0C06" w:rsidRPr="007C0C06" w:rsidTr="007C0C06">
        <w:trPr>
          <w:jc w:val="center"/>
        </w:trPr>
        <w:tc>
          <w:tcPr>
            <w:tcW w:w="3190" w:type="dxa"/>
          </w:tcPr>
          <w:p w:rsidR="007C0C06" w:rsidRPr="007C0C06" w:rsidRDefault="007C0C06" w:rsidP="007C0C06">
            <w:pPr>
              <w:contextualSpacing/>
              <w:jc w:val="both"/>
              <w:rPr>
                <w:lang w:val="en-US"/>
              </w:rPr>
            </w:pPr>
            <w:r w:rsidRPr="007C0C06">
              <w:rPr>
                <w:lang w:val="en-US"/>
              </w:rPr>
              <w:t>Средние</w:t>
            </w:r>
          </w:p>
        </w:tc>
        <w:tc>
          <w:tcPr>
            <w:tcW w:w="2872" w:type="dxa"/>
            <w:tcBorders>
              <w:right w:val="single" w:sz="4" w:space="0" w:color="auto"/>
            </w:tcBorders>
          </w:tcPr>
          <w:p w:rsidR="007C0C06" w:rsidRPr="007C0C06" w:rsidRDefault="007C0C06" w:rsidP="007C0C06">
            <w:pPr>
              <w:contextualSpacing/>
              <w:jc w:val="both"/>
              <w:rPr>
                <w:lang w:val="en-US"/>
              </w:rPr>
            </w:pPr>
            <w:r w:rsidRPr="007C0C06">
              <w:rPr>
                <w:lang w:val="en-US"/>
              </w:rPr>
              <w:t>0,3 – 0,5</w:t>
            </w:r>
          </w:p>
        </w:tc>
        <w:tc>
          <w:tcPr>
            <w:tcW w:w="2693" w:type="dxa"/>
            <w:tcBorders>
              <w:left w:val="single" w:sz="4" w:space="0" w:color="auto"/>
            </w:tcBorders>
          </w:tcPr>
          <w:p w:rsidR="007C0C06" w:rsidRPr="007C0C06" w:rsidRDefault="007C0C06" w:rsidP="007C0C06">
            <w:pPr>
              <w:contextualSpacing/>
              <w:jc w:val="both"/>
              <w:rPr>
                <w:lang w:val="en-US"/>
              </w:rPr>
            </w:pPr>
            <w:r w:rsidRPr="007C0C06">
              <w:rPr>
                <w:lang w:val="en-US"/>
              </w:rPr>
              <w:t xml:space="preserve">2 – 3 </w:t>
            </w:r>
          </w:p>
        </w:tc>
      </w:tr>
      <w:tr w:rsidR="007C0C06" w:rsidRPr="007C0C06" w:rsidTr="007C0C06">
        <w:trPr>
          <w:jc w:val="center"/>
        </w:trPr>
        <w:tc>
          <w:tcPr>
            <w:tcW w:w="3190" w:type="dxa"/>
          </w:tcPr>
          <w:p w:rsidR="007C0C06" w:rsidRPr="007C0C06" w:rsidRDefault="007C0C06" w:rsidP="007C0C06">
            <w:pPr>
              <w:contextualSpacing/>
              <w:jc w:val="both"/>
              <w:rPr>
                <w:lang w:val="en-US"/>
              </w:rPr>
            </w:pPr>
            <w:r w:rsidRPr="007C0C06">
              <w:rPr>
                <w:lang w:val="en-US"/>
              </w:rPr>
              <w:t>Богатые</w:t>
            </w:r>
          </w:p>
        </w:tc>
        <w:tc>
          <w:tcPr>
            <w:tcW w:w="2872" w:type="dxa"/>
            <w:tcBorders>
              <w:right w:val="single" w:sz="4" w:space="0" w:color="auto"/>
            </w:tcBorders>
          </w:tcPr>
          <w:p w:rsidR="007C0C06" w:rsidRPr="007C0C06" w:rsidRDefault="007C0C06" w:rsidP="007C0C06">
            <w:pPr>
              <w:contextualSpacing/>
              <w:jc w:val="both"/>
              <w:rPr>
                <w:lang w:val="en-US"/>
              </w:rPr>
            </w:pPr>
            <w:r w:rsidRPr="007C0C06">
              <w:rPr>
                <w:lang w:val="en-US"/>
              </w:rPr>
              <w:t xml:space="preserve">0,6 – 1,0 </w:t>
            </w:r>
          </w:p>
        </w:tc>
        <w:tc>
          <w:tcPr>
            <w:tcW w:w="2693" w:type="dxa"/>
            <w:tcBorders>
              <w:left w:val="single" w:sz="4" w:space="0" w:color="auto"/>
            </w:tcBorders>
          </w:tcPr>
          <w:p w:rsidR="007C0C06" w:rsidRPr="007C0C06" w:rsidRDefault="007C0C06" w:rsidP="007C0C06">
            <w:pPr>
              <w:contextualSpacing/>
              <w:jc w:val="both"/>
              <w:rPr>
                <w:lang w:val="en-US"/>
              </w:rPr>
            </w:pPr>
            <w:r w:rsidRPr="007C0C06">
              <w:rPr>
                <w:lang w:val="en-US"/>
              </w:rPr>
              <w:t xml:space="preserve">4 – 7 </w:t>
            </w:r>
          </w:p>
        </w:tc>
      </w:tr>
      <w:tr w:rsidR="007C0C06" w:rsidRPr="007C0C06" w:rsidTr="007C0C06">
        <w:trPr>
          <w:jc w:val="center"/>
        </w:trPr>
        <w:tc>
          <w:tcPr>
            <w:tcW w:w="3190" w:type="dxa"/>
          </w:tcPr>
          <w:p w:rsidR="007C0C06" w:rsidRPr="007C0C06" w:rsidRDefault="007C0C06" w:rsidP="007C0C06">
            <w:pPr>
              <w:contextualSpacing/>
              <w:jc w:val="both"/>
              <w:rPr>
                <w:lang w:val="en-US"/>
              </w:rPr>
            </w:pPr>
            <w:r w:rsidRPr="007C0C06">
              <w:rPr>
                <w:lang w:val="en-US"/>
              </w:rPr>
              <w:t>Очень богатые</w:t>
            </w:r>
          </w:p>
        </w:tc>
        <w:tc>
          <w:tcPr>
            <w:tcW w:w="2872" w:type="dxa"/>
            <w:tcBorders>
              <w:right w:val="single" w:sz="4" w:space="0" w:color="auto"/>
            </w:tcBorders>
          </w:tcPr>
          <w:p w:rsidR="007C0C06" w:rsidRPr="007C0C06" w:rsidRDefault="007C0C06" w:rsidP="007C0C06">
            <w:pPr>
              <w:ind w:left="360"/>
              <w:contextualSpacing/>
              <w:jc w:val="both"/>
              <w:rPr>
                <w:lang w:val="en-US"/>
              </w:rPr>
            </w:pPr>
            <w:r w:rsidRPr="007C0C06">
              <w:rPr>
                <w:lang w:val="en-US"/>
              </w:rPr>
              <w:t>&gt;1</w:t>
            </w:r>
          </w:p>
        </w:tc>
        <w:tc>
          <w:tcPr>
            <w:tcW w:w="2693" w:type="dxa"/>
            <w:tcBorders>
              <w:left w:val="single" w:sz="4" w:space="0" w:color="auto"/>
            </w:tcBorders>
          </w:tcPr>
          <w:p w:rsidR="007C0C06" w:rsidRPr="007C0C06" w:rsidRDefault="007C0C06" w:rsidP="007C0C06">
            <w:pPr>
              <w:ind w:left="360"/>
              <w:contextualSpacing/>
              <w:jc w:val="both"/>
              <w:rPr>
                <w:lang w:val="en-US"/>
              </w:rPr>
            </w:pPr>
            <w:r w:rsidRPr="007C0C06">
              <w:rPr>
                <w:lang w:val="en-US"/>
              </w:rPr>
              <w:t>&gt;7</w:t>
            </w:r>
          </w:p>
        </w:tc>
      </w:tr>
    </w:tbl>
    <w:p w:rsidR="007C0C06" w:rsidRPr="007C0C06" w:rsidRDefault="007C0C06" w:rsidP="007C0C06">
      <w:pPr>
        <w:ind w:firstLine="708"/>
        <w:contextualSpacing/>
        <w:jc w:val="center"/>
        <w:rPr>
          <w:i/>
          <w:sz w:val="24"/>
          <w:szCs w:val="24"/>
          <w:lang w:val="ru-RU"/>
        </w:rPr>
      </w:pPr>
      <w:r w:rsidRPr="007C0C06">
        <w:rPr>
          <w:i/>
          <w:sz w:val="24"/>
          <w:szCs w:val="24"/>
          <w:lang w:val="ru-RU"/>
        </w:rPr>
        <w:t>Оценка почв по содержанию в них меди</w:t>
      </w:r>
    </w:p>
    <w:p w:rsidR="007C0C06" w:rsidRPr="00510637" w:rsidRDefault="007C0C06" w:rsidP="007C0C06">
      <w:pPr>
        <w:ind w:firstLine="708"/>
        <w:contextualSpacing/>
        <w:jc w:val="center"/>
        <w:rPr>
          <w:i/>
          <w:sz w:val="10"/>
          <w:szCs w:val="10"/>
          <w:lang w:val="ru-RU"/>
        </w:rPr>
      </w:pPr>
    </w:p>
    <w:p w:rsidR="007C0C06" w:rsidRPr="007C0C06" w:rsidRDefault="007C0C06" w:rsidP="00510637">
      <w:pPr>
        <w:spacing w:line="235" w:lineRule="auto"/>
        <w:ind w:firstLine="567"/>
        <w:contextualSpacing/>
        <w:jc w:val="both"/>
        <w:rPr>
          <w:sz w:val="22"/>
          <w:szCs w:val="22"/>
          <w:lang w:val="ru-RU"/>
        </w:rPr>
      </w:pPr>
      <w:r w:rsidRPr="007C0C06">
        <w:rPr>
          <w:sz w:val="22"/>
          <w:szCs w:val="22"/>
          <w:lang w:val="ru-RU"/>
        </w:rPr>
        <w:t>Ввиду незначительного содержания меди в почвах для ее определения используются главным образом фотометрические, полярографические и другие физико-химические и физические ме</w:t>
      </w:r>
      <w:r w:rsidR="00EF245C" w:rsidRPr="007C0C06">
        <w:rPr>
          <w:sz w:val="22"/>
          <w:szCs w:val="22"/>
          <w:lang w:val="ru-RU"/>
        </w:rPr>
        <w:t>т</w:t>
      </w:r>
      <w:r w:rsidRPr="007C0C06">
        <w:rPr>
          <w:sz w:val="22"/>
          <w:szCs w:val="22"/>
          <w:lang w:val="ru-RU"/>
        </w:rPr>
        <w:t>о</w:t>
      </w:r>
      <w:r w:rsidR="00EF245C" w:rsidRPr="007C0C06">
        <w:rPr>
          <w:sz w:val="22"/>
          <w:szCs w:val="22"/>
          <w:lang w:val="ru-RU"/>
        </w:rPr>
        <w:t>д</w:t>
      </w:r>
      <w:r w:rsidRPr="007C0C06">
        <w:rPr>
          <w:sz w:val="22"/>
          <w:szCs w:val="22"/>
          <w:lang w:val="ru-RU"/>
        </w:rPr>
        <w:t>ы [5].</w:t>
      </w:r>
    </w:p>
    <w:p w:rsidR="007C0C06" w:rsidRPr="007C0C06" w:rsidRDefault="007C0C06" w:rsidP="00510637">
      <w:pPr>
        <w:spacing w:line="235" w:lineRule="auto"/>
        <w:ind w:firstLine="567"/>
        <w:contextualSpacing/>
        <w:jc w:val="both"/>
        <w:rPr>
          <w:sz w:val="22"/>
          <w:szCs w:val="22"/>
          <w:lang w:val="ru-RU"/>
        </w:rPr>
      </w:pPr>
      <w:r w:rsidRPr="007C0C06">
        <w:rPr>
          <w:sz w:val="22"/>
          <w:szCs w:val="22"/>
          <w:lang w:val="ru-RU"/>
        </w:rPr>
        <w:t xml:space="preserve">Определение меди в почвах затруднено тем, что основная ее масса связана с гуминовыми и фульво-кислотами. В работе [6] проведено сравнительное изучение комплексообразования меди с мономерными лигандами, синтетическими аналогами гуминовых кислот и фульво-кислотами, экстрагированными из почв. Показано, что при </w:t>
      </w:r>
      <w:r w:rsidRPr="007C0C06">
        <w:rPr>
          <w:sz w:val="22"/>
          <w:szCs w:val="22"/>
          <w:lang w:val="en-US"/>
        </w:rPr>
        <w:t>pH</w:t>
      </w:r>
      <w:r w:rsidRPr="007C0C06">
        <w:rPr>
          <w:sz w:val="22"/>
          <w:szCs w:val="22"/>
          <w:lang w:val="ru-RU"/>
        </w:rPr>
        <w:t xml:space="preserve"> ≥ 5 медь(</w:t>
      </w:r>
      <w:r w:rsidRPr="007C0C06">
        <w:rPr>
          <w:sz w:val="22"/>
          <w:szCs w:val="22"/>
          <w:lang w:val="en-US"/>
        </w:rPr>
        <w:t>II</w:t>
      </w:r>
      <w:r w:rsidRPr="007C0C06">
        <w:rPr>
          <w:sz w:val="22"/>
          <w:szCs w:val="22"/>
          <w:lang w:val="ru-RU"/>
        </w:rPr>
        <w:t xml:space="preserve">) образует комплексы с мономерными лигандами, играющими важную роль в ионном транспорте металла в различные участки грунта. Комплексообразование с полидентатными гуминовыми и фульво-кислотами происходит при меньших значениях  </w:t>
      </w:r>
      <w:r w:rsidRPr="007C0C06">
        <w:rPr>
          <w:sz w:val="22"/>
          <w:szCs w:val="22"/>
          <w:lang w:val="en-US"/>
        </w:rPr>
        <w:t>pH</w:t>
      </w:r>
      <w:r w:rsidRPr="007C0C06">
        <w:rPr>
          <w:sz w:val="22"/>
          <w:szCs w:val="22"/>
          <w:lang w:val="ru-RU"/>
        </w:rPr>
        <w:t>. Не связанный в комплексы ион С</w:t>
      </w:r>
      <w:r w:rsidRPr="007C0C06">
        <w:rPr>
          <w:sz w:val="22"/>
          <w:szCs w:val="22"/>
          <w:lang w:val="en-US"/>
        </w:rPr>
        <w:t>u</w:t>
      </w:r>
      <w:r w:rsidRPr="007C0C06">
        <w:rPr>
          <w:sz w:val="22"/>
          <w:szCs w:val="22"/>
          <w:lang w:val="ru-RU"/>
        </w:rPr>
        <w:t>(</w:t>
      </w:r>
      <w:r w:rsidRPr="007C0C06">
        <w:rPr>
          <w:sz w:val="22"/>
          <w:szCs w:val="22"/>
          <w:lang w:val="en-US"/>
        </w:rPr>
        <w:t>II</w:t>
      </w:r>
      <w:r w:rsidRPr="007C0C06">
        <w:rPr>
          <w:sz w:val="22"/>
          <w:szCs w:val="22"/>
          <w:lang w:val="ru-RU"/>
        </w:rPr>
        <w:t>) определяют с помощью ионселективного электрода.</w:t>
      </w:r>
    </w:p>
    <w:p w:rsidR="007C0C06" w:rsidRPr="007C0C06" w:rsidRDefault="007C0C06" w:rsidP="00510637">
      <w:pPr>
        <w:spacing w:line="235" w:lineRule="auto"/>
        <w:ind w:firstLine="567"/>
        <w:contextualSpacing/>
        <w:jc w:val="both"/>
        <w:rPr>
          <w:sz w:val="22"/>
          <w:szCs w:val="22"/>
          <w:lang w:val="ru-RU"/>
        </w:rPr>
      </w:pPr>
      <w:r w:rsidRPr="007C0C06">
        <w:rPr>
          <w:sz w:val="22"/>
          <w:szCs w:val="22"/>
          <w:lang w:val="ru-RU"/>
        </w:rPr>
        <w:t>Разработан [7] универсальный метод извлечения микроэлементов из почв с помощью ультразвука. Медь (</w:t>
      </w:r>
      <w:r w:rsidRPr="007C0C06">
        <w:rPr>
          <w:sz w:val="22"/>
          <w:szCs w:val="22"/>
          <w:lang w:val="en-US"/>
        </w:rPr>
        <w:t>n</w:t>
      </w:r>
      <w:r w:rsidRPr="007C0C06">
        <w:rPr>
          <w:sz w:val="22"/>
          <w:szCs w:val="22"/>
          <w:vertAlign w:val="superscript"/>
          <w:lang w:val="ru-RU"/>
        </w:rPr>
        <w:t>.</w:t>
      </w:r>
      <w:r w:rsidRPr="007C0C06">
        <w:rPr>
          <w:sz w:val="22"/>
          <w:szCs w:val="22"/>
          <w:lang w:val="ru-RU"/>
        </w:rPr>
        <w:t>10</w:t>
      </w:r>
      <w:r w:rsidRPr="007C0C06">
        <w:rPr>
          <w:sz w:val="22"/>
          <w:szCs w:val="22"/>
          <w:vertAlign w:val="superscript"/>
          <w:lang w:val="ru-RU"/>
        </w:rPr>
        <w:t>-3</w:t>
      </w:r>
      <w:r w:rsidRPr="007C0C06">
        <w:rPr>
          <w:sz w:val="22"/>
          <w:szCs w:val="22"/>
          <w:lang w:val="ru-RU"/>
        </w:rPr>
        <w:t>%) затем определяют атомно-эмиссионным или атомно-абсорбционным методом.</w:t>
      </w:r>
    </w:p>
    <w:p w:rsidR="007C0C06" w:rsidRPr="007C0C06" w:rsidRDefault="007C0C06" w:rsidP="00510637">
      <w:pPr>
        <w:spacing w:line="235" w:lineRule="auto"/>
        <w:ind w:firstLine="567"/>
        <w:contextualSpacing/>
        <w:jc w:val="both"/>
        <w:rPr>
          <w:sz w:val="22"/>
          <w:szCs w:val="22"/>
          <w:lang w:val="ru-RU"/>
        </w:rPr>
      </w:pPr>
      <w:r w:rsidRPr="007C0C06">
        <w:rPr>
          <w:sz w:val="22"/>
          <w:szCs w:val="22"/>
          <w:lang w:val="ru-RU"/>
        </w:rPr>
        <w:t>В солянокислых вытяжках из почв медь можно отделить от титана на анионите ЭДЭ-1 ОП, от никеля – на АВ-16, от цинка – на Дауэкс-1. Железо отделяют от меди в солянокислых вытяжках донных отложений экстракцией смесью (2:1) изоамилацетата и МИБК. После этого медь экстрагируют ДДТК-</w:t>
      </w:r>
      <w:r w:rsidRPr="007C0C06">
        <w:rPr>
          <w:sz w:val="22"/>
          <w:szCs w:val="22"/>
          <w:lang w:val="en-US"/>
        </w:rPr>
        <w:t>N</w:t>
      </w:r>
      <w:r w:rsidRPr="007C0C06">
        <w:rPr>
          <w:sz w:val="22"/>
          <w:szCs w:val="22"/>
          <w:lang w:val="ru-RU"/>
        </w:rPr>
        <w:t xml:space="preserve">а при  </w:t>
      </w:r>
      <w:r w:rsidRPr="007C0C06">
        <w:rPr>
          <w:sz w:val="22"/>
          <w:szCs w:val="22"/>
          <w:lang w:val="en-US"/>
        </w:rPr>
        <w:t>pH</w:t>
      </w:r>
      <w:r w:rsidRPr="007C0C06">
        <w:rPr>
          <w:sz w:val="22"/>
          <w:szCs w:val="22"/>
          <w:lang w:val="ru-RU"/>
        </w:rPr>
        <w:t xml:space="preserve"> 5. Для извлечения меди (и других тяжелых металлов) из почв используют смеси 0,5 М </w:t>
      </w:r>
      <w:r w:rsidRPr="007C0C06">
        <w:rPr>
          <w:sz w:val="22"/>
          <w:szCs w:val="22"/>
          <w:lang w:val="en-US"/>
        </w:rPr>
        <w:t>CH</w:t>
      </w:r>
      <w:r w:rsidRPr="007C0C06">
        <w:rPr>
          <w:sz w:val="22"/>
          <w:szCs w:val="22"/>
          <w:vertAlign w:val="subscript"/>
          <w:lang w:val="ru-RU"/>
        </w:rPr>
        <w:t>3</w:t>
      </w:r>
      <w:r w:rsidRPr="007C0C06">
        <w:rPr>
          <w:sz w:val="22"/>
          <w:szCs w:val="22"/>
          <w:lang w:val="en-US"/>
        </w:rPr>
        <w:t>COOH</w:t>
      </w:r>
      <w:r w:rsidRPr="007C0C06">
        <w:rPr>
          <w:sz w:val="22"/>
          <w:szCs w:val="22"/>
          <w:lang w:val="ru-RU"/>
        </w:rPr>
        <w:t xml:space="preserve"> и 0,1 </w:t>
      </w:r>
      <w:r w:rsidRPr="007C0C06">
        <w:rPr>
          <w:sz w:val="22"/>
          <w:szCs w:val="22"/>
          <w:lang w:val="en-US"/>
        </w:rPr>
        <w:t>M</w:t>
      </w:r>
      <w:r w:rsidRPr="007C0C06">
        <w:rPr>
          <w:sz w:val="22"/>
          <w:szCs w:val="22"/>
          <w:lang w:val="ru-RU"/>
        </w:rPr>
        <w:t xml:space="preserve">  </w:t>
      </w:r>
      <w:r w:rsidRPr="007C0C06">
        <w:rPr>
          <w:sz w:val="22"/>
          <w:szCs w:val="22"/>
          <w:lang w:val="en-US"/>
        </w:rPr>
        <w:t>Na</w:t>
      </w:r>
      <w:r w:rsidRPr="007C0C06">
        <w:rPr>
          <w:sz w:val="22"/>
          <w:szCs w:val="22"/>
          <w:vertAlign w:val="subscript"/>
          <w:lang w:val="ru-RU"/>
        </w:rPr>
        <w:t>4</w:t>
      </w:r>
      <w:r w:rsidRPr="007C0C06">
        <w:rPr>
          <w:sz w:val="22"/>
          <w:szCs w:val="22"/>
          <w:lang w:val="en-US"/>
        </w:rPr>
        <w:t>P</w:t>
      </w:r>
      <w:r w:rsidRPr="007C0C06">
        <w:rPr>
          <w:sz w:val="22"/>
          <w:szCs w:val="22"/>
          <w:vertAlign w:val="subscript"/>
          <w:lang w:val="ru-RU"/>
        </w:rPr>
        <w:t>2</w:t>
      </w:r>
      <w:r w:rsidRPr="007C0C06">
        <w:rPr>
          <w:sz w:val="22"/>
          <w:szCs w:val="22"/>
          <w:lang w:val="en-US"/>
        </w:rPr>
        <w:t>O</w:t>
      </w:r>
      <w:r w:rsidRPr="007C0C06">
        <w:rPr>
          <w:sz w:val="22"/>
          <w:szCs w:val="22"/>
          <w:vertAlign w:val="subscript"/>
          <w:lang w:val="ru-RU"/>
        </w:rPr>
        <w:t>7</w:t>
      </w:r>
      <w:r w:rsidRPr="007C0C06">
        <w:rPr>
          <w:sz w:val="22"/>
          <w:szCs w:val="22"/>
          <w:lang w:val="ru-RU"/>
        </w:rPr>
        <w:t xml:space="preserve">  или оксалата аммония и щавелевой кислоты. Медь затем извлекают экстракцией дитизоном в хлороформе. Для определения меди в почвах и растительных материалах рекомендованы методы с использованием ДДТК-</w:t>
      </w:r>
      <w:r w:rsidRPr="007C0C06">
        <w:rPr>
          <w:sz w:val="22"/>
          <w:szCs w:val="22"/>
          <w:lang w:val="en-US"/>
        </w:rPr>
        <w:t>N</w:t>
      </w:r>
      <w:r w:rsidRPr="007C0C06">
        <w:rPr>
          <w:sz w:val="22"/>
          <w:szCs w:val="22"/>
          <w:lang w:val="ru-RU"/>
        </w:rPr>
        <w:t>а и дихинолила [8].</w:t>
      </w:r>
    </w:p>
    <w:p w:rsidR="007C0C06" w:rsidRPr="007C0C06" w:rsidRDefault="007C0C06" w:rsidP="00510637">
      <w:pPr>
        <w:spacing w:line="235" w:lineRule="auto"/>
        <w:ind w:firstLine="567"/>
        <w:contextualSpacing/>
        <w:jc w:val="both"/>
        <w:rPr>
          <w:sz w:val="22"/>
          <w:szCs w:val="22"/>
          <w:lang w:val="ru-RU"/>
        </w:rPr>
      </w:pPr>
      <w:r w:rsidRPr="007C0C06">
        <w:rPr>
          <w:sz w:val="22"/>
          <w:szCs w:val="22"/>
          <w:lang w:val="ru-RU"/>
        </w:rPr>
        <w:t>Высокой чувствительностью обладают методы ААС [9], особенно с использованием гексаметилендитиокарбамата гексаметиленаммония после экстракции его комплекса с медью метилизобутилкетоном [10]. После концентрирования меди из почвы бензольным раствором 4-(5-нонил)-пиридина органическую фазу вводят в электротермический атомизатор, что позволяет определять 7</w:t>
      </w:r>
      <w:r w:rsidRPr="007C0C06">
        <w:rPr>
          <w:sz w:val="22"/>
          <w:szCs w:val="22"/>
          <w:vertAlign w:val="superscript"/>
          <w:lang w:val="ru-RU"/>
        </w:rPr>
        <w:t>.</w:t>
      </w:r>
      <w:r w:rsidRPr="007C0C06">
        <w:rPr>
          <w:sz w:val="22"/>
          <w:szCs w:val="22"/>
          <w:lang w:val="ru-RU"/>
        </w:rPr>
        <w:t>10</w:t>
      </w:r>
      <w:r w:rsidRPr="007C0C06">
        <w:rPr>
          <w:sz w:val="22"/>
          <w:szCs w:val="22"/>
          <w:vertAlign w:val="superscript"/>
          <w:lang w:val="ru-RU"/>
        </w:rPr>
        <w:t>-3</w:t>
      </w:r>
      <w:r w:rsidRPr="007C0C06">
        <w:rPr>
          <w:sz w:val="22"/>
          <w:szCs w:val="22"/>
          <w:lang w:val="ru-RU"/>
        </w:rPr>
        <w:t xml:space="preserve">%  меди методом ААС; </w:t>
      </w:r>
      <w:r w:rsidRPr="007C0C06">
        <w:rPr>
          <w:sz w:val="22"/>
          <w:szCs w:val="22"/>
          <w:lang w:val="en-US"/>
        </w:rPr>
        <w:t>Sr</w:t>
      </w:r>
      <w:r w:rsidRPr="007C0C06">
        <w:rPr>
          <w:sz w:val="22"/>
          <w:szCs w:val="22"/>
          <w:lang w:val="ru-RU"/>
        </w:rPr>
        <w:t xml:space="preserve"> = 0,085 [11]. В методе [12] в графитовый атомизатор вводят хлороформный экстракт дитизоната меди. При определении 0,2 мкг/мл меди </w:t>
      </w:r>
      <w:r w:rsidRPr="007C0C06">
        <w:rPr>
          <w:sz w:val="22"/>
          <w:szCs w:val="22"/>
          <w:lang w:val="en-US"/>
        </w:rPr>
        <w:t>Sr</w:t>
      </w:r>
      <w:r w:rsidRPr="007C0C06">
        <w:rPr>
          <w:sz w:val="22"/>
          <w:szCs w:val="22"/>
          <w:lang w:val="ru-RU"/>
        </w:rPr>
        <w:t xml:space="preserve"> = 0,01 ÷ 0,1 и зависит от содержания железа в почвенных вытяжках. Предел обнаружения меди равен 0,05 мкг/мл.</w:t>
      </w:r>
    </w:p>
    <w:p w:rsidR="007C0C06" w:rsidRPr="007C0C06" w:rsidRDefault="00EF245C" w:rsidP="00510637">
      <w:pPr>
        <w:spacing w:line="235" w:lineRule="auto"/>
        <w:ind w:firstLine="567"/>
        <w:contextualSpacing/>
        <w:jc w:val="both"/>
        <w:rPr>
          <w:sz w:val="22"/>
          <w:szCs w:val="22"/>
          <w:lang w:val="ru-RU"/>
        </w:rPr>
      </w:pPr>
      <w:r>
        <w:rPr>
          <w:sz w:val="22"/>
          <w:szCs w:val="22"/>
          <w:lang w:val="ru-RU"/>
        </w:rPr>
        <w:t xml:space="preserve"> При определении</w:t>
      </w:r>
      <w:r w:rsidR="007C0C06" w:rsidRPr="007C0C06">
        <w:rPr>
          <w:sz w:val="22"/>
          <w:szCs w:val="22"/>
          <w:lang w:val="ru-RU"/>
        </w:rPr>
        <w:t xml:space="preserve"> меди методом ИВА [13] при -0,95 В проводят предварительное накопление меди на стеклоуглеродном, покрытом </w:t>
      </w:r>
      <w:r w:rsidR="007C0C06" w:rsidRPr="007C0C06">
        <w:rPr>
          <w:sz w:val="22"/>
          <w:szCs w:val="22"/>
          <w:lang w:val="en-US"/>
        </w:rPr>
        <w:t>Hg</w:t>
      </w:r>
      <w:r w:rsidR="007C0C06" w:rsidRPr="007C0C06">
        <w:rPr>
          <w:sz w:val="22"/>
          <w:szCs w:val="22"/>
          <w:lang w:val="ru-RU"/>
        </w:rPr>
        <w:t xml:space="preserve">-пленкой электроде. При определении 3 -110 мкг/мл меди </w:t>
      </w:r>
      <w:r w:rsidR="007C0C06" w:rsidRPr="007C0C06">
        <w:rPr>
          <w:sz w:val="22"/>
          <w:szCs w:val="22"/>
          <w:lang w:val="en-US"/>
        </w:rPr>
        <w:t>Sr</w:t>
      </w:r>
      <w:r w:rsidR="007C0C06" w:rsidRPr="007C0C06">
        <w:rPr>
          <w:sz w:val="22"/>
          <w:szCs w:val="22"/>
          <w:lang w:val="ru-RU"/>
        </w:rPr>
        <w:t xml:space="preserve"> ≤ 0,07. Полярографическое определение 0,02 - 0,1 % меди в торфяной золе с погрешностью 5 % выполняют на аммиачном фоне [8].</w:t>
      </w:r>
    </w:p>
    <w:p w:rsidR="007C0C06" w:rsidRPr="007C0C06" w:rsidRDefault="007C0C06" w:rsidP="00510637">
      <w:pPr>
        <w:spacing w:line="235" w:lineRule="auto"/>
        <w:ind w:firstLine="567"/>
        <w:contextualSpacing/>
        <w:jc w:val="both"/>
        <w:rPr>
          <w:sz w:val="22"/>
          <w:szCs w:val="22"/>
          <w:lang w:val="ru-RU"/>
        </w:rPr>
      </w:pPr>
      <w:r w:rsidRPr="007C0C06">
        <w:rPr>
          <w:sz w:val="22"/>
          <w:szCs w:val="22"/>
          <w:lang w:val="ru-RU"/>
        </w:rPr>
        <w:t xml:space="preserve">Медь в пробах почвы и травы определяют методом рентгеновской  флуоресценции с дисперсией по энергии и методом атомно-эмиссионной спектрометрии с индукционной плазмой [14]. Пробы почвы перед анализом разбавляют порошком кварца (1:10), чтобы подавить мешающее влияние высоких концентраций </w:t>
      </w:r>
      <w:r w:rsidRPr="007C0C06">
        <w:rPr>
          <w:sz w:val="22"/>
          <w:szCs w:val="22"/>
          <w:lang w:val="en-US"/>
        </w:rPr>
        <w:t>Ca</w:t>
      </w:r>
      <w:r w:rsidRPr="007C0C06">
        <w:rPr>
          <w:sz w:val="22"/>
          <w:szCs w:val="22"/>
          <w:lang w:val="ru-RU"/>
        </w:rPr>
        <w:t xml:space="preserve">, </w:t>
      </w:r>
      <w:r w:rsidRPr="007C0C06">
        <w:rPr>
          <w:sz w:val="22"/>
          <w:szCs w:val="22"/>
          <w:lang w:val="en-US"/>
        </w:rPr>
        <w:t>Ti</w:t>
      </w:r>
      <w:r w:rsidRPr="007C0C06">
        <w:rPr>
          <w:sz w:val="22"/>
          <w:szCs w:val="22"/>
          <w:lang w:val="ru-RU"/>
        </w:rPr>
        <w:t xml:space="preserve"> и </w:t>
      </w:r>
      <w:r w:rsidRPr="007C0C06">
        <w:rPr>
          <w:sz w:val="22"/>
          <w:szCs w:val="22"/>
          <w:lang w:val="en-US"/>
        </w:rPr>
        <w:t>Fe</w:t>
      </w:r>
      <w:r w:rsidRPr="007C0C06">
        <w:rPr>
          <w:sz w:val="22"/>
          <w:szCs w:val="22"/>
          <w:lang w:val="ru-RU"/>
        </w:rPr>
        <w:t>. Быстрое рентгеноспектральное определение меди в почвах описано в работе [15].</w:t>
      </w:r>
    </w:p>
    <w:p w:rsidR="007C0C06" w:rsidRPr="007C0C06" w:rsidRDefault="007C0C06" w:rsidP="00510637">
      <w:pPr>
        <w:spacing w:line="235" w:lineRule="auto"/>
        <w:ind w:firstLine="567"/>
        <w:contextualSpacing/>
        <w:jc w:val="both"/>
        <w:rPr>
          <w:sz w:val="22"/>
          <w:szCs w:val="22"/>
          <w:lang w:val="ru-RU"/>
        </w:rPr>
      </w:pPr>
      <w:r w:rsidRPr="007C0C06">
        <w:rPr>
          <w:sz w:val="22"/>
          <w:szCs w:val="22"/>
          <w:lang w:val="ru-RU"/>
        </w:rPr>
        <w:t>Лабораторные методы агрохимического анализа почвы имеют большое значение для установления содержания в почве питательных веществ, а также некоторых форм соединений, оказывающих вредное влияние на рост и развитие растений.</w:t>
      </w:r>
    </w:p>
    <w:p w:rsidR="007C0C06" w:rsidRPr="007C0C06" w:rsidRDefault="007C0C06" w:rsidP="00510637">
      <w:pPr>
        <w:spacing w:line="235" w:lineRule="auto"/>
        <w:ind w:firstLine="567"/>
        <w:contextualSpacing/>
        <w:jc w:val="both"/>
        <w:rPr>
          <w:sz w:val="22"/>
          <w:szCs w:val="22"/>
          <w:lang w:val="ru-RU"/>
        </w:rPr>
      </w:pPr>
      <w:r w:rsidRPr="007C0C06">
        <w:rPr>
          <w:sz w:val="22"/>
          <w:szCs w:val="22"/>
          <w:lang w:val="ru-RU"/>
        </w:rPr>
        <w:t>Для текущих анализов применяют метод Пейве и Ринькиса в модификации ЦИНАО. Метод основан на извлечении подвижных соединений меди из почвы раствором 1 моль/дм</w:t>
      </w:r>
      <w:r w:rsidRPr="007C0C06">
        <w:rPr>
          <w:sz w:val="22"/>
          <w:szCs w:val="22"/>
          <w:vertAlign w:val="superscript"/>
          <w:lang w:val="ru-RU"/>
        </w:rPr>
        <w:t>3</w:t>
      </w:r>
      <w:r w:rsidRPr="007C0C06">
        <w:rPr>
          <w:sz w:val="22"/>
          <w:szCs w:val="22"/>
          <w:lang w:val="ru-RU"/>
        </w:rPr>
        <w:t xml:space="preserve"> </w:t>
      </w:r>
      <w:r w:rsidRPr="007C0C06">
        <w:rPr>
          <w:sz w:val="22"/>
          <w:szCs w:val="22"/>
          <w:lang w:val="en-US"/>
        </w:rPr>
        <w:t>HCl</w:t>
      </w:r>
      <w:r w:rsidRPr="007C0C06">
        <w:rPr>
          <w:sz w:val="22"/>
          <w:szCs w:val="22"/>
          <w:lang w:val="ru-RU"/>
        </w:rPr>
        <w:t xml:space="preserve"> и </w:t>
      </w:r>
      <w:r w:rsidRPr="007C0C06">
        <w:rPr>
          <w:sz w:val="22"/>
          <w:szCs w:val="22"/>
          <w:lang w:val="ru-RU"/>
        </w:rPr>
        <w:lastRenderedPageBreak/>
        <w:t>последующем определении атомно-абсорбционным или фото</w:t>
      </w:r>
      <w:r w:rsidRPr="007C0C06">
        <w:rPr>
          <w:sz w:val="22"/>
          <w:szCs w:val="22"/>
          <w:lang w:val="ru-RU"/>
        </w:rPr>
        <w:softHyphen/>
        <w:t>метричес</w:t>
      </w:r>
      <w:r w:rsidRPr="007C0C06">
        <w:rPr>
          <w:sz w:val="22"/>
          <w:szCs w:val="22"/>
          <w:lang w:val="ru-RU"/>
        </w:rPr>
        <w:softHyphen/>
        <w:t>ким методом с диэтилдитиокарбаматом свинца. Следует отметить, что ААС продолжает оставаться недоступным для многих лабораторий, к тому же требуется предварительное концентрир</w:t>
      </w:r>
      <w:r w:rsidRPr="007C0C06">
        <w:rPr>
          <w:rFonts w:ascii="Sylfaen" w:hAnsi="Sylfaen"/>
          <w:sz w:val="22"/>
          <w:szCs w:val="22"/>
        </w:rPr>
        <w:t>օ</w:t>
      </w:r>
      <w:r w:rsidRPr="007C0C06">
        <w:rPr>
          <w:sz w:val="22"/>
          <w:szCs w:val="22"/>
          <w:lang w:val="ru-RU"/>
        </w:rPr>
        <w:t>вание или разбавление пробы; чувствительность же фотометрических мето</w:t>
      </w:r>
      <w:r w:rsidRPr="007C0C06">
        <w:rPr>
          <w:sz w:val="22"/>
          <w:szCs w:val="22"/>
          <w:lang w:val="ru-RU"/>
        </w:rPr>
        <w:softHyphen/>
        <w:t>дов для текущих анализов с диэтилдитиокарбаматом свинца или натрия (</w:t>
      </w:r>
      <w:r w:rsidRPr="007C0C06">
        <w:rPr>
          <w:sz w:val="22"/>
          <w:szCs w:val="22"/>
        </w:rPr>
        <w:t>ε</w:t>
      </w:r>
      <w:r w:rsidRPr="007C0C06">
        <w:rPr>
          <w:sz w:val="22"/>
          <w:szCs w:val="22"/>
          <w:lang w:val="ru-RU"/>
        </w:rPr>
        <w:t xml:space="preserve"> = 14</w:t>
      </w:r>
      <w:r w:rsidRPr="007C0C06">
        <w:rPr>
          <w:sz w:val="22"/>
          <w:szCs w:val="22"/>
        </w:rPr>
        <w:t> </w:t>
      </w:r>
      <w:r w:rsidRPr="007C0C06">
        <w:rPr>
          <w:sz w:val="22"/>
          <w:szCs w:val="22"/>
          <w:lang w:val="ru-RU"/>
        </w:rPr>
        <w:t>000 ), с ди</w:t>
      </w:r>
      <w:r w:rsidRPr="007C0C06">
        <w:rPr>
          <w:sz w:val="22"/>
          <w:szCs w:val="22"/>
          <w:lang w:val="ru-RU"/>
        </w:rPr>
        <w:softHyphen/>
        <w:t>ти</w:t>
      </w:r>
      <w:r w:rsidRPr="007C0C06">
        <w:rPr>
          <w:sz w:val="22"/>
          <w:szCs w:val="22"/>
          <w:lang w:val="ru-RU"/>
        </w:rPr>
        <w:softHyphen/>
        <w:t>зоном (</w:t>
      </w:r>
      <w:r w:rsidRPr="007C0C06">
        <w:rPr>
          <w:sz w:val="22"/>
          <w:szCs w:val="22"/>
        </w:rPr>
        <w:t>ε</w:t>
      </w:r>
      <w:r w:rsidRPr="007C0C06">
        <w:rPr>
          <w:sz w:val="22"/>
          <w:szCs w:val="22"/>
          <w:lang w:val="ru-RU"/>
        </w:rPr>
        <w:t xml:space="preserve"> = 35</w:t>
      </w:r>
      <w:r w:rsidRPr="007C0C06">
        <w:rPr>
          <w:sz w:val="22"/>
          <w:szCs w:val="22"/>
        </w:rPr>
        <w:t> </w:t>
      </w:r>
      <w:r w:rsidRPr="007C0C06">
        <w:rPr>
          <w:sz w:val="22"/>
          <w:szCs w:val="22"/>
          <w:lang w:val="ru-RU"/>
        </w:rPr>
        <w:t>000 ) невысока.</w:t>
      </w:r>
    </w:p>
    <w:p w:rsidR="007C0C06" w:rsidRPr="007C0C06" w:rsidRDefault="007C0C06" w:rsidP="00510637">
      <w:pPr>
        <w:spacing w:line="235" w:lineRule="auto"/>
        <w:ind w:firstLine="567"/>
        <w:contextualSpacing/>
        <w:jc w:val="both"/>
        <w:rPr>
          <w:sz w:val="22"/>
          <w:szCs w:val="22"/>
          <w:lang w:val="ru-RU"/>
        </w:rPr>
      </w:pPr>
      <w:r w:rsidRPr="007C0C06">
        <w:rPr>
          <w:sz w:val="22"/>
          <w:szCs w:val="22"/>
          <w:lang w:val="ru-RU"/>
        </w:rPr>
        <w:t>Агрохимические методы, рекомендуемые для массовых анализов, должны давать наибольшую корреляцию с эффективностью удобрений, быть точными, быстрыми и дешевыми. Техника этих методов должна позволять максимально автоматизировать все аналитические операции с целью оборудования поточных линий анализа.</w:t>
      </w:r>
    </w:p>
    <w:p w:rsidR="007C0C06" w:rsidRPr="007C0C06" w:rsidRDefault="007C0C06" w:rsidP="00510637">
      <w:pPr>
        <w:spacing w:line="235" w:lineRule="auto"/>
        <w:contextualSpacing/>
        <w:jc w:val="both"/>
        <w:rPr>
          <w:sz w:val="24"/>
          <w:szCs w:val="24"/>
          <w:lang w:val="ru-RU"/>
        </w:rPr>
      </w:pPr>
    </w:p>
    <w:p w:rsidR="007C0C06" w:rsidRPr="003A4E88" w:rsidRDefault="003A4E88" w:rsidP="007C0C06">
      <w:pPr>
        <w:tabs>
          <w:tab w:val="center" w:pos="5031"/>
          <w:tab w:val="left" w:pos="6480"/>
        </w:tabs>
        <w:jc w:val="center"/>
        <w:rPr>
          <w:rFonts w:ascii="Times LatRus" w:hAnsi="Times LatRus"/>
          <w:i/>
          <w:sz w:val="22"/>
          <w:szCs w:val="22"/>
          <w:lang w:val="en-US"/>
        </w:rPr>
      </w:pPr>
      <w:r w:rsidRPr="003A4E88">
        <w:rPr>
          <w:rFonts w:ascii="Times LatRus" w:hAnsi="Times LatRus"/>
          <w:i/>
          <w:sz w:val="22"/>
          <w:szCs w:val="22"/>
          <w:lang w:val="en-US"/>
        </w:rPr>
        <w:t>Ëèòåðàòóðà</w:t>
      </w:r>
    </w:p>
    <w:p w:rsidR="007C0C06" w:rsidRPr="007C0C06" w:rsidRDefault="007C0C06" w:rsidP="007C0C06">
      <w:pPr>
        <w:tabs>
          <w:tab w:val="center" w:pos="5031"/>
          <w:tab w:val="left" w:pos="6480"/>
        </w:tabs>
        <w:jc w:val="center"/>
        <w:rPr>
          <w:i/>
          <w:sz w:val="22"/>
          <w:szCs w:val="22"/>
          <w:lang w:val="ru-RU"/>
        </w:rPr>
      </w:pPr>
    </w:p>
    <w:p w:rsidR="007C0C06" w:rsidRPr="00510637" w:rsidRDefault="007C0C06" w:rsidP="003A4E88">
      <w:pPr>
        <w:pStyle w:val="aff6"/>
        <w:numPr>
          <w:ilvl w:val="0"/>
          <w:numId w:val="7"/>
        </w:numPr>
        <w:spacing w:after="0" w:line="235" w:lineRule="auto"/>
        <w:ind w:left="360" w:hanging="357"/>
        <w:jc w:val="both"/>
        <w:rPr>
          <w:rFonts w:ascii="Times New Roman" w:hAnsi="Times New Roman"/>
        </w:rPr>
      </w:pPr>
      <w:r w:rsidRPr="00510637">
        <w:rPr>
          <w:rFonts w:ascii="Times New Roman" w:hAnsi="Times New Roman"/>
        </w:rPr>
        <w:t>Смирнов П.М., Муравин Э.А.. Агрохимия. Москва. “Колос” 1981. С. 27.</w:t>
      </w:r>
    </w:p>
    <w:p w:rsidR="007C0C06" w:rsidRPr="00510637" w:rsidRDefault="007C0C06" w:rsidP="003A4E88">
      <w:pPr>
        <w:pStyle w:val="aff6"/>
        <w:numPr>
          <w:ilvl w:val="0"/>
          <w:numId w:val="7"/>
        </w:numPr>
        <w:spacing w:after="0" w:line="235" w:lineRule="auto"/>
        <w:ind w:left="360" w:hanging="357"/>
        <w:jc w:val="both"/>
        <w:rPr>
          <w:rFonts w:ascii="Times New Roman" w:hAnsi="Times New Roman"/>
        </w:rPr>
      </w:pPr>
      <w:r w:rsidRPr="00510637">
        <w:rPr>
          <w:rFonts w:ascii="Times New Roman" w:hAnsi="Times New Roman"/>
        </w:rPr>
        <w:t>Жежель И.Г. и Пантелеева Е.И.. Агрохимия. Издат. “Колос”. Ленинград. 1972. С. 137.</w:t>
      </w:r>
    </w:p>
    <w:p w:rsidR="007C0C06" w:rsidRPr="00510637" w:rsidRDefault="007C0C06" w:rsidP="003A4E88">
      <w:pPr>
        <w:pStyle w:val="aff6"/>
        <w:numPr>
          <w:ilvl w:val="0"/>
          <w:numId w:val="7"/>
        </w:numPr>
        <w:spacing w:after="0" w:line="235" w:lineRule="auto"/>
        <w:ind w:left="360" w:hanging="357"/>
        <w:jc w:val="both"/>
        <w:rPr>
          <w:rFonts w:ascii="Times New Roman" w:hAnsi="Times New Roman"/>
        </w:rPr>
      </w:pPr>
      <w:r w:rsidRPr="00510637">
        <w:rPr>
          <w:rFonts w:ascii="Times New Roman" w:hAnsi="Times New Roman"/>
        </w:rPr>
        <w:t>С.В. Гомбоева, Д.М. Батуева. Определение содержания ионов цинка, меди, свинца и кадмия в пищевых продуктах методом инверсионной вольтамперометрии.//Методические указания// Восточно-Сибирский гос. технолог. Университет. Улан-Уде. 2003. С.3.</w:t>
      </w:r>
    </w:p>
    <w:p w:rsidR="007C0C06" w:rsidRPr="00510637" w:rsidRDefault="007C0C06" w:rsidP="003A4E88">
      <w:pPr>
        <w:pStyle w:val="aff6"/>
        <w:numPr>
          <w:ilvl w:val="0"/>
          <w:numId w:val="7"/>
        </w:numPr>
        <w:spacing w:after="0" w:line="235" w:lineRule="auto"/>
        <w:ind w:left="360" w:hanging="357"/>
        <w:jc w:val="both"/>
        <w:rPr>
          <w:rFonts w:ascii="Times New Roman" w:hAnsi="Times New Roman"/>
        </w:rPr>
      </w:pPr>
      <w:r w:rsidRPr="00510637">
        <w:rPr>
          <w:rFonts w:ascii="Times New Roman" w:hAnsi="Times New Roman"/>
        </w:rPr>
        <w:t>Методы анализа пищевых продуктов  М., Наука, 1988, C. 245.</w:t>
      </w:r>
      <w:r w:rsidRPr="00510637">
        <w:rPr>
          <w:rFonts w:ascii="Times New Roman" w:hAnsi="Times New Roman"/>
        </w:rPr>
        <w:tab/>
      </w:r>
    </w:p>
    <w:p w:rsidR="007C0C06" w:rsidRPr="00510637" w:rsidRDefault="007C0C06" w:rsidP="003A4E88">
      <w:pPr>
        <w:pStyle w:val="aff6"/>
        <w:numPr>
          <w:ilvl w:val="0"/>
          <w:numId w:val="7"/>
        </w:numPr>
        <w:spacing w:after="0" w:line="235" w:lineRule="auto"/>
        <w:ind w:left="360" w:hanging="357"/>
        <w:jc w:val="both"/>
        <w:rPr>
          <w:rFonts w:ascii="Times New Roman" w:hAnsi="Times New Roman"/>
        </w:rPr>
      </w:pPr>
      <w:r w:rsidRPr="00510637">
        <w:rPr>
          <w:rFonts w:ascii="Times New Roman" w:hAnsi="Times New Roman"/>
        </w:rPr>
        <w:t>Ринькис Г.Я., Рамане Х.К., Куницкая Т.А. // Методы анализа почв и растений. Рига: Зииатие, 1987, С. 1974 .</w:t>
      </w:r>
    </w:p>
    <w:p w:rsidR="007C0C06" w:rsidRPr="00510637" w:rsidRDefault="007C0C06" w:rsidP="003A4E88">
      <w:pPr>
        <w:pStyle w:val="aff6"/>
        <w:numPr>
          <w:ilvl w:val="0"/>
          <w:numId w:val="7"/>
        </w:numPr>
        <w:spacing w:after="0" w:line="235" w:lineRule="auto"/>
        <w:ind w:left="360" w:hanging="357"/>
        <w:jc w:val="both"/>
        <w:rPr>
          <w:rFonts w:ascii="Times New Roman" w:hAnsi="Times New Roman"/>
        </w:rPr>
      </w:pPr>
      <w:r w:rsidRPr="00510637">
        <w:rPr>
          <w:rFonts w:ascii="Times New Roman" w:hAnsi="Times New Roman"/>
          <w:lang w:val="en-US"/>
        </w:rPr>
        <w:t>Lamy I., Cromer M., Scharff J.P.// Anal. Chim. Acta. 1988. Vol.212. P.105</w:t>
      </w:r>
      <w:r w:rsidRPr="00510637">
        <w:rPr>
          <w:rFonts w:ascii="Times New Roman" w:hAnsi="Times New Roman"/>
        </w:rPr>
        <w:t>.</w:t>
      </w:r>
    </w:p>
    <w:p w:rsidR="007C0C06" w:rsidRPr="00510637" w:rsidRDefault="007C0C06" w:rsidP="003A4E88">
      <w:pPr>
        <w:pStyle w:val="aff6"/>
        <w:numPr>
          <w:ilvl w:val="0"/>
          <w:numId w:val="7"/>
        </w:numPr>
        <w:spacing w:after="0" w:line="235" w:lineRule="auto"/>
        <w:ind w:left="360" w:hanging="357"/>
        <w:jc w:val="both"/>
        <w:rPr>
          <w:rFonts w:ascii="Times New Roman" w:hAnsi="Times New Roman"/>
        </w:rPr>
      </w:pPr>
      <w:r w:rsidRPr="00510637">
        <w:rPr>
          <w:rFonts w:ascii="Times New Roman" w:hAnsi="Times New Roman"/>
        </w:rPr>
        <w:t>Кумина Д.М., Савинова Е.Н., Шумская Т.В.// Журн. аналит. химии. 1989. Т. 44. С. 567.</w:t>
      </w:r>
    </w:p>
    <w:p w:rsidR="007C0C06" w:rsidRPr="00510637" w:rsidRDefault="007C0C06" w:rsidP="003A4E88">
      <w:pPr>
        <w:pStyle w:val="aff6"/>
        <w:numPr>
          <w:ilvl w:val="0"/>
          <w:numId w:val="7"/>
        </w:numPr>
        <w:spacing w:after="0" w:line="235" w:lineRule="auto"/>
        <w:ind w:left="360" w:hanging="357"/>
        <w:jc w:val="both"/>
        <w:rPr>
          <w:rFonts w:ascii="Times New Roman" w:hAnsi="Times New Roman"/>
          <w:lang w:val="en-US"/>
        </w:rPr>
      </w:pPr>
      <w:r w:rsidRPr="00510637">
        <w:rPr>
          <w:rFonts w:ascii="Times New Roman" w:hAnsi="Times New Roman"/>
        </w:rPr>
        <w:t xml:space="preserve">Подчайнова В.Н., Симонова Л.Н. // Медь /. Москва. </w:t>
      </w:r>
      <w:r w:rsidRPr="00510637">
        <w:rPr>
          <w:rFonts w:ascii="Times New Roman" w:hAnsi="Times New Roman"/>
          <w:lang w:val="en-US"/>
        </w:rPr>
        <w:t>“Наука”. 1990, С. 159</w:t>
      </w:r>
    </w:p>
    <w:p w:rsidR="007C0C06" w:rsidRPr="00510637" w:rsidRDefault="007C0C06" w:rsidP="003A4E88">
      <w:pPr>
        <w:pStyle w:val="aff6"/>
        <w:numPr>
          <w:ilvl w:val="0"/>
          <w:numId w:val="7"/>
        </w:numPr>
        <w:spacing w:after="0" w:line="235" w:lineRule="auto"/>
        <w:ind w:left="360" w:hanging="357"/>
        <w:jc w:val="both"/>
        <w:rPr>
          <w:rFonts w:ascii="Times New Roman" w:hAnsi="Times New Roman"/>
        </w:rPr>
      </w:pPr>
      <w:r w:rsidRPr="00510637">
        <w:rPr>
          <w:rFonts w:ascii="Times New Roman" w:hAnsi="Times New Roman"/>
          <w:lang w:val="en-US"/>
        </w:rPr>
        <w:t>Pinta M., Riandey C.// Meth. Phys. Anal. 1969. Vol. 5. P</w:t>
      </w:r>
      <w:r w:rsidRPr="00513E90">
        <w:rPr>
          <w:rFonts w:ascii="Times New Roman" w:hAnsi="Times New Roman"/>
          <w:lang w:val="en-US"/>
        </w:rPr>
        <w:t xml:space="preserve">. 76 – 85; </w:t>
      </w:r>
      <w:r w:rsidRPr="00510637">
        <w:rPr>
          <w:rFonts w:ascii="Times New Roman" w:hAnsi="Times New Roman"/>
        </w:rPr>
        <w:t>РЖХим</w:t>
      </w:r>
      <w:r w:rsidRPr="00513E90">
        <w:rPr>
          <w:rFonts w:ascii="Times New Roman" w:hAnsi="Times New Roman"/>
          <w:lang w:val="en-US"/>
        </w:rPr>
        <w:t xml:space="preserve">. </w:t>
      </w:r>
      <w:r w:rsidRPr="00510637">
        <w:rPr>
          <w:rFonts w:ascii="Times New Roman" w:hAnsi="Times New Roman"/>
        </w:rPr>
        <w:t>1969. 24Г152.</w:t>
      </w:r>
    </w:p>
    <w:p w:rsidR="007C0C06" w:rsidRPr="00510637" w:rsidRDefault="007C0C06" w:rsidP="003A4E88">
      <w:pPr>
        <w:pStyle w:val="aff6"/>
        <w:numPr>
          <w:ilvl w:val="0"/>
          <w:numId w:val="7"/>
        </w:numPr>
        <w:spacing w:after="0" w:line="235" w:lineRule="auto"/>
        <w:ind w:left="360" w:hanging="357"/>
        <w:jc w:val="both"/>
        <w:rPr>
          <w:rFonts w:ascii="Times New Roman" w:hAnsi="Times New Roman"/>
        </w:rPr>
      </w:pPr>
      <w:r w:rsidRPr="00510637">
        <w:rPr>
          <w:rFonts w:ascii="Times New Roman" w:hAnsi="Times New Roman"/>
        </w:rPr>
        <w:t xml:space="preserve">Бусев А.И., Бырько В.М. и другие// Журнал аналит. </w:t>
      </w:r>
      <w:r w:rsidRPr="00510637">
        <w:rPr>
          <w:rFonts w:ascii="Times New Roman" w:hAnsi="Times New Roman"/>
          <w:lang w:val="en-US"/>
        </w:rPr>
        <w:t>Химии. 1972, Т. 27- С. 607</w:t>
      </w:r>
      <w:r w:rsidRPr="00510637">
        <w:rPr>
          <w:rFonts w:ascii="Times New Roman" w:hAnsi="Times New Roman"/>
        </w:rPr>
        <w:t>.</w:t>
      </w:r>
    </w:p>
    <w:p w:rsidR="007C0C06" w:rsidRPr="00510637" w:rsidRDefault="007C0C06" w:rsidP="003A4E88">
      <w:pPr>
        <w:pStyle w:val="aff6"/>
        <w:numPr>
          <w:ilvl w:val="0"/>
          <w:numId w:val="7"/>
        </w:numPr>
        <w:spacing w:after="0" w:line="235" w:lineRule="auto"/>
        <w:ind w:left="360" w:hanging="357"/>
        <w:jc w:val="both"/>
        <w:rPr>
          <w:rFonts w:ascii="Times New Roman" w:hAnsi="Times New Roman"/>
        </w:rPr>
      </w:pPr>
      <w:r w:rsidRPr="00510637">
        <w:rPr>
          <w:rFonts w:ascii="Times New Roman" w:hAnsi="Times New Roman"/>
          <w:lang w:val="en-US"/>
        </w:rPr>
        <w:t>Ejaz M., Shamus –Zuba, Dil W. et. al// Talanta. 1981. Vol.28. P. 441</w:t>
      </w:r>
      <w:r w:rsidRPr="00510637">
        <w:rPr>
          <w:rFonts w:ascii="Times New Roman" w:hAnsi="Times New Roman"/>
        </w:rPr>
        <w:t>.</w:t>
      </w:r>
    </w:p>
    <w:p w:rsidR="007C0C06" w:rsidRPr="00510637" w:rsidRDefault="007C0C06" w:rsidP="003A4E88">
      <w:pPr>
        <w:pStyle w:val="aff6"/>
        <w:numPr>
          <w:ilvl w:val="0"/>
          <w:numId w:val="7"/>
        </w:numPr>
        <w:spacing w:after="0" w:line="235" w:lineRule="auto"/>
        <w:ind w:left="360" w:hanging="357"/>
        <w:jc w:val="both"/>
        <w:rPr>
          <w:rFonts w:ascii="Times New Roman" w:hAnsi="Times New Roman"/>
        </w:rPr>
      </w:pPr>
      <w:r w:rsidRPr="00510637">
        <w:rPr>
          <w:rFonts w:ascii="Times New Roman" w:hAnsi="Times New Roman"/>
          <w:lang w:val="en-US"/>
        </w:rPr>
        <w:t>Iu K.L., Pulford I.D., Duncan H.J.// Anal. chim. acta. 1979. Vol. 106. P. 319</w:t>
      </w:r>
      <w:r w:rsidRPr="00510637">
        <w:rPr>
          <w:rFonts w:ascii="Times New Roman" w:hAnsi="Times New Roman"/>
        </w:rPr>
        <w:t>.</w:t>
      </w:r>
    </w:p>
    <w:p w:rsidR="007C0C06" w:rsidRPr="00510637" w:rsidRDefault="007C0C06" w:rsidP="003A4E88">
      <w:pPr>
        <w:pStyle w:val="aff6"/>
        <w:numPr>
          <w:ilvl w:val="0"/>
          <w:numId w:val="7"/>
        </w:numPr>
        <w:spacing w:after="0" w:line="235" w:lineRule="auto"/>
        <w:ind w:left="360" w:hanging="357"/>
        <w:jc w:val="both"/>
        <w:rPr>
          <w:rFonts w:ascii="Times New Roman" w:hAnsi="Times New Roman"/>
        </w:rPr>
      </w:pPr>
      <w:r w:rsidRPr="00510637">
        <w:rPr>
          <w:rFonts w:ascii="Times New Roman" w:hAnsi="Times New Roman"/>
          <w:lang w:val="en-US"/>
        </w:rPr>
        <w:t xml:space="preserve">Madsen P.P., Drabaek I., Sreusen J. // Anal.chim. acta. </w:t>
      </w:r>
      <w:r w:rsidRPr="00510637">
        <w:rPr>
          <w:rFonts w:ascii="Times New Roman" w:hAnsi="Times New Roman"/>
        </w:rPr>
        <w:t xml:space="preserve">1983. </w:t>
      </w:r>
      <w:r w:rsidRPr="00510637">
        <w:rPr>
          <w:rFonts w:ascii="Times New Roman" w:hAnsi="Times New Roman"/>
          <w:lang w:val="en-US"/>
        </w:rPr>
        <w:t>Vol</w:t>
      </w:r>
      <w:r w:rsidRPr="00510637">
        <w:rPr>
          <w:rFonts w:ascii="Times New Roman" w:hAnsi="Times New Roman"/>
        </w:rPr>
        <w:t xml:space="preserve">. 151. </w:t>
      </w:r>
      <w:r w:rsidRPr="00510637">
        <w:rPr>
          <w:rFonts w:ascii="Times New Roman" w:hAnsi="Times New Roman"/>
          <w:lang w:val="en-US"/>
        </w:rPr>
        <w:t>P</w:t>
      </w:r>
      <w:r w:rsidRPr="00510637">
        <w:rPr>
          <w:rFonts w:ascii="Times New Roman" w:hAnsi="Times New Roman"/>
        </w:rPr>
        <w:t>. 479.</w:t>
      </w:r>
    </w:p>
    <w:p w:rsidR="007C0C06" w:rsidRPr="00510637" w:rsidRDefault="007C0C06" w:rsidP="003A4E88">
      <w:pPr>
        <w:pStyle w:val="aff6"/>
        <w:numPr>
          <w:ilvl w:val="0"/>
          <w:numId w:val="7"/>
        </w:numPr>
        <w:spacing w:after="0" w:line="235" w:lineRule="auto"/>
        <w:ind w:left="360" w:hanging="357"/>
        <w:jc w:val="both"/>
        <w:rPr>
          <w:rFonts w:ascii="Times New Roman" w:hAnsi="Times New Roman"/>
          <w:lang w:val="en-US"/>
        </w:rPr>
      </w:pPr>
      <w:r w:rsidRPr="00510637">
        <w:rPr>
          <w:rFonts w:ascii="Times New Roman" w:hAnsi="Times New Roman"/>
          <w:lang w:val="en-US"/>
        </w:rPr>
        <w:t>Coetzee P.P., Hoffman P., Speer R. et al. // Ibid. S. 254.</w:t>
      </w:r>
    </w:p>
    <w:p w:rsidR="007C0C06" w:rsidRPr="00510637" w:rsidRDefault="007C0C06" w:rsidP="003A4E88">
      <w:pPr>
        <w:pStyle w:val="aff6"/>
        <w:numPr>
          <w:ilvl w:val="0"/>
          <w:numId w:val="7"/>
        </w:numPr>
        <w:spacing w:after="0" w:line="235" w:lineRule="auto"/>
        <w:ind w:left="360" w:hanging="357"/>
        <w:jc w:val="both"/>
        <w:rPr>
          <w:rFonts w:ascii="Times New Roman" w:hAnsi="Times New Roman"/>
          <w:lang w:val="en-US"/>
        </w:rPr>
      </w:pPr>
      <w:r w:rsidRPr="00510637">
        <w:rPr>
          <w:rFonts w:ascii="Times New Roman" w:hAnsi="Times New Roman"/>
          <w:lang w:val="en-US"/>
        </w:rPr>
        <w:t xml:space="preserve">Webber G.R. // Econ. Geol. 1959. Vol.54. P. 816 -828; РЖХим. 1960. 26373. </w:t>
      </w:r>
    </w:p>
    <w:p w:rsidR="00510637" w:rsidRDefault="00510637" w:rsidP="007C0C06">
      <w:pPr>
        <w:contextualSpacing/>
        <w:jc w:val="center"/>
        <w:rPr>
          <w:rFonts w:asciiTheme="minorHAnsi" w:hAnsiTheme="minorHAnsi"/>
          <w:i/>
          <w:sz w:val="22"/>
          <w:szCs w:val="22"/>
          <w:lang w:val="ru-RU"/>
        </w:rPr>
      </w:pPr>
    </w:p>
    <w:p w:rsidR="007C0C06" w:rsidRPr="007C0C06" w:rsidRDefault="007C0C06" w:rsidP="007C0C06">
      <w:pPr>
        <w:contextualSpacing/>
        <w:jc w:val="center"/>
        <w:rPr>
          <w:rFonts w:ascii="Times LatArm" w:hAnsi="Times LatArm"/>
          <w:i/>
          <w:sz w:val="22"/>
          <w:szCs w:val="22"/>
          <w:lang w:val="ru-RU"/>
        </w:rPr>
      </w:pPr>
      <w:r w:rsidRPr="007C0C06">
        <w:rPr>
          <w:rFonts w:ascii="Times LatArm" w:hAnsi="Times LatArm"/>
          <w:i/>
          <w:sz w:val="22"/>
          <w:szCs w:val="22"/>
          <w:lang w:val="ru-RU"/>
        </w:rPr>
        <w:t>²Ù÷á÷áõÙ</w:t>
      </w:r>
    </w:p>
    <w:p w:rsidR="007C0C06" w:rsidRDefault="007C0C06" w:rsidP="007C0C06">
      <w:pPr>
        <w:ind w:firstLine="709"/>
        <w:contextualSpacing/>
        <w:jc w:val="both"/>
        <w:rPr>
          <w:rFonts w:ascii="Sylfaen" w:hAnsi="Sylfaen"/>
          <w:lang w:val="ru-RU"/>
        </w:rPr>
      </w:pPr>
    </w:p>
    <w:p w:rsidR="007C0C06" w:rsidRPr="007C0C06" w:rsidRDefault="007C0C06" w:rsidP="00510637">
      <w:pPr>
        <w:spacing w:line="233" w:lineRule="auto"/>
        <w:ind w:firstLine="567"/>
        <w:contextualSpacing/>
        <w:jc w:val="both"/>
        <w:rPr>
          <w:rFonts w:ascii="Times LatArm" w:hAnsi="Times LatArm"/>
          <w:sz w:val="22"/>
          <w:szCs w:val="22"/>
          <w:lang w:val="ru-RU"/>
        </w:rPr>
      </w:pPr>
      <w:r w:rsidRPr="007C0C06">
        <w:rPr>
          <w:rFonts w:ascii="Times LatArm" w:hAnsi="Times LatArm"/>
          <w:sz w:val="22"/>
          <w:szCs w:val="22"/>
          <w:lang w:val="ru-RU"/>
        </w:rPr>
        <w:t xml:space="preserve">ÜáñÙ³É Ï»Ýë³·áñÍáõÝ»áõÃÛ³Ý ³å³ÑáíÙ³Ý Ñ³Ù³ñ µ³óÇ Ù³Ïñáï³ññ»ñÇó, µáõÛë»ñÇÝ ³ÝÑñ³Å»ßï »Ý ÙÇÏñáï³ññ»ñ` µáñ, Ù³Ý·³Ý, åÕÇÝÓ, óÇÝÏ, ÙáÉÇµ¹»Ý, Ïáµ³Éï, í³Ý³¹ÇáõÙ: äÕÇÝÓÁ ÙïÝáõÙ ¿ ÙÇ ³ÙµáÕç ß³ñù ûùëÇ¹³-í»ñ³Ï³Ý·ÝÙ³Ý ý»ñÙ»ÝïÝ»ñÇ µ³Õ³¹ñáõÃÛ³Ý Ù»ç ¨ Ù³ëÝ³ÏóáõÙ ýáïáëÇÝÃ»½Ç, ³ÍË³çñ³ÛÇÝ ¨ ëåÇï³Ïáõó³ÛÇÝ ÷áË³Ý³ÏÙ³Ý åñáó»ëÝ»ñÇÝ: </w:t>
      </w:r>
    </w:p>
    <w:p w:rsidR="007C0C06" w:rsidRPr="007C0C06" w:rsidRDefault="007C0C06" w:rsidP="00510637">
      <w:pPr>
        <w:spacing w:line="233" w:lineRule="auto"/>
        <w:ind w:firstLine="567"/>
        <w:contextualSpacing/>
        <w:jc w:val="both"/>
        <w:rPr>
          <w:rFonts w:ascii="Times LatArm" w:hAnsi="Times LatArm"/>
          <w:sz w:val="22"/>
          <w:szCs w:val="22"/>
          <w:lang w:val="ru-RU"/>
        </w:rPr>
      </w:pPr>
      <w:r w:rsidRPr="007C0C06">
        <w:rPr>
          <w:rFonts w:ascii="Times LatArm" w:hAnsi="Times LatArm"/>
          <w:sz w:val="22"/>
          <w:szCs w:val="22"/>
          <w:lang w:val="ru-RU"/>
        </w:rPr>
        <w:t>ÐáÕáõÙ åÕÝÓÇ å³Ï³ëáõÃÛ³Ý ¹»åùáõÙ ËÇëï Ýí³½áõÙ ¿ óáñ»ÝÇ µ»ñù³ïíáõÃÛáõÝÁ: äÕÝÓÇ å³Ï³ëáõÃÛáõÝÁ ³Ý³ëÝ³Ï»ñá</w:t>
      </w:r>
      <w:r w:rsidR="00EF11C6">
        <w:rPr>
          <w:rFonts w:ascii="Times LatArm" w:hAnsi="Times LatArm"/>
          <w:sz w:val="22"/>
          <w:szCs w:val="22"/>
          <w:lang w:val="ru-RU"/>
        </w:rPr>
        <w:t>õÙ ³é³ç³óÝáõÙ ¿ Ï»Ý¹³ÝÇÝ»ñÇ Ùáï</w:t>
      </w:r>
      <w:r w:rsidR="00EF11C6" w:rsidRPr="00EF11C6">
        <w:rPr>
          <w:rFonts w:ascii="Times LatArm" w:hAnsi="Times LatArm"/>
          <w:sz w:val="22"/>
          <w:szCs w:val="22"/>
          <w:lang w:val="ru-RU"/>
        </w:rPr>
        <w:t xml:space="preserve"> </w:t>
      </w:r>
      <w:r w:rsidRPr="007C0C06">
        <w:rPr>
          <w:rFonts w:ascii="Times LatArm" w:hAnsi="Times LatArm"/>
          <w:sz w:val="22"/>
          <w:szCs w:val="22"/>
          <w:lang w:val="ru-RU"/>
        </w:rPr>
        <w:t>ÉÇ½áõË³</w:t>
      </w:r>
      <w:r w:rsidR="00BA7B09" w:rsidRPr="00BA7B09">
        <w:rPr>
          <w:rFonts w:ascii="Times LatArm" w:hAnsi="Times LatArm"/>
          <w:sz w:val="22"/>
          <w:szCs w:val="22"/>
          <w:lang w:val="ru-RU"/>
        </w:rPr>
        <w:t>Ý</w:t>
      </w:r>
      <w:r w:rsidRPr="007C0C06">
        <w:rPr>
          <w:rFonts w:ascii="Times LatArm" w:hAnsi="Times LatArm"/>
          <w:sz w:val="22"/>
          <w:szCs w:val="22"/>
          <w:lang w:val="ru-RU"/>
        </w:rPr>
        <w:t xml:space="preserve"> ÑÇí³Ý¹áõÃÛáõÝÁ:</w:t>
      </w:r>
    </w:p>
    <w:p w:rsidR="007C0C06" w:rsidRPr="007C0C06" w:rsidRDefault="007C0C06" w:rsidP="00510637">
      <w:pPr>
        <w:spacing w:line="233" w:lineRule="auto"/>
        <w:ind w:firstLine="567"/>
        <w:contextualSpacing/>
        <w:jc w:val="both"/>
        <w:rPr>
          <w:rFonts w:ascii="Times LatArm" w:hAnsi="Times LatArm"/>
          <w:sz w:val="22"/>
          <w:szCs w:val="22"/>
          <w:lang w:val="ru-RU"/>
        </w:rPr>
      </w:pPr>
      <w:r w:rsidRPr="007C0C06">
        <w:rPr>
          <w:rFonts w:ascii="Times LatArm" w:hAnsi="Times LatArm"/>
          <w:sz w:val="22"/>
          <w:szCs w:val="22"/>
          <w:lang w:val="ru-RU"/>
        </w:rPr>
        <w:t>äÕÇÝÓÁ ëáõñ ïáùëÇÏ ã¿ Ù³ñ¹áõ Ñ³Ù³ñ: ²ÛÝ ³ÝÑñ³Å»ßï ï³ññ ¿, áñÁ Ù³ëÝ³ÏóáõÙ ¿ ÙÇ ß³ñù ý»ñÙ»ÝïÝ»ñÇ ¨ ÑáñÙáÝÝ»ñÇ ³ßË³ï³ÝùÇÝ, ³ñÛáõÝ³ëï»ÕÍÙ³Ý åñáó»ëÇÝ: ê³Ï³ÛÝ Ù»Í ù³Ý³ÏáõÃÛ³Ý ¹»åùáõÙ ³ÛÝ ïáùëÇÏ ¿: úñ³Ï³Ý ÃáõÛÉ³ïñ</w:t>
      </w:r>
      <w:r w:rsidR="00BA7B09">
        <w:rPr>
          <w:rFonts w:ascii="Times LatArm" w:hAnsi="Times LatArm"/>
          <w:sz w:val="22"/>
          <w:szCs w:val="22"/>
          <w:lang w:val="ru-RU"/>
        </w:rPr>
        <w:t>»ÉÇ ë³ÑÙ³ÝÁ Ù³ñÙÝÇ Ù³ëë³ÛÇ 1 Ï·</w:t>
      </w:r>
      <w:r w:rsidRPr="007C0C06">
        <w:rPr>
          <w:rFonts w:ascii="Times LatArm" w:hAnsi="Times LatArm"/>
          <w:sz w:val="22"/>
          <w:szCs w:val="22"/>
          <w:lang w:val="ru-RU"/>
        </w:rPr>
        <w:t>–Ç Ñ³ßíáí 500 ÙÏ· ¿: àñå»ë ûùëÇ¹Çã ù³Ûù³ÛáõÙ ¿</w:t>
      </w:r>
      <w:r w:rsidRPr="007C0C06">
        <w:rPr>
          <w:rFonts w:ascii="Times LatArm" w:hAnsi="Times LatArm" w:cs="Sylfaen"/>
          <w:sz w:val="22"/>
          <w:szCs w:val="22"/>
          <w:lang w:val="ru-RU"/>
        </w:rPr>
        <w:t xml:space="preserve"> </w:t>
      </w:r>
      <w:r w:rsidR="00B559F5" w:rsidRPr="007C0C06">
        <w:rPr>
          <w:sz w:val="24"/>
          <w:szCs w:val="24"/>
          <w:lang w:val="ru-RU"/>
        </w:rPr>
        <w:t xml:space="preserve">С </w:t>
      </w:r>
      <w:r w:rsidR="00B559F5" w:rsidRPr="007C0C06">
        <w:rPr>
          <w:rFonts w:ascii="Times LatArm" w:hAnsi="Times LatArm" w:cs="Sylfaen"/>
          <w:sz w:val="22"/>
          <w:szCs w:val="22"/>
          <w:lang w:val="ru-RU"/>
        </w:rPr>
        <w:t>¨</w:t>
      </w:r>
      <w:r w:rsidR="00B559F5" w:rsidRPr="007C0C06">
        <w:rPr>
          <w:rFonts w:ascii="Sylfaen" w:hAnsi="Sylfaen"/>
          <w:lang w:val="ru-RU"/>
        </w:rPr>
        <w:t xml:space="preserve"> </w:t>
      </w:r>
      <w:r w:rsidR="00B559F5" w:rsidRPr="007C0C06">
        <w:rPr>
          <w:sz w:val="24"/>
          <w:szCs w:val="24"/>
          <w:lang w:val="ru-RU"/>
        </w:rPr>
        <w:t>А</w:t>
      </w:r>
      <w:r w:rsidR="00B559F5" w:rsidRPr="007C0C06">
        <w:rPr>
          <w:rFonts w:ascii="Sylfaen" w:hAnsi="Sylfaen"/>
          <w:lang w:val="ru-RU"/>
        </w:rPr>
        <w:t xml:space="preserve"> </w:t>
      </w:r>
      <w:r w:rsidRPr="007C0C06">
        <w:rPr>
          <w:rFonts w:ascii="Times LatArm" w:hAnsi="Times LatArm" w:cs="Sylfaen"/>
          <w:sz w:val="22"/>
          <w:szCs w:val="22"/>
          <w:lang w:val="ru-RU"/>
        </w:rPr>
        <w:t xml:space="preserve"> íÇï³ÙÇÝÝ»ñÁ, í³ï³óÝáõÙ ¿ ûñ·³Ý³É»åïÇÏ Ñ³ïÏáõÃÛáõÝÝ»ñÁ, Ýå³ëïáõÙ ÉÇåÇ¹Ý»ñÇ ûùëÇ¹³óáõÙÇó µ³í³Ï³ÝÇÝ ïáùëÇÏ ³ñ·³ëÇùÝ»ñÇ ³é³ç³óÙ³ÝÁ ×³ñå»ñáõÙ ¨ ÛáõÕ»ñáõÙ: </w:t>
      </w:r>
    </w:p>
    <w:p w:rsidR="007C0C06" w:rsidRPr="007C0C06" w:rsidRDefault="007C0C06" w:rsidP="00510637">
      <w:pPr>
        <w:spacing w:line="233" w:lineRule="auto"/>
        <w:ind w:firstLine="567"/>
        <w:contextualSpacing/>
        <w:jc w:val="both"/>
        <w:rPr>
          <w:rFonts w:ascii="Times LatArm" w:hAnsi="Times LatArm"/>
          <w:sz w:val="22"/>
          <w:szCs w:val="22"/>
          <w:lang w:val="ru-RU"/>
        </w:rPr>
      </w:pPr>
      <w:r w:rsidRPr="007C0C06">
        <w:rPr>
          <w:rFonts w:ascii="Times LatArm" w:hAnsi="Times LatArm"/>
          <w:sz w:val="22"/>
          <w:szCs w:val="22"/>
          <w:lang w:val="ru-RU"/>
        </w:rPr>
        <w:t xml:space="preserve">²ÛëåÇëáí, ³Ý³ÉÇïÇÏ ÑëÏáÕáõÃÛáõÝÁ ßñç³Ï³ ÙÇç³í³ÛñáõÙ, Ñ³ïÏ³å»ë ÑáÕáõÙ, åÕÝÓÇ ³éÏ³ÛáõÃÛ³Ý ÝÏ³ïÙ³Ùµ ³ñ¹Ç³Ï³Ý ËÝ¹Çñ ¿:  </w:t>
      </w:r>
    </w:p>
    <w:p w:rsidR="007C0C06" w:rsidRPr="007C0C06" w:rsidRDefault="007C0C06" w:rsidP="00510637">
      <w:pPr>
        <w:spacing w:line="233" w:lineRule="auto"/>
        <w:ind w:firstLine="567"/>
        <w:contextualSpacing/>
        <w:jc w:val="both"/>
        <w:rPr>
          <w:rFonts w:ascii="Times LatArm" w:hAnsi="Times LatArm"/>
          <w:sz w:val="22"/>
          <w:szCs w:val="22"/>
          <w:lang w:val="ru-RU"/>
        </w:rPr>
      </w:pPr>
      <w:r w:rsidRPr="007C0C06">
        <w:rPr>
          <w:rFonts w:ascii="Times LatArm" w:hAnsi="Times LatArm"/>
          <w:sz w:val="22"/>
          <w:szCs w:val="22"/>
          <w:lang w:val="ru-RU"/>
        </w:rPr>
        <w:t>¶ñ³Ï³ÝáõÃÛ³Ý Ù»ç µ»ñí³Í »Ý ²²ê ¨ Æì² Ù»Ãá¹Ý»ñÁ, áñáÝù ûÅïí³Í »Ý µ³ñÓñ ½·³ÛáõÝáõÃÛ³Ùµ, ë³Ï³ÛÝ å³Ñ³ÝçíáõÙ ¿ ³Ý³ÉÇ½íáÕ ÝÙáõßÇ Ý³Ë³å»ë Ëï³óáõÙ Ï³Ù Ýáëñ³óáõÙ: üáïáÙ»ïñÇÏ Ù»Ãá¹Ý»ñÁ Ù³ïã»ÉÇ »Ý, ë³Ï³ÛÝ û·ï³·áñÍíáÕ é»³·»ÝïÝ»ñÇ ½·³ÛáõÝáõÃÛáõÝÁ ë³Ï³í ¿ (</w:t>
      </w:r>
      <w:r w:rsidRPr="007C0C06">
        <w:rPr>
          <w:rFonts w:ascii="Sylfaen" w:hAnsi="Sylfaen"/>
          <w:sz w:val="22"/>
          <w:szCs w:val="22"/>
          <w:lang w:val="ru-RU"/>
        </w:rPr>
        <w:t>ε</w:t>
      </w:r>
      <w:r>
        <w:rPr>
          <w:rFonts w:ascii="Times LatArm" w:hAnsi="Times LatArm"/>
          <w:sz w:val="22"/>
          <w:szCs w:val="22"/>
          <w:lang w:val="ru-RU"/>
        </w:rPr>
        <w:t>=35</w:t>
      </w:r>
      <w:r w:rsidRPr="007C0C06">
        <w:rPr>
          <w:rFonts w:ascii="Times LatArm" w:hAnsi="Times LatArm"/>
          <w:sz w:val="22"/>
          <w:szCs w:val="22"/>
          <w:lang w:val="ru-RU"/>
        </w:rPr>
        <w:t>000): ²é³ç³ñÏíáõÙ ¿ åÕÝÓÇ ³ñ³· áñáßÙ³Ý é»Ýï¬·»Ý³¬ëå»Ïïñ³É Ù»Ãá¹ ³é³Ýó ÝÙáõßÇ ù³Ûù³ÛÙ³Ý:</w:t>
      </w:r>
    </w:p>
    <w:p w:rsidR="007C0C06" w:rsidRPr="007C0C06" w:rsidRDefault="007C0C06" w:rsidP="00510637">
      <w:pPr>
        <w:spacing w:line="233" w:lineRule="auto"/>
        <w:ind w:firstLine="567"/>
        <w:contextualSpacing/>
        <w:jc w:val="both"/>
        <w:rPr>
          <w:rFonts w:ascii="Times LatArm" w:hAnsi="Times LatArm"/>
          <w:sz w:val="22"/>
          <w:szCs w:val="22"/>
          <w:lang w:val="ru-RU"/>
        </w:rPr>
      </w:pPr>
      <w:r w:rsidRPr="007C0C06">
        <w:rPr>
          <w:rFonts w:ascii="Times LatArm" w:hAnsi="Times LatArm"/>
          <w:sz w:val="22"/>
          <w:szCs w:val="22"/>
          <w:lang w:val="ru-RU"/>
        </w:rPr>
        <w:t>Ø³ëë³Û³Ï³Ý ³Ý³ÉÇ½Ý»ñÇ Ñ³Ù³ñ ³·ñáùÇÙÇ³Ï³Ý Ù»Ãá¹Ý»ñÁ å»ïù ¿ ï³Ý ³é³í»É Ïáé»ÉÛ³óÇ³ å³ñ³ñï³ÝÛáõÃ»ñÇ ¿ý»ÏïÇíáõÃÛ³Ý Ñ»ï: ²Û¹ Ù»Ãá¹Ý»ñÇ ï»ËÝÇÏ³Ý å»ïù ¿ ÃáõÛÉ ï³ Ù³ùëÇÙ³É ³íïáÙ³ï³óÝ»É µáÉáñ ³Ý³ÉÇïÇÏ åñáó»ëÝ»ñÁ, Ýå³ï³Ï áõÝ»Ý³Éáí ë³ñù³íáñ»É ³Ý³ÉÇ½Ç Ñáëù³ÛÇÝ ·Í»ñÁ:</w:t>
      </w:r>
    </w:p>
    <w:p w:rsidR="00C95AA6" w:rsidRPr="00C95AA6" w:rsidRDefault="00C95AA6" w:rsidP="00C95AA6">
      <w:pPr>
        <w:spacing w:line="250" w:lineRule="auto"/>
        <w:jc w:val="center"/>
        <w:rPr>
          <w:rFonts w:ascii="Times LatArm" w:hAnsi="Times LatArm"/>
          <w:b/>
          <w:sz w:val="18"/>
          <w:szCs w:val="18"/>
          <w:lang w:val="ru-RU"/>
        </w:rPr>
      </w:pPr>
      <w:r w:rsidRPr="00C95AA6">
        <w:rPr>
          <w:rFonts w:ascii="Times LatArm" w:hAnsi="Times LatArm"/>
          <w:b/>
          <w:sz w:val="18"/>
          <w:szCs w:val="18"/>
          <w:lang w:val="ru-RU"/>
        </w:rPr>
        <w:lastRenderedPageBreak/>
        <w:t>²ðò²ÊÆ äºî²Î²Ü Ð²Ø²Èê²ð²ÜÆ ¶Æî²Î²Ü îºÔºÎ²¶Æð</w:t>
      </w:r>
    </w:p>
    <w:p w:rsidR="00C95AA6" w:rsidRPr="00C95AA6" w:rsidRDefault="00C95AA6" w:rsidP="00C95AA6">
      <w:pPr>
        <w:jc w:val="center"/>
        <w:rPr>
          <w:rFonts w:ascii="Times LatRus" w:hAnsi="Times LatRus"/>
          <w:b/>
          <w:sz w:val="18"/>
          <w:szCs w:val="18"/>
          <w:lang w:val="ru-RU"/>
        </w:rPr>
      </w:pPr>
      <w:r w:rsidRPr="00C95AA6">
        <w:rPr>
          <w:rFonts w:ascii="Times LatRus" w:hAnsi="Times LatRus"/>
          <w:b/>
          <w:sz w:val="18"/>
          <w:szCs w:val="18"/>
          <w:lang w:val="ru-RU"/>
        </w:rPr>
        <w:t>Ó×ÅÍÛÅ ÇÀÏÈÑÊÈ ÀÐÖÀÕÑÊÎÃÎ ÃÎÑÓÄÀÐÑÒÂÅÍÍÎÃÎ ÓÍÈÂÅÐÑÈÒÅÒÀ</w:t>
      </w:r>
    </w:p>
    <w:p w:rsidR="00C95AA6" w:rsidRPr="00C95AA6" w:rsidRDefault="007D0E60" w:rsidP="00C95AA6">
      <w:pPr>
        <w:pStyle w:val="3"/>
        <w:tabs>
          <w:tab w:val="left" w:pos="4035"/>
        </w:tabs>
        <w:jc w:val="left"/>
        <w:rPr>
          <w:rFonts w:ascii="Times LatArm" w:hAnsi="Times LatArm"/>
          <w:b/>
          <w:bCs/>
          <w:i/>
          <w:sz w:val="14"/>
          <w:szCs w:val="14"/>
        </w:rPr>
      </w:pPr>
      <w:r>
        <w:rPr>
          <w:rFonts w:ascii="Times LatArm" w:hAnsi="Times LatArm"/>
          <w:b/>
          <w:bCs/>
          <w:i/>
          <w:noProof/>
          <w:snapToGrid/>
          <w:sz w:val="14"/>
          <w:szCs w:val="14"/>
          <w:lang w:eastAsia="ru-RU"/>
        </w:rPr>
        <w:pict>
          <v:line id="_x0000_s15367" style="position:absolute;z-index:251852800" from="1.75pt,6.6pt" to="460.75pt,6.6pt" strokeweight="3pt">
            <v:stroke linestyle="thinThick"/>
          </v:line>
        </w:pict>
      </w:r>
      <w:r w:rsidR="00C95AA6" w:rsidRPr="00C95AA6">
        <w:rPr>
          <w:rFonts w:ascii="Times LatArm" w:hAnsi="Times LatArm"/>
          <w:b/>
          <w:bCs/>
          <w:i/>
          <w:sz w:val="14"/>
          <w:szCs w:val="14"/>
        </w:rPr>
        <w:tab/>
      </w:r>
    </w:p>
    <w:p w:rsidR="00C95AA6" w:rsidRPr="00C95AA6" w:rsidRDefault="00C95AA6" w:rsidP="00C95AA6">
      <w:pPr>
        <w:pStyle w:val="3"/>
        <w:jc w:val="center"/>
        <w:rPr>
          <w:rFonts w:ascii="Times LatArm" w:hAnsi="Times LatArm"/>
          <w:b/>
          <w:bCs/>
          <w:sz w:val="18"/>
          <w:szCs w:val="18"/>
        </w:rPr>
      </w:pPr>
      <w:r w:rsidRPr="00C95AA6">
        <w:rPr>
          <w:rFonts w:ascii="Times LatArm" w:hAnsi="Times LatArm"/>
          <w:b/>
          <w:bCs/>
          <w:sz w:val="18"/>
          <w:szCs w:val="18"/>
        </w:rPr>
        <w:t>1-2 (23-24) 2011</w:t>
      </w:r>
    </w:p>
    <w:p w:rsidR="00C95AA6" w:rsidRPr="00C95AA6" w:rsidRDefault="00C95AA6" w:rsidP="00C95AA6">
      <w:pPr>
        <w:jc w:val="both"/>
        <w:rPr>
          <w:rFonts w:ascii="Times LatArm" w:hAnsi="Times LatArm"/>
          <w:i/>
          <w:sz w:val="24"/>
          <w:szCs w:val="24"/>
          <w:lang w:val="ru-RU"/>
        </w:rPr>
      </w:pPr>
      <w:r w:rsidRPr="00C95AA6">
        <w:rPr>
          <w:rFonts w:ascii="Times LatArm" w:hAnsi="Times LatArm"/>
          <w:i/>
          <w:sz w:val="24"/>
          <w:szCs w:val="24"/>
          <w:lang w:val="ru-RU"/>
        </w:rPr>
        <w:t xml:space="preserve">Ðî¸ 595.727 </w:t>
      </w:r>
      <w:r w:rsidRPr="00C95AA6">
        <w:rPr>
          <w:rFonts w:ascii="Times LatArm" w:hAnsi="Times LatArm"/>
          <w:i/>
          <w:sz w:val="24"/>
          <w:szCs w:val="24"/>
          <w:lang w:val="ru-RU"/>
        </w:rPr>
        <w:tab/>
      </w:r>
      <w:r w:rsidRPr="00C95AA6">
        <w:rPr>
          <w:rFonts w:ascii="Times LatArm" w:hAnsi="Times LatArm"/>
          <w:i/>
          <w:sz w:val="24"/>
          <w:szCs w:val="24"/>
          <w:lang w:val="ru-RU"/>
        </w:rPr>
        <w:tab/>
      </w:r>
      <w:r w:rsidRPr="00C95AA6">
        <w:rPr>
          <w:rFonts w:ascii="Times LatArm" w:hAnsi="Times LatArm"/>
          <w:i/>
          <w:sz w:val="24"/>
          <w:szCs w:val="24"/>
          <w:lang w:val="ru-RU"/>
        </w:rPr>
        <w:tab/>
      </w:r>
      <w:r w:rsidRPr="00C95AA6">
        <w:rPr>
          <w:rFonts w:ascii="Times LatArm" w:hAnsi="Times LatArm"/>
          <w:i/>
          <w:sz w:val="24"/>
          <w:szCs w:val="24"/>
          <w:lang w:val="ru-RU"/>
        </w:rPr>
        <w:tab/>
      </w:r>
      <w:r w:rsidRPr="00C95AA6">
        <w:rPr>
          <w:rFonts w:ascii="Times LatArm" w:hAnsi="Times LatArm"/>
          <w:i/>
          <w:sz w:val="24"/>
          <w:szCs w:val="24"/>
          <w:lang w:val="ru-RU"/>
        </w:rPr>
        <w:tab/>
      </w:r>
      <w:r w:rsidRPr="00C95AA6">
        <w:rPr>
          <w:rFonts w:ascii="Times LatArm" w:hAnsi="Times LatArm"/>
          <w:i/>
          <w:sz w:val="24"/>
          <w:szCs w:val="24"/>
          <w:lang w:val="ru-RU"/>
        </w:rPr>
        <w:tab/>
      </w:r>
      <w:r w:rsidRPr="00C95AA6">
        <w:rPr>
          <w:rFonts w:ascii="Times LatArm" w:hAnsi="Times LatArm"/>
          <w:i/>
          <w:sz w:val="24"/>
          <w:szCs w:val="24"/>
          <w:lang w:val="ru-RU"/>
        </w:rPr>
        <w:tab/>
      </w:r>
      <w:r w:rsidRPr="00C95AA6">
        <w:rPr>
          <w:rFonts w:ascii="Times LatArm" w:hAnsi="Times LatArm"/>
          <w:i/>
          <w:sz w:val="24"/>
          <w:szCs w:val="24"/>
          <w:lang w:val="ru-RU"/>
        </w:rPr>
        <w:tab/>
      </w:r>
      <w:r w:rsidRPr="00C95AA6">
        <w:rPr>
          <w:rFonts w:ascii="Times LatArm" w:hAnsi="Times LatArm"/>
          <w:i/>
          <w:sz w:val="24"/>
          <w:szCs w:val="24"/>
          <w:lang w:val="ru-RU"/>
        </w:rPr>
        <w:tab/>
        <w:t xml:space="preserve"> Î»Ýë³µ³ÝáõÃÛáõÝ</w:t>
      </w:r>
    </w:p>
    <w:p w:rsidR="00C95AA6" w:rsidRPr="00513E90" w:rsidRDefault="00C95AA6" w:rsidP="00C95AA6">
      <w:pPr>
        <w:jc w:val="center"/>
        <w:rPr>
          <w:rFonts w:ascii="Times LatArm" w:hAnsi="Times LatArm"/>
          <w:b/>
          <w:sz w:val="10"/>
          <w:szCs w:val="10"/>
          <w:lang w:val="ru-RU"/>
        </w:rPr>
      </w:pPr>
    </w:p>
    <w:p w:rsidR="00C95AA6" w:rsidRPr="00513E90" w:rsidRDefault="00C95AA6" w:rsidP="00C95AA6">
      <w:pPr>
        <w:jc w:val="center"/>
        <w:rPr>
          <w:rFonts w:ascii="Times LatArm" w:hAnsi="Times LatArm"/>
          <w:b/>
          <w:sz w:val="22"/>
          <w:szCs w:val="22"/>
          <w:lang w:val="ru-RU"/>
        </w:rPr>
      </w:pPr>
      <w:r w:rsidRPr="00513E90">
        <w:rPr>
          <w:rFonts w:ascii="Times LatArm" w:hAnsi="Times LatArm"/>
          <w:b/>
          <w:sz w:val="22"/>
          <w:szCs w:val="22"/>
          <w:lang w:val="ru-RU"/>
        </w:rPr>
        <w:t xml:space="preserve">¶²Ü¶²ÂÆÂºèÀ ÈÔÐ ÈºäÆ¸àü²àôÜ²ÚàôØ </w:t>
      </w:r>
    </w:p>
    <w:p w:rsidR="00C95AA6" w:rsidRPr="00513E90" w:rsidRDefault="00C95AA6" w:rsidP="00C95AA6">
      <w:pPr>
        <w:jc w:val="center"/>
        <w:rPr>
          <w:rFonts w:ascii="Times LatArm" w:hAnsi="Times LatArm"/>
          <w:sz w:val="10"/>
          <w:szCs w:val="10"/>
          <w:lang w:val="ru-RU"/>
        </w:rPr>
      </w:pPr>
    </w:p>
    <w:p w:rsidR="00C95AA6" w:rsidRPr="00513E90" w:rsidRDefault="00C95AA6" w:rsidP="00C95AA6">
      <w:pPr>
        <w:jc w:val="center"/>
        <w:rPr>
          <w:rFonts w:ascii="Times LatArm" w:hAnsi="Times LatArm"/>
          <w:sz w:val="26"/>
          <w:szCs w:val="26"/>
          <w:lang w:val="ru-RU"/>
        </w:rPr>
      </w:pPr>
      <w:r w:rsidRPr="00513E90">
        <w:rPr>
          <w:rFonts w:ascii="Times LatArm" w:hAnsi="Times LatArm"/>
          <w:sz w:val="26"/>
          <w:szCs w:val="26"/>
          <w:lang w:val="ru-RU"/>
        </w:rPr>
        <w:t>ê.².²Õ³ëÛ³Ý, Ø.È.æÑ³Ý·ÇñÛ³Ý</w:t>
      </w:r>
    </w:p>
    <w:p w:rsidR="00C95AA6" w:rsidRPr="00513E90" w:rsidRDefault="00C95AA6" w:rsidP="00C95AA6">
      <w:pPr>
        <w:jc w:val="center"/>
        <w:rPr>
          <w:rFonts w:ascii="Arial LatArm" w:hAnsi="Arial LatArm"/>
          <w:sz w:val="25"/>
          <w:szCs w:val="25"/>
          <w:lang w:val="ru-RU"/>
        </w:rPr>
      </w:pPr>
    </w:p>
    <w:p w:rsidR="00C95AA6" w:rsidRPr="00513E90" w:rsidRDefault="00C95AA6" w:rsidP="003D5830">
      <w:pPr>
        <w:ind w:firstLine="567"/>
        <w:jc w:val="both"/>
        <w:rPr>
          <w:rFonts w:ascii="Times LatArm" w:hAnsi="Times LatArm"/>
          <w:color w:val="000000" w:themeColor="text1"/>
          <w:lang w:val="ru-RU"/>
        </w:rPr>
      </w:pPr>
      <w:r w:rsidRPr="009D3577">
        <w:rPr>
          <w:rFonts w:ascii="Times LatArm" w:hAnsi="Times LatArm"/>
          <w:color w:val="000000" w:themeColor="text1"/>
          <w:lang w:val="ru-RU"/>
        </w:rPr>
        <w:t>²ßË³ï³ÝùáõÙ ùÝÝ³ñÏíáõÙ ¿ ÇÉÇÏ³ÃÇÃ»éÝ»ñÇ  (ëýÇÝùëÝ»ñÇ) ÁÝï³ÝÇùÇÝ ¨ ·³Ý·³ÃÇÃ»éÝ»ñÇ ó»ÕÇÝ å³ïÏ³ÝáÕ  ·³Ý·³ÃÇÃ»éÇ` (</w:t>
      </w:r>
      <w:r w:rsidRPr="009D3577">
        <w:rPr>
          <w:rFonts w:ascii="Times LatArm" w:hAnsi="Times LatArm"/>
          <w:color w:val="000000" w:themeColor="text1"/>
          <w:lang w:val="en-US"/>
        </w:rPr>
        <w:t>Acherontia</w:t>
      </w:r>
      <w:r w:rsidRPr="009D3577">
        <w:rPr>
          <w:rFonts w:ascii="Times LatArm" w:hAnsi="Times LatArm"/>
          <w:color w:val="000000" w:themeColor="text1"/>
          <w:lang w:val="ru-RU"/>
        </w:rPr>
        <w:t xml:space="preserve"> </w:t>
      </w:r>
      <w:r w:rsidRPr="009D3577">
        <w:rPr>
          <w:rFonts w:ascii="Times LatArm" w:hAnsi="Times LatArm"/>
          <w:color w:val="000000" w:themeColor="text1"/>
          <w:lang w:val="en-US"/>
        </w:rPr>
        <w:t>atropos</w:t>
      </w:r>
      <w:r w:rsidRPr="009D3577">
        <w:rPr>
          <w:rFonts w:ascii="Times LatArm" w:hAnsi="Times LatArm"/>
          <w:color w:val="000000" w:themeColor="text1"/>
          <w:lang w:val="ru-RU"/>
        </w:rPr>
        <w:t>) ï³ñ³Íí³ÍáõÃÛáõÝÁ ¨ ¿ÏáÉá·Ç³Ï³Ý ÙÇ ß³ñù ³é³ÝÓÝ³Ñ³ïÏáõÃÛáõÝÝ»ñ ÈÔÐ  É»åÇ¹áý³áõÝ³ÛáõÙ: ²é³ç³ñÏíáõÙ ¿  ³Ûë ùã³ù³Ý³Ï ï»ë³ÏÇ å³Ñå³ÝáõÃÛ³Ý Ñ³Ù³ñ ÙÇ ß³ñù ÙÇçáó³éáõÙÝ»ñ:</w:t>
      </w:r>
    </w:p>
    <w:p w:rsidR="00C95AA6" w:rsidRPr="00513E90" w:rsidRDefault="00C95AA6" w:rsidP="003D5830">
      <w:pPr>
        <w:ind w:firstLine="567"/>
        <w:jc w:val="both"/>
        <w:rPr>
          <w:rFonts w:ascii="Times LatArm" w:hAnsi="Times LatArm"/>
          <w:color w:val="000000" w:themeColor="text1"/>
          <w:sz w:val="22"/>
          <w:szCs w:val="22"/>
          <w:lang w:val="ru-RU"/>
        </w:rPr>
      </w:pPr>
      <w:r w:rsidRPr="00513E90">
        <w:rPr>
          <w:rFonts w:ascii="Times LatArm" w:hAnsi="Times LatArm"/>
          <w:color w:val="000000" w:themeColor="text1"/>
          <w:sz w:val="22"/>
          <w:szCs w:val="22"/>
          <w:lang w:val="ru-RU"/>
        </w:rPr>
        <w:t xml:space="preserve">ÆÉÇÏ³ÃÇÃ»éÝ»ñÇ (êýÇÝùëÝ»ñÇ) ÁÝï³ÝÇùáõÙ </w:t>
      </w:r>
      <w:r w:rsidRPr="00C95AA6">
        <w:rPr>
          <w:rFonts w:ascii="Times LatArm" w:hAnsi="Times LatArm"/>
          <w:color w:val="000000" w:themeColor="text1"/>
          <w:sz w:val="22"/>
          <w:szCs w:val="22"/>
          <w:lang w:val="en-US"/>
        </w:rPr>
        <w:t>Sphingodae</w:t>
      </w:r>
      <w:r w:rsidRPr="00513E90">
        <w:rPr>
          <w:rFonts w:ascii="Times LatArm" w:hAnsi="Times LatArm"/>
          <w:color w:val="000000" w:themeColor="text1"/>
          <w:sz w:val="22"/>
          <w:szCs w:val="22"/>
          <w:lang w:val="ru-RU"/>
        </w:rPr>
        <w:t xml:space="preserve"> Ñ³ÛïÝÇ ¿ ³í»ÉÇ ù³Ý 1200 ï»ë³Ï, ÐÐ-áõÙ  ¨ ²ñó³ËáõÙ ßáõñç 20 ï»ë³Ï /1/: Êáßáñ ¨ ÙÇçÇÝ Ù»ÍáõÃÛ³Ý í³é ·áõÝ³íáñí³Í ÃÇÃ»éÝ»ñ »Ý, Ù³ñÙÇÝÁ ÇÉÇÏ³Ó¨ ¿, ÏÝ×ÇÃÁ` »ñÏ³ñ` å³ñáõñ³Ó¨ áÉáñí³Í: ²éç¨Ç Ã¨»ñÁ Ý»Õ »Ý, »ñÏ³ñ, Ñ»ï¨ÇÝÝ»ñÁ  Ñ³ëï áõ Ï³ñ×:  ²Ûë ÁÝï³ÝÇùÇ ³é³í»É ï³ñ³Íí³Í ï»ë³ÏÝ»ñÇó »Ý`   ëýÇÝùë å³ï³ïáõÏÇ (</w:t>
      </w:r>
      <w:r w:rsidRPr="00C95AA6">
        <w:rPr>
          <w:rFonts w:ascii="Times LatArm" w:hAnsi="Times LatArm"/>
          <w:color w:val="000000" w:themeColor="text1"/>
          <w:sz w:val="22"/>
          <w:szCs w:val="22"/>
          <w:lang w:val="en-US"/>
        </w:rPr>
        <w:t>Agrius</w:t>
      </w:r>
      <w:r w:rsidRPr="00513E90">
        <w:rPr>
          <w:rFonts w:ascii="Times LatArm" w:hAnsi="Times LatArm"/>
          <w:color w:val="000000" w:themeColor="text1"/>
          <w:sz w:val="22"/>
          <w:szCs w:val="22"/>
          <w:lang w:val="ru-RU"/>
        </w:rPr>
        <w:t xml:space="preserve"> </w:t>
      </w:r>
      <w:r w:rsidRPr="00C95AA6">
        <w:rPr>
          <w:rFonts w:ascii="Times LatArm" w:hAnsi="Times LatArm"/>
          <w:color w:val="000000" w:themeColor="text1"/>
          <w:sz w:val="22"/>
          <w:szCs w:val="22"/>
          <w:lang w:val="en-US"/>
        </w:rPr>
        <w:t>convolvuli</w:t>
      </w:r>
      <w:r w:rsidRPr="00513E90">
        <w:rPr>
          <w:rFonts w:ascii="Times LatArm" w:hAnsi="Times LatArm"/>
          <w:color w:val="000000" w:themeColor="text1"/>
          <w:sz w:val="22"/>
          <w:szCs w:val="22"/>
          <w:lang w:val="ru-RU"/>
        </w:rPr>
        <w:t xml:space="preserve"> </w:t>
      </w:r>
      <w:r w:rsidRPr="00C95AA6">
        <w:rPr>
          <w:rFonts w:ascii="Times LatArm" w:hAnsi="Times LatArm"/>
          <w:color w:val="000000" w:themeColor="text1"/>
          <w:sz w:val="22"/>
          <w:szCs w:val="22"/>
          <w:lang w:val="en-US"/>
        </w:rPr>
        <w:t>L</w:t>
      </w:r>
      <w:r w:rsidRPr="00513E90">
        <w:rPr>
          <w:rFonts w:ascii="Times LatArm" w:hAnsi="Times LatArm"/>
          <w:color w:val="000000" w:themeColor="text1"/>
          <w:sz w:val="22"/>
          <w:szCs w:val="22"/>
          <w:lang w:val="ru-RU"/>
        </w:rPr>
        <w:t>. /1758/), ëýÇÝùë ³ÏÝ³íáñ (</w:t>
      </w:r>
      <w:r w:rsidRPr="00C95AA6">
        <w:rPr>
          <w:rFonts w:ascii="Times LatArm" w:hAnsi="Times LatArm"/>
          <w:color w:val="000000" w:themeColor="text1"/>
          <w:sz w:val="22"/>
          <w:szCs w:val="22"/>
          <w:lang w:val="en-US"/>
        </w:rPr>
        <w:t>Smerinthus</w:t>
      </w:r>
      <w:r w:rsidRPr="00513E90">
        <w:rPr>
          <w:rFonts w:ascii="Times LatArm" w:hAnsi="Times LatArm"/>
          <w:color w:val="000000" w:themeColor="text1"/>
          <w:sz w:val="22"/>
          <w:szCs w:val="22"/>
          <w:lang w:val="ru-RU"/>
        </w:rPr>
        <w:t xml:space="preserve"> </w:t>
      </w:r>
      <w:r w:rsidRPr="00C95AA6">
        <w:rPr>
          <w:rFonts w:ascii="Times LatArm" w:hAnsi="Times LatArm"/>
          <w:color w:val="000000" w:themeColor="text1"/>
          <w:sz w:val="22"/>
          <w:szCs w:val="22"/>
          <w:lang w:val="en-US"/>
        </w:rPr>
        <w:t>ocellatus</w:t>
      </w:r>
      <w:r w:rsidRPr="00513E90">
        <w:rPr>
          <w:rFonts w:ascii="Times LatArm" w:hAnsi="Times LatArm"/>
          <w:color w:val="000000" w:themeColor="text1"/>
          <w:sz w:val="22"/>
          <w:szCs w:val="22"/>
          <w:lang w:val="ru-RU"/>
        </w:rPr>
        <w:t xml:space="preserve"> </w:t>
      </w:r>
      <w:r w:rsidRPr="00C95AA6">
        <w:rPr>
          <w:rFonts w:ascii="Times LatArm" w:hAnsi="Times LatArm"/>
          <w:color w:val="000000" w:themeColor="text1"/>
          <w:sz w:val="22"/>
          <w:szCs w:val="22"/>
          <w:lang w:val="en-US"/>
        </w:rPr>
        <w:t>L</w:t>
      </w:r>
      <w:r w:rsidRPr="00513E90">
        <w:rPr>
          <w:rFonts w:ascii="Times LatArm" w:hAnsi="Times LatArm"/>
          <w:color w:val="000000" w:themeColor="text1"/>
          <w:sz w:val="22"/>
          <w:szCs w:val="22"/>
          <w:lang w:val="ru-RU"/>
        </w:rPr>
        <w:t>. /1758/), ëýÇÝùë ·áñ·áÝ (</w:t>
      </w:r>
      <w:r w:rsidRPr="00C95AA6">
        <w:rPr>
          <w:rFonts w:ascii="Times LatArm" w:hAnsi="Times LatArm"/>
          <w:color w:val="000000" w:themeColor="text1"/>
          <w:sz w:val="22"/>
          <w:szCs w:val="22"/>
          <w:lang w:val="en-US"/>
        </w:rPr>
        <w:t>Sphingonepiopsis</w:t>
      </w:r>
      <w:r w:rsidRPr="00513E90">
        <w:rPr>
          <w:rFonts w:ascii="Times LatArm" w:hAnsi="Times LatArm"/>
          <w:color w:val="000000" w:themeColor="text1"/>
          <w:sz w:val="22"/>
          <w:szCs w:val="22"/>
          <w:lang w:val="ru-RU"/>
        </w:rPr>
        <w:t xml:space="preserve"> </w:t>
      </w:r>
      <w:r w:rsidRPr="00C95AA6">
        <w:rPr>
          <w:rFonts w:ascii="Times LatArm" w:hAnsi="Times LatArm"/>
          <w:color w:val="000000" w:themeColor="text1"/>
          <w:sz w:val="22"/>
          <w:szCs w:val="22"/>
          <w:lang w:val="en-US"/>
        </w:rPr>
        <w:t>gorgoniades</w:t>
      </w:r>
      <w:r w:rsidRPr="00513E90">
        <w:rPr>
          <w:rFonts w:ascii="Times LatArm" w:hAnsi="Times LatArm"/>
          <w:color w:val="000000" w:themeColor="text1"/>
          <w:sz w:val="22"/>
          <w:szCs w:val="22"/>
          <w:lang w:val="ru-RU"/>
        </w:rPr>
        <w:t xml:space="preserve"> </w:t>
      </w:r>
      <w:r w:rsidRPr="00C95AA6">
        <w:rPr>
          <w:rFonts w:ascii="Times LatArm" w:hAnsi="Times LatArm"/>
          <w:color w:val="000000" w:themeColor="text1"/>
          <w:sz w:val="22"/>
          <w:szCs w:val="22"/>
          <w:lang w:val="en-US"/>
        </w:rPr>
        <w:t>huber</w:t>
      </w:r>
      <w:r w:rsidRPr="00513E90">
        <w:rPr>
          <w:rFonts w:ascii="Times LatArm" w:hAnsi="Times LatArm"/>
          <w:color w:val="000000" w:themeColor="text1"/>
          <w:sz w:val="22"/>
          <w:szCs w:val="22"/>
          <w:lang w:val="ru-RU"/>
        </w:rPr>
        <w:t xml:space="preserve"> /1819/.), ëýÇÝùë ÎáÙ³ñáíÇ (</w:t>
      </w:r>
      <w:r w:rsidRPr="00C95AA6">
        <w:rPr>
          <w:rFonts w:ascii="Times LatArm" w:hAnsi="Times LatArm"/>
          <w:color w:val="000000" w:themeColor="text1"/>
          <w:sz w:val="22"/>
          <w:szCs w:val="22"/>
          <w:lang w:val="en-US"/>
        </w:rPr>
        <w:t>Rethera</w:t>
      </w:r>
      <w:r w:rsidRPr="00513E90">
        <w:rPr>
          <w:rFonts w:ascii="Times LatArm" w:hAnsi="Times LatArm"/>
          <w:color w:val="000000" w:themeColor="text1"/>
          <w:sz w:val="22"/>
          <w:szCs w:val="22"/>
          <w:lang w:val="ru-RU"/>
        </w:rPr>
        <w:t xml:space="preserve"> </w:t>
      </w:r>
      <w:r w:rsidRPr="00C95AA6">
        <w:rPr>
          <w:rFonts w:ascii="Times LatArm" w:hAnsi="Times LatArm"/>
          <w:color w:val="000000" w:themeColor="text1"/>
          <w:sz w:val="22"/>
          <w:szCs w:val="22"/>
          <w:lang w:val="en-US"/>
        </w:rPr>
        <w:t>komarovi</w:t>
      </w:r>
      <w:r w:rsidRPr="00513E90">
        <w:rPr>
          <w:rFonts w:ascii="Times LatArm" w:hAnsi="Times LatArm"/>
          <w:color w:val="000000" w:themeColor="text1"/>
          <w:sz w:val="22"/>
          <w:szCs w:val="22"/>
          <w:lang w:val="ru-RU"/>
        </w:rPr>
        <w:t xml:space="preserve"> </w:t>
      </w:r>
      <w:r w:rsidRPr="00C95AA6">
        <w:rPr>
          <w:rFonts w:ascii="Times LatArm" w:hAnsi="Times LatArm"/>
          <w:color w:val="000000" w:themeColor="text1"/>
          <w:sz w:val="22"/>
          <w:szCs w:val="22"/>
          <w:lang w:val="en-US"/>
        </w:rPr>
        <w:t>Ch</w:t>
      </w:r>
      <w:r w:rsidRPr="00513E90">
        <w:rPr>
          <w:rFonts w:ascii="Times LatArm" w:hAnsi="Times LatArm"/>
          <w:color w:val="000000" w:themeColor="text1"/>
          <w:sz w:val="22"/>
          <w:szCs w:val="22"/>
          <w:lang w:val="ru-RU"/>
        </w:rPr>
        <w:t xml:space="preserve"> /1885/.), ëýÇÝùë ·Í³íáñ (</w:t>
      </w:r>
      <w:r w:rsidRPr="00C95AA6">
        <w:rPr>
          <w:rFonts w:ascii="Times LatArm" w:hAnsi="Times LatArm"/>
          <w:color w:val="000000" w:themeColor="text1"/>
          <w:sz w:val="22"/>
          <w:szCs w:val="22"/>
          <w:lang w:val="en-US"/>
        </w:rPr>
        <w:t>Hyles</w:t>
      </w:r>
      <w:r w:rsidRPr="00513E90">
        <w:rPr>
          <w:rFonts w:ascii="Times LatArm" w:hAnsi="Times LatArm"/>
          <w:color w:val="000000" w:themeColor="text1"/>
          <w:sz w:val="22"/>
          <w:szCs w:val="22"/>
          <w:lang w:val="ru-RU"/>
        </w:rPr>
        <w:t xml:space="preserve"> </w:t>
      </w:r>
      <w:r w:rsidRPr="00C95AA6">
        <w:rPr>
          <w:rFonts w:ascii="Times LatArm" w:hAnsi="Times LatArm"/>
          <w:color w:val="000000" w:themeColor="text1"/>
          <w:sz w:val="22"/>
          <w:szCs w:val="22"/>
          <w:lang w:val="en-US"/>
        </w:rPr>
        <w:t>livornici</w:t>
      </w:r>
      <w:r w:rsidRPr="00513E90">
        <w:rPr>
          <w:rFonts w:ascii="Times LatArm" w:hAnsi="Times LatArm"/>
          <w:color w:val="000000" w:themeColor="text1"/>
          <w:sz w:val="22"/>
          <w:szCs w:val="22"/>
          <w:lang w:val="ru-RU"/>
        </w:rPr>
        <w:t xml:space="preserve"> </w:t>
      </w:r>
      <w:r w:rsidRPr="00C95AA6">
        <w:rPr>
          <w:rFonts w:ascii="Times LatArm" w:hAnsi="Times LatArm"/>
          <w:color w:val="000000" w:themeColor="text1"/>
          <w:sz w:val="22"/>
          <w:szCs w:val="22"/>
          <w:lang w:val="en-US"/>
        </w:rPr>
        <w:t>Esper</w:t>
      </w:r>
      <w:r w:rsidRPr="00513E90">
        <w:rPr>
          <w:rFonts w:ascii="Times LatArm" w:hAnsi="Times LatArm"/>
          <w:color w:val="000000" w:themeColor="text1"/>
          <w:sz w:val="22"/>
          <w:szCs w:val="22"/>
          <w:lang w:val="ru-RU"/>
        </w:rPr>
        <w:t xml:space="preserve"> /1779/)  ¨ ³ÛÉ ï»ë³ÏÝ»ñ: Ð³Ù»Ù³ï³µ³ñ Ñ³½í³¹»å »Ý ëá×áõ, µ³ñ¹áõ ëýÇÝùëÝ»ñÁ: Î³ÕÝáõ, Éáñ»Ýáõ, ·Í³íáñ ¨ Ù³ë³Ùµ ãÇãË³ÝÇ ëýÇÝùëÝ»ñÁ Ñ³×³Ë Ï³½ÙáõÙ »Ý Ù»Í³ù³Ý³Ï ËÙµ»ñ ¨ Ï³ñáÕ »Ý íÝ³ë»É Ë³ÕáÕÇ í³½»ñÇÝ: ²Ûë ÁÝï³ÝÇùÇ ·³Ý·³ÃÇÃ»éÝ»ñÇ ó»ÕÇÝ å³ïÏ³ÝáÕ ·³Ý·³ÃÇÃ»éÁ (</w:t>
      </w:r>
      <w:r w:rsidRPr="00C95AA6">
        <w:rPr>
          <w:rFonts w:ascii="Times LatArm" w:hAnsi="Times LatArm"/>
          <w:color w:val="000000" w:themeColor="text1"/>
          <w:sz w:val="22"/>
          <w:szCs w:val="22"/>
          <w:lang w:val="en-US"/>
        </w:rPr>
        <w:t>Acherontia</w:t>
      </w:r>
      <w:r w:rsidRPr="00513E90">
        <w:rPr>
          <w:rFonts w:ascii="Times LatArm" w:hAnsi="Times LatArm"/>
          <w:color w:val="000000" w:themeColor="text1"/>
          <w:sz w:val="22"/>
          <w:szCs w:val="22"/>
          <w:lang w:val="ru-RU"/>
        </w:rPr>
        <w:t xml:space="preserve"> </w:t>
      </w:r>
      <w:r w:rsidRPr="00C95AA6">
        <w:rPr>
          <w:rFonts w:ascii="Times LatArm" w:hAnsi="Times LatArm"/>
          <w:color w:val="000000" w:themeColor="text1"/>
          <w:sz w:val="22"/>
          <w:szCs w:val="22"/>
          <w:lang w:val="en-US"/>
        </w:rPr>
        <w:t>atropos</w:t>
      </w:r>
      <w:r w:rsidRPr="00513E90">
        <w:rPr>
          <w:rFonts w:ascii="Times LatArm" w:hAnsi="Times LatArm"/>
          <w:color w:val="000000" w:themeColor="text1"/>
          <w:sz w:val="22"/>
          <w:szCs w:val="22"/>
          <w:lang w:val="ru-RU"/>
        </w:rPr>
        <w:t xml:space="preserve">) ºíñáå³ÛÇ ³Ù»Ý³Ù»Í ÃÇÃ»éÝ»ñÇó ¿, ·ÉËÇÝ áõÝÇ  ·³Ý· ÑÇß»óÝáÕ ¹»ÕÝ³íáõÝ å³ïÏ»ñ (³Ûëï»ÕÇó` ³Ýí³ÝáõÙÁ) /6/: </w:t>
      </w:r>
    </w:p>
    <w:p w:rsidR="00C95AA6" w:rsidRPr="00C95AA6" w:rsidRDefault="00C95AA6" w:rsidP="003D5830">
      <w:pPr>
        <w:ind w:firstLine="567"/>
        <w:jc w:val="both"/>
        <w:rPr>
          <w:rFonts w:ascii="Times LatArm" w:hAnsi="Times LatArm"/>
          <w:color w:val="000000" w:themeColor="text1"/>
          <w:sz w:val="22"/>
          <w:szCs w:val="22"/>
          <w:lang w:val="ru-RU"/>
        </w:rPr>
      </w:pPr>
      <w:r w:rsidRPr="00C95AA6">
        <w:rPr>
          <w:rFonts w:ascii="Times LatArm" w:hAnsi="Times LatArm"/>
          <w:color w:val="000000" w:themeColor="text1"/>
          <w:sz w:val="22"/>
          <w:szCs w:val="22"/>
          <w:lang w:val="ru-RU"/>
        </w:rPr>
        <w:t>²ñó³ËÇ Ï»Ý¹³Ý³Ï³Ý ³ßË³ñÑáõÙ  ·³Ý·³ÃÇÃ»éÇ (</w:t>
      </w:r>
      <w:r w:rsidRPr="00C95AA6">
        <w:rPr>
          <w:rFonts w:ascii="Times LatArm" w:hAnsi="Times LatArm"/>
          <w:color w:val="000000" w:themeColor="text1"/>
          <w:sz w:val="22"/>
          <w:szCs w:val="22"/>
          <w:lang w:val="en-US"/>
        </w:rPr>
        <w:t>Acherontia</w:t>
      </w:r>
      <w:r w:rsidRPr="00C95AA6">
        <w:rPr>
          <w:rFonts w:ascii="Times LatArm" w:hAnsi="Times LatArm"/>
          <w:color w:val="000000" w:themeColor="text1"/>
          <w:sz w:val="22"/>
          <w:szCs w:val="22"/>
          <w:lang w:val="ru-RU"/>
        </w:rPr>
        <w:t xml:space="preserve"> </w:t>
      </w:r>
      <w:r w:rsidRPr="00C95AA6">
        <w:rPr>
          <w:rFonts w:ascii="Times LatArm" w:hAnsi="Times LatArm"/>
          <w:color w:val="000000" w:themeColor="text1"/>
          <w:sz w:val="22"/>
          <w:szCs w:val="22"/>
          <w:lang w:val="en-US"/>
        </w:rPr>
        <w:t>atropos</w:t>
      </w:r>
      <w:r w:rsidRPr="00C95AA6">
        <w:rPr>
          <w:rFonts w:ascii="Times LatArm" w:hAnsi="Times LatArm"/>
          <w:color w:val="000000" w:themeColor="text1"/>
          <w:sz w:val="22"/>
          <w:szCs w:val="22"/>
          <w:lang w:val="ru-RU"/>
        </w:rPr>
        <w:t xml:space="preserve"> </w:t>
      </w:r>
      <w:r w:rsidRPr="00C95AA6">
        <w:rPr>
          <w:rFonts w:ascii="Times LatArm" w:hAnsi="Times LatArm"/>
          <w:color w:val="000000" w:themeColor="text1"/>
          <w:sz w:val="22"/>
          <w:szCs w:val="22"/>
          <w:lang w:val="en-US"/>
        </w:rPr>
        <w:t>L</w:t>
      </w:r>
      <w:r w:rsidRPr="00C95AA6">
        <w:rPr>
          <w:rFonts w:ascii="Times LatArm" w:hAnsi="Times LatArm"/>
          <w:color w:val="000000" w:themeColor="text1"/>
          <w:sz w:val="22"/>
          <w:szCs w:val="22"/>
          <w:lang w:val="ru-RU"/>
        </w:rPr>
        <w:t>.) ï³ñ³ÍÙ³Ý ³ñ»³ÉÝ»ñÇ, ½³ñ·³óÙ³Ý ³é³ÝÓÝ³Ñ³ïÏáõÃÛáõÝÝ»ñÇ áõëáõÙÝ³ëÇñáõÃÛ³Ý Ñ³Ù³ñ ÁÝïñ»É »Ýù ëï³óÇáÝ³ñÝ»ñ` Ø³ñïáõÝÇáõÙ, ²ëÏ»ñ³ÝáõÙ /·ÛáõÕ Üáñ³·ÛáõÕ/ ¨ ÞáõßÇáõÙ: ²ßË³ï³ÝùÇ Ñ³Ù³ñ ÝÛáõÃ ¿ Ñ³Ý¹Çë³ó»É 2009-2011 ÃÃ, Ýßí³Í ëï³óÇáÝ³ñÝ»ñáõÙ Ï³ï³ñí³Í ¹³ßï³ÛÇÝ Ñ³í³ùÁ: ÂÇÃ»éÝ»ñÇÝ áñë³ó»É »Ýù Ñ³ïáõÏ ³Ûë Ýå³ï³ÏÇ Ñ³Ù³ñ Ù»ñ ÏáÕÙÇó å³ïñ³ëïí³Í ÙÇç³ï³µ³Ý³Ï³Ý ó³ÝóÇ û·ÝáõÃÛ³Ùµ: Î³ï³ñ»É »Ýù ÙáñýáÙ»ïñÇÏ ã³÷áõÙÝ»ñ ã³÷³ÓáÕáí ¨ û·ï³·áñÍ»É »Ýù Ñ»ï¨Û³É Ñ³å³íáõÙÝ»ñÁ` Øº-Ù³ñÙÝÇ »ñÏ³ñáõÃÛáõÝ, Â´ - Ã¨»ñÇ µ³óí³Íù, ÏßÇé</w:t>
      </w:r>
      <w:r w:rsidR="00CA75CA" w:rsidRPr="00CA75CA">
        <w:rPr>
          <w:rFonts w:ascii="Times LatArm" w:hAnsi="Times LatArm"/>
          <w:color w:val="000000" w:themeColor="text1"/>
          <w:sz w:val="22"/>
          <w:szCs w:val="22"/>
          <w:lang w:val="ru-RU"/>
        </w:rPr>
        <w:t xml:space="preserve"> (·)</w:t>
      </w:r>
      <w:r w:rsidRPr="00C95AA6">
        <w:rPr>
          <w:rFonts w:ascii="Times LatArm" w:hAnsi="Times LatArm"/>
          <w:color w:val="000000" w:themeColor="text1"/>
          <w:sz w:val="22"/>
          <w:szCs w:val="22"/>
          <w:lang w:val="ru-RU"/>
        </w:rPr>
        <w:t>:</w:t>
      </w:r>
    </w:p>
    <w:p w:rsidR="00C95AA6" w:rsidRPr="00C95AA6" w:rsidRDefault="00C95AA6" w:rsidP="003D5830">
      <w:pPr>
        <w:ind w:firstLine="567"/>
        <w:jc w:val="both"/>
        <w:rPr>
          <w:rFonts w:ascii="Times LatArm" w:hAnsi="Times LatArm"/>
          <w:color w:val="000000" w:themeColor="text1"/>
          <w:sz w:val="22"/>
          <w:szCs w:val="22"/>
          <w:lang w:val="ru-RU"/>
        </w:rPr>
      </w:pPr>
      <w:r w:rsidRPr="00C95AA6">
        <w:rPr>
          <w:rFonts w:ascii="Times LatArm" w:hAnsi="Times LatArm"/>
          <w:color w:val="000000" w:themeColor="text1"/>
          <w:sz w:val="22"/>
          <w:szCs w:val="22"/>
          <w:lang w:val="ru-RU"/>
        </w:rPr>
        <w:t xml:space="preserve">îíÛ³ÉÝ»ñÇ Ùß³ÏáõÙÁ Ï³ï³ñ»É »Ýù Ï»Ý¹³Ý³µ³ÝáõÃÛ³Ý Ù»ç ÁÝ¹áõÝí³Í Ï»Ýë³ã³÷³Ï³Ý Ù»Ãá¹Ý»ñáí: ÂÇÃ»éÝ»ñÇ ï»ë³Ï³ÛÇÝ Ï³½ÙÁ áñáß»Éáõ Ñ³Ù³ñ û·ï³·áñÍ»É »Ýù áñáßÇãÝ»ñ(5,6):  </w:t>
      </w:r>
    </w:p>
    <w:p w:rsidR="00C95AA6" w:rsidRPr="00C95AA6" w:rsidRDefault="00C95AA6" w:rsidP="003D5830">
      <w:pPr>
        <w:ind w:firstLine="567"/>
        <w:jc w:val="both"/>
        <w:rPr>
          <w:rFonts w:ascii="Times LatArm" w:hAnsi="Times LatArm"/>
          <w:color w:val="000000" w:themeColor="text1"/>
          <w:sz w:val="22"/>
          <w:szCs w:val="22"/>
          <w:lang w:val="ru-RU"/>
        </w:rPr>
      </w:pPr>
      <w:r w:rsidRPr="00C95AA6">
        <w:rPr>
          <w:rFonts w:ascii="Times LatArm" w:hAnsi="Times LatArm"/>
          <w:color w:val="000000" w:themeColor="text1"/>
          <w:sz w:val="22"/>
          <w:szCs w:val="22"/>
          <w:lang w:val="ru-RU"/>
        </w:rPr>
        <w:t xml:space="preserve">¶³Ý·³ÃÇÃ»éÝ»ñÇ </w:t>
      </w:r>
      <w:r w:rsidRPr="00C95AA6">
        <w:rPr>
          <w:rFonts w:ascii="Times LatArm" w:hAnsi="Times LatArm"/>
          <w:color w:val="000000" w:themeColor="text1"/>
          <w:sz w:val="22"/>
          <w:szCs w:val="22"/>
          <w:lang w:val="en-US"/>
        </w:rPr>
        <w:t>Acherontia</w:t>
      </w:r>
      <w:r w:rsidRPr="00C95AA6">
        <w:rPr>
          <w:rFonts w:ascii="Times LatArm" w:hAnsi="Times LatArm"/>
          <w:color w:val="000000" w:themeColor="text1"/>
          <w:sz w:val="22"/>
          <w:szCs w:val="22"/>
          <w:lang w:val="ru-RU"/>
        </w:rPr>
        <w:t xml:space="preserve"> ó»ÕáõÙ ÁÝ¹·ñÏí³Í »Ý »ñ»ù ï»ë³ÏÝ»ñ` </w:t>
      </w:r>
      <w:hyperlink r:id="rId1082" w:tooltip="Acherontia atropos" w:history="1">
        <w:r w:rsidRPr="00C95AA6">
          <w:rPr>
            <w:rStyle w:val="afe"/>
            <w:rFonts w:ascii="Times LatArm" w:hAnsi="Times LatArm"/>
            <w:color w:val="000000" w:themeColor="text1"/>
            <w:sz w:val="22"/>
            <w:szCs w:val="22"/>
            <w:lang w:val="en-US"/>
          </w:rPr>
          <w:t>Acherontia</w:t>
        </w:r>
        <w:r w:rsidRPr="00C95AA6">
          <w:rPr>
            <w:rStyle w:val="afe"/>
            <w:rFonts w:ascii="Times LatArm" w:hAnsi="Times LatArm"/>
            <w:color w:val="000000" w:themeColor="text1"/>
            <w:sz w:val="22"/>
            <w:szCs w:val="22"/>
            <w:lang w:val="ru-RU"/>
          </w:rPr>
          <w:t xml:space="preserve"> </w:t>
        </w:r>
        <w:r w:rsidRPr="00C95AA6">
          <w:rPr>
            <w:rStyle w:val="afe"/>
            <w:rFonts w:ascii="Times LatArm" w:hAnsi="Times LatArm"/>
            <w:color w:val="000000" w:themeColor="text1"/>
            <w:sz w:val="22"/>
            <w:szCs w:val="22"/>
            <w:lang w:val="en-US"/>
          </w:rPr>
          <w:t>atropos</w:t>
        </w:r>
      </w:hyperlink>
      <w:r w:rsidRPr="00C95AA6">
        <w:rPr>
          <w:rFonts w:ascii="Times LatArm" w:hAnsi="Times LatArm"/>
          <w:color w:val="000000" w:themeColor="text1"/>
          <w:sz w:val="22"/>
          <w:szCs w:val="22"/>
          <w:lang w:val="ru-RU"/>
        </w:rPr>
        <w:t xml:space="preserve"> , </w:t>
      </w:r>
      <w:hyperlink r:id="rId1083" w:tooltip="Acherontia styx (страница отсутствует)" w:history="1">
        <w:r w:rsidRPr="00C95AA6">
          <w:rPr>
            <w:rStyle w:val="afe"/>
            <w:rFonts w:ascii="Times LatArm" w:hAnsi="Times LatArm"/>
            <w:color w:val="000000" w:themeColor="text1"/>
            <w:sz w:val="22"/>
            <w:szCs w:val="22"/>
            <w:lang w:val="en-US"/>
          </w:rPr>
          <w:t>Acherontia</w:t>
        </w:r>
        <w:r w:rsidRPr="00C95AA6">
          <w:rPr>
            <w:rStyle w:val="afe"/>
            <w:rFonts w:ascii="Times LatArm" w:hAnsi="Times LatArm"/>
            <w:color w:val="000000" w:themeColor="text1"/>
            <w:sz w:val="22"/>
            <w:szCs w:val="22"/>
            <w:lang w:val="ru-RU"/>
          </w:rPr>
          <w:t xml:space="preserve"> </w:t>
        </w:r>
        <w:r w:rsidRPr="00C95AA6">
          <w:rPr>
            <w:rStyle w:val="afe"/>
            <w:rFonts w:ascii="Times LatArm" w:hAnsi="Times LatArm"/>
            <w:color w:val="000000" w:themeColor="text1"/>
            <w:sz w:val="22"/>
            <w:szCs w:val="22"/>
            <w:lang w:val="en-US"/>
          </w:rPr>
          <w:t>styx</w:t>
        </w:r>
      </w:hyperlink>
      <w:r w:rsidRPr="00C95AA6">
        <w:rPr>
          <w:rFonts w:ascii="Times LatArm" w:hAnsi="Times LatArm"/>
          <w:color w:val="000000" w:themeColor="text1"/>
          <w:sz w:val="22"/>
          <w:szCs w:val="22"/>
          <w:lang w:val="ru-RU"/>
        </w:rPr>
        <w:t xml:space="preserve"> , </w:t>
      </w:r>
      <w:hyperlink r:id="rId1084" w:tooltip="Acherontia lachesis (страница отсутствует)" w:history="1">
        <w:r w:rsidRPr="00C95AA6">
          <w:rPr>
            <w:rStyle w:val="afe"/>
            <w:rFonts w:ascii="Times LatArm" w:hAnsi="Times LatArm"/>
            <w:color w:val="000000" w:themeColor="text1"/>
            <w:sz w:val="22"/>
            <w:szCs w:val="22"/>
            <w:lang w:val="en-US"/>
          </w:rPr>
          <w:t>Acherontia</w:t>
        </w:r>
        <w:r w:rsidRPr="00C95AA6">
          <w:rPr>
            <w:rStyle w:val="afe"/>
            <w:rFonts w:ascii="Times LatArm" w:hAnsi="Times LatArm"/>
            <w:color w:val="000000" w:themeColor="text1"/>
            <w:sz w:val="22"/>
            <w:szCs w:val="22"/>
            <w:lang w:val="ru-RU"/>
          </w:rPr>
          <w:t xml:space="preserve"> </w:t>
        </w:r>
        <w:r w:rsidRPr="00C95AA6">
          <w:rPr>
            <w:rStyle w:val="afe"/>
            <w:rFonts w:ascii="Times LatArm" w:hAnsi="Times LatArm"/>
            <w:color w:val="000000" w:themeColor="text1"/>
            <w:sz w:val="22"/>
            <w:szCs w:val="22"/>
            <w:lang w:val="en-US"/>
          </w:rPr>
          <w:t>lachesis</w:t>
        </w:r>
      </w:hyperlink>
      <w:r w:rsidRPr="00C95AA6">
        <w:rPr>
          <w:rFonts w:ascii="Times LatArm" w:hAnsi="Times LatArm"/>
          <w:color w:val="000000" w:themeColor="text1"/>
          <w:sz w:val="22"/>
          <w:szCs w:val="22"/>
          <w:lang w:val="ru-RU"/>
        </w:rPr>
        <w:t xml:space="preserve"> /8/:</w:t>
      </w:r>
    </w:p>
    <w:p w:rsidR="00C95AA6" w:rsidRPr="00C95AA6" w:rsidRDefault="00C95AA6" w:rsidP="003D5830">
      <w:pPr>
        <w:ind w:firstLine="567"/>
        <w:jc w:val="both"/>
        <w:rPr>
          <w:rFonts w:ascii="Times LatArm" w:hAnsi="Times LatArm"/>
          <w:color w:val="000000" w:themeColor="text1"/>
          <w:sz w:val="22"/>
          <w:szCs w:val="22"/>
          <w:lang w:val="ru-RU"/>
        </w:rPr>
      </w:pPr>
      <w:r w:rsidRPr="00C95AA6">
        <w:rPr>
          <w:rFonts w:ascii="Times LatArm" w:hAnsi="Times LatArm"/>
          <w:color w:val="000000" w:themeColor="text1"/>
          <w:sz w:val="22"/>
          <w:szCs w:val="22"/>
          <w:lang w:val="ru-RU"/>
        </w:rPr>
        <w:t xml:space="preserve">Î³ï³ñí³Í Ñ»ï³½áïáõÃÛáõÝÝ»ñÇ </w:t>
      </w:r>
      <w:r w:rsidR="00CA75CA" w:rsidRPr="00CA75CA">
        <w:rPr>
          <w:rFonts w:ascii="Times LatArm" w:hAnsi="Times LatArm"/>
          <w:color w:val="000000" w:themeColor="text1"/>
          <w:sz w:val="22"/>
          <w:szCs w:val="22"/>
          <w:lang w:val="ru-RU"/>
        </w:rPr>
        <w:t>³ñ¹ÛáõÝùáõÙ</w:t>
      </w:r>
      <w:r w:rsidRPr="00C95AA6">
        <w:rPr>
          <w:rFonts w:ascii="Times LatArm" w:hAnsi="Times LatArm"/>
          <w:color w:val="000000" w:themeColor="text1"/>
          <w:sz w:val="22"/>
          <w:szCs w:val="22"/>
          <w:lang w:val="ru-RU"/>
        </w:rPr>
        <w:t xml:space="preserve"> Ï³ñáÕ »Ýù Ýß»É, áñ Ýßí³Í »ñ»ù ï»ë³ÏÝ»ñÇó  Ù»½ Ùáï Ñ³Ý¹ÇåáõÙ ¿ ÙÇ³ÛÝ Ù»Ï ï»ë³Ï` ·³Ý·³ÃÇÃ»é </w:t>
      </w:r>
      <w:r w:rsidRPr="00C95AA6">
        <w:rPr>
          <w:rFonts w:ascii="Times LatArm" w:hAnsi="Times LatArm"/>
          <w:color w:val="000000" w:themeColor="text1"/>
          <w:sz w:val="22"/>
          <w:szCs w:val="22"/>
          <w:lang w:val="en-US"/>
        </w:rPr>
        <w:t>Acherontia</w:t>
      </w:r>
      <w:r w:rsidRPr="00C95AA6">
        <w:rPr>
          <w:rFonts w:ascii="Times LatArm" w:hAnsi="Times LatArm"/>
          <w:color w:val="000000" w:themeColor="text1"/>
          <w:sz w:val="22"/>
          <w:szCs w:val="22"/>
          <w:lang w:val="ru-RU"/>
        </w:rPr>
        <w:t xml:space="preserve"> </w:t>
      </w:r>
      <w:r w:rsidRPr="00C95AA6">
        <w:rPr>
          <w:rFonts w:ascii="Times LatArm" w:hAnsi="Times LatArm"/>
          <w:color w:val="000000" w:themeColor="text1"/>
          <w:sz w:val="22"/>
          <w:szCs w:val="22"/>
          <w:lang w:val="en-US"/>
        </w:rPr>
        <w:t>atropos</w:t>
      </w:r>
      <w:r w:rsidRPr="00C95AA6">
        <w:rPr>
          <w:rFonts w:ascii="Times LatArm" w:hAnsi="Times LatArm"/>
          <w:color w:val="000000" w:themeColor="text1"/>
          <w:sz w:val="22"/>
          <w:szCs w:val="22"/>
          <w:lang w:val="ru-RU"/>
        </w:rPr>
        <w:t xml:space="preserve">,  </w:t>
      </w:r>
      <w:r w:rsidR="000D04EC" w:rsidRPr="00C95AA6">
        <w:rPr>
          <w:rFonts w:ascii="Times LatArm" w:hAnsi="Times LatArm"/>
          <w:color w:val="000000" w:themeColor="text1"/>
          <w:sz w:val="22"/>
          <w:szCs w:val="22"/>
          <w:lang w:val="ru-RU"/>
        </w:rPr>
        <w:t xml:space="preserve">ÁÝ¹ áñáõÙ </w:t>
      </w:r>
      <w:r w:rsidRPr="00C95AA6">
        <w:rPr>
          <w:rFonts w:ascii="Times LatArm" w:hAnsi="Times LatArm"/>
          <w:color w:val="000000" w:themeColor="text1"/>
          <w:sz w:val="22"/>
          <w:szCs w:val="22"/>
          <w:lang w:val="ru-RU"/>
        </w:rPr>
        <w:t xml:space="preserve">í»ñçÇÝë ÇÉÇÏ³ÃÇÃ»éÝ»ñÇ ÁÝï³ÝÇùÇÝ å³ïÏ³ÝáÕ ºíñáå³ÛÇ ³Ù»Ý³Ù»Í ÃÇÃ»éÝ»ñÇó Ù»ÏÝ ¿: ¶Çï³Ï³Ý ³é³çÇÝ ³Ýí³ÝáõÙÁ ·³Ý·³ÃÇÃ»é` </w:t>
      </w:r>
      <w:r w:rsidRPr="00C95AA6">
        <w:rPr>
          <w:rFonts w:ascii="Times LatArm" w:hAnsi="Times LatArm"/>
          <w:color w:val="000000" w:themeColor="text1"/>
          <w:sz w:val="22"/>
          <w:szCs w:val="22"/>
          <w:lang w:val="en-US"/>
        </w:rPr>
        <w:t>Sphinx</w:t>
      </w:r>
      <w:r w:rsidRPr="00C95AA6">
        <w:rPr>
          <w:rFonts w:ascii="Times LatArm" w:hAnsi="Times LatArm"/>
          <w:color w:val="000000" w:themeColor="text1"/>
          <w:sz w:val="22"/>
          <w:szCs w:val="22"/>
          <w:lang w:val="ru-RU"/>
        </w:rPr>
        <w:t xml:space="preserve"> </w:t>
      </w:r>
      <w:r w:rsidRPr="00C95AA6">
        <w:rPr>
          <w:rFonts w:ascii="Times LatArm" w:hAnsi="Times LatArm"/>
          <w:color w:val="000000" w:themeColor="text1"/>
          <w:sz w:val="22"/>
          <w:szCs w:val="22"/>
          <w:lang w:val="en-US"/>
        </w:rPr>
        <w:t>atropos</w:t>
      </w:r>
      <w:r w:rsidRPr="00C95AA6">
        <w:rPr>
          <w:rFonts w:ascii="Times LatArm" w:hAnsi="Times LatArm"/>
          <w:color w:val="000000" w:themeColor="text1"/>
          <w:sz w:val="22"/>
          <w:szCs w:val="22"/>
          <w:lang w:val="ru-RU"/>
        </w:rPr>
        <w:t xml:space="preserve"> ïñí»É ¿ Î³ñÉ ÈÇÝÝ»ÛÇ ÏáÕÙÇó ¦</w:t>
      </w:r>
      <w:r w:rsidRPr="00C95AA6">
        <w:rPr>
          <w:rFonts w:ascii="Times LatArm" w:hAnsi="Times LatArm"/>
          <w:color w:val="000000" w:themeColor="text1"/>
          <w:sz w:val="22"/>
          <w:szCs w:val="22"/>
          <w:lang w:val="en-US"/>
        </w:rPr>
        <w:t>Systema</w:t>
      </w:r>
      <w:r w:rsidRPr="00C95AA6">
        <w:rPr>
          <w:rFonts w:ascii="Times LatArm" w:hAnsi="Times LatArm"/>
          <w:color w:val="000000" w:themeColor="text1"/>
          <w:sz w:val="22"/>
          <w:szCs w:val="22"/>
          <w:lang w:val="ru-RU"/>
        </w:rPr>
        <w:t xml:space="preserve"> </w:t>
      </w:r>
      <w:r w:rsidRPr="00C95AA6">
        <w:rPr>
          <w:rFonts w:ascii="Times LatArm" w:hAnsi="Times LatArm"/>
          <w:color w:val="000000" w:themeColor="text1"/>
          <w:sz w:val="22"/>
          <w:szCs w:val="22"/>
          <w:lang w:val="en-US"/>
        </w:rPr>
        <w:t>nature</w:t>
      </w:r>
      <w:r w:rsidRPr="00C95AA6">
        <w:rPr>
          <w:rFonts w:ascii="Times LatArm" w:hAnsi="Times LatArm"/>
          <w:color w:val="000000" w:themeColor="text1"/>
          <w:sz w:val="22"/>
          <w:szCs w:val="22"/>
          <w:lang w:val="ru-RU"/>
        </w:rPr>
        <w:t xml:space="preserve">§ ³ßË³ïáõÃÛ³Ý Ù»ç: Ð»ï³·³ÛáõÙ 1809 Ãí³Ï³ÝÇÝ  ¶»ñÙ³Ý³Ï³Ý ÙÇç³ï³µ³Ý </w:t>
      </w:r>
      <w:r w:rsidRPr="00C95AA6">
        <w:rPr>
          <w:rFonts w:ascii="Times LatArm" w:hAnsi="Times LatArm"/>
          <w:color w:val="000000" w:themeColor="text1"/>
          <w:sz w:val="22"/>
          <w:szCs w:val="22"/>
          <w:lang w:val="en-US"/>
        </w:rPr>
        <w:t>Jakob</w:t>
      </w:r>
      <w:r w:rsidRPr="00C95AA6">
        <w:rPr>
          <w:rFonts w:ascii="Times LatArm" w:hAnsi="Times LatArm"/>
          <w:color w:val="000000" w:themeColor="text1"/>
          <w:sz w:val="22"/>
          <w:szCs w:val="22"/>
          <w:lang w:val="ru-RU"/>
        </w:rPr>
        <w:t xml:space="preserve"> </w:t>
      </w:r>
      <w:r w:rsidRPr="00C95AA6">
        <w:rPr>
          <w:rFonts w:ascii="Times LatArm" w:hAnsi="Times LatArm"/>
          <w:color w:val="000000" w:themeColor="text1"/>
          <w:sz w:val="22"/>
          <w:szCs w:val="22"/>
          <w:lang w:val="en-US"/>
        </w:rPr>
        <w:t>Heinrich</w:t>
      </w:r>
      <w:r w:rsidRPr="00C95AA6">
        <w:rPr>
          <w:rFonts w:ascii="Times LatArm" w:hAnsi="Times LatArm"/>
          <w:color w:val="000000" w:themeColor="text1"/>
          <w:sz w:val="22"/>
          <w:szCs w:val="22"/>
          <w:lang w:val="ru-RU"/>
        </w:rPr>
        <w:t xml:space="preserve"> </w:t>
      </w:r>
      <w:r w:rsidRPr="00C95AA6">
        <w:rPr>
          <w:rFonts w:ascii="Times LatArm" w:hAnsi="Times LatArm"/>
          <w:color w:val="000000" w:themeColor="text1"/>
          <w:sz w:val="22"/>
          <w:szCs w:val="22"/>
          <w:lang w:val="en-US"/>
        </w:rPr>
        <w:t>Laspeyres</w:t>
      </w:r>
      <w:r w:rsidRPr="00C95AA6">
        <w:rPr>
          <w:rFonts w:ascii="Times LatArm" w:hAnsi="Times LatArm"/>
          <w:color w:val="000000" w:themeColor="text1"/>
          <w:sz w:val="22"/>
          <w:szCs w:val="22"/>
          <w:lang w:val="ru-RU"/>
        </w:rPr>
        <w:t xml:space="preserve">-Á ³Ûë ÃÇÃ»éÁ ÁÝ¹·ñÏ»ó Çñ ÏáÕÙÇó ëï»ÕÍ³Í </w:t>
      </w:r>
      <w:r w:rsidRPr="00C95AA6">
        <w:rPr>
          <w:rFonts w:ascii="Times LatArm" w:hAnsi="Times LatArm"/>
          <w:color w:val="000000" w:themeColor="text1"/>
          <w:sz w:val="22"/>
          <w:szCs w:val="22"/>
          <w:lang w:val="en-US"/>
        </w:rPr>
        <w:t>Acherontia</w:t>
      </w:r>
      <w:r w:rsidRPr="00C95AA6">
        <w:rPr>
          <w:rFonts w:ascii="Times LatArm" w:hAnsi="Times LatArm"/>
          <w:color w:val="000000" w:themeColor="text1"/>
          <w:sz w:val="22"/>
          <w:szCs w:val="22"/>
          <w:lang w:val="ru-RU"/>
        </w:rPr>
        <w:t xml:space="preserve"> ó»ÕÇ Ù»ç: ´³í³Ï³ÝÇÝ Ëáßáñ ÃÇÃ»éÝ»ñ »Ý, Ã¨»ñÇ µ³óí³ÍùÁ</w:t>
      </w:r>
      <w:r w:rsidR="000D04EC" w:rsidRPr="000D04EC">
        <w:rPr>
          <w:rFonts w:ascii="Times LatArm" w:hAnsi="Times LatArm"/>
          <w:color w:val="000000" w:themeColor="text1"/>
          <w:sz w:val="22"/>
          <w:szCs w:val="22"/>
          <w:lang w:val="ru-RU"/>
        </w:rPr>
        <w:t>`</w:t>
      </w:r>
      <w:r w:rsidRPr="00C95AA6">
        <w:rPr>
          <w:rFonts w:ascii="Times LatArm" w:hAnsi="Times LatArm"/>
          <w:color w:val="000000" w:themeColor="text1"/>
          <w:sz w:val="22"/>
          <w:szCs w:val="22"/>
          <w:lang w:val="ru-RU"/>
        </w:rPr>
        <w:t xml:space="preserve"> 105-135 ÙÙ: Ð»ïÝ³Ã¨»ñÁ ¹»ÕÇÝ »Ý, »ñÏáõ ë¨ É³ÛÝ³ÏÇ ß»ñï»ñáí:</w:t>
      </w:r>
      <w:r w:rsidR="000D04EC">
        <w:rPr>
          <w:rFonts w:ascii="Times LatArm" w:hAnsi="Times LatArm"/>
          <w:color w:val="000000" w:themeColor="text1"/>
          <w:sz w:val="22"/>
          <w:szCs w:val="22"/>
          <w:lang w:val="ru-RU"/>
        </w:rPr>
        <w:t xml:space="preserve"> öáñÇÏÁ »ñÏ³ñ ¿, Ñ³ëï, ¹»ÕÇÝ ¿ </w:t>
      </w:r>
      <w:r w:rsidRPr="00C95AA6">
        <w:rPr>
          <w:rFonts w:ascii="Times LatArm" w:hAnsi="Times LatArm"/>
          <w:color w:val="000000" w:themeColor="text1"/>
          <w:sz w:val="22"/>
          <w:szCs w:val="22"/>
          <w:lang w:val="ru-RU"/>
        </w:rPr>
        <w:t>¨ ûÕ³ÏÝ»ñáí, áñáÝóáí ³ÝóÝáõÙ ¿ É³ÛÝ Ï³åï³ÙáËñ³·áõÛÝ ß»ñï: ÎÝ×ÇÃÁ  Ï³ñ× ¿: ´»ÕÇÏÝ»ñÁ Ñ³ëï »Ý ÇÉÇÏ³ÝÙ³Ý:</w:t>
      </w:r>
    </w:p>
    <w:p w:rsidR="00C95AA6" w:rsidRPr="00C95AA6" w:rsidRDefault="00C95AA6" w:rsidP="003D5830">
      <w:pPr>
        <w:ind w:firstLine="567"/>
        <w:jc w:val="both"/>
        <w:rPr>
          <w:rFonts w:ascii="Times LatArm" w:hAnsi="Times LatArm"/>
          <w:sz w:val="22"/>
          <w:szCs w:val="22"/>
          <w:lang w:val="ru-RU"/>
        </w:rPr>
      </w:pPr>
      <w:r w:rsidRPr="00C95AA6">
        <w:rPr>
          <w:rFonts w:ascii="Times LatArm" w:hAnsi="Times LatArm"/>
          <w:color w:val="000000" w:themeColor="text1"/>
          <w:sz w:val="22"/>
          <w:szCs w:val="22"/>
          <w:lang w:val="en-US"/>
        </w:rPr>
        <w:t>Acherontia</w:t>
      </w:r>
      <w:r w:rsidRPr="00C95AA6">
        <w:rPr>
          <w:rFonts w:ascii="Times LatArm" w:hAnsi="Times LatArm"/>
          <w:color w:val="000000" w:themeColor="text1"/>
          <w:sz w:val="22"/>
          <w:szCs w:val="22"/>
          <w:lang w:val="ru-RU"/>
        </w:rPr>
        <w:t xml:space="preserve"> </w:t>
      </w:r>
      <w:r w:rsidRPr="00C95AA6">
        <w:rPr>
          <w:rFonts w:ascii="Times LatArm" w:hAnsi="Times LatArm"/>
          <w:color w:val="000000" w:themeColor="text1"/>
          <w:sz w:val="22"/>
          <w:szCs w:val="22"/>
          <w:lang w:val="en-US"/>
        </w:rPr>
        <w:t>atropos</w:t>
      </w:r>
      <w:r w:rsidRPr="00C95AA6">
        <w:rPr>
          <w:rFonts w:ascii="Times LatArm" w:hAnsi="Times LatArm"/>
          <w:color w:val="000000" w:themeColor="text1"/>
          <w:sz w:val="22"/>
          <w:szCs w:val="22"/>
          <w:lang w:val="ru-RU"/>
        </w:rPr>
        <w:t>- Á å³ïÏ³ÝáõÙ ¿ ÙÇ·ñ³óÇ³ Ï³ï³ñáÕ ÃÇÃ»éÝ»ñÇ ß³ñùÇÝ: ºÕ³Ý³Ï³ÛÇÝ å³ÛÙ³ÝÝ»ñÇó Ï³Ëí³Í ÙÇ·ñ³óÇáÝ ÃéÇãùÝ»ñÇ Å³Ù³Ý³ÏÁ Ï³ñáÕ ¿ ï³ñµ»ñí»É: ²Ûë ÃÇÃ»éÁ ²ýñÇÏ³ÛáõÙ Ñ³Ý¹ÇåáõÙ ¿ Çñ³ñ ³ÝÁÝ¹Ñ³ï</w:t>
      </w:r>
      <w:r w:rsidRPr="00C95AA6">
        <w:rPr>
          <w:rFonts w:ascii="Arial LatArm" w:hAnsi="Arial LatArm"/>
          <w:color w:val="000000" w:themeColor="text1"/>
          <w:sz w:val="22"/>
          <w:szCs w:val="22"/>
          <w:lang w:val="ru-RU"/>
        </w:rPr>
        <w:t xml:space="preserve"> </w:t>
      </w:r>
      <w:r w:rsidRPr="00C95AA6">
        <w:rPr>
          <w:rFonts w:ascii="Times LatArm" w:hAnsi="Times LatArm"/>
          <w:color w:val="000000" w:themeColor="text1"/>
          <w:sz w:val="22"/>
          <w:szCs w:val="22"/>
          <w:lang w:val="ru-RU"/>
        </w:rPr>
        <w:t>Ñ³çáñ¹áÕ ë»ñáõÝ¹Ý»ñáí: ºíñáå³ÛÇ Ñ³ñ³í³ÛÇÝ Ù³ëáõÙ ¨ Ù»½ Ùáï ³Ûë ÃÇÃ»éÁ ï³ÉÇë ¿ ï³ñí³</w:t>
      </w:r>
      <w:r w:rsidRPr="00C95AA6">
        <w:rPr>
          <w:rFonts w:ascii="Times LatArm" w:hAnsi="Times LatArm"/>
          <w:sz w:val="22"/>
          <w:szCs w:val="22"/>
          <w:lang w:val="ru-RU"/>
        </w:rPr>
        <w:t xml:space="preserve"> ÁÝÃ³óùáõÙ »ñÏáõ ë»ñáõÝ¹, ï³ù ³ßÝ³Ý å³ÛÙ³ÝÝ»ñáõÙ ÝÏ³ïíáõÙ ¿ Ý³¨ Ù³ëÝ³ÏÇ »ññáñ¹ ·»Ý»ñ³óÇ³Ý:</w:t>
      </w:r>
    </w:p>
    <w:p w:rsidR="00C95AA6" w:rsidRPr="00866709" w:rsidRDefault="00C95AA6" w:rsidP="003D5830">
      <w:pPr>
        <w:ind w:firstLine="567"/>
        <w:jc w:val="both"/>
        <w:rPr>
          <w:rFonts w:ascii="Times LatArm" w:hAnsi="Times LatArm"/>
          <w:sz w:val="22"/>
          <w:szCs w:val="22"/>
          <w:lang w:val="ru-RU"/>
        </w:rPr>
      </w:pPr>
      <w:r w:rsidRPr="00C95AA6">
        <w:rPr>
          <w:rFonts w:ascii="Times LatArm" w:hAnsi="Times LatArm"/>
          <w:sz w:val="22"/>
          <w:szCs w:val="22"/>
          <w:lang w:val="ru-RU"/>
        </w:rPr>
        <w:t>Ð³Ý¹ÇåáõÙ ¿ ï³ñµ»ñ É³Ý¹ß³ýïÝ»ñáõÙ, ÑÇÙÝ³Ï³ÝáõÙ Ñ³ñÃ³í³Ûñ³ÛÇÝ, ÏáõÉïáõñ³Ï³Ý É³Ý¹ß³ýïÝ»ñáõÙ, ¹³ßï»ñáõÙ ¨ åÉ³Ýï³óÇ³Ý»ñáõÙ: ÎáíÏ³ëáõÙ Ñ³Ý¹ÇåáõÙ ¿ Ý³Ë³É»éÝ³ÛÇÝ ßñç³ÝÝ»ñáõÙ, ³í»ÉÇ ë³Ï³í</w:t>
      </w:r>
      <w:r w:rsidR="000D04EC" w:rsidRPr="000D04EC">
        <w:rPr>
          <w:rFonts w:ascii="Times LatArm" w:hAnsi="Times LatArm"/>
          <w:sz w:val="22"/>
          <w:szCs w:val="22"/>
          <w:lang w:val="ru-RU"/>
        </w:rPr>
        <w:t>`</w:t>
      </w:r>
      <w:r w:rsidRPr="00C95AA6">
        <w:rPr>
          <w:rFonts w:ascii="Times LatArm" w:hAnsi="Times LatArm"/>
          <w:sz w:val="22"/>
          <w:szCs w:val="22"/>
          <w:lang w:val="ru-RU"/>
        </w:rPr>
        <w:t xml:space="preserve"> ó³Íñ³¹Çñ ßñç³ÝÝ»ñáõÙ: È»éÝ»ñáõÙ Ï³ñáÕ ¿ Ñ³Ý¹Çå»É ÍáíÇ Ù³Ï»ñ¨áõÛÃÇó ÙÇÝã¨ 700 Ù µ³ñÓñáõÃÛ³Ý íñ³, µ³Ûó ÙÇ·ñ³óÇ³ÛÇ Å³Ù³Ý³Ï Ï³ñáÕ ¿ Ãéã»É ÍáíÇ </w:t>
      </w:r>
      <w:r w:rsidRPr="00C95AA6">
        <w:rPr>
          <w:rFonts w:ascii="Times LatArm" w:hAnsi="Times LatArm"/>
          <w:sz w:val="22"/>
          <w:szCs w:val="22"/>
          <w:lang w:val="ru-RU"/>
        </w:rPr>
        <w:lastRenderedPageBreak/>
        <w:t xml:space="preserve">Ù³Ï»ñ¨áõÛÃÇó 2500 Ù µ³ñÓñáõÃÛ³Ý íñ³: ÆÙ³·áÝ ³ÏïÇí ¿ ÙÃÝß³ÕÇÝ ¨ ÙÇÝã¨ Ï»ë ·Çß»ñ: Üñ³Ýó Ñ³×³Ë ·ñ³íáõÙ ¿ ³ñÑ»ëï³Ï³Ý ÉáõÛëÇ ³ÕµÛáõñÁ, ë³Ï³ÛÝ  ¹»åÇ ³ÛÝ ÃéãáõÙ »Ý ÙÇ³ÛÝ ³ñáõÝ»ñÁ, </w:t>
      </w:r>
      <w:r w:rsidR="007D0E60">
        <w:rPr>
          <w:rFonts w:ascii="Times LatArm" w:hAnsi="Times LatArm"/>
          <w:noProof/>
          <w:sz w:val="22"/>
          <w:szCs w:val="22"/>
          <w:lang w:val="ru-RU"/>
        </w:rPr>
        <w:pict>
          <v:shape id="_x0000_s21048" type="#_x0000_t202" style="position:absolute;left:0;text-align:left;margin-left:231.65pt;margin-top:42.85pt;width:230.4pt;height:128.5pt;z-index:252007424;mso-position-horizontal-relative:text;mso-position-vertical-relative:text;mso-width-relative:margin;mso-height-relative:margin" stroked="f">
            <v:fill r:id="rId1085" o:title="04092009132-2" recolor="t" rotate="t" type="frame"/>
            <v:textbox>
              <w:txbxContent>
                <w:p w:rsidR="006343A3" w:rsidRDefault="006343A3">
                  <w:pPr>
                    <w:rPr>
                      <w:lang w:val="ru-RU"/>
                    </w:rPr>
                  </w:pPr>
                </w:p>
              </w:txbxContent>
            </v:textbox>
            <w10:wrap type="square"/>
          </v:shape>
        </w:pict>
      </w:r>
      <w:r w:rsidRPr="00C95AA6">
        <w:rPr>
          <w:rFonts w:ascii="Times LatArm" w:hAnsi="Times LatArm"/>
          <w:sz w:val="22"/>
          <w:szCs w:val="22"/>
          <w:lang w:val="ru-RU"/>
        </w:rPr>
        <w:t>ÇëÏ ¿·»ñÁ ÙÇ³ÛÝ Óí³¹ñáõÙÇó ùÇã ³é³ç:</w:t>
      </w:r>
    </w:p>
    <w:p w:rsidR="00866709" w:rsidRPr="00866709" w:rsidRDefault="007D0E60" w:rsidP="003D5830">
      <w:pPr>
        <w:ind w:firstLine="567"/>
        <w:jc w:val="both"/>
        <w:rPr>
          <w:rFonts w:ascii="Times LatArm" w:hAnsi="Times LatArm"/>
          <w:sz w:val="22"/>
          <w:szCs w:val="22"/>
          <w:lang w:val="ru-RU"/>
        </w:rPr>
      </w:pPr>
      <w:r w:rsidRPr="007D0E60">
        <w:rPr>
          <w:rFonts w:ascii="Times LatArm" w:hAnsi="Times LatArm"/>
          <w:noProof/>
          <w:sz w:val="22"/>
          <w:szCs w:val="22"/>
          <w:lang w:val="en-US" w:eastAsia="en-US"/>
        </w:rPr>
        <w:pict>
          <v:shape id="_x0000_s21047" type="#_x0000_t202" style="position:absolute;left:0;text-align:left;margin-left:2.95pt;margin-top:4.9pt;width:229.3pt;height:128.5pt;z-index:252006400;mso-width-relative:margin;mso-height-relative:margin" fillcolor="none" stroked="f">
            <v:fill r:id="rId1086" o:title="04092009131-1" recolor="t" rotate="t" type="frame"/>
            <v:textbox>
              <w:txbxContent>
                <w:p w:rsidR="006343A3" w:rsidRDefault="006343A3">
                  <w:pPr>
                    <w:rPr>
                      <w:lang w:val="ru-RU"/>
                    </w:rPr>
                  </w:pPr>
                </w:p>
              </w:txbxContent>
            </v:textbox>
            <w10:wrap type="square"/>
          </v:shape>
        </w:pict>
      </w:r>
    </w:p>
    <w:p w:rsidR="00C95AA6" w:rsidRPr="006C652A" w:rsidRDefault="00C95AA6" w:rsidP="00C95AA6">
      <w:pPr>
        <w:jc w:val="center"/>
        <w:rPr>
          <w:rFonts w:ascii="Times LatArm" w:hAnsi="Times LatArm"/>
          <w:i/>
          <w:sz w:val="18"/>
          <w:szCs w:val="18"/>
          <w:lang w:val="ru-RU"/>
        </w:rPr>
      </w:pPr>
      <w:r w:rsidRPr="006C652A">
        <w:rPr>
          <w:rFonts w:ascii="Times LatArm" w:hAnsi="Times LatArm"/>
          <w:i/>
          <w:sz w:val="18"/>
          <w:szCs w:val="18"/>
          <w:lang w:val="ru-RU"/>
        </w:rPr>
        <w:t>ÜÏ³ñ 1. Üáñ³·ÛáõÕÇ ëï³óÇáÝ³ñáõÙ  áñëí³Í ·³Ý·³ÃÇÃ»éÁ Ù»çùÇ ¨ ÷áñÇ ÏáÕÙÇó</w:t>
      </w:r>
    </w:p>
    <w:p w:rsidR="00C95AA6" w:rsidRPr="006C652A" w:rsidRDefault="00C95AA6" w:rsidP="00C95AA6">
      <w:pPr>
        <w:jc w:val="both"/>
        <w:rPr>
          <w:rFonts w:ascii="Arial LatArm" w:hAnsi="Arial LatArm"/>
          <w:sz w:val="16"/>
          <w:szCs w:val="16"/>
          <w:lang w:val="ru-RU"/>
        </w:rPr>
      </w:pPr>
    </w:p>
    <w:p w:rsidR="00C95AA6" w:rsidRPr="006C652A" w:rsidRDefault="00C95AA6" w:rsidP="00085C83">
      <w:pPr>
        <w:ind w:firstLine="567"/>
        <w:jc w:val="both"/>
        <w:rPr>
          <w:rFonts w:ascii="Times LatArm" w:hAnsi="Times LatArm"/>
          <w:sz w:val="22"/>
          <w:szCs w:val="22"/>
          <w:lang w:val="ru-RU"/>
        </w:rPr>
      </w:pPr>
      <w:r w:rsidRPr="006C652A">
        <w:rPr>
          <w:rFonts w:ascii="Times LatArm" w:hAnsi="Times LatArm"/>
          <w:sz w:val="22"/>
          <w:szCs w:val="22"/>
          <w:lang w:val="ru-RU"/>
        </w:rPr>
        <w:t xml:space="preserve">êÝáõÝ¹Á Ù»Í Ýß³Ý³ÏáõÃÛáõÝ áõÝÇ áã ÙÇ³ÛÝ ³Ûë ÃÇÃ»éÇ ÏÛ³ÝùÇ å³Ñå³ÝÙ³Ý Ñ³Ù³ñ ³ÛÉ Ý³¨ ¿·Ç ûñ·³ÝÇ½ÙáõÙ ÓíÇ Ñ³ëáõÝ³óÙ³Ý Ñ³Ù³ñ: Î³ñ× ¨ Ñ³ëï ÏÝ×ÇÃÁ  ÑÝ³ñ³íáñáõÃÛáõÝ ãÇ ï³ÉÇë ÃÇÃ»éÇÝ ëÝí»É Í³ÕÇÏÝ»ñÇ Ý»Ïï³ñáí ¨ Í³é³ÛáõÙ ¿ ÷³Ûï³ÝÛáõÃáí Íáñ³óáÕ ÑÛáõÃ»ñáí, ÇÝãå»ë Ý³¨ íÝ³ëí³Í åïáõÕÝ»ñÇ ¨ Ùñ·»ñÇ ÑÛáõÃ»ñáí ëÝí»Éáõ Ñ³Ù³ñ, ë³Ï³ÛÝ í»ñçÇÝÝ»ñáí ëÝíáõÙ »Ý Ñ³½í³·Ûáõï: ¶³Ý·³ÃÇÃ»éÁ ³í»ÉÇ Ñ³×áõÛùáí ëÝíáõÙ ¿ Ù»Õñáí, Ñ³×³Ë ÙïÝáõÙ ¿ Ù»Õñ³ïáõ Ù»ÕáõÝ»ñÇ µÝ»ñÁ ¨ ÷»Ã³ÏÝ»ñÁ áõ ÏÝ×ÇÃáí ÍÍáõÙ ¿ Ù»Õñ, Ùáïáíáñ³å»ë 5-15 ·: Ð»ï³ùñùÇñ ¿ ³ÛÝ ÷³ëïÁ, áñ  ·³Ý·³ÃÇÃ»éÁ ³Ûë ÁÝÃ³óùáõÙ Ñ³Ý·ëï³óÝáõÙ ¿ Ù»ÕáõÝ»ñÇÝ ³ñï³¹ñ»Éáí ùÇÙÇ³Ï³Ý ÝÛáõÃ»ñ, áñáÝù Ã³ùóÝáõÙ »Ý  ÃÇÃ»éÇ ë»÷³Ï³Ý ÑáïÁ /ùÇÙÇ³Ï³Ý ÙÇÙÇÏñÇ³/ /9/: ¸ñ³Ýó »Ý å³ïÏ³ÝáõÙ 4 ×³ñå³ÃÃáõÝ»ñ` å³ÉÙÇïáÉ»ÇÝ³ÛÇÝ, å³ÉÙÇïÇÝ³ÛÇÝ, ëï»³ñÇÝ³ÛÇÝ, ûÉ»ÇÝ³ÛÇÝ, áñáÝù Ñ³Ý¹ÇåáõÙ »Ý Ù»Õñ³ïáõ Ù»ÕáõÝ»ñÇ Ùáï ÝáõÛÝ ÏáÝó»Ýïñ³óÇ³Ûáí ¨ ÝáõÛÝ Ñ³ñ³µ»ñáõÃÛ³Ùµ: ØÛáõë ÏáÕÙÇó ³Ûë ÃÇÃ»éÝ»ñÁ ùÇã ½·³ÛáõÝ »Ý Ù»ÕáõÝ»ñÇ ÃáõÛÝÇ ÝÏ³ïÙ³Ùµ ¨ ÷áñÓÝ³Ï³Ý å³ÛÙ³ÝÝ»ñáõÙ ¹ÇÙ³ÝáõÙ »Ý ÙÇÝã¨ 5 Ë³ÛÃáóÇ: ê³Ï³ÛÝ »ñµ»ÙÝ å³ï³ÑáõÙ ¿ ¨ ³ÛÝå»ë áñ Ù»ÕáõÝ»ñÁ Ë³ÛÃ»Éáí ëå³ÝáõÙ »Ý ¦·áÕÇÝ§: ê³Ï³ÛÝ Ñ³ñÏ »Ýù Ñ³Ù³ñáõÙ Ñ³ïáõÏ Ýß»É, áñ Ù»Õí³µáõÍáõÃÛ³Ý Ñ³Ù³ñ ³Ûë ÃÇÃ»éÁ íÝ³ë³ïáõ ãÇ Ñ³Ý¹Çë³ÝáõÙ, ù³ÝÇ áñ ËÇëï ë³Ï³í³ÃÇí ¿: ¶³Ý·³ÃÇÃ»éÁ ³ÝÑ³Ý·ëï³Ý³Éáõ ¹»åùáõÙ   Ñ³ïáõÏ Ó³ÛÝ ¿ ³ñÓ³ÏáõÙ: ²Ûë Ó³ÛÝÇ ³ñÓ³ÏÙ³Ý Ù»Ë³ÝÇ½ÙÁ »ñÏ³ñ Å³Ù³Ý³Ï ÙÝáõÙ ¿ñ Ñ³Ý»ÉáõÏ: 18-ñ¹ ¹³ñáõÙ ³Ûë Ñ³ñóÇ ÉáõÍÙ³Ùµ ½µ³Õí»É ¿ ýÇ½ÇÏáë ¨ Ï»Ý¹³Ý³µ³Ý è»Ý» ²Ýïáõ³Ý è»áÙÛáõñÁ: ØÇ³ÛÝ 1920 Ãí³Ï³ÝÇÝ Ê»ÛÝñÇË äñ»ÉÁ Ñ³ÛïÝ³µ»ñ»ó, áñ Ó³ÛÝÁ ³Ûë ÃÇÃ»éÝ»ñÇ Ùáï ³é³ç³ÝáõÙ ¿ í»ñÇÝ ßñÃáõÝùÇ »ÉáõëïÇ` ¿åÇý³ñÇÝùëÇ  ï³ï³ÝÙ³Ý ³ñ¹ÛáõÝùáõÙ, »ñµ ÃÇÃ»éÁ û¹Á Ý»ñ ¿ ÍÍáõÙ ÏáÏáñ¹Ç Ù»ç ¨ ³å³ ³ÛÝ ¹áõñë ÙÕáõÙ: ¶³Ý·³ÃÇÃ»éÇ ÃñÃáõñÁ ÝáõÛÝå»ë Ï³ñáÕ ¿ Ñ³ïáõÏ Ó³ÛÝ ³ñÓ³Ï»É ÍÝáïÝ»ñÁ Çñ³ñ ùë»Éáõ ÙÇçáóáí: ²Ûë Ó³ÛÝ»ñÇ Ýß³Ý³ÏáõÃÛáõÝÁ í»ñçÝ³Ï³Ý³å»ë å³ñ½í³Í ã»Ý,   Ï³ñÍáõÙ »Ýù  ³ÛÝ Í³é³ÛáõÙ ¿ ÃßÝ³ÙÇÝ»ñÇÝ í³Ë»óÝ»Éáõ Ñ³Ù³ñ: </w:t>
      </w:r>
    </w:p>
    <w:p w:rsidR="00C95AA6" w:rsidRPr="006C652A" w:rsidRDefault="00C95AA6" w:rsidP="00085C83">
      <w:pPr>
        <w:ind w:firstLine="567"/>
        <w:jc w:val="both"/>
        <w:rPr>
          <w:rFonts w:ascii="Times LatArm" w:hAnsi="Times LatArm"/>
          <w:sz w:val="22"/>
          <w:szCs w:val="22"/>
          <w:lang w:val="ru-RU"/>
        </w:rPr>
      </w:pPr>
      <w:r w:rsidRPr="006C652A">
        <w:rPr>
          <w:rFonts w:ascii="Times LatArm" w:hAnsi="Times LatArm"/>
          <w:sz w:val="22"/>
          <w:szCs w:val="22"/>
          <w:lang w:val="ru-RU"/>
        </w:rPr>
        <w:t>ê»é³Ï³Ý »ñÏÓ¨áõÃÛáõÝÁ  ³ñï³Ñ³ÛïíáõÙ ¿ ã³÷»ñÇ, ù³ßÇ Ù»ç /¿·»ñÇ Ùáï ³Ûë óáõó³ÝÇßÝ»ñÁ ÙÇ ùÇã ³í»ÉÇÝ »Ý/, ÙÇ³Å³Ù³Ý³Ï ·³Ý·³ÃÇÃ»éÇ ³ñáõÇ ÷áñÇÏÁ ÙÇ ùÇã ³í»ÉÇ ëñ³íáõÝ ¿, ÇëÏ ¿·Ç Ùáï ³ÛÝ  ÏÉáñ³íáõÝ ¿:</w:t>
      </w:r>
    </w:p>
    <w:p w:rsidR="00C95AA6" w:rsidRPr="006C652A" w:rsidRDefault="00C95AA6" w:rsidP="00085C83">
      <w:pPr>
        <w:ind w:firstLine="567"/>
        <w:jc w:val="both"/>
        <w:rPr>
          <w:rFonts w:ascii="Times LatArm" w:hAnsi="Times LatArm"/>
          <w:sz w:val="22"/>
          <w:szCs w:val="22"/>
          <w:lang w:val="ru-RU"/>
        </w:rPr>
      </w:pPr>
      <w:r w:rsidRPr="006C652A">
        <w:rPr>
          <w:rFonts w:ascii="Times LatArm" w:hAnsi="Times LatArm"/>
          <w:sz w:val="22"/>
          <w:szCs w:val="22"/>
          <w:lang w:val="ru-RU"/>
        </w:rPr>
        <w:t>´»ÕÙÝ³íáñí³Í ¿·»ñÇ Ùáï Óí»ñÁ Ñ³ëáõÝ³ÝáõÙ »Ý ¹»åÇ ÑÛáõëÇë ÙÇ·ñ³óÇáÝ ÃéÇãùÇ Å³Ù³Ý³Ï: ºÃ» ÓíÇ Ñ³ëáõÝ³óáõÙÁ ³í³ñïí³Í ¿ ÃÇÃ»éÁ ³ÛÉ¨ë ÃéÇãùÁ ãÇ ß³ñáõÝ³ÏáõÙ ³ÛÉ ·ïÝ»Éáí ÃñÃáõñÇ Ñ³Ù³ñ ëÝáõÝ¹ Ñ³Ý¹Çë³óáÕ µáõÛë»ñÁ Óí³¹ñáõÙ ¿ Ýñ³Ýó íñ³: ²é³çÇÝ ÃÇÃ»éÝ»ñÁ Ù»Í³Ù³ëÝáõÃÛ³Ùµ áñå»ë ³Û¹åÇëÇ µáõÛë»ñ ·ïÝáõÙ »Ý Ï³ñïáýÇÉÁ ¨ Óí³¹ñáõÙ »Ý Ýñ³ íñ³: Òí»ñÁ ûí³É »Ý 1.5</w:t>
      </w:r>
      <w:r w:rsidRPr="00C95AA6">
        <w:rPr>
          <w:rFonts w:ascii="Times LatArm" w:hAnsi="Times LatArm"/>
          <w:sz w:val="22"/>
          <w:szCs w:val="22"/>
          <w:lang w:val="en-US"/>
        </w:rPr>
        <w:t>x</w:t>
      </w:r>
      <w:r w:rsidRPr="006C652A">
        <w:rPr>
          <w:rFonts w:ascii="Times LatArm" w:hAnsi="Times LatArm"/>
          <w:sz w:val="22"/>
          <w:szCs w:val="22"/>
          <w:lang w:val="ru-RU"/>
        </w:rPr>
        <w:t>1.2 ÙÙ ã³÷»ñáí, ëåÇï³Ï³íáõÝ, ÃáõÛÉ Ï³Ý³ã Ï³Ù »ñÏÝ³·áõÛÝ ·áõÛÝÇ:</w:t>
      </w:r>
    </w:p>
    <w:p w:rsidR="00C95AA6" w:rsidRPr="006C652A" w:rsidRDefault="00C95AA6" w:rsidP="00085C83">
      <w:pPr>
        <w:ind w:firstLine="567"/>
        <w:jc w:val="both"/>
        <w:rPr>
          <w:rFonts w:ascii="Times LatArm" w:hAnsi="Times LatArm"/>
          <w:sz w:val="22"/>
          <w:szCs w:val="22"/>
          <w:lang w:val="ru-RU"/>
        </w:rPr>
      </w:pPr>
      <w:r w:rsidRPr="006C652A">
        <w:rPr>
          <w:rFonts w:ascii="Times LatArm" w:hAnsi="Times LatArm"/>
          <w:sz w:val="22"/>
          <w:szCs w:val="22"/>
          <w:lang w:val="ru-RU"/>
        </w:rPr>
        <w:t>êáíáñ³µ³ñ Ýñ³Ýù ï»Õ³¹ñí³Í »Ý ÉÇÝáõÙ áñå»ë ëÝáõÝ¹ Ñ³Ý¹Çë³óáÕ µáõÛë»ñÇ ï»ñ¨Ý»ñÇ ëïáñÇÝ ÏáÕÙÇ íñ³:</w:t>
      </w:r>
    </w:p>
    <w:p w:rsidR="00C95AA6" w:rsidRPr="006C652A" w:rsidRDefault="00C95AA6" w:rsidP="00085C83">
      <w:pPr>
        <w:ind w:firstLine="567"/>
        <w:jc w:val="both"/>
        <w:rPr>
          <w:rFonts w:ascii="Times LatArm" w:hAnsi="Times LatArm"/>
          <w:sz w:val="22"/>
          <w:szCs w:val="22"/>
          <w:lang w:val="ru-RU"/>
        </w:rPr>
      </w:pPr>
      <w:r w:rsidRPr="006C652A">
        <w:rPr>
          <w:rFonts w:ascii="Times LatArm" w:hAnsi="Times LatArm"/>
          <w:sz w:val="22"/>
          <w:szCs w:val="22"/>
          <w:lang w:val="ru-RU"/>
        </w:rPr>
        <w:t>²é³çÇÝ Ñ³ë³ÏÇ ÃñÃáõñÝ»ñÇ »ñÏ³ñáõÃÛáõÝÁ 12ÙÙ ¿ ¨ Ýñ³Ýù Í³ÍÏí³Í »Ý ³é³ÝÓÇÝ  áã Ù»Í Ù³½ÇÏÝ»ñáí: 4-ñ¹ Ñ³ë³ÏÇ ÃñÃáõñÝ»ñÇ »ñÏ³ñáõÃÛáõÝÁ 40-50ÙÙ ¿, ù³ßÁ</w:t>
      </w:r>
      <w:r w:rsidR="00CA75CA" w:rsidRPr="00CA75CA">
        <w:rPr>
          <w:rFonts w:ascii="Times LatArm" w:hAnsi="Times LatArm"/>
          <w:sz w:val="22"/>
          <w:szCs w:val="22"/>
          <w:lang w:val="ru-RU"/>
        </w:rPr>
        <w:t>`</w:t>
      </w:r>
      <w:r w:rsidRPr="006C652A">
        <w:rPr>
          <w:rFonts w:ascii="Times LatArm" w:hAnsi="Times LatArm"/>
          <w:sz w:val="22"/>
          <w:szCs w:val="22"/>
          <w:lang w:val="ru-RU"/>
        </w:rPr>
        <w:t xml:space="preserve"> 4 ·ñ³Ù:</w:t>
      </w:r>
    </w:p>
    <w:p w:rsidR="00C95AA6" w:rsidRPr="006C652A" w:rsidRDefault="00C95AA6" w:rsidP="00085C83">
      <w:pPr>
        <w:ind w:firstLine="567"/>
        <w:jc w:val="both"/>
        <w:rPr>
          <w:rFonts w:ascii="Times LatArm" w:hAnsi="Times LatArm"/>
          <w:sz w:val="22"/>
          <w:szCs w:val="22"/>
          <w:lang w:val="ru-RU"/>
        </w:rPr>
      </w:pPr>
      <w:r w:rsidRPr="006C652A">
        <w:rPr>
          <w:rFonts w:ascii="Times LatArm" w:hAnsi="Times LatArm"/>
          <w:sz w:val="22"/>
          <w:szCs w:val="22"/>
          <w:lang w:val="ru-RU"/>
        </w:rPr>
        <w:t xml:space="preserve">5- ñ¹ Ñ³ë³ÏÇ ÃñÃáõñÁ Ù»Í ¿, Ñ³ñÃ ¨ Çñ ½³ñ·³óÙ³Ý í»ñçáõÙ áõÝÇ 15 ëÙ »ñÏ³ñáõÃÛáõÝ, 18–22· ù³ß: Ð³Ý¹ÇåáõÙ »Ý ÃñÃáõñÝ»ñ ï³ñµ»ñ ·áõÝ³íáñáõÙáí`¹»ÕÝ³Ï³åáõÛï, Ï³Ý³ã³ÙáËñ³·áõÛÝ, ³í»ÉÇ Ñ³×³Ë ÏÇïñáÝ³¹»ÕÝ³íáõÝ Ï³åáõÛï Ã»ù ß»ñï»ñáí: ²Ûë ÃÇÃ»éÁ </w:t>
      </w:r>
      <w:r w:rsidRPr="006C652A">
        <w:rPr>
          <w:rFonts w:ascii="Times LatArm" w:hAnsi="Times LatArm"/>
          <w:sz w:val="22"/>
          <w:szCs w:val="22"/>
          <w:lang w:val="ru-RU"/>
        </w:rPr>
        <w:lastRenderedPageBreak/>
        <w:t>ÇÝãå»ë ÇÉÇÏ³ÃÇÃ»éÝ»ñÇ ÁÝï³ÝÇùÇÝ å³ïÏ³ÝáÕ ÃÇÃ»éÝ»ñÇ ÃñÃáõñÝ»ñÇ  Ù»Í Ù³ëÁ áõÝÇ »çÛáõñ: ºÕçÛáõñÁ Íéí³Í ¿ ¦</w:t>
      </w:r>
      <w:r w:rsidRPr="00C95AA6">
        <w:rPr>
          <w:rFonts w:ascii="Times LatArm" w:hAnsi="Times LatArm"/>
          <w:sz w:val="22"/>
          <w:szCs w:val="22"/>
          <w:lang w:val="en-US"/>
        </w:rPr>
        <w:t>S</w:t>
      </w:r>
      <w:r w:rsidRPr="006C652A">
        <w:rPr>
          <w:rFonts w:ascii="Times LatArm" w:hAnsi="Times LatArm"/>
          <w:sz w:val="22"/>
          <w:szCs w:val="22"/>
          <w:lang w:val="ru-RU"/>
        </w:rPr>
        <w:t>§ -Ç Ó¨áí, Ù³ßÏÁ Ñ³ïÇÏ³íáñ ¿</w:t>
      </w:r>
      <w:r w:rsidR="000D04EC" w:rsidRPr="006C652A">
        <w:rPr>
          <w:rFonts w:ascii="Times LatArm" w:hAnsi="Times LatArm"/>
          <w:sz w:val="22"/>
          <w:szCs w:val="22"/>
          <w:lang w:val="ru-RU"/>
        </w:rPr>
        <w:t>,</w:t>
      </w:r>
      <w:r w:rsidRPr="006C652A">
        <w:rPr>
          <w:rFonts w:ascii="Times LatArm" w:hAnsi="Times LatArm"/>
          <w:sz w:val="22"/>
          <w:szCs w:val="22"/>
          <w:lang w:val="ru-RU"/>
        </w:rPr>
        <w:t xml:space="preserve"> »ñµ»ÙÝ Ñ³ñÃ:</w:t>
      </w:r>
    </w:p>
    <w:p w:rsidR="00C95AA6" w:rsidRPr="006C652A" w:rsidRDefault="00C95AA6" w:rsidP="00085C83">
      <w:pPr>
        <w:ind w:firstLine="567"/>
        <w:jc w:val="both"/>
        <w:rPr>
          <w:rFonts w:ascii="Times LatArm" w:hAnsi="Times LatArm"/>
          <w:sz w:val="22"/>
          <w:szCs w:val="22"/>
          <w:lang w:val="ru-RU"/>
        </w:rPr>
      </w:pPr>
      <w:r w:rsidRPr="006C652A">
        <w:rPr>
          <w:rFonts w:ascii="Times LatArm" w:hAnsi="Times LatArm"/>
          <w:sz w:val="22"/>
          <w:szCs w:val="22"/>
          <w:lang w:val="ru-RU"/>
        </w:rPr>
        <w:t>ÂñÃáõñ³ÛÇÝ ÷áõÉÇ ï¨áÕáõÃÛáõÝÁ ßáõñç 8 ß³µ³Ã ¿: ÂñÃáõñÝ»ñÁ ëÝíáõÙ »Ý ³é³çÇÝ Ñ»ñÃÇÝ ÙáñÙ³½·ÇÝ»ñÇ ÁÝï³ÝÇùÇÝ å³ïÏ³ÝáÕ µáõÛë»ñáí` ³é³í»É³å»ë Ï³ñïáýÇÉáí (</w:t>
      </w:r>
      <w:r w:rsidRPr="00C95AA6">
        <w:rPr>
          <w:rFonts w:ascii="Times LatArm" w:hAnsi="Times LatArm"/>
          <w:sz w:val="22"/>
          <w:szCs w:val="22"/>
          <w:lang w:val="en-US"/>
        </w:rPr>
        <w:t>Salanum</w:t>
      </w:r>
      <w:r w:rsidRPr="006C652A">
        <w:rPr>
          <w:rFonts w:ascii="Times LatArm" w:hAnsi="Times LatArm"/>
          <w:sz w:val="22"/>
          <w:szCs w:val="22"/>
          <w:lang w:val="ru-RU"/>
        </w:rPr>
        <w:t xml:space="preserve"> </w:t>
      </w:r>
      <w:r w:rsidRPr="00C95AA6">
        <w:rPr>
          <w:rFonts w:ascii="Times LatArm" w:hAnsi="Times LatArm"/>
          <w:sz w:val="22"/>
          <w:szCs w:val="22"/>
          <w:lang w:val="en-US"/>
        </w:rPr>
        <w:t>tuberosum</w:t>
      </w:r>
      <w:r w:rsidRPr="006C652A">
        <w:rPr>
          <w:rFonts w:ascii="Times LatArm" w:hAnsi="Times LatArm"/>
          <w:sz w:val="22"/>
          <w:szCs w:val="22"/>
          <w:lang w:val="ru-RU"/>
        </w:rPr>
        <w:t>): ²Ûë ÁÝï³ÝÇùÇÝ å³ïÏ³ÝáÕ Ï³ñ¨áñ³·áõÛÝ ëÝÝ¹³ÛÇÝ µáõÛë»ñ »Ý Ñ³Ù³ñíáõÙ Ý³¨ ÃÙñ³ËáïÁ, ÍË³ËáïÁ, ïáÙ³ïÁ µ³¹ñÇç³ÝÁ ¨ ³ÛÉÝ: ê³Ï³ÛÝ å»ïù ¿ Ýß»É, áñ ÁÝ¹Ñ³Ýñ³å»ë ³Ûë ÃñÃáõñÝ»ñÁ Ñ³Ý¹Çë³ÝáõÙ »Ý åáÉÇý³·»ñ ¨ Ï³ñáÕ »Ý ëÝí»É  µ³½Ù³ÃÇí ³ÛÉ µáõÛë»ñáí: Ð³ñëÝÛ³ÏÁ Ñ³ñÃ ¿, ÷³ÛÉáõÝ, 50-65ÙÙ ³ñáõÝ»ñÇ Ùáï ¨ 65-75 ÙÙ ¿·»ñÇ Ùáï: ²ñáõÝ»ñÇ Ñ³ñëÝÛ³ÏÇ ù³ßÁ 7-10 ·ñ³Ù ¿, ¿·»ñÇÝÁ 7-12 ·ñ³Ù:</w:t>
      </w:r>
    </w:p>
    <w:p w:rsidR="00C95AA6" w:rsidRPr="006C652A" w:rsidRDefault="007D0E60" w:rsidP="00085C83">
      <w:pPr>
        <w:ind w:firstLine="567"/>
        <w:jc w:val="both"/>
        <w:rPr>
          <w:rFonts w:ascii="Times LatArm" w:hAnsi="Times LatArm"/>
          <w:color w:val="000000" w:themeColor="text1"/>
          <w:sz w:val="22"/>
          <w:szCs w:val="22"/>
          <w:lang w:val="ru-RU"/>
        </w:rPr>
      </w:pPr>
      <w:r w:rsidRPr="007D0E60">
        <w:rPr>
          <w:rFonts w:ascii="Times LatArm" w:hAnsi="Times LatArm"/>
          <w:noProof/>
          <w:sz w:val="22"/>
          <w:szCs w:val="22"/>
          <w:lang w:val="en-US" w:eastAsia="en-US"/>
        </w:rPr>
        <w:pict>
          <v:shape id="_x0000_s21050" type="#_x0000_t202" style="position:absolute;left:0;text-align:left;margin-left:16.85pt;margin-top:116.65pt;width:185pt;height:20.95pt;z-index:252011520;mso-width-percent:400;mso-width-percent:400;mso-width-relative:margin;mso-height-relative:margin" filled="f" stroked="f">
            <v:textbox>
              <w:txbxContent>
                <w:p w:rsidR="006343A3" w:rsidRPr="00C95AA6" w:rsidRDefault="006343A3" w:rsidP="00866709">
                  <w:pPr>
                    <w:rPr>
                      <w:rFonts w:ascii="Times LatArm" w:hAnsi="Times LatArm"/>
                      <w:i/>
                      <w:color w:val="000000" w:themeColor="text1"/>
                      <w:sz w:val="18"/>
                      <w:szCs w:val="18"/>
                      <w:lang w:val="en-US"/>
                    </w:rPr>
                  </w:pPr>
                  <w:r w:rsidRPr="00C95AA6">
                    <w:rPr>
                      <w:rFonts w:ascii="Times LatArm" w:hAnsi="Times LatArm"/>
                      <w:i/>
                      <w:color w:val="000000" w:themeColor="text1"/>
                      <w:sz w:val="18"/>
                      <w:szCs w:val="18"/>
                      <w:lang w:val="en-US"/>
                    </w:rPr>
                    <w:t>ÜÏ³ñ 2: ¶³Ý·³ÃÇÃ»éÇ Ñ³ñëÝÛ³ÏÁ</w:t>
                  </w:r>
                </w:p>
                <w:p w:rsidR="006343A3" w:rsidRDefault="006343A3">
                  <w:pPr>
                    <w:rPr>
                      <w:lang w:val="ru-RU"/>
                    </w:rPr>
                  </w:pPr>
                </w:p>
              </w:txbxContent>
            </v:textbox>
            <w10:wrap type="square"/>
          </v:shape>
        </w:pict>
      </w:r>
      <w:r w:rsidRPr="007D0E60">
        <w:rPr>
          <w:rFonts w:ascii="Times LatArm" w:hAnsi="Times LatArm"/>
          <w:noProof/>
          <w:sz w:val="22"/>
          <w:szCs w:val="22"/>
          <w:lang w:val="en-US" w:eastAsia="en-US"/>
        </w:rPr>
        <w:pict>
          <v:shape id="_x0000_s21049" type="#_x0000_t202" style="position:absolute;left:0;text-align:left;margin-left:5.6pt;margin-top:5pt;width:235.3pt;height:125.4pt;z-index:252009472;mso-width-relative:margin;mso-height-relative:margin" stroked="f">
            <v:fill r:id="rId1087" o:title="IMG_0275-1" recolor="t" rotate="t" type="frame"/>
            <v:textbox>
              <w:txbxContent>
                <w:p w:rsidR="006343A3" w:rsidRDefault="006343A3">
                  <w:pPr>
                    <w:rPr>
                      <w:lang w:val="ru-RU"/>
                    </w:rPr>
                  </w:pPr>
                </w:p>
              </w:txbxContent>
            </v:textbox>
            <w10:wrap type="square"/>
          </v:shape>
        </w:pict>
      </w:r>
      <w:r w:rsidR="00C95AA6" w:rsidRPr="006C652A">
        <w:rPr>
          <w:rFonts w:ascii="Times LatArm" w:hAnsi="Times LatArm"/>
          <w:color w:val="000000" w:themeColor="text1"/>
          <w:sz w:val="22"/>
          <w:szCs w:val="22"/>
          <w:lang w:val="ru-RU"/>
        </w:rPr>
        <w:t xml:space="preserve">Ð³ñëÝÛ³ÏÁ Ñ³ÛïÝ³µ»ñ»É »Ýù ÑáÕáõÙ 15-40 ëÙ ËáñáõÃÛ³Ý íñ³, ëáíáñ³µ³ñ ÑáÕ³ÛÇÝ µáÅáÅÇ Ù»ç: Ð³ñëÝÛ³ÏÇ ÷áõÉÁ ï¨áõÙ ¿ ßáõñç 1 ³ÙÇë: Î»Ýë³óÇÏÉÇ ï³ñµ»ñ ÷áõÉ»ñáõÙ ·³Ý·³ÃÇÃ»éÁ Ï³ñáÕ ¿ »ÝÃ³ñÏí»É áñáß³ÏÇ </w:t>
      </w:r>
      <w:r w:rsidR="000D04EC" w:rsidRPr="006C652A">
        <w:rPr>
          <w:rFonts w:ascii="Times LatArm" w:hAnsi="Times LatArm"/>
          <w:color w:val="000000" w:themeColor="text1"/>
          <w:sz w:val="22"/>
          <w:szCs w:val="22"/>
          <w:lang w:val="ru-RU"/>
        </w:rPr>
        <w:t xml:space="preserve">ï»ë³ÏÇ </w:t>
      </w:r>
      <w:r w:rsidR="00C95AA6" w:rsidRPr="006C652A">
        <w:rPr>
          <w:rFonts w:ascii="Times LatArm" w:hAnsi="Times LatArm"/>
          <w:color w:val="000000" w:themeColor="text1"/>
          <w:sz w:val="22"/>
          <w:szCs w:val="22"/>
          <w:lang w:val="ru-RU"/>
        </w:rPr>
        <w:t>å³ñ³½ÇïÝ»ñÇ Ñ³ñÓ³ÏÙ³Ý: ¸ñ³Ýù Ï³ñáÕ »Ý ÉÇÝ»É Óí³ÛÇÝ, Óí³ÃñÃáõñ³ÛÇÝ, ÃñÃáõñ³ÛÇÝ, ÃñÃáõñ³Ñ³ñëÝÛ³Ï³ÛÇÝ ¨ Ñ³ñëÝÛ³Ï³ÛÇÝ:</w:t>
      </w:r>
    </w:p>
    <w:p w:rsidR="00C95AA6" w:rsidRPr="006C652A" w:rsidRDefault="00C95AA6" w:rsidP="00085C83">
      <w:pPr>
        <w:ind w:firstLine="567"/>
        <w:jc w:val="both"/>
        <w:rPr>
          <w:rFonts w:ascii="Times LatArm" w:hAnsi="Times LatArm"/>
          <w:color w:val="000000" w:themeColor="text1"/>
          <w:sz w:val="22"/>
          <w:szCs w:val="22"/>
          <w:lang w:val="ru-RU"/>
        </w:rPr>
      </w:pPr>
      <w:r w:rsidRPr="006C652A">
        <w:rPr>
          <w:rFonts w:ascii="Times LatArm" w:hAnsi="Times LatArm"/>
          <w:color w:val="000000" w:themeColor="text1"/>
          <w:sz w:val="22"/>
          <w:szCs w:val="22"/>
          <w:lang w:val="ru-RU"/>
        </w:rPr>
        <w:t xml:space="preserve">ÈÔÐ É»åÇ¹áý³áõÝ³ÛáõÙ ³Ûë ÃÇÃ»éÁ ë³Ï³í Ñ³Ý¹ÇåáÕ ï»ë³Ï ¿: Üñ³ Ãí³ù³Ý³ÏÁ åáåáõÉÛ³óÇ³ÛáõÙ ï³ñµ»ñ ï³ñÇÝ»ñÇÝ ËÇëï ï³ñµ»ñ ¿ ¨ ¹³ Ï³Ëí³Í ¿ ³é³çÇÝ Ñ»ñÃÇÝ »Õ³Ý³Ï³ÛÇÝ  </w:t>
      </w:r>
      <w:r w:rsidR="000D04EC" w:rsidRPr="006C652A">
        <w:rPr>
          <w:rFonts w:ascii="Times LatArm" w:hAnsi="Times LatArm"/>
          <w:color w:val="000000" w:themeColor="text1"/>
          <w:sz w:val="22"/>
          <w:szCs w:val="22"/>
          <w:lang w:val="ru-RU"/>
        </w:rPr>
        <w:t>áõ</w:t>
      </w:r>
      <w:r w:rsidRPr="006C652A">
        <w:rPr>
          <w:rFonts w:ascii="Times LatArm" w:hAnsi="Times LatArm"/>
          <w:color w:val="000000" w:themeColor="text1"/>
          <w:sz w:val="22"/>
          <w:szCs w:val="22"/>
          <w:lang w:val="ru-RU"/>
        </w:rPr>
        <w:t xml:space="preserve"> µÝ³Ï³Ý ³ÛÉ å³ÛÙ³ÝÝ»ñÇ</w:t>
      </w:r>
      <w:r w:rsidR="000D04EC" w:rsidRPr="006C652A">
        <w:rPr>
          <w:rFonts w:ascii="Times LatArm" w:hAnsi="Times LatArm"/>
          <w:color w:val="000000" w:themeColor="text1"/>
          <w:sz w:val="22"/>
          <w:szCs w:val="22"/>
          <w:lang w:val="ru-RU"/>
        </w:rPr>
        <w:t>ó</w:t>
      </w:r>
      <w:r w:rsidRPr="006C652A">
        <w:rPr>
          <w:rFonts w:ascii="Times LatArm" w:hAnsi="Times LatArm"/>
          <w:color w:val="000000" w:themeColor="text1"/>
          <w:sz w:val="22"/>
          <w:szCs w:val="22"/>
          <w:lang w:val="ru-RU"/>
        </w:rPr>
        <w:t>: òáõñï ï³ñÇÝ»ñÇÝ ï»ë³ÏÇ Ãí³ù³Ý³ÏÁ ËÇëï Ïñ×³ïíáõÙ ¿, ÇëÏ ï³ù ï³ñÇÝ»ñÇÝ ÇëÏáõÛÝ ³×áõÙ ¿: ÜáõÛÝÇëÏ óáõñï ÓÙé³ÝÁ ºíñáå³ÛÇ ÙÇçÇÝ ·áïáõÙ Ñ³ñëÝÛ³ÏÝ»ñÁ Ï³ñáÕ »Ý áãÝã³Ý³É,  ë³Ï³ÛÝ ï»ë³ÏÇ Ãí³ù³Ý³ÏÁ  í»ñ³Ï³Ý·ÝíáõÙ ¿ Ñ³çáñ¹ ï³ñáõÙ ÙÇ·ñ³óíáÕ ³é³ÝÓÝÛ³ÏÝ»ñÇ Ñ³ßíÇÝ: ÀÝ¹Ñ³Ýáõñ Ãí³ù³Ý³ÏÇ Ù³ëÇÝ Ï³ñ»ÉÇ ¿  ¹³ï»É ³ÝáõÕ³ÏÇ Ï»ñåáí, Ñ³ÛïÝ³µ»ñ»Éáí ÑáÕáõÙ Ñ³ñëÝÛ³ÏÝ»ñÁ: ²Ûë ï»ë³ÏÇ  Ãí³ù³Ý³ÏÇ ÁÝ¹Ñ³Ýáõñ Ïñ×³ïáõÙÁ Ý»ñÏ³ÛáõÙë Ù»ñ ï³ñ³Í³ßñç³ÝáõÙ  å³ÛÙ³Ý³íáñí³Í ¿  ¹³ßï»ñÇ ùÇÙÇ³Ï³Ý »Õ³Ý³Ïáí Ùß³ÏÙ³Ý Ñ»ï, Ñ³ïÏ³å»ë Ï³ñïáýÇÉÇ íÝ³ë³ïáõ ÏáÉáñ³¹Û³Ý µ½»½Ç ¹»Ù û·ï³·áñÍíáÕ ùÇÙÇ³Ï³Ý ÝÛáõÃ»ñÁ áãÝã³óÝáõÙ »Ý Ý³¨ ³Ûë ÃÇÃ»éÇ ÃñÃáõñÝ»ñÇÝ áõ Ñ³ñëÝÛ³ÏÝ»ñÇÝ: î»ë³ÏÇ Ãí³ù³Ý³ÏÇ  ³ÝÁÝ¹Ñ³ï Ïñ×³ïÙ³Ý Ñ»ï Ï³åí³Í ³ÝÑñ³Å»ßï ¿ å³Ñå³ÝÙ³Ý Ñ³ïáõÏ ÙÇçáó³éáõÙÝ»ñÇ ÏÇñ³éáõÙ:</w:t>
      </w:r>
      <w:r w:rsidR="003D5830" w:rsidRPr="006C652A">
        <w:rPr>
          <w:rFonts w:ascii="Times LatArm" w:hAnsi="Times LatArm"/>
          <w:color w:val="000000" w:themeColor="text1"/>
          <w:sz w:val="22"/>
          <w:szCs w:val="22"/>
          <w:lang w:val="ru-RU"/>
        </w:rPr>
        <w:t xml:space="preserve"> </w:t>
      </w:r>
      <w:r w:rsidRPr="006C652A">
        <w:rPr>
          <w:rFonts w:ascii="Times LatArm" w:hAnsi="Times LatArm"/>
          <w:color w:val="000000" w:themeColor="text1"/>
          <w:sz w:val="22"/>
          <w:szCs w:val="22"/>
          <w:lang w:val="ru-RU"/>
        </w:rPr>
        <w:t xml:space="preserve">ä³Ñå³ÝáõÃÛ³Ý ³ÝÑñ³Å»ßï ÙÇçáó³éáõÙÝ»ñÇ ß³ñùáõÙ ËÇëï Ï³ñ¨áñ ¿ ï»ë³ÏÇ Ï»Ýë³µ³ÝáõÃÛ³Ý, ½³ñ·³óÙ³Ý Å³ÙÏ»ïÝ»ñÇ áõëáõÙÝ³ëÇñáõÃÛáõÝÁ, å»ïù ¿ áõß³¹ñáõÃÛáõÝ ¹³ñÓÝ»É ³ßÝ³Ý³ÛÇÝ ¨ ÓÙ»é³ÛÇÝ óñï»ñÇ ³½¹»óáõÃÛ³Ý , Ï»ñ³ÛÇÝ µáõÛë»ñÇ  ï³ñ³Íí³ÍáõÃÛ³Ý íñ³: ¸³ßï»ñáõÙ Ù³ëë³Û³Ï³Ý ùÇÙÇ³Ï³Ý Ùß³ÏÙ³Ý ÷áË³ñ»Ý  å»ïù ¿  û·ï³·áñÍ»É ·ÛáõÕ³ïÝï»ë³Ï³Ý íÝ³ë³ïáõÝ»ñÇ ¹»Ù å³Ûù³ñÇ ÇÝï»·ñí³Í ÙÇçáóÝ»ñ (Ï»Ýë³µ³Ý³Ï³Ý, Ù»Ë³ÝÇÏ³Ï³Ý, ùÇÙÇ³Ï³Ý): ¶³Ý·³ÃÇÃ»éÇ áñëí³Í ³é³ÝÓÝÛ³ÏÝ»ñÇ Ùáï Ï³ï³ñ»É »Ýù ÙáñýáÙ»ïñÇÏ ã³÷áõÙÝ»ñ, áñÁ Ý»ñÏ³Û³óñ»É »Ýù  ³ÕÛáõë³Ï 1-áõÙ: ÆÝãå»ë »ñ¨áõÙ ¿ ³ÕÛáõë³ÏÇó  µáÉáñ ¹»åù»ñáõÙ </w:t>
      </w:r>
      <w:r w:rsidRPr="00C95AA6">
        <w:rPr>
          <w:rFonts w:ascii="Times LatArm" w:hAnsi="Times LatArm"/>
          <w:color w:val="000000" w:themeColor="text1"/>
          <w:sz w:val="22"/>
          <w:szCs w:val="22"/>
          <w:lang w:val="en-US"/>
        </w:rPr>
        <w:t>t</w:t>
      </w:r>
      <w:r w:rsidRPr="006C652A">
        <w:rPr>
          <w:rFonts w:ascii="Times LatArm" w:hAnsi="Times LatArm"/>
          <w:color w:val="000000" w:themeColor="text1"/>
          <w:sz w:val="22"/>
          <w:szCs w:val="22"/>
          <w:lang w:val="ru-RU"/>
        </w:rPr>
        <w:t>&gt;3-Çó, ÇëÏ ¹³ Ñ³Ù³ñíáõÙ ¿ Ñ³í³ëïÇ ÷áùñ ß³ñù»ñÇ Ñ³Ù³ñ:</w:t>
      </w:r>
    </w:p>
    <w:p w:rsidR="00C95AA6" w:rsidRPr="006C652A" w:rsidRDefault="00C95AA6" w:rsidP="00C95AA6">
      <w:pPr>
        <w:ind w:firstLine="567"/>
        <w:jc w:val="center"/>
        <w:rPr>
          <w:rFonts w:ascii="Arial LatArm" w:hAnsi="Arial LatArm"/>
          <w:b/>
          <w:sz w:val="6"/>
          <w:szCs w:val="6"/>
          <w:lang w:val="ru-RU"/>
        </w:rPr>
      </w:pPr>
    </w:p>
    <w:p w:rsidR="00F81B18" w:rsidRPr="006C652A" w:rsidRDefault="00F81B18" w:rsidP="00C95AA6">
      <w:pPr>
        <w:jc w:val="center"/>
        <w:rPr>
          <w:rFonts w:ascii="Times LatArm" w:hAnsi="Times LatArm"/>
          <w:sz w:val="22"/>
          <w:szCs w:val="22"/>
          <w:lang w:val="ru-RU"/>
        </w:rPr>
      </w:pPr>
    </w:p>
    <w:p w:rsidR="00C95AA6" w:rsidRPr="006C652A" w:rsidRDefault="00C95AA6" w:rsidP="00C95AA6">
      <w:pPr>
        <w:jc w:val="center"/>
        <w:rPr>
          <w:rFonts w:ascii="Times LatArm" w:hAnsi="Times LatArm"/>
          <w:sz w:val="22"/>
          <w:szCs w:val="22"/>
          <w:lang w:val="ru-RU"/>
        </w:rPr>
      </w:pPr>
      <w:r w:rsidRPr="006C652A">
        <w:rPr>
          <w:rFonts w:ascii="Times LatArm" w:hAnsi="Times LatArm"/>
          <w:sz w:val="22"/>
          <w:szCs w:val="22"/>
          <w:lang w:val="ru-RU"/>
        </w:rPr>
        <w:t xml:space="preserve">¶³Ý·³ÃÇÃ»é </w:t>
      </w:r>
      <w:r w:rsidRPr="00C95AA6">
        <w:rPr>
          <w:rFonts w:ascii="Times LatArm" w:hAnsi="Times LatArm"/>
          <w:sz w:val="22"/>
          <w:szCs w:val="22"/>
          <w:lang w:val="en-US"/>
        </w:rPr>
        <w:t>Acherontia</w:t>
      </w:r>
      <w:r w:rsidRPr="006C652A">
        <w:rPr>
          <w:rFonts w:ascii="Times LatArm" w:hAnsi="Times LatArm"/>
          <w:sz w:val="22"/>
          <w:szCs w:val="22"/>
          <w:lang w:val="ru-RU"/>
        </w:rPr>
        <w:t xml:space="preserve"> </w:t>
      </w:r>
      <w:r w:rsidRPr="00C95AA6">
        <w:rPr>
          <w:rFonts w:ascii="Times LatArm" w:hAnsi="Times LatArm"/>
          <w:sz w:val="22"/>
          <w:szCs w:val="22"/>
          <w:lang w:val="en-US"/>
        </w:rPr>
        <w:t>atropos</w:t>
      </w:r>
      <w:r w:rsidRPr="006C652A">
        <w:rPr>
          <w:rFonts w:ascii="Times LatArm" w:hAnsi="Times LatArm"/>
          <w:sz w:val="22"/>
          <w:szCs w:val="22"/>
          <w:lang w:val="ru-RU"/>
        </w:rPr>
        <w:t xml:space="preserve"> ÙáñýáÙ»ïñÇÏ ã³÷áõÙÝ»ñÁ ÙÙ-áí</w:t>
      </w:r>
    </w:p>
    <w:p w:rsidR="00C95AA6" w:rsidRPr="006C652A" w:rsidRDefault="00C95AA6" w:rsidP="00C95AA6">
      <w:pPr>
        <w:jc w:val="center"/>
        <w:rPr>
          <w:rFonts w:ascii="Arial LatArm" w:hAnsi="Arial LatArm"/>
          <w:b/>
          <w:sz w:val="2"/>
          <w:szCs w:val="2"/>
          <w:lang w:val="ru-RU"/>
        </w:rPr>
      </w:pPr>
    </w:p>
    <w:p w:rsidR="00C95AA6" w:rsidRPr="00C95AA6" w:rsidRDefault="00C95AA6" w:rsidP="00C95AA6">
      <w:pPr>
        <w:jc w:val="right"/>
        <w:rPr>
          <w:rFonts w:ascii="Times LatArm" w:hAnsi="Times LatArm"/>
          <w:i/>
          <w:sz w:val="22"/>
          <w:szCs w:val="22"/>
          <w:lang w:val="en-US"/>
        </w:rPr>
      </w:pPr>
      <w:r w:rsidRPr="00C95AA6">
        <w:rPr>
          <w:rFonts w:ascii="Times LatArm" w:hAnsi="Times LatArm"/>
          <w:i/>
          <w:sz w:val="22"/>
          <w:szCs w:val="22"/>
          <w:lang w:val="en-US"/>
        </w:rPr>
        <w:t>²ÕÛáõë³Ï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3"/>
        <w:gridCol w:w="1179"/>
        <w:gridCol w:w="1181"/>
        <w:gridCol w:w="1011"/>
        <w:gridCol w:w="892"/>
        <w:gridCol w:w="1067"/>
        <w:gridCol w:w="1068"/>
        <w:gridCol w:w="892"/>
        <w:gridCol w:w="992"/>
      </w:tblGrid>
      <w:tr w:rsidR="00C95AA6" w:rsidRPr="00C95AA6" w:rsidTr="00C95AA6">
        <w:tc>
          <w:tcPr>
            <w:tcW w:w="1196" w:type="dxa"/>
            <w:vAlign w:val="center"/>
          </w:tcPr>
          <w:p w:rsidR="00C95AA6" w:rsidRPr="00C95AA6" w:rsidRDefault="00C95AA6" w:rsidP="00C95AA6">
            <w:pPr>
              <w:jc w:val="center"/>
              <w:rPr>
                <w:rFonts w:ascii="Times LatArm" w:hAnsi="Times LatArm"/>
                <w:sz w:val="18"/>
                <w:szCs w:val="18"/>
                <w:lang w:val="en-US"/>
              </w:rPr>
            </w:pPr>
          </w:p>
        </w:tc>
        <w:tc>
          <w:tcPr>
            <w:tcW w:w="1196"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n</w:t>
            </w:r>
          </w:p>
        </w:tc>
        <w:tc>
          <w:tcPr>
            <w:tcW w:w="1196"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min-max</w:t>
            </w:r>
          </w:p>
        </w:tc>
        <w:tc>
          <w:tcPr>
            <w:tcW w:w="1020"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X</w:t>
            </w:r>
          </w:p>
        </w:tc>
        <w:tc>
          <w:tcPr>
            <w:tcW w:w="900" w:type="dxa"/>
            <w:vAlign w:val="center"/>
          </w:tcPr>
          <w:p w:rsidR="00C95AA6" w:rsidRPr="00C95AA6" w:rsidRDefault="00C95AA6" w:rsidP="00C95AA6">
            <w:pPr>
              <w:jc w:val="center"/>
              <w:rPr>
                <w:rFonts w:ascii="Times LatArm" w:hAnsi="Times LatArm"/>
                <w:sz w:val="18"/>
                <w:szCs w:val="18"/>
                <w:vertAlign w:val="superscript"/>
                <w:lang w:val="en-US"/>
              </w:rPr>
            </w:pPr>
            <w:r w:rsidRPr="00C95AA6">
              <w:rPr>
                <w:rFonts w:ascii="Ariac" w:hAnsi="Ariac"/>
                <w:sz w:val="18"/>
                <w:szCs w:val="18"/>
                <w:lang w:val="en-US"/>
              </w:rPr>
              <w:t>δ</w:t>
            </w:r>
            <w:r w:rsidRPr="00C95AA6">
              <w:rPr>
                <w:rFonts w:ascii="Times LatArm" w:hAnsi="Times LatArm"/>
                <w:sz w:val="18"/>
                <w:szCs w:val="18"/>
                <w:vertAlign w:val="superscript"/>
                <w:lang w:val="en-US"/>
              </w:rPr>
              <w:t>2</w:t>
            </w:r>
          </w:p>
        </w:tc>
        <w:tc>
          <w:tcPr>
            <w:tcW w:w="1080" w:type="dxa"/>
            <w:vAlign w:val="center"/>
          </w:tcPr>
          <w:p w:rsidR="00C95AA6" w:rsidRPr="00C95AA6" w:rsidRDefault="00C95AA6" w:rsidP="00C95AA6">
            <w:pPr>
              <w:jc w:val="center"/>
              <w:rPr>
                <w:rFonts w:ascii="Times LatArm" w:hAnsi="Times LatArm"/>
                <w:sz w:val="18"/>
                <w:szCs w:val="18"/>
                <w:vertAlign w:val="superscript"/>
                <w:lang w:val="en-US"/>
              </w:rPr>
            </w:pPr>
            <w:r w:rsidRPr="00C95AA6">
              <w:rPr>
                <w:rFonts w:ascii="Times LatArm" w:hAnsi="Times LatArm"/>
                <w:sz w:val="18"/>
                <w:szCs w:val="18"/>
                <w:lang w:val="en-US"/>
              </w:rPr>
              <w:t>m</w:t>
            </w:r>
            <w:r w:rsidRPr="00C95AA6">
              <w:rPr>
                <w:rFonts w:ascii="Times LatArm" w:hAnsi="Times LatArm"/>
                <w:sz w:val="18"/>
                <w:szCs w:val="18"/>
                <w:vertAlign w:val="subscript"/>
                <w:lang w:val="en-US"/>
              </w:rPr>
              <w:t>x</w:t>
            </w:r>
          </w:p>
        </w:tc>
        <w:tc>
          <w:tcPr>
            <w:tcW w:w="1080"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Cv%</w:t>
            </w:r>
          </w:p>
        </w:tc>
        <w:tc>
          <w:tcPr>
            <w:tcW w:w="900" w:type="dxa"/>
            <w:vAlign w:val="center"/>
          </w:tcPr>
          <w:p w:rsidR="00C95AA6" w:rsidRPr="00C95AA6" w:rsidRDefault="00C95AA6" w:rsidP="00C95AA6">
            <w:pPr>
              <w:jc w:val="center"/>
              <w:rPr>
                <w:rFonts w:ascii="Times LatArm" w:hAnsi="Times LatArm"/>
                <w:sz w:val="18"/>
                <w:szCs w:val="18"/>
                <w:vertAlign w:val="subscript"/>
                <w:lang w:val="en-US"/>
              </w:rPr>
            </w:pPr>
            <w:r w:rsidRPr="00C95AA6">
              <w:rPr>
                <w:rFonts w:ascii="Times LatArm" w:hAnsi="Times LatArm"/>
                <w:sz w:val="18"/>
                <w:szCs w:val="18"/>
                <w:lang w:val="en-US"/>
              </w:rPr>
              <w:t>m</w:t>
            </w:r>
            <w:r w:rsidRPr="00C95AA6">
              <w:rPr>
                <w:rFonts w:ascii="Ariac" w:hAnsi="Ariac"/>
                <w:sz w:val="18"/>
                <w:szCs w:val="18"/>
                <w:lang w:val="en-US"/>
              </w:rPr>
              <w:t>δ</w:t>
            </w:r>
          </w:p>
        </w:tc>
        <w:tc>
          <w:tcPr>
            <w:tcW w:w="1003" w:type="dxa"/>
            <w:vAlign w:val="center"/>
          </w:tcPr>
          <w:p w:rsidR="00C95AA6" w:rsidRPr="00C95AA6" w:rsidRDefault="00C95AA6" w:rsidP="00C95AA6">
            <w:pPr>
              <w:jc w:val="center"/>
              <w:rPr>
                <w:rFonts w:ascii="Times LatArm" w:hAnsi="Times LatArm"/>
                <w:sz w:val="18"/>
                <w:szCs w:val="18"/>
                <w:vertAlign w:val="subscript"/>
                <w:lang w:val="en-US"/>
              </w:rPr>
            </w:pPr>
            <w:r w:rsidRPr="00C95AA6">
              <w:rPr>
                <w:rFonts w:ascii="Times LatArm" w:hAnsi="Times LatArm"/>
                <w:sz w:val="18"/>
                <w:szCs w:val="18"/>
                <w:lang w:val="en-US"/>
              </w:rPr>
              <w:t>t</w:t>
            </w:r>
          </w:p>
        </w:tc>
      </w:tr>
      <w:tr w:rsidR="00C95AA6" w:rsidRPr="00C95AA6" w:rsidTr="00C95AA6">
        <w:tc>
          <w:tcPr>
            <w:tcW w:w="1196" w:type="dxa"/>
            <w:vMerge w:val="restart"/>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Øº</w:t>
            </w:r>
          </w:p>
        </w:tc>
        <w:tc>
          <w:tcPr>
            <w:tcW w:w="1196"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 xml:space="preserve">5 </w:t>
            </w:r>
            <w:r w:rsidRPr="00C95AA6">
              <w:rPr>
                <w:rFonts w:ascii="Arial Unicode" w:hAnsi="Arial Unicode"/>
                <w:sz w:val="18"/>
                <w:szCs w:val="18"/>
                <w:lang w:val="en-US"/>
              </w:rPr>
              <w:t>♂</w:t>
            </w:r>
          </w:p>
        </w:tc>
        <w:tc>
          <w:tcPr>
            <w:tcW w:w="1196"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40-46</w:t>
            </w:r>
          </w:p>
        </w:tc>
        <w:tc>
          <w:tcPr>
            <w:tcW w:w="1020"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43</w:t>
            </w:r>
          </w:p>
        </w:tc>
        <w:tc>
          <w:tcPr>
            <w:tcW w:w="900"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3.35</w:t>
            </w:r>
          </w:p>
        </w:tc>
        <w:tc>
          <w:tcPr>
            <w:tcW w:w="1080"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1.85</w:t>
            </w:r>
          </w:p>
        </w:tc>
        <w:tc>
          <w:tcPr>
            <w:tcW w:w="1080"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7.7</w:t>
            </w:r>
          </w:p>
        </w:tc>
        <w:tc>
          <w:tcPr>
            <w:tcW w:w="900"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1.06</w:t>
            </w:r>
          </w:p>
        </w:tc>
        <w:tc>
          <w:tcPr>
            <w:tcW w:w="1003"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3.16</w:t>
            </w:r>
          </w:p>
        </w:tc>
      </w:tr>
      <w:tr w:rsidR="00C95AA6" w:rsidRPr="00C95AA6" w:rsidTr="00C95AA6">
        <w:tc>
          <w:tcPr>
            <w:tcW w:w="1196" w:type="dxa"/>
            <w:vMerge/>
            <w:vAlign w:val="center"/>
          </w:tcPr>
          <w:p w:rsidR="00C95AA6" w:rsidRPr="00C95AA6" w:rsidRDefault="00C95AA6" w:rsidP="00C95AA6">
            <w:pPr>
              <w:jc w:val="center"/>
              <w:rPr>
                <w:rFonts w:ascii="Times LatArm" w:hAnsi="Times LatArm"/>
                <w:sz w:val="18"/>
                <w:szCs w:val="18"/>
                <w:lang w:val="en-US"/>
              </w:rPr>
            </w:pPr>
          </w:p>
        </w:tc>
        <w:tc>
          <w:tcPr>
            <w:tcW w:w="1196"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5</w:t>
            </w:r>
            <w:r w:rsidRPr="00C95AA6">
              <w:rPr>
                <w:rFonts w:ascii="Arial Unicode" w:hAnsi="Arial Unicode"/>
                <w:sz w:val="18"/>
                <w:szCs w:val="18"/>
                <w:lang w:val="en-US"/>
              </w:rPr>
              <w:t>♀</w:t>
            </w:r>
          </w:p>
        </w:tc>
        <w:tc>
          <w:tcPr>
            <w:tcW w:w="1196"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50-60</w:t>
            </w:r>
          </w:p>
        </w:tc>
        <w:tc>
          <w:tcPr>
            <w:tcW w:w="1020"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55</w:t>
            </w:r>
          </w:p>
        </w:tc>
        <w:tc>
          <w:tcPr>
            <w:tcW w:w="900"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3.53</w:t>
            </w:r>
          </w:p>
        </w:tc>
        <w:tc>
          <w:tcPr>
            <w:tcW w:w="1080"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1.58</w:t>
            </w:r>
          </w:p>
        </w:tc>
        <w:tc>
          <w:tcPr>
            <w:tcW w:w="1080"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6.4</w:t>
            </w:r>
          </w:p>
        </w:tc>
        <w:tc>
          <w:tcPr>
            <w:tcW w:w="900"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1.11</w:t>
            </w:r>
          </w:p>
        </w:tc>
        <w:tc>
          <w:tcPr>
            <w:tcW w:w="1003"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3.18</w:t>
            </w:r>
          </w:p>
        </w:tc>
      </w:tr>
      <w:tr w:rsidR="00C95AA6" w:rsidRPr="00C95AA6" w:rsidTr="00C95AA6">
        <w:tc>
          <w:tcPr>
            <w:tcW w:w="1196" w:type="dxa"/>
            <w:vMerge w:val="restart"/>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Â´</w:t>
            </w:r>
          </w:p>
        </w:tc>
        <w:tc>
          <w:tcPr>
            <w:tcW w:w="1196"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 xml:space="preserve">5 </w:t>
            </w:r>
            <w:r w:rsidRPr="00C95AA6">
              <w:rPr>
                <w:rFonts w:ascii="Arial Unicode" w:hAnsi="Arial Unicode"/>
                <w:sz w:val="18"/>
                <w:szCs w:val="18"/>
                <w:lang w:val="en-US"/>
              </w:rPr>
              <w:t>♂</w:t>
            </w:r>
          </w:p>
        </w:tc>
        <w:tc>
          <w:tcPr>
            <w:tcW w:w="1196"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90-115</w:t>
            </w:r>
          </w:p>
        </w:tc>
        <w:tc>
          <w:tcPr>
            <w:tcW w:w="1020"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102.5</w:t>
            </w:r>
          </w:p>
        </w:tc>
        <w:tc>
          <w:tcPr>
            <w:tcW w:w="900"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9.25</w:t>
            </w:r>
          </w:p>
        </w:tc>
        <w:tc>
          <w:tcPr>
            <w:tcW w:w="1080"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4.14</w:t>
            </w:r>
          </w:p>
        </w:tc>
        <w:tc>
          <w:tcPr>
            <w:tcW w:w="1080"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9.02</w:t>
            </w:r>
          </w:p>
        </w:tc>
        <w:tc>
          <w:tcPr>
            <w:tcW w:w="900"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2.92</w:t>
            </w:r>
          </w:p>
        </w:tc>
        <w:tc>
          <w:tcPr>
            <w:tcW w:w="1003"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3.16</w:t>
            </w:r>
          </w:p>
        </w:tc>
      </w:tr>
      <w:tr w:rsidR="00C95AA6" w:rsidRPr="00C95AA6" w:rsidTr="00C95AA6">
        <w:tc>
          <w:tcPr>
            <w:tcW w:w="1196" w:type="dxa"/>
            <w:vMerge/>
            <w:vAlign w:val="center"/>
          </w:tcPr>
          <w:p w:rsidR="00C95AA6" w:rsidRPr="00C95AA6" w:rsidRDefault="00C95AA6" w:rsidP="00C95AA6">
            <w:pPr>
              <w:jc w:val="center"/>
              <w:rPr>
                <w:rFonts w:ascii="Times LatArm" w:hAnsi="Times LatArm"/>
                <w:sz w:val="18"/>
                <w:szCs w:val="18"/>
                <w:lang w:val="en-US"/>
              </w:rPr>
            </w:pPr>
          </w:p>
        </w:tc>
        <w:tc>
          <w:tcPr>
            <w:tcW w:w="1196"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5</w:t>
            </w:r>
            <w:r w:rsidRPr="00C95AA6">
              <w:rPr>
                <w:rFonts w:ascii="Arial Unicode" w:hAnsi="Arial Unicode"/>
                <w:sz w:val="18"/>
                <w:szCs w:val="18"/>
                <w:lang w:val="en-US"/>
              </w:rPr>
              <w:t>♀</w:t>
            </w:r>
          </w:p>
        </w:tc>
        <w:tc>
          <w:tcPr>
            <w:tcW w:w="1196"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100-130</w:t>
            </w:r>
          </w:p>
        </w:tc>
        <w:tc>
          <w:tcPr>
            <w:tcW w:w="1020"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115</w:t>
            </w:r>
          </w:p>
        </w:tc>
        <w:tc>
          <w:tcPr>
            <w:tcW w:w="900"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10.6</w:t>
            </w:r>
          </w:p>
        </w:tc>
        <w:tc>
          <w:tcPr>
            <w:tcW w:w="1080"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4.75</w:t>
            </w:r>
          </w:p>
        </w:tc>
        <w:tc>
          <w:tcPr>
            <w:tcW w:w="1080"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9.2</w:t>
            </w:r>
          </w:p>
        </w:tc>
        <w:tc>
          <w:tcPr>
            <w:tcW w:w="900"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3.35</w:t>
            </w:r>
          </w:p>
        </w:tc>
        <w:tc>
          <w:tcPr>
            <w:tcW w:w="1003"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3.16</w:t>
            </w:r>
          </w:p>
        </w:tc>
      </w:tr>
      <w:tr w:rsidR="00C95AA6" w:rsidRPr="00C95AA6" w:rsidTr="00C95AA6">
        <w:tc>
          <w:tcPr>
            <w:tcW w:w="1196" w:type="dxa"/>
            <w:vMerge w:val="restart"/>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ÎßÇé. ·</w:t>
            </w:r>
          </w:p>
        </w:tc>
        <w:tc>
          <w:tcPr>
            <w:tcW w:w="1196"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 xml:space="preserve">5 </w:t>
            </w:r>
            <w:r w:rsidRPr="00C95AA6">
              <w:rPr>
                <w:rFonts w:ascii="Arial Unicode" w:hAnsi="Arial Unicode"/>
                <w:sz w:val="18"/>
                <w:szCs w:val="18"/>
                <w:lang w:val="en-US"/>
              </w:rPr>
              <w:t>♂</w:t>
            </w:r>
          </w:p>
        </w:tc>
        <w:tc>
          <w:tcPr>
            <w:tcW w:w="1196"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2-6</w:t>
            </w:r>
          </w:p>
        </w:tc>
        <w:tc>
          <w:tcPr>
            <w:tcW w:w="1020"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4</w:t>
            </w:r>
          </w:p>
        </w:tc>
        <w:tc>
          <w:tcPr>
            <w:tcW w:w="900"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1.4</w:t>
            </w:r>
          </w:p>
        </w:tc>
        <w:tc>
          <w:tcPr>
            <w:tcW w:w="1080"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0.49</w:t>
            </w:r>
          </w:p>
        </w:tc>
        <w:tc>
          <w:tcPr>
            <w:tcW w:w="1080"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35</w:t>
            </w:r>
          </w:p>
        </w:tc>
        <w:tc>
          <w:tcPr>
            <w:tcW w:w="900"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0.44</w:t>
            </w:r>
          </w:p>
        </w:tc>
        <w:tc>
          <w:tcPr>
            <w:tcW w:w="1003"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3.18</w:t>
            </w:r>
          </w:p>
        </w:tc>
      </w:tr>
      <w:tr w:rsidR="00C95AA6" w:rsidRPr="00C95AA6" w:rsidTr="00C95AA6">
        <w:tc>
          <w:tcPr>
            <w:tcW w:w="1196" w:type="dxa"/>
            <w:vMerge/>
            <w:vAlign w:val="center"/>
          </w:tcPr>
          <w:p w:rsidR="00C95AA6" w:rsidRPr="00C95AA6" w:rsidRDefault="00C95AA6" w:rsidP="00C95AA6">
            <w:pPr>
              <w:jc w:val="center"/>
              <w:rPr>
                <w:rFonts w:ascii="Times LatArm" w:hAnsi="Times LatArm"/>
                <w:sz w:val="18"/>
                <w:szCs w:val="18"/>
                <w:lang w:val="en-US"/>
              </w:rPr>
            </w:pPr>
          </w:p>
        </w:tc>
        <w:tc>
          <w:tcPr>
            <w:tcW w:w="1196"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5</w:t>
            </w:r>
            <w:r w:rsidRPr="00C95AA6">
              <w:rPr>
                <w:rFonts w:ascii="Arial Unicode" w:hAnsi="Arial Unicode"/>
                <w:sz w:val="18"/>
                <w:szCs w:val="18"/>
                <w:lang w:val="en-US"/>
              </w:rPr>
              <w:t>♀</w:t>
            </w:r>
          </w:p>
        </w:tc>
        <w:tc>
          <w:tcPr>
            <w:tcW w:w="1196"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3-8</w:t>
            </w:r>
          </w:p>
        </w:tc>
        <w:tc>
          <w:tcPr>
            <w:tcW w:w="1020"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5.5</w:t>
            </w:r>
          </w:p>
        </w:tc>
        <w:tc>
          <w:tcPr>
            <w:tcW w:w="900"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1.76</w:t>
            </w:r>
          </w:p>
        </w:tc>
        <w:tc>
          <w:tcPr>
            <w:tcW w:w="1080"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0.78</w:t>
            </w:r>
          </w:p>
        </w:tc>
        <w:tc>
          <w:tcPr>
            <w:tcW w:w="1080"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32</w:t>
            </w:r>
          </w:p>
        </w:tc>
        <w:tc>
          <w:tcPr>
            <w:tcW w:w="900"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0.55</w:t>
            </w:r>
          </w:p>
        </w:tc>
        <w:tc>
          <w:tcPr>
            <w:tcW w:w="1003" w:type="dxa"/>
            <w:vAlign w:val="center"/>
          </w:tcPr>
          <w:p w:rsidR="00C95AA6" w:rsidRPr="00C95AA6" w:rsidRDefault="00C95AA6" w:rsidP="00C95AA6">
            <w:pPr>
              <w:jc w:val="center"/>
              <w:rPr>
                <w:rFonts w:ascii="Times LatArm" w:hAnsi="Times LatArm"/>
                <w:sz w:val="18"/>
                <w:szCs w:val="18"/>
                <w:lang w:val="en-US"/>
              </w:rPr>
            </w:pPr>
            <w:r w:rsidRPr="00C95AA6">
              <w:rPr>
                <w:rFonts w:ascii="Times LatArm" w:hAnsi="Times LatArm"/>
                <w:sz w:val="18"/>
                <w:szCs w:val="18"/>
                <w:lang w:val="en-US"/>
              </w:rPr>
              <w:t>3.2</w:t>
            </w:r>
          </w:p>
        </w:tc>
      </w:tr>
    </w:tbl>
    <w:p w:rsidR="00F81B18" w:rsidRDefault="00F81B18" w:rsidP="00C95AA6">
      <w:pPr>
        <w:ind w:firstLine="567"/>
        <w:jc w:val="both"/>
        <w:rPr>
          <w:rFonts w:ascii="Times LatArm" w:hAnsi="Times LatArm"/>
          <w:sz w:val="22"/>
          <w:szCs w:val="22"/>
          <w:lang w:val="en-US"/>
        </w:rPr>
      </w:pPr>
    </w:p>
    <w:p w:rsidR="00C95AA6" w:rsidRDefault="00C95AA6" w:rsidP="00C95AA6">
      <w:pPr>
        <w:ind w:firstLine="567"/>
        <w:jc w:val="both"/>
        <w:rPr>
          <w:rFonts w:ascii="Times LatArm" w:hAnsi="Times LatArm"/>
          <w:sz w:val="22"/>
          <w:szCs w:val="22"/>
          <w:lang w:val="en-US"/>
        </w:rPr>
      </w:pPr>
      <w:r w:rsidRPr="00C95AA6">
        <w:rPr>
          <w:rFonts w:ascii="Times LatArm" w:hAnsi="Times LatArm"/>
          <w:sz w:val="22"/>
          <w:szCs w:val="22"/>
          <w:lang w:val="en-US"/>
        </w:rPr>
        <w:t>Î³ï³ñí³Í Ñ»ï³½áïáõÃÛáõÝÝ»ñÇ ³ñ¹ÛáõÝùáõÙ Ï³ñáÕ »Ýù Ýß»É, áñ  ·³Ý·³ÃÇÃ»éÁ ÈÔÐ ¿ÝïáÙáý³áõÝ³ÛáõÙ Ñ³½í³·Ûáõï Ñ³Ý¹ÇåáÕ ï»ë³Ï  ¿ ¨ Ù»½ Ñ³çáÕí»É ¿ Ýñ³Ý ·ïÝ»É ÙÇ³ÛÝ  ÙÇ ù³ÝÇ ëï³óÇáÝ³ñÝ»ñáõÙ (ù³ñï»½ 1):</w:t>
      </w:r>
    </w:p>
    <w:p w:rsidR="00085C83" w:rsidRDefault="00085C83" w:rsidP="00C95AA6">
      <w:pPr>
        <w:ind w:firstLine="567"/>
        <w:jc w:val="both"/>
        <w:rPr>
          <w:rFonts w:ascii="Times LatArm" w:hAnsi="Times LatArm"/>
          <w:sz w:val="22"/>
          <w:szCs w:val="22"/>
          <w:lang w:val="en-US"/>
        </w:rPr>
      </w:pPr>
    </w:p>
    <w:p w:rsidR="00085C83" w:rsidRPr="00513E90" w:rsidRDefault="00085C83" w:rsidP="00085C83">
      <w:pPr>
        <w:jc w:val="center"/>
        <w:rPr>
          <w:rFonts w:ascii="Arial LatArm" w:hAnsi="Arial LatArm"/>
          <w:sz w:val="22"/>
          <w:szCs w:val="22"/>
        </w:rPr>
      </w:pPr>
    </w:p>
    <w:p w:rsidR="00560896" w:rsidRPr="00560896" w:rsidRDefault="00560896" w:rsidP="00560896">
      <w:pPr>
        <w:jc w:val="center"/>
        <w:rPr>
          <w:rFonts w:ascii="Times LatArm" w:hAnsi="Times LatArm"/>
          <w:i/>
          <w:sz w:val="22"/>
          <w:szCs w:val="22"/>
          <w:lang w:val="en-US"/>
        </w:rPr>
      </w:pPr>
      <w:r w:rsidRPr="00560896">
        <w:rPr>
          <w:rFonts w:ascii="Times LatArm" w:hAnsi="Times LatArm"/>
          <w:i/>
          <w:sz w:val="22"/>
          <w:szCs w:val="22"/>
          <w:lang w:val="en-US"/>
        </w:rPr>
        <w:lastRenderedPageBreak/>
        <w:t>ø³ñï»½ 1</w:t>
      </w:r>
    </w:p>
    <w:p w:rsidR="00560896" w:rsidRPr="00655B7E" w:rsidRDefault="007D0E60" w:rsidP="00560896">
      <w:pPr>
        <w:jc w:val="both"/>
        <w:rPr>
          <w:rFonts w:ascii="Arial LatArm" w:hAnsi="Arial LatArm"/>
          <w:sz w:val="25"/>
          <w:szCs w:val="25"/>
          <w:lang w:val="en-US"/>
        </w:rPr>
      </w:pPr>
      <w:r w:rsidRPr="007D0E60">
        <w:rPr>
          <w:rFonts w:ascii="Times LatArm" w:hAnsi="Times LatArm"/>
          <w:noProof/>
          <w:sz w:val="22"/>
          <w:szCs w:val="22"/>
          <w:lang w:val="en-US" w:eastAsia="en-US"/>
        </w:rPr>
        <w:pict>
          <v:shape id="_x0000_s22528" type="#_x0000_t202" style="position:absolute;left:0;text-align:left;margin-left:-55.05pt;margin-top:.3pt;width:65.2pt;height:635.6pt;z-index:252013568;mso-width-relative:margin;mso-height-relative:margin" fillcolor="white [3212]" stroked="f">
            <v:textbox>
              <w:txbxContent>
                <w:p w:rsidR="006343A3" w:rsidRDefault="006343A3">
                  <w:pPr>
                    <w:rPr>
                      <w:lang w:val="ru-RU"/>
                    </w:rPr>
                  </w:pPr>
                </w:p>
              </w:txbxContent>
            </v:textbox>
          </v:shape>
        </w:pict>
      </w:r>
    </w:p>
    <w:p w:rsidR="00560896" w:rsidRPr="00655B7E" w:rsidRDefault="007D0E60" w:rsidP="00560896">
      <w:pPr>
        <w:jc w:val="center"/>
        <w:rPr>
          <w:rFonts w:ascii="Arial LatArm" w:hAnsi="Arial LatArm"/>
          <w:sz w:val="25"/>
          <w:szCs w:val="25"/>
          <w:lang w:val="en-US"/>
        </w:rPr>
      </w:pPr>
      <w:r w:rsidRPr="007D0E60">
        <w:rPr>
          <w:rFonts w:ascii="Times LatArm" w:hAnsi="Times LatArm"/>
          <w:i/>
          <w:noProof/>
          <w:sz w:val="22"/>
          <w:szCs w:val="22"/>
          <w:lang w:val="ru-RU"/>
        </w:rPr>
        <w:pict>
          <v:shape id="_x0000_s22529" type="#_x0000_t202" style="position:absolute;left:0;text-align:left;margin-left:-31.8pt;margin-top:594.55pt;width:518.3pt;height:33.1pt;z-index:252014592;mso-width-relative:margin;mso-height-relative:margin" fillcolor="white [3212]" stroked="f">
            <v:textbox>
              <w:txbxContent>
                <w:p w:rsidR="006343A3" w:rsidRDefault="006343A3" w:rsidP="00861FFC">
                  <w:pPr>
                    <w:rPr>
                      <w:lang w:val="ru-RU"/>
                    </w:rPr>
                  </w:pPr>
                </w:p>
              </w:txbxContent>
            </v:textbox>
          </v:shape>
        </w:pict>
      </w:r>
      <w:r w:rsidRPr="007D0E60">
        <w:rPr>
          <w:rFonts w:ascii="Arial LatArm" w:hAnsi="Arial LatArm"/>
          <w:noProof/>
          <w:sz w:val="25"/>
          <w:szCs w:val="25"/>
        </w:rPr>
        <w:pict>
          <v:group id="_x0000_s15369" style="position:absolute;left:0;text-align:left;margin-left:268.95pt;margin-top:196.35pt;width:88.5pt;height:104.1pt;z-index:251855872" coordorigin="7080,8508" coordsize="1770,2082">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5370" type="#_x0000_t120" style="position:absolute;left:8610;top:10335;width:240;height:255" fillcolor="black" strokecolor="#f2f2f2" strokeweight="3pt">
              <v:shadow on="t" type="perspective" color="#7f7f7f" opacity=".5" offset="1pt" offset2="-1pt"/>
            </v:shape>
            <v:shape id="_x0000_s15371" type="#_x0000_t120" style="position:absolute;left:7080;top:9585;width:240;height:255" fillcolor="black" strokecolor="#f2f2f2" strokeweight="3pt">
              <v:shadow on="t" type="perspective" color="#7f7f7f" opacity=".5" offset="1pt" offset2="-1pt"/>
            </v:shape>
            <v:shape id="_x0000_s15372" type="#_x0000_t120" style="position:absolute;left:8460;top:8865;width:240;height:255" fillcolor="black" strokecolor="#f2f2f2" strokeweight="3pt">
              <v:shadow on="t" type="perspective" color="#7f7f7f" opacity=".5" offset="1pt" offset2="-1pt"/>
            </v:shape>
            <v:shape id="_x0000_s15373" type="#_x0000_t120" style="position:absolute;left:8220;top:8508;width:240;height:255" fillcolor="black" strokecolor="#f2f2f2" strokeweight="3pt">
              <v:shadow on="t" type="perspective" color="#7f7f7f" opacity=".5" offset="1pt" offset2="-1pt"/>
            </v:shape>
          </v:group>
        </w:pict>
      </w:r>
      <w:r w:rsidR="00560896">
        <w:rPr>
          <w:rFonts w:ascii="Arial LatArm" w:hAnsi="Arial LatArm"/>
          <w:noProof/>
          <w:sz w:val="25"/>
          <w:szCs w:val="25"/>
          <w:lang w:val="ru-RU"/>
        </w:rPr>
        <w:drawing>
          <wp:inline distT="0" distB="0" distL="0" distR="0">
            <wp:extent cx="5892653" cy="7772231"/>
            <wp:effectExtent l="19050" t="0" r="0" b="0"/>
            <wp:docPr id="322" name="Рисунок 322" descr="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Karta"/>
                    <pic:cNvPicPr>
                      <a:picLocks noChangeAspect="1" noChangeArrowheads="1"/>
                    </pic:cNvPicPr>
                  </pic:nvPicPr>
                  <pic:blipFill>
                    <a:blip r:embed="rId1088"/>
                    <a:srcRect/>
                    <a:stretch>
                      <a:fillRect/>
                    </a:stretch>
                  </pic:blipFill>
                  <pic:spPr bwMode="auto">
                    <a:xfrm>
                      <a:off x="0" y="0"/>
                      <a:ext cx="5899770" cy="7781618"/>
                    </a:xfrm>
                    <a:prstGeom prst="rect">
                      <a:avLst/>
                    </a:prstGeom>
                    <a:noFill/>
                    <a:ln w="9525">
                      <a:noFill/>
                      <a:miter lim="800000"/>
                      <a:headEnd/>
                      <a:tailEnd/>
                    </a:ln>
                  </pic:spPr>
                </pic:pic>
              </a:graphicData>
            </a:graphic>
          </wp:inline>
        </w:drawing>
      </w:r>
    </w:p>
    <w:p w:rsidR="00560896" w:rsidRDefault="00560896" w:rsidP="00560896">
      <w:pPr>
        <w:jc w:val="both"/>
        <w:rPr>
          <w:rFonts w:ascii="Arial LatArm" w:hAnsi="Arial LatArm"/>
          <w:sz w:val="25"/>
          <w:szCs w:val="25"/>
          <w:lang w:val="en-US"/>
        </w:rPr>
      </w:pPr>
    </w:p>
    <w:p w:rsidR="00560896" w:rsidRPr="00560896" w:rsidRDefault="007D0E60" w:rsidP="00560896">
      <w:pPr>
        <w:jc w:val="both"/>
        <w:rPr>
          <w:rFonts w:ascii="Times LatArm" w:hAnsi="Times LatArm"/>
          <w:sz w:val="22"/>
          <w:szCs w:val="22"/>
          <w:lang w:val="en-US"/>
        </w:rPr>
      </w:pPr>
      <w:r w:rsidRPr="007D0E60">
        <w:rPr>
          <w:rFonts w:ascii="Times LatArm" w:hAnsi="Times LatArm"/>
          <w:noProof/>
          <w:sz w:val="22"/>
          <w:szCs w:val="22"/>
        </w:rPr>
        <w:pict>
          <v:oval id="_x0000_s15368" style="position:absolute;left:0;text-align:left;margin-left:19.5pt;margin-top:3.6pt;width:9pt;height:9pt;z-index:251854848" fillcolor="black"/>
        </w:pict>
      </w:r>
      <w:r w:rsidR="00560896">
        <w:rPr>
          <w:rFonts w:ascii="Times LatArm" w:hAnsi="Times LatArm"/>
          <w:sz w:val="22"/>
          <w:szCs w:val="22"/>
          <w:lang w:val="en-US"/>
        </w:rPr>
        <w:t xml:space="preserve">     </w:t>
      </w:r>
      <w:r w:rsidR="00560896" w:rsidRPr="00560896">
        <w:rPr>
          <w:rFonts w:ascii="Times LatArm" w:hAnsi="Times LatArm"/>
          <w:sz w:val="22"/>
          <w:szCs w:val="22"/>
          <w:lang w:val="en-US"/>
        </w:rPr>
        <w:t xml:space="preserve">      -   ¶³Ý·³ÃÇÃ»éÇ ï³ñ³ÍÙ³Ý ³ñ»³ÉÝ»ñÁ</w:t>
      </w:r>
    </w:p>
    <w:p w:rsidR="00560896" w:rsidRDefault="00560896" w:rsidP="00C95AA6">
      <w:pPr>
        <w:ind w:firstLine="567"/>
        <w:jc w:val="both"/>
        <w:rPr>
          <w:rFonts w:ascii="Times LatArm" w:hAnsi="Times LatArm"/>
          <w:sz w:val="22"/>
          <w:szCs w:val="22"/>
          <w:lang w:val="en-US"/>
        </w:rPr>
      </w:pPr>
    </w:p>
    <w:p w:rsidR="00560896" w:rsidRDefault="00560896" w:rsidP="00C95AA6">
      <w:pPr>
        <w:ind w:firstLine="567"/>
        <w:jc w:val="both"/>
        <w:rPr>
          <w:rFonts w:ascii="Times LatArm" w:hAnsi="Times LatArm"/>
          <w:sz w:val="22"/>
          <w:szCs w:val="22"/>
          <w:lang w:val="en-US"/>
        </w:rPr>
      </w:pPr>
    </w:p>
    <w:p w:rsidR="00F81B18" w:rsidRDefault="00F81B18" w:rsidP="00F81B18">
      <w:pPr>
        <w:jc w:val="center"/>
        <w:rPr>
          <w:rFonts w:ascii="Times LatArm" w:hAnsi="Times LatArm"/>
          <w:i/>
          <w:sz w:val="22"/>
          <w:szCs w:val="22"/>
          <w:lang w:val="en-US"/>
        </w:rPr>
      </w:pPr>
      <w:r w:rsidRPr="00484408">
        <w:rPr>
          <w:rFonts w:ascii="Times LatArm" w:hAnsi="Times LatArm"/>
          <w:i/>
          <w:sz w:val="22"/>
          <w:szCs w:val="22"/>
          <w:lang w:val="en-US"/>
        </w:rPr>
        <w:lastRenderedPageBreak/>
        <w:t>¶ñ³Ï³ÝáõÃÛáõÝ</w:t>
      </w:r>
    </w:p>
    <w:p w:rsidR="00F81B18" w:rsidRPr="00484408" w:rsidRDefault="00F81B18" w:rsidP="00F81B18">
      <w:pPr>
        <w:jc w:val="center"/>
        <w:rPr>
          <w:rFonts w:ascii="Times LatArm" w:hAnsi="Times LatArm"/>
          <w:i/>
          <w:sz w:val="22"/>
          <w:szCs w:val="22"/>
          <w:lang w:val="en-US"/>
        </w:rPr>
      </w:pPr>
    </w:p>
    <w:p w:rsidR="00F81B18" w:rsidRPr="00484408" w:rsidRDefault="00F81B18" w:rsidP="00F81B18">
      <w:pPr>
        <w:numPr>
          <w:ilvl w:val="0"/>
          <w:numId w:val="8"/>
        </w:numPr>
        <w:jc w:val="both"/>
        <w:rPr>
          <w:rFonts w:ascii="Times LatArm" w:hAnsi="Times LatArm" w:cs="Arial"/>
          <w:sz w:val="22"/>
          <w:szCs w:val="22"/>
          <w:lang w:val="en-US"/>
        </w:rPr>
      </w:pPr>
      <w:r w:rsidRPr="00484408">
        <w:rPr>
          <w:rFonts w:ascii="Times LatArm" w:hAnsi="Times LatArm" w:cs="Arial"/>
          <w:sz w:val="22"/>
          <w:szCs w:val="22"/>
          <w:lang w:val="en-US"/>
        </w:rPr>
        <w:t>Ð³Û³ëï³ÝÇ µÝ³ßË³ñÑ ºñ., 2008:</w:t>
      </w:r>
    </w:p>
    <w:p w:rsidR="00F81B18" w:rsidRPr="003D5830" w:rsidRDefault="00F81B18" w:rsidP="00F81B18">
      <w:pPr>
        <w:numPr>
          <w:ilvl w:val="0"/>
          <w:numId w:val="8"/>
        </w:numPr>
        <w:jc w:val="both"/>
        <w:rPr>
          <w:sz w:val="22"/>
          <w:szCs w:val="22"/>
          <w:lang w:val="ru-RU"/>
        </w:rPr>
      </w:pPr>
      <w:r w:rsidRPr="003D5830">
        <w:rPr>
          <w:sz w:val="22"/>
          <w:szCs w:val="22"/>
          <w:lang w:val="ru-RU"/>
        </w:rPr>
        <w:t>Догель В.Ф – Зоология беспозвоночных. М; 1975</w:t>
      </w:r>
      <w:r w:rsidRPr="003D5830">
        <w:rPr>
          <w:sz w:val="22"/>
          <w:szCs w:val="22"/>
          <w:lang w:val="en-US"/>
        </w:rPr>
        <w:t>.</w:t>
      </w:r>
    </w:p>
    <w:p w:rsidR="00F81B18" w:rsidRPr="003D5830" w:rsidRDefault="00F81B18" w:rsidP="00F81B18">
      <w:pPr>
        <w:numPr>
          <w:ilvl w:val="0"/>
          <w:numId w:val="8"/>
        </w:numPr>
        <w:jc w:val="both"/>
        <w:rPr>
          <w:sz w:val="22"/>
          <w:szCs w:val="22"/>
          <w:lang w:val="ru-RU"/>
        </w:rPr>
      </w:pPr>
      <w:r w:rsidRPr="003D5830">
        <w:rPr>
          <w:sz w:val="22"/>
          <w:szCs w:val="22"/>
          <w:lang w:val="ru-RU"/>
        </w:rPr>
        <w:t>Наталий В.Ф – Зоология беспозвоночных. М; 1975</w:t>
      </w:r>
      <w:r w:rsidRPr="003D5830">
        <w:rPr>
          <w:sz w:val="22"/>
          <w:szCs w:val="22"/>
          <w:lang w:val="en-US"/>
        </w:rPr>
        <w:t>.</w:t>
      </w:r>
    </w:p>
    <w:p w:rsidR="00F81B18" w:rsidRPr="003D5830" w:rsidRDefault="00F81B18" w:rsidP="00F81B18">
      <w:pPr>
        <w:numPr>
          <w:ilvl w:val="0"/>
          <w:numId w:val="8"/>
        </w:numPr>
        <w:jc w:val="both"/>
        <w:rPr>
          <w:sz w:val="22"/>
          <w:szCs w:val="22"/>
          <w:lang w:val="ru-RU"/>
        </w:rPr>
      </w:pPr>
      <w:r w:rsidRPr="003D5830">
        <w:rPr>
          <w:sz w:val="22"/>
          <w:szCs w:val="22"/>
          <w:lang w:val="ru-RU"/>
        </w:rPr>
        <w:t xml:space="preserve">Жизнь животных том </w:t>
      </w:r>
      <w:r w:rsidRPr="003D5830">
        <w:rPr>
          <w:sz w:val="22"/>
          <w:szCs w:val="22"/>
          <w:lang w:val="en-US"/>
        </w:rPr>
        <w:t>III</w:t>
      </w:r>
      <w:r w:rsidRPr="003D5830">
        <w:rPr>
          <w:sz w:val="22"/>
          <w:szCs w:val="22"/>
          <w:lang w:val="ru-RU"/>
        </w:rPr>
        <w:t xml:space="preserve"> ;1985</w:t>
      </w:r>
      <w:r w:rsidRPr="003D5830">
        <w:rPr>
          <w:sz w:val="22"/>
          <w:szCs w:val="22"/>
          <w:lang w:val="en-US"/>
        </w:rPr>
        <w:t>.</w:t>
      </w:r>
    </w:p>
    <w:p w:rsidR="00F81B18" w:rsidRPr="003D5830" w:rsidRDefault="00F81B18" w:rsidP="00F81B18">
      <w:pPr>
        <w:numPr>
          <w:ilvl w:val="0"/>
          <w:numId w:val="8"/>
        </w:numPr>
        <w:jc w:val="both"/>
        <w:rPr>
          <w:sz w:val="22"/>
          <w:szCs w:val="22"/>
          <w:lang w:val="ru-RU"/>
        </w:rPr>
      </w:pPr>
      <w:r w:rsidRPr="003D5830">
        <w:rPr>
          <w:sz w:val="22"/>
          <w:szCs w:val="22"/>
          <w:lang w:val="ru-RU"/>
        </w:rPr>
        <w:t>Мамаев Б.М. и др – Определитель насекомых  европейской  части  СССР М;1976.</w:t>
      </w:r>
    </w:p>
    <w:p w:rsidR="00F81B18" w:rsidRPr="003D5830" w:rsidRDefault="00F81B18" w:rsidP="00F81B18">
      <w:pPr>
        <w:numPr>
          <w:ilvl w:val="0"/>
          <w:numId w:val="8"/>
        </w:numPr>
        <w:jc w:val="both"/>
        <w:rPr>
          <w:sz w:val="22"/>
          <w:szCs w:val="22"/>
          <w:lang w:val="ru-RU"/>
        </w:rPr>
      </w:pPr>
      <w:r w:rsidRPr="003D5830">
        <w:rPr>
          <w:sz w:val="22"/>
          <w:szCs w:val="22"/>
          <w:lang w:val="ru-RU"/>
        </w:rPr>
        <w:t>Лампорт Карл – Атлас  бабочек и  гусениц Мн. 2003.</w:t>
      </w:r>
    </w:p>
    <w:p w:rsidR="00F81B18" w:rsidRPr="003D5830" w:rsidRDefault="00F81B18" w:rsidP="00F81B18">
      <w:pPr>
        <w:numPr>
          <w:ilvl w:val="0"/>
          <w:numId w:val="8"/>
        </w:numPr>
        <w:jc w:val="both"/>
        <w:rPr>
          <w:sz w:val="22"/>
          <w:szCs w:val="22"/>
          <w:lang w:val="ru-RU"/>
        </w:rPr>
      </w:pPr>
      <w:r w:rsidRPr="003D5830">
        <w:rPr>
          <w:sz w:val="22"/>
          <w:szCs w:val="22"/>
          <w:lang w:val="ru-RU"/>
        </w:rPr>
        <w:t>Пантелеева Н.Ю. Математические методы  в зоологии Воронеж 2003.</w:t>
      </w:r>
    </w:p>
    <w:p w:rsidR="00F81B18" w:rsidRPr="003D5830" w:rsidRDefault="007D0E60" w:rsidP="00F81B18">
      <w:pPr>
        <w:numPr>
          <w:ilvl w:val="0"/>
          <w:numId w:val="8"/>
        </w:numPr>
        <w:rPr>
          <w:bCs/>
          <w:sz w:val="22"/>
          <w:szCs w:val="22"/>
        </w:rPr>
      </w:pPr>
      <w:hyperlink r:id="rId1089" w:history="1">
        <w:r w:rsidR="00F81B18" w:rsidRPr="003D5830">
          <w:rPr>
            <w:rStyle w:val="afe"/>
            <w:bCs/>
            <w:sz w:val="22"/>
            <w:szCs w:val="22"/>
          </w:rPr>
          <w:t>http://ru.wikisource.org/wiki</w:t>
        </w:r>
      </w:hyperlink>
    </w:p>
    <w:p w:rsidR="00F81B18" w:rsidRPr="003D5830" w:rsidRDefault="00F81B18" w:rsidP="00F81B18">
      <w:pPr>
        <w:numPr>
          <w:ilvl w:val="0"/>
          <w:numId w:val="8"/>
        </w:numPr>
        <w:rPr>
          <w:sz w:val="22"/>
          <w:szCs w:val="22"/>
        </w:rPr>
      </w:pPr>
      <w:r w:rsidRPr="003D5830">
        <w:rPr>
          <w:sz w:val="22"/>
          <w:szCs w:val="22"/>
        </w:rPr>
        <w:t>http://lepidoptera.ru/species/acherontia-atropos/</w:t>
      </w:r>
    </w:p>
    <w:p w:rsidR="00F81B18" w:rsidRDefault="00F81B18" w:rsidP="00F81B18">
      <w:pPr>
        <w:ind w:firstLine="567"/>
        <w:jc w:val="both"/>
        <w:rPr>
          <w:rFonts w:ascii="Times LatArm" w:hAnsi="Times LatArm"/>
          <w:sz w:val="22"/>
          <w:szCs w:val="22"/>
        </w:rPr>
      </w:pPr>
    </w:p>
    <w:p w:rsidR="00F81B18" w:rsidRDefault="00F81B18" w:rsidP="00F81B18">
      <w:pPr>
        <w:ind w:firstLine="567"/>
        <w:jc w:val="both"/>
        <w:rPr>
          <w:rFonts w:ascii="Times LatArm" w:hAnsi="Times LatArm"/>
          <w:sz w:val="22"/>
          <w:szCs w:val="22"/>
        </w:rPr>
      </w:pPr>
    </w:p>
    <w:p w:rsidR="00F81B18" w:rsidRDefault="00F81B18" w:rsidP="00F81B18">
      <w:pPr>
        <w:ind w:firstLine="567"/>
        <w:jc w:val="both"/>
        <w:rPr>
          <w:rFonts w:ascii="Times LatArm" w:hAnsi="Times LatArm"/>
          <w:sz w:val="22"/>
          <w:szCs w:val="22"/>
        </w:rPr>
      </w:pPr>
    </w:p>
    <w:p w:rsidR="00F81B18" w:rsidRPr="00C7404B" w:rsidRDefault="00F81B18" w:rsidP="00F81B18">
      <w:pPr>
        <w:jc w:val="center"/>
        <w:rPr>
          <w:rFonts w:ascii="Times LatRus" w:hAnsi="Times LatRus"/>
          <w:i/>
          <w:sz w:val="22"/>
          <w:szCs w:val="22"/>
          <w:lang w:val="ru-RU"/>
        </w:rPr>
      </w:pPr>
      <w:r w:rsidRPr="00C7404B">
        <w:rPr>
          <w:rFonts w:ascii="Times LatRus" w:hAnsi="Times LatRus"/>
          <w:i/>
          <w:sz w:val="22"/>
          <w:szCs w:val="22"/>
          <w:lang w:val="ru-RU"/>
        </w:rPr>
        <w:t>Ðåçþìå</w:t>
      </w:r>
    </w:p>
    <w:p w:rsidR="00F81B18" w:rsidRPr="00484408" w:rsidRDefault="00F81B18" w:rsidP="00F81B18">
      <w:pPr>
        <w:jc w:val="center"/>
        <w:rPr>
          <w:sz w:val="22"/>
          <w:szCs w:val="22"/>
          <w:lang w:val="ru-RU"/>
        </w:rPr>
      </w:pPr>
    </w:p>
    <w:p w:rsidR="00F81B18" w:rsidRPr="000D04EC" w:rsidRDefault="00F81B18" w:rsidP="00F81B18">
      <w:pPr>
        <w:ind w:firstLine="567"/>
        <w:jc w:val="both"/>
        <w:rPr>
          <w:sz w:val="22"/>
          <w:szCs w:val="22"/>
          <w:lang w:val="ru-RU"/>
        </w:rPr>
      </w:pPr>
      <w:r w:rsidRPr="00484408">
        <w:rPr>
          <w:sz w:val="22"/>
          <w:szCs w:val="22"/>
          <w:lang w:val="ru-RU"/>
        </w:rPr>
        <w:t xml:space="preserve">Бабочка </w:t>
      </w:r>
      <w:r w:rsidRPr="00C30FEC">
        <w:rPr>
          <w:sz w:val="22"/>
          <w:szCs w:val="22"/>
          <w:lang w:val="ru-RU"/>
        </w:rPr>
        <w:t>“М</w:t>
      </w:r>
      <w:r w:rsidRPr="00484408">
        <w:rPr>
          <w:sz w:val="22"/>
          <w:szCs w:val="22"/>
          <w:lang w:val="ru-RU"/>
        </w:rPr>
        <w:t>ертвая голова</w:t>
      </w:r>
      <w:r w:rsidRPr="00C30FEC">
        <w:rPr>
          <w:sz w:val="22"/>
          <w:szCs w:val="22"/>
          <w:lang w:val="ru-RU"/>
        </w:rPr>
        <w:t>”</w:t>
      </w:r>
      <w:r w:rsidRPr="00484408">
        <w:rPr>
          <w:sz w:val="22"/>
          <w:szCs w:val="22"/>
          <w:lang w:val="ru-RU"/>
        </w:rPr>
        <w:t xml:space="preserve"> считается  одним из крупных бабочек как в Европе, так и в НКР. В лепидофауне НКР она встречается  крайне редко. В работе предлагаются некоторые меры для сохранения этого вида.</w:t>
      </w:r>
    </w:p>
    <w:p w:rsidR="00F81B18" w:rsidRPr="00513E90" w:rsidRDefault="00F81B18" w:rsidP="00F81B18">
      <w:pPr>
        <w:ind w:firstLine="567"/>
        <w:jc w:val="both"/>
        <w:rPr>
          <w:rFonts w:ascii="Times LatArm" w:hAnsi="Times LatArm"/>
          <w:sz w:val="22"/>
          <w:szCs w:val="22"/>
          <w:lang w:val="ru-RU"/>
        </w:rPr>
      </w:pPr>
    </w:p>
    <w:p w:rsidR="00F81B18" w:rsidRPr="00513E90" w:rsidRDefault="00F81B18" w:rsidP="00F81B18">
      <w:pPr>
        <w:ind w:firstLine="567"/>
        <w:jc w:val="both"/>
        <w:rPr>
          <w:rFonts w:ascii="Times LatArm" w:hAnsi="Times LatArm"/>
          <w:sz w:val="22"/>
          <w:szCs w:val="22"/>
          <w:lang w:val="ru-RU"/>
        </w:rPr>
      </w:pPr>
    </w:p>
    <w:p w:rsidR="00F81B18" w:rsidRPr="00513E90" w:rsidRDefault="00F81B18" w:rsidP="00F81B18">
      <w:pPr>
        <w:ind w:firstLine="567"/>
        <w:jc w:val="both"/>
        <w:rPr>
          <w:rFonts w:ascii="Times LatArm" w:hAnsi="Times LatArm"/>
          <w:sz w:val="22"/>
          <w:szCs w:val="22"/>
          <w:lang w:val="ru-RU"/>
        </w:rPr>
      </w:pPr>
    </w:p>
    <w:p w:rsidR="00F81B18" w:rsidRPr="006C652A" w:rsidRDefault="00F81B18" w:rsidP="00F81B18">
      <w:pPr>
        <w:ind w:firstLine="567"/>
        <w:jc w:val="both"/>
        <w:rPr>
          <w:rFonts w:ascii="Times LatArm" w:hAnsi="Times LatArm"/>
          <w:sz w:val="22"/>
          <w:szCs w:val="22"/>
          <w:lang w:val="ru-RU"/>
        </w:rPr>
      </w:pPr>
    </w:p>
    <w:p w:rsidR="00F81B18" w:rsidRPr="006C652A" w:rsidRDefault="00F81B18" w:rsidP="00F81B18">
      <w:pPr>
        <w:ind w:firstLine="567"/>
        <w:jc w:val="both"/>
        <w:rPr>
          <w:rFonts w:ascii="Times LatArm" w:hAnsi="Times LatArm"/>
          <w:sz w:val="22"/>
          <w:szCs w:val="22"/>
          <w:lang w:val="ru-RU"/>
        </w:rPr>
      </w:pPr>
    </w:p>
    <w:p w:rsidR="00F81B18" w:rsidRPr="006C652A" w:rsidRDefault="00F81B18" w:rsidP="00F81B18">
      <w:pPr>
        <w:ind w:firstLine="567"/>
        <w:jc w:val="both"/>
        <w:rPr>
          <w:rFonts w:ascii="Times LatArm" w:hAnsi="Times LatArm"/>
          <w:sz w:val="22"/>
          <w:szCs w:val="22"/>
          <w:lang w:val="ru-RU"/>
        </w:rPr>
      </w:pPr>
    </w:p>
    <w:p w:rsidR="00F81B18" w:rsidRPr="006C652A" w:rsidRDefault="00F81B18" w:rsidP="00F81B18">
      <w:pPr>
        <w:ind w:firstLine="567"/>
        <w:jc w:val="both"/>
        <w:rPr>
          <w:rFonts w:ascii="Times LatArm" w:hAnsi="Times LatArm"/>
          <w:sz w:val="22"/>
          <w:szCs w:val="22"/>
          <w:lang w:val="ru-RU"/>
        </w:rPr>
      </w:pPr>
    </w:p>
    <w:p w:rsidR="00F81B18" w:rsidRPr="006C652A" w:rsidRDefault="00F81B18" w:rsidP="00F81B18">
      <w:pPr>
        <w:ind w:firstLine="567"/>
        <w:jc w:val="both"/>
        <w:rPr>
          <w:rFonts w:ascii="Times LatArm" w:hAnsi="Times LatArm"/>
          <w:sz w:val="22"/>
          <w:szCs w:val="22"/>
          <w:lang w:val="ru-RU"/>
        </w:rPr>
      </w:pPr>
    </w:p>
    <w:p w:rsidR="00F81B18" w:rsidRPr="006C652A" w:rsidRDefault="00F81B18" w:rsidP="00F81B18">
      <w:pPr>
        <w:ind w:firstLine="567"/>
        <w:jc w:val="both"/>
        <w:rPr>
          <w:rFonts w:ascii="Times LatArm" w:hAnsi="Times LatArm"/>
          <w:sz w:val="22"/>
          <w:szCs w:val="22"/>
          <w:lang w:val="ru-RU"/>
        </w:rPr>
      </w:pPr>
    </w:p>
    <w:p w:rsidR="00F81B18" w:rsidRPr="006C652A" w:rsidRDefault="00F81B18" w:rsidP="00F81B18">
      <w:pPr>
        <w:ind w:firstLine="567"/>
        <w:jc w:val="both"/>
        <w:rPr>
          <w:rFonts w:ascii="Times LatArm" w:hAnsi="Times LatArm"/>
          <w:sz w:val="22"/>
          <w:szCs w:val="22"/>
          <w:lang w:val="ru-RU"/>
        </w:rPr>
      </w:pPr>
    </w:p>
    <w:p w:rsidR="00F81B18" w:rsidRPr="006C652A" w:rsidRDefault="00F81B18" w:rsidP="00F81B18">
      <w:pPr>
        <w:ind w:firstLine="567"/>
        <w:jc w:val="both"/>
        <w:rPr>
          <w:rFonts w:ascii="Times LatArm" w:hAnsi="Times LatArm"/>
          <w:sz w:val="22"/>
          <w:szCs w:val="22"/>
          <w:lang w:val="ru-RU"/>
        </w:rPr>
      </w:pPr>
    </w:p>
    <w:p w:rsidR="00F81B18" w:rsidRPr="006C652A" w:rsidRDefault="00F81B18" w:rsidP="00F81B18">
      <w:pPr>
        <w:ind w:firstLine="567"/>
        <w:jc w:val="both"/>
        <w:rPr>
          <w:rFonts w:ascii="Times LatArm" w:hAnsi="Times LatArm"/>
          <w:sz w:val="22"/>
          <w:szCs w:val="22"/>
          <w:lang w:val="ru-RU"/>
        </w:rPr>
      </w:pPr>
    </w:p>
    <w:p w:rsidR="00F81B18" w:rsidRPr="006C652A" w:rsidRDefault="00F81B18" w:rsidP="00F81B18">
      <w:pPr>
        <w:ind w:firstLine="567"/>
        <w:jc w:val="both"/>
        <w:rPr>
          <w:rFonts w:ascii="Times LatArm" w:hAnsi="Times LatArm"/>
          <w:sz w:val="22"/>
          <w:szCs w:val="22"/>
          <w:lang w:val="ru-RU"/>
        </w:rPr>
      </w:pPr>
    </w:p>
    <w:p w:rsidR="00F81B18" w:rsidRPr="006C652A" w:rsidRDefault="00F81B18" w:rsidP="00F81B18">
      <w:pPr>
        <w:ind w:firstLine="567"/>
        <w:jc w:val="both"/>
        <w:rPr>
          <w:rFonts w:ascii="Times LatArm" w:hAnsi="Times LatArm"/>
          <w:sz w:val="22"/>
          <w:szCs w:val="22"/>
          <w:lang w:val="ru-RU"/>
        </w:rPr>
      </w:pPr>
    </w:p>
    <w:p w:rsidR="00F81B18" w:rsidRPr="006C652A" w:rsidRDefault="00F81B18" w:rsidP="00F81B18">
      <w:pPr>
        <w:ind w:firstLine="567"/>
        <w:jc w:val="both"/>
        <w:rPr>
          <w:rFonts w:ascii="Times LatArm" w:hAnsi="Times LatArm"/>
          <w:sz w:val="22"/>
          <w:szCs w:val="22"/>
          <w:lang w:val="ru-RU"/>
        </w:rPr>
      </w:pPr>
    </w:p>
    <w:p w:rsidR="00F81B18" w:rsidRPr="006C652A" w:rsidRDefault="00F81B18" w:rsidP="00F81B18">
      <w:pPr>
        <w:ind w:firstLine="567"/>
        <w:jc w:val="both"/>
        <w:rPr>
          <w:rFonts w:ascii="Times LatArm" w:hAnsi="Times LatArm"/>
          <w:sz w:val="22"/>
          <w:szCs w:val="22"/>
          <w:lang w:val="ru-RU"/>
        </w:rPr>
      </w:pPr>
    </w:p>
    <w:p w:rsidR="00F81B18" w:rsidRPr="006C652A" w:rsidRDefault="00F81B18" w:rsidP="00F81B18">
      <w:pPr>
        <w:ind w:firstLine="567"/>
        <w:jc w:val="both"/>
        <w:rPr>
          <w:rFonts w:ascii="Times LatArm" w:hAnsi="Times LatArm"/>
          <w:sz w:val="22"/>
          <w:szCs w:val="22"/>
          <w:lang w:val="ru-RU"/>
        </w:rPr>
      </w:pPr>
    </w:p>
    <w:p w:rsidR="00F81B18" w:rsidRPr="006C652A" w:rsidRDefault="00F81B18" w:rsidP="00F81B18">
      <w:pPr>
        <w:ind w:firstLine="567"/>
        <w:jc w:val="both"/>
        <w:rPr>
          <w:rFonts w:ascii="Times LatArm" w:hAnsi="Times LatArm"/>
          <w:sz w:val="22"/>
          <w:szCs w:val="22"/>
          <w:lang w:val="ru-RU"/>
        </w:rPr>
      </w:pPr>
    </w:p>
    <w:p w:rsidR="00F81B18" w:rsidRPr="006C652A" w:rsidRDefault="00F81B18" w:rsidP="00F81B18">
      <w:pPr>
        <w:ind w:firstLine="567"/>
        <w:jc w:val="both"/>
        <w:rPr>
          <w:rFonts w:ascii="Times LatArm" w:hAnsi="Times LatArm"/>
          <w:sz w:val="22"/>
          <w:szCs w:val="22"/>
          <w:lang w:val="ru-RU"/>
        </w:rPr>
      </w:pPr>
    </w:p>
    <w:p w:rsidR="00F81B18" w:rsidRPr="006C652A" w:rsidRDefault="00F81B18" w:rsidP="00F81B18">
      <w:pPr>
        <w:ind w:firstLine="567"/>
        <w:jc w:val="both"/>
        <w:rPr>
          <w:rFonts w:ascii="Times LatArm" w:hAnsi="Times LatArm"/>
          <w:sz w:val="22"/>
          <w:szCs w:val="22"/>
          <w:lang w:val="ru-RU"/>
        </w:rPr>
      </w:pPr>
    </w:p>
    <w:p w:rsidR="00F81B18" w:rsidRPr="006C652A" w:rsidRDefault="00F81B18" w:rsidP="00F81B18">
      <w:pPr>
        <w:ind w:firstLine="567"/>
        <w:jc w:val="both"/>
        <w:rPr>
          <w:rFonts w:ascii="Times LatArm" w:hAnsi="Times LatArm"/>
          <w:sz w:val="22"/>
          <w:szCs w:val="22"/>
          <w:lang w:val="ru-RU"/>
        </w:rPr>
      </w:pPr>
    </w:p>
    <w:p w:rsidR="00F81B18" w:rsidRPr="006C652A" w:rsidRDefault="00F81B18" w:rsidP="00F81B18">
      <w:pPr>
        <w:ind w:firstLine="567"/>
        <w:jc w:val="both"/>
        <w:rPr>
          <w:rFonts w:ascii="Times LatArm" w:hAnsi="Times LatArm"/>
          <w:sz w:val="22"/>
          <w:szCs w:val="22"/>
          <w:lang w:val="ru-RU"/>
        </w:rPr>
      </w:pPr>
    </w:p>
    <w:p w:rsidR="00F81B18" w:rsidRPr="006C652A" w:rsidRDefault="00F81B18" w:rsidP="00F81B18">
      <w:pPr>
        <w:ind w:firstLine="567"/>
        <w:jc w:val="both"/>
        <w:rPr>
          <w:rFonts w:ascii="Times LatArm" w:hAnsi="Times LatArm"/>
          <w:sz w:val="22"/>
          <w:szCs w:val="22"/>
          <w:lang w:val="ru-RU"/>
        </w:rPr>
      </w:pPr>
    </w:p>
    <w:p w:rsidR="00F81B18" w:rsidRPr="006C652A" w:rsidRDefault="00F81B18" w:rsidP="00F81B18">
      <w:pPr>
        <w:ind w:firstLine="567"/>
        <w:jc w:val="both"/>
        <w:rPr>
          <w:rFonts w:ascii="Times LatArm" w:hAnsi="Times LatArm"/>
          <w:sz w:val="22"/>
          <w:szCs w:val="22"/>
          <w:lang w:val="ru-RU"/>
        </w:rPr>
      </w:pPr>
    </w:p>
    <w:p w:rsidR="00F81B18" w:rsidRPr="006C652A" w:rsidRDefault="00F81B18" w:rsidP="00F81B18">
      <w:pPr>
        <w:ind w:firstLine="567"/>
        <w:jc w:val="both"/>
        <w:rPr>
          <w:rFonts w:ascii="Times LatArm" w:hAnsi="Times LatArm"/>
          <w:sz w:val="22"/>
          <w:szCs w:val="22"/>
          <w:lang w:val="ru-RU"/>
        </w:rPr>
      </w:pPr>
    </w:p>
    <w:p w:rsidR="00F81B18" w:rsidRPr="006C652A" w:rsidRDefault="00F81B18" w:rsidP="00F81B18">
      <w:pPr>
        <w:ind w:firstLine="567"/>
        <w:jc w:val="both"/>
        <w:rPr>
          <w:rFonts w:ascii="Times LatArm" w:hAnsi="Times LatArm"/>
          <w:sz w:val="22"/>
          <w:szCs w:val="22"/>
          <w:lang w:val="ru-RU"/>
        </w:rPr>
      </w:pPr>
    </w:p>
    <w:p w:rsidR="00F81B18" w:rsidRPr="006C652A" w:rsidRDefault="00F81B18" w:rsidP="00F81B18">
      <w:pPr>
        <w:ind w:firstLine="567"/>
        <w:jc w:val="both"/>
        <w:rPr>
          <w:rFonts w:ascii="Times LatArm" w:hAnsi="Times LatArm"/>
          <w:sz w:val="22"/>
          <w:szCs w:val="22"/>
          <w:lang w:val="ru-RU"/>
        </w:rPr>
      </w:pPr>
    </w:p>
    <w:p w:rsidR="00F81B18" w:rsidRPr="006C652A" w:rsidRDefault="00F81B18" w:rsidP="00F81B18">
      <w:pPr>
        <w:ind w:firstLine="567"/>
        <w:jc w:val="both"/>
        <w:rPr>
          <w:rFonts w:ascii="Times LatArm" w:hAnsi="Times LatArm"/>
          <w:sz w:val="22"/>
          <w:szCs w:val="22"/>
          <w:lang w:val="ru-RU"/>
        </w:rPr>
      </w:pPr>
    </w:p>
    <w:p w:rsidR="00F81B18" w:rsidRPr="006C652A" w:rsidRDefault="00F81B18" w:rsidP="00F81B18">
      <w:pPr>
        <w:ind w:firstLine="567"/>
        <w:jc w:val="both"/>
        <w:rPr>
          <w:rFonts w:ascii="Times LatArm" w:hAnsi="Times LatArm"/>
          <w:sz w:val="22"/>
          <w:szCs w:val="22"/>
          <w:lang w:val="ru-RU"/>
        </w:rPr>
      </w:pPr>
    </w:p>
    <w:p w:rsidR="00F81B18" w:rsidRPr="006C652A" w:rsidRDefault="00F81B18" w:rsidP="00F81B18">
      <w:pPr>
        <w:ind w:firstLine="567"/>
        <w:jc w:val="both"/>
        <w:rPr>
          <w:rFonts w:ascii="Times LatArm" w:hAnsi="Times LatArm"/>
          <w:sz w:val="22"/>
          <w:szCs w:val="22"/>
          <w:lang w:val="ru-RU"/>
        </w:rPr>
      </w:pPr>
    </w:p>
    <w:p w:rsidR="00F81B18" w:rsidRPr="006C652A" w:rsidRDefault="00F81B18" w:rsidP="00F81B18">
      <w:pPr>
        <w:ind w:firstLine="567"/>
        <w:jc w:val="both"/>
        <w:rPr>
          <w:rFonts w:ascii="Times LatArm" w:hAnsi="Times LatArm"/>
          <w:sz w:val="22"/>
          <w:szCs w:val="22"/>
          <w:lang w:val="ru-RU"/>
        </w:rPr>
      </w:pPr>
    </w:p>
    <w:p w:rsidR="00F81B18" w:rsidRPr="006C652A" w:rsidRDefault="00F81B18" w:rsidP="00F81B18">
      <w:pPr>
        <w:ind w:firstLine="567"/>
        <w:jc w:val="both"/>
        <w:rPr>
          <w:rFonts w:ascii="Times LatArm" w:hAnsi="Times LatArm"/>
          <w:sz w:val="22"/>
          <w:szCs w:val="22"/>
          <w:lang w:val="ru-RU"/>
        </w:rPr>
      </w:pPr>
    </w:p>
    <w:p w:rsidR="00F81B18" w:rsidRPr="006C652A" w:rsidRDefault="00F81B18" w:rsidP="00F81B18">
      <w:pPr>
        <w:ind w:firstLine="567"/>
        <w:jc w:val="both"/>
        <w:rPr>
          <w:rFonts w:ascii="Times LatArm" w:hAnsi="Times LatArm"/>
          <w:sz w:val="22"/>
          <w:szCs w:val="22"/>
          <w:lang w:val="ru-RU"/>
        </w:rPr>
      </w:pPr>
    </w:p>
    <w:p w:rsidR="00F81B18" w:rsidRPr="00513E90" w:rsidRDefault="00F81B18" w:rsidP="00F81B18">
      <w:pPr>
        <w:ind w:firstLine="567"/>
        <w:jc w:val="both"/>
        <w:rPr>
          <w:rFonts w:ascii="Times LatArm" w:hAnsi="Times LatArm"/>
          <w:sz w:val="22"/>
          <w:szCs w:val="22"/>
          <w:lang w:val="ru-RU"/>
        </w:rPr>
      </w:pPr>
    </w:p>
    <w:p w:rsidR="00F81B18" w:rsidRPr="00513E90" w:rsidRDefault="00F81B18" w:rsidP="00F81B18">
      <w:pPr>
        <w:ind w:firstLine="567"/>
        <w:jc w:val="both"/>
        <w:rPr>
          <w:rFonts w:ascii="Times LatArm" w:hAnsi="Times LatArm"/>
          <w:sz w:val="22"/>
          <w:szCs w:val="22"/>
          <w:lang w:val="ru-RU"/>
        </w:rPr>
      </w:pPr>
    </w:p>
    <w:p w:rsidR="00F81B18" w:rsidRPr="00F81B18" w:rsidRDefault="00F81B18" w:rsidP="00356EA6">
      <w:pPr>
        <w:spacing w:line="250" w:lineRule="auto"/>
        <w:jc w:val="center"/>
        <w:rPr>
          <w:rFonts w:ascii="Times LatArm" w:hAnsi="Times LatArm"/>
          <w:b/>
          <w:sz w:val="18"/>
          <w:szCs w:val="18"/>
          <w:lang w:val="ru-RU"/>
        </w:rPr>
      </w:pPr>
    </w:p>
    <w:p w:rsidR="00356EA6" w:rsidRPr="006C652A" w:rsidRDefault="00356EA6" w:rsidP="00356EA6">
      <w:pPr>
        <w:spacing w:line="250" w:lineRule="auto"/>
        <w:jc w:val="center"/>
        <w:rPr>
          <w:rFonts w:ascii="Times LatArm" w:hAnsi="Times LatArm"/>
          <w:b/>
          <w:sz w:val="18"/>
          <w:szCs w:val="18"/>
          <w:lang w:val="ru-RU"/>
        </w:rPr>
      </w:pPr>
      <w:r w:rsidRPr="006C652A">
        <w:rPr>
          <w:rFonts w:ascii="Times LatArm" w:hAnsi="Times LatArm"/>
          <w:b/>
          <w:sz w:val="18"/>
          <w:szCs w:val="18"/>
          <w:lang w:val="ru-RU"/>
        </w:rPr>
        <w:lastRenderedPageBreak/>
        <w:t>²ðò²ÊÆ äºî²Î²Ü Ð²Ø²Èê²ð²ÜÆ ¶Æî²Î²Ü îºÔºÎ²¶Æð</w:t>
      </w:r>
    </w:p>
    <w:p w:rsidR="00356EA6" w:rsidRPr="006C652A" w:rsidRDefault="00356EA6" w:rsidP="00356EA6">
      <w:pPr>
        <w:jc w:val="center"/>
        <w:rPr>
          <w:rFonts w:ascii="Times LatRus" w:hAnsi="Times LatRus"/>
          <w:b/>
          <w:sz w:val="18"/>
          <w:szCs w:val="18"/>
          <w:lang w:val="ru-RU"/>
        </w:rPr>
      </w:pPr>
      <w:r w:rsidRPr="006C652A">
        <w:rPr>
          <w:rFonts w:ascii="Times LatRus" w:hAnsi="Times LatRus"/>
          <w:b/>
          <w:sz w:val="18"/>
          <w:szCs w:val="18"/>
          <w:lang w:val="ru-RU"/>
        </w:rPr>
        <w:t>Ó×ÅÍÛÅ ÇÀÏÈÑÊÈ ÀÐÖÀÕÑÊÎÃÎ ÃÎÑÓÄÀÐÑÒÂÅÍÍÎÃÎ ÓÍÈÂÅÐÑÈÒÅÒÀ</w:t>
      </w:r>
    </w:p>
    <w:p w:rsidR="00356EA6" w:rsidRPr="006C652A" w:rsidRDefault="007D0E60" w:rsidP="00356EA6">
      <w:pPr>
        <w:pStyle w:val="3"/>
        <w:tabs>
          <w:tab w:val="left" w:pos="4035"/>
        </w:tabs>
        <w:jc w:val="left"/>
        <w:rPr>
          <w:rFonts w:ascii="Times LatArm" w:hAnsi="Times LatArm"/>
          <w:b/>
          <w:bCs/>
          <w:i/>
          <w:sz w:val="14"/>
          <w:szCs w:val="14"/>
        </w:rPr>
      </w:pPr>
      <w:r>
        <w:rPr>
          <w:rFonts w:ascii="Times LatArm" w:hAnsi="Times LatArm"/>
          <w:b/>
          <w:bCs/>
          <w:i/>
          <w:noProof/>
          <w:snapToGrid/>
          <w:sz w:val="14"/>
          <w:szCs w:val="14"/>
          <w:lang w:eastAsia="ru-RU"/>
        </w:rPr>
        <w:pict>
          <v:line id="_x0000_s15420" style="position:absolute;z-index:251906048" from="1.75pt,6.6pt" to="460.75pt,6.6pt" strokeweight="3pt">
            <v:stroke linestyle="thinThick"/>
          </v:line>
        </w:pict>
      </w:r>
      <w:r w:rsidR="00356EA6" w:rsidRPr="006C652A">
        <w:rPr>
          <w:rFonts w:ascii="Times LatArm" w:hAnsi="Times LatArm"/>
          <w:b/>
          <w:bCs/>
          <w:i/>
          <w:sz w:val="14"/>
          <w:szCs w:val="14"/>
        </w:rPr>
        <w:tab/>
      </w:r>
    </w:p>
    <w:p w:rsidR="00356EA6" w:rsidRPr="006C652A" w:rsidRDefault="00356EA6" w:rsidP="00356EA6">
      <w:pPr>
        <w:pStyle w:val="3"/>
        <w:jc w:val="center"/>
        <w:rPr>
          <w:rFonts w:ascii="Times LatArm" w:hAnsi="Times LatArm"/>
          <w:b/>
          <w:bCs/>
          <w:sz w:val="18"/>
          <w:szCs w:val="18"/>
        </w:rPr>
      </w:pPr>
      <w:r w:rsidRPr="006C652A">
        <w:rPr>
          <w:rFonts w:ascii="Times LatArm" w:hAnsi="Times LatArm"/>
          <w:b/>
          <w:bCs/>
          <w:sz w:val="18"/>
          <w:szCs w:val="18"/>
        </w:rPr>
        <w:t xml:space="preserve">1-2 (23-24) 2011 </w:t>
      </w:r>
    </w:p>
    <w:p w:rsidR="00356EA6" w:rsidRPr="006C652A" w:rsidRDefault="00356EA6" w:rsidP="00356EA6">
      <w:pPr>
        <w:rPr>
          <w:rFonts w:ascii="Times LatArm" w:hAnsi="Times LatArm"/>
          <w:i/>
          <w:sz w:val="24"/>
          <w:szCs w:val="24"/>
          <w:lang w:val="ru-RU"/>
        </w:rPr>
      </w:pPr>
      <w:r w:rsidRPr="006C652A">
        <w:rPr>
          <w:rFonts w:ascii="Times LatArm" w:hAnsi="Times LatArm"/>
          <w:i/>
          <w:sz w:val="24"/>
          <w:szCs w:val="24"/>
          <w:lang w:val="ru-RU"/>
        </w:rPr>
        <w:t xml:space="preserve">Ðî¸   581.92                                                                               </w:t>
      </w:r>
      <w:r w:rsidRPr="006C652A">
        <w:rPr>
          <w:rFonts w:ascii="Times LatArm" w:hAnsi="Times LatArm"/>
          <w:i/>
          <w:sz w:val="24"/>
          <w:szCs w:val="24"/>
          <w:lang w:val="ru-RU"/>
        </w:rPr>
        <w:tab/>
        <w:t xml:space="preserve">              Î»Ýë³µ³ÝáõÃÛáõÝ</w:t>
      </w:r>
    </w:p>
    <w:p w:rsidR="00356EA6" w:rsidRPr="006C652A" w:rsidRDefault="00356EA6" w:rsidP="00356EA6">
      <w:pPr>
        <w:jc w:val="center"/>
        <w:rPr>
          <w:rFonts w:ascii="Arial LatArm" w:hAnsi="Arial LatArm"/>
          <w:b/>
          <w:sz w:val="10"/>
          <w:szCs w:val="10"/>
          <w:lang w:val="ru-RU"/>
        </w:rPr>
      </w:pPr>
    </w:p>
    <w:p w:rsidR="00356EA6" w:rsidRPr="006C652A" w:rsidRDefault="00356EA6" w:rsidP="00356EA6">
      <w:pPr>
        <w:jc w:val="center"/>
        <w:rPr>
          <w:rFonts w:ascii="Times LatArm" w:hAnsi="Times LatArm"/>
          <w:b/>
          <w:sz w:val="22"/>
          <w:szCs w:val="22"/>
          <w:lang w:val="ru-RU"/>
        </w:rPr>
      </w:pPr>
      <w:r w:rsidRPr="006C652A">
        <w:rPr>
          <w:rFonts w:ascii="Times LatArm" w:hAnsi="Times LatArm"/>
          <w:b/>
          <w:sz w:val="22"/>
          <w:szCs w:val="22"/>
          <w:lang w:val="ru-RU"/>
        </w:rPr>
        <w:t>Ð²¸ðàôÂÆ  Þðæ²ÜÆ  üÈàð²ÚÆ  Ì²ÌÎ²êºðØ  Êàî²´àôÚêºðÆ</w:t>
      </w:r>
    </w:p>
    <w:p w:rsidR="00356EA6" w:rsidRPr="006C652A" w:rsidRDefault="00356EA6" w:rsidP="00356EA6">
      <w:pPr>
        <w:jc w:val="center"/>
        <w:rPr>
          <w:rFonts w:ascii="Times LatArm" w:hAnsi="Times LatArm"/>
          <w:b/>
          <w:sz w:val="22"/>
          <w:szCs w:val="22"/>
          <w:lang w:val="ru-RU"/>
        </w:rPr>
      </w:pPr>
      <w:r w:rsidRPr="006C652A">
        <w:rPr>
          <w:rFonts w:ascii="Times LatArm" w:hAnsi="Times LatArm"/>
          <w:b/>
          <w:sz w:val="22"/>
          <w:szCs w:val="22"/>
          <w:lang w:val="ru-RU"/>
        </w:rPr>
        <w:t>Î²ð¶²´²Ü²Î²Ü ´²¼Ø²¼²ÜàôÂÚàôÜÀ</w:t>
      </w:r>
    </w:p>
    <w:p w:rsidR="00356EA6" w:rsidRPr="006C652A" w:rsidRDefault="00356EA6" w:rsidP="00356EA6">
      <w:pPr>
        <w:jc w:val="center"/>
        <w:rPr>
          <w:rFonts w:ascii="Arial LatArm" w:hAnsi="Arial LatArm"/>
          <w:b/>
          <w:sz w:val="10"/>
          <w:szCs w:val="10"/>
          <w:lang w:val="ru-RU"/>
        </w:rPr>
      </w:pPr>
    </w:p>
    <w:p w:rsidR="00356EA6" w:rsidRPr="006C652A" w:rsidRDefault="00356EA6" w:rsidP="00356EA6">
      <w:pPr>
        <w:jc w:val="center"/>
        <w:rPr>
          <w:rFonts w:ascii="Times LatArm" w:hAnsi="Times LatArm"/>
          <w:sz w:val="26"/>
          <w:szCs w:val="26"/>
          <w:lang w:val="ru-RU"/>
        </w:rPr>
      </w:pPr>
      <w:r w:rsidRPr="006C652A">
        <w:rPr>
          <w:rFonts w:ascii="Times LatArm" w:hAnsi="Times LatArm"/>
          <w:sz w:val="26"/>
          <w:szCs w:val="26"/>
          <w:lang w:val="ru-RU"/>
        </w:rPr>
        <w:t>Î. ì. ´³É³Û³Ý</w:t>
      </w:r>
    </w:p>
    <w:p w:rsidR="00356EA6" w:rsidRPr="006C652A" w:rsidRDefault="00356EA6" w:rsidP="00356EA6">
      <w:pPr>
        <w:jc w:val="center"/>
        <w:rPr>
          <w:rFonts w:ascii="Arial LatArm" w:hAnsi="Arial LatArm"/>
          <w:b/>
          <w:sz w:val="24"/>
          <w:szCs w:val="24"/>
          <w:lang w:val="ru-RU"/>
        </w:rPr>
      </w:pPr>
    </w:p>
    <w:p w:rsidR="00356EA6" w:rsidRPr="00356EA6" w:rsidRDefault="00356EA6" w:rsidP="00356EA6">
      <w:pPr>
        <w:ind w:firstLine="567"/>
        <w:jc w:val="both"/>
        <w:rPr>
          <w:rFonts w:ascii="Times LatArm" w:hAnsi="Times LatArm"/>
          <w:sz w:val="22"/>
          <w:szCs w:val="22"/>
          <w:lang w:val="hy-AM"/>
        </w:rPr>
      </w:pPr>
      <w:r w:rsidRPr="006C652A">
        <w:rPr>
          <w:rFonts w:ascii="Arial LatArm" w:hAnsi="Arial LatArm"/>
          <w:sz w:val="24"/>
          <w:szCs w:val="24"/>
          <w:lang w:val="ru-RU"/>
        </w:rPr>
        <w:t xml:space="preserve"> </w:t>
      </w:r>
      <w:r w:rsidRPr="006C652A">
        <w:rPr>
          <w:rFonts w:ascii="Times LatArm" w:hAnsi="Times LatArm"/>
          <w:sz w:val="22"/>
          <w:szCs w:val="22"/>
          <w:lang w:val="ru-RU"/>
        </w:rPr>
        <w:tab/>
        <w:t xml:space="preserve">Ð³¹ñáõÃÇ ßñç³ÝÝ ³ãùÇ ¿ ÁÝÏÝáõÙ µáõë³Ï³Ý Ñ³Ù³Ï»óáõÃÛáõÝÝ»ñÇ áõ µáõë³ï»ë³ÏÝ»ñÇ ³ñï³Ñ³Ûïí³Í µ³½Ù³½³ÝáõÃÛ³Ùµ, áñÁ ï³ñ³ÍùÇ µ³ñ¹ ýÇ½³ßË³ñÑ³·ñ³Ï³Ý ¹ÇñùÇ ³ñ¹ÛáõÝù ¿: Ð³¹ñáõÃÇ ßñç³ÝÇ ýÉáñ³ÛÇ Ñ³ñ³µ»ñ³Ï³Ý Ñ³ñëïáõÃÛáõÝÁ å³ÛÙ³Ý³íáñí³Í ¿ Ý³¨ ³×»É³í³Ûñ»ñÇ ¿ÏáÉá·Ç³Ï³Ý å³ÛÙ³ÝÝ»ñÇ µ³½Ù³½³ÝáõÃÛ³Ùµ: Àëï  ². È. Â³Ëï³çÛ³ÝÇ </w:t>
      </w:r>
      <w:r w:rsidR="00D908A3" w:rsidRPr="006C652A">
        <w:rPr>
          <w:rFonts w:ascii="Times LatArm" w:hAnsi="Times LatArm"/>
          <w:sz w:val="22"/>
          <w:szCs w:val="22"/>
          <w:lang w:val="ru-RU"/>
        </w:rPr>
        <w:t xml:space="preserve">µáõë³³ßË³ñÑ³·ñ³Ï³Ý ßñç³Ý³óÙ³Ý </w:t>
      </w:r>
      <w:r w:rsidRPr="006C652A">
        <w:rPr>
          <w:rFonts w:ascii="Times LatArm" w:hAnsi="Times LatArm"/>
          <w:sz w:val="22"/>
          <w:szCs w:val="22"/>
          <w:lang w:val="ru-RU"/>
        </w:rPr>
        <w:t>ëË»Ù³ÛÇ /1978/, Ù</w:t>
      </w:r>
      <w:r w:rsidRPr="00356EA6">
        <w:rPr>
          <w:rFonts w:ascii="Times LatArm" w:hAnsi="Times LatArm"/>
          <w:sz w:val="22"/>
          <w:szCs w:val="22"/>
          <w:lang w:val="hy-AM"/>
        </w:rPr>
        <w:t>Çç³ÝÏÛ³É ï»Õ ·ñ³í»Éáí  »ñÏáõ</w:t>
      </w:r>
      <w:r w:rsidRPr="006C652A">
        <w:rPr>
          <w:rFonts w:ascii="Times LatArm" w:hAnsi="Times LatArm"/>
          <w:sz w:val="22"/>
          <w:szCs w:val="22"/>
          <w:lang w:val="ru-RU"/>
        </w:rPr>
        <w:t xml:space="preserve">, ËÇëï Ñ³Ï³ë³Ï³Ý µÝáõÛÃÇ` ÎáíÏ³ëÛ³Ý ¨ Æñ³Ý³Ãáõñ³Ý³Ï³Ý </w:t>
      </w:r>
      <w:r w:rsidRPr="00356EA6">
        <w:rPr>
          <w:rFonts w:ascii="Times LatArm" w:hAnsi="Times LatArm"/>
          <w:sz w:val="22"/>
          <w:szCs w:val="22"/>
          <w:lang w:val="hy-AM"/>
        </w:rPr>
        <w:t>ýÉáñÇëïÇÏ Ù³ñ½»ñÇ</w:t>
      </w:r>
      <w:r w:rsidRPr="006C652A">
        <w:rPr>
          <w:rFonts w:ascii="Times LatArm" w:hAnsi="Times LatArm"/>
          <w:sz w:val="22"/>
          <w:szCs w:val="22"/>
          <w:lang w:val="ru-RU"/>
        </w:rPr>
        <w:t xml:space="preserve"> ß÷Ù³Ý ë³ÑÙ³Ý³·ÍáõÙ</w:t>
      </w:r>
      <w:r w:rsidRPr="00356EA6">
        <w:rPr>
          <w:rFonts w:ascii="Times LatArm" w:hAnsi="Times LatArm"/>
          <w:sz w:val="22"/>
          <w:szCs w:val="22"/>
          <w:lang w:val="hy-AM"/>
        </w:rPr>
        <w:t>, Ð³¹ñáõÃÇ ßñç³ÝÇ ýÉáñ³Ý Çñ Ù»ç ³Ù÷á÷áõÙ ¿ ¨ Ù»½áýÇÉ, ¨ ùë»ñáýÇÉ  µáõë³ï»ë³ÏÝ»ñ[</w:t>
      </w:r>
      <w:r w:rsidRPr="006C652A">
        <w:rPr>
          <w:rFonts w:ascii="Times LatArm" w:hAnsi="Times LatArm"/>
          <w:sz w:val="22"/>
          <w:szCs w:val="22"/>
          <w:lang w:val="ru-RU"/>
        </w:rPr>
        <w:t xml:space="preserve"> 1 </w:t>
      </w:r>
      <w:r w:rsidRPr="00356EA6">
        <w:rPr>
          <w:rFonts w:ascii="Times LatArm" w:hAnsi="Times LatArm"/>
          <w:sz w:val="22"/>
          <w:szCs w:val="22"/>
          <w:lang w:val="hy-AM"/>
        </w:rPr>
        <w:t xml:space="preserve">]:  </w:t>
      </w:r>
    </w:p>
    <w:p w:rsidR="00356EA6" w:rsidRPr="00356EA6" w:rsidRDefault="00356EA6" w:rsidP="00356EA6">
      <w:pPr>
        <w:ind w:firstLine="567"/>
        <w:jc w:val="both"/>
        <w:rPr>
          <w:rFonts w:ascii="Times LatArm" w:hAnsi="Times LatArm"/>
          <w:sz w:val="22"/>
          <w:szCs w:val="22"/>
          <w:lang w:val="hy-AM"/>
        </w:rPr>
      </w:pPr>
      <w:r w:rsidRPr="00356EA6">
        <w:rPr>
          <w:rFonts w:ascii="Times LatArm" w:hAnsi="Times LatArm"/>
          <w:sz w:val="22"/>
          <w:szCs w:val="22"/>
          <w:lang w:val="hy-AM"/>
        </w:rPr>
        <w:t>²ßË³ï³ÝùáõÙ ³Ù÷á÷íáõÙ »Ý  2008 – 2011 Ãí³Ï³ÝÝ»ñÇ ÁÝÃ³óùáõÙ Ù»ñ ÏáÕÙÇó Çñ³Ï³Ý³óí³Í ·Çï³Ï³Ý Ñ»ï³½áïáõÃÛáõÝÝ»ñÇ ³ñ¹ÛáõÝùÝ»ñÁ: à</w:t>
      </w:r>
      <w:r w:rsidR="003F6E1E" w:rsidRPr="003F6E1E">
        <w:rPr>
          <w:rFonts w:ascii="Times LatArm" w:hAnsi="Times LatArm"/>
          <w:sz w:val="22"/>
          <w:szCs w:val="22"/>
          <w:lang w:val="hy-AM"/>
        </w:rPr>
        <w:t>õ</w:t>
      </w:r>
      <w:r w:rsidRPr="00356EA6">
        <w:rPr>
          <w:rFonts w:ascii="Times LatArm" w:hAnsi="Times LatArm"/>
          <w:sz w:val="22"/>
          <w:szCs w:val="22"/>
          <w:lang w:val="hy-AM"/>
        </w:rPr>
        <w:t>ëáõÙÝ³ëÇñáõÃÛáõÝÝ»ñÁ  Ï³ï³ñí»É »Ý »ñÃáõÕ³ÛÇÝ, ·Çï³Ï³Ý ·áõÛù³·ñÙ³Ý, Ñ»ñµ³ñÇáõÙ³ÛÇÝ ÝÛáõÃÇ Ñ³í³ùÙ³Ý, µáõë³ï»ë³ÏÝ»ñÇ áñáßÙ³Ý, ù³ñï»½³·ñÙ³Ý  ¨ »ñÏñ³µáõë³µ³ÝáõÃÛáõÝáõÙ Ñ³ÙÁÝ¹Ñ³Ýáõñ ×³Ý³ãáõÙ ·ï³Í Å³Ù³Ý³Ï³ÏÇó  Ù»Ãá¹Ý»ñáí: ²ßË³ï³ÝùÇ  Ýå³ï³ÏÝ ¿ µ³ó³Ñ³Ûï»É  Ð³¹ñáõÃÇ ßñç³ÝÇ ï³ñ³ÍùáõÙ í³ÛñÇ ³×áÕ Í³ÍÏ³ë»ñÙ Ëáï³µáõÛë»ñÇ ï»ë³Ï³ÛÇÝ µ³½Ù³½³ÝáõÃÛáõÝÁ, ·»ñÇßËáÕ ï³ùëáÝÝ»ñÁ ¨ Ý»ñÏ³Û³óÝ»É µáõë³ï»ë³ÏÝ»ñÇ Ï»Ýë³µ³Ý³Ï³Ý ³é³ÝÓÝ³Ñ</w:t>
      </w:r>
      <w:r w:rsidR="00D908A3">
        <w:rPr>
          <w:rFonts w:ascii="Times LatArm" w:hAnsi="Times LatArm"/>
          <w:sz w:val="22"/>
          <w:szCs w:val="22"/>
          <w:lang w:val="hy-AM"/>
        </w:rPr>
        <w:t>³ïÏáõÃÛáõÝÝ»ñÁ, ï³ñ³Íí³ÍáõÃÛáõÝ</w:t>
      </w:r>
      <w:r w:rsidR="00D908A3" w:rsidRPr="00D908A3">
        <w:rPr>
          <w:rFonts w:ascii="Times LatArm" w:hAnsi="Times LatArm"/>
          <w:sz w:val="22"/>
          <w:szCs w:val="22"/>
          <w:lang w:val="hy-AM"/>
        </w:rPr>
        <w:t>Ý</w:t>
      </w:r>
      <w:r w:rsidRPr="00356EA6">
        <w:rPr>
          <w:rFonts w:ascii="Times LatArm" w:hAnsi="Times LatArm"/>
          <w:sz w:val="22"/>
          <w:szCs w:val="22"/>
          <w:lang w:val="hy-AM"/>
        </w:rPr>
        <w:t xml:space="preserve"> </w:t>
      </w:r>
      <w:r w:rsidR="00D908A3" w:rsidRPr="00D908A3">
        <w:rPr>
          <w:rFonts w:ascii="Times LatArm" w:hAnsi="Times LatArm"/>
          <w:sz w:val="22"/>
          <w:szCs w:val="22"/>
          <w:lang w:val="hy-AM"/>
        </w:rPr>
        <w:t>áõ</w:t>
      </w:r>
      <w:r w:rsidRPr="00356EA6">
        <w:rPr>
          <w:rFonts w:ascii="Times LatArm" w:hAnsi="Times LatArm"/>
          <w:sz w:val="22"/>
          <w:szCs w:val="22"/>
          <w:lang w:val="hy-AM"/>
        </w:rPr>
        <w:t xml:space="preserve"> ¿ÏáÉá·Ç³Ý:   ²ßË³ï³ÝùÇ Ý»ñÏ³Û³óÙ³Ý Ñ³Ù³ñ ÑÇÙù »Ý Ñ³Ý¹Çë³ó»É ³ÝÓÝ³Ï³Ý Ñ³í³ùÝ»ñÁ:  ²ßË³ï³Ýù³ÛÇÝ ÝÛáõÃ»ñ Ñ³í³ù»Éáõ ¨ áõëáõÙÝ³ëÇñíáÕ ï³ñ³ÍùÁ Ñ»ï³½áï»Éáõ Ñ³Ù³ñ  Çñ³Ï³Ý³óñ»É »Ýù  ·Çï³ñß³íÝ»ñ, áñáÝó ÁÝÃ³óùáõÙ Ï³ï³ñ»É »Ýù  Ð³¹ñáõÃÇ ßñç³ÝÇ ï³ñ³ÍùáõÙ í³ÛñÇ ³×áÕ Í³ÍÏ³ë»ñÙ Ëáï³µáõÛë»ñÇ  ·Çï³Ï³Ý ·áõÛù³·ñáõÙ, ÇÝãå»ë Ý³¨ Ï»ï³ÛÇÝ »Õ³Ý³Ïáí ù³ñï»½³·ñ»É ·»ñÇßËáÕ ÁÝï³ÝÇùÝ»ñÇ ï³ñ³ÍÙ³Ý ³ñ»³ÉÝ»ñÁ /ù³ñï»½ 1/: ´áõÛë»ñÇ ï»ë³Ï³ÛÇÝ Ï³½ÙÁ áñáß»É »Ýù  µáõë³µ³ÝáõÃÛ³Ý  ¹³ë³Ï³Ý áñáßÇãÝ»ñáí [2, 3, 4]: </w:t>
      </w:r>
      <w:r w:rsidRPr="00356EA6">
        <w:rPr>
          <w:rFonts w:ascii="Times LatArm" w:hAnsi="Times LatArm"/>
          <w:sz w:val="22"/>
          <w:szCs w:val="22"/>
          <w:lang w:val="fr-FR"/>
        </w:rPr>
        <w:t>¸³ßï³ÛÇÝ Ñ»ï³½áïáõÃÛáõÝÝ»ñÇ ¨ áõëáõÙÝ³ëÇñáõÃÛáõÝÝ»ñÇ ³ñ¹ÛáõÝùÝ»ñÁ Ý»ñÏ³Û³óÝáõÙ »Ýù ³ÕÛáõë³Ï 1 –áõÙ :</w:t>
      </w:r>
    </w:p>
    <w:p w:rsidR="00356EA6" w:rsidRPr="00796DF1" w:rsidRDefault="00356EA6" w:rsidP="00356EA6">
      <w:pPr>
        <w:jc w:val="center"/>
        <w:rPr>
          <w:rFonts w:ascii="Times LatArm" w:hAnsi="Times LatArm"/>
          <w:sz w:val="10"/>
          <w:szCs w:val="10"/>
          <w:lang w:val="fr-FR"/>
        </w:rPr>
      </w:pPr>
    </w:p>
    <w:p w:rsidR="00356EA6" w:rsidRDefault="00356EA6" w:rsidP="00356EA6">
      <w:pPr>
        <w:jc w:val="center"/>
        <w:rPr>
          <w:rFonts w:ascii="Times LatArm" w:hAnsi="Times LatArm"/>
          <w:sz w:val="22"/>
          <w:szCs w:val="22"/>
          <w:lang w:val="fr-FR"/>
        </w:rPr>
      </w:pPr>
      <w:r w:rsidRPr="00356EA6">
        <w:rPr>
          <w:rFonts w:ascii="Times LatArm" w:hAnsi="Times LatArm"/>
          <w:sz w:val="22"/>
          <w:szCs w:val="22"/>
          <w:lang w:val="fr-FR"/>
        </w:rPr>
        <w:t xml:space="preserve">Ð³¹ñáõÃÇ ßñç³ÝÇ </w:t>
      </w:r>
      <w:r>
        <w:rPr>
          <w:rFonts w:ascii="Times LatArm" w:hAnsi="Times LatArm"/>
          <w:sz w:val="22"/>
          <w:szCs w:val="22"/>
          <w:lang w:val="fr-FR"/>
        </w:rPr>
        <w:t>ýÉáñ³ÛÇ Í³ÍÏ³ë»ñÙ  Ëáï³µáõÛë»ñÇ</w:t>
      </w:r>
    </w:p>
    <w:p w:rsidR="00356EA6" w:rsidRPr="00356EA6" w:rsidRDefault="00356EA6" w:rsidP="00356EA6">
      <w:pPr>
        <w:jc w:val="center"/>
        <w:rPr>
          <w:rFonts w:ascii="Times LatArm" w:hAnsi="Times LatArm" w:cs="Arial"/>
          <w:sz w:val="22"/>
          <w:szCs w:val="22"/>
          <w:lang w:val="fr-FR"/>
        </w:rPr>
      </w:pPr>
      <w:r w:rsidRPr="00356EA6">
        <w:rPr>
          <w:rFonts w:ascii="Times LatArm" w:hAnsi="Times LatArm"/>
          <w:sz w:val="22"/>
          <w:szCs w:val="22"/>
          <w:lang w:val="fr-FR"/>
        </w:rPr>
        <w:t>µ³½Ù³½³ÝáõÃÛáõÝÝ Áëï  ÁÝï³ÝÇùÝ»ñÇ, ó»Õ»ñÇ ¨ ï»ë³ÏÝ»ñÇ</w:t>
      </w:r>
    </w:p>
    <w:p w:rsidR="00356EA6" w:rsidRPr="00356EA6" w:rsidRDefault="00356EA6" w:rsidP="00356EA6">
      <w:pPr>
        <w:jc w:val="right"/>
        <w:rPr>
          <w:rFonts w:ascii="Times LatArm" w:hAnsi="Times LatArm"/>
          <w:i/>
          <w:sz w:val="22"/>
          <w:szCs w:val="22"/>
          <w:lang w:val="fr-FR"/>
        </w:rPr>
      </w:pPr>
      <w:r w:rsidRPr="00356EA6">
        <w:rPr>
          <w:rFonts w:ascii="Times LatArm" w:hAnsi="Times LatArm"/>
          <w:sz w:val="22"/>
          <w:szCs w:val="22"/>
          <w:lang w:val="fr-FR"/>
        </w:rPr>
        <w:t xml:space="preserve">                                                                                                              </w:t>
      </w:r>
      <w:r w:rsidRPr="00356EA6">
        <w:rPr>
          <w:rFonts w:ascii="Times LatArm" w:hAnsi="Times LatArm"/>
          <w:i/>
          <w:sz w:val="22"/>
          <w:szCs w:val="22"/>
          <w:lang w:val="fr-FR"/>
        </w:rPr>
        <w:t>²ÕÛáõë³Ï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4440"/>
        <w:gridCol w:w="1786"/>
        <w:gridCol w:w="2045"/>
      </w:tblGrid>
      <w:tr w:rsidR="00356EA6" w:rsidRPr="00635903"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Ñ/Ñ</w:t>
            </w:r>
          </w:p>
        </w:tc>
        <w:tc>
          <w:tcPr>
            <w:tcW w:w="4440" w:type="dxa"/>
          </w:tcPr>
          <w:p w:rsidR="00356EA6" w:rsidRPr="00796DF1" w:rsidRDefault="00356EA6" w:rsidP="00356EA6">
            <w:pPr>
              <w:jc w:val="center"/>
              <w:rPr>
                <w:rFonts w:ascii="Times LatArm" w:hAnsi="Times LatArm"/>
                <w:lang w:val="fr-FR"/>
              </w:rPr>
            </w:pPr>
            <w:r w:rsidRPr="00796DF1">
              <w:rPr>
                <w:rFonts w:ascii="Times LatArm" w:hAnsi="Times LatArm"/>
                <w:lang w:val="fr-FR"/>
              </w:rPr>
              <w:t>ÀÝï³ÝÇùÇ ³Ýí³ÝáõÙÁ /Ñ³Û»ñ»Ý, É³ïÇÝ»ñ»Ý/</w:t>
            </w:r>
          </w:p>
        </w:tc>
        <w:tc>
          <w:tcPr>
            <w:tcW w:w="1786" w:type="dxa"/>
          </w:tcPr>
          <w:p w:rsidR="00356EA6" w:rsidRPr="00796DF1" w:rsidRDefault="00356EA6" w:rsidP="00356EA6">
            <w:pPr>
              <w:jc w:val="center"/>
              <w:rPr>
                <w:rFonts w:ascii="Times LatArm" w:hAnsi="Times LatArm"/>
                <w:lang w:val="fr-FR"/>
              </w:rPr>
            </w:pPr>
            <w:r w:rsidRPr="00796DF1">
              <w:rPr>
                <w:rFonts w:ascii="Times LatArm" w:hAnsi="Times LatArm"/>
                <w:lang w:val="fr-FR"/>
              </w:rPr>
              <w:t>ò»Õ»ñÇ ù³Ý³ÏÁ</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î»ë³ÏÝ»ñÇ ù³Ý³ÏÁ</w:t>
            </w:r>
          </w:p>
        </w:tc>
      </w:tr>
      <w:tr w:rsidR="00356EA6" w:rsidRPr="00796DF1"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1.</w:t>
            </w:r>
          </w:p>
        </w:tc>
        <w:tc>
          <w:tcPr>
            <w:tcW w:w="4440" w:type="dxa"/>
          </w:tcPr>
          <w:p w:rsidR="00356EA6" w:rsidRPr="00796DF1" w:rsidRDefault="00356EA6" w:rsidP="00356EA6">
            <w:pPr>
              <w:jc w:val="both"/>
              <w:rPr>
                <w:rFonts w:ascii="Times LatArm" w:hAnsi="Times LatArm"/>
                <w:lang w:val="fr-FR"/>
              </w:rPr>
            </w:pPr>
            <w:r w:rsidRPr="00796DF1">
              <w:rPr>
                <w:rFonts w:ascii="Times LatArm" w:hAnsi="Times LatArm"/>
                <w:lang w:val="fr-FR"/>
              </w:rPr>
              <w:t>²ëïÕ³Í³ÕÏ³½·ÇÝ»ñ  - Asteraceae</w:t>
            </w:r>
          </w:p>
        </w:tc>
        <w:tc>
          <w:tcPr>
            <w:tcW w:w="1786" w:type="dxa"/>
          </w:tcPr>
          <w:p w:rsidR="00356EA6" w:rsidRPr="00796DF1" w:rsidRDefault="00356EA6" w:rsidP="00356EA6">
            <w:pPr>
              <w:jc w:val="center"/>
              <w:rPr>
                <w:rFonts w:ascii="Times LatArm" w:hAnsi="Times LatArm" w:cs="Lucida Sans Unicode"/>
                <w:lang w:val="en-US"/>
              </w:rPr>
            </w:pPr>
            <w:r w:rsidRPr="00796DF1">
              <w:rPr>
                <w:rFonts w:ascii="Times LatArm" w:hAnsi="Times LatArm" w:cs="Lucida Sans Unicode"/>
                <w:lang w:val="en-US"/>
              </w:rPr>
              <w:t>17</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30</w:t>
            </w:r>
          </w:p>
        </w:tc>
      </w:tr>
      <w:tr w:rsidR="00356EA6" w:rsidRPr="00796DF1"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2</w:t>
            </w:r>
            <w:r w:rsidR="005D20A5">
              <w:rPr>
                <w:rFonts w:ascii="Times LatArm" w:hAnsi="Times LatArm"/>
                <w:lang w:val="fr-FR"/>
              </w:rPr>
              <w:t>.</w:t>
            </w:r>
          </w:p>
        </w:tc>
        <w:tc>
          <w:tcPr>
            <w:tcW w:w="4440" w:type="dxa"/>
          </w:tcPr>
          <w:p w:rsidR="00356EA6" w:rsidRPr="00796DF1" w:rsidRDefault="00356EA6" w:rsidP="00356EA6">
            <w:pPr>
              <w:jc w:val="both"/>
              <w:rPr>
                <w:rFonts w:ascii="Times LatArm" w:hAnsi="Times LatArm" w:cs="Lucida Sans Unicode"/>
                <w:lang w:val="fr-FR"/>
              </w:rPr>
            </w:pPr>
            <w:r w:rsidRPr="00796DF1">
              <w:rPr>
                <w:rFonts w:ascii="Times LatArm" w:hAnsi="Times LatArm"/>
                <w:lang w:val="fr-FR"/>
              </w:rPr>
              <w:t>²Ïù³Ý³½·ÇÝ»ñ - Dipsacaceae</w:t>
            </w:r>
          </w:p>
        </w:tc>
        <w:tc>
          <w:tcPr>
            <w:tcW w:w="1786" w:type="dxa"/>
          </w:tcPr>
          <w:p w:rsidR="00356EA6" w:rsidRPr="00796DF1" w:rsidRDefault="00356EA6" w:rsidP="00356EA6">
            <w:pPr>
              <w:jc w:val="center"/>
              <w:rPr>
                <w:rFonts w:ascii="Times LatArm" w:hAnsi="Times LatArm" w:cs="Calibri"/>
                <w:lang w:val="en-US"/>
              </w:rPr>
            </w:pPr>
            <w:r w:rsidRPr="00796DF1">
              <w:rPr>
                <w:rFonts w:ascii="Times LatArm" w:hAnsi="Times LatArm" w:cs="Calibri"/>
                <w:lang w:val="en-US"/>
              </w:rPr>
              <w:t>1</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2</w:t>
            </w:r>
          </w:p>
        </w:tc>
      </w:tr>
      <w:tr w:rsidR="00356EA6" w:rsidRPr="00796DF1"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3</w:t>
            </w:r>
            <w:r w:rsidR="005D20A5">
              <w:rPr>
                <w:rFonts w:ascii="Times LatArm" w:hAnsi="Times LatArm"/>
                <w:lang w:val="fr-FR"/>
              </w:rPr>
              <w:t>.</w:t>
            </w:r>
          </w:p>
        </w:tc>
        <w:tc>
          <w:tcPr>
            <w:tcW w:w="4440" w:type="dxa"/>
          </w:tcPr>
          <w:p w:rsidR="00356EA6" w:rsidRPr="00796DF1" w:rsidRDefault="00356EA6" w:rsidP="00356EA6">
            <w:pPr>
              <w:jc w:val="both"/>
              <w:rPr>
                <w:rFonts w:ascii="Times LatArm" w:hAnsi="Times LatArm"/>
                <w:lang w:val="fr-FR"/>
              </w:rPr>
            </w:pPr>
            <w:r w:rsidRPr="00796DF1">
              <w:rPr>
                <w:rFonts w:ascii="Times LatArm" w:hAnsi="Times LatArm"/>
                <w:lang w:val="fr-FR"/>
              </w:rPr>
              <w:t>²Õ³íÝÇ×³½·ÇÝ»ñ - Verbenaceae</w:t>
            </w:r>
          </w:p>
        </w:tc>
        <w:tc>
          <w:tcPr>
            <w:tcW w:w="1786" w:type="dxa"/>
          </w:tcPr>
          <w:p w:rsidR="00356EA6" w:rsidRPr="00796DF1" w:rsidRDefault="00356EA6" w:rsidP="00356EA6">
            <w:pPr>
              <w:jc w:val="center"/>
              <w:rPr>
                <w:rFonts w:ascii="Times LatArm" w:hAnsi="Times LatArm" w:cs="Calibri"/>
                <w:lang w:val="fr-FR"/>
              </w:rPr>
            </w:pPr>
            <w:r w:rsidRPr="00796DF1">
              <w:rPr>
                <w:rFonts w:ascii="Times LatArm" w:hAnsi="Times LatArm" w:cs="Calibri"/>
                <w:lang w:val="fr-FR"/>
              </w:rPr>
              <w:t>1</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1</w:t>
            </w:r>
          </w:p>
        </w:tc>
      </w:tr>
      <w:tr w:rsidR="00356EA6" w:rsidRPr="00796DF1"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4.</w:t>
            </w:r>
          </w:p>
        </w:tc>
        <w:tc>
          <w:tcPr>
            <w:tcW w:w="4440" w:type="dxa"/>
          </w:tcPr>
          <w:p w:rsidR="00356EA6" w:rsidRPr="00796DF1" w:rsidRDefault="00356EA6" w:rsidP="00356EA6">
            <w:pPr>
              <w:jc w:val="both"/>
              <w:rPr>
                <w:rFonts w:ascii="Times LatArm" w:hAnsi="Times LatArm"/>
                <w:lang w:val="fr-FR"/>
              </w:rPr>
            </w:pPr>
            <w:r w:rsidRPr="00796DF1">
              <w:rPr>
                <w:rFonts w:ascii="Times LatArm" w:hAnsi="Times LatArm"/>
                <w:lang w:val="fr-FR"/>
              </w:rPr>
              <w:t>²åáõ½³Ý³½·ÇÝ»ñ - Epilobiaceae</w:t>
            </w:r>
          </w:p>
        </w:tc>
        <w:tc>
          <w:tcPr>
            <w:tcW w:w="1786" w:type="dxa"/>
          </w:tcPr>
          <w:p w:rsidR="00356EA6" w:rsidRPr="00796DF1" w:rsidRDefault="00356EA6" w:rsidP="00356EA6">
            <w:pPr>
              <w:jc w:val="center"/>
              <w:rPr>
                <w:rFonts w:ascii="Times LatArm" w:hAnsi="Times LatArm"/>
                <w:lang w:val="fr-FR"/>
              </w:rPr>
            </w:pPr>
            <w:r w:rsidRPr="00796DF1">
              <w:rPr>
                <w:rFonts w:ascii="Times LatArm" w:hAnsi="Times LatArm"/>
                <w:lang w:val="fr-FR"/>
              </w:rPr>
              <w:t>1</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3</w:t>
            </w:r>
          </w:p>
        </w:tc>
      </w:tr>
      <w:tr w:rsidR="00356EA6" w:rsidRPr="00796DF1"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5.</w:t>
            </w:r>
          </w:p>
        </w:tc>
        <w:tc>
          <w:tcPr>
            <w:tcW w:w="4440" w:type="dxa"/>
          </w:tcPr>
          <w:p w:rsidR="00356EA6" w:rsidRPr="00796DF1" w:rsidRDefault="00356EA6" w:rsidP="00356EA6">
            <w:pPr>
              <w:jc w:val="both"/>
              <w:rPr>
                <w:rFonts w:ascii="Times LatArm" w:hAnsi="Times LatArm"/>
                <w:lang w:val="en-US"/>
              </w:rPr>
            </w:pPr>
            <w:r w:rsidRPr="00796DF1">
              <w:rPr>
                <w:rFonts w:ascii="Times LatArm" w:hAnsi="Times LatArm"/>
                <w:lang w:val="en-US"/>
              </w:rPr>
              <w:t>´³ÏÉ³½·ÇÝ»ñ - Fabaceae</w:t>
            </w:r>
          </w:p>
        </w:tc>
        <w:tc>
          <w:tcPr>
            <w:tcW w:w="1786" w:type="dxa"/>
          </w:tcPr>
          <w:p w:rsidR="00356EA6" w:rsidRPr="00796DF1" w:rsidRDefault="00356EA6" w:rsidP="00356EA6">
            <w:pPr>
              <w:jc w:val="center"/>
              <w:rPr>
                <w:rFonts w:ascii="Times LatArm" w:hAnsi="Times LatArm"/>
                <w:lang w:val="en-US"/>
              </w:rPr>
            </w:pPr>
            <w:r w:rsidRPr="00796DF1">
              <w:rPr>
                <w:rFonts w:ascii="Times LatArm" w:hAnsi="Times LatArm"/>
                <w:lang w:val="en-US"/>
              </w:rPr>
              <w:t>12</w:t>
            </w:r>
          </w:p>
        </w:tc>
        <w:tc>
          <w:tcPr>
            <w:tcW w:w="2045" w:type="dxa"/>
          </w:tcPr>
          <w:p w:rsidR="00356EA6" w:rsidRPr="00796DF1" w:rsidRDefault="00356EA6" w:rsidP="00356EA6">
            <w:pPr>
              <w:jc w:val="center"/>
              <w:rPr>
                <w:rFonts w:ascii="Times LatArm" w:hAnsi="Times LatArm"/>
                <w:lang w:val="en-US"/>
              </w:rPr>
            </w:pPr>
            <w:r w:rsidRPr="00796DF1">
              <w:rPr>
                <w:rFonts w:ascii="Times LatArm" w:hAnsi="Times LatArm"/>
                <w:lang w:val="en-US"/>
              </w:rPr>
              <w:t>18</w:t>
            </w:r>
          </w:p>
        </w:tc>
      </w:tr>
      <w:tr w:rsidR="00356EA6" w:rsidRPr="00796DF1"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6.</w:t>
            </w:r>
          </w:p>
        </w:tc>
        <w:tc>
          <w:tcPr>
            <w:tcW w:w="4440" w:type="dxa"/>
          </w:tcPr>
          <w:p w:rsidR="00356EA6" w:rsidRPr="00796DF1" w:rsidRDefault="00356EA6" w:rsidP="00356EA6">
            <w:pPr>
              <w:jc w:val="both"/>
              <w:rPr>
                <w:rFonts w:ascii="Times LatArm" w:hAnsi="Times LatArm"/>
                <w:lang w:val="fr-FR"/>
              </w:rPr>
            </w:pPr>
            <w:r w:rsidRPr="00796DF1">
              <w:rPr>
                <w:rFonts w:ascii="Times LatArm" w:hAnsi="Times LatArm"/>
                <w:lang w:val="fr-FR"/>
              </w:rPr>
              <w:t>´áßË³½·ÇÝ»ñ - Cyperaceae</w:t>
            </w:r>
          </w:p>
        </w:tc>
        <w:tc>
          <w:tcPr>
            <w:tcW w:w="1786" w:type="dxa"/>
          </w:tcPr>
          <w:p w:rsidR="00356EA6" w:rsidRPr="00796DF1" w:rsidRDefault="00356EA6" w:rsidP="00356EA6">
            <w:pPr>
              <w:jc w:val="center"/>
              <w:rPr>
                <w:rFonts w:ascii="Times LatArm" w:hAnsi="Times LatArm"/>
                <w:lang w:val="fr-FR"/>
              </w:rPr>
            </w:pPr>
            <w:r w:rsidRPr="00796DF1">
              <w:rPr>
                <w:rFonts w:ascii="Times LatArm" w:hAnsi="Times LatArm"/>
                <w:lang w:val="fr-FR"/>
              </w:rPr>
              <w:t>2</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3</w:t>
            </w:r>
          </w:p>
        </w:tc>
      </w:tr>
      <w:tr w:rsidR="00356EA6" w:rsidRPr="00796DF1" w:rsidTr="00796DF1">
        <w:trPr>
          <w:trHeight w:val="244"/>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7.</w:t>
            </w:r>
          </w:p>
        </w:tc>
        <w:tc>
          <w:tcPr>
            <w:tcW w:w="4440" w:type="dxa"/>
          </w:tcPr>
          <w:p w:rsidR="00356EA6" w:rsidRPr="00796DF1" w:rsidRDefault="00356EA6" w:rsidP="00356EA6">
            <w:pPr>
              <w:jc w:val="both"/>
              <w:rPr>
                <w:rFonts w:ascii="Times LatArm" w:hAnsi="Times LatArm"/>
                <w:lang w:val="fr-FR"/>
              </w:rPr>
            </w:pPr>
            <w:r w:rsidRPr="00796DF1">
              <w:rPr>
                <w:rFonts w:ascii="Times LatArm" w:hAnsi="Times LatArm"/>
                <w:lang w:val="fr-FR"/>
              </w:rPr>
              <w:t>¶³ÕïñÇÏ³½·ÇÝ»ñ – Borraginaceae</w:t>
            </w:r>
          </w:p>
        </w:tc>
        <w:tc>
          <w:tcPr>
            <w:tcW w:w="1786" w:type="dxa"/>
          </w:tcPr>
          <w:p w:rsidR="00356EA6" w:rsidRPr="00796DF1" w:rsidRDefault="00356EA6" w:rsidP="00356EA6">
            <w:pPr>
              <w:jc w:val="center"/>
              <w:rPr>
                <w:rFonts w:ascii="Times LatArm" w:hAnsi="Times LatArm"/>
                <w:lang w:val="fr-FR"/>
              </w:rPr>
            </w:pPr>
            <w:r w:rsidRPr="00796DF1">
              <w:rPr>
                <w:rFonts w:ascii="Times LatArm" w:hAnsi="Times LatArm"/>
                <w:lang w:val="fr-FR"/>
              </w:rPr>
              <w:t>8</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16</w:t>
            </w:r>
          </w:p>
        </w:tc>
      </w:tr>
      <w:tr w:rsidR="00356EA6" w:rsidRPr="00796DF1" w:rsidTr="00796DF1">
        <w:trPr>
          <w:trHeight w:val="221"/>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8</w:t>
            </w:r>
            <w:r w:rsidR="005D20A5">
              <w:rPr>
                <w:rFonts w:ascii="Times LatArm" w:hAnsi="Times LatArm"/>
                <w:lang w:val="fr-FR"/>
              </w:rPr>
              <w:t>.</w:t>
            </w:r>
          </w:p>
        </w:tc>
        <w:tc>
          <w:tcPr>
            <w:tcW w:w="4440" w:type="dxa"/>
          </w:tcPr>
          <w:p w:rsidR="00356EA6" w:rsidRPr="00796DF1" w:rsidRDefault="00356EA6" w:rsidP="00356EA6">
            <w:pPr>
              <w:jc w:val="both"/>
              <w:rPr>
                <w:rFonts w:ascii="Times LatArm" w:hAnsi="Times LatArm"/>
                <w:lang w:val="fr-FR"/>
              </w:rPr>
            </w:pPr>
            <w:r w:rsidRPr="00796DF1">
              <w:rPr>
                <w:rFonts w:ascii="Times LatArm" w:hAnsi="Times LatArm"/>
                <w:lang w:val="fr-FR"/>
              </w:rPr>
              <w:t>¶³ÕÓ³½·ÇÝ»ñ  -  Cuscutaceae</w:t>
            </w:r>
          </w:p>
        </w:tc>
        <w:tc>
          <w:tcPr>
            <w:tcW w:w="1786" w:type="dxa"/>
          </w:tcPr>
          <w:p w:rsidR="00356EA6" w:rsidRPr="00796DF1" w:rsidRDefault="00356EA6" w:rsidP="00356EA6">
            <w:pPr>
              <w:jc w:val="center"/>
              <w:rPr>
                <w:rFonts w:ascii="Times LatArm" w:hAnsi="Times LatArm"/>
                <w:lang w:val="fr-FR"/>
              </w:rPr>
            </w:pPr>
            <w:r w:rsidRPr="00796DF1">
              <w:rPr>
                <w:rFonts w:ascii="Times LatArm" w:hAnsi="Times LatArm"/>
                <w:lang w:val="fr-FR"/>
              </w:rPr>
              <w:t>1</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3</w:t>
            </w:r>
          </w:p>
        </w:tc>
      </w:tr>
      <w:tr w:rsidR="00356EA6" w:rsidRPr="00796DF1"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9.</w:t>
            </w:r>
          </w:p>
        </w:tc>
        <w:tc>
          <w:tcPr>
            <w:tcW w:w="4440" w:type="dxa"/>
          </w:tcPr>
          <w:p w:rsidR="00356EA6" w:rsidRPr="00796DF1" w:rsidRDefault="00356EA6" w:rsidP="00356EA6">
            <w:pPr>
              <w:jc w:val="both"/>
              <w:rPr>
                <w:rFonts w:ascii="Times LatArm" w:hAnsi="Times LatArm"/>
                <w:lang w:val="fr-FR"/>
              </w:rPr>
            </w:pPr>
            <w:r w:rsidRPr="00796DF1">
              <w:rPr>
                <w:rFonts w:ascii="Times LatArm" w:hAnsi="Times LatArm"/>
                <w:lang w:val="fr-FR"/>
              </w:rPr>
              <w:t>¶Ý³ñµáõÏ³½·ÇÝ»ñ - Primulaceae</w:t>
            </w:r>
          </w:p>
        </w:tc>
        <w:tc>
          <w:tcPr>
            <w:tcW w:w="1786" w:type="dxa"/>
          </w:tcPr>
          <w:p w:rsidR="00356EA6" w:rsidRPr="00796DF1" w:rsidRDefault="00356EA6" w:rsidP="00356EA6">
            <w:pPr>
              <w:jc w:val="center"/>
              <w:rPr>
                <w:rFonts w:ascii="Times LatArm" w:hAnsi="Times LatArm"/>
                <w:lang w:val="fr-FR"/>
              </w:rPr>
            </w:pPr>
            <w:r w:rsidRPr="00796DF1">
              <w:rPr>
                <w:rFonts w:ascii="Times LatArm" w:hAnsi="Times LatArm"/>
                <w:lang w:val="fr-FR"/>
              </w:rPr>
              <w:t>2</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5</w:t>
            </w:r>
          </w:p>
        </w:tc>
      </w:tr>
      <w:tr w:rsidR="00356EA6" w:rsidRPr="00796DF1"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10.</w:t>
            </w:r>
          </w:p>
        </w:tc>
        <w:tc>
          <w:tcPr>
            <w:tcW w:w="4440" w:type="dxa"/>
          </w:tcPr>
          <w:p w:rsidR="00356EA6" w:rsidRPr="00796DF1" w:rsidRDefault="00356EA6" w:rsidP="00356EA6">
            <w:pPr>
              <w:jc w:val="both"/>
              <w:rPr>
                <w:rFonts w:ascii="Times LatArm" w:hAnsi="Times LatArm"/>
                <w:lang w:val="fr-FR"/>
              </w:rPr>
            </w:pPr>
            <w:r w:rsidRPr="00796DF1">
              <w:rPr>
                <w:rFonts w:ascii="Times LatArm" w:hAnsi="Times LatArm"/>
                <w:lang w:val="fr-FR"/>
              </w:rPr>
              <w:t>¶áñïÝáõÏ³½·ÇÝ»ñ - Ranunculaceae</w:t>
            </w:r>
          </w:p>
        </w:tc>
        <w:tc>
          <w:tcPr>
            <w:tcW w:w="1786" w:type="dxa"/>
          </w:tcPr>
          <w:p w:rsidR="00356EA6" w:rsidRPr="00796DF1" w:rsidRDefault="00356EA6" w:rsidP="00356EA6">
            <w:pPr>
              <w:jc w:val="center"/>
              <w:rPr>
                <w:rFonts w:ascii="Times LatArm" w:hAnsi="Times LatArm"/>
                <w:lang w:val="fr-FR"/>
              </w:rPr>
            </w:pPr>
            <w:r w:rsidRPr="00796DF1">
              <w:rPr>
                <w:rFonts w:ascii="Times LatArm" w:hAnsi="Times LatArm"/>
                <w:lang w:val="fr-FR"/>
              </w:rPr>
              <w:t>5</w:t>
            </w:r>
          </w:p>
        </w:tc>
        <w:tc>
          <w:tcPr>
            <w:tcW w:w="2045" w:type="dxa"/>
          </w:tcPr>
          <w:p w:rsidR="00356EA6" w:rsidRPr="00796DF1" w:rsidRDefault="00356EA6" w:rsidP="005D20A5">
            <w:pPr>
              <w:jc w:val="center"/>
              <w:rPr>
                <w:rFonts w:ascii="Times LatArm" w:hAnsi="Times LatArm"/>
                <w:lang w:val="fr-FR"/>
              </w:rPr>
            </w:pPr>
            <w:r w:rsidRPr="00796DF1">
              <w:rPr>
                <w:rFonts w:ascii="Times LatArm" w:hAnsi="Times LatArm"/>
                <w:lang w:val="fr-FR"/>
              </w:rPr>
              <w:t>9</w:t>
            </w:r>
          </w:p>
        </w:tc>
      </w:tr>
      <w:tr w:rsidR="00356EA6" w:rsidRPr="00796DF1"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11.</w:t>
            </w:r>
          </w:p>
        </w:tc>
        <w:tc>
          <w:tcPr>
            <w:tcW w:w="4440" w:type="dxa"/>
          </w:tcPr>
          <w:p w:rsidR="00356EA6" w:rsidRPr="00796DF1" w:rsidRDefault="00356EA6" w:rsidP="00356EA6">
            <w:pPr>
              <w:jc w:val="both"/>
              <w:rPr>
                <w:rFonts w:ascii="Times LatArm" w:hAnsi="Times LatArm"/>
                <w:lang w:val="fr-FR"/>
              </w:rPr>
            </w:pPr>
            <w:r w:rsidRPr="00796DF1">
              <w:rPr>
                <w:rFonts w:ascii="Times LatArm" w:hAnsi="Times LatArm"/>
                <w:lang w:val="fr-FR"/>
              </w:rPr>
              <w:t>¸³ßï³íÉáõÏ³½·ÇÝ»ñ - Poaceae</w:t>
            </w:r>
          </w:p>
        </w:tc>
        <w:tc>
          <w:tcPr>
            <w:tcW w:w="1786" w:type="dxa"/>
          </w:tcPr>
          <w:p w:rsidR="00356EA6" w:rsidRPr="00796DF1" w:rsidRDefault="00356EA6" w:rsidP="00356EA6">
            <w:pPr>
              <w:jc w:val="center"/>
              <w:rPr>
                <w:rFonts w:ascii="Times LatArm" w:hAnsi="Times LatArm"/>
                <w:lang w:val="fr-FR"/>
              </w:rPr>
            </w:pPr>
            <w:r w:rsidRPr="00796DF1">
              <w:rPr>
                <w:rFonts w:ascii="Times LatArm" w:hAnsi="Times LatArm"/>
                <w:lang w:val="fr-FR"/>
              </w:rPr>
              <w:t>20</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26</w:t>
            </w:r>
          </w:p>
        </w:tc>
      </w:tr>
      <w:tr w:rsidR="00356EA6" w:rsidRPr="00796DF1"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12.</w:t>
            </w:r>
          </w:p>
        </w:tc>
        <w:tc>
          <w:tcPr>
            <w:tcW w:w="4440" w:type="dxa"/>
          </w:tcPr>
          <w:p w:rsidR="00356EA6" w:rsidRPr="00796DF1" w:rsidRDefault="00356EA6" w:rsidP="00356EA6">
            <w:pPr>
              <w:jc w:val="both"/>
              <w:rPr>
                <w:rFonts w:ascii="Times LatArm" w:hAnsi="Times LatArm"/>
                <w:lang w:val="fr-FR"/>
              </w:rPr>
            </w:pPr>
            <w:r w:rsidRPr="00796DF1">
              <w:rPr>
                <w:rFonts w:ascii="Times LatArm" w:hAnsi="Times LatArm"/>
                <w:lang w:val="fr-FR"/>
              </w:rPr>
              <w:t>ºÕÇÝç³½·ÇÝ»ñ - Urticaceae</w:t>
            </w:r>
          </w:p>
        </w:tc>
        <w:tc>
          <w:tcPr>
            <w:tcW w:w="1786" w:type="dxa"/>
          </w:tcPr>
          <w:p w:rsidR="00356EA6" w:rsidRPr="00796DF1" w:rsidRDefault="00356EA6" w:rsidP="00356EA6">
            <w:pPr>
              <w:jc w:val="center"/>
              <w:rPr>
                <w:rFonts w:ascii="Times LatArm" w:hAnsi="Times LatArm"/>
                <w:lang w:val="fr-FR"/>
              </w:rPr>
            </w:pPr>
            <w:r w:rsidRPr="00796DF1">
              <w:rPr>
                <w:rFonts w:ascii="Times LatArm" w:hAnsi="Times LatArm"/>
                <w:lang w:val="fr-FR"/>
              </w:rPr>
              <w:t>1</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2</w:t>
            </w:r>
          </w:p>
        </w:tc>
      </w:tr>
      <w:tr w:rsidR="00356EA6" w:rsidRPr="00796DF1"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13.</w:t>
            </w:r>
          </w:p>
        </w:tc>
        <w:tc>
          <w:tcPr>
            <w:tcW w:w="4440" w:type="dxa"/>
          </w:tcPr>
          <w:p w:rsidR="00356EA6" w:rsidRPr="00796DF1" w:rsidRDefault="00356EA6" w:rsidP="00356EA6">
            <w:pPr>
              <w:jc w:val="both"/>
              <w:rPr>
                <w:rFonts w:ascii="Times LatArm" w:hAnsi="Times LatArm"/>
                <w:lang w:val="en-US"/>
              </w:rPr>
            </w:pPr>
            <w:r w:rsidRPr="00796DF1">
              <w:rPr>
                <w:rFonts w:ascii="Times LatArm" w:hAnsi="Times LatArm"/>
                <w:lang w:val="en-US"/>
              </w:rPr>
              <w:t>¼³Ý·³Ï³½·ÇÝ»ñ - Campanulaceae</w:t>
            </w:r>
          </w:p>
        </w:tc>
        <w:tc>
          <w:tcPr>
            <w:tcW w:w="1786" w:type="dxa"/>
          </w:tcPr>
          <w:p w:rsidR="00356EA6" w:rsidRPr="00796DF1" w:rsidRDefault="00356EA6" w:rsidP="00356EA6">
            <w:pPr>
              <w:jc w:val="center"/>
              <w:rPr>
                <w:rFonts w:ascii="Times LatArm" w:hAnsi="Times LatArm"/>
                <w:lang w:val="fr-FR"/>
              </w:rPr>
            </w:pPr>
            <w:r w:rsidRPr="00796DF1">
              <w:rPr>
                <w:rFonts w:ascii="Times LatArm" w:hAnsi="Times LatArm"/>
                <w:lang w:val="fr-FR"/>
              </w:rPr>
              <w:t>1</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2</w:t>
            </w:r>
          </w:p>
        </w:tc>
      </w:tr>
      <w:tr w:rsidR="00356EA6" w:rsidRPr="00796DF1"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14.</w:t>
            </w:r>
          </w:p>
        </w:tc>
        <w:tc>
          <w:tcPr>
            <w:tcW w:w="4440" w:type="dxa"/>
          </w:tcPr>
          <w:p w:rsidR="00356EA6" w:rsidRPr="00796DF1" w:rsidRDefault="00356EA6" w:rsidP="00356EA6">
            <w:pPr>
              <w:jc w:val="both"/>
              <w:rPr>
                <w:rFonts w:ascii="Times LatArm" w:hAnsi="Times LatArm"/>
                <w:lang w:val="fr-FR"/>
              </w:rPr>
            </w:pPr>
            <w:r w:rsidRPr="00796DF1">
              <w:rPr>
                <w:rFonts w:ascii="Times LatArm" w:hAnsi="Times LatArm"/>
                <w:lang w:val="fr-FR"/>
              </w:rPr>
              <w:t>Ê³ã³Í³ÕÏ³íáñÝ»ñ - Brassicaceae</w:t>
            </w:r>
          </w:p>
        </w:tc>
        <w:tc>
          <w:tcPr>
            <w:tcW w:w="1786" w:type="dxa"/>
          </w:tcPr>
          <w:p w:rsidR="00356EA6" w:rsidRPr="00796DF1" w:rsidRDefault="00356EA6" w:rsidP="00356EA6">
            <w:pPr>
              <w:jc w:val="center"/>
              <w:rPr>
                <w:rFonts w:ascii="Times LatArm" w:hAnsi="Times LatArm"/>
                <w:lang w:val="fr-FR"/>
              </w:rPr>
            </w:pPr>
            <w:r w:rsidRPr="00796DF1">
              <w:rPr>
                <w:rFonts w:ascii="Times LatArm" w:hAnsi="Times LatArm"/>
                <w:lang w:val="fr-FR"/>
              </w:rPr>
              <w:t>10</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16</w:t>
            </w:r>
          </w:p>
        </w:tc>
      </w:tr>
      <w:tr w:rsidR="00356EA6" w:rsidRPr="00796DF1"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15.</w:t>
            </w:r>
          </w:p>
        </w:tc>
        <w:tc>
          <w:tcPr>
            <w:tcW w:w="4440" w:type="dxa"/>
          </w:tcPr>
          <w:p w:rsidR="00356EA6" w:rsidRPr="00796DF1" w:rsidRDefault="00356EA6" w:rsidP="00356EA6">
            <w:pPr>
              <w:jc w:val="both"/>
              <w:rPr>
                <w:rFonts w:ascii="Times LatArm" w:hAnsi="Times LatArm"/>
                <w:lang w:val="fr-FR"/>
              </w:rPr>
            </w:pPr>
            <w:r w:rsidRPr="00796DF1">
              <w:rPr>
                <w:rFonts w:ascii="Times LatArm" w:hAnsi="Times LatArm"/>
                <w:lang w:val="fr-FR"/>
              </w:rPr>
              <w:t>ÊÉ³Í³ÕÏ³½·ÇÝ»ñ - Scrophulariaceae</w:t>
            </w:r>
          </w:p>
        </w:tc>
        <w:tc>
          <w:tcPr>
            <w:tcW w:w="1786" w:type="dxa"/>
          </w:tcPr>
          <w:p w:rsidR="00356EA6" w:rsidRPr="00796DF1" w:rsidRDefault="00356EA6" w:rsidP="00356EA6">
            <w:pPr>
              <w:jc w:val="center"/>
              <w:rPr>
                <w:rFonts w:ascii="Times LatArm" w:hAnsi="Times LatArm"/>
                <w:lang w:val="fr-FR"/>
              </w:rPr>
            </w:pPr>
            <w:r w:rsidRPr="00796DF1">
              <w:rPr>
                <w:rFonts w:ascii="Times LatArm" w:hAnsi="Times LatArm"/>
                <w:lang w:val="fr-FR"/>
              </w:rPr>
              <w:t>5</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7</w:t>
            </w:r>
          </w:p>
        </w:tc>
      </w:tr>
      <w:tr w:rsidR="00356EA6" w:rsidRPr="00796DF1"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16.</w:t>
            </w:r>
          </w:p>
        </w:tc>
        <w:tc>
          <w:tcPr>
            <w:tcW w:w="4440" w:type="dxa"/>
          </w:tcPr>
          <w:p w:rsidR="00356EA6" w:rsidRPr="00796DF1" w:rsidRDefault="00356EA6" w:rsidP="00356EA6">
            <w:pPr>
              <w:jc w:val="both"/>
              <w:rPr>
                <w:rFonts w:ascii="Times LatArm" w:hAnsi="Times LatArm"/>
                <w:lang w:val="fr-FR"/>
              </w:rPr>
            </w:pPr>
            <w:r w:rsidRPr="00796DF1">
              <w:rPr>
                <w:rFonts w:ascii="Times LatArm" w:hAnsi="Times LatArm"/>
                <w:lang w:val="fr-FR"/>
              </w:rPr>
              <w:t>ÊáÉáñÓ³½·ÇÝ»ñ - Orchidaceae</w:t>
            </w:r>
          </w:p>
        </w:tc>
        <w:tc>
          <w:tcPr>
            <w:tcW w:w="1786" w:type="dxa"/>
          </w:tcPr>
          <w:p w:rsidR="00356EA6" w:rsidRPr="00796DF1" w:rsidRDefault="00356EA6" w:rsidP="00356EA6">
            <w:pPr>
              <w:jc w:val="center"/>
              <w:rPr>
                <w:rFonts w:ascii="Times LatArm" w:hAnsi="Times LatArm"/>
                <w:lang w:val="fr-FR"/>
              </w:rPr>
            </w:pPr>
            <w:r w:rsidRPr="00796DF1">
              <w:rPr>
                <w:rFonts w:ascii="Times LatArm" w:hAnsi="Times LatArm"/>
                <w:lang w:val="fr-FR"/>
              </w:rPr>
              <w:t>3</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6</w:t>
            </w:r>
          </w:p>
        </w:tc>
      </w:tr>
      <w:tr w:rsidR="00356EA6" w:rsidRPr="00796DF1"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17.</w:t>
            </w:r>
          </w:p>
        </w:tc>
        <w:tc>
          <w:tcPr>
            <w:tcW w:w="4440" w:type="dxa"/>
          </w:tcPr>
          <w:p w:rsidR="00356EA6" w:rsidRPr="00796DF1" w:rsidRDefault="00356EA6" w:rsidP="00356EA6">
            <w:pPr>
              <w:jc w:val="both"/>
              <w:rPr>
                <w:rFonts w:ascii="Times LatArm" w:hAnsi="Times LatArm"/>
                <w:lang w:val="fr-FR"/>
              </w:rPr>
            </w:pPr>
            <w:r w:rsidRPr="00796DF1">
              <w:rPr>
                <w:rFonts w:ascii="Times LatArm" w:hAnsi="Times LatArm"/>
                <w:lang w:val="fr-FR"/>
              </w:rPr>
              <w:t>ÊáõÉ»ÕÇÝç³½·ÇÝ»ñ - Lamiaceae</w:t>
            </w:r>
          </w:p>
        </w:tc>
        <w:tc>
          <w:tcPr>
            <w:tcW w:w="1786" w:type="dxa"/>
          </w:tcPr>
          <w:p w:rsidR="00356EA6" w:rsidRPr="00796DF1" w:rsidRDefault="00356EA6" w:rsidP="00356EA6">
            <w:pPr>
              <w:jc w:val="center"/>
              <w:rPr>
                <w:rFonts w:ascii="Times LatArm" w:hAnsi="Times LatArm"/>
                <w:lang w:val="fr-FR"/>
              </w:rPr>
            </w:pPr>
            <w:r w:rsidRPr="00796DF1">
              <w:rPr>
                <w:rFonts w:ascii="Times LatArm" w:hAnsi="Times LatArm"/>
                <w:lang w:val="fr-FR"/>
              </w:rPr>
              <w:t>20</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28</w:t>
            </w:r>
          </w:p>
        </w:tc>
      </w:tr>
      <w:tr w:rsidR="00356EA6" w:rsidRPr="00796DF1" w:rsidTr="00796DF1">
        <w:trPr>
          <w:trHeight w:val="314"/>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18.</w:t>
            </w:r>
          </w:p>
        </w:tc>
        <w:tc>
          <w:tcPr>
            <w:tcW w:w="4440" w:type="dxa"/>
          </w:tcPr>
          <w:p w:rsidR="00356EA6" w:rsidRPr="00796DF1" w:rsidRDefault="00356EA6" w:rsidP="00356EA6">
            <w:pPr>
              <w:jc w:val="both"/>
              <w:rPr>
                <w:rFonts w:ascii="Times LatArm" w:hAnsi="Times LatArm"/>
                <w:lang w:val="fr-FR"/>
              </w:rPr>
            </w:pPr>
            <w:r w:rsidRPr="00796DF1">
              <w:rPr>
                <w:rFonts w:ascii="Times LatArm" w:hAnsi="Times LatArm"/>
                <w:lang w:val="fr-FR"/>
              </w:rPr>
              <w:t>ÌÝ»µ»Ï³½·ÇÝ»ñ – Asparagaceae</w:t>
            </w:r>
          </w:p>
        </w:tc>
        <w:tc>
          <w:tcPr>
            <w:tcW w:w="1786" w:type="dxa"/>
          </w:tcPr>
          <w:p w:rsidR="00356EA6" w:rsidRPr="00796DF1" w:rsidRDefault="00356EA6" w:rsidP="00356EA6">
            <w:pPr>
              <w:jc w:val="center"/>
              <w:rPr>
                <w:rFonts w:ascii="Times LatArm" w:hAnsi="Times LatArm"/>
                <w:lang w:val="fr-FR"/>
              </w:rPr>
            </w:pPr>
            <w:r w:rsidRPr="00796DF1">
              <w:rPr>
                <w:rFonts w:ascii="Times LatArm" w:hAnsi="Times LatArm"/>
                <w:lang w:val="fr-FR"/>
              </w:rPr>
              <w:t>1</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2</w:t>
            </w:r>
          </w:p>
        </w:tc>
      </w:tr>
      <w:tr w:rsidR="00356EA6" w:rsidRPr="00796DF1" w:rsidTr="00796DF1">
        <w:trPr>
          <w:trHeight w:val="275"/>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lastRenderedPageBreak/>
              <w:t>19.</w:t>
            </w:r>
          </w:p>
        </w:tc>
        <w:tc>
          <w:tcPr>
            <w:tcW w:w="4440" w:type="dxa"/>
          </w:tcPr>
          <w:p w:rsidR="00356EA6" w:rsidRPr="00796DF1" w:rsidRDefault="00356EA6" w:rsidP="00356EA6">
            <w:pPr>
              <w:jc w:val="both"/>
              <w:rPr>
                <w:rFonts w:ascii="Times LatArm" w:hAnsi="Times LatArm"/>
                <w:lang w:val="fr-FR"/>
              </w:rPr>
            </w:pPr>
            <w:r w:rsidRPr="00796DF1">
              <w:rPr>
                <w:rFonts w:ascii="Times LatArm" w:hAnsi="Times LatArm"/>
                <w:lang w:val="fr-FR"/>
              </w:rPr>
              <w:t>ÌË³µáõÛë³½·ÇÝ»ñ - Fumariaceae</w:t>
            </w:r>
          </w:p>
        </w:tc>
        <w:tc>
          <w:tcPr>
            <w:tcW w:w="1786" w:type="dxa"/>
          </w:tcPr>
          <w:p w:rsidR="00356EA6" w:rsidRPr="00796DF1" w:rsidRDefault="00356EA6" w:rsidP="00356EA6">
            <w:pPr>
              <w:jc w:val="center"/>
              <w:rPr>
                <w:rFonts w:ascii="Times LatArm" w:hAnsi="Times LatArm"/>
                <w:lang w:val="fr-FR"/>
              </w:rPr>
            </w:pPr>
            <w:r w:rsidRPr="00796DF1">
              <w:rPr>
                <w:rFonts w:ascii="Times LatArm" w:hAnsi="Times LatArm"/>
                <w:lang w:val="fr-FR"/>
              </w:rPr>
              <w:t>1</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2</w:t>
            </w:r>
          </w:p>
        </w:tc>
      </w:tr>
      <w:tr w:rsidR="00356EA6" w:rsidRPr="00796DF1"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20.</w:t>
            </w:r>
          </w:p>
        </w:tc>
        <w:tc>
          <w:tcPr>
            <w:tcW w:w="4440" w:type="dxa"/>
          </w:tcPr>
          <w:p w:rsidR="00356EA6" w:rsidRPr="00796DF1" w:rsidRDefault="00356EA6" w:rsidP="00356EA6">
            <w:pPr>
              <w:jc w:val="both"/>
              <w:rPr>
                <w:rFonts w:ascii="Times LatArm" w:hAnsi="Times LatArm"/>
                <w:lang w:val="fr-FR"/>
              </w:rPr>
            </w:pPr>
            <w:r w:rsidRPr="00796DF1">
              <w:rPr>
                <w:rFonts w:ascii="Times LatArm" w:hAnsi="Times LatArm"/>
                <w:lang w:val="fr-FR"/>
              </w:rPr>
              <w:t>Î³ÃÝ³Ëáï³½·ÇÝ»ñ - Polygalaceae</w:t>
            </w:r>
          </w:p>
        </w:tc>
        <w:tc>
          <w:tcPr>
            <w:tcW w:w="1786" w:type="dxa"/>
          </w:tcPr>
          <w:p w:rsidR="00356EA6" w:rsidRPr="00796DF1" w:rsidRDefault="00356EA6" w:rsidP="00356EA6">
            <w:pPr>
              <w:jc w:val="center"/>
              <w:rPr>
                <w:rFonts w:ascii="Times LatArm" w:hAnsi="Times LatArm"/>
                <w:lang w:val="fr-FR"/>
              </w:rPr>
            </w:pPr>
            <w:r w:rsidRPr="00796DF1">
              <w:rPr>
                <w:rFonts w:ascii="Times LatArm" w:hAnsi="Times LatArm"/>
                <w:lang w:val="fr-FR"/>
              </w:rPr>
              <w:t>1</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1</w:t>
            </w:r>
          </w:p>
        </w:tc>
      </w:tr>
      <w:tr w:rsidR="00356EA6" w:rsidRPr="00796DF1"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21.</w:t>
            </w:r>
          </w:p>
        </w:tc>
        <w:tc>
          <w:tcPr>
            <w:tcW w:w="4440" w:type="dxa"/>
          </w:tcPr>
          <w:p w:rsidR="00356EA6" w:rsidRPr="00796DF1" w:rsidRDefault="00356EA6" w:rsidP="00356EA6">
            <w:pPr>
              <w:jc w:val="both"/>
              <w:rPr>
                <w:rFonts w:ascii="Times LatArm" w:hAnsi="Times LatArm"/>
                <w:lang w:val="fr-FR"/>
              </w:rPr>
            </w:pPr>
            <w:r w:rsidRPr="00796DF1">
              <w:rPr>
                <w:rFonts w:ascii="Times LatArm" w:hAnsi="Times LatArm"/>
                <w:lang w:val="fr-FR"/>
              </w:rPr>
              <w:t>Î³Ï³ã³½·ÇÝ»ñ - Papaveraceae</w:t>
            </w:r>
          </w:p>
        </w:tc>
        <w:tc>
          <w:tcPr>
            <w:tcW w:w="1786" w:type="dxa"/>
          </w:tcPr>
          <w:p w:rsidR="00356EA6" w:rsidRPr="00796DF1" w:rsidRDefault="00356EA6" w:rsidP="00356EA6">
            <w:pPr>
              <w:jc w:val="center"/>
              <w:rPr>
                <w:rFonts w:ascii="Times LatArm" w:hAnsi="Times LatArm"/>
                <w:lang w:val="fr-FR"/>
              </w:rPr>
            </w:pPr>
            <w:r w:rsidRPr="00796DF1">
              <w:rPr>
                <w:rFonts w:ascii="Times LatArm" w:hAnsi="Times LatArm"/>
                <w:lang w:val="fr-FR"/>
              </w:rPr>
              <w:t>2</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4</w:t>
            </w:r>
          </w:p>
        </w:tc>
      </w:tr>
      <w:tr w:rsidR="00356EA6" w:rsidRPr="00796DF1"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22.</w:t>
            </w:r>
          </w:p>
        </w:tc>
        <w:tc>
          <w:tcPr>
            <w:tcW w:w="4440" w:type="dxa"/>
          </w:tcPr>
          <w:p w:rsidR="00356EA6" w:rsidRPr="00796DF1" w:rsidRDefault="00356EA6" w:rsidP="00356EA6">
            <w:pPr>
              <w:jc w:val="both"/>
              <w:rPr>
                <w:rFonts w:ascii="Times LatArm" w:hAnsi="Times LatArm"/>
                <w:lang w:val="fr-FR"/>
              </w:rPr>
            </w:pPr>
            <w:r w:rsidRPr="00796DF1">
              <w:rPr>
                <w:rFonts w:ascii="Times LatArm" w:hAnsi="Times LatArm"/>
                <w:lang w:val="fr-FR"/>
              </w:rPr>
              <w:t>Î»ñáÝ³½·ÇÝ»ñ -Typhaceae</w:t>
            </w:r>
          </w:p>
        </w:tc>
        <w:tc>
          <w:tcPr>
            <w:tcW w:w="1786" w:type="dxa"/>
          </w:tcPr>
          <w:p w:rsidR="00356EA6" w:rsidRPr="00796DF1" w:rsidRDefault="00356EA6" w:rsidP="00356EA6">
            <w:pPr>
              <w:jc w:val="center"/>
              <w:rPr>
                <w:rFonts w:ascii="Times LatArm" w:hAnsi="Times LatArm"/>
                <w:lang w:val="fr-FR"/>
              </w:rPr>
            </w:pPr>
            <w:r w:rsidRPr="00796DF1">
              <w:rPr>
                <w:rFonts w:ascii="Times LatArm" w:hAnsi="Times LatArm"/>
                <w:lang w:val="fr-FR"/>
              </w:rPr>
              <w:t>1</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1</w:t>
            </w:r>
          </w:p>
        </w:tc>
      </w:tr>
      <w:tr w:rsidR="00356EA6" w:rsidRPr="00796DF1"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23.</w:t>
            </w:r>
          </w:p>
        </w:tc>
        <w:tc>
          <w:tcPr>
            <w:tcW w:w="4440" w:type="dxa"/>
          </w:tcPr>
          <w:p w:rsidR="00356EA6" w:rsidRPr="00796DF1" w:rsidRDefault="00356EA6" w:rsidP="00356EA6">
            <w:pPr>
              <w:jc w:val="both"/>
              <w:rPr>
                <w:rFonts w:ascii="Times LatArm" w:hAnsi="Times LatArm"/>
                <w:lang w:val="fr-FR"/>
              </w:rPr>
            </w:pPr>
            <w:r w:rsidRPr="00796DF1">
              <w:rPr>
                <w:rFonts w:ascii="Times LatArm" w:hAnsi="Times LatArm"/>
                <w:lang w:val="fr-FR"/>
              </w:rPr>
              <w:t>Ð³÷áõÏ³½·ÇÝ»ñ - Resedaceae</w:t>
            </w:r>
          </w:p>
        </w:tc>
        <w:tc>
          <w:tcPr>
            <w:tcW w:w="1786" w:type="dxa"/>
          </w:tcPr>
          <w:p w:rsidR="00356EA6" w:rsidRPr="00796DF1" w:rsidRDefault="00356EA6" w:rsidP="00356EA6">
            <w:pPr>
              <w:jc w:val="center"/>
              <w:rPr>
                <w:rFonts w:ascii="Times LatArm" w:hAnsi="Times LatArm"/>
                <w:lang w:val="fr-FR"/>
              </w:rPr>
            </w:pPr>
            <w:r w:rsidRPr="00796DF1">
              <w:rPr>
                <w:rFonts w:ascii="Times LatArm" w:hAnsi="Times LatArm"/>
                <w:lang w:val="fr-FR"/>
              </w:rPr>
              <w:t>1</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1</w:t>
            </w:r>
          </w:p>
        </w:tc>
      </w:tr>
      <w:tr w:rsidR="00356EA6" w:rsidRPr="00796DF1"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24.</w:t>
            </w:r>
          </w:p>
        </w:tc>
        <w:tc>
          <w:tcPr>
            <w:tcW w:w="4440" w:type="dxa"/>
          </w:tcPr>
          <w:p w:rsidR="00356EA6" w:rsidRPr="00796DF1" w:rsidRDefault="00356EA6" w:rsidP="00356EA6">
            <w:pPr>
              <w:jc w:val="both"/>
              <w:rPr>
                <w:rFonts w:ascii="Times LatArm" w:hAnsi="Times LatArm"/>
                <w:lang w:val="fr-FR"/>
              </w:rPr>
            </w:pPr>
            <w:r w:rsidRPr="00796DF1">
              <w:rPr>
                <w:rFonts w:ascii="Times LatArm" w:hAnsi="Times LatArm"/>
                <w:lang w:val="fr-FR"/>
              </w:rPr>
              <w:t>ÐÇñÇÏ³½·ÇÝ»ñ - Irisaceae</w:t>
            </w:r>
          </w:p>
        </w:tc>
        <w:tc>
          <w:tcPr>
            <w:tcW w:w="1786" w:type="dxa"/>
          </w:tcPr>
          <w:p w:rsidR="00356EA6" w:rsidRPr="00796DF1" w:rsidRDefault="00356EA6" w:rsidP="00356EA6">
            <w:pPr>
              <w:jc w:val="center"/>
              <w:rPr>
                <w:rFonts w:ascii="Times LatArm" w:hAnsi="Times LatArm"/>
                <w:lang w:val="fr-FR"/>
              </w:rPr>
            </w:pPr>
            <w:r w:rsidRPr="00796DF1">
              <w:rPr>
                <w:rFonts w:ascii="Times LatArm" w:hAnsi="Times LatArm"/>
                <w:lang w:val="fr-FR"/>
              </w:rPr>
              <w:t>3</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5</w:t>
            </w:r>
          </w:p>
        </w:tc>
      </w:tr>
      <w:tr w:rsidR="00356EA6" w:rsidRPr="00796DF1"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25.</w:t>
            </w:r>
          </w:p>
        </w:tc>
        <w:tc>
          <w:tcPr>
            <w:tcW w:w="4440" w:type="dxa"/>
          </w:tcPr>
          <w:p w:rsidR="00356EA6" w:rsidRPr="00796DF1" w:rsidRDefault="00356EA6" w:rsidP="00356EA6">
            <w:pPr>
              <w:jc w:val="both"/>
              <w:rPr>
                <w:rFonts w:ascii="Times LatArm" w:hAnsi="Times LatArm"/>
                <w:lang w:val="fr-FR"/>
              </w:rPr>
            </w:pPr>
            <w:r w:rsidRPr="00796DF1">
              <w:rPr>
                <w:rFonts w:ascii="Times LatArm" w:hAnsi="Times LatArm"/>
                <w:lang w:val="fr-FR"/>
              </w:rPr>
              <w:t>Öñ³·³Ëáï³½·ÇÝ»ñ-Orobanchaceae</w:t>
            </w:r>
          </w:p>
        </w:tc>
        <w:tc>
          <w:tcPr>
            <w:tcW w:w="1786" w:type="dxa"/>
          </w:tcPr>
          <w:p w:rsidR="00356EA6" w:rsidRPr="00796DF1" w:rsidRDefault="00356EA6" w:rsidP="00356EA6">
            <w:pPr>
              <w:jc w:val="center"/>
              <w:rPr>
                <w:rFonts w:ascii="Times LatArm" w:hAnsi="Times LatArm"/>
                <w:lang w:val="fr-FR"/>
              </w:rPr>
            </w:pPr>
            <w:r w:rsidRPr="00796DF1">
              <w:rPr>
                <w:rFonts w:ascii="Times LatArm" w:hAnsi="Times LatArm"/>
                <w:lang w:val="fr-FR"/>
              </w:rPr>
              <w:t>1</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2</w:t>
            </w:r>
          </w:p>
        </w:tc>
      </w:tr>
      <w:tr w:rsidR="00356EA6" w:rsidRPr="00796DF1"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26.</w:t>
            </w:r>
          </w:p>
        </w:tc>
        <w:tc>
          <w:tcPr>
            <w:tcW w:w="4440" w:type="dxa"/>
          </w:tcPr>
          <w:p w:rsidR="00356EA6" w:rsidRPr="00796DF1" w:rsidRDefault="00356EA6" w:rsidP="00356EA6">
            <w:pPr>
              <w:jc w:val="both"/>
              <w:rPr>
                <w:rFonts w:ascii="Times LatArm" w:hAnsi="Times LatArm"/>
                <w:lang w:val="fr-FR"/>
              </w:rPr>
            </w:pPr>
            <w:r w:rsidRPr="00796DF1">
              <w:rPr>
                <w:rFonts w:ascii="Times LatArm" w:hAnsi="Times LatArm"/>
                <w:lang w:val="fr-FR"/>
              </w:rPr>
              <w:t>Ø³Ýáõß³Ï³½·ÇÝ»ñ  - Violaceae</w:t>
            </w:r>
          </w:p>
        </w:tc>
        <w:tc>
          <w:tcPr>
            <w:tcW w:w="1786" w:type="dxa"/>
          </w:tcPr>
          <w:p w:rsidR="00356EA6" w:rsidRPr="00796DF1" w:rsidRDefault="00356EA6" w:rsidP="00356EA6">
            <w:pPr>
              <w:jc w:val="center"/>
              <w:rPr>
                <w:rFonts w:ascii="Times LatArm" w:hAnsi="Times LatArm"/>
                <w:lang w:val="fr-FR"/>
              </w:rPr>
            </w:pPr>
            <w:r w:rsidRPr="00796DF1">
              <w:rPr>
                <w:rFonts w:ascii="Times LatArm" w:hAnsi="Times LatArm"/>
                <w:lang w:val="fr-FR"/>
              </w:rPr>
              <w:t>1</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3</w:t>
            </w:r>
          </w:p>
        </w:tc>
      </w:tr>
      <w:tr w:rsidR="00356EA6" w:rsidRPr="00796DF1"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27.</w:t>
            </w:r>
          </w:p>
        </w:tc>
        <w:tc>
          <w:tcPr>
            <w:tcW w:w="4440" w:type="dxa"/>
          </w:tcPr>
          <w:p w:rsidR="00356EA6" w:rsidRPr="00796DF1" w:rsidRDefault="00356EA6" w:rsidP="00356EA6">
            <w:pPr>
              <w:jc w:val="both"/>
              <w:rPr>
                <w:rFonts w:ascii="Times LatArm" w:hAnsi="Times LatArm"/>
                <w:lang w:val="fr-FR"/>
              </w:rPr>
            </w:pPr>
            <w:r w:rsidRPr="00796DF1">
              <w:rPr>
                <w:rFonts w:ascii="Times LatArm" w:hAnsi="Times LatArm"/>
                <w:lang w:val="fr-FR"/>
              </w:rPr>
              <w:t>Ø³ïÇï»Õ³½·ÇÝ»ñ - Polygonaceae</w:t>
            </w:r>
          </w:p>
        </w:tc>
        <w:tc>
          <w:tcPr>
            <w:tcW w:w="1786" w:type="dxa"/>
          </w:tcPr>
          <w:p w:rsidR="00356EA6" w:rsidRPr="00796DF1" w:rsidRDefault="00356EA6" w:rsidP="00356EA6">
            <w:pPr>
              <w:jc w:val="center"/>
              <w:rPr>
                <w:rFonts w:ascii="Times LatArm" w:hAnsi="Times LatArm"/>
                <w:lang w:val="fr-FR"/>
              </w:rPr>
            </w:pPr>
            <w:r w:rsidRPr="00796DF1">
              <w:rPr>
                <w:rFonts w:ascii="Times LatArm" w:hAnsi="Times LatArm"/>
                <w:lang w:val="fr-FR"/>
              </w:rPr>
              <w:t>2</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6</w:t>
            </w:r>
          </w:p>
        </w:tc>
      </w:tr>
      <w:tr w:rsidR="00356EA6" w:rsidRPr="00796DF1"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28.</w:t>
            </w:r>
          </w:p>
        </w:tc>
        <w:tc>
          <w:tcPr>
            <w:tcW w:w="4440" w:type="dxa"/>
          </w:tcPr>
          <w:p w:rsidR="00356EA6" w:rsidRPr="00796DF1" w:rsidRDefault="00356EA6" w:rsidP="00356EA6">
            <w:pPr>
              <w:jc w:val="both"/>
              <w:rPr>
                <w:rFonts w:ascii="Times LatArm" w:hAnsi="Times LatArm"/>
                <w:lang w:val="fr-FR"/>
              </w:rPr>
            </w:pPr>
            <w:r w:rsidRPr="00796DF1">
              <w:rPr>
                <w:rFonts w:ascii="Times LatArm" w:hAnsi="Times LatArm"/>
                <w:lang w:val="fr-FR"/>
              </w:rPr>
              <w:t>Ø»Ë³Ï³½·ÇÝ»ñ - Caryophylaceae</w:t>
            </w:r>
          </w:p>
        </w:tc>
        <w:tc>
          <w:tcPr>
            <w:tcW w:w="1786" w:type="dxa"/>
          </w:tcPr>
          <w:p w:rsidR="00356EA6" w:rsidRPr="00796DF1" w:rsidRDefault="00356EA6" w:rsidP="00356EA6">
            <w:pPr>
              <w:jc w:val="center"/>
              <w:rPr>
                <w:rFonts w:ascii="Times LatArm" w:hAnsi="Times LatArm"/>
                <w:lang w:val="fr-FR"/>
              </w:rPr>
            </w:pPr>
            <w:r w:rsidRPr="00796DF1">
              <w:rPr>
                <w:rFonts w:ascii="Times LatArm" w:hAnsi="Times LatArm"/>
                <w:lang w:val="fr-FR"/>
              </w:rPr>
              <w:t>4</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9</w:t>
            </w:r>
          </w:p>
        </w:tc>
      </w:tr>
      <w:tr w:rsidR="00356EA6" w:rsidRPr="00796DF1"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29.</w:t>
            </w:r>
          </w:p>
        </w:tc>
        <w:tc>
          <w:tcPr>
            <w:tcW w:w="4440" w:type="dxa"/>
          </w:tcPr>
          <w:p w:rsidR="00356EA6" w:rsidRPr="00796DF1" w:rsidRDefault="00356EA6" w:rsidP="00356EA6">
            <w:pPr>
              <w:jc w:val="both"/>
              <w:rPr>
                <w:rFonts w:ascii="Times LatArm" w:hAnsi="Times LatArm"/>
                <w:lang w:val="fr-FR"/>
              </w:rPr>
            </w:pPr>
            <w:r w:rsidRPr="00796DF1">
              <w:rPr>
                <w:rFonts w:ascii="Times LatArm" w:hAnsi="Times LatArm"/>
                <w:lang w:val="fr-FR"/>
              </w:rPr>
              <w:t>ØáñÙ³½·ÇÝ»ñ - Solanaceae</w:t>
            </w:r>
          </w:p>
        </w:tc>
        <w:tc>
          <w:tcPr>
            <w:tcW w:w="1786" w:type="dxa"/>
          </w:tcPr>
          <w:p w:rsidR="00356EA6" w:rsidRPr="00796DF1" w:rsidRDefault="00356EA6" w:rsidP="00356EA6">
            <w:pPr>
              <w:jc w:val="center"/>
              <w:rPr>
                <w:rFonts w:ascii="Times LatArm" w:hAnsi="Times LatArm"/>
                <w:lang w:val="fr-FR"/>
              </w:rPr>
            </w:pPr>
            <w:r w:rsidRPr="00796DF1">
              <w:rPr>
                <w:rFonts w:ascii="Times LatArm" w:hAnsi="Times LatArm"/>
                <w:lang w:val="fr-FR"/>
              </w:rPr>
              <w:t>3</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4</w:t>
            </w:r>
          </w:p>
        </w:tc>
      </w:tr>
      <w:tr w:rsidR="00356EA6" w:rsidRPr="00796DF1"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30.</w:t>
            </w:r>
          </w:p>
        </w:tc>
        <w:tc>
          <w:tcPr>
            <w:tcW w:w="4440" w:type="dxa"/>
          </w:tcPr>
          <w:p w:rsidR="00356EA6" w:rsidRPr="00796DF1" w:rsidRDefault="00356EA6" w:rsidP="00356EA6">
            <w:pPr>
              <w:jc w:val="both"/>
              <w:rPr>
                <w:rFonts w:ascii="Times LatArm" w:hAnsi="Times LatArm"/>
                <w:lang w:val="fr-FR"/>
              </w:rPr>
            </w:pPr>
            <w:r w:rsidRPr="00796DF1">
              <w:rPr>
                <w:rFonts w:ascii="Times LatArm" w:hAnsi="Times LatArm"/>
                <w:lang w:val="fr-FR"/>
              </w:rPr>
              <w:t>Ü»Ëáõñ³½·ÇÝ»ñ - Apiaceae</w:t>
            </w:r>
          </w:p>
        </w:tc>
        <w:tc>
          <w:tcPr>
            <w:tcW w:w="1786" w:type="dxa"/>
          </w:tcPr>
          <w:p w:rsidR="00356EA6" w:rsidRPr="00796DF1" w:rsidRDefault="00356EA6" w:rsidP="00356EA6">
            <w:pPr>
              <w:jc w:val="center"/>
              <w:rPr>
                <w:rFonts w:ascii="Times LatArm" w:hAnsi="Times LatArm"/>
                <w:lang w:val="fr-FR"/>
              </w:rPr>
            </w:pPr>
            <w:r w:rsidRPr="00796DF1">
              <w:rPr>
                <w:rFonts w:ascii="Times LatArm" w:hAnsi="Times LatArm"/>
                <w:lang w:val="fr-FR"/>
              </w:rPr>
              <w:t>10</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14</w:t>
            </w:r>
          </w:p>
        </w:tc>
      </w:tr>
      <w:tr w:rsidR="00356EA6" w:rsidRPr="00796DF1"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31.</w:t>
            </w:r>
          </w:p>
        </w:tc>
        <w:tc>
          <w:tcPr>
            <w:tcW w:w="4440" w:type="dxa"/>
          </w:tcPr>
          <w:p w:rsidR="00356EA6" w:rsidRPr="00796DF1" w:rsidRDefault="00356EA6" w:rsidP="00356EA6">
            <w:pPr>
              <w:jc w:val="both"/>
              <w:rPr>
                <w:rFonts w:ascii="Times LatArm" w:hAnsi="Times LatArm"/>
                <w:lang w:val="fr-FR"/>
              </w:rPr>
            </w:pPr>
            <w:r w:rsidRPr="00796DF1">
              <w:rPr>
                <w:rFonts w:ascii="Times LatArm" w:hAnsi="Times LatArm"/>
                <w:lang w:val="fr-FR"/>
              </w:rPr>
              <w:t>Þáõß³Ý³½·ÇÝ»ñ - Liliaceae</w:t>
            </w:r>
          </w:p>
        </w:tc>
        <w:tc>
          <w:tcPr>
            <w:tcW w:w="1786" w:type="dxa"/>
          </w:tcPr>
          <w:p w:rsidR="00356EA6" w:rsidRPr="00796DF1" w:rsidRDefault="00356EA6" w:rsidP="00356EA6">
            <w:pPr>
              <w:jc w:val="center"/>
              <w:rPr>
                <w:rFonts w:ascii="Times LatArm" w:hAnsi="Times LatArm"/>
                <w:lang w:val="fr-FR"/>
              </w:rPr>
            </w:pPr>
            <w:r w:rsidRPr="00796DF1">
              <w:rPr>
                <w:rFonts w:ascii="Times LatArm" w:hAnsi="Times LatArm"/>
                <w:lang w:val="fr-FR"/>
              </w:rPr>
              <w:t>8</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10</w:t>
            </w:r>
          </w:p>
        </w:tc>
      </w:tr>
      <w:tr w:rsidR="00356EA6" w:rsidRPr="00796DF1"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32.</w:t>
            </w:r>
          </w:p>
        </w:tc>
        <w:tc>
          <w:tcPr>
            <w:tcW w:w="4440" w:type="dxa"/>
          </w:tcPr>
          <w:p w:rsidR="00356EA6" w:rsidRPr="00796DF1" w:rsidRDefault="00356EA6" w:rsidP="00356EA6">
            <w:pPr>
              <w:jc w:val="both"/>
              <w:rPr>
                <w:rFonts w:ascii="Times LatArm" w:hAnsi="Times LatArm"/>
                <w:lang w:val="fr-FR"/>
              </w:rPr>
            </w:pPr>
            <w:r w:rsidRPr="00796DF1">
              <w:rPr>
                <w:rFonts w:ascii="Times LatArm" w:hAnsi="Times LatArm"/>
                <w:lang w:val="fr-FR"/>
              </w:rPr>
              <w:t>Þù³Ý³ñ·Ç½³½·ÇÝ»ñ - Amarilibaceae</w:t>
            </w:r>
          </w:p>
        </w:tc>
        <w:tc>
          <w:tcPr>
            <w:tcW w:w="1786" w:type="dxa"/>
          </w:tcPr>
          <w:p w:rsidR="00356EA6" w:rsidRPr="00796DF1" w:rsidRDefault="00356EA6" w:rsidP="00356EA6">
            <w:pPr>
              <w:jc w:val="center"/>
              <w:rPr>
                <w:rFonts w:ascii="Times LatArm" w:hAnsi="Times LatArm"/>
                <w:lang w:val="fr-FR"/>
              </w:rPr>
            </w:pPr>
            <w:r w:rsidRPr="00796DF1">
              <w:rPr>
                <w:rFonts w:ascii="Times LatArm" w:hAnsi="Times LatArm"/>
                <w:lang w:val="fr-FR"/>
              </w:rPr>
              <w:t>2</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2</w:t>
            </w:r>
          </w:p>
        </w:tc>
      </w:tr>
      <w:tr w:rsidR="00356EA6" w:rsidRPr="00796DF1"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33.</w:t>
            </w:r>
          </w:p>
        </w:tc>
        <w:tc>
          <w:tcPr>
            <w:tcW w:w="4440" w:type="dxa"/>
          </w:tcPr>
          <w:p w:rsidR="00356EA6" w:rsidRPr="00796DF1" w:rsidRDefault="00356EA6" w:rsidP="00356EA6">
            <w:pPr>
              <w:jc w:val="both"/>
              <w:rPr>
                <w:rFonts w:ascii="Times LatArm" w:hAnsi="Times LatArm"/>
                <w:lang w:val="fr-FR"/>
              </w:rPr>
            </w:pPr>
            <w:r w:rsidRPr="00796DF1">
              <w:rPr>
                <w:rFonts w:ascii="Times LatArm" w:hAnsi="Times LatArm"/>
                <w:lang w:val="fr-FR"/>
              </w:rPr>
              <w:t>æÕ³Ëáï³½·ÇÝ»ñ - Plantaginaceae</w:t>
            </w:r>
          </w:p>
        </w:tc>
        <w:tc>
          <w:tcPr>
            <w:tcW w:w="1786" w:type="dxa"/>
          </w:tcPr>
          <w:p w:rsidR="00356EA6" w:rsidRPr="00796DF1" w:rsidRDefault="00356EA6" w:rsidP="00356EA6">
            <w:pPr>
              <w:jc w:val="center"/>
              <w:rPr>
                <w:rFonts w:ascii="Times LatArm" w:hAnsi="Times LatArm"/>
              </w:rPr>
            </w:pPr>
            <w:r w:rsidRPr="00796DF1">
              <w:rPr>
                <w:rFonts w:ascii="Times LatArm" w:hAnsi="Times LatArm"/>
                <w:lang w:val="fr-FR"/>
              </w:rPr>
              <w:t>1</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2</w:t>
            </w:r>
          </w:p>
        </w:tc>
      </w:tr>
      <w:tr w:rsidR="00356EA6" w:rsidRPr="00796DF1"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34.</w:t>
            </w:r>
          </w:p>
        </w:tc>
        <w:tc>
          <w:tcPr>
            <w:tcW w:w="4440" w:type="dxa"/>
          </w:tcPr>
          <w:p w:rsidR="00356EA6" w:rsidRPr="00796DF1" w:rsidRDefault="00356EA6" w:rsidP="00356EA6">
            <w:pPr>
              <w:jc w:val="both"/>
              <w:rPr>
                <w:rFonts w:ascii="Times LatArm" w:hAnsi="Times LatArm"/>
                <w:lang w:val="fr-FR"/>
              </w:rPr>
            </w:pPr>
            <w:r w:rsidRPr="00796DF1">
              <w:rPr>
                <w:rFonts w:ascii="Times LatArm" w:hAnsi="Times LatArm"/>
                <w:lang w:val="fr-FR"/>
              </w:rPr>
              <w:t>êñáÑáõÝ¹³½·ÇÝ»ñ - Hypericaceae</w:t>
            </w:r>
          </w:p>
        </w:tc>
        <w:tc>
          <w:tcPr>
            <w:tcW w:w="1786" w:type="dxa"/>
          </w:tcPr>
          <w:p w:rsidR="00356EA6" w:rsidRPr="00796DF1" w:rsidRDefault="00356EA6" w:rsidP="00356EA6">
            <w:pPr>
              <w:jc w:val="center"/>
              <w:rPr>
                <w:rFonts w:ascii="Times LatArm" w:hAnsi="Times LatArm"/>
                <w:lang w:val="fr-FR"/>
              </w:rPr>
            </w:pPr>
            <w:r w:rsidRPr="00796DF1">
              <w:rPr>
                <w:rFonts w:ascii="Times LatArm" w:hAnsi="Times LatArm"/>
                <w:lang w:val="fr-FR"/>
              </w:rPr>
              <w:t>1</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1</w:t>
            </w:r>
          </w:p>
        </w:tc>
      </w:tr>
      <w:tr w:rsidR="00356EA6" w:rsidRPr="00796DF1"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35.</w:t>
            </w:r>
          </w:p>
        </w:tc>
        <w:tc>
          <w:tcPr>
            <w:tcW w:w="4440" w:type="dxa"/>
          </w:tcPr>
          <w:p w:rsidR="00356EA6" w:rsidRPr="00796DF1" w:rsidRDefault="00356EA6" w:rsidP="00356EA6">
            <w:pPr>
              <w:jc w:val="both"/>
              <w:rPr>
                <w:rFonts w:ascii="Times LatArm" w:hAnsi="Times LatArm"/>
                <w:lang w:val="fr-FR"/>
              </w:rPr>
            </w:pPr>
            <w:r w:rsidRPr="00796DF1">
              <w:rPr>
                <w:rFonts w:ascii="Times LatArm" w:hAnsi="Times LatArm"/>
                <w:lang w:val="fr-FR"/>
              </w:rPr>
              <w:t xml:space="preserve">ì³ñ¹³½·ÇÝ»ñ </w:t>
            </w:r>
            <w:r w:rsidRPr="003F6E1E">
              <w:rPr>
                <w:rFonts w:ascii="Arial LatArm" w:hAnsi="Arial LatArm"/>
                <w:lang w:val="fr-FR"/>
              </w:rPr>
              <w:t>‐</w:t>
            </w:r>
            <w:r w:rsidRPr="00796DF1">
              <w:rPr>
                <w:rFonts w:ascii="Times LatArm" w:hAnsi="Times LatArm"/>
                <w:lang w:val="fr-FR"/>
              </w:rPr>
              <w:t xml:space="preserve"> Rosaceae</w:t>
            </w:r>
          </w:p>
        </w:tc>
        <w:tc>
          <w:tcPr>
            <w:tcW w:w="1786" w:type="dxa"/>
          </w:tcPr>
          <w:p w:rsidR="00356EA6" w:rsidRPr="00796DF1" w:rsidRDefault="00356EA6" w:rsidP="00356EA6">
            <w:pPr>
              <w:jc w:val="center"/>
              <w:rPr>
                <w:rFonts w:ascii="Times LatArm" w:hAnsi="Times LatArm"/>
                <w:lang w:val="fr-FR"/>
              </w:rPr>
            </w:pPr>
            <w:r w:rsidRPr="00796DF1">
              <w:rPr>
                <w:rFonts w:ascii="Times LatArm" w:hAnsi="Times LatArm"/>
                <w:lang w:val="fr-FR"/>
              </w:rPr>
              <w:t>4</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5</w:t>
            </w:r>
          </w:p>
        </w:tc>
      </w:tr>
      <w:tr w:rsidR="00356EA6" w:rsidRPr="00796DF1"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36.</w:t>
            </w:r>
          </w:p>
        </w:tc>
        <w:tc>
          <w:tcPr>
            <w:tcW w:w="4440" w:type="dxa"/>
          </w:tcPr>
          <w:p w:rsidR="00356EA6" w:rsidRPr="00796DF1" w:rsidRDefault="00356EA6" w:rsidP="00356EA6">
            <w:pPr>
              <w:jc w:val="both"/>
              <w:rPr>
                <w:rFonts w:ascii="Times LatArm" w:hAnsi="Times LatArm" w:cs="Lucida Sans Unicode"/>
                <w:lang w:val="fr-FR"/>
              </w:rPr>
            </w:pPr>
            <w:r w:rsidRPr="00796DF1">
              <w:rPr>
                <w:rFonts w:ascii="Times LatArm" w:hAnsi="Times LatArm"/>
                <w:lang w:val="fr-FR"/>
              </w:rPr>
              <w:t xml:space="preserve">îáõÕï³½·ÇÝ»ñ - </w:t>
            </w:r>
            <w:r w:rsidRPr="00796DF1">
              <w:rPr>
                <w:rFonts w:ascii="Times LatArm" w:hAnsi="Times LatArm" w:cs="Lucida Sans Unicode"/>
                <w:lang w:val="fr-FR"/>
              </w:rPr>
              <w:t>Althaceae</w:t>
            </w:r>
          </w:p>
        </w:tc>
        <w:tc>
          <w:tcPr>
            <w:tcW w:w="1786" w:type="dxa"/>
          </w:tcPr>
          <w:p w:rsidR="00356EA6" w:rsidRPr="00796DF1" w:rsidRDefault="00356EA6" w:rsidP="00356EA6">
            <w:pPr>
              <w:jc w:val="center"/>
              <w:rPr>
                <w:rFonts w:ascii="Times LatArm" w:hAnsi="Times LatArm"/>
                <w:lang w:val="fr-FR"/>
              </w:rPr>
            </w:pPr>
            <w:r w:rsidRPr="00796DF1">
              <w:rPr>
                <w:rFonts w:ascii="Times LatArm" w:hAnsi="Times LatArm"/>
                <w:lang w:val="fr-FR"/>
              </w:rPr>
              <w:t>1</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2</w:t>
            </w:r>
          </w:p>
        </w:tc>
      </w:tr>
      <w:tr w:rsidR="00356EA6" w:rsidRPr="00796DF1" w:rsidTr="00796DF1">
        <w:trPr>
          <w:jc w:val="center"/>
        </w:trPr>
        <w:tc>
          <w:tcPr>
            <w:tcW w:w="708" w:type="dxa"/>
          </w:tcPr>
          <w:p w:rsidR="00356EA6" w:rsidRPr="00796DF1" w:rsidRDefault="00356EA6" w:rsidP="00356EA6">
            <w:pPr>
              <w:jc w:val="both"/>
              <w:rPr>
                <w:rFonts w:ascii="Times LatArm" w:hAnsi="Times LatArm"/>
                <w:lang w:val="fr-FR"/>
              </w:rPr>
            </w:pPr>
            <w:r w:rsidRPr="00796DF1">
              <w:rPr>
                <w:rFonts w:ascii="Times LatArm" w:hAnsi="Times LatArm"/>
                <w:lang w:val="fr-FR"/>
              </w:rPr>
              <w:t>37.</w:t>
            </w:r>
          </w:p>
        </w:tc>
        <w:tc>
          <w:tcPr>
            <w:tcW w:w="4440" w:type="dxa"/>
          </w:tcPr>
          <w:p w:rsidR="00356EA6" w:rsidRPr="00796DF1" w:rsidRDefault="00356EA6" w:rsidP="00356EA6">
            <w:pPr>
              <w:jc w:val="both"/>
              <w:rPr>
                <w:rFonts w:ascii="Times LatArm" w:hAnsi="Times LatArm" w:cs="Lucida Sans Unicode"/>
                <w:lang w:val="fr-FR"/>
              </w:rPr>
            </w:pPr>
            <w:r w:rsidRPr="00796DF1">
              <w:rPr>
                <w:rFonts w:ascii="Times LatArm" w:hAnsi="Times LatArm"/>
                <w:lang w:val="fr-FR"/>
              </w:rPr>
              <w:t xml:space="preserve">öÇ÷»ñÃ³½·ÇÝ»ñ - </w:t>
            </w:r>
            <w:r w:rsidRPr="00796DF1">
              <w:rPr>
                <w:rFonts w:ascii="Times LatArm" w:hAnsi="Times LatArm" w:cs="Lucida Sans Unicode"/>
                <w:lang w:val="fr-FR"/>
              </w:rPr>
              <w:t>Malvaceae</w:t>
            </w:r>
          </w:p>
        </w:tc>
        <w:tc>
          <w:tcPr>
            <w:tcW w:w="1786" w:type="dxa"/>
          </w:tcPr>
          <w:p w:rsidR="00356EA6" w:rsidRPr="00796DF1" w:rsidRDefault="00356EA6" w:rsidP="00356EA6">
            <w:pPr>
              <w:jc w:val="center"/>
              <w:rPr>
                <w:rFonts w:ascii="Times LatArm" w:hAnsi="Times LatArm"/>
                <w:lang w:val="fr-FR"/>
              </w:rPr>
            </w:pPr>
            <w:r w:rsidRPr="00796DF1">
              <w:rPr>
                <w:rFonts w:ascii="Times LatArm" w:hAnsi="Times LatArm"/>
                <w:lang w:val="fr-FR"/>
              </w:rPr>
              <w:t>1</w:t>
            </w:r>
          </w:p>
        </w:tc>
        <w:tc>
          <w:tcPr>
            <w:tcW w:w="2045" w:type="dxa"/>
          </w:tcPr>
          <w:p w:rsidR="00356EA6" w:rsidRPr="00796DF1" w:rsidRDefault="00356EA6" w:rsidP="00356EA6">
            <w:pPr>
              <w:jc w:val="center"/>
              <w:rPr>
                <w:rFonts w:ascii="Times LatArm" w:hAnsi="Times LatArm"/>
                <w:lang w:val="fr-FR"/>
              </w:rPr>
            </w:pPr>
            <w:r w:rsidRPr="00796DF1">
              <w:rPr>
                <w:rFonts w:ascii="Times LatArm" w:hAnsi="Times LatArm"/>
                <w:lang w:val="fr-FR"/>
              </w:rPr>
              <w:t>2</w:t>
            </w:r>
          </w:p>
        </w:tc>
      </w:tr>
    </w:tbl>
    <w:p w:rsidR="00356EA6" w:rsidRPr="00796DF1" w:rsidRDefault="00356EA6" w:rsidP="00356EA6">
      <w:pPr>
        <w:jc w:val="both"/>
        <w:rPr>
          <w:rFonts w:ascii="Times LatArm" w:hAnsi="Times LatArm"/>
          <w:sz w:val="10"/>
          <w:szCs w:val="10"/>
          <w:lang w:val="fr-FR"/>
        </w:rPr>
      </w:pPr>
    </w:p>
    <w:p w:rsidR="00356EA6" w:rsidRPr="00356EA6" w:rsidRDefault="00356EA6" w:rsidP="00356EA6">
      <w:pPr>
        <w:ind w:firstLine="567"/>
        <w:jc w:val="both"/>
        <w:rPr>
          <w:rFonts w:ascii="Times LatArm" w:hAnsi="Times LatArm"/>
          <w:sz w:val="22"/>
          <w:szCs w:val="22"/>
          <w:lang w:val="fr-FR"/>
        </w:rPr>
      </w:pPr>
      <w:r w:rsidRPr="00356EA6">
        <w:rPr>
          <w:rFonts w:ascii="Times LatArm" w:hAnsi="Times LatArm"/>
          <w:sz w:val="22"/>
          <w:szCs w:val="22"/>
          <w:lang w:val="hy-AM"/>
        </w:rPr>
        <w:t xml:space="preserve"> </w:t>
      </w:r>
      <w:r w:rsidRPr="00356EA6">
        <w:rPr>
          <w:rFonts w:ascii="Times LatArm" w:hAnsi="Times LatArm"/>
          <w:sz w:val="22"/>
          <w:szCs w:val="22"/>
          <w:lang w:val="fr-FR"/>
        </w:rPr>
        <w:t xml:space="preserve">²ÛëåÇëáí, Ù»ñ  áõëáõÙÝ³ëÇñáõÃÛáõÝÝ»ñÇ  ¨ ¹³ßï³ÛÇÝ Ñ»ï³½áïáõÃÛáõÝÝ»ñÇ ³ñ¹ÛáõÝùáõÙ µ³ó³Ñ³Ûïí»É ¿ 255 ï»ë³ÏÇ Í³ÍÏ³ë»ñÙ Ëáï³µáõÛë»ñ, áñáÝù å³ïÏ³ÝáõÙ »Ý 159 ó»Õ»ñÇ  ¨  37 ÁÝï³ÝÇùÝ»ñÇ: </w:t>
      </w:r>
      <w:r w:rsidRPr="00356EA6">
        <w:rPr>
          <w:rFonts w:ascii="Times LatArm" w:hAnsi="Times LatArm"/>
          <w:sz w:val="22"/>
          <w:szCs w:val="22"/>
          <w:lang w:val="hy-AM"/>
        </w:rPr>
        <w:t xml:space="preserve">Êáßáñ Ï³ñ·³µ³Ý³Ï³Ý ËÙµ»ñÁ Ý»ñÏ³Û³óí³Í »Ý Ñ»ï¨Û³É Ñ³ñ³µ»ñ³ÏóáõÃÛ³Ùµ`  </w:t>
      </w:r>
      <w:r w:rsidRPr="00356EA6">
        <w:rPr>
          <w:rFonts w:ascii="Times LatArm" w:hAnsi="Times LatArm"/>
          <w:sz w:val="22"/>
          <w:szCs w:val="22"/>
          <w:lang w:val="fr-FR"/>
        </w:rPr>
        <w:t xml:space="preserve">ºñÏß³ùÇÉ³íáñÝ»ñÇ ¹³ë </w:t>
      </w:r>
      <w:r w:rsidRPr="00356EA6">
        <w:rPr>
          <w:rFonts w:ascii="Times LatArm" w:hAnsi="Times LatArm"/>
          <w:sz w:val="22"/>
          <w:szCs w:val="22"/>
          <w:lang w:val="hy-AM"/>
        </w:rPr>
        <w:t>–</w:t>
      </w:r>
      <w:r w:rsidRPr="00356EA6">
        <w:rPr>
          <w:rFonts w:ascii="Times LatArm" w:hAnsi="Times LatArm"/>
          <w:sz w:val="22"/>
          <w:szCs w:val="22"/>
          <w:lang w:val="fr-FR"/>
        </w:rPr>
        <w:t xml:space="preserve"> 196 </w:t>
      </w:r>
      <w:r w:rsidRPr="00356EA6">
        <w:rPr>
          <w:rFonts w:ascii="Times LatArm" w:hAnsi="Times LatArm"/>
          <w:sz w:val="22"/>
          <w:szCs w:val="22"/>
          <w:lang w:val="hy-AM"/>
        </w:rPr>
        <w:t>ï»ë³Ï,</w:t>
      </w:r>
      <w:r w:rsidRPr="00356EA6">
        <w:rPr>
          <w:rFonts w:ascii="Times LatArm" w:hAnsi="Times LatArm"/>
          <w:sz w:val="22"/>
          <w:szCs w:val="22"/>
          <w:lang w:val="fr-FR"/>
        </w:rPr>
        <w:t xml:space="preserve"> ØÇ³ß³ùÇÉ³íáñÝ»ñÇ ¹³ë </w:t>
      </w:r>
      <w:r w:rsidRPr="00356EA6">
        <w:rPr>
          <w:rFonts w:ascii="Times LatArm" w:hAnsi="Times LatArm"/>
          <w:sz w:val="22"/>
          <w:szCs w:val="22"/>
          <w:lang w:val="hy-AM"/>
        </w:rPr>
        <w:t>–</w:t>
      </w:r>
      <w:r w:rsidRPr="00356EA6">
        <w:rPr>
          <w:rFonts w:ascii="Times LatArm" w:hAnsi="Times LatArm"/>
          <w:sz w:val="22"/>
          <w:szCs w:val="22"/>
          <w:lang w:val="fr-FR"/>
        </w:rPr>
        <w:t xml:space="preserve"> 59 </w:t>
      </w:r>
      <w:r w:rsidRPr="00356EA6">
        <w:rPr>
          <w:rFonts w:ascii="Times LatArm" w:hAnsi="Times LatArm"/>
          <w:sz w:val="22"/>
          <w:szCs w:val="22"/>
          <w:lang w:val="hy-AM"/>
        </w:rPr>
        <w:t>ï»ë³Ï:</w:t>
      </w:r>
      <w:r w:rsidRPr="00356EA6">
        <w:rPr>
          <w:rFonts w:ascii="Times LatArm" w:hAnsi="Times LatArm"/>
          <w:sz w:val="22"/>
          <w:szCs w:val="22"/>
          <w:lang w:val="fr-FR"/>
        </w:rPr>
        <w:t xml:space="preserve"> Ð³¹ñáõÃÇ</w:t>
      </w:r>
      <w:r w:rsidRPr="00356EA6">
        <w:rPr>
          <w:rFonts w:ascii="Times LatArm" w:hAnsi="Times LatArm"/>
          <w:sz w:val="22"/>
          <w:szCs w:val="22"/>
          <w:lang w:val="hy-AM"/>
        </w:rPr>
        <w:t xml:space="preserve"> ßñç³ÝÇ ýÉáñ³ÛÇ </w:t>
      </w:r>
      <w:r w:rsidRPr="00356EA6">
        <w:rPr>
          <w:rFonts w:ascii="Times LatArm" w:hAnsi="Times LatArm"/>
          <w:sz w:val="22"/>
          <w:szCs w:val="22"/>
          <w:lang w:val="fr-FR"/>
        </w:rPr>
        <w:t>Í³ÍÏ³ë»ñÙ Ëáï³µáõÛë»ñÁ</w:t>
      </w:r>
      <w:r w:rsidRPr="00356EA6">
        <w:rPr>
          <w:rFonts w:ascii="Times LatArm" w:hAnsi="Times LatArm"/>
          <w:sz w:val="22"/>
          <w:szCs w:val="22"/>
          <w:lang w:val="hy-AM"/>
        </w:rPr>
        <w:t xml:space="preserve"> Ý»ñÏ³Û³óí³Í »Ý </w:t>
      </w:r>
      <w:r w:rsidRPr="00356EA6">
        <w:rPr>
          <w:rFonts w:ascii="Times LatArm" w:hAnsi="Times LatArm"/>
          <w:sz w:val="22"/>
          <w:szCs w:val="22"/>
          <w:lang w:val="fr-FR"/>
        </w:rPr>
        <w:t xml:space="preserve">Ï»Ýë³Ó¨»ñÇ  </w:t>
      </w:r>
      <w:r w:rsidRPr="00356EA6">
        <w:rPr>
          <w:rFonts w:ascii="Times LatArm" w:hAnsi="Times LatArm"/>
          <w:sz w:val="22"/>
          <w:szCs w:val="22"/>
          <w:lang w:val="hy-AM"/>
        </w:rPr>
        <w:t xml:space="preserve">Ñ»ï¨Û³É Ñ³ñ³µ»ñ³ÏóáõÃÛ³Ùµ`  </w:t>
      </w:r>
      <w:r w:rsidRPr="00356EA6">
        <w:rPr>
          <w:rFonts w:ascii="Times LatArm" w:hAnsi="Times LatArm"/>
          <w:sz w:val="22"/>
          <w:szCs w:val="22"/>
          <w:lang w:val="fr-FR"/>
        </w:rPr>
        <w:t xml:space="preserve">µ³½Ù³ÙÛ³ </w:t>
      </w:r>
      <w:r w:rsidRPr="00356EA6">
        <w:rPr>
          <w:rFonts w:ascii="Times LatArm" w:hAnsi="Times LatArm"/>
          <w:sz w:val="22"/>
          <w:szCs w:val="22"/>
          <w:lang w:val="hy-AM"/>
        </w:rPr>
        <w:t xml:space="preserve">- </w:t>
      </w:r>
      <w:r w:rsidRPr="00356EA6">
        <w:rPr>
          <w:rFonts w:ascii="Times LatArm" w:hAnsi="Times LatArm"/>
          <w:sz w:val="22"/>
          <w:szCs w:val="22"/>
          <w:lang w:val="fr-FR"/>
        </w:rPr>
        <w:t>146</w:t>
      </w:r>
      <w:r w:rsidRPr="00356EA6">
        <w:rPr>
          <w:rFonts w:ascii="Times LatArm" w:hAnsi="Times LatArm"/>
          <w:sz w:val="22"/>
          <w:szCs w:val="22"/>
          <w:lang w:val="hy-AM"/>
        </w:rPr>
        <w:t xml:space="preserve">, </w:t>
      </w:r>
      <w:r w:rsidRPr="00356EA6">
        <w:rPr>
          <w:rFonts w:ascii="Times LatArm" w:hAnsi="Times LatArm"/>
          <w:sz w:val="22"/>
          <w:szCs w:val="22"/>
          <w:lang w:val="fr-FR"/>
        </w:rPr>
        <w:t>»ñÏ³ÙÛ³</w:t>
      </w:r>
      <w:r w:rsidRPr="00356EA6">
        <w:rPr>
          <w:rFonts w:ascii="Times LatArm" w:hAnsi="Times LatArm"/>
          <w:sz w:val="22"/>
          <w:szCs w:val="22"/>
          <w:lang w:val="hy-AM"/>
        </w:rPr>
        <w:t xml:space="preserve"> - </w:t>
      </w:r>
      <w:r w:rsidRPr="00356EA6">
        <w:rPr>
          <w:rFonts w:ascii="Times LatArm" w:hAnsi="Times LatArm"/>
          <w:sz w:val="22"/>
          <w:szCs w:val="22"/>
          <w:lang w:val="fr-FR"/>
        </w:rPr>
        <w:t>45,</w:t>
      </w:r>
      <w:r w:rsidRPr="00356EA6">
        <w:rPr>
          <w:rFonts w:ascii="Times LatArm" w:hAnsi="Times LatArm"/>
          <w:sz w:val="22"/>
          <w:szCs w:val="22"/>
          <w:lang w:val="hy-AM"/>
        </w:rPr>
        <w:t xml:space="preserve">  </w:t>
      </w:r>
      <w:r w:rsidRPr="00356EA6">
        <w:rPr>
          <w:rFonts w:ascii="Times LatArm" w:hAnsi="Times LatArm"/>
          <w:sz w:val="22"/>
          <w:szCs w:val="22"/>
          <w:lang w:val="fr-FR"/>
        </w:rPr>
        <w:t>ÙÇ³ÙÛ³</w:t>
      </w:r>
      <w:r w:rsidRPr="00356EA6">
        <w:rPr>
          <w:rFonts w:ascii="Times LatArm" w:hAnsi="Times LatArm"/>
          <w:sz w:val="22"/>
          <w:szCs w:val="22"/>
          <w:lang w:val="hy-AM"/>
        </w:rPr>
        <w:t xml:space="preserve"> -  </w:t>
      </w:r>
      <w:r w:rsidRPr="00356EA6">
        <w:rPr>
          <w:rFonts w:ascii="Times LatArm" w:hAnsi="Times LatArm"/>
          <w:sz w:val="22"/>
          <w:szCs w:val="22"/>
          <w:lang w:val="fr-FR"/>
        </w:rPr>
        <w:t xml:space="preserve">64  </w:t>
      </w:r>
      <w:r w:rsidRPr="00356EA6">
        <w:rPr>
          <w:rFonts w:ascii="Times LatArm" w:hAnsi="Times LatArm"/>
          <w:sz w:val="22"/>
          <w:szCs w:val="22"/>
          <w:lang w:val="hy-AM"/>
        </w:rPr>
        <w:t>ï»ë³Ï</w:t>
      </w:r>
      <w:r w:rsidRPr="00356EA6">
        <w:rPr>
          <w:rFonts w:ascii="Times LatArm" w:hAnsi="Times LatArm"/>
          <w:sz w:val="22"/>
          <w:szCs w:val="22"/>
          <w:lang w:val="fr-FR"/>
        </w:rPr>
        <w:t>:  ´³½Ù³ÙÛ³ Ëáï³µáõÛë»ñÇ Ù»Í Ù³ëÝ ³ãùÇ »Ý ÁÝÏÝáõÙ É³ÛÝ ¿ÏáÉá·Ç³Ï³Ý ³ÙåÉÇïáõ¹³Ûáí` ³×»Éáí ÇÝãå»ë  å»ïñáýÇÉ, ³ÛÝå»ë ¿É Ù³ñ·³·»ïÝ³ÛÇÝ Ñ³Ù³Ï»óáõÃÛáõÝÝ»ñáõÙ, ÇëÏ áñáßÝ»ñÁ Ý³¨ ËáÝ³í ï³ñ³ÍùÝ»ñáõÙ : ÆÝã í»ñ³µ»ñíáõÙ ¿ »ñÏ³ÙÛ³Ý»ñÇÝ ¨ ÙÇ³ÙÛ³Ý»ñÇÝ, ³å³ ¹ñ³Ýó ·»ñ³ÏßéáÕ Ù³ëÝ ³×áõÙ »Ý ù³ñ³óñáÝÝ»ñáõÙ ¨ ãáñ Ã»ùáõÃÛáõÝÝ»ñáõÙ:</w:t>
      </w:r>
    </w:p>
    <w:p w:rsidR="00796DF1" w:rsidRPr="00796DF1" w:rsidRDefault="007D0E60" w:rsidP="00796DF1">
      <w:pPr>
        <w:ind w:firstLine="567"/>
        <w:jc w:val="both"/>
        <w:rPr>
          <w:rFonts w:ascii="Times LatArm" w:hAnsi="Times LatArm"/>
          <w:sz w:val="22"/>
          <w:szCs w:val="22"/>
          <w:lang w:val="fr-FR"/>
        </w:rPr>
      </w:pPr>
      <w:r w:rsidRPr="007D0E60">
        <w:rPr>
          <w:rFonts w:ascii="Times LatArm" w:hAnsi="Times LatArm"/>
          <w:noProof/>
          <w:sz w:val="22"/>
          <w:szCs w:val="22"/>
          <w:lang w:val="fr-FR" w:eastAsia="en-US"/>
        </w:rPr>
        <w:pict>
          <v:shape id="_x0000_s15421" type="#_x0000_t202" style="position:absolute;left:0;text-align:left;margin-left:-5.2pt;margin-top:156.8pt;width:206.4pt;height:18.25pt;z-index:251910144;mso-width-relative:margin;mso-height-relative:margin" filled="f" stroked="f">
            <v:textbox>
              <w:txbxContent>
                <w:p w:rsidR="006343A3" w:rsidRPr="00796DF1" w:rsidRDefault="006343A3" w:rsidP="00796DF1">
                  <w:pPr>
                    <w:ind w:firstLine="567"/>
                    <w:jc w:val="both"/>
                    <w:rPr>
                      <w:rFonts w:ascii="Times LatArm" w:hAnsi="Times LatArm"/>
                      <w:i/>
                      <w:sz w:val="18"/>
                      <w:szCs w:val="18"/>
                      <w:lang w:val="fr-FR"/>
                    </w:rPr>
                  </w:pPr>
                  <w:r w:rsidRPr="00796DF1">
                    <w:rPr>
                      <w:rFonts w:ascii="Times LatArm" w:hAnsi="Times LatArm"/>
                      <w:i/>
                      <w:sz w:val="18"/>
                      <w:szCs w:val="18"/>
                      <w:lang w:val="fr-FR"/>
                    </w:rPr>
                    <w:t>ÜÏ. 1 ºñ»ùÝáõÏ  Ù³ñ·³·»ïÝ³ÛÇÝ</w:t>
                  </w:r>
                </w:p>
                <w:p w:rsidR="006343A3" w:rsidRPr="00796DF1" w:rsidRDefault="006343A3">
                  <w:pPr>
                    <w:rPr>
                      <w:sz w:val="18"/>
                      <w:szCs w:val="18"/>
                      <w:lang w:val="ru-RU"/>
                    </w:rPr>
                  </w:pPr>
                </w:p>
              </w:txbxContent>
            </v:textbox>
            <w10:wrap type="square"/>
          </v:shape>
        </w:pict>
      </w:r>
      <w:r w:rsidR="00796DF1" w:rsidRPr="00796DF1">
        <w:rPr>
          <w:rFonts w:ascii="Times LatArm" w:hAnsi="Times LatArm"/>
          <w:noProof/>
          <w:sz w:val="22"/>
          <w:szCs w:val="22"/>
          <w:lang w:val="ru-RU"/>
        </w:rPr>
        <w:drawing>
          <wp:anchor distT="0" distB="0" distL="114300" distR="114300" simplePos="0" relativeHeight="251908096" behindDoc="1" locked="0" layoutInCell="1" allowOverlap="1">
            <wp:simplePos x="0" y="0"/>
            <wp:positionH relativeFrom="column">
              <wp:posOffset>39370</wp:posOffset>
            </wp:positionH>
            <wp:positionV relativeFrom="paragraph">
              <wp:posOffset>46990</wp:posOffset>
            </wp:positionV>
            <wp:extent cx="2482215" cy="1940560"/>
            <wp:effectExtent l="19050" t="0" r="0" b="0"/>
            <wp:wrapTight wrapText="bothSides">
              <wp:wrapPolygon edited="0">
                <wp:start x="-166" y="0"/>
                <wp:lineTo x="-166" y="21416"/>
                <wp:lineTo x="21550" y="21416"/>
                <wp:lineTo x="21550" y="0"/>
                <wp:lineTo x="-166" y="0"/>
              </wp:wrapPolygon>
            </wp:wrapTight>
            <wp:docPr id="2" name="Рисунок 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5"/>
                    <pic:cNvPicPr>
                      <a:picLocks noChangeAspect="1" noChangeArrowheads="1"/>
                    </pic:cNvPicPr>
                  </pic:nvPicPr>
                  <pic:blipFill>
                    <a:blip r:embed="rId1090" cstate="print"/>
                    <a:srcRect/>
                    <a:stretch>
                      <a:fillRect/>
                    </a:stretch>
                  </pic:blipFill>
                  <pic:spPr bwMode="auto">
                    <a:xfrm>
                      <a:off x="0" y="0"/>
                      <a:ext cx="2482215" cy="1940560"/>
                    </a:xfrm>
                    <a:prstGeom prst="rect">
                      <a:avLst/>
                    </a:prstGeom>
                    <a:noFill/>
                    <a:ln w="9525">
                      <a:noFill/>
                      <a:miter lim="800000"/>
                      <a:headEnd/>
                      <a:tailEnd/>
                    </a:ln>
                  </pic:spPr>
                </pic:pic>
              </a:graphicData>
            </a:graphic>
          </wp:anchor>
        </w:drawing>
      </w:r>
      <w:r w:rsidR="00796DF1" w:rsidRPr="00796DF1">
        <w:rPr>
          <w:rFonts w:ascii="Times LatArm" w:hAnsi="Times LatArm"/>
          <w:sz w:val="22"/>
          <w:szCs w:val="22"/>
          <w:lang w:val="fr-FR"/>
        </w:rPr>
        <w:t xml:space="preserve"> Ð³¹ñáõÃÇ ßñç³ÝÇ ýÉáñÇëï³Ï³Ý ëå»ÏïñáõÙ ³é³ç³ï³ñ ï»Õ »Ý ·ñ³íáõÙ Ñ»ï¨Û³É ÁÝï³ÝÇùÝ»ñÁ` ³ëïÕ³Í³ÕÏ³½·ÇÝ»ñÁ /</w:t>
      </w:r>
      <w:r w:rsidR="00796DF1" w:rsidRPr="00796DF1">
        <w:rPr>
          <w:rFonts w:ascii="Times LatArm" w:hAnsi="Times LatArm"/>
          <w:i/>
          <w:sz w:val="22"/>
          <w:szCs w:val="22"/>
          <w:lang w:val="fr-FR"/>
        </w:rPr>
        <w:t>Asteraceae</w:t>
      </w:r>
      <w:r w:rsidR="00796DF1" w:rsidRPr="00796DF1">
        <w:rPr>
          <w:rFonts w:ascii="Times LatArm" w:hAnsi="Times LatArm"/>
          <w:sz w:val="22"/>
          <w:szCs w:val="22"/>
          <w:lang w:val="fr-FR"/>
        </w:rPr>
        <w:t>/, µ³ÏÉ³½·ÇÝ»ñÁ /</w:t>
      </w:r>
      <w:r w:rsidR="00796DF1" w:rsidRPr="00796DF1">
        <w:rPr>
          <w:rFonts w:ascii="Times LatArm" w:hAnsi="Times LatArm"/>
          <w:i/>
          <w:sz w:val="22"/>
          <w:szCs w:val="22"/>
          <w:lang w:val="fr-FR"/>
        </w:rPr>
        <w:t>Fabaceae</w:t>
      </w:r>
      <w:r w:rsidR="00796DF1" w:rsidRPr="00796DF1">
        <w:rPr>
          <w:rFonts w:ascii="Times LatArm" w:hAnsi="Times LatArm"/>
          <w:sz w:val="22"/>
          <w:szCs w:val="22"/>
          <w:lang w:val="fr-FR"/>
        </w:rPr>
        <w:t>/, ·áñïÝáõÏ³½·ÇÝ»ñÁ /</w:t>
      </w:r>
      <w:r w:rsidR="00796DF1" w:rsidRPr="00796DF1">
        <w:rPr>
          <w:rFonts w:ascii="Times LatArm" w:hAnsi="Times LatArm"/>
          <w:i/>
          <w:sz w:val="22"/>
          <w:szCs w:val="22"/>
          <w:lang w:val="fr-FR"/>
        </w:rPr>
        <w:t>Ranunculaceae</w:t>
      </w:r>
      <w:r w:rsidR="00796DF1" w:rsidRPr="00796DF1">
        <w:rPr>
          <w:rFonts w:ascii="Times LatArm" w:hAnsi="Times LatArm"/>
          <w:sz w:val="22"/>
          <w:szCs w:val="22"/>
          <w:lang w:val="fr-FR"/>
        </w:rPr>
        <w:t>/, ËáõÉ»ÕÇÝç³½·ÇÝ»ñÁ /</w:t>
      </w:r>
      <w:r w:rsidR="00796DF1" w:rsidRPr="00796DF1">
        <w:rPr>
          <w:rFonts w:ascii="Times LatArm" w:hAnsi="Times LatArm"/>
          <w:i/>
          <w:sz w:val="22"/>
          <w:szCs w:val="22"/>
          <w:lang w:val="fr-FR"/>
        </w:rPr>
        <w:t>Lamiaceae/,</w:t>
      </w:r>
      <w:r w:rsidR="00796DF1" w:rsidRPr="00796DF1">
        <w:rPr>
          <w:rFonts w:ascii="Times LatArm" w:hAnsi="Times LatArm"/>
          <w:sz w:val="22"/>
          <w:szCs w:val="22"/>
          <w:lang w:val="fr-FR"/>
        </w:rPr>
        <w:t xml:space="preserve">  í³ñ¹³½·ÇÝ»ñÁ /</w:t>
      </w:r>
      <w:r w:rsidR="00796DF1" w:rsidRPr="00796DF1">
        <w:rPr>
          <w:rFonts w:ascii="Times LatArm" w:hAnsi="Times LatArm"/>
          <w:i/>
          <w:sz w:val="22"/>
          <w:szCs w:val="22"/>
          <w:lang w:val="fr-FR"/>
        </w:rPr>
        <w:t>Rosaceae</w:t>
      </w:r>
      <w:r w:rsidR="00796DF1" w:rsidRPr="00796DF1">
        <w:rPr>
          <w:rFonts w:ascii="Times LatArm" w:hAnsi="Times LatArm"/>
          <w:sz w:val="22"/>
          <w:szCs w:val="22"/>
          <w:lang w:val="fr-FR"/>
        </w:rPr>
        <w:t>/, Ù»Ë³Ï³½·ÇÝ»ñÁ /</w:t>
      </w:r>
      <w:r w:rsidR="00796DF1" w:rsidRPr="00796DF1">
        <w:rPr>
          <w:rFonts w:ascii="Times LatArm" w:hAnsi="Times LatArm"/>
          <w:i/>
          <w:sz w:val="22"/>
          <w:szCs w:val="22"/>
          <w:lang w:val="fr-FR"/>
        </w:rPr>
        <w:t>Caryophyllaceae</w:t>
      </w:r>
      <w:r w:rsidR="00796DF1" w:rsidRPr="00796DF1">
        <w:rPr>
          <w:rFonts w:ascii="Times LatArm" w:hAnsi="Times LatArm"/>
          <w:sz w:val="22"/>
          <w:szCs w:val="22"/>
          <w:lang w:val="fr-FR"/>
        </w:rPr>
        <w:t>/, ßáõß³Ý³½·ÇÝ»ñÁ /</w:t>
      </w:r>
      <w:r w:rsidR="00796DF1" w:rsidRPr="00796DF1">
        <w:rPr>
          <w:rFonts w:ascii="Times LatArm" w:hAnsi="Times LatArm"/>
          <w:i/>
          <w:sz w:val="22"/>
          <w:szCs w:val="22"/>
          <w:lang w:val="fr-FR"/>
        </w:rPr>
        <w:t>Liliaceae</w:t>
      </w:r>
      <w:r w:rsidR="00796DF1" w:rsidRPr="00796DF1">
        <w:rPr>
          <w:rFonts w:ascii="Times LatArm" w:hAnsi="Times LatArm"/>
          <w:sz w:val="22"/>
          <w:szCs w:val="22"/>
          <w:lang w:val="fr-FR"/>
        </w:rPr>
        <w:t>/,  ¹³ßï³íÉáõÏ³½·ÇÝ»ñÁ/</w:t>
      </w:r>
      <w:r w:rsidR="00796DF1">
        <w:rPr>
          <w:rFonts w:ascii="Times LatArm" w:hAnsi="Times LatArm"/>
          <w:sz w:val="22"/>
          <w:szCs w:val="22"/>
          <w:lang w:val="fr-FR"/>
        </w:rPr>
        <w:t xml:space="preserve"> </w:t>
      </w:r>
      <w:r w:rsidR="00796DF1" w:rsidRPr="00796DF1">
        <w:rPr>
          <w:rFonts w:ascii="Times LatArm" w:hAnsi="Times LatArm"/>
          <w:i/>
          <w:sz w:val="22"/>
          <w:szCs w:val="22"/>
          <w:lang w:val="fr-FR"/>
        </w:rPr>
        <w:t>Poaceae</w:t>
      </w:r>
      <w:r w:rsidR="005D20A5">
        <w:rPr>
          <w:rFonts w:ascii="Times LatArm" w:hAnsi="Times LatArm"/>
          <w:i/>
          <w:sz w:val="22"/>
          <w:szCs w:val="22"/>
          <w:lang w:val="fr-FR"/>
        </w:rPr>
        <w:t>/</w:t>
      </w:r>
      <w:r w:rsidR="00796DF1" w:rsidRPr="00796DF1">
        <w:rPr>
          <w:rFonts w:ascii="Times LatArm" w:hAnsi="Times LatArm"/>
          <w:sz w:val="22"/>
          <w:szCs w:val="22"/>
          <w:lang w:val="fr-FR"/>
        </w:rPr>
        <w:t>: Öñ³·³Ëáï³½·Ç</w:t>
      </w:r>
      <w:r w:rsidR="00796DF1">
        <w:rPr>
          <w:rFonts w:ascii="Times LatArm" w:hAnsi="Times LatArm"/>
          <w:sz w:val="22"/>
          <w:szCs w:val="22"/>
          <w:lang w:val="fr-FR"/>
        </w:rPr>
        <w:softHyphen/>
      </w:r>
      <w:r w:rsidR="00796DF1" w:rsidRPr="00796DF1">
        <w:rPr>
          <w:rFonts w:ascii="Times LatArm" w:hAnsi="Times LatArm"/>
          <w:sz w:val="22"/>
          <w:szCs w:val="22"/>
          <w:lang w:val="fr-FR"/>
        </w:rPr>
        <w:t>Ý»ñÇó  ³é³í»É ï³ñ³Íí³Í    ¿ ¹»ÕÇÝ     ×ñ³·³ËáïÁ  /</w:t>
      </w:r>
      <w:r w:rsidR="00796DF1" w:rsidRPr="00796DF1">
        <w:rPr>
          <w:rFonts w:ascii="Times LatArm" w:hAnsi="Times LatArm"/>
          <w:i/>
          <w:sz w:val="22"/>
          <w:szCs w:val="22"/>
          <w:lang w:val="fr-FR"/>
        </w:rPr>
        <w:t>Orobanche lutea</w:t>
      </w:r>
      <w:r w:rsidR="00796DF1" w:rsidRPr="00796DF1">
        <w:rPr>
          <w:rFonts w:ascii="Times LatArm" w:hAnsi="Times LatArm"/>
          <w:sz w:val="22"/>
          <w:szCs w:val="22"/>
          <w:lang w:val="fr-FR"/>
        </w:rPr>
        <w:t xml:space="preserve">/, áñÁ Ñ³ÛïÝ³µ»ñí»É ¿ ó³Íñ³¹Çñ ßñç³ÝÝ»ñáõÙ`  ³éíáõÛïÇ, »ñ»ùÝáõÏÇ ¨ ÙÛáõë </w:t>
      </w:r>
      <w:r w:rsidR="00796DF1">
        <w:rPr>
          <w:rFonts w:ascii="Times LatArm" w:hAnsi="Times LatArm"/>
          <w:sz w:val="22"/>
          <w:szCs w:val="22"/>
          <w:lang w:val="fr-FR"/>
        </w:rPr>
        <w:t>µ³ÏÉ³½·Ç µáõÛë»ñÇ ³ñÙ³ïÝ»ñÇ íñ³</w:t>
      </w:r>
      <w:r w:rsidR="00796DF1" w:rsidRPr="00796DF1">
        <w:rPr>
          <w:rFonts w:ascii="Times LatArm" w:hAnsi="Times LatArm"/>
          <w:sz w:val="22"/>
          <w:szCs w:val="22"/>
          <w:lang w:val="fr-FR"/>
        </w:rPr>
        <w:t>: ÆÝãå»ë µáÉáñ å³ñ³½ÇïÝ»ñÇ, ³ÛÝå»ë ¿É ×ñ³·³Ëáï»ñÇ  Ï»Ýë³·áñÍáõÝ»áõÃÛáõÝÁ Ï³åí³Í ¿ Ùß³ÏáíÇ Ï³Ù í³ÛñÇ  Ï³Ý³ã µáõÛë»ñÇ Ñ»ï: òáÕáõÝ³ÛÇÝ å³ñ³½ÇïÝ»ñÇó  ï³ñ³Íí³Í »Ý ·³ÕÓ³½·ÇÝ»ñÇ ÁÝï³ÝÇùÇÝ å³ïÏ³ÝáÕ  ·³ÕÓ »íñáå³Ï³Ý /</w:t>
      </w:r>
      <w:r w:rsidR="00796DF1" w:rsidRPr="00796DF1">
        <w:rPr>
          <w:rFonts w:ascii="Times LatArm" w:hAnsi="Times LatArm"/>
          <w:i/>
          <w:sz w:val="22"/>
          <w:szCs w:val="22"/>
          <w:lang w:val="fr-FR"/>
        </w:rPr>
        <w:t>Cuscuta europaea</w:t>
      </w:r>
      <w:r w:rsidR="00796DF1" w:rsidRPr="00796DF1">
        <w:rPr>
          <w:rFonts w:ascii="Times LatArm" w:hAnsi="Times LatArm"/>
          <w:sz w:val="22"/>
          <w:szCs w:val="22"/>
          <w:lang w:val="fr-FR"/>
        </w:rPr>
        <w:t>/, ·³ÕÓ Ýñµ³óáÕáõÝ /</w:t>
      </w:r>
      <w:r w:rsidR="00796DF1" w:rsidRPr="00796DF1">
        <w:rPr>
          <w:rFonts w:ascii="Times LatArm" w:hAnsi="Times LatArm"/>
          <w:i/>
          <w:sz w:val="22"/>
          <w:szCs w:val="22"/>
          <w:lang w:val="fr-FR"/>
        </w:rPr>
        <w:t>Cuscuta approximata</w:t>
      </w:r>
      <w:r w:rsidR="00796DF1" w:rsidRPr="00796DF1">
        <w:rPr>
          <w:rFonts w:ascii="Times LatArm" w:hAnsi="Times LatArm"/>
          <w:sz w:val="22"/>
          <w:szCs w:val="22"/>
          <w:lang w:val="fr-FR"/>
        </w:rPr>
        <w:t>/ ï»ë³ÏÝ»ñÁ, áñáÝù  å³ñ³½ÇïáõÙ »Ý µ³Ýç³ñ³Ýáó³ÛÇÝ µáõÛë»ñÇ ¨ Ù³ñ·³·»ïÝ³ÛÇÝ µáõë³Ï³ÝáõÃÛ³Ý  íñ³, ÇëÏ  ³ñÙ³ï³ÛÇÝ ÏÇë³å³ñ³½ÇïÝ»ñÇó  ³é³í»É ï³ñ³Íí³Í ¿ ËÉ³Í³ÕÏ³½·ÇÝ»ñÇ ÁÝï³ÝÇùÇÝ å³ïÏ³ÝáÕ  Ù»Í ËßËß³ÝÁ /</w:t>
      </w:r>
      <w:r w:rsidR="00796DF1" w:rsidRPr="00796DF1">
        <w:rPr>
          <w:rFonts w:ascii="Times LatArm" w:hAnsi="Times LatArm"/>
          <w:i/>
          <w:sz w:val="22"/>
          <w:szCs w:val="22"/>
          <w:lang w:val="fr-FR"/>
        </w:rPr>
        <w:t>Alectrolophus major</w:t>
      </w:r>
      <w:r w:rsidR="00796DF1" w:rsidRPr="00796DF1">
        <w:rPr>
          <w:rFonts w:ascii="Times LatArm" w:hAnsi="Times LatArm"/>
          <w:sz w:val="22"/>
          <w:szCs w:val="22"/>
          <w:lang w:val="fr-FR"/>
        </w:rPr>
        <w:t>/, áñÁ å³ñ³½ÇïáõÙ ¿ Ñ³ïÏ³å»ë ³ßÝ³Ý³ó³Ý Ñ³ó³µáõÛë»ñÇ ³ñÙ³ïÝ»ñÇ íñ³:</w:t>
      </w:r>
    </w:p>
    <w:p w:rsidR="00796DF1" w:rsidRPr="00796DF1" w:rsidRDefault="00796DF1" w:rsidP="00796DF1">
      <w:pPr>
        <w:ind w:firstLine="567"/>
        <w:jc w:val="both"/>
        <w:rPr>
          <w:rFonts w:ascii="Times LatArm" w:hAnsi="Times LatArm"/>
          <w:sz w:val="22"/>
          <w:szCs w:val="22"/>
          <w:lang w:val="fr-FR"/>
        </w:rPr>
      </w:pPr>
      <w:r w:rsidRPr="00796DF1">
        <w:rPr>
          <w:rFonts w:ascii="Times LatArm" w:hAnsi="Times LatArm"/>
          <w:sz w:val="22"/>
          <w:szCs w:val="22"/>
          <w:lang w:val="fr-FR"/>
        </w:rPr>
        <w:t>ò»Õ³ÛÇÝ ëå»ÏïñáõÙ ·»ñÇßËáÕ »Ý »ñ»ùÝáõÏ /</w:t>
      </w:r>
      <w:r w:rsidRPr="00796DF1">
        <w:rPr>
          <w:rFonts w:ascii="Times LatArm" w:hAnsi="Times LatArm"/>
          <w:i/>
          <w:sz w:val="22"/>
          <w:szCs w:val="22"/>
          <w:lang w:val="fr-FR"/>
        </w:rPr>
        <w:t>Trifolium</w:t>
      </w:r>
      <w:r w:rsidRPr="00796DF1">
        <w:rPr>
          <w:rFonts w:ascii="Times LatArm" w:hAnsi="Times LatArm"/>
          <w:sz w:val="22"/>
          <w:szCs w:val="22"/>
          <w:lang w:val="fr-FR"/>
        </w:rPr>
        <w:t>/ [ÝÏ.1], ³éíáõÛï /</w:t>
      </w:r>
      <w:r w:rsidRPr="00796DF1">
        <w:rPr>
          <w:rFonts w:ascii="Times LatArm" w:hAnsi="Times LatArm"/>
          <w:i/>
          <w:sz w:val="22"/>
          <w:szCs w:val="22"/>
          <w:lang w:val="fr-FR"/>
        </w:rPr>
        <w:t>Medicago</w:t>
      </w:r>
      <w:r w:rsidRPr="00796DF1">
        <w:rPr>
          <w:rFonts w:ascii="Times LatArm" w:hAnsi="Times LatArm"/>
          <w:sz w:val="22"/>
          <w:szCs w:val="22"/>
          <w:lang w:val="fr-FR"/>
        </w:rPr>
        <w:t>/, ÏáñÝ·³Ý /</w:t>
      </w:r>
      <w:r w:rsidRPr="00796DF1">
        <w:rPr>
          <w:rFonts w:ascii="Times LatArm" w:hAnsi="Times LatArm"/>
          <w:i/>
          <w:sz w:val="22"/>
          <w:szCs w:val="22"/>
          <w:lang w:val="fr-FR"/>
        </w:rPr>
        <w:t>Onobrychis</w:t>
      </w:r>
      <w:r w:rsidRPr="00796DF1">
        <w:rPr>
          <w:rFonts w:ascii="Times LatArm" w:hAnsi="Times LatArm"/>
          <w:sz w:val="22"/>
          <w:szCs w:val="22"/>
          <w:lang w:val="fr-FR"/>
        </w:rPr>
        <w:t>/, »Õ»ëå³Ï /</w:t>
      </w:r>
      <w:r w:rsidRPr="00796DF1">
        <w:rPr>
          <w:rFonts w:ascii="Times LatArm" w:hAnsi="Times LatArm"/>
          <w:i/>
          <w:sz w:val="22"/>
          <w:szCs w:val="22"/>
          <w:lang w:val="fr-FR"/>
        </w:rPr>
        <w:t>Salvia</w:t>
      </w:r>
      <w:r w:rsidRPr="00796DF1">
        <w:rPr>
          <w:rFonts w:ascii="Times LatArm" w:hAnsi="Times LatArm"/>
          <w:sz w:val="22"/>
          <w:szCs w:val="22"/>
          <w:lang w:val="fr-FR"/>
        </w:rPr>
        <w:t>/,   Ï³ïí³¹³ÕÓ /</w:t>
      </w:r>
      <w:r w:rsidRPr="00796DF1">
        <w:rPr>
          <w:rFonts w:ascii="Times LatArm" w:hAnsi="Times LatArm"/>
          <w:i/>
          <w:sz w:val="22"/>
          <w:szCs w:val="22"/>
          <w:lang w:val="fr-FR"/>
        </w:rPr>
        <w:t>Nepeta</w:t>
      </w:r>
      <w:r w:rsidRPr="00796DF1">
        <w:rPr>
          <w:rFonts w:ascii="Times LatArm" w:hAnsi="Times LatArm"/>
          <w:sz w:val="22"/>
          <w:szCs w:val="22"/>
          <w:lang w:val="fr-FR"/>
        </w:rPr>
        <w:t>/, ÍíÍíáõÏ /</w:t>
      </w:r>
      <w:r w:rsidRPr="00796DF1">
        <w:rPr>
          <w:rFonts w:ascii="Times LatArm" w:hAnsi="Times LatArm"/>
          <w:i/>
          <w:sz w:val="22"/>
          <w:szCs w:val="22"/>
          <w:lang w:val="fr-FR"/>
        </w:rPr>
        <w:t>Silene</w:t>
      </w:r>
      <w:r w:rsidRPr="00796DF1">
        <w:rPr>
          <w:rFonts w:ascii="Times LatArm" w:hAnsi="Times LatArm"/>
          <w:sz w:val="22"/>
          <w:szCs w:val="22"/>
          <w:lang w:val="fr-FR"/>
        </w:rPr>
        <w:t>/, Ù³ïÇï»Õ /</w:t>
      </w:r>
      <w:r w:rsidRPr="00796DF1">
        <w:rPr>
          <w:rFonts w:ascii="Times LatArm" w:hAnsi="Times LatArm"/>
          <w:i/>
          <w:sz w:val="22"/>
          <w:szCs w:val="22"/>
          <w:lang w:val="fr-FR"/>
        </w:rPr>
        <w:t>Polygonum</w:t>
      </w:r>
      <w:r w:rsidRPr="00796DF1">
        <w:rPr>
          <w:rFonts w:ascii="Times LatArm" w:hAnsi="Times LatArm"/>
          <w:sz w:val="22"/>
          <w:szCs w:val="22"/>
          <w:lang w:val="fr-FR"/>
        </w:rPr>
        <w:t>/, Ë³ïáõïÇÏ/</w:t>
      </w:r>
      <w:r w:rsidRPr="00796DF1">
        <w:rPr>
          <w:rFonts w:ascii="Times LatArm" w:hAnsi="Times LatArm"/>
          <w:i/>
          <w:sz w:val="22"/>
          <w:szCs w:val="22"/>
          <w:lang w:val="fr-FR"/>
        </w:rPr>
        <w:t>Taraxacum</w:t>
      </w:r>
      <w:r w:rsidRPr="00796DF1">
        <w:rPr>
          <w:rFonts w:ascii="Times LatArm" w:hAnsi="Times LatArm"/>
          <w:sz w:val="22"/>
          <w:szCs w:val="22"/>
          <w:lang w:val="fr-FR"/>
        </w:rPr>
        <w:t>/,ûßÇÝ¹ñ /</w:t>
      </w:r>
      <w:r w:rsidRPr="00796DF1">
        <w:rPr>
          <w:rFonts w:ascii="Times LatArm" w:hAnsi="Times LatArm"/>
          <w:i/>
          <w:sz w:val="22"/>
          <w:szCs w:val="22"/>
          <w:lang w:val="fr-FR"/>
        </w:rPr>
        <w:t>Artemisia</w:t>
      </w:r>
      <w:r w:rsidRPr="00796DF1">
        <w:rPr>
          <w:rFonts w:ascii="Times LatArm" w:hAnsi="Times LatArm"/>
          <w:sz w:val="22"/>
          <w:szCs w:val="22"/>
          <w:lang w:val="fr-FR"/>
        </w:rPr>
        <w:t>/, ï»ñ»÷áõÏ /</w:t>
      </w:r>
      <w:r w:rsidRPr="00796DF1">
        <w:rPr>
          <w:rFonts w:ascii="Times LatArm" w:hAnsi="Times LatArm"/>
          <w:i/>
          <w:sz w:val="22"/>
          <w:szCs w:val="22"/>
          <w:lang w:val="fr-FR"/>
        </w:rPr>
        <w:t>Centaurea</w:t>
      </w:r>
      <w:r w:rsidRPr="00796DF1">
        <w:rPr>
          <w:rFonts w:ascii="Times LatArm" w:hAnsi="Times LatArm"/>
          <w:sz w:val="22"/>
          <w:szCs w:val="22"/>
          <w:lang w:val="fr-FR"/>
        </w:rPr>
        <w:t>/, ëÇ½³Ëáï /</w:t>
      </w:r>
      <w:r w:rsidRPr="00796DF1">
        <w:rPr>
          <w:rFonts w:ascii="Times LatArm" w:hAnsi="Times LatArm"/>
          <w:i/>
          <w:sz w:val="22"/>
          <w:szCs w:val="22"/>
          <w:lang w:val="fr-FR"/>
        </w:rPr>
        <w:t>Phleum/</w:t>
      </w:r>
      <w:r w:rsidRPr="00796DF1">
        <w:rPr>
          <w:rFonts w:ascii="Times LatArm" w:hAnsi="Times LatArm"/>
          <w:sz w:val="22"/>
          <w:szCs w:val="22"/>
          <w:lang w:val="fr-FR"/>
        </w:rPr>
        <w:t>,  Ëá½³ÝáõÏ /</w:t>
      </w:r>
      <w:r w:rsidRPr="00796DF1">
        <w:rPr>
          <w:rFonts w:ascii="Times LatArm" w:hAnsi="Times LatArm"/>
          <w:i/>
          <w:sz w:val="22"/>
          <w:szCs w:val="22"/>
          <w:lang w:val="fr-FR"/>
        </w:rPr>
        <w:t>Setaria/</w:t>
      </w:r>
      <w:r w:rsidRPr="00796DF1">
        <w:rPr>
          <w:rFonts w:ascii="Times LatArm" w:hAnsi="Times LatArm"/>
          <w:sz w:val="22"/>
          <w:szCs w:val="22"/>
          <w:lang w:val="fr-FR"/>
        </w:rPr>
        <w:t>, ßÛáõÕ³Ëáï /</w:t>
      </w:r>
      <w:r w:rsidRPr="00796DF1">
        <w:rPr>
          <w:rFonts w:ascii="Times LatArm" w:hAnsi="Times LatArm"/>
          <w:i/>
          <w:sz w:val="22"/>
          <w:szCs w:val="22"/>
          <w:lang w:val="fr-FR"/>
        </w:rPr>
        <w:t>Festuca</w:t>
      </w:r>
      <w:r w:rsidRPr="00796DF1">
        <w:rPr>
          <w:rFonts w:ascii="Times LatArm" w:hAnsi="Times LatArm"/>
          <w:sz w:val="22"/>
          <w:szCs w:val="22"/>
          <w:lang w:val="fr-FR"/>
        </w:rPr>
        <w:t>/,  ¹³ßï³íÉáõÏ /</w:t>
      </w:r>
      <w:r w:rsidRPr="00796DF1">
        <w:rPr>
          <w:rFonts w:ascii="Times LatArm" w:hAnsi="Times LatArm"/>
          <w:i/>
          <w:sz w:val="22"/>
          <w:szCs w:val="22"/>
          <w:lang w:val="fr-FR"/>
        </w:rPr>
        <w:t>Poa</w:t>
      </w:r>
      <w:r w:rsidRPr="00796DF1">
        <w:rPr>
          <w:rFonts w:ascii="Times LatArm" w:hAnsi="Times LatArm"/>
          <w:sz w:val="22"/>
          <w:szCs w:val="22"/>
          <w:lang w:val="fr-FR"/>
        </w:rPr>
        <w:t>/,  ÷»ïñ³Ëáï /</w:t>
      </w:r>
      <w:r w:rsidRPr="00796DF1">
        <w:rPr>
          <w:rFonts w:ascii="Times LatArm" w:hAnsi="Times LatArm"/>
          <w:i/>
          <w:sz w:val="22"/>
          <w:szCs w:val="22"/>
          <w:lang w:val="fr-FR"/>
        </w:rPr>
        <w:t>Stipa</w:t>
      </w:r>
      <w:r w:rsidRPr="00796DF1">
        <w:rPr>
          <w:rFonts w:ascii="Times LatArm" w:hAnsi="Times LatArm"/>
          <w:sz w:val="22"/>
          <w:szCs w:val="22"/>
          <w:lang w:val="fr-FR"/>
        </w:rPr>
        <w:t>/  ó»Õ»ñÁ:</w:t>
      </w:r>
    </w:p>
    <w:p w:rsidR="00796DF1" w:rsidRPr="00796DF1" w:rsidRDefault="00796DF1" w:rsidP="00796DF1">
      <w:pPr>
        <w:ind w:firstLine="567"/>
        <w:jc w:val="both"/>
        <w:rPr>
          <w:rFonts w:ascii="Times LatArm" w:hAnsi="Times LatArm"/>
          <w:sz w:val="22"/>
          <w:szCs w:val="22"/>
          <w:lang w:val="fr-FR"/>
        </w:rPr>
      </w:pPr>
      <w:r w:rsidRPr="00796DF1">
        <w:rPr>
          <w:rFonts w:ascii="Times LatArm" w:hAnsi="Times LatArm"/>
          <w:sz w:val="22"/>
          <w:szCs w:val="22"/>
          <w:lang w:val="fr-FR"/>
        </w:rPr>
        <w:t xml:space="preserve">        </w:t>
      </w:r>
    </w:p>
    <w:p w:rsidR="00356EA6" w:rsidRPr="00796DF1" w:rsidRDefault="00356EA6" w:rsidP="00356EA6">
      <w:pPr>
        <w:tabs>
          <w:tab w:val="left" w:pos="2070"/>
        </w:tabs>
        <w:jc w:val="center"/>
        <w:rPr>
          <w:rFonts w:ascii="Times LatArm" w:hAnsi="Times LatArm" w:cs="Sylfaen"/>
          <w:i/>
          <w:sz w:val="22"/>
          <w:szCs w:val="22"/>
          <w:lang w:val="fr-FR"/>
        </w:rPr>
      </w:pPr>
      <w:r w:rsidRPr="00796DF1">
        <w:rPr>
          <w:rFonts w:ascii="Times LatArm" w:hAnsi="Times LatArm" w:cs="Sylfaen"/>
          <w:i/>
          <w:sz w:val="22"/>
          <w:szCs w:val="22"/>
          <w:lang w:val="fr-FR"/>
        </w:rPr>
        <w:lastRenderedPageBreak/>
        <w:t>Ð³¹ñáõÃÇ  ßñç³ÝÇ  ýÉáñ³ÛÇ ·»ñÇßËáÕ  ÁÝï³ÝÇùÝ»ñÇ  ï³ñ³Íí³ÍáõÃÛáõÝÁ</w:t>
      </w:r>
    </w:p>
    <w:p w:rsidR="00083D4E" w:rsidRPr="00083D4E" w:rsidRDefault="00083D4E" w:rsidP="00356EA6">
      <w:pPr>
        <w:tabs>
          <w:tab w:val="left" w:pos="2070"/>
        </w:tabs>
        <w:jc w:val="center"/>
        <w:rPr>
          <w:rFonts w:ascii="Times LatArm" w:hAnsi="Times LatArm" w:cs="Sylfaen"/>
          <w:i/>
          <w:sz w:val="10"/>
          <w:szCs w:val="10"/>
          <w:lang w:val="fr-FR"/>
        </w:rPr>
      </w:pPr>
    </w:p>
    <w:p w:rsidR="00796DF1" w:rsidRPr="00083D4E" w:rsidRDefault="00083D4E" w:rsidP="00356EA6">
      <w:pPr>
        <w:tabs>
          <w:tab w:val="left" w:pos="2070"/>
        </w:tabs>
        <w:jc w:val="center"/>
        <w:rPr>
          <w:rFonts w:ascii="Times LatArm" w:hAnsi="Times LatArm" w:cs="Sylfaen"/>
          <w:i/>
          <w:sz w:val="22"/>
          <w:szCs w:val="22"/>
          <w:lang w:val="fr-FR"/>
        </w:rPr>
      </w:pPr>
      <w:r w:rsidRPr="00083D4E">
        <w:rPr>
          <w:rFonts w:ascii="Times LatArm" w:hAnsi="Times LatArm" w:cs="Sylfaen"/>
          <w:i/>
          <w:sz w:val="22"/>
          <w:szCs w:val="22"/>
          <w:lang w:val="fr-FR"/>
        </w:rPr>
        <w:t>ø³ñï»½ 1</w:t>
      </w:r>
    </w:p>
    <w:p w:rsidR="00B774E3" w:rsidRDefault="007D0E60" w:rsidP="00B774E3">
      <w:pPr>
        <w:jc w:val="center"/>
        <w:rPr>
          <w:rFonts w:asciiTheme="minorHAnsi" w:hAnsiTheme="minorHAnsi"/>
          <w:sz w:val="22"/>
          <w:szCs w:val="22"/>
          <w:lang w:val="ru-RU"/>
        </w:rPr>
      </w:pPr>
      <w:r w:rsidRPr="007D0E60">
        <w:rPr>
          <w:rFonts w:ascii="Arial LatArm" w:hAnsi="Arial LatArm"/>
          <w:b/>
          <w:noProof/>
          <w:sz w:val="32"/>
          <w:szCs w:val="32"/>
          <w:lang w:val="ru-RU"/>
        </w:rPr>
        <w:pict>
          <v:group id="_x0000_s18432" style="position:absolute;left:0;text-align:left;margin-left:218.95pt;margin-top:283.5pt;width:129.45pt;height:126.75pt;z-index:251986944" coordorigin="6201,8614" coordsize="3060,2880">
            <v:shapetype id="_x0000_t127" coordsize="21600,21600" o:spt="127" path="m10800,l21600,21600,,21600xe">
              <v:stroke joinstyle="miter"/>
              <v:path gradientshapeok="t" o:connecttype="custom" o:connectlocs="10800,0;5400,10800;10800,21600;16200,10800" textboxrect="5400,10800,16200,21600"/>
            </v:shapetype>
            <v:shape id="_x0000_s18433" type="#_x0000_t127" style="position:absolute;left:7641;top:10054;width:360;height:36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8434" type="#_x0000_t23" style="position:absolute;left:7461;top:10418;width:360;height:36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8435" type="#_x0000_t187" style="position:absolute;left:7821;top:9698;width:720;height:540"/>
            <v:shape id="_x0000_s18436" type="#_x0000_t187" style="position:absolute;left:7641;top:9158;width:360;height:360" adj="0"/>
            <v:shape id="_x0000_s18437" type="#_x0000_t187" style="position:absolute;left:8001;top:10058;width:360;height:360" adj="0"/>
            <v:shape id="_x0000_s18438" type="#_x0000_t187" style="position:absolute;left:7101;top:8978;width:360;height:360" adj="0"/>
            <v:shape id="_x0000_s18439" type="#_x0000_t187" style="position:absolute;left:8001;top:10958;width:360;height:360" adj="0"/>
            <v:shape id="_x0000_s18440" type="#_x0000_t187" style="position:absolute;left:7101;top:10774;width:360;height:360" adj="0"/>
            <v:shape id="_x0000_s18441" type="#_x0000_t187" style="position:absolute;left:6741;top:9514;width:360;height:360" adj="0"/>
            <v:shape id="_x0000_s18442" type="#_x0000_t187" style="position:absolute;left:8901;top:9698;width:360;height:360" adj="0"/>
            <v:shape id="_x0000_s18443" type="#_x0000_t187" style="position:absolute;left:6741;top:10058;width:360;height:360" adj="0"/>
            <v:shape id="_x0000_s18444" type="#_x0000_t23" style="position:absolute;left:8181;top:10418;width:360;height:360"/>
            <v:shape id="_x0000_s18445" type="#_x0000_t23" style="position:absolute;left:7101;top:10058;width:360;height:360"/>
            <v:shape id="_x0000_s18446" type="#_x0000_t23" style="position:absolute;left:7281;top:9158;width:360;height:360"/>
            <v:shape id="_x0000_s18447" type="#_x0000_t23" style="position:absolute;left:6561;top:11134;width:360;height:360"/>
            <v:shape id="_x0000_s18448" type="#_x0000_t23" style="position:absolute;left:7821;top:8978;width:360;height:360"/>
            <v:shape id="_x0000_s18449" type="#_x0000_t23" style="position:absolute;left:6921;top:9154;width:360;height:360"/>
            <v:shape id="_x0000_s18450" type="#_x0000_t23" style="position:absolute;left:7461;top:10954;width:360;height:360"/>
            <v:shape id="_x0000_s18451" type="#_x0000_t23" style="position:absolute;left:7641;top:9518;width:360;height:360"/>
            <v:shape id="_x0000_s18452" type="#_x0000_t23" style="position:absolute;left:8541;top:10058;width:360;height:360"/>
            <v:shape id="_x0000_s18453" type="#_x0000_t23" style="position:absolute;left:6381;top:10594;width:360;height:360"/>
            <v:shape id="_x0000_s18454" type="#_x0000_t23" style="position:absolute;left:6741;top:10598;width:360;height:360"/>
            <v:shape id="_x0000_s18455" type="#_x0000_t127" style="position:absolute;left:6381;top:10954;width:360;height:360"/>
            <v:shape id="_x0000_s18456" type="#_x0000_t127" style="position:absolute;left:8001;top:9338;width:360;height:360"/>
            <v:shape id="_x0000_s18457" type="#_x0000_t127" style="position:absolute;left:7641;top:10598;width:360;height:360"/>
            <v:shape id="_x0000_s18458" type="#_x0000_t127" style="position:absolute;left:6921;top:8614;width:360;height:360"/>
            <v:shape id="_x0000_s18459" type="#_x0000_t127" style="position:absolute;left:8361;top:9874;width:360;height:360"/>
            <v:shape id="_x0000_s18460" type="#_x0000_t127" style="position:absolute;left:7101;top:10418;width:360;height:360"/>
            <v:shape id="_x0000_s18461" type="#_x0000_t127" style="position:absolute;left:6921;top:10954;width:360;height:360"/>
            <v:shape id="_x0000_s18462" type="#_x0000_t127" style="position:absolute;left:8721;top:9338;width:360;height:360"/>
            <v:shape id="_x0000_s18463" type="#_x0000_t127" style="position:absolute;left:7101;top:9518;width:360;height:360"/>
            <v:shape id="_x0000_s18464" type="#_x0000_t187" style="position:absolute;left:8421;top:9578;width:720;height:540"/>
            <v:shape id="_x0000_s18465" type="#_x0000_t187" style="position:absolute;left:6561;top:10778;width:720;height:540"/>
            <v:shape id="_x0000_s18466" type="#_x0000_t187" style="position:absolute;left:7641;top:10418;width:720;height:540"/>
            <v:shape id="_x0000_s18467" type="#_x0000_t187" style="position:absolute;left:6201;top:10054;width:720;height:540"/>
            <v:shape id="_x0000_s18468" type="#_x0000_t187" style="position:absolute;left:8001;top:10594;width:720;height:540"/>
            <v:shape id="_x0000_s18469" type="#_x0000_t187" style="position:absolute;left:6741;top:9698;width:720;height:540"/>
            <v:shape id="_x0000_s18470" type="#_x0000_t187" style="position:absolute;left:7281;top:9518;width:720;height:540"/>
            <v:shape id="_x0000_s18471" type="#_x0000_t187" style="position:absolute;left:7101;top:8798;width:720;height:540"/>
            <v:shape id="_x0000_s18472" type="#_x0000_t187" style="position:absolute;left:8181;top:9158;width:720;height:540"/>
            <v:shape id="_x0000_s18473" type="#_x0000_t127" style="position:absolute;left:7641;top:8618;width:360;height:360"/>
          </v:group>
        </w:pict>
      </w:r>
      <w:r w:rsidRPr="007D0E60">
        <w:rPr>
          <w:rFonts w:ascii="Arial LatArm" w:hAnsi="Arial LatArm"/>
          <w:b/>
          <w:noProof/>
          <w:sz w:val="32"/>
          <w:szCs w:val="32"/>
        </w:rPr>
        <w:pict>
          <v:shape id="_x0000_s15417" type="#_x0000_t187" style="position:absolute;left:0;text-align:left;margin-left:125.5pt;margin-top:491.5pt;width:17.55pt;height:18.2pt;z-index:251901952"/>
        </w:pict>
      </w:r>
      <w:r w:rsidRPr="007D0E60">
        <w:rPr>
          <w:rFonts w:ascii="Arial LatArm" w:hAnsi="Arial LatArm"/>
          <w:b/>
          <w:noProof/>
          <w:sz w:val="24"/>
          <w:szCs w:val="24"/>
        </w:rPr>
        <w:pict>
          <v:shape id="_x0000_s15416" type="#_x0000_t127" style="position:absolute;left:0;text-align:left;margin-left:13.25pt;margin-top:494.3pt;width:11.8pt;height:12.55pt;z-index:251900928"/>
        </w:pict>
      </w:r>
      <w:r w:rsidR="00796DF1">
        <w:rPr>
          <w:rFonts w:ascii="Arial LatArm" w:hAnsi="Arial LatArm"/>
          <w:b/>
          <w:noProof/>
          <w:sz w:val="32"/>
          <w:szCs w:val="32"/>
          <w:lang w:val="ru-RU"/>
        </w:rPr>
        <w:drawing>
          <wp:inline distT="0" distB="0" distL="0" distR="0">
            <wp:extent cx="4626610" cy="6291580"/>
            <wp:effectExtent l="19050" t="0" r="2540" b="0"/>
            <wp:docPr id="3"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091" cstate="print"/>
                    <a:srcRect/>
                    <a:stretch>
                      <a:fillRect/>
                    </a:stretch>
                  </pic:blipFill>
                  <pic:spPr bwMode="auto">
                    <a:xfrm>
                      <a:off x="0" y="0"/>
                      <a:ext cx="4626610" cy="6291580"/>
                    </a:xfrm>
                    <a:prstGeom prst="rect">
                      <a:avLst/>
                    </a:prstGeom>
                    <a:noFill/>
                    <a:ln w="9525">
                      <a:noFill/>
                      <a:miter lim="800000"/>
                      <a:headEnd/>
                      <a:tailEnd/>
                    </a:ln>
                  </pic:spPr>
                </pic:pic>
              </a:graphicData>
            </a:graphic>
          </wp:inline>
        </w:drawing>
      </w:r>
    </w:p>
    <w:p w:rsidR="00356EA6" w:rsidRPr="00B774E3" w:rsidRDefault="007D0E60" w:rsidP="00B774E3">
      <w:pPr>
        <w:rPr>
          <w:rFonts w:ascii="Times LatArm" w:hAnsi="Times LatArm"/>
          <w:sz w:val="18"/>
          <w:szCs w:val="18"/>
          <w:lang w:val="ru-RU"/>
        </w:rPr>
      </w:pPr>
      <w:r w:rsidRPr="007D0E60">
        <w:rPr>
          <w:rFonts w:ascii="Arial LatArm" w:hAnsi="Arial LatArm"/>
          <w:b/>
          <w:noProof/>
          <w:sz w:val="18"/>
          <w:szCs w:val="18"/>
        </w:rPr>
        <w:pict>
          <v:shape id="_x0000_s15374" type="#_x0000_t187" style="position:absolute;margin-left:337.2pt;margin-top:.3pt;width:12.65pt;height:10.2pt;z-index:251857920" adj="0"/>
        </w:pict>
      </w:r>
      <w:r w:rsidRPr="007D0E60">
        <w:rPr>
          <w:rFonts w:ascii="Arial LatArm" w:hAnsi="Arial LatArm"/>
          <w:b/>
          <w:noProof/>
          <w:sz w:val="18"/>
          <w:szCs w:val="18"/>
        </w:rPr>
        <w:pict>
          <v:shape id="_x0000_s15418" type="#_x0000_t23" style="position:absolute;margin-left:217.6pt;margin-top:.95pt;width:12.3pt;height:10.5pt;z-index:251902976"/>
        </w:pict>
      </w:r>
      <w:r w:rsidRPr="007D0E60">
        <w:rPr>
          <w:rFonts w:ascii="Arial LatArm" w:hAnsi="Arial LatArm"/>
          <w:b/>
          <w:noProof/>
          <w:sz w:val="18"/>
          <w:szCs w:val="18"/>
        </w:rPr>
        <w:pict>
          <v:shape id="_x0000_s15375" type="#_x0000_t127" style="position:absolute;margin-left:297pt;margin-top:342.7pt;width:18pt;height:18pt;z-index:251858944"/>
        </w:pict>
      </w:r>
      <w:r w:rsidRPr="007D0E60">
        <w:rPr>
          <w:rFonts w:ascii="Arial LatArm" w:hAnsi="Arial LatArm"/>
          <w:b/>
          <w:noProof/>
          <w:sz w:val="18"/>
          <w:szCs w:val="18"/>
        </w:rPr>
        <w:pict>
          <v:shape id="_x0000_s15403" type="#_x0000_t127" style="position:absolute;margin-left:261pt;margin-top:387.7pt;width:18pt;height:18pt;z-index:251887616"/>
        </w:pict>
      </w:r>
      <w:r w:rsidRPr="007D0E60">
        <w:rPr>
          <w:rFonts w:ascii="Arial LatArm" w:hAnsi="Arial LatArm"/>
          <w:b/>
          <w:noProof/>
          <w:sz w:val="18"/>
          <w:szCs w:val="18"/>
        </w:rPr>
        <w:pict>
          <v:shape id="_x0000_s15382" type="#_x0000_t187" style="position:absolute;margin-left:270pt;margin-top:378.7pt;width:18pt;height:18pt;z-index:251866112" adj="0"/>
        </w:pict>
      </w:r>
      <w:r w:rsidRPr="007D0E60">
        <w:rPr>
          <w:rFonts w:ascii="Arial LatArm" w:hAnsi="Arial LatArm"/>
          <w:b/>
          <w:noProof/>
          <w:sz w:val="18"/>
          <w:szCs w:val="18"/>
        </w:rPr>
        <w:pict>
          <v:shape id="_x0000_s15389" type="#_x0000_t23" style="position:absolute;margin-left:243pt;margin-top:396.7pt;width:18pt;height:18pt;z-index:251873280"/>
        </w:pict>
      </w:r>
      <w:r w:rsidRPr="007D0E60">
        <w:rPr>
          <w:rFonts w:ascii="Arial LatArm" w:hAnsi="Arial LatArm"/>
          <w:b/>
          <w:noProof/>
          <w:sz w:val="18"/>
          <w:szCs w:val="18"/>
        </w:rPr>
        <w:pict>
          <v:shape id="_x0000_s15392" type="#_x0000_t23" style="position:absolute;margin-left:4in;margin-top:387.7pt;width:18pt;height:18pt;z-index:251876352"/>
        </w:pict>
      </w:r>
      <w:r w:rsidRPr="007D0E60">
        <w:rPr>
          <w:rFonts w:ascii="Arial LatArm" w:hAnsi="Arial LatArm"/>
          <w:b/>
          <w:noProof/>
          <w:sz w:val="18"/>
          <w:szCs w:val="18"/>
        </w:rPr>
        <w:pict>
          <v:shape id="_x0000_s15401" type="#_x0000_t127" style="position:absolute;margin-left:333pt;margin-top:333.7pt;width:18pt;height:18pt;z-index:251885568"/>
        </w:pict>
      </w:r>
      <w:r w:rsidRPr="007D0E60">
        <w:rPr>
          <w:rFonts w:ascii="Arial LatArm" w:hAnsi="Arial LatArm"/>
          <w:b/>
          <w:noProof/>
          <w:sz w:val="18"/>
          <w:szCs w:val="18"/>
        </w:rPr>
        <w:pict>
          <v:shape id="_x0000_s15397" type="#_x0000_t127" style="position:absolute;margin-left:234pt;margin-top:387.7pt;width:18pt;height:18pt;z-index:251881472"/>
        </w:pict>
      </w:r>
      <w:r w:rsidRPr="007D0E60">
        <w:rPr>
          <w:rFonts w:ascii="Arial LatArm" w:hAnsi="Arial LatArm"/>
          <w:b/>
          <w:noProof/>
          <w:sz w:val="18"/>
          <w:szCs w:val="18"/>
        </w:rPr>
        <w:pict>
          <v:shape id="_x0000_s15410" type="#_x0000_t187" style="position:absolute;margin-left:315pt;margin-top:369.7pt;width:36pt;height:27pt;z-index:251894784"/>
        </w:pict>
      </w:r>
      <w:r w:rsidRPr="007D0E60">
        <w:rPr>
          <w:rFonts w:ascii="Arial LatArm" w:hAnsi="Arial LatArm"/>
          <w:b/>
          <w:noProof/>
          <w:sz w:val="18"/>
          <w:szCs w:val="18"/>
        </w:rPr>
        <w:pict>
          <v:shape id="_x0000_s15395" type="#_x0000_t23" style="position:absolute;margin-left:234pt;margin-top:369.7pt;width:18pt;height:18pt;z-index:251879424"/>
        </w:pict>
      </w:r>
      <w:r w:rsidRPr="007D0E60">
        <w:rPr>
          <w:rFonts w:ascii="Arial LatArm" w:hAnsi="Arial LatArm"/>
          <w:b/>
          <w:noProof/>
          <w:sz w:val="18"/>
          <w:szCs w:val="18"/>
        </w:rPr>
        <w:pict>
          <v:shape id="_x0000_s15409" type="#_x0000_t187" style="position:absolute;margin-left:225pt;margin-top:342.7pt;width:36pt;height:27pt;z-index:251893760"/>
        </w:pict>
      </w:r>
      <w:r w:rsidRPr="007D0E60">
        <w:rPr>
          <w:rFonts w:ascii="Arial LatArm" w:hAnsi="Arial LatArm"/>
          <w:b/>
          <w:noProof/>
          <w:sz w:val="18"/>
          <w:szCs w:val="18"/>
        </w:rPr>
        <w:pict>
          <v:shape id="_x0000_s15383" type="#_x0000_t187" style="position:absolute;margin-left:252pt;margin-top:315.7pt;width:18pt;height:18pt;z-index:251867136" adj="0"/>
        </w:pict>
      </w:r>
      <w:r w:rsidRPr="007D0E60">
        <w:rPr>
          <w:rFonts w:ascii="Arial LatArm" w:hAnsi="Arial LatArm"/>
          <w:b/>
          <w:noProof/>
          <w:sz w:val="18"/>
          <w:szCs w:val="18"/>
        </w:rPr>
        <w:pict>
          <v:shape id="_x0000_s15391" type="#_x0000_t23" style="position:absolute;margin-left:261pt;margin-top:297.7pt;width:18pt;height:18pt;z-index:251875328"/>
        </w:pict>
      </w:r>
      <w:r w:rsidRPr="007D0E60">
        <w:rPr>
          <w:rFonts w:ascii="Arial LatArm" w:hAnsi="Arial LatArm"/>
          <w:b/>
          <w:noProof/>
          <w:sz w:val="18"/>
          <w:szCs w:val="18"/>
        </w:rPr>
        <w:pict>
          <v:shape id="_x0000_s15400" type="#_x0000_t127" style="position:absolute;margin-left:261pt;margin-top:270.7pt;width:18pt;height:18pt;z-index:251884544"/>
        </w:pict>
      </w:r>
      <w:r w:rsidRPr="007D0E60">
        <w:rPr>
          <w:rFonts w:ascii="Arial LatArm" w:hAnsi="Arial LatArm"/>
          <w:b/>
          <w:noProof/>
          <w:sz w:val="18"/>
          <w:szCs w:val="18"/>
        </w:rPr>
        <w:pict>
          <v:shape id="_x0000_s15390" type="#_x0000_t23" style="position:absolute;margin-left:306pt;margin-top:288.9pt;width:18pt;height:18pt;z-index:251874304"/>
        </w:pict>
      </w:r>
      <w:r w:rsidRPr="007D0E60">
        <w:rPr>
          <w:rFonts w:ascii="Arial LatArm" w:hAnsi="Arial LatArm"/>
          <w:b/>
          <w:noProof/>
          <w:sz w:val="18"/>
          <w:szCs w:val="18"/>
        </w:rPr>
        <w:pict>
          <v:shape id="_x0000_s15378" type="#_x0000_t187" style="position:absolute;margin-left:297pt;margin-top:297.9pt;width:18pt;height:18pt;z-index:251862016" adj="0"/>
        </w:pict>
      </w:r>
      <w:r w:rsidRPr="007D0E60">
        <w:rPr>
          <w:rFonts w:ascii="Arial LatArm" w:hAnsi="Arial LatArm"/>
          <w:b/>
          <w:noProof/>
          <w:sz w:val="18"/>
          <w:szCs w:val="18"/>
        </w:rPr>
        <w:pict>
          <v:shape id="_x0000_s15380" type="#_x0000_t187" style="position:absolute;margin-left:270pt;margin-top:288.9pt;width:18pt;height:18pt;z-index:251864064" adj="0"/>
        </w:pict>
      </w:r>
      <w:r w:rsidRPr="007D0E60">
        <w:rPr>
          <w:rFonts w:ascii="Arial LatArm" w:hAnsi="Arial LatArm"/>
          <w:b/>
          <w:noProof/>
          <w:sz w:val="18"/>
          <w:szCs w:val="18"/>
        </w:rPr>
        <w:pict>
          <v:shape id="_x0000_s15413" type="#_x0000_t187" style="position:absolute;margin-left:270pt;margin-top:279.9pt;width:36pt;height:27pt;z-index:251897856"/>
        </w:pict>
      </w:r>
      <w:r w:rsidRPr="007D0E60">
        <w:rPr>
          <w:rFonts w:ascii="Arial LatArm" w:hAnsi="Arial LatArm"/>
          <w:b/>
          <w:noProof/>
          <w:sz w:val="18"/>
          <w:szCs w:val="18"/>
        </w:rPr>
        <w:pict>
          <v:shape id="_x0000_s15414" type="#_x0000_t187" style="position:absolute;margin-left:324pt;margin-top:297.9pt;width:36pt;height:27pt;z-index:251898880"/>
        </w:pict>
      </w:r>
      <w:r w:rsidRPr="007D0E60">
        <w:rPr>
          <w:rFonts w:ascii="Arial LatArm" w:hAnsi="Arial LatArm"/>
          <w:b/>
          <w:noProof/>
          <w:sz w:val="18"/>
          <w:szCs w:val="18"/>
        </w:rPr>
        <w:pict>
          <v:shape id="_x0000_s15412" type="#_x0000_t187" style="position:absolute;margin-left:279pt;margin-top:315.9pt;width:36pt;height:27pt;z-index:251896832"/>
        </w:pict>
      </w:r>
      <w:r w:rsidRPr="007D0E60">
        <w:rPr>
          <w:rFonts w:ascii="Arial LatArm" w:hAnsi="Arial LatArm"/>
          <w:b/>
          <w:noProof/>
          <w:sz w:val="18"/>
          <w:szCs w:val="18"/>
        </w:rPr>
        <w:pict>
          <v:shape id="_x0000_s15377" type="#_x0000_t187" style="position:absolute;margin-left:306pt;margin-top:324.9pt;width:36pt;height:27pt;z-index:251860992"/>
        </w:pict>
      </w:r>
      <w:r w:rsidRPr="007D0E60">
        <w:rPr>
          <w:rFonts w:ascii="Arial LatArm" w:hAnsi="Arial LatArm"/>
          <w:b/>
          <w:noProof/>
          <w:sz w:val="18"/>
          <w:szCs w:val="18"/>
        </w:rPr>
        <w:pict>
          <v:shape id="_x0000_s15408" type="#_x0000_t187" style="position:absolute;margin-left:297pt;margin-top:360.9pt;width:36pt;height:27pt;z-index:251892736"/>
        </w:pict>
      </w:r>
      <w:r w:rsidRPr="007D0E60">
        <w:rPr>
          <w:rFonts w:ascii="Arial LatArm" w:hAnsi="Arial LatArm"/>
          <w:b/>
          <w:noProof/>
          <w:sz w:val="18"/>
          <w:szCs w:val="18"/>
        </w:rPr>
        <w:pict>
          <v:shape id="_x0000_s15407" type="#_x0000_t187" style="position:absolute;margin-left:243pt;margin-top:378.9pt;width:36pt;height:27pt;z-index:251891712"/>
        </w:pict>
      </w:r>
      <w:r w:rsidRPr="007D0E60">
        <w:rPr>
          <w:rFonts w:ascii="Arial LatArm" w:hAnsi="Arial LatArm"/>
          <w:b/>
          <w:noProof/>
          <w:sz w:val="18"/>
          <w:szCs w:val="18"/>
        </w:rPr>
        <w:pict>
          <v:shape id="_x0000_s15411" type="#_x0000_t187" style="position:absolute;margin-left:252pt;margin-top:324.9pt;width:36pt;height:27pt;z-index:251895808"/>
        </w:pict>
      </w:r>
      <w:r w:rsidRPr="007D0E60">
        <w:rPr>
          <w:rFonts w:ascii="Arial LatArm" w:hAnsi="Arial LatArm"/>
          <w:b/>
          <w:noProof/>
          <w:sz w:val="18"/>
          <w:szCs w:val="18"/>
        </w:rPr>
        <w:pict>
          <v:shape id="_x0000_s15406" type="#_x0000_t187" style="position:absolute;margin-left:336pt;margin-top:318.9pt;width:36pt;height:27pt;z-index:251890688"/>
        </w:pict>
      </w:r>
      <w:r w:rsidRPr="007D0E60">
        <w:rPr>
          <w:rFonts w:ascii="Arial LatArm" w:hAnsi="Arial LatArm"/>
          <w:b/>
          <w:noProof/>
          <w:sz w:val="18"/>
          <w:szCs w:val="18"/>
        </w:rPr>
        <w:pict>
          <v:shape id="_x0000_s15415" type="#_x0000_t127" style="position:absolute;margin-left:297pt;margin-top:270.9pt;width:18pt;height:18pt;z-index:251899904"/>
        </w:pict>
      </w:r>
      <w:r w:rsidRPr="007D0E60">
        <w:rPr>
          <w:rFonts w:ascii="Arial LatArm" w:hAnsi="Arial LatArm"/>
          <w:b/>
          <w:noProof/>
          <w:sz w:val="18"/>
          <w:szCs w:val="18"/>
        </w:rPr>
        <w:pict>
          <v:shape id="_x0000_s15398" type="#_x0000_t127" style="position:absolute;margin-left:315pt;margin-top:306.9pt;width:18pt;height:18pt;z-index:251882496"/>
        </w:pict>
      </w:r>
      <w:r w:rsidRPr="007D0E60">
        <w:rPr>
          <w:rFonts w:ascii="Arial LatArm" w:hAnsi="Arial LatArm"/>
          <w:b/>
          <w:noProof/>
          <w:sz w:val="18"/>
          <w:szCs w:val="18"/>
        </w:rPr>
        <w:pict>
          <v:shape id="_x0000_s15399" type="#_x0000_t127" style="position:absolute;margin-left:297pt;margin-top:369.9pt;width:18pt;height:18pt;z-index:251883520"/>
        </w:pict>
      </w:r>
      <w:r w:rsidRPr="007D0E60">
        <w:rPr>
          <w:rFonts w:ascii="Arial LatArm" w:hAnsi="Arial LatArm"/>
          <w:b/>
          <w:noProof/>
          <w:sz w:val="18"/>
          <w:szCs w:val="18"/>
        </w:rPr>
        <w:pict>
          <v:shape id="_x0000_s15402" type="#_x0000_t127" style="position:absolute;margin-left:270pt;margin-top:360.9pt;width:18pt;height:18pt;z-index:251886592"/>
        </w:pict>
      </w:r>
      <w:r w:rsidRPr="007D0E60">
        <w:rPr>
          <w:rFonts w:ascii="Arial LatArm" w:hAnsi="Arial LatArm"/>
          <w:b/>
          <w:noProof/>
          <w:sz w:val="18"/>
          <w:szCs w:val="18"/>
        </w:rPr>
        <w:pict>
          <v:shape id="_x0000_s15404" type="#_x0000_t127" style="position:absolute;margin-left:351pt;margin-top:306.9pt;width:18pt;height:18pt;z-index:251888640"/>
        </w:pict>
      </w:r>
      <w:r w:rsidRPr="007D0E60">
        <w:rPr>
          <w:rFonts w:ascii="Arial LatArm" w:hAnsi="Arial LatArm"/>
          <w:b/>
          <w:noProof/>
          <w:sz w:val="18"/>
          <w:szCs w:val="18"/>
        </w:rPr>
        <w:pict>
          <v:shape id="_x0000_s15405" type="#_x0000_t127" style="position:absolute;margin-left:270pt;margin-top:315.9pt;width:18pt;height:18pt;z-index:251889664"/>
        </w:pict>
      </w:r>
      <w:r w:rsidRPr="007D0E60">
        <w:rPr>
          <w:rFonts w:ascii="Arial LatArm" w:hAnsi="Arial LatArm"/>
          <w:b/>
          <w:noProof/>
          <w:sz w:val="18"/>
          <w:szCs w:val="18"/>
        </w:rPr>
        <w:pict>
          <v:shape id="_x0000_s15386" type="#_x0000_t23" style="position:absolute;margin-left:324pt;margin-top:360.9pt;width:18pt;height:18pt;z-index:251870208"/>
        </w:pict>
      </w:r>
      <w:r w:rsidRPr="007D0E60">
        <w:rPr>
          <w:rFonts w:ascii="Arial LatArm" w:hAnsi="Arial LatArm"/>
          <w:b/>
          <w:noProof/>
          <w:sz w:val="18"/>
          <w:szCs w:val="18"/>
        </w:rPr>
        <w:pict>
          <v:shape id="_x0000_s15396" type="#_x0000_t23" style="position:absolute;margin-left:252pt;margin-top:369.9pt;width:18pt;height:18pt;z-index:251880448"/>
        </w:pict>
      </w:r>
      <w:r w:rsidRPr="007D0E60">
        <w:rPr>
          <w:rFonts w:ascii="Arial LatArm" w:hAnsi="Arial LatArm"/>
          <w:b/>
          <w:noProof/>
          <w:sz w:val="18"/>
          <w:szCs w:val="18"/>
        </w:rPr>
        <w:pict>
          <v:shape id="_x0000_s15393" type="#_x0000_t23" style="position:absolute;margin-left:297pt;margin-top:315.9pt;width:18pt;height:18pt;z-index:251877376"/>
        </w:pict>
      </w:r>
      <w:r w:rsidRPr="007D0E60">
        <w:rPr>
          <w:rFonts w:ascii="Arial LatArm" w:hAnsi="Arial LatArm"/>
          <w:b/>
          <w:noProof/>
          <w:sz w:val="18"/>
          <w:szCs w:val="18"/>
        </w:rPr>
        <w:pict>
          <v:shape id="_x0000_s15394" type="#_x0000_t23" style="position:absolute;margin-left:342pt;margin-top:342.9pt;width:18pt;height:18pt;z-index:251878400"/>
        </w:pict>
      </w:r>
      <w:r w:rsidRPr="007D0E60">
        <w:rPr>
          <w:rFonts w:ascii="Arial LatArm" w:hAnsi="Arial LatArm"/>
          <w:b/>
          <w:noProof/>
          <w:sz w:val="18"/>
          <w:szCs w:val="18"/>
        </w:rPr>
        <w:pict>
          <v:shape id="_x0000_s15387" type="#_x0000_t23" style="position:absolute;margin-left:270pt;margin-top:342.9pt;width:18pt;height:18pt;z-index:251871232"/>
        </w:pict>
      </w:r>
      <w:r w:rsidRPr="007D0E60">
        <w:rPr>
          <w:rFonts w:ascii="Arial LatArm" w:hAnsi="Arial LatArm"/>
          <w:b/>
          <w:noProof/>
          <w:sz w:val="18"/>
          <w:szCs w:val="18"/>
        </w:rPr>
        <w:pict>
          <v:shape id="_x0000_s15388" type="#_x0000_t23" style="position:absolute;margin-left:279pt;margin-top:297.9pt;width:18pt;height:18pt;z-index:251872256"/>
        </w:pict>
      </w:r>
      <w:r w:rsidRPr="007D0E60">
        <w:rPr>
          <w:rFonts w:ascii="Arial LatArm" w:hAnsi="Arial LatArm"/>
          <w:b/>
          <w:noProof/>
          <w:sz w:val="18"/>
          <w:szCs w:val="18"/>
        </w:rPr>
        <w:pict>
          <v:shape id="_x0000_s15384" type="#_x0000_t187" style="position:absolute;margin-left:5in;margin-top:324.9pt;width:18pt;height:18pt;z-index:251868160" adj="0"/>
        </w:pict>
      </w:r>
      <w:r w:rsidRPr="007D0E60">
        <w:rPr>
          <w:rFonts w:ascii="Arial LatArm" w:hAnsi="Arial LatArm"/>
          <w:b/>
          <w:noProof/>
          <w:sz w:val="18"/>
          <w:szCs w:val="18"/>
        </w:rPr>
        <w:pict>
          <v:shape id="_x0000_s15385" type="#_x0000_t187" style="position:absolute;margin-left:252pt;margin-top:342.9pt;width:18pt;height:18pt;z-index:251869184" adj="0"/>
        </w:pict>
      </w:r>
      <w:r w:rsidRPr="007D0E60">
        <w:rPr>
          <w:rFonts w:ascii="Arial LatArm" w:hAnsi="Arial LatArm"/>
          <w:b/>
          <w:noProof/>
          <w:sz w:val="18"/>
          <w:szCs w:val="18"/>
        </w:rPr>
        <w:pict>
          <v:shape id="_x0000_s15379" type="#_x0000_t187" style="position:absolute;margin-left:315pt;margin-top:342.9pt;width:18pt;height:18pt;z-index:251863040" adj="0"/>
        </w:pict>
      </w:r>
      <w:r w:rsidRPr="007D0E60">
        <w:rPr>
          <w:rFonts w:ascii="Arial LatArm" w:hAnsi="Arial LatArm"/>
          <w:b/>
          <w:noProof/>
          <w:sz w:val="18"/>
          <w:szCs w:val="18"/>
        </w:rPr>
        <w:pict>
          <v:shape id="_x0000_s15381" type="#_x0000_t187" style="position:absolute;margin-left:315pt;margin-top:387.9pt;width:18pt;height:18pt;z-index:251865088" adj="0"/>
        </w:pict>
      </w:r>
      <w:r w:rsidRPr="007D0E60">
        <w:rPr>
          <w:rFonts w:ascii="Arial LatArm" w:hAnsi="Arial LatArm"/>
          <w:b/>
          <w:noProof/>
          <w:sz w:val="18"/>
          <w:szCs w:val="18"/>
        </w:rPr>
        <w:pict>
          <v:shape id="_x0000_s15376" type="#_x0000_t23" style="position:absolute;margin-left:4in;margin-top:360.9pt;width:18pt;height:18pt;z-index:251859968"/>
        </w:pict>
      </w:r>
      <w:r w:rsidR="00B774E3" w:rsidRPr="00B774E3">
        <w:rPr>
          <w:rFonts w:asciiTheme="minorHAnsi" w:hAnsiTheme="minorHAnsi"/>
          <w:sz w:val="18"/>
          <w:szCs w:val="18"/>
          <w:lang w:val="ru-RU"/>
        </w:rPr>
        <w:t xml:space="preserve">        </w:t>
      </w:r>
      <w:r w:rsidR="00B774E3">
        <w:rPr>
          <w:rFonts w:asciiTheme="minorHAnsi" w:hAnsiTheme="minorHAnsi"/>
          <w:sz w:val="18"/>
          <w:szCs w:val="18"/>
          <w:lang w:val="ru-RU"/>
        </w:rPr>
        <w:t xml:space="preserve">    </w:t>
      </w:r>
      <w:r w:rsidR="00356EA6" w:rsidRPr="00B774E3">
        <w:rPr>
          <w:rFonts w:ascii="Times LatArm" w:hAnsi="Times LatArm"/>
          <w:sz w:val="18"/>
          <w:szCs w:val="18"/>
          <w:lang w:val="fr-FR"/>
        </w:rPr>
        <w:t xml:space="preserve">²ëïÕ³Í³ÕÏ³½·ÇÝ»ñ     </w:t>
      </w:r>
      <w:r w:rsidR="00B774E3">
        <w:rPr>
          <w:rFonts w:asciiTheme="minorHAnsi" w:hAnsiTheme="minorHAnsi"/>
          <w:sz w:val="18"/>
          <w:szCs w:val="18"/>
          <w:lang w:val="ru-RU"/>
        </w:rPr>
        <w:t xml:space="preserve"> </w:t>
      </w:r>
      <w:r w:rsidR="00356EA6" w:rsidRPr="00B774E3">
        <w:rPr>
          <w:rFonts w:ascii="Times LatArm" w:hAnsi="Times LatArm"/>
          <w:sz w:val="18"/>
          <w:szCs w:val="18"/>
          <w:lang w:val="fr-FR"/>
        </w:rPr>
        <w:t xml:space="preserve">     </w:t>
      </w:r>
      <w:r w:rsidR="00B774E3">
        <w:rPr>
          <w:rFonts w:asciiTheme="minorHAnsi" w:hAnsiTheme="minorHAnsi"/>
          <w:sz w:val="18"/>
          <w:szCs w:val="18"/>
          <w:lang w:val="ru-RU"/>
        </w:rPr>
        <w:t xml:space="preserve">     </w:t>
      </w:r>
      <w:r w:rsidR="00356EA6" w:rsidRPr="00B774E3">
        <w:rPr>
          <w:rFonts w:ascii="Times LatArm" w:hAnsi="Times LatArm"/>
          <w:sz w:val="18"/>
          <w:szCs w:val="18"/>
          <w:lang w:val="fr-FR"/>
        </w:rPr>
        <w:t>´³ÏÉ³½·ÇÝ»ñ</w:t>
      </w:r>
      <w:r w:rsidR="00B774E3">
        <w:rPr>
          <w:rFonts w:asciiTheme="minorHAnsi" w:hAnsiTheme="minorHAnsi"/>
          <w:sz w:val="18"/>
          <w:szCs w:val="18"/>
          <w:lang w:val="ru-RU"/>
        </w:rPr>
        <w:t xml:space="preserve"> </w:t>
      </w:r>
      <w:r w:rsidR="00356EA6" w:rsidRPr="00B774E3">
        <w:rPr>
          <w:rFonts w:ascii="Times LatArm" w:hAnsi="Times LatArm"/>
          <w:sz w:val="18"/>
          <w:szCs w:val="18"/>
          <w:lang w:val="fr-FR"/>
        </w:rPr>
        <w:t xml:space="preserve">      </w:t>
      </w:r>
      <w:r w:rsidR="00796DF1" w:rsidRPr="00B774E3">
        <w:rPr>
          <w:rFonts w:ascii="Times LatArm" w:hAnsi="Times LatArm"/>
          <w:sz w:val="18"/>
          <w:szCs w:val="18"/>
          <w:lang w:val="fr-FR"/>
        </w:rPr>
        <w:t xml:space="preserve">  </w:t>
      </w:r>
      <w:r w:rsidR="00B774E3">
        <w:rPr>
          <w:rFonts w:asciiTheme="minorHAnsi" w:hAnsiTheme="minorHAnsi"/>
          <w:sz w:val="18"/>
          <w:szCs w:val="18"/>
          <w:lang w:val="ru-RU"/>
        </w:rPr>
        <w:t xml:space="preserve">     </w:t>
      </w:r>
      <w:r w:rsidR="00356EA6" w:rsidRPr="00B774E3">
        <w:rPr>
          <w:rFonts w:ascii="Times LatArm" w:hAnsi="Times LatArm"/>
          <w:sz w:val="18"/>
          <w:szCs w:val="18"/>
          <w:lang w:val="ru-RU"/>
        </w:rPr>
        <w:t xml:space="preserve">¸³ßï³íÉáõÏ³½·ÇÝ»ñ    </w:t>
      </w:r>
      <w:r w:rsidR="00356EA6" w:rsidRPr="00B774E3">
        <w:rPr>
          <w:rFonts w:ascii="Times LatArm" w:hAnsi="Times LatArm" w:cs="Sylfaen"/>
          <w:sz w:val="18"/>
          <w:szCs w:val="18"/>
          <w:lang w:val="ru-RU"/>
        </w:rPr>
        <w:t xml:space="preserve">            </w:t>
      </w:r>
      <w:r w:rsidR="00356EA6" w:rsidRPr="00B774E3">
        <w:rPr>
          <w:rFonts w:ascii="Times LatArm" w:hAnsi="Times LatArm"/>
          <w:sz w:val="18"/>
          <w:szCs w:val="18"/>
          <w:lang w:val="ru-RU"/>
        </w:rPr>
        <w:t xml:space="preserve">ÊáõÉ»ÕÇÝç³½·ÇÝ»ñ                        </w:t>
      </w:r>
    </w:p>
    <w:p w:rsidR="00356EA6" w:rsidRPr="00B774E3" w:rsidRDefault="00356EA6" w:rsidP="00356EA6">
      <w:pPr>
        <w:tabs>
          <w:tab w:val="left" w:pos="2070"/>
        </w:tabs>
        <w:rPr>
          <w:rFonts w:ascii="Times LatArm" w:hAnsi="Times LatArm"/>
          <w:sz w:val="18"/>
          <w:szCs w:val="18"/>
          <w:lang w:val="ru-RU"/>
        </w:rPr>
      </w:pPr>
      <w:r w:rsidRPr="00B774E3">
        <w:rPr>
          <w:rFonts w:ascii="Times LatArm" w:hAnsi="Times LatArm"/>
          <w:sz w:val="18"/>
          <w:szCs w:val="18"/>
          <w:lang w:val="ru-RU"/>
        </w:rPr>
        <w:t xml:space="preserve">                                 </w:t>
      </w:r>
    </w:p>
    <w:p w:rsidR="00B774E3" w:rsidRPr="00083D4E" w:rsidRDefault="00B774E3" w:rsidP="00B774E3">
      <w:pPr>
        <w:jc w:val="center"/>
        <w:rPr>
          <w:rFonts w:asciiTheme="minorHAnsi" w:hAnsiTheme="minorHAnsi"/>
          <w:i/>
          <w:sz w:val="10"/>
          <w:szCs w:val="10"/>
          <w:lang w:val="ru-RU"/>
        </w:rPr>
      </w:pPr>
    </w:p>
    <w:p w:rsidR="00356EA6" w:rsidRDefault="00B774E3" w:rsidP="00B774E3">
      <w:pPr>
        <w:jc w:val="center"/>
        <w:rPr>
          <w:rFonts w:asciiTheme="minorHAnsi" w:hAnsiTheme="minorHAnsi"/>
          <w:i/>
          <w:sz w:val="22"/>
          <w:szCs w:val="22"/>
          <w:lang w:val="ru-RU"/>
        </w:rPr>
      </w:pPr>
      <w:r w:rsidRPr="00B774E3">
        <w:rPr>
          <w:rFonts w:ascii="Times LatArm" w:hAnsi="Times LatArm"/>
          <w:i/>
          <w:sz w:val="22"/>
          <w:szCs w:val="22"/>
          <w:lang w:val="ru-RU"/>
        </w:rPr>
        <w:t>¶ñ³Ï³ÝáõÃÛáõÝ</w:t>
      </w:r>
    </w:p>
    <w:p w:rsidR="00B774E3" w:rsidRPr="00B774E3" w:rsidRDefault="00B774E3" w:rsidP="00B774E3">
      <w:pPr>
        <w:jc w:val="center"/>
        <w:rPr>
          <w:rFonts w:asciiTheme="minorHAnsi" w:hAnsiTheme="minorHAnsi"/>
          <w:i/>
          <w:sz w:val="10"/>
          <w:szCs w:val="10"/>
          <w:lang w:val="ru-RU"/>
        </w:rPr>
      </w:pPr>
    </w:p>
    <w:p w:rsidR="00356EA6" w:rsidRPr="00B774E3" w:rsidRDefault="00356EA6" w:rsidP="00356EA6">
      <w:pPr>
        <w:widowControl w:val="0"/>
        <w:autoSpaceDE w:val="0"/>
        <w:autoSpaceDN w:val="0"/>
        <w:adjustRightInd w:val="0"/>
        <w:jc w:val="both"/>
        <w:rPr>
          <w:rFonts w:asciiTheme="minorHAnsi" w:hAnsiTheme="minorHAnsi" w:cs="Arial LatArm"/>
          <w:sz w:val="22"/>
          <w:szCs w:val="22"/>
          <w:lang w:val="hy-AM"/>
        </w:rPr>
      </w:pPr>
      <w:r w:rsidRPr="00513E90">
        <w:rPr>
          <w:rFonts w:ascii="Times LatArm" w:hAnsi="Times LatArm"/>
          <w:b/>
          <w:sz w:val="22"/>
          <w:szCs w:val="22"/>
          <w:lang w:val="ru-RU"/>
        </w:rPr>
        <w:t xml:space="preserve">  </w:t>
      </w:r>
      <w:r w:rsidRPr="00513E90">
        <w:rPr>
          <w:rFonts w:ascii="Times LatArm" w:hAnsi="Times LatArm"/>
          <w:sz w:val="22"/>
          <w:szCs w:val="22"/>
          <w:lang w:val="ru-RU"/>
        </w:rPr>
        <w:t xml:space="preserve">1. </w:t>
      </w:r>
      <w:r w:rsidRPr="00E92835">
        <w:rPr>
          <w:rFonts w:ascii="Times LatArm" w:hAnsi="Times LatArm"/>
          <w:sz w:val="22"/>
          <w:szCs w:val="22"/>
          <w:lang w:val="hy-AM"/>
        </w:rPr>
        <w:t xml:space="preserve"> </w:t>
      </w:r>
      <w:r w:rsidRPr="00E92835">
        <w:rPr>
          <w:rFonts w:ascii="Times LatArm" w:hAnsi="Times LatArm" w:cs="Arial LatArm"/>
          <w:sz w:val="22"/>
          <w:szCs w:val="22"/>
          <w:lang w:val="hy-AM"/>
        </w:rPr>
        <w:t>²Ûí³½Û³Ý Ð. Ø., ²É»ùë³ÝÛ³Ý ¶. ì.</w:t>
      </w:r>
      <w:r w:rsidR="00B774E3" w:rsidRPr="00B774E3">
        <w:rPr>
          <w:rFonts w:asciiTheme="minorHAnsi" w:hAnsiTheme="minorHAnsi" w:cs="Arial LatArm"/>
          <w:sz w:val="22"/>
          <w:szCs w:val="22"/>
          <w:lang w:val="hy-AM"/>
        </w:rPr>
        <w:t>,</w:t>
      </w:r>
      <w:r w:rsidRPr="00E92835">
        <w:rPr>
          <w:rFonts w:ascii="Times LatArm" w:hAnsi="Times LatArm" w:cs="Arial LatArm"/>
          <w:sz w:val="22"/>
          <w:szCs w:val="22"/>
          <w:lang w:val="hy-AM"/>
        </w:rPr>
        <w:t xml:space="preserve"> Ð</w:t>
      </w:r>
      <w:r w:rsidR="00B774E3">
        <w:rPr>
          <w:rFonts w:ascii="Times LatArm" w:hAnsi="Times LatArm" w:cs="Arial LatArm"/>
          <w:sz w:val="22"/>
          <w:szCs w:val="22"/>
          <w:lang w:val="hy-AM"/>
        </w:rPr>
        <w:t>³Û³ëï³ÝÇ µÝ³ßË³ñÑ, ºñ¨³Ý, 2006</w:t>
      </w:r>
      <w:r w:rsidR="00B774E3" w:rsidRPr="00B774E3">
        <w:rPr>
          <w:rFonts w:asciiTheme="minorHAnsi" w:hAnsiTheme="minorHAnsi" w:cs="Arial LatArm"/>
          <w:sz w:val="22"/>
          <w:szCs w:val="22"/>
          <w:lang w:val="hy-AM"/>
        </w:rPr>
        <w:t>:</w:t>
      </w:r>
    </w:p>
    <w:p w:rsidR="00356EA6" w:rsidRPr="00B774E3" w:rsidRDefault="00B774E3" w:rsidP="00356EA6">
      <w:pPr>
        <w:jc w:val="both"/>
        <w:rPr>
          <w:rFonts w:asciiTheme="minorHAnsi" w:hAnsiTheme="minorHAnsi"/>
          <w:sz w:val="22"/>
          <w:szCs w:val="22"/>
          <w:lang w:val="hy-AM"/>
        </w:rPr>
      </w:pPr>
      <w:r>
        <w:rPr>
          <w:rFonts w:ascii="Times LatArm" w:hAnsi="Times LatArm"/>
          <w:sz w:val="22"/>
          <w:szCs w:val="22"/>
          <w:lang w:val="hy-AM"/>
        </w:rPr>
        <w:t xml:space="preserve">   2.  Î³ñ³å»ïÛ³Ý è. ê.</w:t>
      </w:r>
      <w:r w:rsidRPr="00B774E3">
        <w:rPr>
          <w:rFonts w:asciiTheme="minorHAnsi" w:hAnsiTheme="minorHAnsi"/>
          <w:sz w:val="22"/>
          <w:szCs w:val="22"/>
          <w:lang w:val="hy-AM"/>
        </w:rPr>
        <w:t>,</w:t>
      </w:r>
      <w:r w:rsidR="00356EA6" w:rsidRPr="00E92835">
        <w:rPr>
          <w:rFonts w:ascii="Times LatArm" w:hAnsi="Times LatArm"/>
          <w:sz w:val="22"/>
          <w:szCs w:val="22"/>
          <w:lang w:val="hy-AM"/>
        </w:rPr>
        <w:t xml:space="preserve"> Ð³Û³ëï³ÝáõÙ ï³ñ³Íí³Í ÙáÉ³Ëáï»ñÇ ³ïÉ³ë,</w:t>
      </w:r>
      <w:r>
        <w:rPr>
          <w:rFonts w:ascii="Times LatArm" w:hAnsi="Times LatArm"/>
          <w:sz w:val="22"/>
          <w:szCs w:val="22"/>
          <w:lang w:val="hy-AM"/>
        </w:rPr>
        <w:t xml:space="preserve"> ºñ¨³Ý, 1980</w:t>
      </w:r>
      <w:r w:rsidRPr="00B774E3">
        <w:rPr>
          <w:rFonts w:asciiTheme="minorHAnsi" w:hAnsiTheme="minorHAnsi"/>
          <w:sz w:val="22"/>
          <w:szCs w:val="22"/>
          <w:lang w:val="hy-AM"/>
        </w:rPr>
        <w:t>:</w:t>
      </w:r>
    </w:p>
    <w:p w:rsidR="00356EA6" w:rsidRPr="00B774E3" w:rsidRDefault="00B774E3" w:rsidP="00356EA6">
      <w:pPr>
        <w:jc w:val="both"/>
        <w:rPr>
          <w:rFonts w:asciiTheme="minorHAnsi" w:hAnsiTheme="minorHAnsi" w:cs="Arial"/>
          <w:sz w:val="22"/>
          <w:szCs w:val="22"/>
          <w:lang w:val="hy-AM"/>
        </w:rPr>
      </w:pPr>
      <w:r>
        <w:rPr>
          <w:rFonts w:ascii="Times LatArm" w:hAnsi="Times LatArm" w:cs="Arial"/>
          <w:sz w:val="22"/>
          <w:szCs w:val="22"/>
          <w:lang w:val="hy-AM"/>
        </w:rPr>
        <w:t xml:space="preserve">  3.  ÐáíÑ³ÝÝÇëÛ³Ý æ. Ð.</w:t>
      </w:r>
      <w:r w:rsidRPr="00B774E3">
        <w:rPr>
          <w:rFonts w:asciiTheme="minorHAnsi" w:hAnsiTheme="minorHAnsi" w:cs="Arial"/>
          <w:sz w:val="22"/>
          <w:szCs w:val="22"/>
          <w:lang w:val="hy-AM"/>
        </w:rPr>
        <w:t xml:space="preserve">, </w:t>
      </w:r>
      <w:r>
        <w:rPr>
          <w:rFonts w:ascii="Times LatArm" w:hAnsi="Times LatArm" w:cs="Arial"/>
          <w:sz w:val="22"/>
          <w:szCs w:val="22"/>
          <w:lang w:val="hy-AM"/>
        </w:rPr>
        <w:t xml:space="preserve"> Î³Ý³ã ¹»Õ³ïáõ÷, ºñ¨³Ý, 2005</w:t>
      </w:r>
      <w:r w:rsidRPr="00B774E3">
        <w:rPr>
          <w:rFonts w:asciiTheme="minorHAnsi" w:hAnsiTheme="minorHAnsi" w:cs="Arial"/>
          <w:sz w:val="22"/>
          <w:szCs w:val="22"/>
          <w:lang w:val="hy-AM"/>
        </w:rPr>
        <w:t>:</w:t>
      </w:r>
    </w:p>
    <w:p w:rsidR="00356EA6" w:rsidRPr="00B774E3" w:rsidRDefault="00356EA6" w:rsidP="00356EA6">
      <w:pPr>
        <w:jc w:val="both"/>
        <w:rPr>
          <w:rFonts w:asciiTheme="minorHAnsi" w:hAnsiTheme="minorHAnsi" w:cs="Arial"/>
          <w:sz w:val="22"/>
          <w:szCs w:val="22"/>
          <w:lang w:val="hy-AM"/>
        </w:rPr>
      </w:pPr>
      <w:r w:rsidRPr="00E92835">
        <w:rPr>
          <w:rFonts w:ascii="Times LatRus" w:hAnsi="Times LatRus" w:cs="Arial"/>
          <w:sz w:val="22"/>
          <w:szCs w:val="22"/>
          <w:lang w:val="hy-AM"/>
        </w:rPr>
        <w:t xml:space="preserve">   4. Ãðîññãåéì  À. À.</w:t>
      </w:r>
      <w:r w:rsidR="001D09E4" w:rsidRPr="001D09E4">
        <w:rPr>
          <w:rFonts w:ascii="Times LatRus" w:hAnsi="Times LatRus" w:cs="Arial"/>
          <w:sz w:val="22"/>
          <w:szCs w:val="22"/>
          <w:lang w:val="hy-AM"/>
        </w:rPr>
        <w:t>,</w:t>
      </w:r>
      <w:r w:rsidRPr="00E92835">
        <w:rPr>
          <w:rFonts w:ascii="Times LatRus" w:hAnsi="Times LatRus" w:cs="Arial"/>
          <w:sz w:val="22"/>
          <w:szCs w:val="22"/>
          <w:lang w:val="hy-AM"/>
        </w:rPr>
        <w:t xml:space="preserve"> Ôëîðà  Êàâêà</w:t>
      </w:r>
      <w:r w:rsidR="00B774E3">
        <w:rPr>
          <w:rFonts w:ascii="Times LatRus" w:hAnsi="Times LatRus" w:cs="Arial"/>
          <w:sz w:val="22"/>
          <w:szCs w:val="22"/>
          <w:lang w:val="hy-AM"/>
        </w:rPr>
        <w:t>çà, 1 - 3 ò, Áàêó, 1940 – 1945</w:t>
      </w:r>
      <w:r w:rsidR="00B774E3" w:rsidRPr="00B774E3">
        <w:rPr>
          <w:rFonts w:asciiTheme="minorHAnsi" w:hAnsiTheme="minorHAnsi" w:cs="Arial"/>
          <w:sz w:val="22"/>
          <w:szCs w:val="22"/>
          <w:lang w:val="hy-AM"/>
        </w:rPr>
        <w:t>.</w:t>
      </w:r>
    </w:p>
    <w:p w:rsidR="00356EA6" w:rsidRPr="00E92835" w:rsidRDefault="00356EA6" w:rsidP="00356EA6">
      <w:pPr>
        <w:jc w:val="both"/>
        <w:rPr>
          <w:rFonts w:ascii="Times LatArm" w:hAnsi="Times LatArm" w:cs="Arial"/>
          <w:sz w:val="22"/>
          <w:szCs w:val="22"/>
          <w:lang w:val="hy-AM"/>
        </w:rPr>
      </w:pPr>
      <w:r w:rsidRPr="00E92835">
        <w:rPr>
          <w:rFonts w:ascii="Times LatArm" w:hAnsi="Times LatArm" w:cs="Arial"/>
          <w:sz w:val="22"/>
          <w:szCs w:val="22"/>
          <w:lang w:val="hy-AM"/>
        </w:rPr>
        <w:t xml:space="preserve">    </w:t>
      </w:r>
    </w:p>
    <w:p w:rsidR="00356EA6" w:rsidRPr="00513E90" w:rsidRDefault="00356EA6" w:rsidP="00B774E3">
      <w:pPr>
        <w:jc w:val="center"/>
        <w:rPr>
          <w:rFonts w:asciiTheme="minorHAnsi" w:hAnsiTheme="minorHAnsi"/>
          <w:i/>
          <w:sz w:val="22"/>
          <w:szCs w:val="22"/>
          <w:lang w:val="hy-AM"/>
        </w:rPr>
      </w:pPr>
      <w:r w:rsidRPr="00B774E3">
        <w:rPr>
          <w:rFonts w:ascii="Times LatRus" w:hAnsi="Times LatRus"/>
          <w:i/>
          <w:sz w:val="22"/>
          <w:szCs w:val="22"/>
          <w:lang w:val="fr-FR"/>
        </w:rPr>
        <w:t>Ðåçþìå</w:t>
      </w:r>
    </w:p>
    <w:p w:rsidR="00B774E3" w:rsidRPr="00513E90" w:rsidRDefault="00B774E3" w:rsidP="00B774E3">
      <w:pPr>
        <w:jc w:val="center"/>
        <w:rPr>
          <w:rFonts w:asciiTheme="minorHAnsi" w:hAnsiTheme="minorHAnsi"/>
          <w:i/>
          <w:sz w:val="10"/>
          <w:szCs w:val="10"/>
          <w:lang w:val="hy-AM"/>
        </w:rPr>
      </w:pPr>
    </w:p>
    <w:p w:rsidR="00356EA6" w:rsidRPr="00B774E3" w:rsidRDefault="00356EA6" w:rsidP="00356EA6">
      <w:pPr>
        <w:jc w:val="both"/>
        <w:rPr>
          <w:rFonts w:ascii="Times LatRus" w:hAnsi="Times LatRus"/>
          <w:sz w:val="22"/>
          <w:szCs w:val="22"/>
          <w:lang w:val="fr-FR"/>
        </w:rPr>
      </w:pPr>
      <w:r>
        <w:rPr>
          <w:rFonts w:ascii="Arial LatRus" w:hAnsi="Arial LatRus"/>
          <w:sz w:val="24"/>
          <w:szCs w:val="24"/>
          <w:lang w:val="fr-FR"/>
        </w:rPr>
        <w:tab/>
      </w:r>
      <w:r w:rsidRPr="00B774E3">
        <w:rPr>
          <w:rFonts w:ascii="Times LatRus" w:hAnsi="Times LatRus"/>
          <w:sz w:val="22"/>
          <w:szCs w:val="22"/>
          <w:lang w:val="fr-FR"/>
        </w:rPr>
        <w:t xml:space="preserve">Â ðåçóëüòàòå áîòàíè÷åñêèõ èññëåäîâàíèé âûÿâëåíî òàêñîíîìè÷åñêîå  ðàçíîîáðàçèå öâåòêîâûõ òðàâÿíèñòûõ  ðàñòåíèé  ôëîðû  Ãàäðóòñêîãî ðàéîíà, à òàêæå ïðåäñòàâëåíû  áèîëîãè÷åñêèå  îñîáåííîñòè  ïðåîáëàäàþùèõ  òàêñîíîâ.  </w:t>
      </w:r>
    </w:p>
    <w:p w:rsidR="00D707FA" w:rsidRPr="00D707FA" w:rsidRDefault="00D707FA" w:rsidP="00D707FA">
      <w:pPr>
        <w:spacing w:line="250" w:lineRule="auto"/>
        <w:jc w:val="center"/>
        <w:rPr>
          <w:rFonts w:ascii="Times LatArm" w:hAnsi="Times LatArm"/>
          <w:b/>
          <w:sz w:val="18"/>
          <w:szCs w:val="18"/>
          <w:lang w:val="fr-FR"/>
        </w:rPr>
      </w:pPr>
      <w:r w:rsidRPr="00D707FA">
        <w:rPr>
          <w:rFonts w:ascii="Times LatArm" w:hAnsi="Times LatArm"/>
          <w:b/>
          <w:sz w:val="18"/>
          <w:szCs w:val="18"/>
          <w:lang w:val="fr-FR"/>
        </w:rPr>
        <w:lastRenderedPageBreak/>
        <w:t>²ðò²ÊÆ äºî²Î²Ü Ð²Ø²Èê²ð²ÜÆ ¶Æî²Î²Ü îºÔºÎ²¶Æð</w:t>
      </w:r>
    </w:p>
    <w:p w:rsidR="00D707FA" w:rsidRPr="00D707FA" w:rsidRDefault="00D707FA" w:rsidP="00D707FA">
      <w:pPr>
        <w:jc w:val="center"/>
        <w:rPr>
          <w:rFonts w:ascii="Times LatRus" w:hAnsi="Times LatRus"/>
          <w:b/>
          <w:sz w:val="18"/>
          <w:szCs w:val="18"/>
          <w:lang w:val="fr-FR"/>
        </w:rPr>
      </w:pPr>
      <w:r w:rsidRPr="00D707FA">
        <w:rPr>
          <w:rFonts w:ascii="Times LatRus" w:hAnsi="Times LatRus"/>
          <w:b/>
          <w:sz w:val="18"/>
          <w:szCs w:val="18"/>
          <w:lang w:val="fr-FR"/>
        </w:rPr>
        <w:t>Ó×ÅÍÛÅ ÇÀÏÈÑÊÈ ÀÐÖÀÕÑÊÎÃÎ ÃÎÑÓÄÀÐÑÒÂÅÍÍÎÃÎ ÓÍÈÂÅÐÑÈÒÅÒÀ</w:t>
      </w:r>
    </w:p>
    <w:p w:rsidR="00D707FA" w:rsidRPr="00D707FA" w:rsidRDefault="007D0E60" w:rsidP="00D707FA">
      <w:pPr>
        <w:pStyle w:val="3"/>
        <w:tabs>
          <w:tab w:val="left" w:pos="4035"/>
        </w:tabs>
        <w:jc w:val="left"/>
        <w:rPr>
          <w:rFonts w:ascii="Times LatArm" w:hAnsi="Times LatArm"/>
          <w:b/>
          <w:bCs/>
          <w:i/>
          <w:sz w:val="14"/>
          <w:szCs w:val="14"/>
          <w:lang w:val="fr-FR"/>
        </w:rPr>
      </w:pPr>
      <w:r>
        <w:rPr>
          <w:rFonts w:ascii="Times LatArm" w:hAnsi="Times LatArm"/>
          <w:b/>
          <w:bCs/>
          <w:i/>
          <w:noProof/>
          <w:snapToGrid/>
          <w:sz w:val="14"/>
          <w:szCs w:val="14"/>
          <w:lang w:eastAsia="ru-RU"/>
        </w:rPr>
        <w:pict>
          <v:line id="_x0000_s15422" style="position:absolute;z-index:251912192" from="1.75pt,6.6pt" to="460.75pt,6.6pt" strokeweight="3pt">
            <v:stroke linestyle="thinThick"/>
          </v:line>
        </w:pict>
      </w:r>
      <w:r w:rsidR="00D707FA" w:rsidRPr="00D707FA">
        <w:rPr>
          <w:rFonts w:ascii="Times LatArm" w:hAnsi="Times LatArm"/>
          <w:b/>
          <w:bCs/>
          <w:i/>
          <w:sz w:val="14"/>
          <w:szCs w:val="14"/>
          <w:lang w:val="fr-FR"/>
        </w:rPr>
        <w:tab/>
      </w:r>
    </w:p>
    <w:p w:rsidR="00D707FA" w:rsidRPr="00D707FA" w:rsidRDefault="00D707FA" w:rsidP="00D707FA">
      <w:pPr>
        <w:pStyle w:val="3"/>
        <w:jc w:val="center"/>
        <w:rPr>
          <w:rFonts w:ascii="Times LatArm" w:hAnsi="Times LatArm"/>
          <w:b/>
          <w:bCs/>
          <w:sz w:val="18"/>
          <w:szCs w:val="18"/>
          <w:lang w:val="fr-FR"/>
        </w:rPr>
      </w:pPr>
      <w:r w:rsidRPr="00D707FA">
        <w:rPr>
          <w:rFonts w:ascii="Times LatArm" w:hAnsi="Times LatArm"/>
          <w:b/>
          <w:bCs/>
          <w:sz w:val="18"/>
          <w:szCs w:val="18"/>
          <w:lang w:val="fr-FR"/>
        </w:rPr>
        <w:t>1-2 (23-24) 2011</w:t>
      </w:r>
    </w:p>
    <w:p w:rsidR="00D707FA" w:rsidRPr="00D707FA" w:rsidRDefault="00D707FA" w:rsidP="00D707FA">
      <w:pPr>
        <w:jc w:val="both"/>
        <w:rPr>
          <w:rFonts w:ascii="Times LatArm" w:hAnsi="Times LatArm"/>
          <w:i/>
          <w:sz w:val="24"/>
          <w:szCs w:val="24"/>
          <w:lang w:val="fr-FR"/>
        </w:rPr>
      </w:pPr>
      <w:r w:rsidRPr="00D707FA">
        <w:rPr>
          <w:rFonts w:ascii="Times LatArm" w:hAnsi="Times LatArm"/>
          <w:i/>
          <w:sz w:val="24"/>
          <w:szCs w:val="24"/>
          <w:lang w:val="fr-FR"/>
        </w:rPr>
        <w:t xml:space="preserve">Ðî¸ 577.12 </w:t>
      </w:r>
      <w:r w:rsidRPr="00D707FA">
        <w:rPr>
          <w:rFonts w:ascii="Times LatArm" w:hAnsi="Times LatArm"/>
          <w:i/>
          <w:sz w:val="24"/>
          <w:szCs w:val="24"/>
          <w:lang w:val="fr-FR"/>
        </w:rPr>
        <w:tab/>
      </w:r>
      <w:r w:rsidRPr="00D707FA">
        <w:rPr>
          <w:rFonts w:ascii="Times LatArm" w:hAnsi="Times LatArm"/>
          <w:i/>
          <w:sz w:val="24"/>
          <w:szCs w:val="24"/>
          <w:lang w:val="fr-FR"/>
        </w:rPr>
        <w:tab/>
      </w:r>
      <w:r w:rsidRPr="00D707FA">
        <w:rPr>
          <w:rFonts w:ascii="Times LatArm" w:hAnsi="Times LatArm"/>
          <w:i/>
          <w:sz w:val="24"/>
          <w:szCs w:val="24"/>
          <w:lang w:val="fr-FR"/>
        </w:rPr>
        <w:tab/>
      </w:r>
      <w:r w:rsidRPr="00D707FA">
        <w:rPr>
          <w:rFonts w:ascii="Times LatArm" w:hAnsi="Times LatArm"/>
          <w:i/>
          <w:sz w:val="24"/>
          <w:szCs w:val="24"/>
          <w:lang w:val="fr-FR"/>
        </w:rPr>
        <w:tab/>
      </w:r>
      <w:r w:rsidRPr="00D707FA">
        <w:rPr>
          <w:rFonts w:ascii="Times LatArm" w:hAnsi="Times LatArm"/>
          <w:i/>
          <w:sz w:val="24"/>
          <w:szCs w:val="24"/>
          <w:lang w:val="fr-FR"/>
        </w:rPr>
        <w:tab/>
      </w:r>
      <w:r w:rsidRPr="00D707FA">
        <w:rPr>
          <w:rFonts w:ascii="Times LatArm" w:hAnsi="Times LatArm"/>
          <w:i/>
          <w:sz w:val="24"/>
          <w:szCs w:val="24"/>
          <w:lang w:val="fr-FR"/>
        </w:rPr>
        <w:tab/>
      </w:r>
      <w:r w:rsidRPr="00D707FA">
        <w:rPr>
          <w:rFonts w:ascii="Times LatArm" w:hAnsi="Times LatArm"/>
          <w:i/>
          <w:sz w:val="24"/>
          <w:szCs w:val="24"/>
          <w:lang w:val="fr-FR"/>
        </w:rPr>
        <w:tab/>
      </w:r>
      <w:r w:rsidRPr="00D707FA">
        <w:rPr>
          <w:rFonts w:ascii="Times LatArm" w:hAnsi="Times LatArm"/>
          <w:i/>
          <w:sz w:val="24"/>
          <w:szCs w:val="24"/>
          <w:lang w:val="fr-FR"/>
        </w:rPr>
        <w:tab/>
      </w:r>
      <w:r w:rsidRPr="00D707FA">
        <w:rPr>
          <w:rFonts w:ascii="Times LatArm" w:hAnsi="Times LatArm"/>
          <w:i/>
          <w:sz w:val="24"/>
          <w:szCs w:val="24"/>
          <w:lang w:val="fr-FR"/>
        </w:rPr>
        <w:tab/>
        <w:t xml:space="preserve"> Î»Ýë³µ³ÝáõÃÛáõÝ</w:t>
      </w:r>
    </w:p>
    <w:p w:rsidR="00D707FA" w:rsidRPr="00D707FA" w:rsidRDefault="00D707FA" w:rsidP="00D707FA">
      <w:pPr>
        <w:spacing w:line="360" w:lineRule="auto"/>
        <w:jc w:val="center"/>
        <w:rPr>
          <w:rFonts w:ascii="Sylfaen" w:hAnsi="Sylfaen" w:cs="Sylfaen"/>
          <w:b/>
          <w:sz w:val="10"/>
          <w:szCs w:val="10"/>
          <w:lang w:val="fr-FR"/>
        </w:rPr>
      </w:pPr>
    </w:p>
    <w:p w:rsidR="00D707FA" w:rsidRPr="00D707FA" w:rsidRDefault="00D707FA" w:rsidP="00D707FA">
      <w:pPr>
        <w:jc w:val="center"/>
        <w:rPr>
          <w:rFonts w:ascii="Times LatArm" w:hAnsi="Times LatArm"/>
          <w:b/>
          <w:sz w:val="22"/>
          <w:szCs w:val="22"/>
          <w:lang w:val="fr-FR"/>
        </w:rPr>
      </w:pPr>
      <w:r w:rsidRPr="00D707FA">
        <w:rPr>
          <w:rFonts w:ascii="Times LatArm" w:hAnsi="Times LatArm"/>
          <w:b/>
          <w:sz w:val="22"/>
          <w:szCs w:val="22"/>
          <w:lang w:val="fr-FR"/>
        </w:rPr>
        <w:t xml:space="preserve">¶ÈÚàôÎà¼Æ  àðàÞØ²Ü  Ä²Ø²Ü²Î²ÎÆò ØºÂà¸ÜºðÀ </w:t>
      </w:r>
    </w:p>
    <w:p w:rsidR="00D707FA" w:rsidRPr="00513E90" w:rsidRDefault="00D707FA" w:rsidP="00D707FA">
      <w:pPr>
        <w:jc w:val="center"/>
        <w:rPr>
          <w:rFonts w:asciiTheme="minorHAnsi" w:hAnsiTheme="minorHAnsi"/>
          <w:b/>
          <w:sz w:val="22"/>
          <w:szCs w:val="22"/>
          <w:lang w:val="fr-FR"/>
        </w:rPr>
      </w:pPr>
      <w:r w:rsidRPr="00D707FA">
        <w:rPr>
          <w:rFonts w:ascii="Times LatArm" w:hAnsi="Times LatArm"/>
          <w:b/>
          <w:sz w:val="22"/>
          <w:szCs w:val="22"/>
          <w:lang w:val="fr-FR"/>
        </w:rPr>
        <w:t xml:space="preserve"> ²ðÚ²Ü  ÞÆÖàôÎàôØ  ºì  Øº¼àôØ</w:t>
      </w:r>
    </w:p>
    <w:p w:rsidR="00D707FA" w:rsidRPr="00513E90" w:rsidRDefault="00D707FA" w:rsidP="00D707FA">
      <w:pPr>
        <w:jc w:val="center"/>
        <w:rPr>
          <w:rFonts w:asciiTheme="minorHAnsi" w:hAnsiTheme="minorHAnsi"/>
          <w:b/>
          <w:sz w:val="10"/>
          <w:szCs w:val="10"/>
          <w:lang w:val="fr-FR"/>
        </w:rPr>
      </w:pPr>
    </w:p>
    <w:p w:rsidR="00D707FA" w:rsidRPr="00513E90" w:rsidRDefault="00D707FA" w:rsidP="00D707FA">
      <w:pPr>
        <w:jc w:val="center"/>
        <w:rPr>
          <w:rFonts w:asciiTheme="minorHAnsi" w:hAnsiTheme="minorHAnsi"/>
          <w:sz w:val="26"/>
          <w:szCs w:val="26"/>
          <w:lang w:val="fr-FR"/>
        </w:rPr>
      </w:pPr>
      <w:r w:rsidRPr="00D707FA">
        <w:rPr>
          <w:rFonts w:ascii="Times LatArm" w:hAnsi="Times LatArm"/>
          <w:sz w:val="26"/>
          <w:szCs w:val="26"/>
          <w:lang w:val="fr-FR"/>
        </w:rPr>
        <w:t>².È.¶ñÇ·áñÛ³Ý</w:t>
      </w:r>
      <w:r w:rsidR="001D09E4">
        <w:rPr>
          <w:rFonts w:ascii="Times LatArm" w:hAnsi="Times LatArm"/>
          <w:sz w:val="26"/>
          <w:szCs w:val="26"/>
          <w:lang w:val="fr-FR"/>
        </w:rPr>
        <w:t>,</w:t>
      </w:r>
      <w:r w:rsidR="00B73A4C">
        <w:rPr>
          <w:rFonts w:ascii="Times LatArm" w:hAnsi="Times LatArm"/>
          <w:sz w:val="26"/>
          <w:szCs w:val="26"/>
          <w:lang w:val="fr-FR"/>
        </w:rPr>
        <w:t xml:space="preserve"> Ð</w:t>
      </w:r>
      <w:r w:rsidRPr="00D707FA">
        <w:rPr>
          <w:rFonts w:ascii="Times LatArm" w:hAnsi="Times LatArm"/>
          <w:sz w:val="26"/>
          <w:szCs w:val="26"/>
          <w:lang w:val="fr-FR"/>
        </w:rPr>
        <w:t>.æ.Ø</w:t>
      </w:r>
      <w:r w:rsidR="00BA7B09">
        <w:rPr>
          <w:rFonts w:ascii="Times LatArm" w:hAnsi="Times LatArm"/>
          <w:sz w:val="26"/>
          <w:szCs w:val="26"/>
          <w:lang w:val="fr-FR"/>
        </w:rPr>
        <w:t>Ç</w:t>
      </w:r>
      <w:r w:rsidRPr="00D707FA">
        <w:rPr>
          <w:rFonts w:ascii="Times LatArm" w:hAnsi="Times LatArm"/>
          <w:sz w:val="26"/>
          <w:szCs w:val="26"/>
          <w:lang w:val="fr-FR"/>
        </w:rPr>
        <w:t xml:space="preserve">Ý³ëÛ³Ý </w:t>
      </w:r>
    </w:p>
    <w:p w:rsidR="00D707FA" w:rsidRPr="00513E90" w:rsidRDefault="00D707FA" w:rsidP="00D707FA">
      <w:pPr>
        <w:jc w:val="center"/>
        <w:rPr>
          <w:rFonts w:asciiTheme="minorHAnsi" w:hAnsiTheme="minorHAnsi"/>
          <w:sz w:val="10"/>
          <w:szCs w:val="10"/>
          <w:lang w:val="fr-FR"/>
        </w:rPr>
      </w:pPr>
    </w:p>
    <w:p w:rsidR="00D707FA" w:rsidRPr="00513E90" w:rsidRDefault="00D707FA" w:rsidP="00D707FA">
      <w:pPr>
        <w:jc w:val="center"/>
        <w:rPr>
          <w:rFonts w:asciiTheme="minorHAnsi" w:hAnsiTheme="minorHAnsi"/>
          <w:b/>
          <w:sz w:val="10"/>
          <w:szCs w:val="10"/>
          <w:lang w:val="fr-FR"/>
        </w:rPr>
      </w:pPr>
    </w:p>
    <w:p w:rsidR="00D707FA" w:rsidRPr="00D707FA" w:rsidRDefault="006D4384" w:rsidP="00D707FA">
      <w:pPr>
        <w:ind w:firstLine="567"/>
        <w:jc w:val="both"/>
        <w:rPr>
          <w:rFonts w:ascii="Times LatArm" w:hAnsi="Times LatArm"/>
          <w:sz w:val="22"/>
          <w:szCs w:val="22"/>
          <w:lang w:val="fr-FR"/>
        </w:rPr>
      </w:pPr>
      <w:r>
        <w:rPr>
          <w:rFonts w:ascii="Times LatArm" w:hAnsi="Times LatArm"/>
          <w:sz w:val="22"/>
          <w:szCs w:val="22"/>
          <w:lang w:val="fr-FR"/>
        </w:rPr>
        <w:t>¶ÉÛáõÏá½</w:t>
      </w:r>
      <w:r w:rsidR="00D707FA" w:rsidRPr="00D707FA">
        <w:rPr>
          <w:rFonts w:ascii="Times LatArm" w:hAnsi="Times LatArm"/>
          <w:sz w:val="22"/>
          <w:szCs w:val="22"/>
          <w:lang w:val="fr-FR"/>
        </w:rPr>
        <w:t>Ç ËïáõÃÛ³Ý áñáßáõÙÁ ³ñÛ³Ý Ù»ç ÏÉÇÝÇÏ³Ï³Ý ³ËïáñáßÙ³Ý É³µáñ³ï</w:t>
      </w:r>
      <w:r>
        <w:rPr>
          <w:rFonts w:ascii="Times LatArm" w:hAnsi="Times LatArm"/>
          <w:sz w:val="22"/>
          <w:szCs w:val="22"/>
          <w:lang w:val="fr-FR"/>
        </w:rPr>
        <w:t>á</w:t>
      </w:r>
      <w:r w:rsidR="00D707FA" w:rsidRPr="00D707FA">
        <w:rPr>
          <w:rFonts w:ascii="Times LatArm" w:hAnsi="Times LatArm"/>
          <w:sz w:val="22"/>
          <w:szCs w:val="22"/>
          <w:lang w:val="fr-FR"/>
        </w:rPr>
        <w:t xml:space="preserve">ñÇ³ÛáõÙ (Î²È) Ñ³×³Ë³ÏÇ Ï³ï³ñíáÕ Ï»Ýë³ùÇÙÇ³Ï³Ý Ñ»ï³½áïáõÃÛáõÝÝ»ñÇó Ù»ÏÝ ¿ ³ÍË³çñ³ï³ÛÇÝ ÷áË³Ý³ÏáõÃÛ³Ý Ë³Ý·³ñáõÙÝ»ñÁ µ³ó³Ñ³Ûï»Éáõ Ñ³Ù³ñ: ¶ÉÛáõÏá½Ç µÝ³Ï³ÝáÝ ù³Ý³ÏáõÃÛáõÝÁ Ñ³ëáõÝ ³éáÕç Ù³ñ¹áõ ³ñÛ³Ý Ù»ç ï³ï³ÝíáõÙ ¿ 3,3–6,6 ÙÙáÉ/É Ï³Ù 60–100 Ù·% ë³ÑÙ³ÝÝ»ñáõÙ: ²ñÛ³Ý Ù»ç ·ÉÛáõÏá½Ç ù³Ý³ÏÇ µ³ñÓñ³óÙ³Ý ¹»åùáõÙ ³é³ç³ÝáõÙ ¿ Í³Ýñ ÑÇí³Ý¹áõÃÛáõÝ` ß³ù³ñ³Ëï (¹Ç³µ»ï), áñÁ å³ÛÙ³Ý³íáñí³Í ¿ »ÝÃ³ëï³Ùáùë³ÛÇÝ ·»ÕÓÇ` </w:t>
      </w:r>
      <w:r w:rsidR="00D707FA" w:rsidRPr="00D707FA">
        <w:rPr>
          <w:rFonts w:ascii="Arial" w:hAnsi="Arial" w:cs="Arial"/>
          <w:sz w:val="22"/>
          <w:szCs w:val="22"/>
        </w:rPr>
        <w:t>β</w:t>
      </w:r>
      <w:r w:rsidR="00D707FA" w:rsidRPr="00D707FA">
        <w:rPr>
          <w:rFonts w:ascii="Times LatArm" w:hAnsi="Times LatArm"/>
          <w:sz w:val="22"/>
          <w:szCs w:val="22"/>
          <w:lang w:val="fr-FR"/>
        </w:rPr>
        <w:t>-µçÇçÝ»ñÇ  ³ñï³½³ïíáÕ ÑáñÙáÝÇ` ÇÝëáõÉÇÝÇ, ¨ í³Ñ³Ý³·»ÕÓÇ` T</w:t>
      </w:r>
      <w:r w:rsidR="00D707FA" w:rsidRPr="00D707FA">
        <w:rPr>
          <w:rFonts w:ascii="Times LatArm" w:hAnsi="Times LatArm"/>
          <w:sz w:val="22"/>
          <w:szCs w:val="22"/>
          <w:vertAlign w:val="subscript"/>
          <w:lang w:val="fr-FR"/>
        </w:rPr>
        <w:t>3</w:t>
      </w:r>
      <w:r w:rsidR="00D707FA" w:rsidRPr="00D707FA">
        <w:rPr>
          <w:rFonts w:ascii="Times LatArm" w:hAnsi="Times LatArm"/>
          <w:sz w:val="22"/>
          <w:szCs w:val="22"/>
          <w:lang w:val="fr-FR"/>
        </w:rPr>
        <w:t xml:space="preserve"> ¨ T</w:t>
      </w:r>
      <w:r w:rsidR="00D707FA" w:rsidRPr="00D707FA">
        <w:rPr>
          <w:rFonts w:ascii="Times LatArm" w:hAnsi="Times LatArm"/>
          <w:sz w:val="22"/>
          <w:szCs w:val="22"/>
          <w:vertAlign w:val="subscript"/>
          <w:lang w:val="fr-FR"/>
        </w:rPr>
        <w:t>4</w:t>
      </w:r>
      <w:r w:rsidR="00D707FA" w:rsidRPr="00D707FA">
        <w:rPr>
          <w:rFonts w:ascii="Times LatArm" w:hAnsi="Times LatArm"/>
          <w:sz w:val="22"/>
          <w:szCs w:val="22"/>
          <w:lang w:val="fr-FR"/>
        </w:rPr>
        <w:t xml:space="preserve"> ÑáñÙáÝÝ»ñÇ ù³Ý³ÏáõÃÛáõÝÇó ¨ ³ÛÉ ·áñÍáÝÝ»ñÇó: Þ³ù³ñ³ËïÁ 21-ñ¹ ¹³ñÇ ³Ù»Ý³ï³ñ³Íí³Í ¨ ³Ù»Ý³Ñáõ½áÕ ÑÇí³Ý¹áõÃÛáõÝÝ»ñÇó Ù»ÏÝ ¿: ²Û¹ ÑÇí³Ý¹áõÃÛáõÝÁ áõÝÇ ß³ï ÑÇÝ å³ïÙáõÃÛáõÝ: ¸Ç³µ»ïÇ Ù³ëÇÝ ÝÏ³ñ³·ñáõÃÛõáÝÝ»ñ Ï³Ý 5-ñ¹ ¹³ñÇó ëÏë³Í: îíÛ³É ÑÇí³Ý¹áõÃÛáõÝÁ µ³ó³Ñ³Ûï»Éáõ Ñ³Ù³ñ Ï³ñ¨áñ ¿ Å³Ù³Ý³ÏÇÝ áñáß»É ß³ù³ñÇ ù³Ý³ÏáõÃÛáõÝÁ ³ñÛ³Ý Ù»ç, áñÇ µ³ó³Ñ³ÛïÙ³Ý Ñ³Ù³ñ ÙÇ ß³ñù Ù»Ãá¹Ý»ñ Ï³Ý: </w:t>
      </w:r>
    </w:p>
    <w:p w:rsidR="00D707FA" w:rsidRPr="00D707FA" w:rsidRDefault="00D707FA" w:rsidP="00D707FA">
      <w:pPr>
        <w:ind w:firstLine="567"/>
        <w:jc w:val="both"/>
        <w:rPr>
          <w:rFonts w:ascii="Times LatArm" w:hAnsi="Times LatArm"/>
          <w:sz w:val="22"/>
          <w:szCs w:val="22"/>
          <w:lang w:val="fr-FR"/>
        </w:rPr>
      </w:pPr>
      <w:r w:rsidRPr="00D707FA">
        <w:rPr>
          <w:rFonts w:ascii="Times LatArm" w:hAnsi="Times LatArm"/>
          <w:sz w:val="22"/>
          <w:szCs w:val="22"/>
          <w:lang w:val="fr-FR"/>
        </w:rPr>
        <w:t>¶ÉÛáõÏá½Ç áñáßÙ³Ý µ³ó³ñÓ³Ï ×³Ý³</w:t>
      </w:r>
      <w:r w:rsidR="006D4384">
        <w:rPr>
          <w:rFonts w:ascii="Times LatArm" w:hAnsi="Times LatArm"/>
          <w:sz w:val="22"/>
          <w:szCs w:val="22"/>
          <w:lang w:val="fr-FR"/>
        </w:rPr>
        <w:t>ã</w:t>
      </w:r>
      <w:r w:rsidRPr="00D707FA">
        <w:rPr>
          <w:rFonts w:ascii="Times LatArm" w:hAnsi="Times LatArm"/>
          <w:sz w:val="22"/>
          <w:szCs w:val="22"/>
          <w:lang w:val="fr-FR"/>
        </w:rPr>
        <w:t xml:space="preserve">í³ÍáõÃÛ³Ý å³ï×³éÁ </w:t>
      </w:r>
      <w:r w:rsidR="006D4384">
        <w:rPr>
          <w:rFonts w:ascii="Times LatArm" w:hAnsi="Times LatArm"/>
          <w:sz w:val="22"/>
          <w:szCs w:val="22"/>
          <w:lang w:val="fr-FR"/>
        </w:rPr>
        <w:t>Ï³åí³Í ¿ ïíÛ³É ÑÇí³Ý¹áõÃÛ³Ùµ ï³é</w:t>
      </w:r>
      <w:r w:rsidRPr="00D707FA">
        <w:rPr>
          <w:rFonts w:ascii="Times LatArm" w:hAnsi="Times LatArm"/>
          <w:sz w:val="22"/>
          <w:szCs w:val="22"/>
          <w:lang w:val="fr-FR"/>
        </w:rPr>
        <w:t>³åáÕ Ù³ñ¹Ï³Ýó Ãí³ù³Ý³ÏÇ Ù»Í³óÙ³Ý Ñ»ï: àõëïÇ ·ÉáõÏá½³ÛÇ ù³Ý³ÏáõÃÛáõÝÁ Ï³ñ»ÉÇ ¿ áñáß»É ÇÝãå»ë ëï³óÇáÝ³ñ, åáÉÇÏÉÇÝÇÏ³Ï³Ý, ³ÛÝå»ë ¿É ïÝ³ÛÇÝ å³ÛÙ³ÝÝ»ñáõÙ, ù³ÝÇ áñ ³é³Ýó ³Û¹ ï»Õ»Ï³ïíáõÃÛ³Ý ÑÇí³Ý¹Ý»ñÇ Ñ³Ù³ñ ¹Åí³ñ ¿  ×ßï»É ëÝÝ¹³Ï³ñ·Á, ýÇ½ÇÏ³Ï³Ý Í³Ýñ³µ»ñÝí³ÍáõÃÛáõÝÁ, ÇÝëáõÉÇÝÇ ¨ áõñÇß ß³ù³ñ Çç»óÝáÕ ÙÇçáóÝ»ñÇ û·ï³·áñÍáõÙÁ:</w:t>
      </w:r>
    </w:p>
    <w:p w:rsidR="00D707FA" w:rsidRPr="00D707FA" w:rsidRDefault="00D707FA" w:rsidP="00D707FA">
      <w:pPr>
        <w:ind w:firstLine="567"/>
        <w:jc w:val="both"/>
        <w:rPr>
          <w:rFonts w:ascii="Times LatArm" w:hAnsi="Times LatArm"/>
          <w:sz w:val="22"/>
          <w:szCs w:val="22"/>
          <w:lang w:val="fr-FR"/>
        </w:rPr>
      </w:pPr>
      <w:r w:rsidRPr="00D707FA">
        <w:rPr>
          <w:rFonts w:ascii="Times LatArm" w:hAnsi="Times LatArm"/>
          <w:sz w:val="22"/>
          <w:szCs w:val="22"/>
          <w:lang w:val="fr-FR"/>
        </w:rPr>
        <w:t>Î»Ýë³ùÇÙÇ³Ï³Ý ³Ý³ÉÇ½Ý»ñÇ áñ³ÏÁ å³ÛÙ³Ý³íáñí³Í ¿ Ýñ³ ×ßï³Ï³ï³ñáõÙÇó, ã³÷Çã ³Ù³Ý»Õ»ÝÇ Ù³ùñáõÃÛáõÝÇó, Ï³ï³ñÙ³Ý ×ß·ñïáõÃÛáõÝÇó, û·ï³·áñÍíáÕ ë³ñù»ñÇ áñ³ÏÇó, é»³ÏïÇíÝ»ñÇ Ù³ùñáõÃÛáõÝÇó, ³ßË³ïáÕÝ»ñÇ áñ³Ï³íáñáõÙÇó ¨ ³ÛÉÝ:</w:t>
      </w:r>
    </w:p>
    <w:p w:rsidR="00D707FA" w:rsidRPr="00D707FA" w:rsidRDefault="00D707FA" w:rsidP="00D707FA">
      <w:pPr>
        <w:ind w:firstLine="567"/>
        <w:jc w:val="both"/>
        <w:rPr>
          <w:rFonts w:ascii="Times LatArm" w:hAnsi="Times LatArm"/>
          <w:sz w:val="22"/>
          <w:szCs w:val="22"/>
          <w:lang w:val="fr-FR"/>
        </w:rPr>
      </w:pPr>
      <w:r w:rsidRPr="00D707FA">
        <w:rPr>
          <w:rFonts w:ascii="Times LatArm" w:hAnsi="Times LatArm"/>
          <w:sz w:val="22"/>
          <w:szCs w:val="22"/>
          <w:lang w:val="fr-FR"/>
        </w:rPr>
        <w:t>î»ëÃÇ µ³ó³ñÓ³Ï Ýß³Ý³ÏáõÃÛáõÝÁ ¨ Ù»Í Í³í³Éáí Ï³ï³ñíáÕ Ñ»ï³½áïáõÃÛáõÝÝ»ñÁ Ýå³ëï»óÇÝ ³ñÛ³Ý Ù»ç ·ÉÛáõÏá½³ÛÇ áñáßÙ³Ý Ñ³Ù³ñ ï³ñµ»ñ ïÇåÇ µ³ñ¹ ë³ñù³íáñáõÙÝ»ñÇ ¨ Ù»Ãá¹Ý»ñÇ ëï»ÕÍÙ³ÝÁ ¨ Ùß³ÏÙ³ÝÁ:</w:t>
      </w:r>
    </w:p>
    <w:p w:rsidR="00D707FA" w:rsidRPr="00D707FA" w:rsidRDefault="00D707FA" w:rsidP="00D707FA">
      <w:pPr>
        <w:ind w:firstLine="567"/>
        <w:jc w:val="both"/>
        <w:rPr>
          <w:rFonts w:ascii="Times LatArm" w:hAnsi="Times LatArm"/>
          <w:sz w:val="22"/>
          <w:szCs w:val="22"/>
          <w:lang w:val="fr-FR"/>
        </w:rPr>
      </w:pPr>
      <w:r w:rsidRPr="00D707FA">
        <w:rPr>
          <w:rFonts w:ascii="Times LatArm" w:hAnsi="Times LatArm"/>
          <w:sz w:val="22"/>
          <w:szCs w:val="22"/>
          <w:lang w:val="fr-FR"/>
        </w:rPr>
        <w:t>îíÛ³É Ñá¹í³ÍÇ ßñç³Ý³ÏÝ»ñáõÙ Ãí³ñÏ»Ýù, áõëáõÙÝ³ëÇñ»Ýù ¨ í»ñÉáõÍ»Ýù ³Ù»Ý³Å³Ù³Ý³Ï³ÏÇó  ÏÇñ³é³Ï³Ý ¨ ÙÇ³Å³Ù³Ý³Ï å³ñ½ Ù»Ãá¹Ý»ñÁ:</w:t>
      </w:r>
    </w:p>
    <w:p w:rsidR="00D707FA" w:rsidRPr="00D707FA" w:rsidRDefault="00D707FA" w:rsidP="00766FAD">
      <w:pPr>
        <w:pStyle w:val="aff6"/>
        <w:numPr>
          <w:ilvl w:val="0"/>
          <w:numId w:val="9"/>
        </w:numPr>
        <w:spacing w:after="0" w:line="240" w:lineRule="auto"/>
        <w:ind w:left="425" w:hanging="350"/>
        <w:jc w:val="both"/>
        <w:rPr>
          <w:rFonts w:ascii="Times LatArm" w:hAnsi="Times LatArm"/>
          <w:lang w:val="fr-FR"/>
        </w:rPr>
      </w:pPr>
      <w:r w:rsidRPr="00D707FA">
        <w:rPr>
          <w:rFonts w:ascii="Times LatArm" w:hAnsi="Times LatArm"/>
          <w:b/>
          <w:u w:val="single"/>
          <w:lang w:val="fr-FR"/>
        </w:rPr>
        <w:t>è»¹áõÏïáÙ»ïñÇÏ Ù»Ãá¹:</w:t>
      </w:r>
      <w:r w:rsidRPr="007B5F36">
        <w:rPr>
          <w:rFonts w:ascii="Times LatArm" w:hAnsi="Times LatArm"/>
          <w:lang w:val="fr-FR"/>
        </w:rPr>
        <w:t xml:space="preserve"> </w:t>
      </w:r>
      <w:r w:rsidRPr="00D707FA">
        <w:rPr>
          <w:rFonts w:ascii="Times LatArm" w:hAnsi="Times LatArm"/>
          <w:lang w:val="fr-FR"/>
        </w:rPr>
        <w:t>Ð³Ù³ñÛ³ ãÇ û·ï³·áñÍíáõÙ: ÐÇÙÝí³Í ¿ ³ÍË³çñ»ñÇ í»ñ³Ï³Ý·ÝáÕ Ñ³ïÏáõÃÛ³Ý íñ³:</w:t>
      </w:r>
    </w:p>
    <w:p w:rsidR="00D707FA" w:rsidRPr="00D707FA" w:rsidRDefault="00D707FA" w:rsidP="00766FAD">
      <w:pPr>
        <w:pStyle w:val="aff6"/>
        <w:numPr>
          <w:ilvl w:val="1"/>
          <w:numId w:val="9"/>
        </w:numPr>
        <w:spacing w:after="0" w:line="240" w:lineRule="auto"/>
        <w:ind w:left="425" w:hanging="350"/>
        <w:jc w:val="both"/>
        <w:rPr>
          <w:rFonts w:ascii="Times LatArm" w:hAnsi="Times LatArm"/>
          <w:lang w:val="fr-FR"/>
        </w:rPr>
      </w:pPr>
      <w:r w:rsidRPr="00D707FA">
        <w:rPr>
          <w:rFonts w:ascii="Times LatArm" w:hAnsi="Times LatArm"/>
          <w:lang w:val="fr-FR"/>
        </w:rPr>
        <w:t>Ð³·»¹áéÝÇ ¨ Æ»Ýë»ÝÇ Ù»Ãá¹ (Í³í³É³ÛÇÝ ³Ý³ÉÇ½, 1923 Ã.), áñÁ ÑÇÙÝí³Í ¿ »ñÏ³ÃÇ Ï³ñÙÇñ ³ÕÇ` K</w:t>
      </w:r>
      <w:r w:rsidRPr="00D707FA">
        <w:rPr>
          <w:rFonts w:ascii="Times LatArm" w:hAnsi="Times LatArm"/>
          <w:vertAlign w:val="subscript"/>
          <w:lang w:val="fr-FR"/>
        </w:rPr>
        <w:t>3</w:t>
      </w:r>
      <w:r w:rsidRPr="00D707FA">
        <w:rPr>
          <w:rFonts w:ascii="Times LatArm" w:hAnsi="Times LatArm"/>
          <w:lang w:val="fr-FR"/>
        </w:rPr>
        <w:t>[Fe(CN)</w:t>
      </w:r>
      <w:r w:rsidRPr="00D707FA">
        <w:rPr>
          <w:rFonts w:ascii="Times LatArm" w:hAnsi="Times LatArm"/>
          <w:vertAlign w:val="subscript"/>
          <w:lang w:val="fr-FR"/>
        </w:rPr>
        <w:t>6</w:t>
      </w:r>
      <w:r w:rsidRPr="00D707FA">
        <w:rPr>
          <w:rFonts w:ascii="Times LatArm" w:hAnsi="Times LatArm"/>
          <w:lang w:val="fr-FR"/>
        </w:rPr>
        <w:t>]-Ç í»ñ³Ï³Ý·í»Éáõ íñ³ ß³ù³ñÝ»ñÇ ³½¹»óáõÃÛ³</w:t>
      </w:r>
      <w:r w:rsidR="006D4384">
        <w:rPr>
          <w:rFonts w:ascii="Times LatArm" w:hAnsi="Times LatArm"/>
          <w:lang w:val="fr-FR"/>
        </w:rPr>
        <w:t>Ùµ</w:t>
      </w:r>
      <w:r w:rsidRPr="00D707FA">
        <w:rPr>
          <w:rFonts w:ascii="Times LatArm" w:hAnsi="Times LatArm"/>
          <w:lang w:val="fr-FR"/>
        </w:rPr>
        <w:t>: ê³Ï³ÛÝ ³ñÛ³Ý Ù»ç µ³óÇ ß³ù³ñÝ»ñÇó Ï³Ý Ý³¨ áõñÇß ÝÛáõÃ»ñ` ÙÇ½³ÃÃáõ, ·ÉÛáõï³ÃÇáÝ, Ïñ»³ïÇÝÇÝ, íÇï³ÙÇÝ C, áñáÝù Ï³ñáÕ »Ý í»ñ³Ï³Ý·Ý»É Ýßí³Í ³ÕÁ:</w:t>
      </w:r>
    </w:p>
    <w:p w:rsidR="00D707FA" w:rsidRPr="00D707FA" w:rsidRDefault="007B5F36" w:rsidP="00766FAD">
      <w:pPr>
        <w:pStyle w:val="aff6"/>
        <w:numPr>
          <w:ilvl w:val="1"/>
          <w:numId w:val="9"/>
        </w:numPr>
        <w:spacing w:after="0" w:line="240" w:lineRule="auto"/>
        <w:ind w:left="425" w:hanging="350"/>
        <w:jc w:val="both"/>
        <w:rPr>
          <w:rFonts w:ascii="Times LatArm" w:hAnsi="Times LatArm"/>
          <w:lang w:val="fr-FR"/>
        </w:rPr>
      </w:pPr>
      <w:r>
        <w:rPr>
          <w:rFonts w:ascii="Times LatArm" w:hAnsi="Times LatArm"/>
          <w:lang w:val="fr-FR"/>
        </w:rPr>
        <w:t>üáÉÇÝÇ ¨ àõÇ Ù»Ãá¹Á (1919</w:t>
      </w:r>
      <w:r w:rsidR="00D707FA" w:rsidRPr="00D707FA">
        <w:rPr>
          <w:rFonts w:ascii="Times LatArm" w:hAnsi="Times LatArm"/>
          <w:lang w:val="fr-FR"/>
        </w:rPr>
        <w:t xml:space="preserve">Ã.). ÝáõÛÝå»ë í»ñ³Ï³Ý·ÝáÕ³Ï³Ý Ù»Ãá¹ ¿, ë³Ï³ÛÝ ÑÇÙÝí³Í ¿ áã Ã» ïÇïñ³óÇ³ÛÇ, ³ÛÉ ÏáÉáñÇÙ»ïñÇ³ÛÇ (·áõÝ³ã³÷Ù³Ý) íñ³: </w:t>
      </w:r>
    </w:p>
    <w:p w:rsidR="00D707FA" w:rsidRPr="00D707FA" w:rsidRDefault="00D707FA" w:rsidP="00D707FA">
      <w:pPr>
        <w:pStyle w:val="aff6"/>
        <w:spacing w:after="0" w:line="240" w:lineRule="auto"/>
        <w:ind w:left="425" w:hanging="350"/>
        <w:jc w:val="both"/>
        <w:rPr>
          <w:rFonts w:ascii="Times LatArm" w:hAnsi="Times LatArm"/>
          <w:lang w:val="fr-FR"/>
        </w:rPr>
      </w:pPr>
      <w:r w:rsidRPr="00D707FA">
        <w:rPr>
          <w:rFonts w:ascii="Times LatArm" w:hAnsi="Times LatArm"/>
          <w:lang w:val="fr-FR"/>
        </w:rPr>
        <w:t>²Ûë Ù»Ãá¹Ý»ñÁ ³ÝÑ³ñÙ³ñ ¨ ÃáõÝ³íáñ »Ý,  ûÅïí³Í »Ý ó³Íñ ×ß·ñïáõÃÛ³Ùµ, áõëïÇ Ýñ³Ýó íñ³ Ù»Ýù Ï³Ý· ã»Ýù ³éÝÇ:</w:t>
      </w:r>
    </w:p>
    <w:p w:rsidR="00D707FA" w:rsidRPr="00D707FA" w:rsidRDefault="00D707FA" w:rsidP="00766FAD">
      <w:pPr>
        <w:pStyle w:val="aff6"/>
        <w:numPr>
          <w:ilvl w:val="1"/>
          <w:numId w:val="9"/>
        </w:numPr>
        <w:spacing w:after="0" w:line="240" w:lineRule="auto"/>
        <w:ind w:left="425" w:hanging="350"/>
        <w:jc w:val="both"/>
        <w:rPr>
          <w:rFonts w:ascii="Times LatArm" w:hAnsi="Times LatArm"/>
          <w:lang w:val="fr-FR"/>
        </w:rPr>
      </w:pPr>
      <w:r w:rsidRPr="00D707FA">
        <w:rPr>
          <w:rFonts w:ascii="Times LatArm" w:hAnsi="Times LatArm"/>
          <w:lang w:val="fr-FR"/>
        </w:rPr>
        <w:t>ì»ñáÝßí³Í Ù»Ãá¹Ý»ñÇó µ³óÇ, Ù»½áõÙ ·ÉÛáõÏá½³ÛÇ ù³Ý³ÏáõÃÛ³Ý áñáßÙ³Ý Ñ³Ù³ñ ·áÛáõÃÛáõÝ áõÝÇ ü»ÉÇÝ·Ç Ù»Ãá¹, áñÝ ³Ù»ÝÇó å³ñ½Ý ¿ ¨ ³Ù»Ý³ÏÇñ³é³Ï³ÝÝ ¿: Î³ï³ñÙ³Ý Ï³ñ·Á Ñ»ï¨Û³ÉÝ ¿` 0,4 ÙÉ Ù»½ÇÝ ³í»É³óíáõÙ ¿ 5 ÙÉ ü»ÉÇÝ·Ç é»³ÏïÇí (NaOH, CuSO</w:t>
      </w:r>
      <w:r w:rsidRPr="00D707FA">
        <w:rPr>
          <w:rFonts w:ascii="Times LatArm" w:hAnsi="Times LatArm"/>
          <w:vertAlign w:val="subscript"/>
          <w:lang w:val="fr-FR"/>
        </w:rPr>
        <w:t>4</w:t>
      </w:r>
      <w:r w:rsidRPr="00D707FA">
        <w:rPr>
          <w:rFonts w:ascii="Times LatArm" w:hAnsi="Times LatArm"/>
          <w:lang w:val="fr-FR"/>
        </w:rPr>
        <w:t xml:space="preserve">, ë»·Ý»ïÛ³Ý ³Õ` ·ÇÝ»ÃÃíÇ Na-K-³Ï³Ý ³Õ), É³í Ë³éÝíáõÙ ¿, Ñ»ïá ÃáõÛÉ Ïñ³ÏÇ íñ³  ï³ù³óíáõÙ ¿ í»ñ¨Ç Ù³ëÇó: Î³Ëí³Í ß³ù³ñÇ ù³Ý³ÏáõÃÛáõÝÇó, Ù»½Á ëï³ÝáõÙ ¿ ï³ñµ»ñ ·áõÝ³íáñáõÙ: Ø³ëÝ³íáñ³å»ë </w:t>
      </w:r>
      <w:r w:rsidR="007B5F36">
        <w:rPr>
          <w:rFonts w:ascii="Times LatArm" w:hAnsi="Times LatArm"/>
          <w:lang w:val="fr-FR"/>
        </w:rPr>
        <w:t xml:space="preserve">0,1-0,5% (0,02ÙÙáÉ/É) </w:t>
      </w:r>
      <w:r w:rsidRPr="00D707FA">
        <w:rPr>
          <w:rFonts w:ascii="Times LatArm" w:hAnsi="Times LatArm"/>
          <w:lang w:val="fr-FR"/>
        </w:rPr>
        <w:t>ß³ù³ñ å³ñáõÝ³ÏáÕ Ù»½Á ëï³ÝáõÙ ¿ Ï³Ý³ã ·áõÝ³íáñáõÙ, ÇëÏ 1,5</w:t>
      </w:r>
      <w:r w:rsidR="007B5F36">
        <w:rPr>
          <w:rFonts w:ascii="Times LatArm" w:hAnsi="Times LatArm"/>
          <w:lang w:val="fr-FR"/>
        </w:rPr>
        <w:t>% (0,1</w:t>
      </w:r>
      <w:r w:rsidR="007B5F36" w:rsidRPr="007B5F36">
        <w:rPr>
          <w:rFonts w:ascii="Times LatArm" w:hAnsi="Times LatArm"/>
          <w:lang w:val="fr-FR"/>
        </w:rPr>
        <w:t xml:space="preserve"> </w:t>
      </w:r>
      <w:r w:rsidR="007B5F36" w:rsidRPr="00D707FA">
        <w:rPr>
          <w:rFonts w:ascii="Times LatArm" w:hAnsi="Times LatArm"/>
          <w:lang w:val="fr-FR"/>
        </w:rPr>
        <w:t>Ù</w:t>
      </w:r>
      <w:r w:rsidR="007B5F36">
        <w:rPr>
          <w:rFonts w:ascii="Times LatArm" w:hAnsi="Times LatArm"/>
          <w:lang w:val="fr-FR"/>
        </w:rPr>
        <w:t>Ù</w:t>
      </w:r>
      <w:r w:rsidR="007B5F36" w:rsidRPr="00D707FA">
        <w:rPr>
          <w:rFonts w:ascii="Times LatArm" w:hAnsi="Times LatArm"/>
          <w:lang w:val="fr-FR"/>
        </w:rPr>
        <w:t>áÉ</w:t>
      </w:r>
      <w:r w:rsidR="007B5F36">
        <w:rPr>
          <w:rFonts w:ascii="Times LatArm" w:hAnsi="Times LatArm"/>
          <w:lang w:val="fr-FR"/>
        </w:rPr>
        <w:t>/É)</w:t>
      </w:r>
      <w:r w:rsidRPr="00D707FA">
        <w:rPr>
          <w:rFonts w:ascii="Times LatArm" w:hAnsi="Times LatArm"/>
          <w:lang w:val="fr-FR"/>
        </w:rPr>
        <w:t xml:space="preserve">  ¹»åùáõÙ` ¹»ÕÇÝ ·áõÝ³íáñáõÙ, ÇëÏ ³í»É ß³ù³ñ å³ñáõÝ³Ïí»Éáõ ¹»åùáõÙ ëï³óíáõÙ ¿ Ã³÷³ÝóÇÏ ÉáõÍáõÛÃ Ý³ñÇÝç³·áõÛÝ Ýëïí³Íùáí: </w:t>
      </w:r>
    </w:p>
    <w:p w:rsidR="00D707FA" w:rsidRPr="00D707FA" w:rsidRDefault="00D707FA" w:rsidP="00D707FA">
      <w:pPr>
        <w:pStyle w:val="aff6"/>
        <w:spacing w:after="0" w:line="240" w:lineRule="auto"/>
        <w:ind w:left="0" w:firstLine="567"/>
        <w:jc w:val="both"/>
        <w:rPr>
          <w:rFonts w:ascii="Times LatArm" w:hAnsi="Times LatArm"/>
          <w:lang w:val="fr-FR"/>
        </w:rPr>
      </w:pPr>
      <w:r w:rsidRPr="00D707FA">
        <w:rPr>
          <w:rFonts w:ascii="Times LatArm" w:hAnsi="Times LatArm"/>
          <w:lang w:val="fr-FR"/>
        </w:rPr>
        <w:lastRenderedPageBreak/>
        <w:t xml:space="preserve">Æ ·ÇïáõÃÛáõÝ, ³éáÕç Ù³ñ¹áõ Ù»½Ç Ù»ç ³ÍË³çñ³ïÝ»ñÁ (·ÉÛáõÏá½³, ýñáõÏïá½³ ¨ ³ÛÉÝ) µ³ó³Ï³ÛíáõÙ »Ý: </w:t>
      </w:r>
    </w:p>
    <w:p w:rsidR="00D707FA" w:rsidRPr="00D707FA" w:rsidRDefault="00D707FA" w:rsidP="00766FAD">
      <w:pPr>
        <w:pStyle w:val="aff6"/>
        <w:numPr>
          <w:ilvl w:val="0"/>
          <w:numId w:val="9"/>
        </w:numPr>
        <w:spacing w:after="0" w:line="240" w:lineRule="auto"/>
        <w:ind w:left="425" w:hanging="350"/>
        <w:jc w:val="both"/>
        <w:rPr>
          <w:rFonts w:ascii="Times LatArm" w:hAnsi="Times LatArm"/>
          <w:b/>
          <w:u w:val="single"/>
          <w:lang w:val="fr-FR"/>
        </w:rPr>
      </w:pPr>
      <w:r w:rsidRPr="00D707FA">
        <w:rPr>
          <w:rFonts w:ascii="Times LatArm" w:hAnsi="Times LatArm"/>
          <w:b/>
          <w:u w:val="single"/>
          <w:lang w:val="fr-FR"/>
        </w:rPr>
        <w:t xml:space="preserve">ü»ñÙ»Ýï³ÛÇÝ Ù»Ãá¹: </w:t>
      </w:r>
    </w:p>
    <w:p w:rsidR="00D707FA" w:rsidRPr="00D707FA" w:rsidRDefault="00D707FA" w:rsidP="00766FAD">
      <w:pPr>
        <w:pStyle w:val="aff6"/>
        <w:numPr>
          <w:ilvl w:val="1"/>
          <w:numId w:val="9"/>
        </w:numPr>
        <w:spacing w:after="0" w:line="240" w:lineRule="auto"/>
        <w:ind w:left="425" w:hanging="350"/>
        <w:jc w:val="both"/>
        <w:rPr>
          <w:rFonts w:ascii="Times LatArm" w:hAnsi="Times LatArm"/>
          <w:lang w:val="fr-FR"/>
        </w:rPr>
      </w:pPr>
      <w:r w:rsidRPr="00D707FA">
        <w:rPr>
          <w:rFonts w:ascii="Times LatArm" w:hAnsi="Times LatArm"/>
          <w:lang w:val="fr-FR"/>
        </w:rPr>
        <w:t>¶ÉÛáõÏá½áûùëÇ¹³½³ÛÇÝ Ù»Ãá¹</w:t>
      </w:r>
    </w:p>
    <w:p w:rsidR="00D707FA" w:rsidRPr="00D707FA" w:rsidRDefault="00D707FA" w:rsidP="00D707FA">
      <w:pPr>
        <w:ind w:left="425" w:hanging="350"/>
        <w:jc w:val="both"/>
        <w:rPr>
          <w:rFonts w:ascii="Times LatArm" w:hAnsi="Times LatArm"/>
          <w:sz w:val="22"/>
          <w:szCs w:val="22"/>
          <w:lang w:val="fr-FR"/>
        </w:rPr>
      </w:pPr>
      <w:r w:rsidRPr="00D707FA">
        <w:rPr>
          <w:rFonts w:ascii="Times LatArm" w:hAnsi="Times LatArm"/>
          <w:sz w:val="22"/>
          <w:szCs w:val="22"/>
          <w:lang w:val="fr-FR"/>
        </w:rPr>
        <w:t>²Ûëûñ ³ñÛ³Ý Ù»ç ·ÉÛáõÏá½Ç ËïáõÃÛ³Ý áñáßÙ³Ý Ñ³Ù³ñ É³µáñ³ïáñ åñ³ÏïÇÏ³ÛáõÙ ·áÛáõÃÛáõÝ áõÝ»Ý É³ÛÝ ÏÇ</w:t>
      </w:r>
      <w:r w:rsidRPr="00D707FA">
        <w:rPr>
          <w:rFonts w:ascii="Sylfaen" w:hAnsi="Sylfaen"/>
          <w:sz w:val="22"/>
          <w:szCs w:val="22"/>
          <w:lang w:val="en-US"/>
        </w:rPr>
        <w:t>ր</w:t>
      </w:r>
      <w:r w:rsidRPr="00D707FA">
        <w:rPr>
          <w:rFonts w:ascii="Times LatArm" w:hAnsi="Times LatArm"/>
          <w:sz w:val="22"/>
          <w:szCs w:val="22"/>
          <w:lang w:val="fr-FR"/>
        </w:rPr>
        <w:t>³</w:t>
      </w:r>
      <w:r w:rsidRPr="00D707FA">
        <w:rPr>
          <w:rFonts w:ascii="Sylfaen" w:hAnsi="Sylfaen"/>
          <w:sz w:val="22"/>
          <w:szCs w:val="22"/>
          <w:lang w:val="en-US"/>
        </w:rPr>
        <w:t>ռ</w:t>
      </w:r>
      <w:r w:rsidRPr="00D707FA">
        <w:rPr>
          <w:rFonts w:ascii="Times LatArm" w:hAnsi="Times LatArm"/>
          <w:sz w:val="22"/>
          <w:szCs w:val="22"/>
          <w:lang w:val="fr-FR"/>
        </w:rPr>
        <w:t xml:space="preserve">íáÕ ÙÇ ù³ÝÇ ·ÉÛáõÏá½áûùëÇ¹³½³ÛÇÝ Ù»Ãá¹Ý»ñ` </w:t>
      </w:r>
    </w:p>
    <w:p w:rsidR="00D707FA" w:rsidRPr="00D707FA" w:rsidRDefault="00D707FA" w:rsidP="00766FAD">
      <w:pPr>
        <w:pStyle w:val="aff6"/>
        <w:numPr>
          <w:ilvl w:val="2"/>
          <w:numId w:val="9"/>
        </w:numPr>
        <w:spacing w:after="0" w:line="240" w:lineRule="auto"/>
        <w:ind w:left="425" w:hanging="350"/>
        <w:jc w:val="both"/>
        <w:rPr>
          <w:rFonts w:ascii="Times LatArm" w:hAnsi="Times LatArm"/>
          <w:lang w:val="fr-FR"/>
        </w:rPr>
      </w:pPr>
      <w:r w:rsidRPr="00D707FA">
        <w:rPr>
          <w:rFonts w:ascii="Times LatArm" w:hAnsi="Times LatArm"/>
          <w:lang w:val="fr-FR"/>
        </w:rPr>
        <w:t>üáïáÙ»ïñÇ³ Áëï í»ñçÝ³ÛÇÝ Ï»ïÇ</w:t>
      </w:r>
    </w:p>
    <w:p w:rsidR="00D707FA" w:rsidRPr="00D707FA" w:rsidRDefault="00D707FA" w:rsidP="00766FAD">
      <w:pPr>
        <w:pStyle w:val="aff6"/>
        <w:numPr>
          <w:ilvl w:val="2"/>
          <w:numId w:val="9"/>
        </w:numPr>
        <w:spacing w:after="0" w:line="240" w:lineRule="auto"/>
        <w:ind w:left="425" w:hanging="350"/>
        <w:jc w:val="both"/>
        <w:rPr>
          <w:rFonts w:ascii="Times LatArm" w:hAnsi="Times LatArm"/>
          <w:lang w:val="fr-FR"/>
        </w:rPr>
      </w:pPr>
      <w:r w:rsidRPr="00D707FA">
        <w:rPr>
          <w:rFonts w:ascii="Times LatArm" w:hAnsi="Times LatArm"/>
          <w:lang w:val="fr-FR"/>
        </w:rPr>
        <w:t>üáïáÙ»ïñÇÏ ÏÇÝ»ïÇÏ³Ï³Ý Ù»Ãá¹</w:t>
      </w:r>
    </w:p>
    <w:p w:rsidR="00D707FA" w:rsidRPr="00D707FA" w:rsidRDefault="00D707FA" w:rsidP="00766FAD">
      <w:pPr>
        <w:pStyle w:val="aff6"/>
        <w:numPr>
          <w:ilvl w:val="2"/>
          <w:numId w:val="9"/>
        </w:numPr>
        <w:spacing w:after="0" w:line="240" w:lineRule="auto"/>
        <w:ind w:left="425" w:hanging="350"/>
        <w:jc w:val="both"/>
        <w:rPr>
          <w:rFonts w:ascii="Times LatArm" w:hAnsi="Times LatArm"/>
          <w:lang w:val="fr-FR"/>
        </w:rPr>
      </w:pPr>
      <w:r w:rsidRPr="00D707FA">
        <w:rPr>
          <w:rFonts w:ascii="Times LatArm" w:hAnsi="Times LatArm"/>
          <w:lang w:val="fr-FR"/>
        </w:rPr>
        <w:t>²ñï³óáÉáÕ ýáïáÙ»ïñÇ³` ¦ãáñ ùÇÙÇ³§</w:t>
      </w:r>
    </w:p>
    <w:p w:rsidR="00D707FA" w:rsidRPr="00D707FA" w:rsidRDefault="00D707FA" w:rsidP="00766FAD">
      <w:pPr>
        <w:pStyle w:val="aff6"/>
        <w:numPr>
          <w:ilvl w:val="1"/>
          <w:numId w:val="9"/>
        </w:numPr>
        <w:spacing w:after="0" w:line="240" w:lineRule="auto"/>
        <w:ind w:left="425" w:hanging="350"/>
        <w:jc w:val="both"/>
        <w:rPr>
          <w:rFonts w:ascii="Times LatArm" w:hAnsi="Times LatArm"/>
          <w:lang w:val="fr-FR"/>
        </w:rPr>
      </w:pPr>
      <w:r w:rsidRPr="00D707FA">
        <w:rPr>
          <w:rFonts w:ascii="Times LatArm" w:hAnsi="Times LatArm"/>
          <w:lang w:val="fr-FR"/>
        </w:rPr>
        <w:t>Ð»ùëáÏÇÝ³½³ÛÇÝ Ù»Ãá¹</w:t>
      </w:r>
    </w:p>
    <w:p w:rsidR="00D707FA" w:rsidRPr="00D707FA" w:rsidRDefault="00D707FA" w:rsidP="00766FAD">
      <w:pPr>
        <w:pStyle w:val="aff6"/>
        <w:numPr>
          <w:ilvl w:val="1"/>
          <w:numId w:val="9"/>
        </w:numPr>
        <w:spacing w:after="0" w:line="240" w:lineRule="auto"/>
        <w:ind w:left="425" w:hanging="350"/>
        <w:jc w:val="both"/>
        <w:rPr>
          <w:rFonts w:ascii="Times LatArm" w:hAnsi="Times LatArm"/>
          <w:lang w:val="fr-FR"/>
        </w:rPr>
      </w:pPr>
      <w:r w:rsidRPr="00D707FA">
        <w:rPr>
          <w:rFonts w:ascii="Times LatArm" w:hAnsi="Times LatArm"/>
          <w:lang w:val="fr-FR"/>
        </w:rPr>
        <w:t>¶áÉ¹Ù³ÝÇ  ÏáÕÙÇó Ó¨³÷áËí³Í (1962 Ã.) ûñïáïáÉáÇ¹³ÛÇÝ í»ñ³Ï³Ý·Ù³Ý ÏáÉáñÇÙ»ïñÇÏ Ù»Ãá¹, ³í»ÉÇ ×ß·ñÇï ¨ Ûáõñ³Ñ³ïáõÏ, áñÇ ÙÇçáóáí ÑÝ³ñ³íáñ ¿ áñáß»É ·ÉÛáõÏá½³Ý ÙÇ³ÛÝ Ù»½áõÙ:</w:t>
      </w:r>
    </w:p>
    <w:p w:rsidR="00D707FA" w:rsidRPr="00D707FA" w:rsidRDefault="00D707FA" w:rsidP="00D707FA">
      <w:pPr>
        <w:ind w:firstLine="567"/>
        <w:jc w:val="both"/>
        <w:rPr>
          <w:rFonts w:ascii="Times LatArm" w:hAnsi="Times LatArm"/>
          <w:sz w:val="22"/>
          <w:szCs w:val="22"/>
          <w:lang w:val="fr-FR"/>
        </w:rPr>
      </w:pPr>
      <w:r w:rsidRPr="00D707FA">
        <w:rPr>
          <w:rFonts w:ascii="Times LatArm" w:hAnsi="Times LatArm"/>
          <w:sz w:val="22"/>
          <w:szCs w:val="22"/>
          <w:lang w:val="fr-FR"/>
        </w:rPr>
        <w:t xml:space="preserve"> </w:t>
      </w:r>
      <w:r w:rsidRPr="00D707FA">
        <w:rPr>
          <w:rFonts w:ascii="Times LatArm" w:hAnsi="Times LatArm"/>
          <w:b/>
          <w:sz w:val="22"/>
          <w:szCs w:val="22"/>
          <w:u w:val="single"/>
          <w:lang w:val="fr-FR"/>
        </w:rPr>
        <w:t>¶ÉÛáõÏá½áûùëÇ¹³½³ÛÇÝ Ù»Ãá¹:</w:t>
      </w:r>
      <w:r w:rsidRPr="00D707FA">
        <w:rPr>
          <w:rFonts w:ascii="Times LatArm" w:hAnsi="Times LatArm"/>
          <w:sz w:val="22"/>
          <w:szCs w:val="22"/>
          <w:lang w:val="fr-FR"/>
        </w:rPr>
        <w:t xml:space="preserve"> ²Ûëûñ ³Ù»Ý³ Ù»Í ï³ñ³ÍáõÙÁ áõÝÇ ·ÉÛáõÏá½áûùëÇ¹³½³</w:t>
      </w:r>
      <w:r w:rsidR="006D4384">
        <w:rPr>
          <w:rFonts w:ascii="Times LatArm" w:hAnsi="Times LatArm"/>
          <w:sz w:val="22"/>
          <w:szCs w:val="22"/>
          <w:lang w:val="fr-FR"/>
        </w:rPr>
        <w:t>å»ñûùëÇ¹³½³ÛÇÝ</w:t>
      </w:r>
      <w:r w:rsidRPr="00D707FA">
        <w:rPr>
          <w:rFonts w:ascii="Times LatArm" w:hAnsi="Times LatArm"/>
          <w:sz w:val="22"/>
          <w:szCs w:val="22"/>
          <w:lang w:val="fr-FR"/>
        </w:rPr>
        <w:t xml:space="preserve"> Ù»Ãá¹Á, áñÁ </w:t>
      </w:r>
      <w:r w:rsidR="006D4384">
        <w:rPr>
          <w:rFonts w:ascii="Times LatArm" w:hAnsi="Times LatArm"/>
          <w:sz w:val="22"/>
          <w:szCs w:val="22"/>
          <w:lang w:val="fr-FR"/>
        </w:rPr>
        <w:t xml:space="preserve">Ù»Í ÏÇñ³éáõÃÛáõÝ ¿ ·ï»É </w:t>
      </w:r>
      <w:r w:rsidR="00CD58D7">
        <w:rPr>
          <w:rFonts w:ascii="Times LatArm" w:hAnsi="Times LatArm"/>
          <w:sz w:val="22"/>
          <w:szCs w:val="22"/>
          <w:lang w:val="fr-FR"/>
        </w:rPr>
        <w:t>ÈÔÐ</w:t>
      </w:r>
      <w:r w:rsidRPr="00D707FA">
        <w:rPr>
          <w:rFonts w:ascii="Times LatArm" w:hAnsi="Times LatArm"/>
          <w:sz w:val="22"/>
          <w:szCs w:val="22"/>
          <w:lang w:val="fr-FR"/>
        </w:rPr>
        <w:t xml:space="preserve"> </w:t>
      </w:r>
      <w:r w:rsidR="00CD58D7">
        <w:rPr>
          <w:rFonts w:ascii="Times LatArm" w:hAnsi="Times LatArm"/>
          <w:sz w:val="22"/>
          <w:szCs w:val="22"/>
          <w:lang w:val="fr-FR"/>
        </w:rPr>
        <w:t>³</w:t>
      </w:r>
      <w:r w:rsidRPr="00D707FA">
        <w:rPr>
          <w:rFonts w:ascii="Times LatArm" w:hAnsi="Times LatArm"/>
          <w:sz w:val="22"/>
          <w:szCs w:val="22"/>
          <w:lang w:val="fr-FR"/>
        </w:rPr>
        <w:t xml:space="preserve">ËïáñáßÇã Ï»ÝïñáÝáõÙ, ÑÇí³Ý¹³ÝáóÝ»ñÇ ¨ </w:t>
      </w:r>
      <w:r w:rsidR="00CD58D7">
        <w:rPr>
          <w:rFonts w:ascii="Times LatArm" w:hAnsi="Times LatArm"/>
          <w:sz w:val="22"/>
          <w:szCs w:val="22"/>
          <w:lang w:val="fr-FR"/>
        </w:rPr>
        <w:t>å</w:t>
      </w:r>
      <w:r w:rsidRPr="00D707FA">
        <w:rPr>
          <w:rFonts w:ascii="Times LatArm" w:hAnsi="Times LatArm"/>
          <w:sz w:val="22"/>
          <w:szCs w:val="22"/>
          <w:lang w:val="fr-FR"/>
        </w:rPr>
        <w:t xml:space="preserve">»ï³Ï³Ý </w:t>
      </w:r>
      <w:r w:rsidR="00CD58D7">
        <w:rPr>
          <w:rFonts w:ascii="Times LatArm" w:hAnsi="Times LatArm"/>
          <w:sz w:val="22"/>
          <w:szCs w:val="22"/>
          <w:lang w:val="fr-FR"/>
        </w:rPr>
        <w:t>Ñ</w:t>
      </w:r>
      <w:r w:rsidRPr="00D707FA">
        <w:rPr>
          <w:rFonts w:ascii="Times LatArm" w:hAnsi="Times LatArm"/>
          <w:sz w:val="22"/>
          <w:szCs w:val="22"/>
          <w:lang w:val="fr-FR"/>
        </w:rPr>
        <w:t>³Ù³Éë³ñ³ÝÇ Ï»Ýë³ùÇÙÇ³ÛÇ É³µáñ³ïáñÇ³ÛáõÙ: Ø»Ãá¹Á ÑÇÙÝí³Í ¿ ·ÉÛáõÏûùëÇ¹³½³ÛÇÝ é»³ÏóÇ³ÛÇ íñ³`</w:t>
      </w:r>
    </w:p>
    <w:p w:rsidR="00D707FA" w:rsidRPr="00D707FA" w:rsidRDefault="00D707FA" w:rsidP="00D707FA">
      <w:pPr>
        <w:ind w:firstLine="567"/>
        <w:jc w:val="both"/>
        <w:rPr>
          <w:rFonts w:ascii="Times LatArm" w:hAnsi="Times LatArm"/>
          <w:b/>
          <w:sz w:val="22"/>
          <w:szCs w:val="22"/>
          <w:vertAlign w:val="subscript"/>
          <w:lang w:val="fr-FR"/>
        </w:rPr>
      </w:pPr>
      <w:r w:rsidRPr="00D707FA">
        <w:rPr>
          <w:rFonts w:ascii="Times LatArm" w:hAnsi="Times LatArm"/>
          <w:b/>
          <w:sz w:val="22"/>
          <w:szCs w:val="22"/>
          <w:lang w:val="fr-FR"/>
        </w:rPr>
        <w:t>¶ÉÛáõÏá½³  +  H</w:t>
      </w:r>
      <w:r w:rsidRPr="00D707FA">
        <w:rPr>
          <w:rFonts w:ascii="Times LatArm" w:hAnsi="Times LatArm"/>
          <w:b/>
          <w:sz w:val="22"/>
          <w:szCs w:val="22"/>
          <w:vertAlign w:val="subscript"/>
          <w:lang w:val="fr-FR"/>
        </w:rPr>
        <w:t>2</w:t>
      </w:r>
      <w:r w:rsidRPr="00D707FA">
        <w:rPr>
          <w:rFonts w:ascii="Times LatArm" w:hAnsi="Times LatArm"/>
          <w:b/>
          <w:sz w:val="22"/>
          <w:szCs w:val="22"/>
          <w:lang w:val="fr-FR"/>
        </w:rPr>
        <w:t>O  +  O</w:t>
      </w:r>
      <w:r w:rsidRPr="00D707FA">
        <w:rPr>
          <w:rFonts w:ascii="Times LatArm" w:hAnsi="Times LatArm"/>
          <w:b/>
          <w:sz w:val="22"/>
          <w:szCs w:val="22"/>
          <w:vertAlign w:val="subscript"/>
          <w:lang w:val="fr-FR"/>
        </w:rPr>
        <w:t xml:space="preserve">2 </w:t>
      </w:r>
      <w:r w:rsidRPr="00D707FA">
        <w:rPr>
          <w:rFonts w:ascii="Times LatArm" w:hAnsi="Times LatArm"/>
          <w:b/>
          <w:sz w:val="22"/>
          <w:szCs w:val="22"/>
          <w:lang w:val="fr-FR"/>
        </w:rPr>
        <w:t>-</w:t>
      </w:r>
      <w:r w:rsidRPr="00D707FA">
        <w:rPr>
          <w:rFonts w:ascii="Times LatArm" w:hAnsi="Times LatArm"/>
          <w:b/>
          <w:sz w:val="22"/>
          <w:szCs w:val="22"/>
          <w:u w:val="single"/>
          <w:vertAlign w:val="superscript"/>
          <w:lang w:val="fr-FR"/>
        </w:rPr>
        <w:t xml:space="preserve">·ÉÛáõÏá½áûùëÇ¹³½³  </w:t>
      </w:r>
      <w:r w:rsidRPr="00D707FA">
        <w:rPr>
          <w:rFonts w:ascii="Times LatArm" w:hAnsi="Times LatArm"/>
          <w:b/>
          <w:sz w:val="22"/>
          <w:szCs w:val="22"/>
          <w:lang w:val="fr-FR"/>
        </w:rPr>
        <w:t>&gt;  ·ÉÛáõÏáÝ³ÃÃáõ  +  H</w:t>
      </w:r>
      <w:r w:rsidRPr="00D707FA">
        <w:rPr>
          <w:rFonts w:ascii="Times LatArm" w:hAnsi="Times LatArm"/>
          <w:b/>
          <w:sz w:val="22"/>
          <w:szCs w:val="22"/>
          <w:vertAlign w:val="subscript"/>
          <w:lang w:val="fr-FR"/>
        </w:rPr>
        <w:t>2</w:t>
      </w:r>
      <w:r w:rsidRPr="00D707FA">
        <w:rPr>
          <w:rFonts w:ascii="Times LatArm" w:hAnsi="Times LatArm"/>
          <w:b/>
          <w:sz w:val="22"/>
          <w:szCs w:val="22"/>
          <w:lang w:val="fr-FR"/>
        </w:rPr>
        <w:t>O</w:t>
      </w:r>
      <w:r w:rsidRPr="00D707FA">
        <w:rPr>
          <w:rFonts w:ascii="Times LatArm" w:hAnsi="Times LatArm"/>
          <w:b/>
          <w:sz w:val="22"/>
          <w:szCs w:val="22"/>
          <w:vertAlign w:val="subscript"/>
          <w:lang w:val="fr-FR"/>
        </w:rPr>
        <w:t>2</w:t>
      </w:r>
    </w:p>
    <w:p w:rsidR="00D707FA" w:rsidRPr="00D707FA" w:rsidRDefault="00D707FA" w:rsidP="00D707FA">
      <w:pPr>
        <w:ind w:firstLine="567"/>
        <w:jc w:val="both"/>
        <w:rPr>
          <w:rFonts w:ascii="Times LatArm" w:hAnsi="Times LatArm"/>
          <w:sz w:val="22"/>
          <w:szCs w:val="22"/>
          <w:lang w:val="fr-FR"/>
        </w:rPr>
      </w:pPr>
      <w:r w:rsidRPr="00D707FA">
        <w:rPr>
          <w:rFonts w:ascii="Times LatArm" w:hAnsi="Times LatArm"/>
          <w:sz w:val="22"/>
          <w:szCs w:val="22"/>
          <w:lang w:val="fr-FR"/>
        </w:rPr>
        <w:t>¶ÉÛáõÏá½áûùëÇ¹³½³Ý ·ÉÛáõÏá½³ÛÇ ³é³çÇÝ ³ÍË³ÍÝ³ÛÇÝ ³ïáÙÇó åáÏáõÙ »ñÏáõ çñ³ÍÝ³ÛÇÝ ³ïáÙÝ»ñÁ ¨ ÷áË³ÝóáõÙ Ñ»ÕáõÏ é»³ÏïÇíáõÙ ÉáõÍí³Í ÃÃí³ÍÝÇ, áñÇ ³ñ¹ÛáõÝùáõÙ ³é³ç³ÝáõÙ ¿ Ñ³Ù³ñÅ»ù ù³Ý³ÏáõÃÛ³Ùµ çñ³ÍÝÇ å»ñûùëÇ¹` H</w:t>
      </w:r>
      <w:r w:rsidRPr="00D707FA">
        <w:rPr>
          <w:rFonts w:ascii="Times LatArm" w:hAnsi="Times LatArm"/>
          <w:sz w:val="22"/>
          <w:szCs w:val="22"/>
          <w:vertAlign w:val="subscript"/>
          <w:lang w:val="fr-FR"/>
        </w:rPr>
        <w:t>2</w:t>
      </w:r>
      <w:r w:rsidRPr="00D707FA">
        <w:rPr>
          <w:rFonts w:ascii="Times LatArm" w:hAnsi="Times LatArm"/>
          <w:sz w:val="22"/>
          <w:szCs w:val="22"/>
          <w:lang w:val="fr-FR"/>
        </w:rPr>
        <w:t>O</w:t>
      </w:r>
      <w:r w:rsidRPr="00D707FA">
        <w:rPr>
          <w:rFonts w:ascii="Times LatArm" w:hAnsi="Times LatArm"/>
          <w:sz w:val="22"/>
          <w:szCs w:val="22"/>
          <w:vertAlign w:val="subscript"/>
          <w:lang w:val="fr-FR"/>
        </w:rPr>
        <w:t>2:</w:t>
      </w:r>
      <w:r w:rsidRPr="00D707FA">
        <w:rPr>
          <w:rFonts w:ascii="Times LatArm" w:hAnsi="Times LatArm"/>
          <w:sz w:val="22"/>
          <w:szCs w:val="22"/>
          <w:lang w:val="fr-FR"/>
        </w:rPr>
        <w:t xml:space="preserve"> Üñ³ ù³Ý³ÏáõÃÛáõÝÁ áõÕÇÕ Ñ³Ù»Ù³ï³Ï³Ý ¿ áñáßíáÕ ·ÉÛáõÏá½Ç ËïáõÃÛ³ÝÁ: </w:t>
      </w:r>
    </w:p>
    <w:p w:rsidR="00D707FA" w:rsidRPr="00D707FA" w:rsidRDefault="00D707FA" w:rsidP="00D707FA">
      <w:pPr>
        <w:ind w:firstLine="567"/>
        <w:jc w:val="both"/>
        <w:rPr>
          <w:rFonts w:ascii="Times LatArm" w:hAnsi="Times LatArm"/>
          <w:sz w:val="22"/>
          <w:szCs w:val="22"/>
          <w:lang w:val="fr-FR"/>
        </w:rPr>
      </w:pPr>
      <w:r w:rsidRPr="00D707FA">
        <w:rPr>
          <w:rFonts w:ascii="Times LatArm" w:hAnsi="Times LatArm"/>
          <w:sz w:val="22"/>
          <w:szCs w:val="22"/>
          <w:lang w:val="fr-FR"/>
        </w:rPr>
        <w:t>êï³óí³Í çñ³ÍÝÇ å»ñûùëÇ¹Ç ÙáÉ»ÏáõÉÝ»ñÁ å»ñûùëÇ¹³½³ ý»ñÙ»ÝïÇ ³½¹»óáõÃÛ³Ý ï³Ï ×»Õ</w:t>
      </w:r>
      <w:r w:rsidRPr="00D707FA">
        <w:rPr>
          <w:rFonts w:ascii="Sylfaen" w:hAnsi="Sylfaen"/>
          <w:sz w:val="22"/>
          <w:szCs w:val="22"/>
          <w:lang w:val="en-US"/>
        </w:rPr>
        <w:t>ք</w:t>
      </w:r>
      <w:r w:rsidRPr="00D707FA">
        <w:rPr>
          <w:rFonts w:ascii="Times LatArm" w:hAnsi="Times LatArm"/>
          <w:sz w:val="22"/>
          <w:szCs w:val="22"/>
          <w:lang w:val="fr-FR"/>
        </w:rPr>
        <w:t>íáõÙ »Ý ÃÃí³ÍÝÇ ³ÏïÇí Ó¨Ç` ³ÝÇáÝ-é³¹ÇÏ³ÉÇ (·»ñûùëÇ¹) O</w:t>
      </w:r>
      <w:r w:rsidRPr="00D707FA">
        <w:rPr>
          <w:rFonts w:ascii="Times LatArm" w:hAnsi="Times LatArm"/>
          <w:sz w:val="22"/>
          <w:szCs w:val="22"/>
          <w:vertAlign w:val="subscript"/>
          <w:lang w:val="fr-FR"/>
        </w:rPr>
        <w:t>2</w:t>
      </w:r>
      <w:r w:rsidRPr="00D707FA">
        <w:rPr>
          <w:rFonts w:ascii="Times LatArm" w:hAnsi="Times LatArm"/>
          <w:sz w:val="22"/>
          <w:szCs w:val="22"/>
          <w:vertAlign w:val="superscript"/>
          <w:lang w:val="fr-FR"/>
        </w:rPr>
        <w:t>•</w:t>
      </w:r>
      <w:r w:rsidRPr="00D707FA">
        <w:rPr>
          <w:rFonts w:ascii="Times LatArm" w:hAnsi="Times LatArm"/>
          <w:sz w:val="22"/>
          <w:szCs w:val="22"/>
          <w:lang w:val="fr-FR"/>
        </w:rPr>
        <w:t>-Ç, áñÝ Çñ Ñ»ñÃÇÝ ûùëÇ¹³óÝáõÙ ¿ ùñáÙá·»ÝÁ` (4-³ÙÇÝ</w:t>
      </w:r>
      <w:r w:rsidR="00CD58D7">
        <w:rPr>
          <w:rFonts w:ascii="Times LatArm" w:hAnsi="Times LatArm"/>
          <w:sz w:val="22"/>
          <w:szCs w:val="22"/>
          <w:lang w:val="fr-FR"/>
        </w:rPr>
        <w:t>³</w:t>
      </w:r>
      <w:r w:rsidRPr="00D707FA">
        <w:rPr>
          <w:rFonts w:ascii="Times LatArm" w:hAnsi="Times LatArm"/>
          <w:sz w:val="22"/>
          <w:szCs w:val="22"/>
          <w:lang w:val="fr-FR"/>
        </w:rPr>
        <w:t>ý»Ý³½áÝ, ý»ÝáÉ) ³é³ç³óÝ»Éáí ùÇÝáÉÇÝ³ÛÇÝ Ý»ñÏ ¨ ÏÉ³ÝÙ³Ý ëå»ÏïñÇ ½·³ÉÇ ÷á÷áËáõÃÛ</w:t>
      </w:r>
      <w:r w:rsidRPr="00D707FA">
        <w:rPr>
          <w:rFonts w:ascii="Sylfaen" w:hAnsi="Sylfaen"/>
          <w:sz w:val="22"/>
          <w:szCs w:val="22"/>
          <w:lang w:val="en-US"/>
        </w:rPr>
        <w:t>ու</w:t>
      </w:r>
      <w:r w:rsidRPr="00D707FA">
        <w:rPr>
          <w:rFonts w:ascii="Times LatArm" w:hAnsi="Times LatArm"/>
          <w:sz w:val="22"/>
          <w:szCs w:val="22"/>
          <w:lang w:val="fr-FR"/>
        </w:rPr>
        <w:t>Ý:</w:t>
      </w:r>
    </w:p>
    <w:p w:rsidR="00D707FA" w:rsidRPr="00D707FA" w:rsidRDefault="00D707FA" w:rsidP="00D707FA">
      <w:pPr>
        <w:ind w:left="425" w:hanging="350"/>
        <w:jc w:val="center"/>
        <w:rPr>
          <w:rFonts w:ascii="Times LatArm" w:hAnsi="Times LatArm"/>
          <w:b/>
          <w:sz w:val="22"/>
          <w:szCs w:val="22"/>
          <w:lang w:val="fr-FR"/>
        </w:rPr>
      </w:pPr>
      <w:r w:rsidRPr="00D707FA">
        <w:rPr>
          <w:rFonts w:ascii="Times LatArm" w:hAnsi="Times LatArm"/>
          <w:b/>
          <w:sz w:val="22"/>
          <w:szCs w:val="22"/>
          <w:lang w:val="fr-FR"/>
        </w:rPr>
        <w:t>H</w:t>
      </w:r>
      <w:r w:rsidRPr="00D707FA">
        <w:rPr>
          <w:rFonts w:ascii="Times LatArm" w:hAnsi="Times LatArm"/>
          <w:b/>
          <w:sz w:val="22"/>
          <w:szCs w:val="22"/>
          <w:vertAlign w:val="subscript"/>
          <w:lang w:val="fr-FR"/>
        </w:rPr>
        <w:t>2</w:t>
      </w:r>
      <w:r w:rsidRPr="00D707FA">
        <w:rPr>
          <w:rFonts w:ascii="Times LatArm" w:hAnsi="Times LatArm"/>
          <w:b/>
          <w:sz w:val="22"/>
          <w:szCs w:val="22"/>
          <w:lang w:val="fr-FR"/>
        </w:rPr>
        <w:t>O</w:t>
      </w:r>
      <w:r w:rsidRPr="00D707FA">
        <w:rPr>
          <w:rFonts w:ascii="Times LatArm" w:hAnsi="Times LatArm"/>
          <w:b/>
          <w:sz w:val="22"/>
          <w:szCs w:val="22"/>
          <w:vertAlign w:val="subscript"/>
          <w:lang w:val="fr-FR"/>
        </w:rPr>
        <w:t>2</w:t>
      </w:r>
      <w:r w:rsidR="00CD58D7">
        <w:rPr>
          <w:rFonts w:ascii="Times LatArm" w:hAnsi="Times LatArm"/>
          <w:b/>
          <w:sz w:val="22"/>
          <w:szCs w:val="22"/>
          <w:lang w:val="fr-FR"/>
        </w:rPr>
        <w:t xml:space="preserve">  + 4-³ÙÇÝáý»Ý³½áÝ + ý»ÝáÉ </w:t>
      </w:r>
      <w:r w:rsidRPr="00D707FA">
        <w:rPr>
          <w:rFonts w:ascii="Times LatArm" w:hAnsi="Times LatArm"/>
          <w:b/>
          <w:sz w:val="22"/>
          <w:szCs w:val="22"/>
          <w:lang w:val="fr-FR"/>
        </w:rPr>
        <w:t>-</w:t>
      </w:r>
      <w:r w:rsidRPr="00D707FA">
        <w:rPr>
          <w:rFonts w:ascii="Times LatArm" w:hAnsi="Times LatArm"/>
          <w:b/>
          <w:sz w:val="22"/>
          <w:szCs w:val="22"/>
          <w:u w:val="single"/>
          <w:vertAlign w:val="superscript"/>
          <w:lang w:val="fr-FR"/>
        </w:rPr>
        <w:t xml:space="preserve">å»ñûùëÇ¹³½³  </w:t>
      </w:r>
      <w:r w:rsidRPr="00D707FA">
        <w:rPr>
          <w:rFonts w:ascii="Times LatArm" w:hAnsi="Times LatArm"/>
          <w:b/>
          <w:sz w:val="22"/>
          <w:szCs w:val="22"/>
          <w:lang w:val="fr-FR"/>
        </w:rPr>
        <w:t>&gt;  ùÇÝá</w:t>
      </w:r>
      <w:r w:rsidR="00CD58D7">
        <w:rPr>
          <w:rFonts w:ascii="Times LatArm" w:hAnsi="Times LatArm"/>
          <w:b/>
          <w:sz w:val="22"/>
          <w:szCs w:val="22"/>
          <w:lang w:val="fr-FR"/>
        </w:rPr>
        <w:t xml:space="preserve">ÝÇÙÇÝ³ÛÇÝ Ý»ñÏ + </w:t>
      </w:r>
      <w:r w:rsidRPr="00D707FA">
        <w:rPr>
          <w:rFonts w:ascii="Times LatArm" w:hAnsi="Times LatArm"/>
          <w:b/>
          <w:sz w:val="22"/>
          <w:szCs w:val="22"/>
          <w:lang w:val="fr-FR"/>
        </w:rPr>
        <w:t>H</w:t>
      </w:r>
      <w:r w:rsidRPr="00D707FA">
        <w:rPr>
          <w:rFonts w:ascii="Times LatArm" w:hAnsi="Times LatArm"/>
          <w:b/>
          <w:sz w:val="22"/>
          <w:szCs w:val="22"/>
          <w:vertAlign w:val="subscript"/>
          <w:lang w:val="fr-FR"/>
        </w:rPr>
        <w:t>2</w:t>
      </w:r>
      <w:r w:rsidRPr="00D707FA">
        <w:rPr>
          <w:rFonts w:ascii="Times LatArm" w:hAnsi="Times LatArm"/>
          <w:b/>
          <w:sz w:val="22"/>
          <w:szCs w:val="22"/>
          <w:lang w:val="fr-FR"/>
        </w:rPr>
        <w:t>O</w:t>
      </w:r>
    </w:p>
    <w:p w:rsidR="00D707FA" w:rsidRPr="00D707FA" w:rsidRDefault="00D707FA" w:rsidP="00D707FA">
      <w:pPr>
        <w:ind w:left="425" w:hanging="350"/>
        <w:jc w:val="center"/>
        <w:rPr>
          <w:rFonts w:ascii="Times LatArm" w:hAnsi="Times LatArm"/>
          <w:sz w:val="22"/>
          <w:szCs w:val="22"/>
          <w:lang w:val="fr-FR"/>
        </w:rPr>
      </w:pPr>
      <w:r w:rsidRPr="00D707FA">
        <w:rPr>
          <w:rFonts w:ascii="Times LatArm" w:hAnsi="Times LatArm"/>
          <w:sz w:val="22"/>
          <w:szCs w:val="22"/>
          <w:lang w:val="fr-FR"/>
        </w:rPr>
        <w:t>²Ý³ÉÇ½Á Ï³ï³ñíáõÙ ¿ Áëï Ñ»ï¨Û³É ëË»Ù³ÛÇ`</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275"/>
        <w:gridCol w:w="1134"/>
        <w:gridCol w:w="1134"/>
        <w:gridCol w:w="1134"/>
        <w:gridCol w:w="1134"/>
        <w:gridCol w:w="1293"/>
      </w:tblGrid>
      <w:tr w:rsidR="00D707FA" w:rsidRPr="00D707FA" w:rsidTr="00D707FA">
        <w:trPr>
          <w:trHeight w:val="698"/>
          <w:jc w:val="center"/>
        </w:trPr>
        <w:tc>
          <w:tcPr>
            <w:tcW w:w="1668" w:type="dxa"/>
          </w:tcPr>
          <w:p w:rsidR="00D707FA" w:rsidRPr="00D707FA" w:rsidRDefault="00D707FA" w:rsidP="0019595D">
            <w:pPr>
              <w:jc w:val="both"/>
              <w:rPr>
                <w:rFonts w:ascii="Times LatArm" w:hAnsi="Times LatArm"/>
                <w:lang w:val="fr-FR"/>
              </w:rPr>
            </w:pPr>
          </w:p>
        </w:tc>
        <w:tc>
          <w:tcPr>
            <w:tcW w:w="3543" w:type="dxa"/>
            <w:gridSpan w:val="3"/>
          </w:tcPr>
          <w:p w:rsidR="00D707FA" w:rsidRPr="00D707FA" w:rsidRDefault="00D707FA" w:rsidP="0019595D">
            <w:pPr>
              <w:jc w:val="center"/>
              <w:rPr>
                <w:rFonts w:ascii="Times LatArm" w:hAnsi="Times LatArm"/>
                <w:lang w:val="en-US"/>
              </w:rPr>
            </w:pPr>
            <w:r w:rsidRPr="00D707FA">
              <w:rPr>
                <w:rFonts w:ascii="Times LatArm" w:hAnsi="Times LatArm"/>
                <w:lang w:val="en-US"/>
              </w:rPr>
              <w:t>Ø³Ïñá</w:t>
            </w:r>
          </w:p>
        </w:tc>
        <w:tc>
          <w:tcPr>
            <w:tcW w:w="3561" w:type="dxa"/>
            <w:gridSpan w:val="3"/>
          </w:tcPr>
          <w:p w:rsidR="00D707FA" w:rsidRPr="00D707FA" w:rsidRDefault="00D707FA" w:rsidP="0019595D">
            <w:pPr>
              <w:jc w:val="center"/>
              <w:rPr>
                <w:rFonts w:ascii="Times LatArm" w:hAnsi="Times LatArm"/>
                <w:lang w:val="en-US"/>
              </w:rPr>
            </w:pPr>
            <w:r w:rsidRPr="00D707FA">
              <w:rPr>
                <w:rFonts w:ascii="Times LatArm" w:hAnsi="Times LatArm"/>
                <w:lang w:val="en-US"/>
              </w:rPr>
              <w:t>ÎÇë³ÙÇÏñá</w:t>
            </w:r>
          </w:p>
        </w:tc>
      </w:tr>
      <w:tr w:rsidR="00D707FA" w:rsidRPr="00D707FA" w:rsidTr="00D707FA">
        <w:trPr>
          <w:cantSplit/>
          <w:trHeight w:val="1828"/>
          <w:jc w:val="center"/>
        </w:trPr>
        <w:tc>
          <w:tcPr>
            <w:tcW w:w="1668" w:type="dxa"/>
          </w:tcPr>
          <w:p w:rsidR="00D707FA" w:rsidRPr="00D707FA" w:rsidRDefault="00D707FA" w:rsidP="0019595D">
            <w:pPr>
              <w:jc w:val="both"/>
              <w:rPr>
                <w:rFonts w:ascii="Times LatArm" w:hAnsi="Times LatArm"/>
                <w:lang w:val="en-US"/>
              </w:rPr>
            </w:pPr>
          </w:p>
          <w:p w:rsidR="00D707FA" w:rsidRPr="00D707FA" w:rsidRDefault="00D707FA" w:rsidP="0019595D">
            <w:pPr>
              <w:jc w:val="both"/>
              <w:rPr>
                <w:rFonts w:ascii="Times LatArm" w:hAnsi="Times LatArm"/>
                <w:lang w:val="en-US"/>
              </w:rPr>
            </w:pPr>
            <w:r w:rsidRPr="00D707FA">
              <w:rPr>
                <w:rFonts w:ascii="Times LatArm" w:hAnsi="Times LatArm"/>
                <w:lang w:val="en-US"/>
              </w:rPr>
              <w:t>ÎÛáõí»ïÇ å³ñáõÝ³ÏáõÃÛáõÝÁ</w:t>
            </w:r>
          </w:p>
        </w:tc>
        <w:tc>
          <w:tcPr>
            <w:tcW w:w="1275" w:type="dxa"/>
            <w:textDirection w:val="btLr"/>
          </w:tcPr>
          <w:p w:rsidR="00D707FA" w:rsidRPr="00D707FA" w:rsidRDefault="00D707FA" w:rsidP="0019595D">
            <w:pPr>
              <w:ind w:left="113" w:right="113"/>
              <w:rPr>
                <w:rFonts w:ascii="Times LatArm" w:hAnsi="Times LatArm"/>
                <w:lang w:val="en-US"/>
              </w:rPr>
            </w:pPr>
            <w:r w:rsidRPr="00D707FA">
              <w:rPr>
                <w:rFonts w:ascii="Times LatArm" w:hAnsi="Times LatArm"/>
                <w:lang w:val="en-US"/>
              </w:rPr>
              <w:t>Ð³ëï³ïáõÝ</w:t>
            </w:r>
          </w:p>
        </w:tc>
        <w:tc>
          <w:tcPr>
            <w:tcW w:w="1134" w:type="dxa"/>
            <w:textDirection w:val="btLr"/>
          </w:tcPr>
          <w:p w:rsidR="00D707FA" w:rsidRPr="00D707FA" w:rsidRDefault="00D707FA" w:rsidP="0019595D">
            <w:pPr>
              <w:ind w:left="113" w:right="113"/>
              <w:rPr>
                <w:rFonts w:ascii="Times LatArm" w:hAnsi="Times LatArm"/>
                <w:lang w:val="en-US"/>
              </w:rPr>
            </w:pPr>
            <w:r w:rsidRPr="00D707FA">
              <w:rPr>
                <w:rFonts w:ascii="Times LatArm" w:hAnsi="Times LatArm"/>
                <w:lang w:val="en-US"/>
              </w:rPr>
              <w:t>öáñÓ³ÝÙáõß</w:t>
            </w:r>
          </w:p>
        </w:tc>
        <w:tc>
          <w:tcPr>
            <w:tcW w:w="1134" w:type="dxa"/>
            <w:textDirection w:val="btLr"/>
          </w:tcPr>
          <w:p w:rsidR="00D707FA" w:rsidRPr="00D707FA" w:rsidRDefault="00D707FA" w:rsidP="0019595D">
            <w:pPr>
              <w:ind w:left="113" w:right="113"/>
              <w:rPr>
                <w:rFonts w:ascii="Times LatArm" w:hAnsi="Times LatArm"/>
                <w:lang w:val="en-US"/>
              </w:rPr>
            </w:pPr>
            <w:r w:rsidRPr="00D707FA">
              <w:rPr>
                <w:rFonts w:ascii="Times LatArm" w:hAnsi="Times LatArm"/>
                <w:lang w:val="en-US"/>
              </w:rPr>
              <w:t>êïáõ·Çã</w:t>
            </w:r>
          </w:p>
        </w:tc>
        <w:tc>
          <w:tcPr>
            <w:tcW w:w="1134" w:type="dxa"/>
            <w:textDirection w:val="btLr"/>
          </w:tcPr>
          <w:p w:rsidR="00D707FA" w:rsidRPr="00D707FA" w:rsidRDefault="00D707FA" w:rsidP="0019595D">
            <w:pPr>
              <w:ind w:left="113" w:right="113"/>
              <w:rPr>
                <w:rFonts w:ascii="Times LatArm" w:hAnsi="Times LatArm"/>
                <w:lang w:val="en-US"/>
              </w:rPr>
            </w:pPr>
            <w:r w:rsidRPr="00D707FA">
              <w:rPr>
                <w:rFonts w:ascii="Times LatArm" w:hAnsi="Times LatArm"/>
                <w:lang w:val="en-US"/>
              </w:rPr>
              <w:t>Ð³ëï³ïáõÝ</w:t>
            </w:r>
          </w:p>
        </w:tc>
        <w:tc>
          <w:tcPr>
            <w:tcW w:w="1134" w:type="dxa"/>
            <w:textDirection w:val="btLr"/>
          </w:tcPr>
          <w:p w:rsidR="00D707FA" w:rsidRPr="00D707FA" w:rsidRDefault="00D707FA" w:rsidP="0019595D">
            <w:pPr>
              <w:ind w:left="113" w:right="113"/>
              <w:rPr>
                <w:rFonts w:ascii="Times LatArm" w:hAnsi="Times LatArm"/>
                <w:lang w:val="en-US"/>
              </w:rPr>
            </w:pPr>
            <w:r w:rsidRPr="00D707FA">
              <w:rPr>
                <w:rFonts w:ascii="Times LatArm" w:hAnsi="Times LatArm"/>
                <w:lang w:val="en-US"/>
              </w:rPr>
              <w:t>öáñÓ³ÝÙáõß</w:t>
            </w:r>
          </w:p>
        </w:tc>
        <w:tc>
          <w:tcPr>
            <w:tcW w:w="1293" w:type="dxa"/>
            <w:textDirection w:val="btLr"/>
          </w:tcPr>
          <w:p w:rsidR="00D707FA" w:rsidRPr="00D707FA" w:rsidRDefault="00D707FA" w:rsidP="0019595D">
            <w:pPr>
              <w:ind w:left="113" w:right="113"/>
              <w:rPr>
                <w:rFonts w:ascii="Times LatArm" w:hAnsi="Times LatArm"/>
                <w:lang w:val="en-US"/>
              </w:rPr>
            </w:pPr>
            <w:r w:rsidRPr="00D707FA">
              <w:rPr>
                <w:rFonts w:ascii="Times LatArm" w:hAnsi="Times LatArm"/>
                <w:lang w:val="en-US"/>
              </w:rPr>
              <w:t>êïáõ·Çã</w:t>
            </w:r>
          </w:p>
        </w:tc>
      </w:tr>
      <w:tr w:rsidR="00D707FA" w:rsidRPr="00D707FA" w:rsidTr="00D707FA">
        <w:trPr>
          <w:jc w:val="center"/>
        </w:trPr>
        <w:tc>
          <w:tcPr>
            <w:tcW w:w="1668" w:type="dxa"/>
          </w:tcPr>
          <w:p w:rsidR="00D707FA" w:rsidRPr="00D707FA" w:rsidRDefault="00D707FA" w:rsidP="0019595D">
            <w:pPr>
              <w:jc w:val="both"/>
              <w:rPr>
                <w:rFonts w:ascii="Times LatArm" w:hAnsi="Times LatArm"/>
                <w:lang w:val="en-US"/>
              </w:rPr>
            </w:pPr>
            <w:r w:rsidRPr="00D707FA">
              <w:rPr>
                <w:rFonts w:ascii="Times LatArm" w:hAnsi="Times LatArm"/>
                <w:lang w:val="en-US"/>
              </w:rPr>
              <w:t>Ð³ëï³ïáõÝ</w:t>
            </w:r>
          </w:p>
        </w:tc>
        <w:tc>
          <w:tcPr>
            <w:tcW w:w="1275" w:type="dxa"/>
          </w:tcPr>
          <w:p w:rsidR="00D707FA" w:rsidRPr="00D707FA" w:rsidRDefault="00D707FA" w:rsidP="0019595D">
            <w:pPr>
              <w:jc w:val="center"/>
              <w:rPr>
                <w:rFonts w:ascii="Times LatArm" w:hAnsi="Times LatArm"/>
                <w:lang w:val="en-US"/>
              </w:rPr>
            </w:pPr>
            <w:r w:rsidRPr="00D707FA">
              <w:rPr>
                <w:rFonts w:ascii="Times LatArm" w:hAnsi="Times LatArm"/>
                <w:lang w:val="en-US"/>
              </w:rPr>
              <w:t>20 ÙÏÉ</w:t>
            </w:r>
          </w:p>
          <w:p w:rsidR="00D707FA" w:rsidRPr="00D707FA" w:rsidRDefault="00D707FA" w:rsidP="0019595D">
            <w:pPr>
              <w:jc w:val="center"/>
              <w:rPr>
                <w:rFonts w:ascii="Times LatArm" w:hAnsi="Times LatArm"/>
                <w:lang w:val="en-US"/>
              </w:rPr>
            </w:pPr>
            <w:r w:rsidRPr="00D707FA">
              <w:rPr>
                <w:rFonts w:ascii="Times LatArm" w:hAnsi="Times LatArm"/>
                <w:lang w:val="en-US"/>
              </w:rPr>
              <w:t>0,02 ÙÉ</w:t>
            </w:r>
          </w:p>
        </w:tc>
        <w:tc>
          <w:tcPr>
            <w:tcW w:w="1134" w:type="dxa"/>
          </w:tcPr>
          <w:p w:rsidR="00D707FA" w:rsidRPr="00D707FA" w:rsidRDefault="00D707FA" w:rsidP="0019595D">
            <w:pPr>
              <w:jc w:val="center"/>
              <w:rPr>
                <w:rFonts w:ascii="Times LatArm" w:hAnsi="Times LatArm"/>
                <w:lang w:val="en-US"/>
              </w:rPr>
            </w:pPr>
            <w:r w:rsidRPr="00D707FA">
              <w:rPr>
                <w:rFonts w:ascii="Times LatArm" w:hAnsi="Times LatArm"/>
                <w:lang w:val="en-US"/>
              </w:rPr>
              <w:t>20 ÙÏÉ</w:t>
            </w:r>
          </w:p>
          <w:p w:rsidR="00D707FA" w:rsidRPr="00D707FA" w:rsidRDefault="00D707FA" w:rsidP="0019595D">
            <w:pPr>
              <w:jc w:val="center"/>
              <w:rPr>
                <w:rFonts w:ascii="Times LatArm" w:hAnsi="Times LatArm"/>
                <w:lang w:val="en-US"/>
              </w:rPr>
            </w:pPr>
            <w:r w:rsidRPr="00D707FA">
              <w:rPr>
                <w:rFonts w:ascii="Times LatArm" w:hAnsi="Times LatArm"/>
                <w:lang w:val="en-US"/>
              </w:rPr>
              <w:t>0,02 ÙÉ</w:t>
            </w:r>
          </w:p>
        </w:tc>
        <w:tc>
          <w:tcPr>
            <w:tcW w:w="1134" w:type="dxa"/>
          </w:tcPr>
          <w:p w:rsidR="00D707FA" w:rsidRPr="00D707FA" w:rsidRDefault="00D707FA" w:rsidP="0019595D">
            <w:pPr>
              <w:jc w:val="center"/>
              <w:rPr>
                <w:rFonts w:ascii="Times LatArm" w:hAnsi="Times LatArm"/>
                <w:b/>
                <w:lang w:val="en-US"/>
              </w:rPr>
            </w:pPr>
            <w:r w:rsidRPr="00D707FA">
              <w:rPr>
                <w:rFonts w:ascii="Times LatArm" w:hAnsi="Times LatArm"/>
                <w:b/>
                <w:lang w:val="en-US"/>
              </w:rPr>
              <w:t>_</w:t>
            </w:r>
          </w:p>
        </w:tc>
        <w:tc>
          <w:tcPr>
            <w:tcW w:w="1134" w:type="dxa"/>
          </w:tcPr>
          <w:p w:rsidR="00D707FA" w:rsidRPr="00D707FA" w:rsidRDefault="00D707FA" w:rsidP="0019595D">
            <w:pPr>
              <w:jc w:val="center"/>
              <w:rPr>
                <w:rFonts w:ascii="Times LatArm" w:hAnsi="Times LatArm"/>
                <w:lang w:val="en-US"/>
              </w:rPr>
            </w:pPr>
            <w:r w:rsidRPr="00D707FA">
              <w:rPr>
                <w:rFonts w:ascii="Times LatArm" w:hAnsi="Times LatArm"/>
                <w:lang w:val="en-US"/>
              </w:rPr>
              <w:t>10 ÙÏÉ</w:t>
            </w:r>
          </w:p>
          <w:p w:rsidR="00D707FA" w:rsidRPr="00D707FA" w:rsidRDefault="00D707FA" w:rsidP="0019595D">
            <w:pPr>
              <w:jc w:val="center"/>
              <w:rPr>
                <w:rFonts w:ascii="Times LatArm" w:hAnsi="Times LatArm"/>
                <w:lang w:val="en-US"/>
              </w:rPr>
            </w:pPr>
            <w:r w:rsidRPr="00D707FA">
              <w:rPr>
                <w:rFonts w:ascii="Times LatArm" w:hAnsi="Times LatArm"/>
                <w:lang w:val="en-US"/>
              </w:rPr>
              <w:t>0,01 ÙÉ</w:t>
            </w:r>
          </w:p>
        </w:tc>
        <w:tc>
          <w:tcPr>
            <w:tcW w:w="1134" w:type="dxa"/>
          </w:tcPr>
          <w:p w:rsidR="00D707FA" w:rsidRPr="00D707FA" w:rsidRDefault="00D707FA" w:rsidP="0019595D">
            <w:pPr>
              <w:jc w:val="center"/>
              <w:rPr>
                <w:rFonts w:ascii="Times LatArm" w:hAnsi="Times LatArm"/>
                <w:lang w:val="en-US"/>
              </w:rPr>
            </w:pPr>
            <w:r w:rsidRPr="00D707FA">
              <w:rPr>
                <w:rFonts w:ascii="Times LatArm" w:hAnsi="Times LatArm"/>
                <w:lang w:val="en-US"/>
              </w:rPr>
              <w:t>10 ÙÏÉ</w:t>
            </w:r>
          </w:p>
          <w:p w:rsidR="00D707FA" w:rsidRPr="00D707FA" w:rsidRDefault="00D707FA" w:rsidP="0019595D">
            <w:pPr>
              <w:jc w:val="center"/>
              <w:rPr>
                <w:rFonts w:ascii="Times LatArm" w:hAnsi="Times LatArm"/>
                <w:lang w:val="en-US"/>
              </w:rPr>
            </w:pPr>
            <w:r w:rsidRPr="00D707FA">
              <w:rPr>
                <w:rFonts w:ascii="Times LatArm" w:hAnsi="Times LatArm"/>
                <w:lang w:val="en-US"/>
              </w:rPr>
              <w:t>0,01 ÙÉ</w:t>
            </w:r>
          </w:p>
        </w:tc>
        <w:tc>
          <w:tcPr>
            <w:tcW w:w="1293" w:type="dxa"/>
          </w:tcPr>
          <w:p w:rsidR="00D707FA" w:rsidRPr="00D707FA" w:rsidRDefault="00D707FA" w:rsidP="0019595D">
            <w:pPr>
              <w:jc w:val="center"/>
              <w:rPr>
                <w:rFonts w:ascii="Times LatArm" w:hAnsi="Times LatArm"/>
                <w:lang w:val="en-US"/>
              </w:rPr>
            </w:pPr>
            <w:r w:rsidRPr="00D707FA">
              <w:rPr>
                <w:rFonts w:ascii="Times LatArm" w:hAnsi="Times LatArm"/>
                <w:b/>
                <w:lang w:val="en-US"/>
              </w:rPr>
              <w:t>_</w:t>
            </w:r>
          </w:p>
        </w:tc>
      </w:tr>
      <w:tr w:rsidR="00D707FA" w:rsidRPr="00D707FA" w:rsidTr="00D707FA">
        <w:trPr>
          <w:jc w:val="center"/>
        </w:trPr>
        <w:tc>
          <w:tcPr>
            <w:tcW w:w="1668" w:type="dxa"/>
          </w:tcPr>
          <w:p w:rsidR="00D707FA" w:rsidRPr="00D707FA" w:rsidRDefault="00D707FA" w:rsidP="0019595D">
            <w:pPr>
              <w:jc w:val="both"/>
              <w:rPr>
                <w:rFonts w:ascii="Times LatArm" w:hAnsi="Times LatArm"/>
                <w:lang w:val="en-US"/>
              </w:rPr>
            </w:pPr>
            <w:r w:rsidRPr="00D707FA">
              <w:rPr>
                <w:rFonts w:ascii="Times LatArm" w:hAnsi="Times LatArm"/>
                <w:lang w:val="en-US"/>
              </w:rPr>
              <w:t>öáñÓ³ÝÙáõß</w:t>
            </w:r>
          </w:p>
        </w:tc>
        <w:tc>
          <w:tcPr>
            <w:tcW w:w="1275" w:type="dxa"/>
          </w:tcPr>
          <w:p w:rsidR="00D707FA" w:rsidRPr="00D707FA" w:rsidRDefault="00D707FA" w:rsidP="0019595D">
            <w:pPr>
              <w:jc w:val="center"/>
              <w:rPr>
                <w:rFonts w:ascii="Times LatArm" w:hAnsi="Times LatArm"/>
                <w:lang w:val="en-US"/>
              </w:rPr>
            </w:pPr>
            <w:r w:rsidRPr="00D707FA">
              <w:rPr>
                <w:rFonts w:ascii="Times LatArm" w:hAnsi="Times LatArm"/>
                <w:lang w:val="en-US"/>
              </w:rPr>
              <w:t>20 ÙÏÉ</w:t>
            </w:r>
          </w:p>
          <w:p w:rsidR="00D707FA" w:rsidRPr="00D707FA" w:rsidRDefault="00D707FA" w:rsidP="0019595D">
            <w:pPr>
              <w:jc w:val="center"/>
              <w:rPr>
                <w:rFonts w:ascii="Times LatArm" w:hAnsi="Times LatArm"/>
                <w:lang w:val="en-US"/>
              </w:rPr>
            </w:pPr>
            <w:r w:rsidRPr="00D707FA">
              <w:rPr>
                <w:rFonts w:ascii="Times LatArm" w:hAnsi="Times LatArm"/>
                <w:lang w:val="en-US"/>
              </w:rPr>
              <w:t>0,02 ÙÉ</w:t>
            </w:r>
          </w:p>
        </w:tc>
        <w:tc>
          <w:tcPr>
            <w:tcW w:w="1134" w:type="dxa"/>
          </w:tcPr>
          <w:p w:rsidR="00D707FA" w:rsidRPr="00D707FA" w:rsidRDefault="00D707FA" w:rsidP="0019595D">
            <w:pPr>
              <w:jc w:val="center"/>
              <w:rPr>
                <w:rFonts w:ascii="Times LatArm" w:hAnsi="Times LatArm"/>
                <w:lang w:val="en-US"/>
              </w:rPr>
            </w:pPr>
            <w:r w:rsidRPr="00D707FA">
              <w:rPr>
                <w:rFonts w:ascii="Times LatArm" w:hAnsi="Times LatArm"/>
                <w:lang w:val="en-US"/>
              </w:rPr>
              <w:t>20 ÙÏÉ</w:t>
            </w:r>
          </w:p>
          <w:p w:rsidR="00D707FA" w:rsidRPr="00D707FA" w:rsidRDefault="00D707FA" w:rsidP="0019595D">
            <w:pPr>
              <w:jc w:val="center"/>
              <w:rPr>
                <w:rFonts w:ascii="Times LatArm" w:hAnsi="Times LatArm"/>
                <w:lang w:val="en-US"/>
              </w:rPr>
            </w:pPr>
            <w:r w:rsidRPr="00D707FA">
              <w:rPr>
                <w:rFonts w:ascii="Times LatArm" w:hAnsi="Times LatArm"/>
                <w:lang w:val="en-US"/>
              </w:rPr>
              <w:t>0,02 ÙÉ</w:t>
            </w:r>
          </w:p>
        </w:tc>
        <w:tc>
          <w:tcPr>
            <w:tcW w:w="1134" w:type="dxa"/>
          </w:tcPr>
          <w:p w:rsidR="00D707FA" w:rsidRPr="00D707FA" w:rsidRDefault="00D707FA" w:rsidP="0019595D">
            <w:pPr>
              <w:jc w:val="center"/>
              <w:rPr>
                <w:rFonts w:ascii="Times LatArm" w:hAnsi="Times LatArm"/>
                <w:b/>
                <w:lang w:val="en-US"/>
              </w:rPr>
            </w:pPr>
            <w:r w:rsidRPr="00D707FA">
              <w:rPr>
                <w:rFonts w:ascii="Times LatArm" w:hAnsi="Times LatArm"/>
                <w:b/>
                <w:lang w:val="en-US"/>
              </w:rPr>
              <w:t>_</w:t>
            </w:r>
          </w:p>
        </w:tc>
        <w:tc>
          <w:tcPr>
            <w:tcW w:w="1134" w:type="dxa"/>
          </w:tcPr>
          <w:p w:rsidR="00D707FA" w:rsidRPr="00D707FA" w:rsidRDefault="00D707FA" w:rsidP="0019595D">
            <w:pPr>
              <w:jc w:val="center"/>
              <w:rPr>
                <w:rFonts w:ascii="Times LatArm" w:hAnsi="Times LatArm"/>
                <w:lang w:val="en-US"/>
              </w:rPr>
            </w:pPr>
            <w:r w:rsidRPr="00D707FA">
              <w:rPr>
                <w:rFonts w:ascii="Times LatArm" w:hAnsi="Times LatArm"/>
                <w:lang w:val="en-US"/>
              </w:rPr>
              <w:t>10 ÙÏÉ</w:t>
            </w:r>
          </w:p>
          <w:p w:rsidR="00D707FA" w:rsidRPr="00D707FA" w:rsidRDefault="00D707FA" w:rsidP="0019595D">
            <w:pPr>
              <w:jc w:val="center"/>
              <w:rPr>
                <w:rFonts w:ascii="Times LatArm" w:hAnsi="Times LatArm"/>
                <w:lang w:val="en-US"/>
              </w:rPr>
            </w:pPr>
            <w:r w:rsidRPr="00D707FA">
              <w:rPr>
                <w:rFonts w:ascii="Times LatArm" w:hAnsi="Times LatArm"/>
                <w:lang w:val="en-US"/>
              </w:rPr>
              <w:t>0,01 ÙÉ</w:t>
            </w:r>
          </w:p>
        </w:tc>
        <w:tc>
          <w:tcPr>
            <w:tcW w:w="1134" w:type="dxa"/>
          </w:tcPr>
          <w:p w:rsidR="00D707FA" w:rsidRPr="00D707FA" w:rsidRDefault="00D707FA" w:rsidP="0019595D">
            <w:pPr>
              <w:jc w:val="center"/>
              <w:rPr>
                <w:rFonts w:ascii="Times LatArm" w:hAnsi="Times LatArm"/>
                <w:lang w:val="en-US"/>
              </w:rPr>
            </w:pPr>
            <w:r w:rsidRPr="00D707FA">
              <w:rPr>
                <w:rFonts w:ascii="Times LatArm" w:hAnsi="Times LatArm"/>
                <w:lang w:val="en-US"/>
              </w:rPr>
              <w:t>10 ÙÏÉ</w:t>
            </w:r>
          </w:p>
          <w:p w:rsidR="00D707FA" w:rsidRPr="00D707FA" w:rsidRDefault="00D707FA" w:rsidP="0019595D">
            <w:pPr>
              <w:jc w:val="center"/>
              <w:rPr>
                <w:rFonts w:ascii="Times LatArm" w:hAnsi="Times LatArm"/>
                <w:lang w:val="en-US"/>
              </w:rPr>
            </w:pPr>
            <w:r w:rsidRPr="00D707FA">
              <w:rPr>
                <w:rFonts w:ascii="Times LatArm" w:hAnsi="Times LatArm"/>
                <w:lang w:val="en-US"/>
              </w:rPr>
              <w:t>0,01 ÙÉ</w:t>
            </w:r>
          </w:p>
        </w:tc>
        <w:tc>
          <w:tcPr>
            <w:tcW w:w="1293" w:type="dxa"/>
          </w:tcPr>
          <w:p w:rsidR="00D707FA" w:rsidRPr="00D707FA" w:rsidRDefault="00D707FA" w:rsidP="0019595D">
            <w:pPr>
              <w:jc w:val="center"/>
              <w:rPr>
                <w:rFonts w:ascii="Times LatArm" w:hAnsi="Times LatArm"/>
                <w:lang w:val="en-US"/>
              </w:rPr>
            </w:pPr>
            <w:r w:rsidRPr="00D707FA">
              <w:rPr>
                <w:rFonts w:ascii="Times LatArm" w:hAnsi="Times LatArm"/>
                <w:b/>
                <w:lang w:val="en-US"/>
              </w:rPr>
              <w:t>_</w:t>
            </w:r>
          </w:p>
        </w:tc>
      </w:tr>
      <w:tr w:rsidR="00D707FA" w:rsidRPr="00D707FA" w:rsidTr="00D707FA">
        <w:trPr>
          <w:jc w:val="center"/>
        </w:trPr>
        <w:tc>
          <w:tcPr>
            <w:tcW w:w="1668" w:type="dxa"/>
          </w:tcPr>
          <w:p w:rsidR="00D707FA" w:rsidRPr="00D707FA" w:rsidRDefault="00D707FA" w:rsidP="0019595D">
            <w:pPr>
              <w:jc w:val="both"/>
              <w:rPr>
                <w:rFonts w:ascii="Times LatArm" w:hAnsi="Times LatArm"/>
                <w:lang w:val="en-US"/>
              </w:rPr>
            </w:pPr>
            <w:r w:rsidRPr="00D707FA">
              <w:rPr>
                <w:rFonts w:ascii="Times LatArm" w:hAnsi="Times LatArm"/>
                <w:lang w:val="en-US"/>
              </w:rPr>
              <w:t>è»³ÏïÇí</w:t>
            </w:r>
          </w:p>
        </w:tc>
        <w:tc>
          <w:tcPr>
            <w:tcW w:w="1275" w:type="dxa"/>
          </w:tcPr>
          <w:p w:rsidR="00D707FA" w:rsidRPr="00D707FA" w:rsidRDefault="00D707FA" w:rsidP="0019595D">
            <w:pPr>
              <w:jc w:val="center"/>
              <w:rPr>
                <w:rFonts w:ascii="Times LatArm" w:hAnsi="Times LatArm"/>
                <w:lang w:val="en-US"/>
              </w:rPr>
            </w:pPr>
            <w:r w:rsidRPr="00D707FA">
              <w:rPr>
                <w:rFonts w:ascii="Times LatArm" w:hAnsi="Times LatArm"/>
                <w:lang w:val="en-US"/>
              </w:rPr>
              <w:t>2000 ÙÏÉ</w:t>
            </w:r>
          </w:p>
          <w:p w:rsidR="00D707FA" w:rsidRPr="00D707FA" w:rsidRDefault="00D707FA" w:rsidP="0019595D">
            <w:pPr>
              <w:jc w:val="center"/>
              <w:rPr>
                <w:rFonts w:ascii="Times LatArm" w:hAnsi="Times LatArm"/>
                <w:lang w:val="en-US"/>
              </w:rPr>
            </w:pPr>
            <w:r w:rsidRPr="00D707FA">
              <w:rPr>
                <w:rFonts w:ascii="Times LatArm" w:hAnsi="Times LatArm"/>
                <w:lang w:val="en-US"/>
              </w:rPr>
              <w:t>2 ÙÉ</w:t>
            </w:r>
          </w:p>
        </w:tc>
        <w:tc>
          <w:tcPr>
            <w:tcW w:w="1134" w:type="dxa"/>
          </w:tcPr>
          <w:p w:rsidR="00D707FA" w:rsidRPr="00D707FA" w:rsidRDefault="00D707FA" w:rsidP="0019595D">
            <w:pPr>
              <w:jc w:val="center"/>
              <w:rPr>
                <w:rFonts w:ascii="Times LatArm" w:hAnsi="Times LatArm"/>
                <w:lang w:val="en-US"/>
              </w:rPr>
            </w:pPr>
            <w:r w:rsidRPr="00D707FA">
              <w:rPr>
                <w:rFonts w:ascii="Times LatArm" w:hAnsi="Times LatArm"/>
                <w:lang w:val="en-US"/>
              </w:rPr>
              <w:t>2000 ÙÏÉ</w:t>
            </w:r>
          </w:p>
          <w:p w:rsidR="00D707FA" w:rsidRPr="00D707FA" w:rsidRDefault="00D707FA" w:rsidP="0019595D">
            <w:pPr>
              <w:jc w:val="center"/>
              <w:rPr>
                <w:rFonts w:ascii="Times LatArm" w:hAnsi="Times LatArm"/>
                <w:lang w:val="en-US"/>
              </w:rPr>
            </w:pPr>
            <w:r w:rsidRPr="00D707FA">
              <w:rPr>
                <w:rFonts w:ascii="Times LatArm" w:hAnsi="Times LatArm"/>
                <w:lang w:val="en-US"/>
              </w:rPr>
              <w:t>0,02 ÙÉ</w:t>
            </w:r>
          </w:p>
        </w:tc>
        <w:tc>
          <w:tcPr>
            <w:tcW w:w="1134" w:type="dxa"/>
          </w:tcPr>
          <w:p w:rsidR="00D707FA" w:rsidRPr="00D707FA" w:rsidRDefault="00CD58D7" w:rsidP="0019595D">
            <w:pPr>
              <w:jc w:val="center"/>
              <w:rPr>
                <w:rFonts w:ascii="Times LatArm" w:hAnsi="Times LatArm"/>
                <w:lang w:val="en-US"/>
              </w:rPr>
            </w:pPr>
            <w:r>
              <w:rPr>
                <w:rFonts w:ascii="Times LatArm" w:hAnsi="Times LatArm"/>
                <w:lang w:val="en-US"/>
              </w:rPr>
              <w:t>2</w:t>
            </w:r>
            <w:r w:rsidR="00D707FA" w:rsidRPr="00D707FA">
              <w:rPr>
                <w:rFonts w:ascii="Times LatArm" w:hAnsi="Times LatArm"/>
                <w:lang w:val="en-US"/>
              </w:rPr>
              <w:t>000 ÙÏÉ</w:t>
            </w:r>
          </w:p>
          <w:p w:rsidR="00D707FA" w:rsidRPr="00D707FA" w:rsidRDefault="00CD58D7" w:rsidP="0019595D">
            <w:pPr>
              <w:jc w:val="center"/>
              <w:rPr>
                <w:rFonts w:ascii="Times LatArm" w:hAnsi="Times LatArm"/>
                <w:lang w:val="en-US"/>
              </w:rPr>
            </w:pPr>
            <w:r>
              <w:rPr>
                <w:rFonts w:ascii="Times LatArm" w:hAnsi="Times LatArm"/>
                <w:lang w:val="en-US"/>
              </w:rPr>
              <w:t>2</w:t>
            </w:r>
            <w:r w:rsidR="00D707FA" w:rsidRPr="00D707FA">
              <w:rPr>
                <w:rFonts w:ascii="Times LatArm" w:hAnsi="Times LatArm"/>
                <w:lang w:val="en-US"/>
              </w:rPr>
              <w:t xml:space="preserve"> ÙÉ</w:t>
            </w:r>
          </w:p>
        </w:tc>
        <w:tc>
          <w:tcPr>
            <w:tcW w:w="1134" w:type="dxa"/>
          </w:tcPr>
          <w:p w:rsidR="00D707FA" w:rsidRPr="00D707FA" w:rsidRDefault="00D707FA" w:rsidP="0019595D">
            <w:pPr>
              <w:jc w:val="center"/>
              <w:rPr>
                <w:rFonts w:ascii="Times LatArm" w:hAnsi="Times LatArm"/>
                <w:lang w:val="en-US"/>
              </w:rPr>
            </w:pPr>
            <w:r w:rsidRPr="00D707FA">
              <w:rPr>
                <w:rFonts w:ascii="Times LatArm" w:hAnsi="Times LatArm"/>
                <w:lang w:val="en-US"/>
              </w:rPr>
              <w:t>1000 ÙÏÉ</w:t>
            </w:r>
          </w:p>
          <w:p w:rsidR="00D707FA" w:rsidRPr="00D707FA" w:rsidRDefault="00D707FA" w:rsidP="0019595D">
            <w:pPr>
              <w:jc w:val="center"/>
              <w:rPr>
                <w:rFonts w:ascii="Times LatArm" w:hAnsi="Times LatArm"/>
                <w:lang w:val="en-US"/>
              </w:rPr>
            </w:pPr>
            <w:r w:rsidRPr="00D707FA">
              <w:rPr>
                <w:rFonts w:ascii="Times LatArm" w:hAnsi="Times LatArm"/>
                <w:lang w:val="en-US"/>
              </w:rPr>
              <w:t>1 ÙÉ</w:t>
            </w:r>
          </w:p>
        </w:tc>
        <w:tc>
          <w:tcPr>
            <w:tcW w:w="1134" w:type="dxa"/>
          </w:tcPr>
          <w:p w:rsidR="00D707FA" w:rsidRPr="00D707FA" w:rsidRDefault="00D707FA" w:rsidP="0019595D">
            <w:pPr>
              <w:jc w:val="center"/>
              <w:rPr>
                <w:rFonts w:ascii="Times LatArm" w:hAnsi="Times LatArm"/>
                <w:lang w:val="en-US"/>
              </w:rPr>
            </w:pPr>
            <w:r w:rsidRPr="00D707FA">
              <w:rPr>
                <w:rFonts w:ascii="Times LatArm" w:hAnsi="Times LatArm"/>
                <w:lang w:val="en-US"/>
              </w:rPr>
              <w:t>1000 ÙÏÉ</w:t>
            </w:r>
          </w:p>
          <w:p w:rsidR="00D707FA" w:rsidRPr="00D707FA" w:rsidRDefault="00D707FA" w:rsidP="0019595D">
            <w:pPr>
              <w:jc w:val="center"/>
              <w:rPr>
                <w:rFonts w:ascii="Times LatArm" w:hAnsi="Times LatArm"/>
                <w:lang w:val="en-US"/>
              </w:rPr>
            </w:pPr>
            <w:r w:rsidRPr="00D707FA">
              <w:rPr>
                <w:rFonts w:ascii="Times LatArm" w:hAnsi="Times LatArm"/>
                <w:lang w:val="en-US"/>
              </w:rPr>
              <w:t>1 ÙÉ</w:t>
            </w:r>
          </w:p>
        </w:tc>
        <w:tc>
          <w:tcPr>
            <w:tcW w:w="1293" w:type="dxa"/>
          </w:tcPr>
          <w:p w:rsidR="00CD58D7" w:rsidRPr="00D707FA" w:rsidRDefault="00CD58D7" w:rsidP="00CD58D7">
            <w:pPr>
              <w:jc w:val="center"/>
              <w:rPr>
                <w:rFonts w:ascii="Times LatArm" w:hAnsi="Times LatArm"/>
                <w:lang w:val="en-US"/>
              </w:rPr>
            </w:pPr>
            <w:r w:rsidRPr="00D707FA">
              <w:rPr>
                <w:rFonts w:ascii="Times LatArm" w:hAnsi="Times LatArm"/>
                <w:lang w:val="en-US"/>
              </w:rPr>
              <w:t>1000 ÙÏÉ</w:t>
            </w:r>
          </w:p>
          <w:p w:rsidR="00D707FA" w:rsidRPr="00D707FA" w:rsidRDefault="00CD58D7" w:rsidP="00CD58D7">
            <w:pPr>
              <w:jc w:val="center"/>
              <w:rPr>
                <w:rFonts w:ascii="Times LatArm" w:hAnsi="Times LatArm"/>
                <w:lang w:val="en-US"/>
              </w:rPr>
            </w:pPr>
            <w:r w:rsidRPr="00D707FA">
              <w:rPr>
                <w:rFonts w:ascii="Times LatArm" w:hAnsi="Times LatArm"/>
                <w:lang w:val="en-US"/>
              </w:rPr>
              <w:t>1 ÙÉ</w:t>
            </w:r>
          </w:p>
        </w:tc>
      </w:tr>
      <w:tr w:rsidR="00D707FA" w:rsidRPr="00D707FA" w:rsidTr="00D707FA">
        <w:trPr>
          <w:jc w:val="center"/>
        </w:trPr>
        <w:tc>
          <w:tcPr>
            <w:tcW w:w="8772" w:type="dxa"/>
            <w:gridSpan w:val="7"/>
          </w:tcPr>
          <w:p w:rsidR="00D707FA" w:rsidRPr="00D707FA" w:rsidRDefault="00D707FA" w:rsidP="0019595D">
            <w:pPr>
              <w:jc w:val="both"/>
              <w:rPr>
                <w:rFonts w:ascii="Times LatArm" w:hAnsi="Times LatArm"/>
                <w:lang w:val="en-US"/>
              </w:rPr>
            </w:pPr>
            <w:r w:rsidRPr="00D707FA">
              <w:rPr>
                <w:rFonts w:ascii="Times LatArm" w:hAnsi="Times LatArm"/>
                <w:lang w:val="en-US"/>
              </w:rPr>
              <w:t xml:space="preserve">          ä³ñáõÝ³ÏáõÃÛáõÝÁ  Ë³éÝ»É, å³Ñ»É 10 ñáå» 20 – 25</w:t>
            </w:r>
            <w:r w:rsidRPr="00D707FA">
              <w:rPr>
                <w:rFonts w:ascii="Times LatArm" w:hAnsi="Times LatArm"/>
                <w:vertAlign w:val="superscript"/>
                <w:lang w:val="en-US"/>
              </w:rPr>
              <w:t>o</w:t>
            </w:r>
            <w:r w:rsidRPr="00D707FA">
              <w:rPr>
                <w:rFonts w:ascii="Times LatArm" w:hAnsi="Times LatArm"/>
                <w:lang w:val="en-US"/>
              </w:rPr>
              <w:t>C-áõÙ, Ï³Ù 5 ñáå» 37</w:t>
            </w:r>
            <w:r w:rsidRPr="00D707FA">
              <w:rPr>
                <w:rFonts w:ascii="Times LatArm" w:hAnsi="Times LatArm"/>
                <w:vertAlign w:val="superscript"/>
                <w:lang w:val="en-US"/>
              </w:rPr>
              <w:t>o</w:t>
            </w:r>
            <w:r w:rsidRPr="00D707FA">
              <w:rPr>
                <w:rFonts w:ascii="Times LatArm" w:hAnsi="Times LatArm"/>
                <w:lang w:val="en-US"/>
              </w:rPr>
              <w:t>C-áõÙ: ÎÉ³ÝÙ³Ý ã³÷áõÙÁ Ï³ï³ñ»É 60 ñáå»Ç ÇÝÃ³óùáõÙ (dA):</w:t>
            </w:r>
          </w:p>
        </w:tc>
      </w:tr>
    </w:tbl>
    <w:p w:rsidR="00542713" w:rsidRDefault="00542713" w:rsidP="00D707FA">
      <w:pPr>
        <w:ind w:firstLine="567"/>
        <w:jc w:val="both"/>
        <w:rPr>
          <w:rFonts w:ascii="Times LatArm" w:hAnsi="Times LatArm"/>
          <w:sz w:val="22"/>
          <w:szCs w:val="22"/>
          <w:lang w:val="en-US"/>
        </w:rPr>
      </w:pPr>
    </w:p>
    <w:p w:rsidR="00D707FA" w:rsidRPr="00D707FA" w:rsidRDefault="00D707FA" w:rsidP="00D707FA">
      <w:pPr>
        <w:ind w:firstLine="567"/>
        <w:jc w:val="both"/>
        <w:rPr>
          <w:rFonts w:ascii="Times LatArm" w:hAnsi="Times LatArm"/>
          <w:sz w:val="22"/>
          <w:szCs w:val="22"/>
          <w:lang w:val="en-US"/>
        </w:rPr>
      </w:pPr>
      <w:r w:rsidRPr="00D707FA">
        <w:rPr>
          <w:rFonts w:ascii="Times LatArm" w:hAnsi="Times LatArm"/>
          <w:sz w:val="22"/>
          <w:szCs w:val="22"/>
          <w:lang w:val="en-US"/>
        </w:rPr>
        <w:t>öáñÓÇ Ï³ï³ñÙ³Ý Å³Ù³Ý³Ï ·Çï³ßË³ïáÕÁ å</w:t>
      </w:r>
      <w:r w:rsidRPr="00D707FA">
        <w:rPr>
          <w:rFonts w:ascii="Sylfaen" w:hAnsi="Sylfaen"/>
          <w:sz w:val="22"/>
          <w:szCs w:val="22"/>
          <w:lang w:val="en-US"/>
        </w:rPr>
        <w:t>ե</w:t>
      </w:r>
      <w:r w:rsidRPr="00D707FA">
        <w:rPr>
          <w:rFonts w:ascii="Times LatArm" w:hAnsi="Times LatArm"/>
          <w:sz w:val="22"/>
          <w:szCs w:val="22"/>
          <w:lang w:val="en-US"/>
        </w:rPr>
        <w:t>ï</w:t>
      </w:r>
      <w:r w:rsidRPr="00D707FA">
        <w:rPr>
          <w:rFonts w:ascii="Sylfaen" w:hAnsi="Sylfaen"/>
          <w:sz w:val="22"/>
          <w:szCs w:val="22"/>
          <w:lang w:val="en-US"/>
        </w:rPr>
        <w:t>ք</w:t>
      </w:r>
      <w:r w:rsidRPr="00D707FA">
        <w:rPr>
          <w:rFonts w:ascii="Times LatArm" w:hAnsi="Times LatArm"/>
          <w:sz w:val="22"/>
          <w:szCs w:val="22"/>
          <w:lang w:val="en-US"/>
        </w:rPr>
        <w:t xml:space="preserve"> </w:t>
      </w:r>
      <w:r w:rsidRPr="00D707FA">
        <w:rPr>
          <w:rFonts w:ascii="Sylfaen" w:hAnsi="Sylfaen"/>
          <w:sz w:val="22"/>
          <w:szCs w:val="22"/>
          <w:lang w:val="en-US"/>
        </w:rPr>
        <w:t>է</w:t>
      </w:r>
      <w:r w:rsidRPr="00D707FA">
        <w:rPr>
          <w:rFonts w:ascii="Times LatArm" w:hAnsi="Times LatArm"/>
          <w:sz w:val="22"/>
          <w:szCs w:val="22"/>
          <w:lang w:val="en-US"/>
        </w:rPr>
        <w:t xml:space="preserve"> ³</w:t>
      </w:r>
      <w:r w:rsidRPr="00D707FA">
        <w:rPr>
          <w:rFonts w:ascii="Sylfaen" w:hAnsi="Sylfaen"/>
          <w:sz w:val="22"/>
          <w:szCs w:val="22"/>
          <w:lang w:val="en-US"/>
        </w:rPr>
        <w:t>ն</w:t>
      </w:r>
      <w:r w:rsidRPr="00D707FA">
        <w:rPr>
          <w:rFonts w:ascii="Times LatArm" w:hAnsi="Times LatArm"/>
          <w:sz w:val="22"/>
          <w:szCs w:val="22"/>
          <w:lang w:val="en-US"/>
        </w:rPr>
        <w:t>å³ÛÙ³Ý Ñ³ßíÇ ³éÝÇ ëïáõ·ÇãÇ ÁÝïñáõÙÁ, ù³ÝÇ áñ Ý³ ÝáõÛÝå»ë áõÝÇ Çñ ë»÷³Ï³Ý ÏÉ³ÝÙ³Ý ëå»ÏïñÁ:</w:t>
      </w:r>
    </w:p>
    <w:p w:rsidR="00D707FA" w:rsidRPr="00D707FA" w:rsidRDefault="00D707FA" w:rsidP="00D707FA">
      <w:pPr>
        <w:ind w:firstLine="567"/>
        <w:jc w:val="both"/>
        <w:rPr>
          <w:rFonts w:ascii="Times LatArm" w:hAnsi="Times LatArm"/>
          <w:sz w:val="22"/>
          <w:szCs w:val="22"/>
          <w:lang w:val="en-US"/>
        </w:rPr>
      </w:pPr>
      <w:r w:rsidRPr="00D707FA">
        <w:rPr>
          <w:rFonts w:ascii="Times LatArm" w:hAnsi="Times LatArm"/>
          <w:sz w:val="22"/>
          <w:szCs w:val="22"/>
          <w:lang w:val="en-US"/>
        </w:rPr>
        <w:t>Ð³Ù³å³ï³ëË³Ý »ñÏ³ñáõÃÛ³Ùµ ³ÉÇùÁ áñáß»Éáõ Ýå³ï³Ïáí ã³÷íáõÙ »Ý ³ßË³ï³Ýù³ÛÇÝ ÉáõÍáõÛÃÝ»ñÇ ÏÉ³ÝÙ³Ý ëå»ÏïñÝ»ñÁ ÙÇÝã ·ÉÛáõÏá½Ç ÉáõÍáõÛÃÇ ÙïóÝ»ÉÁ (²) ¨ ÙïóÝ»Éáõó Ñ»ïá (´): ä³ñ½íáõÙ ¿` é»³ÏóÇáÝ Ë³éÝáõñ¹Ç (é»³ÏïÇí+·ÉÛáõÏá½³) ÏÉ³ÝÙ³Ý Ù³ÏëÇÙáõÙÁ (</w:t>
      </w:r>
      <w:r w:rsidRPr="00D707FA">
        <w:rPr>
          <w:rFonts w:ascii="Times LatArm" w:hAnsi="Times LatArm"/>
          <w:i/>
          <w:sz w:val="22"/>
          <w:szCs w:val="22"/>
          <w:lang w:val="en-US"/>
        </w:rPr>
        <w:t>D</w:t>
      </w:r>
      <w:r w:rsidRPr="00D707FA">
        <w:rPr>
          <w:rFonts w:ascii="Times LatArm" w:hAnsi="Times LatArm"/>
          <w:i/>
          <w:sz w:val="22"/>
          <w:szCs w:val="22"/>
          <w:vertAlign w:val="subscript"/>
          <w:lang w:val="en-US"/>
        </w:rPr>
        <w:t>max</w:t>
      </w:r>
      <w:r w:rsidRPr="00D707FA">
        <w:rPr>
          <w:rFonts w:ascii="Times LatArm" w:hAnsi="Times LatArm"/>
          <w:sz w:val="22"/>
          <w:szCs w:val="22"/>
          <w:lang w:val="en-US"/>
        </w:rPr>
        <w:t>) ·ïÝíáõÙ ¿ 500 ÝÙ ïÇñáõÛÃáõÙ: ²ÏÝÑ³Ûï ¿, í»ñçÝ³Ï³Ý é»³ÏóÇ³ÛÇ ûåïÇÏ³Ï³Ý ËïáõÃÛ³Ý ÷á÷áËáõÃÛáõÝÁ 480 – 520 ÝÙ ³ÉÇùÇ »ñÏ³ñáõÃÛ³Ý ïÇñáõÛÃáõÙ áõÕÇÕ Ñ³Ù»Ù³ï³Ï³Ý ¿ ÷áñ</w:t>
      </w:r>
      <w:r w:rsidR="00CD58D7">
        <w:rPr>
          <w:rFonts w:ascii="Times LatArm" w:hAnsi="Times LatArm"/>
          <w:sz w:val="22"/>
          <w:szCs w:val="22"/>
          <w:lang w:val="en-US"/>
        </w:rPr>
        <w:t>Ó³ÝÙáõßáõÙ å³ñáõÝ³ÏíáÕ ·ÉÛáõÏá½</w:t>
      </w:r>
      <w:r w:rsidRPr="00D707FA">
        <w:rPr>
          <w:rFonts w:ascii="Times LatArm" w:hAnsi="Times LatArm"/>
          <w:sz w:val="22"/>
          <w:szCs w:val="22"/>
          <w:lang w:val="en-US"/>
        </w:rPr>
        <w:t>Ç ËïáõÃÛ³ÝÁ:</w:t>
      </w:r>
    </w:p>
    <w:p w:rsidR="00D707FA" w:rsidRDefault="00D707FA" w:rsidP="00D707FA">
      <w:pPr>
        <w:spacing w:line="432" w:lineRule="auto"/>
        <w:ind w:firstLine="709"/>
        <w:jc w:val="center"/>
        <w:rPr>
          <w:rFonts w:ascii="Times LatArm" w:hAnsi="Times LatArm"/>
          <w:sz w:val="24"/>
          <w:szCs w:val="24"/>
          <w:lang w:val="en-US"/>
        </w:rPr>
      </w:pPr>
      <w:r>
        <w:rPr>
          <w:rFonts w:ascii="Times LatArm" w:hAnsi="Times LatArm"/>
          <w:noProof/>
          <w:sz w:val="24"/>
          <w:szCs w:val="24"/>
          <w:lang w:val="ru-RU"/>
        </w:rPr>
        <w:lastRenderedPageBreak/>
        <w:drawing>
          <wp:inline distT="0" distB="0" distL="0" distR="0">
            <wp:extent cx="4246948" cy="2155440"/>
            <wp:effectExtent l="19050" t="0" r="1202" b="0"/>
            <wp:docPr id="332" name="Рисунок 33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03"/>
                    <pic:cNvPicPr>
                      <a:picLocks noChangeAspect="1" noChangeArrowheads="1"/>
                    </pic:cNvPicPr>
                  </pic:nvPicPr>
                  <pic:blipFill>
                    <a:blip r:embed="rId1092"/>
                    <a:srcRect/>
                    <a:stretch>
                      <a:fillRect/>
                    </a:stretch>
                  </pic:blipFill>
                  <pic:spPr bwMode="auto">
                    <a:xfrm>
                      <a:off x="0" y="0"/>
                      <a:ext cx="4258579" cy="2161343"/>
                    </a:xfrm>
                    <a:prstGeom prst="rect">
                      <a:avLst/>
                    </a:prstGeom>
                    <a:noFill/>
                    <a:ln w="9525">
                      <a:noFill/>
                      <a:miter lim="800000"/>
                      <a:headEnd/>
                      <a:tailEnd/>
                    </a:ln>
                  </pic:spPr>
                </pic:pic>
              </a:graphicData>
            </a:graphic>
          </wp:inline>
        </w:drawing>
      </w:r>
      <w:r>
        <w:rPr>
          <w:rFonts w:ascii="Times LatArm" w:hAnsi="Times LatArm"/>
          <w:noProof/>
          <w:sz w:val="24"/>
          <w:szCs w:val="24"/>
          <w:lang w:val="ru-RU"/>
        </w:rPr>
        <w:drawing>
          <wp:inline distT="0" distB="0" distL="0" distR="0">
            <wp:extent cx="4715917" cy="2096814"/>
            <wp:effectExtent l="19050" t="0" r="8483" b="0"/>
            <wp:docPr id="333" name="Рисунок 33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02"/>
                    <pic:cNvPicPr>
                      <a:picLocks noChangeAspect="1" noChangeArrowheads="1"/>
                    </pic:cNvPicPr>
                  </pic:nvPicPr>
                  <pic:blipFill>
                    <a:blip r:embed="rId1093"/>
                    <a:srcRect/>
                    <a:stretch>
                      <a:fillRect/>
                    </a:stretch>
                  </pic:blipFill>
                  <pic:spPr bwMode="auto">
                    <a:xfrm>
                      <a:off x="0" y="0"/>
                      <a:ext cx="4716014" cy="2096857"/>
                    </a:xfrm>
                    <a:prstGeom prst="rect">
                      <a:avLst/>
                    </a:prstGeom>
                    <a:noFill/>
                    <a:ln w="9525">
                      <a:noFill/>
                      <a:miter lim="800000"/>
                      <a:headEnd/>
                      <a:tailEnd/>
                    </a:ln>
                  </pic:spPr>
                </pic:pic>
              </a:graphicData>
            </a:graphic>
          </wp:inline>
        </w:drawing>
      </w:r>
    </w:p>
    <w:p w:rsidR="00D707FA" w:rsidRPr="00D707FA" w:rsidRDefault="00D707FA" w:rsidP="00D707FA">
      <w:pPr>
        <w:jc w:val="center"/>
        <w:rPr>
          <w:rFonts w:asciiTheme="minorHAnsi" w:hAnsiTheme="minorHAnsi"/>
          <w:i/>
          <w:sz w:val="18"/>
          <w:szCs w:val="18"/>
          <w:lang w:val="en-US"/>
        </w:rPr>
      </w:pPr>
      <w:r w:rsidRPr="00D707FA">
        <w:rPr>
          <w:rFonts w:ascii="Times LatArm" w:hAnsi="Times LatArm"/>
          <w:i/>
          <w:sz w:val="18"/>
          <w:szCs w:val="18"/>
          <w:lang w:val="en-US"/>
        </w:rPr>
        <w:t>ÜÏ³ñ 1. ²ßË³ï³Ýù³ÛÇÝ ÉáõÍáõÛÃÝ»ñÇ ÏÉ³ÝÙ³Ý ëå»Ï</w:t>
      </w:r>
      <w:r>
        <w:rPr>
          <w:rFonts w:ascii="Times LatArm" w:hAnsi="Times LatArm"/>
          <w:i/>
          <w:sz w:val="18"/>
          <w:szCs w:val="18"/>
          <w:lang w:val="en-US"/>
        </w:rPr>
        <w:t>ïñÝ»ñÁ ÙÇÝã ·ÉÛáõÏá½Ç ÉáõÍáõÛÃÇ</w:t>
      </w:r>
    </w:p>
    <w:p w:rsidR="00D707FA" w:rsidRPr="00513E90" w:rsidRDefault="00D707FA" w:rsidP="00D707FA">
      <w:pPr>
        <w:jc w:val="center"/>
        <w:rPr>
          <w:rFonts w:asciiTheme="minorHAnsi" w:hAnsiTheme="minorHAnsi"/>
          <w:i/>
          <w:sz w:val="18"/>
          <w:szCs w:val="18"/>
          <w:lang w:val="en-US"/>
        </w:rPr>
      </w:pPr>
      <w:r w:rsidRPr="00D707FA">
        <w:rPr>
          <w:rFonts w:ascii="Times LatArm" w:hAnsi="Times LatArm"/>
          <w:i/>
          <w:sz w:val="18"/>
          <w:szCs w:val="18"/>
          <w:lang w:val="en-US"/>
        </w:rPr>
        <w:t>ÙïóÝ»ÉÁ (²) ¨ ÙïóÝ»Éáõó Ñ»ïá (´):</w:t>
      </w:r>
    </w:p>
    <w:p w:rsidR="00D707FA" w:rsidRPr="00513E90" w:rsidRDefault="00D707FA" w:rsidP="00D707FA">
      <w:pPr>
        <w:jc w:val="center"/>
        <w:rPr>
          <w:rFonts w:asciiTheme="minorHAnsi" w:hAnsiTheme="minorHAnsi"/>
          <w:i/>
          <w:sz w:val="18"/>
          <w:szCs w:val="18"/>
          <w:lang w:val="en-US"/>
        </w:rPr>
      </w:pPr>
    </w:p>
    <w:p w:rsidR="00D707FA" w:rsidRPr="00513E90" w:rsidRDefault="00D707FA" w:rsidP="00D707FA">
      <w:pPr>
        <w:ind w:firstLine="567"/>
        <w:jc w:val="both"/>
        <w:rPr>
          <w:rFonts w:ascii="Times LatArm" w:hAnsi="Times LatArm"/>
          <w:sz w:val="22"/>
          <w:szCs w:val="22"/>
          <w:lang w:val="en-US"/>
        </w:rPr>
      </w:pPr>
      <w:r w:rsidRPr="00513E90">
        <w:rPr>
          <w:rFonts w:ascii="Times LatArm" w:hAnsi="Times LatArm"/>
          <w:sz w:val="22"/>
          <w:szCs w:val="22"/>
          <w:lang w:val="en-US"/>
        </w:rPr>
        <w:t>ü¾Î-áí ã³÷áõÙÁ Ï³ï³ñ»É  540 ÝÙ ïÇñáõÛÃáõÙ, Ï³åáõ</w:t>
      </w:r>
      <w:r w:rsidRPr="00D707FA">
        <w:rPr>
          <w:rFonts w:ascii="Sylfaen" w:hAnsi="Sylfaen"/>
          <w:sz w:val="22"/>
          <w:szCs w:val="22"/>
          <w:lang w:val="en-US"/>
        </w:rPr>
        <w:t>յ</w:t>
      </w:r>
      <w:r w:rsidRPr="00513E90">
        <w:rPr>
          <w:rFonts w:ascii="Times LatArm" w:hAnsi="Times LatArm"/>
          <w:sz w:val="22"/>
          <w:szCs w:val="22"/>
          <w:lang w:val="en-US"/>
        </w:rPr>
        <w:t xml:space="preserve">ï Éáõë³½ïÇãáí, 1 ëÙ Ñ³ëïáõÃÛáõÝ áõÝ»óáÕ </w:t>
      </w:r>
      <w:r w:rsidRPr="00D707FA">
        <w:rPr>
          <w:rFonts w:ascii="Times LatArm" w:hAnsi="Times LatArm"/>
          <w:sz w:val="22"/>
          <w:szCs w:val="22"/>
          <w:lang w:val="hy-AM"/>
        </w:rPr>
        <w:t>ÏÛáõí»ïáí</w:t>
      </w:r>
      <w:r w:rsidR="00CD58D7">
        <w:rPr>
          <w:rFonts w:ascii="Times LatArm" w:hAnsi="Times LatArm"/>
          <w:sz w:val="22"/>
          <w:szCs w:val="22"/>
          <w:lang w:val="en-US"/>
        </w:rPr>
        <w:t>,</w:t>
      </w:r>
      <w:r w:rsidRPr="00513E90">
        <w:rPr>
          <w:rFonts w:ascii="Times LatArm" w:hAnsi="Times LatArm"/>
          <w:sz w:val="22"/>
          <w:szCs w:val="22"/>
          <w:lang w:val="en-US"/>
        </w:rPr>
        <w:t xml:space="preserve"> </w:t>
      </w:r>
      <w:r w:rsidR="00CD58D7">
        <w:rPr>
          <w:rFonts w:ascii="Times LatArm" w:hAnsi="Times LatArm"/>
          <w:sz w:val="22"/>
          <w:szCs w:val="22"/>
          <w:lang w:val="en-US"/>
        </w:rPr>
        <w:t xml:space="preserve">Áëï ÁÝïñí³Í ³ÉÇùÇ »ñÏ³ñáõÃÛ³Ý: </w:t>
      </w:r>
      <w:r w:rsidRPr="00D707FA">
        <w:rPr>
          <w:rFonts w:ascii="Sylfaen" w:hAnsi="Sylfaen"/>
          <w:sz w:val="22"/>
          <w:szCs w:val="22"/>
          <w:lang w:val="en-US"/>
        </w:rPr>
        <w:t>Շ</w:t>
      </w:r>
      <w:r w:rsidRPr="00513E90">
        <w:rPr>
          <w:rFonts w:ascii="Times LatArm" w:hAnsi="Times LatArm"/>
          <w:sz w:val="22"/>
          <w:szCs w:val="22"/>
          <w:lang w:val="en-US"/>
        </w:rPr>
        <w:t>³ù³ñÇ ù³Ý³ÏáõÃÛáõÝÁ Ñ³ßí»É Ý»ñùáÑÇßÛ³É µ³Ý³Ó</w:t>
      </w:r>
      <w:r w:rsidRPr="00D707FA">
        <w:rPr>
          <w:rFonts w:ascii="Sylfaen" w:hAnsi="Sylfaen"/>
          <w:sz w:val="22"/>
          <w:szCs w:val="22"/>
          <w:lang w:val="en-US"/>
        </w:rPr>
        <w:t>ևերի</w:t>
      </w:r>
      <w:r w:rsidRPr="00513E90">
        <w:rPr>
          <w:rFonts w:ascii="Times LatArm" w:hAnsi="Times LatArm"/>
          <w:sz w:val="22"/>
          <w:szCs w:val="22"/>
          <w:lang w:val="en-US"/>
        </w:rPr>
        <w:t xml:space="preserve"> ÙÇçáóáí`</w:t>
      </w:r>
    </w:p>
    <w:p w:rsidR="00D707FA" w:rsidRPr="00D707FA" w:rsidRDefault="00D707FA" w:rsidP="00D707FA">
      <w:pPr>
        <w:spacing w:line="360" w:lineRule="auto"/>
        <w:jc w:val="center"/>
        <w:rPr>
          <w:rFonts w:ascii="Times LatArm" w:hAnsi="Times LatArm"/>
          <w:sz w:val="22"/>
          <w:szCs w:val="22"/>
          <w:lang w:val="en-US"/>
        </w:rPr>
      </w:pPr>
      <w:r w:rsidRPr="00D707FA">
        <w:rPr>
          <w:rFonts w:ascii="Sylfaen" w:hAnsi="Sylfaen"/>
          <w:sz w:val="22"/>
          <w:szCs w:val="22"/>
          <w:lang w:val="en-US"/>
        </w:rPr>
        <w:t xml:space="preserve">C = </w:t>
      </w:r>
      <m:oMath>
        <m:r>
          <w:rPr>
            <w:rFonts w:ascii="Cambria Math" w:hAnsi="Cambria Math"/>
            <w:sz w:val="22"/>
            <w:szCs w:val="22"/>
          </w:rPr>
          <m:t>100</m:t>
        </m:r>
        <m:r>
          <w:rPr>
            <w:rFonts w:ascii="Cambria Math" w:hAnsi="Cambria Math" w:cs="Cambria Math"/>
            <w:sz w:val="22"/>
            <w:szCs w:val="22"/>
          </w:rPr>
          <m:t>*</m:t>
        </m:r>
        <m:f>
          <m:fPr>
            <m:ctrlPr>
              <w:rPr>
                <w:rFonts w:ascii="Cambria Math" w:hAnsi="Cambria Math"/>
                <w:sz w:val="22"/>
                <w:szCs w:val="22"/>
                <w:lang w:val="en-US"/>
              </w:rPr>
            </m:ctrlPr>
          </m:fPr>
          <m:num>
            <m:r>
              <m:rPr>
                <m:sty m:val="p"/>
              </m:rPr>
              <w:rPr>
                <w:rFonts w:ascii="Cambria Math" w:hAnsi="Cambria Math"/>
                <w:sz w:val="22"/>
                <w:szCs w:val="22"/>
                <w:lang w:val="en-US"/>
              </w:rPr>
              <m:t>dA</m:t>
            </m:r>
            <m:r>
              <m:rPr>
                <m:sty m:val="p"/>
              </m:rPr>
              <w:rPr>
                <w:rFonts w:ascii="Cambria Math" w:hAnsi="Cambria Math"/>
                <w:sz w:val="22"/>
                <w:szCs w:val="22"/>
              </w:rPr>
              <m:t xml:space="preserve"> (</m:t>
            </m:r>
            <m:r>
              <m:rPr>
                <m:sty m:val="p"/>
              </m:rPr>
              <w:rPr>
                <w:rFonts w:ascii="Sylfaen" w:hAnsi="Sylfaen" w:cs="Sylfaen"/>
                <w:sz w:val="22"/>
                <w:szCs w:val="22"/>
                <w:lang w:val="en-US"/>
              </w:rPr>
              <m:t>նմուշ</m:t>
            </m:r>
            <m:r>
              <m:rPr>
                <m:sty m:val="p"/>
              </m:rPr>
              <w:rPr>
                <w:rFonts w:ascii="Cambria Math" w:hAnsi="Cambria Math"/>
                <w:sz w:val="22"/>
                <w:szCs w:val="22"/>
              </w:rPr>
              <m:t xml:space="preserve">) </m:t>
            </m:r>
          </m:num>
          <m:den>
            <m:r>
              <m:rPr>
                <m:sty m:val="p"/>
              </m:rPr>
              <w:rPr>
                <w:rFonts w:ascii="Cambria Math" w:hAnsi="Cambria Math"/>
                <w:sz w:val="22"/>
                <w:szCs w:val="22"/>
                <w:lang w:val="en-US"/>
              </w:rPr>
              <m:t>dA</m:t>
            </m:r>
            <m:r>
              <m:rPr>
                <m:sty m:val="p"/>
              </m:rPr>
              <w:rPr>
                <w:rFonts w:ascii="Cambria Math" w:hAnsi="Cambria Math"/>
                <w:sz w:val="22"/>
                <w:szCs w:val="22"/>
              </w:rPr>
              <m:t xml:space="preserve"> (</m:t>
            </m:r>
            <m:r>
              <m:rPr>
                <m:sty m:val="p"/>
              </m:rPr>
              <w:rPr>
                <w:rFonts w:ascii="Sylfaen" w:hAnsi="Sylfaen" w:cs="Sylfaen"/>
                <w:sz w:val="22"/>
                <w:szCs w:val="22"/>
                <w:lang w:val="en-US"/>
              </w:rPr>
              <m:t>ստանդաարտ</m:t>
            </m:r>
            <m:r>
              <m:rPr>
                <m:sty m:val="p"/>
              </m:rPr>
              <w:rPr>
                <w:rFonts w:ascii="Cambria Math" w:hAnsi="Cambria Math"/>
                <w:sz w:val="22"/>
                <w:szCs w:val="22"/>
              </w:rPr>
              <m:t>)</m:t>
            </m:r>
          </m:den>
        </m:f>
      </m:oMath>
      <w:r w:rsidRPr="00D707FA">
        <w:rPr>
          <w:rFonts w:ascii="Sylfaen" w:hAnsi="Sylfaen"/>
          <w:sz w:val="22"/>
          <w:szCs w:val="22"/>
          <w:lang w:val="en-US"/>
        </w:rPr>
        <w:t xml:space="preserve">  </w:t>
      </w:r>
      <w:r w:rsidRPr="00D707FA">
        <w:rPr>
          <w:rFonts w:ascii="Times LatArm" w:hAnsi="Times LatArm"/>
          <w:sz w:val="22"/>
          <w:szCs w:val="22"/>
          <w:lang w:val="en-US"/>
        </w:rPr>
        <w:t>[Ù·/¹É] Ï³Ù [Ù·%]</w:t>
      </w:r>
    </w:p>
    <w:p w:rsidR="00D707FA" w:rsidRPr="00D707FA" w:rsidRDefault="00D707FA" w:rsidP="00D707FA">
      <w:pPr>
        <w:spacing w:line="360" w:lineRule="auto"/>
        <w:jc w:val="center"/>
        <w:rPr>
          <w:rFonts w:ascii="Times LatArm" w:hAnsi="Times LatArm"/>
          <w:sz w:val="22"/>
          <w:szCs w:val="22"/>
          <w:lang w:val="en-US"/>
        </w:rPr>
      </w:pPr>
      <w:r w:rsidRPr="00D707FA">
        <w:rPr>
          <w:rFonts w:ascii="Sylfaen" w:hAnsi="Sylfaen"/>
          <w:sz w:val="22"/>
          <w:szCs w:val="22"/>
          <w:lang w:val="en-US"/>
        </w:rPr>
        <w:t xml:space="preserve">C = </w:t>
      </w:r>
      <m:oMath>
        <m:r>
          <w:rPr>
            <w:rFonts w:ascii="Cambria Math" w:hAnsi="Cambria Math"/>
            <w:sz w:val="22"/>
            <w:szCs w:val="22"/>
          </w:rPr>
          <m:t>5.55</m:t>
        </m:r>
        <m:r>
          <w:rPr>
            <w:rFonts w:ascii="Cambria Math" w:hAnsi="Cambria Math" w:cs="Cambria Math"/>
            <w:sz w:val="22"/>
            <w:szCs w:val="22"/>
          </w:rPr>
          <m:t>*</m:t>
        </m:r>
        <m:f>
          <m:fPr>
            <m:ctrlPr>
              <w:rPr>
                <w:rFonts w:ascii="Cambria Math" w:hAnsi="Cambria Math"/>
                <w:sz w:val="22"/>
                <w:szCs w:val="22"/>
                <w:lang w:val="en-US"/>
              </w:rPr>
            </m:ctrlPr>
          </m:fPr>
          <m:num>
            <m:r>
              <m:rPr>
                <m:sty m:val="p"/>
              </m:rPr>
              <w:rPr>
                <w:rFonts w:ascii="Cambria Math" w:hAnsi="Cambria Math"/>
                <w:sz w:val="22"/>
                <w:szCs w:val="22"/>
                <w:lang w:val="en-US"/>
              </w:rPr>
              <m:t>dA</m:t>
            </m:r>
            <m:r>
              <m:rPr>
                <m:sty m:val="p"/>
              </m:rPr>
              <w:rPr>
                <w:rFonts w:ascii="Cambria Math" w:hAnsi="Cambria Math"/>
                <w:sz w:val="22"/>
                <w:szCs w:val="22"/>
              </w:rPr>
              <m:t xml:space="preserve"> (</m:t>
            </m:r>
            <m:r>
              <m:rPr>
                <m:sty m:val="p"/>
              </m:rPr>
              <w:rPr>
                <w:rFonts w:ascii="Sylfaen" w:hAnsi="Sylfaen" w:cs="Sylfaen"/>
                <w:sz w:val="22"/>
                <w:szCs w:val="22"/>
                <w:lang w:val="en-US"/>
              </w:rPr>
              <m:t>նմուշ</m:t>
            </m:r>
            <m:r>
              <m:rPr>
                <m:sty m:val="p"/>
              </m:rPr>
              <w:rPr>
                <w:rFonts w:ascii="Cambria Math" w:hAnsi="Cambria Math"/>
                <w:sz w:val="22"/>
                <w:szCs w:val="22"/>
              </w:rPr>
              <m:t xml:space="preserve">) </m:t>
            </m:r>
          </m:num>
          <m:den>
            <m:r>
              <m:rPr>
                <m:sty m:val="p"/>
              </m:rPr>
              <w:rPr>
                <w:rFonts w:ascii="Cambria Math" w:hAnsi="Cambria Math"/>
                <w:sz w:val="22"/>
                <w:szCs w:val="22"/>
                <w:lang w:val="en-US"/>
              </w:rPr>
              <m:t>dA</m:t>
            </m:r>
            <m:r>
              <m:rPr>
                <m:sty m:val="p"/>
              </m:rPr>
              <w:rPr>
                <w:rFonts w:ascii="Cambria Math" w:hAnsi="Cambria Math"/>
                <w:sz w:val="22"/>
                <w:szCs w:val="22"/>
              </w:rPr>
              <m:t xml:space="preserve"> (</m:t>
            </m:r>
            <m:r>
              <m:rPr>
                <m:sty m:val="p"/>
              </m:rPr>
              <w:rPr>
                <w:rFonts w:ascii="Sylfaen" w:hAnsi="Sylfaen" w:cs="Sylfaen"/>
                <w:sz w:val="22"/>
                <w:szCs w:val="22"/>
                <w:lang w:val="en-US"/>
              </w:rPr>
              <m:t>ստանդաարտ</m:t>
            </m:r>
            <m:r>
              <m:rPr>
                <m:sty m:val="p"/>
              </m:rPr>
              <w:rPr>
                <w:rFonts w:ascii="Cambria Math" w:hAnsi="Cambria Math"/>
                <w:sz w:val="22"/>
                <w:szCs w:val="22"/>
              </w:rPr>
              <m:t>)</m:t>
            </m:r>
          </m:den>
        </m:f>
      </m:oMath>
      <w:r w:rsidRPr="00D707FA">
        <w:rPr>
          <w:rFonts w:ascii="Sylfaen" w:hAnsi="Sylfaen"/>
          <w:sz w:val="22"/>
          <w:szCs w:val="22"/>
          <w:lang w:val="en-US"/>
        </w:rPr>
        <w:t xml:space="preserve"> </w:t>
      </w:r>
      <w:r w:rsidRPr="00D707FA">
        <w:rPr>
          <w:rFonts w:ascii="Times LatArm" w:hAnsi="Times LatArm"/>
          <w:sz w:val="22"/>
          <w:szCs w:val="22"/>
          <w:lang w:val="en-US"/>
        </w:rPr>
        <w:t xml:space="preserve"> [ÙÙáÉ/É]:</w:t>
      </w:r>
    </w:p>
    <w:p w:rsidR="00D707FA" w:rsidRPr="00D707FA" w:rsidRDefault="00CD58D7" w:rsidP="00D707FA">
      <w:pPr>
        <w:ind w:firstLine="567"/>
        <w:jc w:val="both"/>
        <w:rPr>
          <w:rFonts w:ascii="Times LatArm" w:hAnsi="Times LatArm"/>
          <w:sz w:val="22"/>
          <w:szCs w:val="22"/>
          <w:lang w:val="en-US"/>
        </w:rPr>
      </w:pPr>
      <w:r>
        <w:rPr>
          <w:rFonts w:ascii="Times LatArm" w:hAnsi="Times LatArm"/>
          <w:sz w:val="22"/>
          <w:szCs w:val="22"/>
          <w:lang w:val="en-US"/>
        </w:rPr>
        <w:t>¶ÉÛáõÏá½</w:t>
      </w:r>
      <w:r w:rsidR="00D707FA" w:rsidRPr="00D707FA">
        <w:rPr>
          <w:rFonts w:ascii="Times LatArm" w:hAnsi="Times LatArm"/>
          <w:sz w:val="22"/>
          <w:szCs w:val="22"/>
          <w:lang w:val="en-US"/>
        </w:rPr>
        <w:t xml:space="preserve">Ç áñáßÙ³Ý ïíÛ³É Ù»Ãá¹Ç É³ÛÝáñ»Ý ×³Ý³ãí³ÍáõÃÛáõÝÁ µ³ó³ïñíáõÙ ¿ Ýñ³ µ³ñÓñ Ûáõñ³Ñ³ïÏáõÃÛ³Ùµ ¨ Ñëï³Ï Ï³ï³ñÙ³Ùµ: Ø»Ãá¹Á Ï³ñ»ÉÇ ¿ Çñ³óÝ»É ÇÝãå»ë ëáíáñ³Ï³Ý ýáïáÙ»ïñáí (³é³í»É É³í ¿` </w:t>
      </w:r>
      <w:r w:rsidR="00D707FA" w:rsidRPr="00D707FA">
        <w:rPr>
          <w:i/>
          <w:sz w:val="22"/>
          <w:szCs w:val="22"/>
        </w:rPr>
        <w:t>Микролаб</w:t>
      </w:r>
      <w:r w:rsidR="00D707FA" w:rsidRPr="00D707FA">
        <w:rPr>
          <w:rFonts w:ascii="Times LatArm" w:hAnsi="Times LatArm"/>
          <w:i/>
          <w:sz w:val="22"/>
          <w:szCs w:val="22"/>
          <w:lang w:val="en-US"/>
        </w:rPr>
        <w:t xml:space="preserve"> 540</w:t>
      </w:r>
      <w:r w:rsidR="00D707FA" w:rsidRPr="00D707FA">
        <w:rPr>
          <w:rFonts w:ascii="Times LatArm" w:hAnsi="Times LatArm"/>
          <w:sz w:val="22"/>
          <w:szCs w:val="22"/>
          <w:lang w:val="en-US"/>
        </w:rPr>
        <w:t xml:space="preserve"> ïÇåÇ Ù³ëÝ³·Çï³óí³Í Ï»Ýë³ùÇÙÇ³Ï³Ý ýáïáÙ»ïñÁ), ³ÛÝå»ë ¿É Ï»Ýë³ùÇÙÇ³Ï³Ý ÇÝùÝ³³Ý³ÉÇ½³ïáñÝ»ñáí: ¶ÉÛáõÏûùëÇ¹³½³</w:t>
      </w:r>
      <w:r>
        <w:rPr>
          <w:rFonts w:ascii="Times LatArm" w:hAnsi="Times LatArm"/>
          <w:sz w:val="22"/>
          <w:szCs w:val="22"/>
          <w:lang w:val="en-US"/>
        </w:rPr>
        <w:softHyphen/>
        <w:t>å»ñûùëÇ¹³½³ÛÇÝ</w:t>
      </w:r>
      <w:r w:rsidR="00D707FA" w:rsidRPr="00D707FA">
        <w:rPr>
          <w:rFonts w:ascii="Times LatArm" w:hAnsi="Times LatArm"/>
          <w:sz w:val="22"/>
          <w:szCs w:val="22"/>
          <w:lang w:val="en-US"/>
        </w:rPr>
        <w:t xml:space="preserve"> Ù»Ãá¹Á ³Ûëûñ Ñ³Ù³ñíáõÙ ¿ ·ÉÛáõÏá½Ç ù³Ý³ÏáõÃÛ³Ý áñáßÙ³Ý ³Ù»Ý³ ×ß·ñÇï Ù»Ãá¹Ý»ñÇó Ù»ÏÁ: àñå»ë Ï»Ýë³µ³Ý³Ï³Ý ÝÙáõß û·ï³·áñÍíáõÙ ¿ ÇÝãå»ë ³ñÛ³Ý ßÇ×áõÏÁ, ³ÛÝå»ë ¿É ³ÙµáÕç³Ï³Ý ³ñÛáõÝÁ: ì»ñçÇÝÇë Ñ»ï ³ßË³ï»Éáõ ¹»åùáõÙ ³ÝÑñ³Å»ßï ¿ Ñ³ßíÇ ³éÝ»É ³ÛÝ ÷³ëïÁ, áñ Ù³½³ÝáÃ³ÛÇÝ ³ñÛ³Ý Ù»ç ßÇ×áõÏÇ (åÉ³½Ù³ÛÇ) µ³ÅÇÝÁ Ï³Ëí³Í ¿ Ñ»Ù³ïáÏñÇïÇ Ù»ÍáõÃÛáõÝÇó, ÇÝãÁ Ï³ñáÕ ¿ µ³ó³ë³Ï³Ý ³½¹»É ³ñ¹ÛáõÝùÇ ×ßïáõÃÛ³Ý íñ³: ²Û¹ å³ï×³éáí ³Ûë Ù»Ãá¹áí ·ÉÛáõÏá½³ÛÇ áñáßÙ³Ý Å³Ù³Ý³Ï Ý³ËÁÝïñ»ÉÇ ¿ û·ï³·áñÍ»É Ñ»ï³½áïíáÕÇ ³ñÛ³Ý ßÇ×áõÏÁ:</w:t>
      </w:r>
    </w:p>
    <w:p w:rsidR="00D707FA" w:rsidRPr="00D707FA" w:rsidRDefault="00D707FA" w:rsidP="00D707FA">
      <w:pPr>
        <w:ind w:firstLine="567"/>
        <w:jc w:val="both"/>
        <w:rPr>
          <w:rFonts w:ascii="Times LatArm" w:hAnsi="Times LatArm"/>
          <w:sz w:val="22"/>
          <w:szCs w:val="22"/>
          <w:lang w:val="en-US"/>
        </w:rPr>
      </w:pPr>
      <w:r w:rsidRPr="00D707FA">
        <w:rPr>
          <w:rFonts w:ascii="Times LatArm" w:hAnsi="Times LatArm"/>
          <w:b/>
          <w:sz w:val="22"/>
          <w:szCs w:val="22"/>
          <w:lang w:val="en-US"/>
        </w:rPr>
        <w:t>üáïá·áõÝ³ã³÷Ù³Ý Ù»Ãá¹Ç</w:t>
      </w:r>
      <w:r w:rsidRPr="00D707FA">
        <w:rPr>
          <w:rFonts w:ascii="Times LatArm" w:hAnsi="Times LatArm"/>
          <w:sz w:val="22"/>
          <w:szCs w:val="22"/>
          <w:lang w:val="en-US"/>
        </w:rPr>
        <w:t xml:space="preserve"> Ñ»ï Ù»Ïï»Õ ÙÇ ù³ÝÇ ï³ñÇ ³é³ç Ç Ñ³Ûï »Ï³Ý Ñ³í³ù³ÍáõÝ»ñ, </w:t>
      </w:r>
      <w:r w:rsidRPr="00D707FA">
        <w:rPr>
          <w:rFonts w:ascii="Times LatArm" w:hAnsi="Times LatArm"/>
          <w:sz w:val="22"/>
          <w:szCs w:val="22"/>
          <w:lang w:val="hy-AM"/>
        </w:rPr>
        <w:t>áñáÝóáõÙ</w:t>
      </w:r>
      <w:r w:rsidRPr="00D707FA">
        <w:rPr>
          <w:rFonts w:ascii="Times LatArm" w:hAnsi="Times LatArm"/>
          <w:sz w:val="22"/>
          <w:szCs w:val="22"/>
          <w:lang w:val="en-US"/>
        </w:rPr>
        <w:t xml:space="preserve"> Çñ³óí³Í »Ý </w:t>
      </w:r>
      <w:r w:rsidRPr="00D707FA">
        <w:rPr>
          <w:rFonts w:ascii="Times LatArm" w:hAnsi="Times LatArm"/>
          <w:b/>
          <w:sz w:val="22"/>
          <w:szCs w:val="22"/>
          <w:lang w:val="en-US"/>
        </w:rPr>
        <w:t xml:space="preserve">ýáïáÙ»ïñÙ³Ý </w:t>
      </w:r>
      <w:r w:rsidRPr="00D707FA">
        <w:rPr>
          <w:rFonts w:ascii="Times LatArm" w:hAnsi="Times LatArm"/>
          <w:b/>
          <w:sz w:val="22"/>
          <w:szCs w:val="22"/>
          <w:lang w:val="hy-AM"/>
        </w:rPr>
        <w:t>ÏÇÝ»ïÇÏ</w:t>
      </w:r>
      <w:r w:rsidRPr="00D707FA">
        <w:rPr>
          <w:rFonts w:ascii="Times LatArm" w:hAnsi="Times LatArm"/>
          <w:b/>
          <w:sz w:val="22"/>
          <w:szCs w:val="22"/>
          <w:lang w:val="en-US"/>
        </w:rPr>
        <w:t xml:space="preserve"> Ù»Ãá¹Á</w:t>
      </w:r>
      <w:r w:rsidRPr="00D707FA">
        <w:rPr>
          <w:rFonts w:ascii="Times LatArm" w:hAnsi="Times LatArm"/>
          <w:sz w:val="22"/>
          <w:szCs w:val="22"/>
          <w:lang w:val="en-US"/>
        </w:rPr>
        <w:t xml:space="preserve">: ²Û¹ Ù»Ãá¹Ç ³é³í»ÉáõÃÛáõÝÁ Ýñ³ÝáõÙ ¿, áñ ³ñ¹ÛáõÝùÁ Ï³Ëí³Í ã¿ ÷áñÓ³ÝÙáõßáõÙ ³ÛÉ ÙÇ³óáõÃÛáõÝÝ»ñÇ ³éÏ³ÛáõÃÛáõÝÇó, ù³ÝÇ áñ í»ñçÇÝ»ñÇë ÏÉ³ÝÙ³Ý ëå»ÏïñÁ Å³Ù³Ý³ÏÇ ÁÝ¹³óùáõÙ Ï³ÛáõÝ ¿, áñÁ  å³Ñ³ÝçáõÙ ¿ ÏÇÝ»ïÇÏ ýáïáÙ»ïñ (ûñÇÝ³Ï </w:t>
      </w:r>
      <w:r w:rsidRPr="00D707FA">
        <w:rPr>
          <w:rFonts w:ascii="Times LatArm" w:hAnsi="Times LatArm"/>
          <w:i/>
          <w:sz w:val="22"/>
          <w:szCs w:val="22"/>
          <w:lang w:val="en-US"/>
        </w:rPr>
        <w:t>Stat Fax 1904+, Stat Fax 3300</w:t>
      </w:r>
      <w:r w:rsidRPr="00D707FA">
        <w:rPr>
          <w:rFonts w:ascii="Times LatArm" w:hAnsi="Times LatArm"/>
          <w:sz w:val="22"/>
          <w:szCs w:val="22"/>
          <w:lang w:val="en-US"/>
        </w:rPr>
        <w:t xml:space="preserve">), ÏÇë³³íïáÙ³ïÇÏ ³Ý³ÉÇ½³ïáñÝ»ñ (ûñÇÝ³Ï, </w:t>
      </w:r>
      <w:r w:rsidRPr="00D707FA">
        <w:rPr>
          <w:rFonts w:ascii="Times LatArm" w:hAnsi="Times LatArm"/>
          <w:i/>
          <w:sz w:val="22"/>
          <w:szCs w:val="22"/>
          <w:lang w:val="en-US"/>
        </w:rPr>
        <w:t>Clima 15</w:t>
      </w:r>
      <w:r w:rsidRPr="00D707FA">
        <w:rPr>
          <w:rFonts w:ascii="Times LatArm" w:hAnsi="Times LatArm"/>
          <w:sz w:val="22"/>
          <w:szCs w:val="22"/>
          <w:lang w:val="en-US"/>
        </w:rPr>
        <w:t xml:space="preserve">), Ï³Ù ³íïáÙ³ïÇÏ ³Ý³ÉÇ½³ïáñÝ»ñ: ²ÙµáÕç³Ï³Ý ³ñÛ³Ý </w:t>
      </w:r>
      <w:r w:rsidRPr="00D707FA">
        <w:rPr>
          <w:rFonts w:ascii="Times LatArm" w:hAnsi="Times LatArm"/>
          <w:sz w:val="22"/>
          <w:szCs w:val="22"/>
          <w:lang w:val="en-US"/>
        </w:rPr>
        <w:lastRenderedPageBreak/>
        <w:t xml:space="preserve">·ÉÛáõÏá½Ç ËïáõÃÛ³Ý áñáßáõÙÁ Ñ³ñÙ³ñ ¿ Çñ³Ï³Ý³óÝ»É </w:t>
      </w:r>
      <w:r w:rsidR="00CD58D7">
        <w:rPr>
          <w:rFonts w:ascii="Times LatArm" w:hAnsi="Times LatArm"/>
          <w:sz w:val="22"/>
          <w:szCs w:val="22"/>
          <w:lang w:val="en-US"/>
        </w:rPr>
        <w:t xml:space="preserve">³ÛÝåÇëÇ </w:t>
      </w:r>
      <w:r w:rsidRPr="00D707FA">
        <w:rPr>
          <w:rFonts w:ascii="Times LatArm" w:hAnsi="Times LatArm"/>
          <w:sz w:val="22"/>
          <w:szCs w:val="22"/>
          <w:lang w:val="en-US"/>
        </w:rPr>
        <w:t xml:space="preserve">ë³ñù»ñáí (ûñÇÝ³Ï, ·ÉÛáõÏáÙ»ïñáí), áñáÝó ³ßË³ï³ÝùÁ ÑÇÙÝí³Í ¿ </w:t>
      </w:r>
      <w:r w:rsidRPr="00D707FA">
        <w:rPr>
          <w:rFonts w:ascii="Times LatArm" w:hAnsi="Times LatArm"/>
          <w:b/>
          <w:sz w:val="22"/>
          <w:szCs w:val="22"/>
          <w:lang w:val="en-US"/>
        </w:rPr>
        <w:t xml:space="preserve">³Ùå»ñáÙ»ïñÇÏ ã³÷Ù³Ý </w:t>
      </w:r>
      <w:r w:rsidR="00B80C15">
        <w:rPr>
          <w:rFonts w:ascii="Times LatArm" w:hAnsi="Times LatArm"/>
          <w:sz w:val="22"/>
          <w:szCs w:val="22"/>
          <w:lang w:val="en-US"/>
        </w:rPr>
        <w:t>ëÏ½µáõÝùÇ íñ³</w:t>
      </w:r>
      <w:r w:rsidRPr="00D707FA">
        <w:rPr>
          <w:rFonts w:ascii="Times LatArm" w:hAnsi="Times LatArm"/>
          <w:sz w:val="22"/>
          <w:szCs w:val="22"/>
          <w:lang w:val="en-US"/>
        </w:rPr>
        <w:t xml:space="preserve"> Ï³Ù ¿É </w:t>
      </w:r>
      <w:r w:rsidR="00B80C15">
        <w:rPr>
          <w:rFonts w:ascii="Times LatArm" w:hAnsi="Times LatArm"/>
          <w:sz w:val="22"/>
          <w:szCs w:val="22"/>
          <w:lang w:val="en-US"/>
        </w:rPr>
        <w:t xml:space="preserve">Áëï </w:t>
      </w:r>
      <w:r w:rsidRPr="00D707FA">
        <w:rPr>
          <w:rFonts w:ascii="Times LatArm" w:hAnsi="Times LatArm"/>
          <w:sz w:val="22"/>
          <w:szCs w:val="22"/>
          <w:lang w:val="en-US"/>
        </w:rPr>
        <w:t>Ñ³ïáõÏ ý»ñÙ»Ýï³ÛÇÝ ïíÇãÇ</w:t>
      </w:r>
      <w:r w:rsidR="00B80C15">
        <w:rPr>
          <w:rFonts w:ascii="Times LatArm" w:hAnsi="Times LatArm"/>
          <w:sz w:val="22"/>
          <w:szCs w:val="22"/>
          <w:lang w:val="en-US"/>
        </w:rPr>
        <w:t>: â³÷Ù³Ý ÑÇÙùáõÙ ÁÝÏ³Í ¿ ·</w:t>
      </w:r>
      <w:r w:rsidR="00B80C15" w:rsidRPr="00D707FA">
        <w:rPr>
          <w:rFonts w:ascii="Times LatArm" w:hAnsi="Times LatArm"/>
          <w:sz w:val="22"/>
          <w:szCs w:val="22"/>
          <w:lang w:val="en-US"/>
        </w:rPr>
        <w:t>ÉÛáõÏûùëÇ¹³½³</w:t>
      </w:r>
      <w:r w:rsidR="00B80C15">
        <w:rPr>
          <w:rFonts w:ascii="Times LatArm" w:hAnsi="Times LatArm"/>
          <w:sz w:val="22"/>
          <w:szCs w:val="22"/>
          <w:lang w:val="en-US"/>
        </w:rPr>
        <w:softHyphen/>
        <w:t xml:space="preserve">å»ñûùëÇ¹³½³ÛÇÝ é»³ÏóÇ³Ý: </w:t>
      </w:r>
      <w:r w:rsidRPr="00D707FA">
        <w:rPr>
          <w:rFonts w:ascii="Times LatArm" w:hAnsi="Times LatArm"/>
          <w:sz w:val="22"/>
          <w:szCs w:val="22"/>
          <w:lang w:val="en-US"/>
        </w:rPr>
        <w:t xml:space="preserve"> æñ³ÍÝÇ å»ñûùëÇ¹Á Ñ³Ù³ñíáõÙ ¿ ³ÝÏ³ÛáõÝ ùÇÙÇ³Ï³Ý ÙÇ³óáõÃÛáõÝ, áñÁ Ï³ñáÕ ¿ Í³é³Û»É áñå»ë ÉÇóù³íáñí³Í Ù³ëÝÇÏÝ»ñÇ ³ÕµÛáõñ: ²ÛÝ û·ï³·áñÍíáõÙ ¿ Ã³Õ³ÝÃ³ÛÇÝ ïÇåÇ ý»ñÙ»Ýï³ÛÇÝ ïíÇãÇ Ï³Ù ¹Ûáõñ³ï³ñ (åáñï³ïÇí) ·ÉÛáõÏáÙ»ïñÝ»ñÇ ¿É»Ïïñ³ùÇÙÇ³Ï³Ý Ù³ñïÏáóÝ»ñáõÙ:</w:t>
      </w:r>
    </w:p>
    <w:p w:rsidR="00D707FA" w:rsidRDefault="00D707FA" w:rsidP="00D707FA">
      <w:pPr>
        <w:ind w:firstLine="567"/>
        <w:jc w:val="both"/>
        <w:rPr>
          <w:rFonts w:ascii="Times LatArm" w:hAnsi="Times LatArm"/>
          <w:sz w:val="22"/>
          <w:szCs w:val="22"/>
          <w:lang w:val="en-US"/>
        </w:rPr>
      </w:pPr>
      <w:r w:rsidRPr="00D707FA">
        <w:rPr>
          <w:rFonts w:ascii="Times LatArm" w:hAnsi="Times LatArm"/>
          <w:sz w:val="22"/>
          <w:szCs w:val="22"/>
          <w:lang w:val="en-US"/>
        </w:rPr>
        <w:t>Ðáë³Ýáõï ã³÷Çã ËáñßáõÙ ·ïÝíáõÙ ¿ ÙÇ ÏáÕÙÇó ý»ñÙ»Ýï³ÛÇÝ Ã³Õ³ÝÃáí ë³ÑÙ³Ý³÷³Ïí³Í ã³÷Çã ËáñßÁ:</w:t>
      </w:r>
    </w:p>
    <w:p w:rsidR="006801BA" w:rsidRPr="00D707FA" w:rsidRDefault="006801BA" w:rsidP="00D707FA">
      <w:pPr>
        <w:ind w:firstLine="567"/>
        <w:jc w:val="both"/>
        <w:rPr>
          <w:rFonts w:ascii="Times LatArm" w:hAnsi="Times LatArm"/>
          <w:sz w:val="22"/>
          <w:szCs w:val="22"/>
          <w:lang w:val="en-US"/>
        </w:rPr>
      </w:pPr>
    </w:p>
    <w:p w:rsidR="00D707FA" w:rsidRDefault="00D707FA" w:rsidP="00D707FA">
      <w:pPr>
        <w:spacing w:line="360" w:lineRule="auto"/>
        <w:ind w:firstLine="709"/>
        <w:jc w:val="center"/>
        <w:rPr>
          <w:rFonts w:ascii="Times LatArm" w:hAnsi="Times LatArm"/>
          <w:sz w:val="24"/>
          <w:szCs w:val="24"/>
          <w:lang w:val="en-US"/>
        </w:rPr>
      </w:pPr>
      <w:r>
        <w:rPr>
          <w:rFonts w:ascii="Times LatArm" w:hAnsi="Times LatArm"/>
          <w:noProof/>
          <w:sz w:val="24"/>
          <w:szCs w:val="24"/>
          <w:lang w:val="ru-RU"/>
        </w:rPr>
        <w:drawing>
          <wp:inline distT="0" distB="0" distL="0" distR="0">
            <wp:extent cx="4077887" cy="2707381"/>
            <wp:effectExtent l="19050" t="0" r="0" b="0"/>
            <wp:docPr id="338" name="Рисунок 33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01"/>
                    <pic:cNvPicPr>
                      <a:picLocks noChangeAspect="1" noChangeArrowheads="1"/>
                    </pic:cNvPicPr>
                  </pic:nvPicPr>
                  <pic:blipFill>
                    <a:blip r:embed="rId1094"/>
                    <a:srcRect/>
                    <a:stretch>
                      <a:fillRect/>
                    </a:stretch>
                  </pic:blipFill>
                  <pic:spPr bwMode="auto">
                    <a:xfrm>
                      <a:off x="0" y="0"/>
                      <a:ext cx="4078298" cy="2707654"/>
                    </a:xfrm>
                    <a:prstGeom prst="rect">
                      <a:avLst/>
                    </a:prstGeom>
                    <a:noFill/>
                    <a:ln w="9525">
                      <a:noFill/>
                      <a:miter lim="800000"/>
                      <a:headEnd/>
                      <a:tailEnd/>
                    </a:ln>
                  </pic:spPr>
                </pic:pic>
              </a:graphicData>
            </a:graphic>
          </wp:inline>
        </w:drawing>
      </w:r>
    </w:p>
    <w:p w:rsidR="006801BA" w:rsidRDefault="00D707FA" w:rsidP="006801BA">
      <w:pPr>
        <w:spacing w:line="360" w:lineRule="auto"/>
        <w:ind w:firstLine="3"/>
        <w:jc w:val="center"/>
        <w:rPr>
          <w:rFonts w:ascii="Times LatArm" w:hAnsi="Times LatArm"/>
          <w:i/>
          <w:sz w:val="18"/>
          <w:szCs w:val="18"/>
          <w:lang w:val="en-US"/>
        </w:rPr>
      </w:pPr>
      <w:r w:rsidRPr="00D707FA">
        <w:rPr>
          <w:rFonts w:ascii="Times LatArm" w:hAnsi="Times LatArm"/>
          <w:i/>
          <w:sz w:val="18"/>
          <w:szCs w:val="18"/>
          <w:lang w:val="en-US"/>
        </w:rPr>
        <w:t>ÜÏ³ñ 2. â³÷Çã Ëáñß:</w:t>
      </w:r>
    </w:p>
    <w:p w:rsidR="00D707FA" w:rsidRPr="00D707FA" w:rsidRDefault="00D707FA" w:rsidP="006801BA">
      <w:pPr>
        <w:spacing w:line="360" w:lineRule="auto"/>
        <w:ind w:firstLine="3"/>
        <w:jc w:val="center"/>
        <w:rPr>
          <w:rFonts w:ascii="Times LatArm" w:hAnsi="Times LatArm"/>
          <w:sz w:val="22"/>
          <w:szCs w:val="22"/>
          <w:lang w:val="en-US"/>
        </w:rPr>
      </w:pPr>
      <w:r w:rsidRPr="00D707FA">
        <w:rPr>
          <w:rFonts w:ascii="Times LatArm" w:hAnsi="Times LatArm"/>
          <w:sz w:val="22"/>
          <w:szCs w:val="22"/>
          <w:lang w:val="en-US"/>
        </w:rPr>
        <w:t>Øáï 60 ÙÇÏñáÝ Ñ³ëïáõÃÛáõÝ áõÝ»óáÕ Ã³Õ³ÝÃÇ íñ³ Ñ³ïáõÏ Ó¨áí ³¹ëáñµí³Í ¿</w:t>
      </w:r>
      <w:r w:rsidRPr="00D707FA">
        <w:rPr>
          <w:rFonts w:ascii="Times LatArm" w:hAnsi="Times LatArm"/>
          <w:color w:val="FF0000"/>
          <w:sz w:val="22"/>
          <w:szCs w:val="22"/>
          <w:lang w:val="en-US"/>
        </w:rPr>
        <w:t xml:space="preserve"> </w:t>
      </w:r>
      <w:r w:rsidRPr="00D707FA">
        <w:rPr>
          <w:rFonts w:ascii="Times LatArm" w:hAnsi="Times LatArm"/>
          <w:sz w:val="22"/>
          <w:szCs w:val="22"/>
          <w:lang w:val="en-US"/>
        </w:rPr>
        <w:t xml:space="preserve">·ÉÛáõÏá½áûùëÇ¹³½³Ý, ÇëÏ Ã³Õ³ÝÃÇ ÙÛáõë ÏáÕÙÇó Ýñ³Ý ë»ÕÙí³Í` åÉ³ïÇÝ³ÛÇÝ ¿É»Ïïñá¹Á: </w:t>
      </w:r>
    </w:p>
    <w:p w:rsidR="00D707FA" w:rsidRPr="00D707FA" w:rsidRDefault="00D707FA" w:rsidP="00D707FA">
      <w:pPr>
        <w:ind w:firstLine="567"/>
        <w:jc w:val="both"/>
        <w:rPr>
          <w:rFonts w:ascii="Times LatArm" w:hAnsi="Times LatArm"/>
          <w:sz w:val="22"/>
          <w:szCs w:val="22"/>
          <w:lang w:val="en-US"/>
        </w:rPr>
      </w:pPr>
      <w:r w:rsidRPr="00D707FA">
        <w:rPr>
          <w:rFonts w:ascii="Times LatArm" w:hAnsi="Times LatArm"/>
          <w:sz w:val="22"/>
          <w:szCs w:val="22"/>
          <w:lang w:val="en-US"/>
        </w:rPr>
        <w:t xml:space="preserve">²ÙµáÕç³Ï³Ý ³ñÛ³Ý ÷áñÓ³ÝÙáõßÁ (ëáíáñ³µ³ñ 20 ÙÏÉ Ï³Ù 0,02 ÙÉ) Ýáëñ³óíáõÙ ¿ µáõý»ñ³ÛÇÝ ÉáõÍáõÛÃáí (¿ñÇÃñáóÇïÝ»ñÁ ù³Ûù³ÛíáõÙ »Ý), ÇÝãÇó Ñ»ïá ³ÛÝ áõÕÕíáõÙ ¿ ¹»åÇ Ñáë³Ýáõï³ÛÇÝ Ëáñß: </w:t>
      </w:r>
    </w:p>
    <w:p w:rsidR="00D707FA" w:rsidRPr="00D707FA" w:rsidRDefault="00B80C15" w:rsidP="00D707FA">
      <w:pPr>
        <w:ind w:firstLine="567"/>
        <w:jc w:val="both"/>
        <w:rPr>
          <w:rFonts w:ascii="Times LatArm" w:hAnsi="Times LatArm"/>
          <w:sz w:val="22"/>
          <w:szCs w:val="22"/>
          <w:lang w:val="en-US"/>
        </w:rPr>
      </w:pPr>
      <w:r>
        <w:rPr>
          <w:rFonts w:ascii="Times LatArm" w:hAnsi="Times LatArm"/>
          <w:sz w:val="22"/>
          <w:szCs w:val="22"/>
          <w:lang w:val="en-US"/>
        </w:rPr>
        <w:t>¶ÉÛáõÏá½³Ý Ù»Ùµñ³Ý</w:t>
      </w:r>
      <w:r w:rsidR="00D707FA" w:rsidRPr="00D707FA">
        <w:rPr>
          <w:rFonts w:ascii="Times LatArm" w:hAnsi="Times LatArm"/>
          <w:sz w:val="22"/>
          <w:szCs w:val="22"/>
          <w:lang w:val="en-US"/>
        </w:rPr>
        <w:t xml:space="preserve">Ç íñ³ ·ïÝíáÕ ·ÉÛáõÏá½áûùëÇ¹³½³ ý»ñÙ»ÝïÇ ³½¹»óáõÃÛ³Ý ï³Ï »ÝÃ³ñÏíáõÙ ¿ ûùëÇ¹³óÙ³Ý: ²é³ç³ó³Í çñ³ÍÝÇ å»ñûùëÇ¹Á ¹Çýáõ½íáõÙ ¿ Ã³Õ³ÝÃÇ ÙÇçáóáí ¨ Ñ»ïá åÉ³ïÇÝÇ ³½¹»óáõÃÛ³Ý ï³Ï ûùëÇ¹³ÝáõÙ: </w:t>
      </w:r>
      <w:r>
        <w:rPr>
          <w:rFonts w:ascii="Times LatArm" w:hAnsi="Times LatArm"/>
          <w:sz w:val="22"/>
          <w:szCs w:val="22"/>
          <w:lang w:val="en-US"/>
        </w:rPr>
        <w:t>ä</w:t>
      </w:r>
      <w:r w:rsidR="00D707FA" w:rsidRPr="00D707FA">
        <w:rPr>
          <w:rFonts w:ascii="Times LatArm" w:hAnsi="Times LatArm"/>
          <w:sz w:val="22"/>
          <w:szCs w:val="22"/>
          <w:lang w:val="en-US"/>
        </w:rPr>
        <w:t xml:space="preserve">É³ïÇÝÇ Ù³Ï»ñ»ëÇ íñ³ </w:t>
      </w:r>
      <w:r>
        <w:rPr>
          <w:rFonts w:ascii="Times LatArm" w:hAnsi="Times LatArm"/>
          <w:sz w:val="22"/>
          <w:szCs w:val="22"/>
          <w:lang w:val="en-US"/>
        </w:rPr>
        <w:t>ç</w:t>
      </w:r>
      <w:r w:rsidRPr="00D707FA">
        <w:rPr>
          <w:rFonts w:ascii="Times LatArm" w:hAnsi="Times LatArm"/>
          <w:sz w:val="22"/>
          <w:szCs w:val="22"/>
          <w:lang w:val="en-US"/>
        </w:rPr>
        <w:t>ñ³ÍÝÇ å»ñûùëÇ¹</w:t>
      </w:r>
      <w:r>
        <w:rPr>
          <w:rFonts w:ascii="Times LatArm" w:hAnsi="Times LatArm"/>
          <w:sz w:val="22"/>
          <w:szCs w:val="22"/>
          <w:lang w:val="en-US"/>
        </w:rPr>
        <w:t>Ç</w:t>
      </w:r>
      <w:r w:rsidRPr="00D707FA">
        <w:rPr>
          <w:rFonts w:ascii="Times LatArm" w:hAnsi="Times LatArm"/>
          <w:sz w:val="22"/>
          <w:szCs w:val="22"/>
          <w:lang w:val="en-US"/>
        </w:rPr>
        <w:t xml:space="preserve"> </w:t>
      </w:r>
      <w:r>
        <w:rPr>
          <w:rFonts w:ascii="Times LatArm" w:hAnsi="Times LatArm"/>
          <w:sz w:val="22"/>
          <w:szCs w:val="22"/>
          <w:lang w:val="en-US"/>
        </w:rPr>
        <w:t>ÝëïáõÙÁ</w:t>
      </w:r>
      <w:r w:rsidRPr="00D707FA">
        <w:rPr>
          <w:rFonts w:ascii="Times LatArm" w:hAnsi="Times LatArm"/>
          <w:sz w:val="22"/>
          <w:szCs w:val="22"/>
          <w:lang w:val="en-US"/>
        </w:rPr>
        <w:t xml:space="preserve"> </w:t>
      </w:r>
      <w:r w:rsidR="00D707FA" w:rsidRPr="00D707FA">
        <w:rPr>
          <w:rFonts w:ascii="Times LatArm" w:hAnsi="Times LatArm"/>
          <w:sz w:val="22"/>
          <w:szCs w:val="22"/>
          <w:lang w:val="en-US"/>
        </w:rPr>
        <w:t>Ó¨³íáñáõÙ ¿ H</w:t>
      </w:r>
      <w:r w:rsidR="00D707FA" w:rsidRPr="00D707FA">
        <w:rPr>
          <w:rFonts w:ascii="Times LatArm" w:hAnsi="Times LatArm"/>
          <w:sz w:val="22"/>
          <w:szCs w:val="22"/>
          <w:vertAlign w:val="subscript"/>
          <w:lang w:val="en-US"/>
        </w:rPr>
        <w:t>2</w:t>
      </w:r>
      <w:r w:rsidR="00D707FA" w:rsidRPr="00D707FA">
        <w:rPr>
          <w:rFonts w:ascii="Times LatArm" w:hAnsi="Times LatArm"/>
          <w:sz w:val="22"/>
          <w:szCs w:val="22"/>
          <w:lang w:val="en-US"/>
        </w:rPr>
        <w:t>O</w:t>
      </w:r>
      <w:r w:rsidR="00D707FA" w:rsidRPr="00D707FA">
        <w:rPr>
          <w:rFonts w:ascii="Times LatArm" w:hAnsi="Times LatArm"/>
          <w:sz w:val="22"/>
          <w:szCs w:val="22"/>
          <w:vertAlign w:val="subscript"/>
          <w:lang w:val="en-US"/>
        </w:rPr>
        <w:t>2</w:t>
      </w:r>
      <w:r w:rsidR="00D707FA" w:rsidRPr="00D707FA">
        <w:rPr>
          <w:rFonts w:ascii="Times LatArm" w:hAnsi="Times LatArm"/>
          <w:sz w:val="22"/>
          <w:szCs w:val="22"/>
          <w:lang w:val="en-US"/>
        </w:rPr>
        <w:t>-Ç ÙáÉ»ÏáõÉÝ»ñÇ ù³Ý³ÏáõÃÛ³ÝÁ Ñ³Ù³ñÅ»ù Ñáëù: ê³ñùÇ ÏáÕÙÇó ëï³óí³Í ³½¹³Ýß³ÝÁ Ñ³Ù³å³ï³ëË³ÝáõÙ ¿ É³ñÙ³Ý ³ñÅ»ùÇÝ, áñÝ ¿É áõÕÇÕ Ñ³Ù»Ù</w:t>
      </w:r>
      <w:r>
        <w:rPr>
          <w:rFonts w:ascii="Times LatArm" w:hAnsi="Times LatArm"/>
          <w:sz w:val="22"/>
          <w:szCs w:val="22"/>
          <w:lang w:val="en-US"/>
        </w:rPr>
        <w:t>³ï³Ï³Ý ¿ ÷áñÓ³ÝÙáõßáõÙ ·ÉÛáõÏá½</w:t>
      </w:r>
      <w:r w:rsidR="00D707FA" w:rsidRPr="00D707FA">
        <w:rPr>
          <w:rFonts w:ascii="Times LatArm" w:hAnsi="Times LatArm"/>
          <w:sz w:val="22"/>
          <w:szCs w:val="22"/>
          <w:lang w:val="en-US"/>
        </w:rPr>
        <w:t xml:space="preserve">Ç ù³Ý³ÏáõÃÛ³ÝÁ: </w:t>
      </w:r>
    </w:p>
    <w:p w:rsidR="00D707FA" w:rsidRPr="00D707FA" w:rsidRDefault="00D707FA" w:rsidP="00D707FA">
      <w:pPr>
        <w:ind w:firstLine="567"/>
        <w:jc w:val="both"/>
        <w:rPr>
          <w:rFonts w:ascii="Times LatArm" w:hAnsi="Times LatArm"/>
          <w:sz w:val="22"/>
          <w:szCs w:val="22"/>
          <w:lang w:val="en-US"/>
        </w:rPr>
      </w:pPr>
      <w:r w:rsidRPr="00D707FA">
        <w:rPr>
          <w:rFonts w:ascii="Times LatArm" w:hAnsi="Times LatArm"/>
          <w:sz w:val="22"/>
          <w:szCs w:val="22"/>
          <w:lang w:val="en-US"/>
        </w:rPr>
        <w:t xml:space="preserve">ì»ñáÝßí³Í Ù»Ãá¹áí ³ßË³ïáÕ ë³ñù»ñÁ ÏáãíáõÙ ¿ ·ÉÛáõÏá½³ÛÇ ³íïáÙ³ïÇÏ ³Ý³ÉÇ½³ïáñ` (ûñÇÝ³Ï </w:t>
      </w:r>
      <w:r w:rsidRPr="00D707FA">
        <w:rPr>
          <w:rFonts w:ascii="Times LatArm" w:hAnsi="Times LatArm"/>
          <w:i/>
          <w:sz w:val="22"/>
          <w:szCs w:val="22"/>
          <w:lang w:val="en-US"/>
        </w:rPr>
        <w:t>Biosen</w:t>
      </w:r>
      <w:r w:rsidRPr="00D707FA">
        <w:rPr>
          <w:rFonts w:ascii="Times LatArm" w:hAnsi="Times LatArm"/>
          <w:sz w:val="22"/>
          <w:szCs w:val="22"/>
          <w:lang w:val="en-US"/>
        </w:rPr>
        <w:t xml:space="preserve"> (¶»ñÙ³ÝÇ³)): ²ÛÝ Ñ³ñÙ³ñ³í»ï »Ý åáÉÇÏÉÇÝÇÏ³Ý»ñáõÙ û·ï³·áñ</w:t>
      </w:r>
      <w:r w:rsidR="00B80C15">
        <w:rPr>
          <w:rFonts w:ascii="Times LatArm" w:hAnsi="Times LatArm"/>
          <w:sz w:val="22"/>
          <w:szCs w:val="22"/>
          <w:lang w:val="en-US"/>
        </w:rPr>
        <w:t>ÍÙ³Ý Ñ³Ù³ñ, ù³ÝÇ áñ ·ÉÛáõÏá½</w:t>
      </w:r>
      <w:r w:rsidRPr="00D707FA">
        <w:rPr>
          <w:rFonts w:ascii="Times LatArm" w:hAnsi="Times LatArm"/>
          <w:sz w:val="22"/>
          <w:szCs w:val="22"/>
          <w:lang w:val="en-US"/>
        </w:rPr>
        <w:t xml:space="preserve">Ç áñáßÙ³Ý Ñ³Ù³ñ ÑÇÙÝ³Ï³ÝáõÙ í»ñóíáõÙ ¿ Ù³½³ÝáÃ³ÛÇÝ ³ñÛáõÝÁ: </w:t>
      </w:r>
    </w:p>
    <w:p w:rsidR="00D707FA" w:rsidRPr="00D707FA" w:rsidRDefault="00D707FA" w:rsidP="00D707FA">
      <w:pPr>
        <w:ind w:firstLine="567"/>
        <w:jc w:val="both"/>
        <w:rPr>
          <w:rFonts w:ascii="Times LatArm" w:hAnsi="Times LatArm"/>
          <w:sz w:val="22"/>
          <w:szCs w:val="22"/>
          <w:lang w:val="en-US"/>
        </w:rPr>
      </w:pPr>
      <w:r w:rsidRPr="00D707FA">
        <w:rPr>
          <w:rFonts w:ascii="Times LatArm" w:hAnsi="Times LatArm"/>
          <w:sz w:val="22"/>
          <w:szCs w:val="22"/>
          <w:lang w:val="en-US"/>
        </w:rPr>
        <w:t>ÎÉÇÝÇÏ³Ï³Ý É³µáñ³ïáñ ³ËïáñáßÙ³Ý Ù»Ãá¹Ý»ñÇ ½³ñ·³óÙ³Ý Ï³ñ¨áñ ¿ï³å ¿ Ñ³Ý¹Çë³ó»É ¦ãáñ ùÇÙÇ³ÛÇ§ Ç Ñ³Ûï ·³ÉÁ: ´Ý³Ï³Ý ¿, áñ ³Û¹ ï»ËÝáÉá·Ç³ÛÇ ³é³çÇÝ ËÝ¹ÇñÝ»ñÇó Ù»ÏÝ</w:t>
      </w:r>
      <w:r w:rsidR="00B80C15">
        <w:rPr>
          <w:rFonts w:ascii="Times LatArm" w:hAnsi="Times LatArm"/>
          <w:sz w:val="22"/>
          <w:szCs w:val="22"/>
          <w:lang w:val="en-US"/>
        </w:rPr>
        <w:t>`</w:t>
      </w:r>
      <w:r w:rsidRPr="00D707FA">
        <w:rPr>
          <w:rFonts w:ascii="Times LatArm" w:hAnsi="Times LatArm"/>
          <w:sz w:val="22"/>
          <w:szCs w:val="22"/>
          <w:lang w:val="en-US"/>
        </w:rPr>
        <w:t xml:space="preserve"> ·ÉÛáõÏá½Ç ù³Ý³Ï³Ï³Ý áñáßáõÙÁ Ñ³×³Ëáñ¹Ç ³ñÛ³Ý Ù»ç: </w:t>
      </w:r>
      <w:r w:rsidR="00B80C15">
        <w:rPr>
          <w:rFonts w:ascii="Times LatArm" w:hAnsi="Times LatArm"/>
          <w:sz w:val="22"/>
          <w:szCs w:val="22"/>
          <w:lang w:val="en-US"/>
        </w:rPr>
        <w:t>Ä</w:t>
      </w:r>
      <w:r w:rsidRPr="00D707FA">
        <w:rPr>
          <w:rFonts w:ascii="Times LatArm" w:hAnsi="Times LatArm"/>
          <w:sz w:val="22"/>
          <w:szCs w:val="22"/>
          <w:lang w:val="en-US"/>
        </w:rPr>
        <w:t xml:space="preserve">³Ù³Ý³ÏÇ ÁÝÃ³óùáõÙ Ùß³Ïí»É »Ý ³ÛÝåÇëÇ ³ËïáñáßÇã ï»ëÃ-ß»ñï»ñ ¨ ³ñï³óáÉáÕ ýáïáÙ»ïñ»ñ, áñáÝù ³å³Ñáí»óÇÝ ³Ý³ÉÇ½Ç µ³í³Ï³ÝÇÝ µ³ñÓñ ×ß·ñïáõÃÛáõÝÁ: Ü»ñÏ³ ¹ñáõÃÛ³Ùµ ³ÙµáÕç ³ßË³ñÑáõÙ É³ÛÝ ÏÇñ³éáõÃÛáõÝ ëï³ó»É </w:t>
      </w:r>
      <w:r w:rsidRPr="00D707FA">
        <w:rPr>
          <w:rFonts w:ascii="Times LatArm" w:hAnsi="Times LatArm"/>
          <w:i/>
          <w:sz w:val="22"/>
          <w:szCs w:val="22"/>
          <w:lang w:val="en-US"/>
        </w:rPr>
        <w:t>One  Touch</w:t>
      </w:r>
      <w:r w:rsidRPr="00D707FA">
        <w:rPr>
          <w:rFonts w:ascii="Times LatArm" w:hAnsi="Times LatArm"/>
          <w:sz w:val="22"/>
          <w:szCs w:val="22"/>
          <w:lang w:val="en-US"/>
        </w:rPr>
        <w:t xml:space="preserve"> ·ÉÛáõÏáÙ»ïñ»ñÁ ¨ </w:t>
      </w:r>
      <w:r w:rsidRPr="00D707FA">
        <w:rPr>
          <w:rFonts w:ascii="Times LatArm" w:hAnsi="Times LatArm"/>
          <w:i/>
          <w:sz w:val="22"/>
          <w:szCs w:val="22"/>
          <w:lang w:val="en-US"/>
        </w:rPr>
        <w:t>Life Scan-</w:t>
      </w:r>
      <w:r w:rsidRPr="00D707FA">
        <w:rPr>
          <w:rFonts w:ascii="Times LatArm" w:hAnsi="Times LatArm"/>
          <w:sz w:val="22"/>
          <w:szCs w:val="22"/>
          <w:lang w:val="en-US"/>
        </w:rPr>
        <w:t>Ç (²ØÜ) ÏáÕÙÇó ³ñï³¹ñíáÕ  ï»ëÃ-ß»ñï»ñÁ, áñáÝù Çñ»Ýó Ù»ç µ³í³Ï³ÝÇÝ Ñ³çáÕ ½áõ·³ÏóáõÙ »Ý ù³Ý³Ï³Ï³Ý ý»ñÙ»Ýï³ïÇí Ù»Ãá¹Ç ³Ý³ÉÇïÇÏ ×ß·ñïáõÃÛáõÝÁ ¨ ¦ãáñ ùÇÙÇ³ÛÇ§ ³ñ³·áõÃÛáõÝÁ ¨ å³ñ½áõÃÛáõÝÁ:</w:t>
      </w:r>
    </w:p>
    <w:p w:rsidR="00D707FA" w:rsidRPr="00513E90" w:rsidRDefault="00D707FA" w:rsidP="00D707FA">
      <w:pPr>
        <w:ind w:firstLine="567"/>
        <w:jc w:val="both"/>
        <w:rPr>
          <w:rFonts w:asciiTheme="minorHAnsi" w:hAnsiTheme="minorHAnsi"/>
          <w:sz w:val="22"/>
          <w:szCs w:val="22"/>
          <w:lang w:val="en-US"/>
        </w:rPr>
      </w:pPr>
      <w:r w:rsidRPr="00D707FA">
        <w:rPr>
          <w:rFonts w:ascii="Times LatArm" w:hAnsi="Times LatArm"/>
          <w:i/>
          <w:sz w:val="22"/>
          <w:szCs w:val="22"/>
          <w:lang w:val="en-US"/>
        </w:rPr>
        <w:lastRenderedPageBreak/>
        <w:t>One  Touch</w:t>
      </w:r>
      <w:r w:rsidRPr="00D707FA">
        <w:rPr>
          <w:rFonts w:ascii="Times LatArm" w:hAnsi="Times LatArm"/>
          <w:sz w:val="22"/>
          <w:szCs w:val="22"/>
          <w:lang w:val="en-US"/>
        </w:rPr>
        <w:t xml:space="preserve"> ·ÉÛáõÏáÙ»ïñ»ñÁ Ý³Ë³ï»ëí³Í »Ý ³ÙµáÕç³Ï³Ý ³ñÛ³Ý Ù»ç ·ÉÛáõÏá½Ç Ù³Ï³ñ¹³ÏÇ ³ñ³· ¨ ëïáõÛ· áñáßÙ³Ý Ñ³Ù³ñ: </w:t>
      </w:r>
      <w:r w:rsidRPr="00D707FA">
        <w:rPr>
          <w:rFonts w:ascii="Times LatArm" w:hAnsi="Times LatArm"/>
          <w:i/>
          <w:sz w:val="22"/>
          <w:szCs w:val="22"/>
          <w:lang w:val="en-US"/>
        </w:rPr>
        <w:t>One  Touch</w:t>
      </w:r>
      <w:r w:rsidRPr="00D707FA">
        <w:rPr>
          <w:rFonts w:ascii="Times LatArm" w:hAnsi="Times LatArm"/>
          <w:sz w:val="22"/>
          <w:szCs w:val="22"/>
          <w:lang w:val="en-US"/>
        </w:rPr>
        <w:t>-Ç Ñ³Ù³ñ Ý³Ë³ï»ëí³Í ï»ëÃ-ß»ñï»ñÁ å³ñáõÝ³ÏáõÙ »Ý µáÉáñ ³ÝÑñ³Å»ßï ùÇÙÇ³Ï³Ý µ³Õ³¹ñ³Ù³ë»ñÁ »ñÏ÷áõÉ³ÛÇÝ ·ÉÛáõÏáûùëÇ¹³½³</w:t>
      </w:r>
      <w:r w:rsidR="00B80C15">
        <w:rPr>
          <w:rFonts w:ascii="Times LatArm" w:hAnsi="Times LatArm"/>
          <w:sz w:val="22"/>
          <w:szCs w:val="22"/>
          <w:lang w:val="en-US"/>
        </w:rPr>
        <w:t xml:space="preserve">å»ñûùëÇ¹³½³ÛÇÝ </w:t>
      </w:r>
      <w:r w:rsidRPr="00D707FA">
        <w:rPr>
          <w:rFonts w:ascii="Times LatArm" w:hAnsi="Times LatArm"/>
          <w:sz w:val="22"/>
          <w:szCs w:val="22"/>
          <w:lang w:val="en-US"/>
        </w:rPr>
        <w:t>Ù»Ãá¹Ç Ñ³Ù³ñ, Ý»ñ³é»Éáí »½³ÏÇ Í³ÏáïÏ»Ý ÑÇ¹ñáýÇÉ Ã³Õ³ÝÃÇ íñ³ ÏÉ³Ýí³Í ·ÉÛáõÏá½áûùëÇ¹³½³ ¨ å»ñûùëÇ¹³½³ ý»ñÙ»ÝïÝ»ñÁ: è»³ÏóÇ³ÛÇ ³ñ¹ÛáõÝùáõÙ ³é³ç³ÝáõÙ ¿ Ý»ñÏí³Í ÏáÙåÉ»ùë: ²é³ç³óáÕ ·áõÛÝÇ ÇÝï»ÝëÇíáõÃÛáõÝÁ ·ñ³ÝóíáõÙ ¿ ³ñï³óáÉáÕ ÙÇÝÇýáïáÙ»ïñáí:</w:t>
      </w:r>
    </w:p>
    <w:p w:rsidR="00D707FA" w:rsidRPr="00513E90" w:rsidRDefault="00D707FA" w:rsidP="00D707FA">
      <w:pPr>
        <w:ind w:firstLine="567"/>
        <w:jc w:val="both"/>
        <w:rPr>
          <w:rFonts w:asciiTheme="minorHAnsi" w:hAnsiTheme="minorHAnsi"/>
          <w:sz w:val="22"/>
          <w:szCs w:val="22"/>
          <w:lang w:val="en-US"/>
        </w:rPr>
      </w:pPr>
    </w:p>
    <w:p w:rsidR="00D707FA" w:rsidRPr="00513E90" w:rsidRDefault="00D707FA" w:rsidP="00D707FA">
      <w:pPr>
        <w:ind w:firstLine="567"/>
        <w:jc w:val="both"/>
        <w:rPr>
          <w:rFonts w:asciiTheme="minorHAnsi" w:hAnsiTheme="minorHAnsi"/>
          <w:sz w:val="22"/>
          <w:szCs w:val="22"/>
          <w:lang w:val="en-US"/>
        </w:rPr>
      </w:pPr>
    </w:p>
    <w:p w:rsidR="00D707FA" w:rsidRDefault="00D707FA" w:rsidP="006801BA">
      <w:pPr>
        <w:spacing w:line="360" w:lineRule="auto"/>
        <w:ind w:firstLine="709"/>
        <w:rPr>
          <w:rFonts w:ascii="Times LatArm" w:hAnsi="Times LatArm"/>
          <w:sz w:val="24"/>
          <w:szCs w:val="24"/>
          <w:lang w:val="en-US"/>
        </w:rPr>
      </w:pPr>
      <w:r>
        <w:rPr>
          <w:rFonts w:ascii="Times LatArm" w:hAnsi="Times LatArm"/>
          <w:noProof/>
          <w:sz w:val="24"/>
          <w:szCs w:val="24"/>
          <w:lang w:val="ru-RU"/>
        </w:rPr>
        <w:drawing>
          <wp:inline distT="0" distB="0" distL="0" distR="0">
            <wp:extent cx="5062708" cy="2822028"/>
            <wp:effectExtent l="19050" t="0" r="4592" b="0"/>
            <wp:docPr id="339" name="Рисунок 33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04"/>
                    <pic:cNvPicPr>
                      <a:picLocks noChangeAspect="1" noChangeArrowheads="1"/>
                    </pic:cNvPicPr>
                  </pic:nvPicPr>
                  <pic:blipFill>
                    <a:blip r:embed="rId1095"/>
                    <a:srcRect/>
                    <a:stretch>
                      <a:fillRect/>
                    </a:stretch>
                  </pic:blipFill>
                  <pic:spPr bwMode="auto">
                    <a:xfrm>
                      <a:off x="0" y="0"/>
                      <a:ext cx="5078543" cy="2830854"/>
                    </a:xfrm>
                    <a:prstGeom prst="rect">
                      <a:avLst/>
                    </a:prstGeom>
                    <a:noFill/>
                    <a:ln w="9525">
                      <a:noFill/>
                      <a:miter lim="800000"/>
                      <a:headEnd/>
                      <a:tailEnd/>
                    </a:ln>
                  </pic:spPr>
                </pic:pic>
              </a:graphicData>
            </a:graphic>
          </wp:inline>
        </w:drawing>
      </w:r>
    </w:p>
    <w:p w:rsidR="00D707FA" w:rsidRDefault="00D707FA" w:rsidP="00D707FA">
      <w:pPr>
        <w:spacing w:line="360" w:lineRule="auto"/>
        <w:ind w:firstLine="3"/>
        <w:jc w:val="center"/>
        <w:rPr>
          <w:rFonts w:ascii="Times LatArm" w:hAnsi="Times LatArm"/>
          <w:i/>
          <w:sz w:val="18"/>
          <w:szCs w:val="18"/>
          <w:lang w:val="en-US"/>
        </w:rPr>
      </w:pPr>
      <w:r w:rsidRPr="00D707FA">
        <w:rPr>
          <w:rFonts w:ascii="Times LatArm" w:hAnsi="Times LatArm"/>
          <w:i/>
          <w:sz w:val="18"/>
          <w:szCs w:val="18"/>
          <w:lang w:val="en-US"/>
        </w:rPr>
        <w:t>ÜÏ³ñ 3. î»ëÃ-ß»ñïÇ Ï³éáõóí³ÍùÁ:</w:t>
      </w:r>
    </w:p>
    <w:p w:rsidR="006801BA" w:rsidRPr="00D707FA" w:rsidRDefault="006801BA" w:rsidP="00D707FA">
      <w:pPr>
        <w:spacing w:line="360" w:lineRule="auto"/>
        <w:ind w:firstLine="3"/>
        <w:jc w:val="center"/>
        <w:rPr>
          <w:rFonts w:ascii="Times LatArm" w:hAnsi="Times LatArm"/>
          <w:i/>
          <w:sz w:val="18"/>
          <w:szCs w:val="18"/>
          <w:lang w:val="en-US"/>
        </w:rPr>
      </w:pPr>
    </w:p>
    <w:p w:rsidR="00D707FA" w:rsidRPr="00D707FA" w:rsidRDefault="00D707FA" w:rsidP="00D707FA">
      <w:pPr>
        <w:ind w:firstLine="567"/>
        <w:jc w:val="both"/>
        <w:rPr>
          <w:rFonts w:ascii="Times LatArm" w:hAnsi="Times LatArm"/>
          <w:sz w:val="22"/>
          <w:szCs w:val="22"/>
          <w:lang w:val="en-US"/>
        </w:rPr>
      </w:pPr>
      <w:r w:rsidRPr="00D707FA">
        <w:rPr>
          <w:rFonts w:ascii="Times LatArm" w:hAnsi="Times LatArm"/>
          <w:sz w:val="22"/>
          <w:szCs w:val="22"/>
          <w:lang w:val="en-US"/>
        </w:rPr>
        <w:t>Â»ëÃ-ß»ñïÇ Ã³Õ³ÝÃÁ ÑÇß»óÝáõÙ ¿ ÙÇÏñáëÏáåÇÏ Í³ÏáïÏ»ÝÝ»ñáí ëåáõÝ· ¨ Çñ³Ï³Ý³óÝáõÙ ¿ »é³ÏÇ ýáõÝÏóÇ³: Ü³ ·áñÍáõÙ ¿ 1) áñå»ë é»½»ñíáõ³ñ. Ñ³í³ùáõÙ ¿ ³ñÛ³Ý ³ÝÑñ³Å»ßï ù³Ý³ÏáõÃÛáõÝÁ; 2) áñå»ë ýÇÉïñ. ë³ÑÙ³Ý³÷³ÏáõÙ ¿  åÇÝ¹ µçç³ÛÇÝ ÝÛáõÃÁ (¿ñÇÃñáóÇïÝ»ñ, É»ÛÏáóÇïÝ»ñ ¨ ³ÛÉÝ); 3) áñå»ë Ñ³ñÃ ûåïÇÏ³Ï³Ý Ù³Ï»ñ»ë, áñÇ íñ³ ã³÷íáõÙ ¿  ³ñï³óáÉí³Í ÉáõÛëÁ: ì»ñçÇÝ ýáõÝÏóÇ³Ý Ù³ëÝ³íáñ³å»ë ß³ï Ï³ñ¨áñ ¿ ë³ñùÇ ³ßË³ï³ÝùÇ Ñ³Ù³ñ: ²ÛÝ ÑÝ³ñ³íáñáõÃÛáõÝ ¿ ï³ÉÇë ÁÝÃ»ñó»Éáõ ß»ñïÇ Ý»ñù¨Ç Ù³ëÁ ³ÛÝ ¹»åùáõÙ, »ñµ ³ñÛáõÝÁ ÙÝáõÙ ¿ ï»ëÃ-ß»ñïÇ í»ñ¨Ç Ù³ëáõÙ:</w:t>
      </w:r>
    </w:p>
    <w:p w:rsidR="00D707FA" w:rsidRPr="00D707FA" w:rsidRDefault="00D707FA" w:rsidP="00D707FA">
      <w:pPr>
        <w:ind w:firstLine="567"/>
        <w:jc w:val="both"/>
        <w:rPr>
          <w:rFonts w:ascii="Times LatArm" w:hAnsi="Times LatArm"/>
          <w:sz w:val="22"/>
          <w:szCs w:val="22"/>
          <w:lang w:val="en-US"/>
        </w:rPr>
      </w:pPr>
      <w:r w:rsidRPr="00D707FA">
        <w:rPr>
          <w:rFonts w:ascii="Times LatArm" w:hAnsi="Times LatArm"/>
          <w:sz w:val="22"/>
          <w:szCs w:val="22"/>
          <w:lang w:val="en-US"/>
        </w:rPr>
        <w:t>²ñÛ³Ý Ï³ÃÇÉÁ ï»ëÃ-ß»ñïÇ Ù³Ï»ñ»ëÇÝ Ñåí»Éáí ¦Ó·íáõÙ ¿§, ù³ÝÇ áñ Ã³Õ³ÝÃÁ ûÅïí³Í ¿ ÑÇ¹ñáýÇÉ Ñ³ïÏáõÃÛ³Ùµ:</w:t>
      </w:r>
    </w:p>
    <w:p w:rsidR="00D707FA" w:rsidRPr="00D707FA" w:rsidRDefault="00D707FA" w:rsidP="00D707FA">
      <w:pPr>
        <w:ind w:firstLine="567"/>
        <w:jc w:val="both"/>
        <w:rPr>
          <w:rFonts w:ascii="Times LatArm" w:hAnsi="Times LatArm"/>
          <w:sz w:val="22"/>
          <w:szCs w:val="22"/>
          <w:lang w:val="en-US"/>
        </w:rPr>
      </w:pPr>
      <w:r w:rsidRPr="00D707FA">
        <w:rPr>
          <w:rFonts w:ascii="Times LatArm" w:hAnsi="Times LatArm"/>
          <w:i/>
          <w:sz w:val="22"/>
          <w:szCs w:val="22"/>
          <w:lang w:val="en-US"/>
        </w:rPr>
        <w:t>One  Touch</w:t>
      </w:r>
      <w:r w:rsidRPr="00D707FA">
        <w:rPr>
          <w:rFonts w:ascii="Times LatArm" w:hAnsi="Times LatArm"/>
          <w:sz w:val="22"/>
          <w:szCs w:val="22"/>
          <w:lang w:val="en-US"/>
        </w:rPr>
        <w:t xml:space="preserve"> ë³ñù»ñÇ Ï³½ÙÇ Ù»ç »Ý ÙïÝáõÙ »ñÏáõ Ñ³ïáõÏ Éáõë³¹Çá¹: ¼³ñ·³ó³Í ·áõÛÝÇ Ùß³ÏáõÙÁ ï»ëÃ-ß»ñïÇ íñ³ ÁÝÃ³ÝáõÙ ¿ Ñ»ï¨Û³É Ï»ñå: ØÇÝã ³ñÛáõÝ ÙïóÝ»ÉÁ, »ñµ  ï»ëÃ-ß»ñïÁ ï»Õ³¹ñáõÙ »Ý ë³ñùÇ Ù»ç, ·ñ³éíáõÙ ¿ ¦0§: î»ëÃ-ß»ñïÇ íñ³ ³ñÛáõÝÁ ï»Õ³¹ñ»Éáõó, ³ñÛ³Ý ßÇ×áõÏÁ í³ÛñÏÛ³Ý³µ³ñ ëáñµíáõÙ ¿ Ã³Õ³ÝÃáí, ÇëÏ ¿ñÇÃñáóÇïÝ»ñÁ ¨ åÉ³½Ù³ÛÇ ³í»ÉóáõÏÁ ÙÝáõÙ »Ý Ã³Õ³ÝÃÇ Ù³Ï»ñ»ëÇ íñ³: ²ñÛ³Ý Ï³ÃÇÉÁ ÉñÇí Ý»ñÍÍí»Éáõó Ñ»ïá ³ÝÙÇç³å»ë Ý»ñÏíáõÙ ¿: ê³ñùÁ ·ñ³ÝóáõÙ ¿ ³ñï³óáÉí³Í Ù»ÍáõÃÛ³Ý ÷á÷áËáõÃÛáõÝÁ ¨ ³íïáÙ³ïáñ»Ý ÙÇ³óíáõÙ ¿ í³ÛñÏÛ³Ý³óáõÛóÁ: 45 í³ñÏÛ³Ý ³Ýó ùÇÙÇ³Ï³Ý é»³ÏóÇ³Ý í»ñç³ÝáõÙ ¿, ÇëÏ Éáõë³³ñï³óáÉÙ³Ý ³ñ¹ÛáõÝùÁ Ùß³ÏíáõÙ ¿: è»³ÏóÇ³ÛÇ Ñ»ï¨³Ýùáí Ý»ñÏí³Í ÝÛáõÃÁ ÏÉ³ÝáõÙ ¿ ³é³çÇÝ Éáõë³¹Çá¹áí ³é³ù³Í ÉáõÛëÁ: ²ñÛ³Ý Ó¨³íáñ ï³ññ»ñÁ ¨ ³í»ÉóáõÏ åÉ³½Ù³Ý ÝáõÛÝ Ó¨Ç ÏÉ³ÝáõÙ »Ý ¹Çá¹Ç ÏáÕÙÇó ³ñÓ³ÏíáÕ ÉáõÛëÁ: àñå»ë½Ç ×ß·ñï»É ýáÝ³ÛÇÝ ³ñï³óáÉáõÙÁ, »ñÏñáñ¹ ÁÝÃ»ñóáõÙÁ Çñ³Ï³Ý³óíáõÙ ¿ »ñÏñáñ¹ Éáõë³¹Çá¹áí áõñÇß »ñÏ³ñáõÃÛ³Ùµ ³ÉÇùáí: ²é³çÇÝ ¨ »ñÏñáñ¹ Éáõë³¹Çá¹Ý»ñÇ ³½¹³Ýß³ÝÝ»ñÇ ï³ñµ»ñáõÃÛáõÝÁ ÏñáõÙ ¿ ï»Õ»Ï³ïíáõÃÛáõÝ ùñáÙá·»ÝÇ ÏáÕÙÇó ÉáõÛëÇ ÏÉ³ÝÙ³Ý Ù³ëÇÝ: ¶ÉÛáõÏá½Ç ËïáõÃÛ³Ý ·Ý³Ñ³ïÙ³Ý Ñ³Ù³ñ ùñáÙá·»ÝÇó ëï³ó³Í ³½¹³Ýß³ÝÁ Ñ³Ù»Ù³ïíáõÙ ¿ Ñ³ïáõÏ ëïáõ·³×ßïÇ Ñ»ï:</w:t>
      </w:r>
    </w:p>
    <w:p w:rsidR="00D707FA" w:rsidRPr="00D707FA" w:rsidRDefault="00D707FA" w:rsidP="00D707FA">
      <w:pPr>
        <w:ind w:firstLine="567"/>
        <w:jc w:val="both"/>
        <w:rPr>
          <w:rFonts w:ascii="Times LatArm" w:hAnsi="Times LatArm"/>
          <w:sz w:val="22"/>
          <w:szCs w:val="22"/>
          <w:lang w:val="en-US"/>
        </w:rPr>
      </w:pPr>
      <w:r w:rsidRPr="00D707FA">
        <w:rPr>
          <w:rFonts w:ascii="Times LatArm" w:hAnsi="Times LatArm"/>
          <w:i/>
          <w:sz w:val="22"/>
          <w:szCs w:val="22"/>
          <w:lang w:val="en-US"/>
        </w:rPr>
        <w:lastRenderedPageBreak/>
        <w:t>One  Touch</w:t>
      </w:r>
      <w:r w:rsidRPr="00D707FA">
        <w:rPr>
          <w:rFonts w:ascii="Times LatArm" w:hAnsi="Times LatArm"/>
          <w:sz w:val="22"/>
          <w:szCs w:val="22"/>
          <w:lang w:val="en-US"/>
        </w:rPr>
        <w:t xml:space="preserve">  µáÉáñ ë³ñù»ñÁ ëïáõ·³×ßïí³Í »Ý é»ý»ñ»Ýï³ÛÇÝ Ù»Ãá¹Ç û·ÝáõÃÛ³Ùµ, ÇÝãÁ Çñ³Ï³Ý³óÝáõÙ »Ý ·ÉÛáõÏá½Ç É³µáñ³ïáñ ³Ý³ÉÇ½³ïñÝ»ñÇ íñ³: ²Û¹ ·áñÍÁÝÃ³óÇ ÙÇçáóáí ëï³ÝáõÙ »Ý Ñ³ëï³ïáõÝ ï³ï³ÝáÕ³Ï³Ý Ïáñ:</w:t>
      </w:r>
    </w:p>
    <w:p w:rsidR="00D707FA" w:rsidRPr="00D707FA" w:rsidRDefault="00D707FA" w:rsidP="00D707FA">
      <w:pPr>
        <w:ind w:firstLine="567"/>
        <w:jc w:val="both"/>
        <w:rPr>
          <w:rFonts w:ascii="Times LatArm" w:hAnsi="Times LatArm"/>
          <w:sz w:val="22"/>
          <w:szCs w:val="22"/>
          <w:lang w:val="en-US"/>
        </w:rPr>
      </w:pPr>
      <w:r w:rsidRPr="00D707FA">
        <w:rPr>
          <w:rFonts w:ascii="Times LatArm" w:hAnsi="Times LatArm"/>
          <w:sz w:val="22"/>
          <w:szCs w:val="22"/>
          <w:lang w:val="en-US"/>
        </w:rPr>
        <w:t xml:space="preserve">º½ñ³÷³Ï»Éáí, ³ÝÑñ³Å»ßï ¿ Ý³¨ ÑÇß»óÝ»É </w:t>
      </w:r>
      <w:r w:rsidR="00B80C15" w:rsidRPr="00D707FA">
        <w:rPr>
          <w:rFonts w:ascii="Times LatArm" w:hAnsi="Times LatArm"/>
          <w:sz w:val="22"/>
          <w:szCs w:val="22"/>
          <w:lang w:val="en-US"/>
        </w:rPr>
        <w:t>·ÉÛáõÏáûùëÇ¹³½³</w:t>
      </w:r>
      <w:r w:rsidR="00B80C15">
        <w:rPr>
          <w:rFonts w:ascii="Times LatArm" w:hAnsi="Times LatArm"/>
          <w:sz w:val="22"/>
          <w:szCs w:val="22"/>
          <w:lang w:val="en-US"/>
        </w:rPr>
        <w:t xml:space="preserve">å»ñûùëÇ¹³½³ÛÇÝ </w:t>
      </w:r>
      <w:r w:rsidRPr="00D707FA">
        <w:rPr>
          <w:rFonts w:ascii="Times LatArm" w:hAnsi="Times LatArm"/>
          <w:sz w:val="22"/>
          <w:szCs w:val="22"/>
          <w:lang w:val="en-US"/>
        </w:rPr>
        <w:t xml:space="preserve">Ù»Ãá¹Ç Ã»ñáõÃÛáõÝÝ»ñÇ Ù³ëÇÝ: ²é³ç³ó³Í çñ³ÍÝÇ å»ñûùëÇ¹Á ¨ ³ÝÇáÝ-é³¹ÇÏ³É ·»ñûùëÇ¹Á Ï³ñáÕ »Ý ûùëÇ¹³óÝ»É áã ÙÇ³ÛÝ ùñáÙá·»ÝÁ, ³ÛÉ Ý³¨ Ï»Ýë³µ³Ý³Ï³Ý Ñ»ÕáõÏÝ»ñáõÙ ·ïÝíáÕ áõñÇß ÝÛáõÃ»ñÁ` ³ëÏáñµÇÝ³ÃÃáõÝ, ÙÇ½³ÃÃáõÝ, µÇÉÇéáõµÇÝÁ ¨ ³ÛÉÝ: ²Û¹ ¹»åùáõÙ, Ñ³Ù³å³ï³ëË³Ý³µ³ñ, ùñáÙá·»ÝÇ ûùëÇ¹³óÙ³ÝÁ Ù³ëÝ³ÏóáÕ å»ñûùëÇ¹Ç µ³ÅÇÝÁ ÇçÝáõÙ ¿, ÇÝãÁ Çñ Ñ»ñÃÇÝ µ»ñáõÙ ¿ ·ÉÛáõÏá½Ç ù³Ý³ÏáõÃÛ³Ý ³ñ¹ÛáõÝùÝ»ñÇ Ýí³½»óáõÙ: </w:t>
      </w:r>
    </w:p>
    <w:p w:rsidR="00D707FA" w:rsidRPr="00D707FA" w:rsidRDefault="00D707FA" w:rsidP="00D707FA">
      <w:pPr>
        <w:ind w:firstLine="567"/>
        <w:jc w:val="both"/>
        <w:rPr>
          <w:rFonts w:ascii="Times LatArm" w:hAnsi="Times LatArm"/>
          <w:sz w:val="22"/>
          <w:szCs w:val="22"/>
          <w:lang w:val="en-US"/>
        </w:rPr>
      </w:pPr>
      <w:r w:rsidRPr="00D707FA">
        <w:rPr>
          <w:rFonts w:ascii="Times LatArm" w:hAnsi="Times LatArm"/>
          <w:b/>
          <w:sz w:val="22"/>
          <w:szCs w:val="22"/>
          <w:u w:val="single"/>
          <w:lang w:val="en-US"/>
        </w:rPr>
        <w:t>Ð»ùëáÏÇÝ³½³ÛÇÝ Ù»Ãá¹Á:</w:t>
      </w:r>
      <w:r w:rsidRPr="00D707FA">
        <w:rPr>
          <w:rFonts w:ascii="Times LatArm" w:hAnsi="Times LatArm"/>
          <w:sz w:val="22"/>
          <w:szCs w:val="22"/>
          <w:lang w:val="en-US"/>
        </w:rPr>
        <w:t xml:space="preserve"> ²Ûë Ù»Ãá¹Á Ûáõñ³Ñ³ïáõÏ ¿, ù³ÝÇ áñ ³ñÛ³Ý ßÇ×áõÏÇ ³ÛÉ µ³Õ³¹ñ³Ù³ë»ñÇ Ñ»ï é»³ÏóÇ³ ã»Ý ï³ÉÇë: Ð»ùëáÏÇÝ³½³ÛÇÝ Ù»Ãá¹Á Ñ³Ù³ñíáõÙ ¿ ³é³ÝÓÝ³Ñ³ïáõÏ Ù»Ãá¹ ·ÉÛáõÏá½Ç áñáßÙ³Ý Ñ³Ù³ñ: àñå»ë ûñ»Ýù, ³ÛÝ ·Í³ÛÇÝ ¿ ÙÇÝã¨ 50 ÙÙáÉ/É, ÇÝãÁ ÃáõÛÉ ¿ ï³ÉÇë ³ÛÝ »ñ³ßË³íáñ»É ÏÉÇÝÇÏ³Ý»ñÇ ¿Ý¹áÏñÇÝáÉá·Ç³Ï³Ý µ³ÅÇÝÝ»ñÇ Ñ³Ù³ñ:</w:t>
      </w:r>
    </w:p>
    <w:p w:rsidR="00D707FA" w:rsidRPr="00D707FA" w:rsidRDefault="00D707FA" w:rsidP="00D707FA">
      <w:pPr>
        <w:ind w:firstLine="567"/>
        <w:jc w:val="both"/>
        <w:rPr>
          <w:rFonts w:ascii="Times LatArm" w:hAnsi="Times LatArm"/>
          <w:sz w:val="22"/>
          <w:szCs w:val="22"/>
          <w:lang w:val="en-US"/>
        </w:rPr>
      </w:pPr>
      <w:r w:rsidRPr="00D707FA">
        <w:rPr>
          <w:rFonts w:ascii="Times LatArm" w:hAnsi="Times LatArm"/>
          <w:sz w:val="22"/>
          <w:szCs w:val="22"/>
          <w:lang w:val="en-US"/>
        </w:rPr>
        <w:t>Ð»ùëáÏÇÝ³½³ÛÇÝ Ù»Ãá¹Ç ÑÇÙùáõÙ ÁÝÏ³Í »Ý »ñÏáõ ï³ñµ»ñ Ñ»ï¨áÕ³Ï³Ý é»³ÏóÇ³Ý»ñ`</w:t>
      </w:r>
    </w:p>
    <w:p w:rsidR="00D707FA" w:rsidRPr="00D707FA" w:rsidRDefault="007D0E60" w:rsidP="00D707FA">
      <w:pPr>
        <w:ind w:firstLine="567"/>
        <w:jc w:val="both"/>
        <w:rPr>
          <w:rFonts w:ascii="Times LatArm" w:hAnsi="Times LatArm"/>
          <w:b/>
          <w:sz w:val="22"/>
          <w:szCs w:val="22"/>
          <w:lang w:val="en-US"/>
        </w:rPr>
      </w:pPr>
      <w:r w:rsidRPr="007D0E60">
        <w:rPr>
          <w:rFonts w:ascii="Times LatArm" w:hAnsi="Times LatArm"/>
          <w:b/>
          <w:noProof/>
          <w:sz w:val="16"/>
          <w:szCs w:val="16"/>
          <w:lang w:val="ru-RU"/>
        </w:rPr>
        <w:pict>
          <v:group id="_x0000_s18478" style="position:absolute;left:0;text-align:left;margin-left:193.2pt;margin-top:10.85pt;width:15.85pt;height:12.2pt;z-index:251987968" coordorigin="9314,4149" coordsize="383,309">
            <v:shape id="_x0000_s18479" type="#_x0000_t202" style="position:absolute;left:9314;top:4149;width:383;height:309;mso-width-relative:margin;mso-height-relative:margin" filled="f" stroked="f">
              <v:textbox style="mso-next-textbox:#_x0000_s18479">
                <w:txbxContent>
                  <w:p w:rsidR="006343A3" w:rsidRPr="00E05C1D" w:rsidRDefault="006343A3" w:rsidP="00E05C1D">
                    <w:pPr>
                      <w:rPr>
                        <w:sz w:val="18"/>
                        <w:szCs w:val="18"/>
                        <w:lang w:val="ru-RU"/>
                      </w:rPr>
                    </w:pPr>
                    <w:r w:rsidRPr="00E05C1D">
                      <w:rPr>
                        <w:rFonts w:ascii="Times LatArm" w:hAnsi="Times LatArm"/>
                        <w:b/>
                        <w:sz w:val="18"/>
                        <w:szCs w:val="18"/>
                        <w:vertAlign w:val="superscript"/>
                        <w:lang w:val="en-US"/>
                      </w:rPr>
                      <w:t xml:space="preserve">P   </w:t>
                    </w:r>
                  </w:p>
                </w:txbxContent>
              </v:textbox>
            </v:shape>
            <v:oval id="_x0000_s18480" style="position:absolute;left:9371;top:4188;width:260;height:240;mso-position-vertical:absolute" filled="f"/>
          </v:group>
        </w:pict>
      </w:r>
      <w:r w:rsidR="00D707FA" w:rsidRPr="00D707FA">
        <w:rPr>
          <w:rFonts w:ascii="Times LatArm" w:hAnsi="Times LatArm"/>
          <w:b/>
          <w:sz w:val="22"/>
          <w:szCs w:val="22"/>
          <w:lang w:val="en-US"/>
        </w:rPr>
        <w:t>¶ÉÛáõÏá½³ + ²ºü -</w:t>
      </w:r>
      <w:r w:rsidR="00D707FA" w:rsidRPr="00D707FA">
        <w:rPr>
          <w:rFonts w:ascii="Times LatArm" w:hAnsi="Times LatArm"/>
          <w:b/>
          <w:sz w:val="22"/>
          <w:szCs w:val="22"/>
          <w:u w:val="single"/>
          <w:vertAlign w:val="superscript"/>
          <w:lang w:val="en-US"/>
        </w:rPr>
        <w:t xml:space="preserve">Ñ»ùëáÏÇÝ³½³   </w:t>
      </w:r>
      <w:r w:rsidR="00D707FA" w:rsidRPr="00D707FA">
        <w:rPr>
          <w:rFonts w:ascii="Times LatArm" w:hAnsi="Times LatArm"/>
          <w:b/>
          <w:sz w:val="22"/>
          <w:szCs w:val="22"/>
          <w:lang w:val="en-US"/>
        </w:rPr>
        <w:t>&gt; ¶ÉÛáõÏá½á-6-ýáëý³ï + ²Îü</w:t>
      </w:r>
    </w:p>
    <w:p w:rsidR="00D707FA" w:rsidRPr="00D707FA" w:rsidRDefault="00D707FA" w:rsidP="00D707FA">
      <w:pPr>
        <w:ind w:firstLine="567"/>
        <w:jc w:val="both"/>
        <w:rPr>
          <w:rFonts w:ascii="Times LatArm" w:hAnsi="Times LatArm"/>
          <w:b/>
          <w:sz w:val="22"/>
          <w:szCs w:val="22"/>
          <w:lang w:val="en-US"/>
        </w:rPr>
      </w:pPr>
      <w:r w:rsidRPr="00D707FA">
        <w:rPr>
          <w:rFonts w:ascii="Times LatArm" w:hAnsi="Times LatArm"/>
          <w:b/>
          <w:sz w:val="22"/>
          <w:szCs w:val="22"/>
          <w:lang w:val="en-US"/>
        </w:rPr>
        <w:t>¶ÉÛáõÏá½á-6-ýáëý³ï +Ü²¸ü</w:t>
      </w:r>
      <w:r w:rsidRPr="00D707FA">
        <w:rPr>
          <w:rFonts w:ascii="Times LatArm" w:hAnsi="Times LatArm"/>
          <w:b/>
          <w:sz w:val="22"/>
          <w:szCs w:val="22"/>
          <w:vertAlign w:val="superscript"/>
          <w:lang w:val="en-US"/>
        </w:rPr>
        <w:t>+</w:t>
      </w:r>
      <w:r w:rsidRPr="00D707FA">
        <w:rPr>
          <w:rFonts w:ascii="Times LatArm" w:hAnsi="Times LatArm"/>
          <w:b/>
          <w:sz w:val="22"/>
          <w:szCs w:val="22"/>
          <w:lang w:val="en-US"/>
        </w:rPr>
        <w:t xml:space="preserve"> -</w:t>
      </w:r>
      <w:r w:rsidR="00E05C1D">
        <w:rPr>
          <w:rFonts w:ascii="Times LatArm" w:hAnsi="Times LatArm"/>
          <w:b/>
          <w:sz w:val="22"/>
          <w:szCs w:val="22"/>
          <w:lang w:val="en-US"/>
        </w:rPr>
        <w:t xml:space="preserve">  </w:t>
      </w:r>
      <w:r w:rsidRPr="00D707FA">
        <w:rPr>
          <w:rFonts w:ascii="Times LatArm" w:hAnsi="Times LatArm"/>
          <w:b/>
          <w:sz w:val="22"/>
          <w:szCs w:val="22"/>
          <w:u w:val="single"/>
          <w:vertAlign w:val="superscript"/>
          <w:lang w:val="en-US"/>
        </w:rPr>
        <w:t xml:space="preserve">6- </w:t>
      </w:r>
      <w:r w:rsidR="00E05C1D">
        <w:rPr>
          <w:rFonts w:ascii="Times LatArm" w:hAnsi="Times LatArm"/>
          <w:b/>
          <w:sz w:val="22"/>
          <w:szCs w:val="22"/>
          <w:u w:val="single"/>
          <w:vertAlign w:val="superscript"/>
          <w:lang w:val="en-US"/>
        </w:rPr>
        <w:t xml:space="preserve">      </w:t>
      </w:r>
      <w:r w:rsidR="00862CB2">
        <w:rPr>
          <w:rFonts w:ascii="Times LatArm" w:hAnsi="Times LatArm"/>
          <w:b/>
          <w:sz w:val="22"/>
          <w:szCs w:val="22"/>
          <w:u w:val="single"/>
          <w:vertAlign w:val="superscript"/>
          <w:lang w:val="en-US"/>
        </w:rPr>
        <w:t xml:space="preserve"> </w:t>
      </w:r>
      <w:r w:rsidRPr="00D707FA">
        <w:rPr>
          <w:rFonts w:ascii="Times LatArm" w:hAnsi="Times LatArm"/>
          <w:b/>
          <w:sz w:val="22"/>
          <w:szCs w:val="22"/>
          <w:u w:val="single"/>
          <w:vertAlign w:val="superscript"/>
          <w:lang w:val="en-US"/>
        </w:rPr>
        <w:t>·ÉÛá</w:t>
      </w:r>
      <w:r w:rsidR="00E05C1D">
        <w:rPr>
          <w:rFonts w:ascii="Times LatArm" w:hAnsi="Times LatArm"/>
          <w:b/>
          <w:sz w:val="22"/>
          <w:szCs w:val="22"/>
          <w:u w:val="single"/>
          <w:vertAlign w:val="superscript"/>
          <w:lang w:val="en-US"/>
        </w:rPr>
        <w:t>õ</w:t>
      </w:r>
      <w:r w:rsidRPr="00D707FA">
        <w:rPr>
          <w:rFonts w:ascii="Times LatArm" w:hAnsi="Times LatArm"/>
          <w:b/>
          <w:sz w:val="22"/>
          <w:szCs w:val="22"/>
          <w:u w:val="single"/>
          <w:vertAlign w:val="superscript"/>
          <w:lang w:val="en-US"/>
        </w:rPr>
        <w:t xml:space="preserve">Ïá¹»ÑÇ¹ñá·»Ý³½³   </w:t>
      </w:r>
      <w:r w:rsidRPr="00D707FA">
        <w:rPr>
          <w:rFonts w:ascii="Times LatArm" w:hAnsi="Times LatArm"/>
          <w:b/>
          <w:sz w:val="22"/>
          <w:szCs w:val="22"/>
          <w:lang w:val="en-US"/>
        </w:rPr>
        <w:t>&gt;6-ýáëýá·ÉÛáõÏáÝ³</w:t>
      </w:r>
      <w:r w:rsidR="00B80C15">
        <w:rPr>
          <w:rFonts w:ascii="Times LatArm" w:hAnsi="Times LatArm"/>
          <w:b/>
          <w:sz w:val="22"/>
          <w:szCs w:val="22"/>
          <w:lang w:val="en-US"/>
        </w:rPr>
        <w:t>ÃÃáõ</w:t>
      </w:r>
      <w:r w:rsidR="00862CB2">
        <w:rPr>
          <w:rFonts w:ascii="Times LatArm" w:hAnsi="Times LatArm"/>
          <w:b/>
          <w:sz w:val="22"/>
          <w:szCs w:val="22"/>
          <w:lang w:val="en-US"/>
        </w:rPr>
        <w:t xml:space="preserve"> +</w:t>
      </w:r>
      <w:r w:rsidRPr="00D707FA">
        <w:rPr>
          <w:rFonts w:ascii="Times LatArm" w:hAnsi="Times LatArm"/>
          <w:b/>
          <w:sz w:val="22"/>
          <w:szCs w:val="22"/>
          <w:lang w:val="en-US"/>
        </w:rPr>
        <w:t>Ü²¸üH</w:t>
      </w:r>
      <w:r w:rsidRPr="00D707FA">
        <w:rPr>
          <w:rFonts w:ascii="Times LatArm" w:hAnsi="Times LatArm"/>
          <w:b/>
          <w:sz w:val="22"/>
          <w:szCs w:val="22"/>
          <w:vertAlign w:val="subscript"/>
          <w:lang w:val="en-US"/>
        </w:rPr>
        <w:t>2</w:t>
      </w:r>
    </w:p>
    <w:p w:rsidR="00D707FA" w:rsidRPr="00D707FA" w:rsidRDefault="00D707FA" w:rsidP="00D707FA">
      <w:pPr>
        <w:ind w:firstLine="567"/>
        <w:jc w:val="both"/>
        <w:rPr>
          <w:rFonts w:ascii="Times LatArm" w:hAnsi="Times LatArm"/>
          <w:sz w:val="22"/>
          <w:szCs w:val="22"/>
          <w:lang w:val="en-US"/>
        </w:rPr>
      </w:pPr>
      <w:r w:rsidRPr="00D707FA">
        <w:rPr>
          <w:rFonts w:ascii="Times LatArm" w:hAnsi="Times LatArm"/>
          <w:sz w:val="22"/>
          <w:szCs w:val="22"/>
          <w:lang w:val="en-US"/>
        </w:rPr>
        <w:t xml:space="preserve">¶ñ³ÝóáõÙÁ Çñ³Ï³Ý³óÝáõÙ »Ý 340 ÝÙ ³ÉÇùÇ »ñÏ³ñáõÃÛ³Ùµ` Áëï Ü²¸ü-Ç Éáõë³ÏÉ³ÝÙ³Ý: </w:t>
      </w:r>
    </w:p>
    <w:p w:rsidR="00D707FA" w:rsidRPr="00D707FA" w:rsidRDefault="00D707FA" w:rsidP="00D707FA">
      <w:pPr>
        <w:ind w:firstLine="567"/>
        <w:jc w:val="both"/>
        <w:rPr>
          <w:rFonts w:ascii="Times LatArm" w:hAnsi="Times LatArm"/>
          <w:sz w:val="22"/>
          <w:szCs w:val="22"/>
          <w:lang w:val="en-US"/>
        </w:rPr>
      </w:pPr>
      <w:r w:rsidRPr="00D707FA">
        <w:rPr>
          <w:rFonts w:ascii="Times LatArm" w:hAnsi="Times LatArm"/>
          <w:i/>
          <w:sz w:val="22"/>
          <w:szCs w:val="22"/>
          <w:lang w:val="en-US"/>
        </w:rPr>
        <w:t>Biosen</w:t>
      </w:r>
      <w:r w:rsidRPr="00D707FA">
        <w:rPr>
          <w:rFonts w:ascii="Times LatArm" w:hAnsi="Times LatArm"/>
          <w:sz w:val="22"/>
          <w:szCs w:val="22"/>
          <w:lang w:val="en-US"/>
        </w:rPr>
        <w:t xml:space="preserve"> ïÇåÇ ·ÉÛáõÏá½³ÛÇ ³Ý³ÉÇ½³ïáñÝ»ñÁ å³Ñ³ÝçáõÙ »Ý ûå»ñ³ïáñÇó Ýí³½³·áõÛÝ ç³Ýù, ù³ÝÇ áñ Ýñ³Ýù ÉñÇíáõÃÛ³Ùµ ³íïáÙ³ï³óí³Í »Ý ¨ µ³í³Ï³ÝÇÝ ³ñ¹ÛáõÝ³í»ï (³ñ³·áõÃÛáõÝÁ 50-Çó ÙÇÝã¨ 200 ÷áñÓ³ÝÙáõß</w:t>
      </w:r>
      <w:r w:rsidRPr="00D707FA">
        <w:rPr>
          <w:rFonts w:ascii="Times LatArm" w:hAnsi="Times LatArm"/>
          <w:b/>
          <w:sz w:val="22"/>
          <w:szCs w:val="22"/>
          <w:lang w:val="en-US"/>
        </w:rPr>
        <w:t>/</w:t>
      </w:r>
      <w:r w:rsidRPr="00D707FA">
        <w:rPr>
          <w:rFonts w:ascii="Times LatArm" w:hAnsi="Times LatArm"/>
          <w:sz w:val="22"/>
          <w:szCs w:val="22"/>
          <w:lang w:val="en-US"/>
        </w:rPr>
        <w:t>Å³Ù):</w:t>
      </w:r>
    </w:p>
    <w:p w:rsidR="00D707FA" w:rsidRPr="00D707FA" w:rsidRDefault="00D707FA" w:rsidP="00D707FA">
      <w:pPr>
        <w:ind w:firstLine="567"/>
        <w:jc w:val="both"/>
        <w:rPr>
          <w:rFonts w:ascii="Times LatArm" w:hAnsi="Times LatArm"/>
          <w:sz w:val="22"/>
          <w:szCs w:val="22"/>
          <w:lang w:val="en-US"/>
        </w:rPr>
      </w:pPr>
      <w:r w:rsidRPr="00D707FA">
        <w:rPr>
          <w:rFonts w:ascii="Times LatArm" w:hAnsi="Times LatArm"/>
          <w:sz w:val="22"/>
          <w:szCs w:val="22"/>
          <w:lang w:val="en-US"/>
        </w:rPr>
        <w:t>Ø»ñ ³ßË³ï³ÝùÇ Ýå³ï³ÏÝ ¿ñ Ý»ñÏ³Û³óÝ»É ·ÉÛáõÏá½Ç Å³Ù³Ý³Ï³ÏÇó ³ñ³· ¨ ×ß·ñÇï áñáßÙ³Ý Ù»Ãá¹Ý»ñÁ, ù³ÝÇ áñ ³Ù»Ý³ Ñáõ½áÕ ËÝ¹ÇñÝ»ñÇó Ù»ÏÝ ¿ ¹³ñÇ ÑÇí³Ý¹áõÃÛ³Ý` ß³ù³ñ³ËïÇ µ³ó³Ñ³ÛïÙ</w:t>
      </w:r>
      <w:r w:rsidR="00ED2621">
        <w:rPr>
          <w:rFonts w:ascii="Times LatArm" w:hAnsi="Times LatArm"/>
          <w:sz w:val="22"/>
          <w:szCs w:val="22"/>
          <w:lang w:val="en-US"/>
        </w:rPr>
        <w:t>³</w:t>
      </w:r>
      <w:r w:rsidRPr="00D707FA">
        <w:rPr>
          <w:rFonts w:ascii="Times LatArm" w:hAnsi="Times LatArm"/>
          <w:sz w:val="22"/>
          <w:szCs w:val="22"/>
          <w:lang w:val="en-US"/>
        </w:rPr>
        <w:t>Ý</w:t>
      </w:r>
      <w:r w:rsidR="00ED2621">
        <w:rPr>
          <w:rFonts w:ascii="Times LatArm" w:hAnsi="Times LatArm"/>
          <w:sz w:val="22"/>
          <w:szCs w:val="22"/>
          <w:lang w:val="en-US"/>
        </w:rPr>
        <w:t xml:space="preserve"> Ñ³Ù³ñ</w:t>
      </w:r>
      <w:r w:rsidRPr="00D707FA">
        <w:rPr>
          <w:rFonts w:ascii="Times LatArm" w:hAnsi="Times LatArm"/>
          <w:sz w:val="22"/>
          <w:szCs w:val="22"/>
          <w:lang w:val="en-US"/>
        </w:rPr>
        <w:t>:</w:t>
      </w:r>
    </w:p>
    <w:p w:rsidR="00D707FA" w:rsidRDefault="00D707FA" w:rsidP="00D707FA">
      <w:pPr>
        <w:spacing w:line="360" w:lineRule="auto"/>
        <w:ind w:firstLine="709"/>
        <w:jc w:val="both"/>
        <w:rPr>
          <w:rFonts w:ascii="Times LatArm" w:hAnsi="Times LatArm"/>
          <w:sz w:val="24"/>
          <w:szCs w:val="24"/>
          <w:lang w:val="en-US"/>
        </w:rPr>
      </w:pPr>
    </w:p>
    <w:p w:rsidR="00D707FA" w:rsidRPr="00513E90" w:rsidRDefault="00D707FA" w:rsidP="00D707FA">
      <w:pPr>
        <w:jc w:val="center"/>
        <w:rPr>
          <w:rFonts w:asciiTheme="minorHAnsi" w:hAnsiTheme="minorHAnsi"/>
          <w:i/>
          <w:sz w:val="22"/>
          <w:szCs w:val="22"/>
          <w:lang w:val="en-US"/>
        </w:rPr>
      </w:pPr>
    </w:p>
    <w:p w:rsidR="00D707FA" w:rsidRPr="00D707FA" w:rsidRDefault="00D707FA" w:rsidP="00D707FA">
      <w:pPr>
        <w:jc w:val="center"/>
        <w:rPr>
          <w:rFonts w:asciiTheme="minorHAnsi" w:hAnsiTheme="minorHAnsi"/>
          <w:i/>
          <w:sz w:val="22"/>
          <w:szCs w:val="22"/>
          <w:lang w:val="ru-RU"/>
        </w:rPr>
      </w:pPr>
      <w:r w:rsidRPr="00D707FA">
        <w:rPr>
          <w:rFonts w:ascii="Times LatArm" w:hAnsi="Times LatArm"/>
          <w:i/>
          <w:sz w:val="22"/>
          <w:szCs w:val="22"/>
        </w:rPr>
        <w:t>¶ñ³Ï³ÝáõÃÛáõÝ</w:t>
      </w:r>
      <w:r w:rsidRPr="00D707FA">
        <w:rPr>
          <w:rFonts w:asciiTheme="minorHAnsi" w:hAnsiTheme="minorHAnsi"/>
          <w:i/>
          <w:sz w:val="22"/>
          <w:szCs w:val="22"/>
          <w:lang w:val="ru-RU"/>
        </w:rPr>
        <w:br/>
      </w:r>
    </w:p>
    <w:p w:rsidR="00D707FA" w:rsidRPr="00513E90" w:rsidRDefault="00D707FA" w:rsidP="00766FAD">
      <w:pPr>
        <w:numPr>
          <w:ilvl w:val="0"/>
          <w:numId w:val="10"/>
        </w:numPr>
        <w:ind w:left="426"/>
        <w:jc w:val="both"/>
        <w:rPr>
          <w:rFonts w:ascii="Times LatArm" w:hAnsi="Times LatArm"/>
          <w:sz w:val="22"/>
          <w:szCs w:val="22"/>
          <w:lang w:val="ru-RU"/>
        </w:rPr>
      </w:pPr>
      <w:r w:rsidRPr="00513E90">
        <w:rPr>
          <w:rFonts w:ascii="Times LatArm" w:hAnsi="Times LatArm"/>
          <w:sz w:val="22"/>
          <w:szCs w:val="22"/>
          <w:lang w:val="ru-RU"/>
        </w:rPr>
        <w:t>äáåáí ².è., ÎáíÇÝ¹ÇÏáí ².Ø., ê»ÝÇÏ ê.Ú³. ´ÇáùÇÙÇ³ÛÇ ÑÇÙáõÝùÝ»ñ ¨ ½ááï»ËÝÇÏ³Ï³Ý ³Ý³ÉÇ½, ºñ¨³Ý, 1977, 378 ¿ç:</w:t>
      </w:r>
    </w:p>
    <w:p w:rsidR="00D707FA" w:rsidRPr="00C57344" w:rsidRDefault="00D707FA" w:rsidP="00766FAD">
      <w:pPr>
        <w:numPr>
          <w:ilvl w:val="0"/>
          <w:numId w:val="10"/>
        </w:numPr>
        <w:ind w:left="426"/>
        <w:jc w:val="both"/>
        <w:rPr>
          <w:rFonts w:ascii="Times LatArm" w:hAnsi="Times LatArm"/>
          <w:sz w:val="22"/>
          <w:szCs w:val="22"/>
          <w:lang w:val="ru-RU"/>
        </w:rPr>
      </w:pPr>
      <w:r w:rsidRPr="00C57344">
        <w:rPr>
          <w:rFonts w:ascii="Times LatArm" w:hAnsi="Times LatArm"/>
          <w:sz w:val="22"/>
          <w:szCs w:val="22"/>
          <w:lang w:val="ru-RU"/>
        </w:rPr>
        <w:t>ø³Ù³ÉÛ³Ý è.¶. ÎÉÇÝÇÏ³Ï³Ý Ï»Ýë³ùÇÙÇ³ÛÇ ÑÇÙáõÝùÝ»ñ, ºñ¨³Ý, 2008:</w:t>
      </w:r>
    </w:p>
    <w:p w:rsidR="00D707FA" w:rsidRPr="00D707FA" w:rsidRDefault="00D707FA" w:rsidP="00766FAD">
      <w:pPr>
        <w:numPr>
          <w:ilvl w:val="0"/>
          <w:numId w:val="10"/>
        </w:numPr>
        <w:ind w:left="426"/>
        <w:jc w:val="both"/>
        <w:rPr>
          <w:rFonts w:ascii="Times LatArm" w:hAnsi="Times LatArm"/>
          <w:sz w:val="22"/>
          <w:szCs w:val="22"/>
          <w:lang w:val="ru-RU"/>
        </w:rPr>
      </w:pPr>
      <w:r w:rsidRPr="00D707FA">
        <w:rPr>
          <w:sz w:val="22"/>
          <w:szCs w:val="22"/>
          <w:lang w:val="ru-RU"/>
        </w:rPr>
        <w:t>Досон Д., Эллиот Д., Эллиот У. Справочник биохимика, Москва, 1991, 544 с.</w:t>
      </w:r>
    </w:p>
    <w:p w:rsidR="00D707FA" w:rsidRPr="00D707FA" w:rsidRDefault="00D707FA" w:rsidP="00766FAD">
      <w:pPr>
        <w:numPr>
          <w:ilvl w:val="0"/>
          <w:numId w:val="10"/>
        </w:numPr>
        <w:ind w:left="426"/>
        <w:jc w:val="both"/>
        <w:rPr>
          <w:rFonts w:ascii="Times LatArm" w:hAnsi="Times LatArm"/>
          <w:sz w:val="22"/>
          <w:szCs w:val="22"/>
          <w:lang w:val="ru-RU"/>
        </w:rPr>
      </w:pPr>
      <w:r w:rsidRPr="00D707FA">
        <w:rPr>
          <w:sz w:val="22"/>
          <w:szCs w:val="22"/>
          <w:lang w:val="ru-RU"/>
        </w:rPr>
        <w:t>Ронин В.С., Старобинец Г.М., Утевский Н.Л. Руководство к практическим занятиям по методике клинических исследований, 1968, 255 с.</w:t>
      </w:r>
    </w:p>
    <w:p w:rsidR="00D707FA" w:rsidRPr="00D707FA" w:rsidRDefault="00D707FA" w:rsidP="00766FAD">
      <w:pPr>
        <w:numPr>
          <w:ilvl w:val="0"/>
          <w:numId w:val="10"/>
        </w:numPr>
        <w:ind w:left="426"/>
        <w:jc w:val="both"/>
        <w:rPr>
          <w:rFonts w:ascii="Times LatArm" w:hAnsi="Times LatArm"/>
          <w:sz w:val="22"/>
          <w:szCs w:val="22"/>
          <w:lang w:val="ru-RU"/>
        </w:rPr>
      </w:pPr>
      <w:r w:rsidRPr="00D707FA">
        <w:rPr>
          <w:sz w:val="22"/>
          <w:szCs w:val="22"/>
          <w:lang w:val="ru-RU"/>
        </w:rPr>
        <w:t xml:space="preserve">Справочник фельдшера. Под ред. проф. Михайлова А.А., Москва, Медицина, 1990, 490 с. </w:t>
      </w:r>
    </w:p>
    <w:p w:rsidR="00D707FA" w:rsidRPr="00D707FA" w:rsidRDefault="00D707FA" w:rsidP="00766FAD">
      <w:pPr>
        <w:numPr>
          <w:ilvl w:val="0"/>
          <w:numId w:val="10"/>
        </w:numPr>
        <w:ind w:left="426"/>
        <w:jc w:val="both"/>
        <w:rPr>
          <w:rFonts w:ascii="Times LatArm" w:hAnsi="Times LatArm"/>
          <w:sz w:val="22"/>
          <w:szCs w:val="22"/>
          <w:lang w:val="ru-RU"/>
        </w:rPr>
      </w:pPr>
      <w:r w:rsidRPr="00D707FA">
        <w:rPr>
          <w:sz w:val="22"/>
          <w:szCs w:val="22"/>
          <w:lang w:val="ru-RU"/>
        </w:rPr>
        <w:t>Ткачук В.А. Клиническая биохимия, Москва, 2004, 515 с.</w:t>
      </w:r>
    </w:p>
    <w:p w:rsidR="00D707FA" w:rsidRPr="00D707FA" w:rsidRDefault="00D707FA" w:rsidP="00766FAD">
      <w:pPr>
        <w:numPr>
          <w:ilvl w:val="0"/>
          <w:numId w:val="10"/>
        </w:numPr>
        <w:ind w:left="426"/>
        <w:jc w:val="both"/>
        <w:rPr>
          <w:rFonts w:ascii="Times LatArm" w:hAnsi="Times LatArm"/>
          <w:sz w:val="22"/>
          <w:szCs w:val="22"/>
          <w:lang w:val="ru-RU"/>
        </w:rPr>
      </w:pPr>
      <w:r w:rsidRPr="00D707FA">
        <w:rPr>
          <w:sz w:val="22"/>
          <w:szCs w:val="22"/>
          <w:lang w:val="ru-RU"/>
        </w:rPr>
        <w:t>Цыганенко А.Я., Жуков В.И., Мясоедов В.В., Завгородный И.В. Клиническая биохимия, Москва, 2002, 502 с.</w:t>
      </w:r>
    </w:p>
    <w:p w:rsidR="00D707FA" w:rsidRDefault="00D707FA" w:rsidP="00D707FA">
      <w:pPr>
        <w:spacing w:line="360" w:lineRule="auto"/>
        <w:jc w:val="center"/>
        <w:rPr>
          <w:i/>
          <w:sz w:val="22"/>
          <w:szCs w:val="22"/>
          <w:lang w:val="ru-RU"/>
        </w:rPr>
      </w:pPr>
    </w:p>
    <w:p w:rsidR="00D707FA" w:rsidRDefault="00D707FA" w:rsidP="00D707FA">
      <w:pPr>
        <w:spacing w:line="360" w:lineRule="auto"/>
        <w:jc w:val="center"/>
        <w:rPr>
          <w:i/>
          <w:sz w:val="22"/>
          <w:szCs w:val="22"/>
          <w:lang w:val="ru-RU"/>
        </w:rPr>
      </w:pPr>
    </w:p>
    <w:p w:rsidR="00D707FA" w:rsidRPr="00C7404B" w:rsidRDefault="00542713" w:rsidP="00D707FA">
      <w:pPr>
        <w:spacing w:line="360" w:lineRule="auto"/>
        <w:jc w:val="center"/>
        <w:rPr>
          <w:rFonts w:ascii="Times LatRus" w:hAnsi="Times LatRus"/>
          <w:i/>
          <w:sz w:val="22"/>
          <w:szCs w:val="22"/>
          <w:lang w:val="ru-RU"/>
        </w:rPr>
      </w:pPr>
      <w:r w:rsidRPr="00C7404B">
        <w:rPr>
          <w:rFonts w:ascii="Times LatRus" w:hAnsi="Times LatRus"/>
          <w:i/>
          <w:sz w:val="22"/>
          <w:szCs w:val="22"/>
          <w:lang w:val="ru-RU"/>
        </w:rPr>
        <w:t>Ðåçþìå</w:t>
      </w:r>
    </w:p>
    <w:p w:rsidR="00D707FA" w:rsidRPr="00D707FA" w:rsidRDefault="00D707FA" w:rsidP="00D707FA">
      <w:pPr>
        <w:ind w:firstLine="709"/>
        <w:jc w:val="both"/>
        <w:rPr>
          <w:sz w:val="22"/>
          <w:szCs w:val="22"/>
          <w:lang w:val="ru-RU"/>
        </w:rPr>
      </w:pPr>
      <w:r w:rsidRPr="00D707FA">
        <w:rPr>
          <w:sz w:val="22"/>
          <w:szCs w:val="22"/>
          <w:lang w:val="ru-RU"/>
        </w:rPr>
        <w:t>Определение концентрации глюкозы в крови – одно из наиболее часто выполняемых биохимических исследований в КДЛ. На сегодняшний день наибольшее распространение получили методы, основанные на использовании фермента – глюкозооксидазы. В основе использования глюкометров предназначен</w:t>
      </w:r>
      <w:r w:rsidR="00B80C15" w:rsidRPr="00B80C15">
        <w:rPr>
          <w:rFonts w:ascii="Times LatRus" w:hAnsi="Times LatRus"/>
          <w:sz w:val="22"/>
          <w:szCs w:val="22"/>
          <w:lang w:val="ru-RU"/>
        </w:rPr>
        <w:t xml:space="preserve">à </w:t>
      </w:r>
      <w:r w:rsidRPr="00D707FA">
        <w:rPr>
          <w:sz w:val="22"/>
          <w:szCs w:val="22"/>
          <w:lang w:val="ru-RU"/>
        </w:rPr>
        <w:t>для быстрого и точного измерения уровня глюкозы в цельной крови,</w:t>
      </w:r>
      <w:r w:rsidRPr="00D707FA">
        <w:rPr>
          <w:i/>
          <w:sz w:val="22"/>
          <w:szCs w:val="22"/>
          <w:lang w:val="ru-RU"/>
        </w:rPr>
        <w:t xml:space="preserve"> </w:t>
      </w:r>
      <w:r w:rsidRPr="00D707FA">
        <w:rPr>
          <w:sz w:val="22"/>
          <w:szCs w:val="22"/>
          <w:lang w:val="ru-RU"/>
        </w:rPr>
        <w:t>лежит именно этот принцип. Они обладают широким диапазоном измерений. Их можно использовать для диагностики неотложных состояний при диабете, в том числе бригадами “Скорой помощи”, поскольку эти приборы не только надежны, но и очень быстро выдают результаты анализов.</w:t>
      </w:r>
    </w:p>
    <w:p w:rsidR="00356EA6" w:rsidRPr="00D707FA" w:rsidRDefault="00356EA6" w:rsidP="00D707FA">
      <w:pPr>
        <w:jc w:val="both"/>
        <w:rPr>
          <w:sz w:val="22"/>
          <w:szCs w:val="22"/>
          <w:lang w:val="ru-RU"/>
        </w:rPr>
      </w:pPr>
    </w:p>
    <w:p w:rsidR="00356EA6" w:rsidRPr="00D707FA" w:rsidRDefault="00356EA6" w:rsidP="00D707FA">
      <w:pPr>
        <w:rPr>
          <w:sz w:val="22"/>
          <w:szCs w:val="22"/>
          <w:lang w:val="hy-AM"/>
        </w:rPr>
      </w:pPr>
    </w:p>
    <w:p w:rsidR="00356EA6" w:rsidRPr="00356EA6" w:rsidRDefault="00356EA6" w:rsidP="00C95AA6">
      <w:pPr>
        <w:ind w:firstLine="567"/>
        <w:jc w:val="both"/>
        <w:rPr>
          <w:rFonts w:ascii="Times LatArm" w:hAnsi="Times LatArm"/>
          <w:sz w:val="22"/>
          <w:szCs w:val="22"/>
          <w:lang w:val="hy-AM"/>
        </w:rPr>
      </w:pPr>
    </w:p>
    <w:p w:rsidR="001A5BF9" w:rsidRPr="00D707FA" w:rsidRDefault="001A5BF9" w:rsidP="001A5BF9">
      <w:pPr>
        <w:spacing w:line="250" w:lineRule="auto"/>
        <w:jc w:val="center"/>
        <w:rPr>
          <w:rFonts w:ascii="Times LatArm" w:hAnsi="Times LatArm"/>
          <w:b/>
          <w:sz w:val="18"/>
          <w:szCs w:val="18"/>
          <w:lang w:val="fr-FR"/>
        </w:rPr>
      </w:pPr>
      <w:r w:rsidRPr="00D707FA">
        <w:rPr>
          <w:rFonts w:ascii="Times LatArm" w:hAnsi="Times LatArm"/>
          <w:b/>
          <w:sz w:val="18"/>
          <w:szCs w:val="18"/>
          <w:lang w:val="fr-FR"/>
        </w:rPr>
        <w:lastRenderedPageBreak/>
        <w:t>²ðò²ÊÆ äºî²Î²Ü Ð²Ø²Èê²ð²ÜÆ ¶Æî²Î²Ü îºÔºÎ²¶Æð</w:t>
      </w:r>
    </w:p>
    <w:p w:rsidR="001A5BF9" w:rsidRPr="00D707FA" w:rsidRDefault="001A5BF9" w:rsidP="001A5BF9">
      <w:pPr>
        <w:jc w:val="center"/>
        <w:rPr>
          <w:rFonts w:ascii="Times LatRus" w:hAnsi="Times LatRus"/>
          <w:b/>
          <w:sz w:val="18"/>
          <w:szCs w:val="18"/>
          <w:lang w:val="fr-FR"/>
        </w:rPr>
      </w:pPr>
      <w:r w:rsidRPr="00D707FA">
        <w:rPr>
          <w:rFonts w:ascii="Times LatRus" w:hAnsi="Times LatRus"/>
          <w:b/>
          <w:sz w:val="18"/>
          <w:szCs w:val="18"/>
          <w:lang w:val="fr-FR"/>
        </w:rPr>
        <w:t>Ó×ÅÍÛÅ ÇÀÏÈÑÊÈ ÀÐÖÀÕÑÊÎÃÎ ÃÎÑÓÄÀÐÑÒÂÅÍÍÎÃÎ ÓÍÈÂÅÐÑÈÒÅÒÀ</w:t>
      </w:r>
    </w:p>
    <w:p w:rsidR="001A5BF9" w:rsidRPr="00D707FA" w:rsidRDefault="007D0E60" w:rsidP="001A5BF9">
      <w:pPr>
        <w:pStyle w:val="3"/>
        <w:tabs>
          <w:tab w:val="left" w:pos="4035"/>
        </w:tabs>
        <w:jc w:val="left"/>
        <w:rPr>
          <w:rFonts w:ascii="Times LatArm" w:hAnsi="Times LatArm"/>
          <w:b/>
          <w:bCs/>
          <w:i/>
          <w:sz w:val="14"/>
          <w:szCs w:val="14"/>
          <w:lang w:val="fr-FR"/>
        </w:rPr>
      </w:pPr>
      <w:r>
        <w:rPr>
          <w:rFonts w:ascii="Times LatArm" w:hAnsi="Times LatArm"/>
          <w:b/>
          <w:bCs/>
          <w:i/>
          <w:noProof/>
          <w:snapToGrid/>
          <w:sz w:val="14"/>
          <w:szCs w:val="14"/>
          <w:lang w:eastAsia="ru-RU"/>
        </w:rPr>
        <w:pict>
          <v:line id="_x0000_s15424" style="position:absolute;z-index:251916288" from="1.75pt,6.6pt" to="460.75pt,6.6pt" strokeweight="3pt">
            <v:stroke linestyle="thinThick"/>
          </v:line>
        </w:pict>
      </w:r>
      <w:r w:rsidR="001A5BF9" w:rsidRPr="00D707FA">
        <w:rPr>
          <w:rFonts w:ascii="Times LatArm" w:hAnsi="Times LatArm"/>
          <w:b/>
          <w:bCs/>
          <w:i/>
          <w:sz w:val="14"/>
          <w:szCs w:val="14"/>
          <w:lang w:val="fr-FR"/>
        </w:rPr>
        <w:tab/>
      </w:r>
    </w:p>
    <w:p w:rsidR="001A5BF9" w:rsidRPr="00D707FA" w:rsidRDefault="001A5BF9" w:rsidP="001A5BF9">
      <w:pPr>
        <w:pStyle w:val="3"/>
        <w:jc w:val="center"/>
        <w:rPr>
          <w:rFonts w:ascii="Times LatArm" w:hAnsi="Times LatArm"/>
          <w:b/>
          <w:bCs/>
          <w:sz w:val="18"/>
          <w:szCs w:val="18"/>
          <w:lang w:val="fr-FR"/>
        </w:rPr>
      </w:pPr>
      <w:r w:rsidRPr="00D707FA">
        <w:rPr>
          <w:rFonts w:ascii="Times LatArm" w:hAnsi="Times LatArm"/>
          <w:b/>
          <w:bCs/>
          <w:sz w:val="18"/>
          <w:szCs w:val="18"/>
          <w:lang w:val="fr-FR"/>
        </w:rPr>
        <w:t>1-2 (23-24) 2011</w:t>
      </w:r>
    </w:p>
    <w:p w:rsidR="001A5BF9" w:rsidRPr="00D707FA" w:rsidRDefault="001A5BF9" w:rsidP="001A5BF9">
      <w:pPr>
        <w:jc w:val="both"/>
        <w:rPr>
          <w:rFonts w:ascii="Times LatArm" w:hAnsi="Times LatArm"/>
          <w:i/>
          <w:sz w:val="24"/>
          <w:szCs w:val="24"/>
          <w:lang w:val="fr-FR"/>
        </w:rPr>
      </w:pPr>
      <w:r w:rsidRPr="00D707FA">
        <w:rPr>
          <w:rFonts w:ascii="Times LatArm" w:hAnsi="Times LatArm"/>
          <w:i/>
          <w:sz w:val="24"/>
          <w:szCs w:val="24"/>
          <w:lang w:val="fr-FR"/>
        </w:rPr>
        <w:t>Ðî¸ 5</w:t>
      </w:r>
      <w:r w:rsidRPr="001A5BF9">
        <w:rPr>
          <w:rFonts w:asciiTheme="minorHAnsi" w:hAnsiTheme="minorHAnsi"/>
          <w:i/>
          <w:sz w:val="24"/>
          <w:szCs w:val="24"/>
          <w:lang w:val="fr-FR"/>
        </w:rPr>
        <w:t>81</w:t>
      </w:r>
      <w:r w:rsidRPr="00D707FA">
        <w:rPr>
          <w:rFonts w:ascii="Times LatArm" w:hAnsi="Times LatArm"/>
          <w:i/>
          <w:sz w:val="24"/>
          <w:szCs w:val="24"/>
          <w:lang w:val="fr-FR"/>
        </w:rPr>
        <w:t xml:space="preserve"> </w:t>
      </w:r>
      <w:r w:rsidRPr="00D707FA">
        <w:rPr>
          <w:rFonts w:ascii="Times LatArm" w:hAnsi="Times LatArm"/>
          <w:i/>
          <w:sz w:val="24"/>
          <w:szCs w:val="24"/>
          <w:lang w:val="fr-FR"/>
        </w:rPr>
        <w:tab/>
      </w:r>
      <w:r w:rsidRPr="00D707FA">
        <w:rPr>
          <w:rFonts w:ascii="Times LatArm" w:hAnsi="Times LatArm"/>
          <w:i/>
          <w:sz w:val="24"/>
          <w:szCs w:val="24"/>
          <w:lang w:val="fr-FR"/>
        </w:rPr>
        <w:tab/>
      </w:r>
      <w:r w:rsidRPr="00D707FA">
        <w:rPr>
          <w:rFonts w:ascii="Times LatArm" w:hAnsi="Times LatArm"/>
          <w:i/>
          <w:sz w:val="24"/>
          <w:szCs w:val="24"/>
          <w:lang w:val="fr-FR"/>
        </w:rPr>
        <w:tab/>
      </w:r>
      <w:r w:rsidRPr="00D707FA">
        <w:rPr>
          <w:rFonts w:ascii="Times LatArm" w:hAnsi="Times LatArm"/>
          <w:i/>
          <w:sz w:val="24"/>
          <w:szCs w:val="24"/>
          <w:lang w:val="fr-FR"/>
        </w:rPr>
        <w:tab/>
      </w:r>
      <w:r w:rsidRPr="00D707FA">
        <w:rPr>
          <w:rFonts w:ascii="Times LatArm" w:hAnsi="Times LatArm"/>
          <w:i/>
          <w:sz w:val="24"/>
          <w:szCs w:val="24"/>
          <w:lang w:val="fr-FR"/>
        </w:rPr>
        <w:tab/>
      </w:r>
      <w:r w:rsidRPr="00D707FA">
        <w:rPr>
          <w:rFonts w:ascii="Times LatArm" w:hAnsi="Times LatArm"/>
          <w:i/>
          <w:sz w:val="24"/>
          <w:szCs w:val="24"/>
          <w:lang w:val="fr-FR"/>
        </w:rPr>
        <w:tab/>
      </w:r>
      <w:r w:rsidRPr="00D707FA">
        <w:rPr>
          <w:rFonts w:ascii="Times LatArm" w:hAnsi="Times LatArm"/>
          <w:i/>
          <w:sz w:val="24"/>
          <w:szCs w:val="24"/>
          <w:lang w:val="fr-FR"/>
        </w:rPr>
        <w:tab/>
      </w:r>
      <w:r w:rsidRPr="00D707FA">
        <w:rPr>
          <w:rFonts w:ascii="Times LatArm" w:hAnsi="Times LatArm"/>
          <w:i/>
          <w:sz w:val="24"/>
          <w:szCs w:val="24"/>
          <w:lang w:val="fr-FR"/>
        </w:rPr>
        <w:tab/>
      </w:r>
      <w:r w:rsidRPr="00D707FA">
        <w:rPr>
          <w:rFonts w:ascii="Times LatArm" w:hAnsi="Times LatArm"/>
          <w:i/>
          <w:sz w:val="24"/>
          <w:szCs w:val="24"/>
          <w:lang w:val="fr-FR"/>
        </w:rPr>
        <w:tab/>
        <w:t xml:space="preserve"> Î»Ýë³µ³ÝáõÃÛáõÝ</w:t>
      </w:r>
    </w:p>
    <w:p w:rsidR="001A5BF9" w:rsidRPr="00513E90" w:rsidRDefault="001A5BF9" w:rsidP="001A5BF9">
      <w:pPr>
        <w:spacing w:line="396" w:lineRule="auto"/>
        <w:jc w:val="center"/>
        <w:rPr>
          <w:rFonts w:asciiTheme="minorHAnsi" w:hAnsiTheme="minorHAnsi"/>
          <w:b/>
          <w:sz w:val="10"/>
          <w:szCs w:val="10"/>
          <w:lang w:val="fr-FR"/>
        </w:rPr>
      </w:pPr>
    </w:p>
    <w:p w:rsidR="001A5BF9" w:rsidRPr="00513E90" w:rsidRDefault="001A699F" w:rsidP="00E9093E">
      <w:pPr>
        <w:jc w:val="center"/>
        <w:rPr>
          <w:rFonts w:asciiTheme="minorHAnsi" w:hAnsiTheme="minorHAnsi"/>
          <w:b/>
          <w:sz w:val="22"/>
          <w:szCs w:val="22"/>
          <w:lang w:val="fr-FR"/>
        </w:rPr>
      </w:pPr>
      <w:r>
        <w:rPr>
          <w:rFonts w:ascii="Times LatArm" w:hAnsi="Times LatArm"/>
          <w:b/>
          <w:sz w:val="22"/>
          <w:szCs w:val="22"/>
          <w:lang w:val="fr-FR"/>
        </w:rPr>
        <w:t>ÈÔÐ-à</w:t>
      </w:r>
      <w:r w:rsidR="001A5BF9" w:rsidRPr="001A5BF9">
        <w:rPr>
          <w:rFonts w:ascii="Times LatArm" w:hAnsi="Times LatArm"/>
          <w:b/>
          <w:sz w:val="22"/>
          <w:szCs w:val="22"/>
          <w:lang w:val="fr-FR"/>
        </w:rPr>
        <w:t>õ</w:t>
      </w:r>
      <w:r>
        <w:rPr>
          <w:rFonts w:ascii="Times LatArm" w:hAnsi="Times LatArm"/>
          <w:b/>
          <w:sz w:val="22"/>
          <w:szCs w:val="22"/>
          <w:lang w:val="fr-FR"/>
        </w:rPr>
        <w:t>Ø</w:t>
      </w:r>
      <w:r w:rsidR="001A5BF9" w:rsidRPr="001A5BF9">
        <w:rPr>
          <w:rFonts w:ascii="Times LatArm" w:hAnsi="Times LatArm"/>
          <w:b/>
          <w:sz w:val="22"/>
          <w:szCs w:val="22"/>
          <w:lang w:val="fr-FR"/>
        </w:rPr>
        <w:t xml:space="preserve"> </w:t>
      </w:r>
      <w:r w:rsidR="00E9093E" w:rsidRPr="00513E90">
        <w:rPr>
          <w:rFonts w:ascii="Times LatArm" w:hAnsi="Times LatArm"/>
          <w:b/>
          <w:sz w:val="22"/>
          <w:szCs w:val="22"/>
          <w:lang w:val="fr-FR"/>
        </w:rPr>
        <w:t>ÂàôðØÆ Òºìàì ú¶î²¶àðÌìàÔ ´àôÚêºðÀ</w:t>
      </w:r>
    </w:p>
    <w:p w:rsidR="001A5BF9" w:rsidRPr="00513E90" w:rsidRDefault="001A5BF9" w:rsidP="001A5BF9">
      <w:pPr>
        <w:ind w:firstLine="567"/>
        <w:jc w:val="center"/>
        <w:rPr>
          <w:rFonts w:asciiTheme="minorHAnsi" w:hAnsiTheme="minorHAnsi"/>
          <w:b/>
          <w:sz w:val="10"/>
          <w:szCs w:val="10"/>
          <w:lang w:val="fr-FR"/>
        </w:rPr>
      </w:pPr>
    </w:p>
    <w:p w:rsidR="001A5BF9" w:rsidRPr="00542713" w:rsidRDefault="001A5BF9" w:rsidP="00E9093E">
      <w:pPr>
        <w:jc w:val="center"/>
        <w:rPr>
          <w:rFonts w:asciiTheme="minorHAnsi" w:hAnsiTheme="minorHAnsi"/>
          <w:sz w:val="26"/>
          <w:szCs w:val="26"/>
          <w:lang w:val="fr-FR"/>
        </w:rPr>
      </w:pPr>
      <w:r w:rsidRPr="00542713">
        <w:rPr>
          <w:rFonts w:ascii="Times LatArm" w:hAnsi="Times LatArm"/>
          <w:sz w:val="26"/>
          <w:szCs w:val="26"/>
          <w:lang w:val="fr-FR"/>
        </w:rPr>
        <w:t>Ø.ê. Ì³ïñÛ³Ý</w:t>
      </w:r>
    </w:p>
    <w:p w:rsidR="001A5BF9" w:rsidRPr="00513E90" w:rsidRDefault="001A5BF9" w:rsidP="001A5BF9">
      <w:pPr>
        <w:ind w:firstLine="567"/>
        <w:jc w:val="center"/>
        <w:rPr>
          <w:rFonts w:asciiTheme="minorHAnsi" w:hAnsiTheme="minorHAnsi"/>
          <w:b/>
          <w:sz w:val="16"/>
          <w:szCs w:val="16"/>
          <w:lang w:val="fr-FR"/>
        </w:rPr>
      </w:pPr>
    </w:p>
    <w:p w:rsidR="001A5BF9" w:rsidRPr="001A5BF9" w:rsidRDefault="001A5BF9" w:rsidP="001A5BF9">
      <w:pPr>
        <w:ind w:firstLine="567"/>
        <w:jc w:val="both"/>
        <w:rPr>
          <w:rFonts w:ascii="Times LatArm" w:hAnsi="Times LatArm"/>
          <w:sz w:val="22"/>
          <w:szCs w:val="22"/>
          <w:lang w:val="fr-FR"/>
        </w:rPr>
      </w:pPr>
      <w:r w:rsidRPr="001A5BF9">
        <w:rPr>
          <w:rFonts w:ascii="Times LatArm" w:hAnsi="Times LatArm"/>
          <w:sz w:val="22"/>
          <w:szCs w:val="22"/>
          <w:lang w:val="fr-FR"/>
        </w:rPr>
        <w:t xml:space="preserve">àñù³Ý ÑÇÝ ¿ å³ïÙáõÃÛáõÝÁ, ÝáõÛÝù³Ý  ÑÇÝ ¿  µáõÛë»ñÇ  ÏÇñ³éÙ³Ý  å³ïÙáõÃÛáõÝÁ ¨’ áñå»ë ëÝáõÝ¹, ¨’ áñå»ë ¹»Õ³ÙÇçáó, ¨’ áñå»ë ÃáõñÙ` Ñ³×»ÉÇ  µáõñÙáõÝùÇ ¨ Ñ³ÙÇ Ñ³Ù³ñ:  ²ÛÅÙ </w:t>
      </w:r>
      <w:r w:rsidR="001A699F">
        <w:rPr>
          <w:rFonts w:ascii="Times LatArm" w:hAnsi="Times LatArm"/>
          <w:sz w:val="22"/>
          <w:szCs w:val="22"/>
          <w:lang w:val="fr-FR"/>
        </w:rPr>
        <w:t>¿</w:t>
      </w:r>
      <w:r w:rsidRPr="001A5BF9">
        <w:rPr>
          <w:rFonts w:ascii="Times LatArm" w:hAnsi="Times LatArm"/>
          <w:sz w:val="22"/>
          <w:szCs w:val="22"/>
          <w:lang w:val="fr-FR"/>
        </w:rPr>
        <w:t xml:space="preserve">É û·ï³·áñÍíáõÙ »Ý µ³½Ù³åÇëÇ µáõÛë»ñÇ ÃáõñÙ»ñ, áã ÙÇ³ÛÝ µáõÅ³Ï³Ý Ýå³ï³Ïáí, ³ÛÉ¨ Ñ³×»ÉÇ µáõñÙáõÝùÇ ¨ Ñ³ÙÇ Ñ³Ù³ñ: </w:t>
      </w:r>
    </w:p>
    <w:p w:rsidR="001A5BF9" w:rsidRPr="001A5BF9" w:rsidRDefault="001A5BF9" w:rsidP="001A5BF9">
      <w:pPr>
        <w:ind w:firstLine="567"/>
        <w:jc w:val="both"/>
        <w:rPr>
          <w:rFonts w:ascii="Times LatArm" w:hAnsi="Times LatArm"/>
          <w:sz w:val="22"/>
          <w:szCs w:val="22"/>
          <w:lang w:val="fr-FR"/>
        </w:rPr>
      </w:pPr>
      <w:r w:rsidRPr="001A5BF9">
        <w:rPr>
          <w:rFonts w:ascii="Times LatArm" w:hAnsi="Times LatArm"/>
          <w:sz w:val="22"/>
          <w:szCs w:val="22"/>
          <w:lang w:val="fr-FR"/>
        </w:rPr>
        <w:t xml:space="preserve">Ø»ñ ÏáÕÙÇó Ï³ï³ñ³Í Ñ»ï³½áïáõÃÛáõÝÝ»ñÇ Å³Ù³Ý³Ï áõëáõÙÝ³ëÇñ»É »Ýù ÈÔÐ-áõÙ ÃáõñÙÇ Ó¨áí û·ï³·áñÍíáÕ 22 µáõÛë, ïí»É  ¹ñ³Ýó ÁÝï³ÝÇù³ÛÇÝ å³ïÏ³Ý»ÉÇáõÃÛáõÝÁ: </w:t>
      </w:r>
    </w:p>
    <w:p w:rsidR="001A5BF9" w:rsidRPr="001A5BF9" w:rsidRDefault="001A5BF9" w:rsidP="001A5BF9">
      <w:pPr>
        <w:ind w:firstLine="567"/>
        <w:jc w:val="both"/>
        <w:rPr>
          <w:rFonts w:ascii="Times LatArm" w:hAnsi="Times LatArm"/>
          <w:sz w:val="22"/>
          <w:szCs w:val="22"/>
          <w:lang w:val="fr-FR"/>
        </w:rPr>
      </w:pPr>
      <w:r w:rsidRPr="001A5BF9">
        <w:rPr>
          <w:rFonts w:ascii="Times LatArm" w:hAnsi="Times LatArm"/>
          <w:sz w:val="22"/>
          <w:szCs w:val="22"/>
          <w:lang w:val="fr-FR"/>
        </w:rPr>
        <w:t xml:space="preserve">ÂáõñÙÇ Ó¨áí û·ï³·áñÍíáÕ µáõÛë»ñÁ  ÑÇÙÝ³Ï³ÝáõÙ å³ïÏ³ÝáõÙ »Ý </w:t>
      </w:r>
      <w:r w:rsidRPr="001A5BF9">
        <w:rPr>
          <w:rFonts w:ascii="Times LatArm" w:hAnsi="Times LatArm"/>
          <w:i/>
          <w:sz w:val="22"/>
          <w:szCs w:val="22"/>
          <w:lang w:val="fr-FR"/>
        </w:rPr>
        <w:t xml:space="preserve">Labiatae </w:t>
      </w:r>
      <w:r w:rsidRPr="001A5BF9">
        <w:rPr>
          <w:rFonts w:ascii="Times LatArm" w:hAnsi="Times LatArm"/>
          <w:sz w:val="22"/>
          <w:szCs w:val="22"/>
          <w:lang w:val="fr-FR"/>
        </w:rPr>
        <w:t xml:space="preserve">– ÞñÃÝ³Í³ÕÏ³íáñÝ»ñ  / áõñó, å³ïñÇÝç, ËÝÏ³Í³ÕÇÏ, ³Ý³ÝáõË, »Õ»ëå³Ï, öß³ï³½·ÇÝ»ñ – </w:t>
      </w:r>
      <w:r w:rsidRPr="001A5BF9">
        <w:rPr>
          <w:rFonts w:ascii="Times LatArm" w:hAnsi="Times LatArm"/>
          <w:i/>
          <w:sz w:val="22"/>
          <w:szCs w:val="22"/>
          <w:lang w:val="fr-FR"/>
        </w:rPr>
        <w:t>Elaeagnaceae Lind L.</w:t>
      </w:r>
      <w:r w:rsidRPr="001A5BF9">
        <w:rPr>
          <w:rFonts w:ascii="Times LatArm" w:hAnsi="Times LatArm"/>
          <w:sz w:val="22"/>
          <w:szCs w:val="22"/>
          <w:lang w:val="fr-FR"/>
        </w:rPr>
        <w:t xml:space="preserve"> /ãÇãË³Ý/,   ì³ñ¹³½·ÇÝ»ñ – </w:t>
      </w:r>
      <w:r w:rsidRPr="001A5BF9">
        <w:rPr>
          <w:rFonts w:ascii="Times LatArm" w:hAnsi="Times LatArm"/>
          <w:i/>
          <w:sz w:val="22"/>
          <w:szCs w:val="22"/>
          <w:lang w:val="fr-FR"/>
        </w:rPr>
        <w:t>Rosaceae</w:t>
      </w:r>
      <w:r w:rsidRPr="001A5BF9">
        <w:rPr>
          <w:rFonts w:ascii="Times LatArm" w:hAnsi="Times LatArm"/>
          <w:sz w:val="22"/>
          <w:szCs w:val="22"/>
          <w:lang w:val="fr-FR"/>
        </w:rPr>
        <w:t xml:space="preserve"> / í³ñ¹, Ùáß»ÝÇ, Ù³ëñ»ÝÇ, ë»ñÏ¨ÇÉ»ÝÇ, ë½ÝÇ/, ÐáÝ³½·ÇÝ»ñ – </w:t>
      </w:r>
      <w:r w:rsidRPr="001A5BF9">
        <w:rPr>
          <w:rFonts w:ascii="Times LatArm" w:hAnsi="Times LatArm"/>
          <w:i/>
          <w:sz w:val="22"/>
          <w:szCs w:val="22"/>
          <w:lang w:val="fr-FR"/>
        </w:rPr>
        <w:t>Cornaceae Link</w:t>
      </w:r>
      <w:r w:rsidRPr="001A5BF9">
        <w:rPr>
          <w:rFonts w:ascii="Times LatArm" w:hAnsi="Times LatArm"/>
          <w:sz w:val="22"/>
          <w:szCs w:val="22"/>
          <w:lang w:val="fr-FR"/>
        </w:rPr>
        <w:t xml:space="preserve">    / ÑáÝ/, Èáñ»Ý³½·ÇÝ»ñ – </w:t>
      </w:r>
      <w:r w:rsidRPr="001A5BF9">
        <w:rPr>
          <w:rFonts w:ascii="Times LatArm" w:hAnsi="Times LatArm"/>
          <w:i/>
          <w:sz w:val="22"/>
          <w:szCs w:val="22"/>
          <w:lang w:val="fr-FR"/>
        </w:rPr>
        <w:t>Tiliaceae</w:t>
      </w:r>
      <w:r w:rsidRPr="001A5BF9">
        <w:rPr>
          <w:rFonts w:ascii="Times LatArm" w:hAnsi="Times LatArm"/>
          <w:sz w:val="22"/>
          <w:szCs w:val="22"/>
          <w:lang w:val="fr-FR"/>
        </w:rPr>
        <w:t xml:space="preserve"> / Èáñ»ÝÇ Ù³Ýñ³ï»ñ¨/, ÀÝ¹³íáñÝ»ñ – </w:t>
      </w:r>
      <w:r w:rsidRPr="001A5BF9">
        <w:rPr>
          <w:rFonts w:ascii="Times LatArm" w:hAnsi="Times LatArm"/>
          <w:i/>
          <w:sz w:val="22"/>
          <w:szCs w:val="22"/>
          <w:lang w:val="fr-FR"/>
        </w:rPr>
        <w:t>Leguminosae</w:t>
      </w:r>
      <w:r w:rsidRPr="001A5BF9">
        <w:rPr>
          <w:rFonts w:ascii="Times LatArm" w:hAnsi="Times LatArm"/>
          <w:sz w:val="22"/>
          <w:szCs w:val="22"/>
          <w:lang w:val="fr-FR"/>
        </w:rPr>
        <w:t xml:space="preserve"> - /ºñ»ùÝáõÏ Ù³ñ·³·»ïÝ³ÛÇÝ/, ´³ñ¹³Í³ÕÏ³íáñÝ»ñ – </w:t>
      </w:r>
      <w:r w:rsidRPr="001A5BF9">
        <w:rPr>
          <w:rFonts w:ascii="Times LatArm" w:hAnsi="Times LatArm"/>
          <w:i/>
          <w:sz w:val="22"/>
          <w:szCs w:val="22"/>
          <w:lang w:val="fr-FR"/>
        </w:rPr>
        <w:t>Compositae</w:t>
      </w:r>
      <w:r w:rsidRPr="001A5BF9">
        <w:rPr>
          <w:rFonts w:ascii="Times LatArm" w:hAnsi="Times LatArm"/>
          <w:sz w:val="22"/>
          <w:szCs w:val="22"/>
          <w:lang w:val="fr-FR"/>
        </w:rPr>
        <w:t xml:space="preserve"> /ºñÇóáõÏ µÅßÏ³Ï³Ý, ºÕ»ñ¹³Ï/, ÜéÝ³½·ÇÝ»ñ – </w:t>
      </w:r>
      <w:r w:rsidRPr="001A5BF9">
        <w:rPr>
          <w:rFonts w:ascii="Times LatArm" w:hAnsi="Times LatArm"/>
          <w:i/>
          <w:sz w:val="22"/>
          <w:szCs w:val="22"/>
          <w:lang w:val="fr-FR"/>
        </w:rPr>
        <w:t>Punicaceae</w:t>
      </w:r>
      <w:r w:rsidRPr="001A5BF9">
        <w:rPr>
          <w:rFonts w:ascii="Times LatArm" w:hAnsi="Times LatArm"/>
          <w:sz w:val="22"/>
          <w:szCs w:val="22"/>
          <w:lang w:val="fr-FR"/>
        </w:rPr>
        <w:t xml:space="preserve"> /ÜéÝ»ÝÇ/ ÁÝï³ÝÇùÝ»ñÇÝ:</w:t>
      </w:r>
    </w:p>
    <w:p w:rsidR="001A5BF9" w:rsidRPr="001A5BF9" w:rsidRDefault="001A5BF9" w:rsidP="001A5BF9">
      <w:pPr>
        <w:ind w:firstLine="567"/>
        <w:jc w:val="both"/>
        <w:rPr>
          <w:rFonts w:ascii="Times LatArm" w:hAnsi="Times LatArm"/>
          <w:sz w:val="22"/>
          <w:szCs w:val="22"/>
          <w:lang w:val="fr-FR"/>
        </w:rPr>
      </w:pPr>
      <w:r w:rsidRPr="001A5BF9">
        <w:rPr>
          <w:rFonts w:ascii="Times LatArm" w:hAnsi="Times LatArm"/>
          <w:sz w:val="22"/>
          <w:szCs w:val="22"/>
          <w:lang w:val="fr-FR"/>
        </w:rPr>
        <w:t>ÂáõñÙÇ Ó¨áí û·ï³·áñÍíáÕ µáõÛë»ñÁ û·ï³·áñÍíáõÙ »Ý ³ÙµáÕç ï³ñí³ ÁÝÃ³óùáõÙ, ù³ÝÇ áñ ³ÛÝ ÑÝ³ñ³íáñ ¿ û·ï³·áñÍ»É ÇÝãå»ë Ã³ñÙ, ³ÛÝå»ë ¿É ãáñ³óñ³Í íÇ×³ÏáõÙ: ØÇ³ÛÝ ëñáÑáõÝ¹Á  /</w:t>
      </w:r>
      <w:r w:rsidRPr="001A5BF9">
        <w:rPr>
          <w:rFonts w:ascii="Times LatArm" w:hAnsi="Times LatArm"/>
          <w:i/>
          <w:sz w:val="22"/>
          <w:szCs w:val="22"/>
          <w:lang w:val="fr-FR"/>
        </w:rPr>
        <w:t>Hipericum perforatum L</w:t>
      </w:r>
      <w:r w:rsidRPr="001A5BF9">
        <w:rPr>
          <w:rFonts w:ascii="Times LatArm" w:hAnsi="Times LatArm"/>
          <w:sz w:val="22"/>
          <w:szCs w:val="22"/>
          <w:lang w:val="fr-FR"/>
        </w:rPr>
        <w:t>./ ¨ »ñÇóáõÏÁ /</w:t>
      </w:r>
      <w:r w:rsidRPr="001A5BF9">
        <w:rPr>
          <w:rFonts w:ascii="Times LatArm" w:hAnsi="Times LatArm"/>
          <w:i/>
          <w:sz w:val="22"/>
          <w:szCs w:val="22"/>
          <w:lang w:val="fr-FR"/>
        </w:rPr>
        <w:t>Matricaria chamomilla L.</w:t>
      </w:r>
      <w:r w:rsidRPr="001A5BF9">
        <w:rPr>
          <w:rFonts w:ascii="Times LatArm" w:hAnsi="Times LatArm"/>
          <w:sz w:val="22"/>
          <w:szCs w:val="22"/>
          <w:lang w:val="fr-FR"/>
        </w:rPr>
        <w:t xml:space="preserve">/ Ã³ñÙ íÇ×³ÏáõÙ ã»Ý û·ï³·áñÍáõÙ` ëáõñ ÑáïÇ ¨ Ñ³ÙÇ å³ï×³éáí: ²Ûë µáõÛë»ñÁ û·ï³·áñÍáõÙ »Ý ãáñ íÇ×³ÏáõÙ: ÂáõñÙÇ Ù»ç û·ï³·áñÍáõÙ »Ý µáõÛëÇ áñáß Ù³ë»ñ, ûñÇÝ³Ï, áñáß µáõÛë»ñÇ í»ñ·»ïÝÛ³ Ù³ë»ñÝ »Ý  û·ï³·áñÍáõÙ   /áõñó, ËÝÏ³Í³ÕÇÏ /, ÇëÏ áñáßÝ»ñÇÝÁ` óáÕáõÝÁ ï»ñ¨Ý»ñáí / ³Ý³ÝáõË, ÙáñÇ, µ³É»ÝÇ./, Ï³Ý µáõÛë»ñ, áñáÝó Í³ÕÇÏÝ»ñÝ »Ý ÙÇ³ÛÝ û·ï³·áñÍíáõÙ  ÃáõñÙÇ Ó¨áí /»ñ»ùÝáõÏ Ù³ñ·³·»ïÝ³ÛÇÝ, »ñÇóáõÏ, »Õ»ñ¹³Ï/, ÇëÏ áñáßÝ»ñÇÝÁ` åïáõÕÝ»ñÁ / ½Ï»é»ÝÇ, ë½ÝÇ, ÑáÝÇ, ãÇãË³Ý, Íáñ»ÝÇ, Ù³ëñ»ÝÇ/ ¨ ³ÛÉÝ: </w:t>
      </w:r>
    </w:p>
    <w:p w:rsidR="001A5BF9" w:rsidRPr="001A5BF9" w:rsidRDefault="001A5BF9" w:rsidP="001A5BF9">
      <w:pPr>
        <w:ind w:firstLine="567"/>
        <w:jc w:val="both"/>
        <w:rPr>
          <w:rFonts w:ascii="Times LatArm" w:hAnsi="Times LatArm"/>
          <w:sz w:val="22"/>
          <w:szCs w:val="22"/>
          <w:lang w:val="fr-FR"/>
        </w:rPr>
      </w:pPr>
      <w:r w:rsidRPr="001A5BF9">
        <w:rPr>
          <w:rFonts w:ascii="Times LatArm" w:hAnsi="Times LatArm"/>
          <w:sz w:val="22"/>
          <w:szCs w:val="22"/>
          <w:lang w:val="fr-FR"/>
        </w:rPr>
        <w:t>´áõÛë»ñÇ ³Ýí³ÝáõÙÝ»ñÇ, û·ï³·áñÍíáÕ Ù³ë»ñÇ, Ó¨»ñÇ Ù³ëÇÝ  ïíÛ³ÉÝ»ñÁ ïñí³Í »Ý ³ÕÛáõë³Ï 1-áõÙ:</w:t>
      </w:r>
    </w:p>
    <w:p w:rsidR="001A5BF9" w:rsidRPr="00E9093E" w:rsidRDefault="001A5BF9" w:rsidP="00E9093E">
      <w:pPr>
        <w:jc w:val="right"/>
        <w:rPr>
          <w:rFonts w:ascii="Times LatArm" w:hAnsi="Times LatArm"/>
          <w:i/>
          <w:sz w:val="22"/>
          <w:szCs w:val="22"/>
        </w:rPr>
      </w:pPr>
      <w:r w:rsidRPr="00E9093E">
        <w:rPr>
          <w:rFonts w:ascii="Times LatArm" w:hAnsi="Times LatArm"/>
          <w:i/>
          <w:sz w:val="22"/>
          <w:szCs w:val="22"/>
        </w:rPr>
        <w:t>²ÕÛáõë³Ï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0"/>
        <w:gridCol w:w="2783"/>
        <w:gridCol w:w="1738"/>
        <w:gridCol w:w="2089"/>
      </w:tblGrid>
      <w:tr w:rsidR="001A5BF9" w:rsidRPr="00E9093E" w:rsidTr="00BB7187">
        <w:trPr>
          <w:jc w:val="center"/>
        </w:trPr>
        <w:tc>
          <w:tcPr>
            <w:tcW w:w="2570"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b/>
                <w:sz w:val="18"/>
                <w:szCs w:val="18"/>
              </w:rPr>
            </w:pPr>
            <w:r w:rsidRPr="00E9093E">
              <w:rPr>
                <w:rFonts w:ascii="Times LatArm" w:hAnsi="Times LatArm" w:cs="Sylfaen"/>
                <w:b/>
                <w:sz w:val="18"/>
                <w:szCs w:val="18"/>
              </w:rPr>
              <w:t>´áõÛëÇ ³Ýí³ÝáõÙÁ</w:t>
            </w:r>
          </w:p>
        </w:tc>
        <w:tc>
          <w:tcPr>
            <w:tcW w:w="2783"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b/>
                <w:sz w:val="18"/>
                <w:szCs w:val="18"/>
              </w:rPr>
            </w:pPr>
            <w:r w:rsidRPr="00E9093E">
              <w:rPr>
                <w:rFonts w:ascii="Times LatArm" w:hAnsi="Times LatArm" w:cs="Sylfaen"/>
                <w:b/>
                <w:sz w:val="18"/>
                <w:szCs w:val="18"/>
              </w:rPr>
              <w:t>ú·ï³·áñÍíáÕ Ù³ëÁ</w:t>
            </w:r>
          </w:p>
        </w:tc>
        <w:tc>
          <w:tcPr>
            <w:tcW w:w="1738"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b/>
                <w:sz w:val="18"/>
                <w:szCs w:val="18"/>
              </w:rPr>
            </w:pPr>
            <w:r w:rsidRPr="00E9093E">
              <w:rPr>
                <w:rFonts w:ascii="Times LatArm" w:hAnsi="Times LatArm" w:cs="Sylfaen"/>
                <w:b/>
                <w:sz w:val="18"/>
                <w:szCs w:val="18"/>
              </w:rPr>
              <w:t>ú·ï³·áñÍÙ³Ý Ó¨Á</w:t>
            </w:r>
          </w:p>
        </w:tc>
        <w:tc>
          <w:tcPr>
            <w:tcW w:w="208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b/>
                <w:sz w:val="18"/>
                <w:szCs w:val="18"/>
              </w:rPr>
            </w:pPr>
            <w:r w:rsidRPr="00E9093E">
              <w:rPr>
                <w:rFonts w:ascii="Times LatArm" w:hAnsi="Times LatArm" w:cs="Sylfaen"/>
                <w:b/>
                <w:sz w:val="18"/>
                <w:szCs w:val="18"/>
              </w:rPr>
              <w:t>ÂáõñÙÇ ·áõÛÝÁ</w:t>
            </w:r>
          </w:p>
        </w:tc>
      </w:tr>
      <w:tr w:rsidR="001A5BF9" w:rsidRPr="00E9093E" w:rsidTr="00BB7187">
        <w:trPr>
          <w:trHeight w:val="145"/>
          <w:jc w:val="center"/>
        </w:trPr>
        <w:tc>
          <w:tcPr>
            <w:tcW w:w="2570"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b/>
                <w:sz w:val="18"/>
                <w:szCs w:val="18"/>
              </w:rPr>
            </w:pPr>
            <w:r w:rsidRPr="00E9093E">
              <w:rPr>
                <w:rFonts w:ascii="Times LatArm" w:hAnsi="Times LatArm" w:cs="Sylfaen"/>
                <w:sz w:val="18"/>
                <w:szCs w:val="18"/>
              </w:rPr>
              <w:t xml:space="preserve">àôñó ëáÕ³óáÕ </w:t>
            </w:r>
          </w:p>
        </w:tc>
        <w:tc>
          <w:tcPr>
            <w:tcW w:w="2783"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ì»ñ·»ïÝÛ³ Ù³ëÁ</w:t>
            </w:r>
          </w:p>
        </w:tc>
        <w:tc>
          <w:tcPr>
            <w:tcW w:w="1738"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 xml:space="preserve"> Â³ñÙ ¨ ãáñ </w:t>
            </w:r>
          </w:p>
        </w:tc>
        <w:tc>
          <w:tcPr>
            <w:tcW w:w="208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´³ó Ï³Ý³ã³íáõÝ</w:t>
            </w:r>
          </w:p>
        </w:tc>
      </w:tr>
      <w:tr w:rsidR="001A5BF9" w:rsidRPr="00E9093E" w:rsidTr="00BB7187">
        <w:trPr>
          <w:jc w:val="center"/>
        </w:trPr>
        <w:tc>
          <w:tcPr>
            <w:tcW w:w="2570"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b/>
                <w:sz w:val="18"/>
                <w:szCs w:val="18"/>
              </w:rPr>
            </w:pPr>
            <w:r w:rsidRPr="00E9093E">
              <w:rPr>
                <w:rFonts w:ascii="Times LatArm" w:hAnsi="Times LatArm" w:cs="Sylfaen"/>
                <w:sz w:val="18"/>
                <w:szCs w:val="18"/>
              </w:rPr>
              <w:t>ä³ïñÇÝç ¹»Õ³ïáõ</w:t>
            </w:r>
          </w:p>
        </w:tc>
        <w:tc>
          <w:tcPr>
            <w:tcW w:w="2783"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òáÕáõÝÁ ï»ñ¨Ý»ñáí</w:t>
            </w:r>
          </w:p>
        </w:tc>
        <w:tc>
          <w:tcPr>
            <w:tcW w:w="1738"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 xml:space="preserve"> Â³ñÙ ¨ ãáñ</w:t>
            </w:r>
          </w:p>
        </w:tc>
        <w:tc>
          <w:tcPr>
            <w:tcW w:w="208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Î³Ý³ã³íáõÝ</w:t>
            </w:r>
          </w:p>
        </w:tc>
      </w:tr>
      <w:tr w:rsidR="001A5BF9" w:rsidRPr="00E9093E" w:rsidTr="00BB7187">
        <w:trPr>
          <w:trHeight w:val="209"/>
          <w:jc w:val="center"/>
        </w:trPr>
        <w:tc>
          <w:tcPr>
            <w:tcW w:w="2570"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cs="Sylfaen"/>
                <w:sz w:val="18"/>
                <w:szCs w:val="18"/>
              </w:rPr>
            </w:pPr>
            <w:r w:rsidRPr="00E9093E">
              <w:rPr>
                <w:rFonts w:ascii="Times LatArm" w:hAnsi="Times LatArm" w:cs="Sylfaen"/>
                <w:sz w:val="18"/>
                <w:szCs w:val="18"/>
              </w:rPr>
              <w:t>ÊÝÏ³Í³ÕÇÏ ëáíáñ³Ï³Ý</w:t>
            </w:r>
          </w:p>
        </w:tc>
        <w:tc>
          <w:tcPr>
            <w:tcW w:w="2783"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ì»ñ·»ïÝÛ³ Ù³ëÁ</w:t>
            </w:r>
          </w:p>
        </w:tc>
        <w:tc>
          <w:tcPr>
            <w:tcW w:w="1738"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âáñ</w:t>
            </w:r>
          </w:p>
        </w:tc>
        <w:tc>
          <w:tcPr>
            <w:tcW w:w="208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´³ó í³ñ¹³·áõÛÝ</w:t>
            </w:r>
          </w:p>
        </w:tc>
      </w:tr>
      <w:tr w:rsidR="001A5BF9" w:rsidRPr="00E9093E" w:rsidTr="00BB7187">
        <w:trPr>
          <w:jc w:val="center"/>
        </w:trPr>
        <w:tc>
          <w:tcPr>
            <w:tcW w:w="2570"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b/>
                <w:sz w:val="18"/>
                <w:szCs w:val="18"/>
              </w:rPr>
            </w:pPr>
            <w:r w:rsidRPr="00E9093E">
              <w:rPr>
                <w:rFonts w:ascii="Times LatArm" w:hAnsi="Times LatArm" w:cs="Sylfaen"/>
                <w:sz w:val="18"/>
                <w:szCs w:val="18"/>
              </w:rPr>
              <w:t>²Ý³ÝáõË</w:t>
            </w:r>
          </w:p>
        </w:tc>
        <w:tc>
          <w:tcPr>
            <w:tcW w:w="2783"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òáÕáõÝÁ ï»ñ¨Ý»ñáí</w:t>
            </w:r>
          </w:p>
        </w:tc>
        <w:tc>
          <w:tcPr>
            <w:tcW w:w="1738"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Â³ñÙ ¨ ãáñ</w:t>
            </w:r>
          </w:p>
        </w:tc>
        <w:tc>
          <w:tcPr>
            <w:tcW w:w="208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Øáõ· Ï³Ý³ã³íáõÝ</w:t>
            </w:r>
          </w:p>
        </w:tc>
      </w:tr>
      <w:tr w:rsidR="001A5BF9" w:rsidRPr="00E9093E" w:rsidTr="00BB7187">
        <w:trPr>
          <w:jc w:val="center"/>
        </w:trPr>
        <w:tc>
          <w:tcPr>
            <w:tcW w:w="2570"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ºÕ»ëå³Ï µÅßÏ³Ï³Ý</w:t>
            </w:r>
          </w:p>
        </w:tc>
        <w:tc>
          <w:tcPr>
            <w:tcW w:w="2783"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òáÕáõÝÁ ï»ñ¨Ý»ñáí</w:t>
            </w:r>
          </w:p>
        </w:tc>
        <w:tc>
          <w:tcPr>
            <w:tcW w:w="1738"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Â³ñÙ ¨ ãáñ</w:t>
            </w:r>
          </w:p>
        </w:tc>
        <w:tc>
          <w:tcPr>
            <w:tcW w:w="208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¸»ÕÝ³ Ï³Ý³ã³íáõÝ</w:t>
            </w:r>
          </w:p>
        </w:tc>
      </w:tr>
      <w:tr w:rsidR="001A5BF9" w:rsidRPr="00E9093E" w:rsidTr="00BB7187">
        <w:trPr>
          <w:jc w:val="center"/>
        </w:trPr>
        <w:tc>
          <w:tcPr>
            <w:tcW w:w="2570"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b/>
                <w:sz w:val="18"/>
                <w:szCs w:val="18"/>
              </w:rPr>
            </w:pPr>
            <w:r w:rsidRPr="00E9093E">
              <w:rPr>
                <w:rFonts w:ascii="Times LatArm" w:hAnsi="Times LatArm" w:cs="Sylfaen"/>
                <w:sz w:val="18"/>
                <w:szCs w:val="18"/>
              </w:rPr>
              <w:t>ÐáÝÇ ëáíáñ³Ï³Ý</w:t>
            </w:r>
          </w:p>
        </w:tc>
        <w:tc>
          <w:tcPr>
            <w:tcW w:w="2783"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î»ñ¨Ý»ñÁ</w:t>
            </w:r>
          </w:p>
        </w:tc>
        <w:tc>
          <w:tcPr>
            <w:tcW w:w="1738"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Â³ñÙ ¨ ãáñ</w:t>
            </w:r>
          </w:p>
        </w:tc>
        <w:tc>
          <w:tcPr>
            <w:tcW w:w="208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¸»ÕÝ³íáõÝ</w:t>
            </w:r>
          </w:p>
        </w:tc>
      </w:tr>
      <w:tr w:rsidR="001A5BF9" w:rsidRPr="00E9093E" w:rsidTr="00BB7187">
        <w:trPr>
          <w:jc w:val="center"/>
        </w:trPr>
        <w:tc>
          <w:tcPr>
            <w:tcW w:w="2570"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cs="Sylfaen"/>
                <w:sz w:val="18"/>
                <w:szCs w:val="18"/>
              </w:rPr>
            </w:pPr>
            <w:r w:rsidRPr="00E9093E">
              <w:rPr>
                <w:rFonts w:ascii="Times LatArm" w:hAnsi="Times LatArm" w:cs="Sylfaen"/>
                <w:sz w:val="18"/>
                <w:szCs w:val="18"/>
              </w:rPr>
              <w:t>Ø³ëñ»ÝÇ</w:t>
            </w:r>
          </w:p>
        </w:tc>
        <w:tc>
          <w:tcPr>
            <w:tcW w:w="2783"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äïáõÕÁ, Í³ÕÇÏÁ</w:t>
            </w:r>
          </w:p>
        </w:tc>
        <w:tc>
          <w:tcPr>
            <w:tcW w:w="1738"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Â³ñÙ ¨ ãáñ</w:t>
            </w:r>
          </w:p>
        </w:tc>
        <w:tc>
          <w:tcPr>
            <w:tcW w:w="208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ì³ñ¹³·áõÛÝ</w:t>
            </w:r>
          </w:p>
        </w:tc>
      </w:tr>
      <w:tr w:rsidR="001A5BF9" w:rsidRPr="00E9093E" w:rsidTr="00BB7187">
        <w:trPr>
          <w:jc w:val="center"/>
        </w:trPr>
        <w:tc>
          <w:tcPr>
            <w:tcW w:w="2570" w:type="dxa"/>
            <w:tcBorders>
              <w:top w:val="single" w:sz="4" w:space="0" w:color="auto"/>
              <w:left w:val="single" w:sz="4" w:space="0" w:color="auto"/>
              <w:bottom w:val="single" w:sz="4" w:space="0" w:color="auto"/>
              <w:right w:val="single" w:sz="4" w:space="0" w:color="auto"/>
            </w:tcBorders>
          </w:tcPr>
          <w:p w:rsidR="001A5BF9" w:rsidRPr="00E9093E" w:rsidRDefault="001A5BF9" w:rsidP="004D49FA">
            <w:pPr>
              <w:tabs>
                <w:tab w:val="left" w:pos="1080"/>
              </w:tabs>
              <w:rPr>
                <w:rFonts w:ascii="Times LatArm" w:hAnsi="Times LatArm" w:cs="Sylfaen"/>
                <w:b/>
                <w:sz w:val="18"/>
                <w:szCs w:val="18"/>
              </w:rPr>
            </w:pPr>
            <w:r w:rsidRPr="00E9093E">
              <w:rPr>
                <w:rFonts w:ascii="Times LatArm" w:hAnsi="Times LatArm" w:cs="Sylfaen"/>
                <w:sz w:val="18"/>
                <w:szCs w:val="18"/>
              </w:rPr>
              <w:t>ê»ñÏ¨ÇÉ»ÝÇ</w:t>
            </w:r>
            <w:r w:rsidR="004D49FA">
              <w:rPr>
                <w:rFonts w:ascii="Times LatArm" w:hAnsi="Times LatArm" w:cs="Sylfaen"/>
                <w:sz w:val="18"/>
                <w:szCs w:val="18"/>
              </w:rPr>
              <w:t xml:space="preserve"> </w:t>
            </w:r>
            <w:r w:rsidRPr="00E9093E">
              <w:rPr>
                <w:rFonts w:ascii="Times LatArm" w:hAnsi="Times LatArm" w:cs="Sylfaen"/>
                <w:sz w:val="18"/>
                <w:szCs w:val="18"/>
              </w:rPr>
              <w:t>ëáíáñ³Ï³Ý</w:t>
            </w:r>
          </w:p>
        </w:tc>
        <w:tc>
          <w:tcPr>
            <w:tcW w:w="2783"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äïáõÕÁ, ï»ñ¨Ý»ñÁ</w:t>
            </w:r>
          </w:p>
        </w:tc>
        <w:tc>
          <w:tcPr>
            <w:tcW w:w="1738"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Â³ñÙ ¨ ãáñ</w:t>
            </w:r>
          </w:p>
        </w:tc>
        <w:tc>
          <w:tcPr>
            <w:tcW w:w="208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´³ó í³ñ¹³·áõÛÝ</w:t>
            </w:r>
          </w:p>
        </w:tc>
      </w:tr>
      <w:tr w:rsidR="001A5BF9" w:rsidRPr="00E9093E" w:rsidTr="00BB7187">
        <w:trPr>
          <w:jc w:val="center"/>
        </w:trPr>
        <w:tc>
          <w:tcPr>
            <w:tcW w:w="2570"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ê½ÝÇ</w:t>
            </w:r>
          </w:p>
        </w:tc>
        <w:tc>
          <w:tcPr>
            <w:tcW w:w="2783"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äïáõÕÁ ×ÛáõÕ»ñáí, Í³ÕÇÏÁ</w:t>
            </w:r>
          </w:p>
        </w:tc>
        <w:tc>
          <w:tcPr>
            <w:tcW w:w="1738"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Â³ñÙ ¨ ãáñ</w:t>
            </w:r>
          </w:p>
        </w:tc>
        <w:tc>
          <w:tcPr>
            <w:tcW w:w="208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´³ó Ù³Ýáõß³Ï³·áõÛÝ</w:t>
            </w:r>
          </w:p>
        </w:tc>
      </w:tr>
      <w:tr w:rsidR="001A5BF9" w:rsidRPr="00E9093E" w:rsidTr="00BB7187">
        <w:trPr>
          <w:trHeight w:val="187"/>
          <w:jc w:val="center"/>
        </w:trPr>
        <w:tc>
          <w:tcPr>
            <w:tcW w:w="2570" w:type="dxa"/>
            <w:tcBorders>
              <w:top w:val="single" w:sz="4" w:space="0" w:color="auto"/>
              <w:left w:val="single" w:sz="4" w:space="0" w:color="auto"/>
              <w:bottom w:val="single" w:sz="4" w:space="0" w:color="auto"/>
              <w:right w:val="single" w:sz="4" w:space="0" w:color="auto"/>
            </w:tcBorders>
          </w:tcPr>
          <w:p w:rsidR="001A5BF9" w:rsidRPr="00E9093E" w:rsidRDefault="001A5BF9" w:rsidP="004D49FA">
            <w:pPr>
              <w:rPr>
                <w:rFonts w:ascii="Times LatArm" w:hAnsi="Times LatArm" w:cs="Sylfaen"/>
                <w:b/>
                <w:sz w:val="18"/>
                <w:szCs w:val="18"/>
              </w:rPr>
            </w:pPr>
            <w:r w:rsidRPr="00E9093E">
              <w:rPr>
                <w:rFonts w:ascii="Times LatArm" w:hAnsi="Times LatArm" w:cs="Sylfaen"/>
                <w:sz w:val="18"/>
                <w:szCs w:val="18"/>
              </w:rPr>
              <w:t>ì³ñ¹</w:t>
            </w:r>
          </w:p>
        </w:tc>
        <w:tc>
          <w:tcPr>
            <w:tcW w:w="2783"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Ì³ÕÇÏÝ»ñÁ</w:t>
            </w:r>
          </w:p>
        </w:tc>
        <w:tc>
          <w:tcPr>
            <w:tcW w:w="1738"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cs="Sylfaen"/>
                <w:sz w:val="18"/>
                <w:szCs w:val="18"/>
              </w:rPr>
            </w:pPr>
            <w:r w:rsidRPr="00E9093E">
              <w:rPr>
                <w:rFonts w:ascii="Times LatArm" w:hAnsi="Times LatArm" w:cs="Sylfaen"/>
                <w:sz w:val="18"/>
                <w:szCs w:val="18"/>
              </w:rPr>
              <w:t>Â³ñÙ ¨ ãáñ</w:t>
            </w:r>
          </w:p>
        </w:tc>
        <w:tc>
          <w:tcPr>
            <w:tcW w:w="208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´³ó  í³ñ¹³·áõÛÝ</w:t>
            </w:r>
          </w:p>
        </w:tc>
      </w:tr>
      <w:tr w:rsidR="001A5BF9" w:rsidRPr="00E9093E" w:rsidTr="00BB7187">
        <w:trPr>
          <w:jc w:val="center"/>
        </w:trPr>
        <w:tc>
          <w:tcPr>
            <w:tcW w:w="2570"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cs="Sylfaen"/>
                <w:sz w:val="18"/>
                <w:szCs w:val="18"/>
              </w:rPr>
            </w:pPr>
            <w:r w:rsidRPr="00E9093E">
              <w:rPr>
                <w:rFonts w:ascii="Times LatArm" w:hAnsi="Times LatArm" w:cs="Sylfaen"/>
                <w:sz w:val="18"/>
                <w:szCs w:val="18"/>
              </w:rPr>
              <w:t>Øáß»ÝÇ</w:t>
            </w:r>
          </w:p>
        </w:tc>
        <w:tc>
          <w:tcPr>
            <w:tcW w:w="2783"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î»ñ¨Ý»ñÁ ×ÛáõÕ»ñáí, Í³ÕÇÏÝ»ñÁ</w:t>
            </w:r>
          </w:p>
        </w:tc>
        <w:tc>
          <w:tcPr>
            <w:tcW w:w="1738"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cs="Sylfaen"/>
                <w:sz w:val="18"/>
                <w:szCs w:val="18"/>
              </w:rPr>
            </w:pPr>
            <w:r w:rsidRPr="00E9093E">
              <w:rPr>
                <w:rFonts w:ascii="Times LatArm" w:hAnsi="Times LatArm" w:cs="Sylfaen"/>
                <w:sz w:val="18"/>
                <w:szCs w:val="18"/>
              </w:rPr>
              <w:t>Â³ñÙ ¨ ãáñ</w:t>
            </w:r>
          </w:p>
        </w:tc>
        <w:tc>
          <w:tcPr>
            <w:tcW w:w="208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´³ó Ï³Ý³ã³íáõÝ</w:t>
            </w:r>
          </w:p>
        </w:tc>
      </w:tr>
      <w:tr w:rsidR="001A5BF9" w:rsidRPr="00E9093E" w:rsidTr="00BB7187">
        <w:trPr>
          <w:jc w:val="center"/>
        </w:trPr>
        <w:tc>
          <w:tcPr>
            <w:tcW w:w="2570"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sz w:val="18"/>
                <w:szCs w:val="18"/>
              </w:rPr>
            </w:pPr>
            <w:r w:rsidRPr="00E9093E">
              <w:rPr>
                <w:rFonts w:ascii="Times LatArm" w:hAnsi="Times LatArm"/>
                <w:sz w:val="18"/>
                <w:szCs w:val="18"/>
              </w:rPr>
              <w:t>ØáñÇ ³Ýï³é³ÛÇÝ</w:t>
            </w:r>
          </w:p>
        </w:tc>
        <w:tc>
          <w:tcPr>
            <w:tcW w:w="2783"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òáÕáõÝÁ ï»ñ¨Ý»ñáí</w:t>
            </w:r>
          </w:p>
        </w:tc>
        <w:tc>
          <w:tcPr>
            <w:tcW w:w="1738"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cs="Sylfaen"/>
                <w:sz w:val="18"/>
                <w:szCs w:val="18"/>
              </w:rPr>
            </w:pPr>
            <w:r w:rsidRPr="00E9093E">
              <w:rPr>
                <w:rFonts w:ascii="Times LatArm" w:hAnsi="Times LatArm" w:cs="Sylfaen"/>
                <w:sz w:val="18"/>
                <w:szCs w:val="18"/>
              </w:rPr>
              <w:t>Â³ñÙ</w:t>
            </w:r>
          </w:p>
        </w:tc>
        <w:tc>
          <w:tcPr>
            <w:tcW w:w="208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´³ó Ï³Ý³ã³íáõÝ</w:t>
            </w:r>
          </w:p>
        </w:tc>
      </w:tr>
      <w:tr w:rsidR="001A5BF9" w:rsidRPr="00E9093E" w:rsidTr="00BB7187">
        <w:trPr>
          <w:jc w:val="center"/>
        </w:trPr>
        <w:tc>
          <w:tcPr>
            <w:tcW w:w="2570"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sz w:val="18"/>
                <w:szCs w:val="18"/>
              </w:rPr>
            </w:pPr>
            <w:r w:rsidRPr="00E9093E">
              <w:rPr>
                <w:rFonts w:ascii="Times LatArm" w:hAnsi="Times LatArm"/>
                <w:sz w:val="18"/>
                <w:szCs w:val="18"/>
              </w:rPr>
              <w:t>´³É»ÝÇ</w:t>
            </w:r>
          </w:p>
        </w:tc>
        <w:tc>
          <w:tcPr>
            <w:tcW w:w="2783"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î»ñ¨Ý»ñÁ ×ÛáõÕ»ñáí,</w:t>
            </w:r>
          </w:p>
        </w:tc>
        <w:tc>
          <w:tcPr>
            <w:tcW w:w="1738"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cs="Sylfaen"/>
                <w:sz w:val="18"/>
                <w:szCs w:val="18"/>
              </w:rPr>
            </w:pPr>
            <w:r w:rsidRPr="00E9093E">
              <w:rPr>
                <w:rFonts w:ascii="Times LatArm" w:hAnsi="Times LatArm" w:cs="Sylfaen"/>
                <w:sz w:val="18"/>
                <w:szCs w:val="18"/>
              </w:rPr>
              <w:t>Â³ñÙ</w:t>
            </w:r>
          </w:p>
        </w:tc>
        <w:tc>
          <w:tcPr>
            <w:tcW w:w="208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´³ó í³ñ¹³·áõÛÝ</w:t>
            </w:r>
          </w:p>
        </w:tc>
      </w:tr>
      <w:tr w:rsidR="001A5BF9" w:rsidRPr="00E9093E" w:rsidTr="00BB7187">
        <w:trPr>
          <w:jc w:val="center"/>
        </w:trPr>
        <w:tc>
          <w:tcPr>
            <w:tcW w:w="2570"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sz w:val="18"/>
                <w:szCs w:val="18"/>
              </w:rPr>
            </w:pPr>
            <w:r w:rsidRPr="00E9093E">
              <w:rPr>
                <w:rFonts w:ascii="Times LatArm" w:hAnsi="Times LatArm" w:cs="Sylfaen"/>
                <w:sz w:val="18"/>
                <w:szCs w:val="18"/>
              </w:rPr>
              <w:t>¼Ï»é»ÝÇ ëáíáñ³Ï³Ý</w:t>
            </w:r>
          </w:p>
        </w:tc>
        <w:tc>
          <w:tcPr>
            <w:tcW w:w="2783"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äïáõÕÁ</w:t>
            </w:r>
          </w:p>
        </w:tc>
        <w:tc>
          <w:tcPr>
            <w:tcW w:w="1738"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cs="Sylfaen"/>
                <w:sz w:val="18"/>
                <w:szCs w:val="18"/>
              </w:rPr>
            </w:pPr>
            <w:r w:rsidRPr="00E9093E">
              <w:rPr>
                <w:rFonts w:ascii="Times LatArm" w:hAnsi="Times LatArm" w:cs="Sylfaen"/>
                <w:sz w:val="18"/>
                <w:szCs w:val="18"/>
              </w:rPr>
              <w:t>Â³ñÙ</w:t>
            </w:r>
          </w:p>
        </w:tc>
        <w:tc>
          <w:tcPr>
            <w:tcW w:w="208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¸»ÕÝ³íáõÝ</w:t>
            </w:r>
          </w:p>
        </w:tc>
      </w:tr>
      <w:tr w:rsidR="001A5BF9" w:rsidRPr="00E9093E" w:rsidTr="00BB7187">
        <w:trPr>
          <w:jc w:val="center"/>
        </w:trPr>
        <w:tc>
          <w:tcPr>
            <w:tcW w:w="2570" w:type="dxa"/>
            <w:tcBorders>
              <w:top w:val="single" w:sz="4" w:space="0" w:color="auto"/>
              <w:left w:val="single" w:sz="4" w:space="0" w:color="auto"/>
              <w:bottom w:val="single" w:sz="4" w:space="0" w:color="auto"/>
              <w:right w:val="single" w:sz="4" w:space="0" w:color="auto"/>
            </w:tcBorders>
          </w:tcPr>
          <w:p w:rsidR="001A5BF9" w:rsidRPr="00E9093E" w:rsidRDefault="001A5BF9" w:rsidP="004D49FA">
            <w:pPr>
              <w:rPr>
                <w:rFonts w:ascii="Times LatArm" w:hAnsi="Times LatArm" w:cs="Sylfaen"/>
                <w:sz w:val="18"/>
                <w:szCs w:val="18"/>
              </w:rPr>
            </w:pPr>
            <w:r w:rsidRPr="00E9093E">
              <w:rPr>
                <w:rFonts w:ascii="Times LatArm" w:hAnsi="Times LatArm" w:cs="Sylfaen"/>
                <w:sz w:val="18"/>
                <w:szCs w:val="18"/>
              </w:rPr>
              <w:t>Ìáñ»ÝÇ</w:t>
            </w:r>
            <w:r w:rsidR="004D49FA">
              <w:rPr>
                <w:rFonts w:ascii="Times LatArm" w:hAnsi="Times LatArm" w:cs="Sylfaen"/>
                <w:sz w:val="18"/>
                <w:szCs w:val="18"/>
              </w:rPr>
              <w:t xml:space="preserve"> </w:t>
            </w:r>
            <w:r w:rsidRPr="00E9093E">
              <w:rPr>
                <w:rFonts w:ascii="Times LatArm" w:hAnsi="Times LatArm" w:cs="Sylfaen"/>
                <w:sz w:val="18"/>
                <w:szCs w:val="18"/>
              </w:rPr>
              <w:t>ëáíáñ³Ï³Ý</w:t>
            </w:r>
          </w:p>
        </w:tc>
        <w:tc>
          <w:tcPr>
            <w:tcW w:w="2783"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äïáõÕÁ, ï»ñ¨Ý»ñÁ</w:t>
            </w:r>
          </w:p>
        </w:tc>
        <w:tc>
          <w:tcPr>
            <w:tcW w:w="1738"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cs="Sylfaen"/>
                <w:sz w:val="18"/>
                <w:szCs w:val="18"/>
              </w:rPr>
            </w:pPr>
            <w:r w:rsidRPr="00E9093E">
              <w:rPr>
                <w:rFonts w:ascii="Times LatArm" w:hAnsi="Times LatArm" w:cs="Sylfaen"/>
                <w:sz w:val="18"/>
                <w:szCs w:val="18"/>
              </w:rPr>
              <w:t>Â³ñÙ ¨ ãáñ</w:t>
            </w:r>
          </w:p>
        </w:tc>
        <w:tc>
          <w:tcPr>
            <w:tcW w:w="208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´³ó Ï³ñÙñ³íáõÝ</w:t>
            </w:r>
          </w:p>
        </w:tc>
      </w:tr>
      <w:tr w:rsidR="001A5BF9" w:rsidRPr="00E9093E" w:rsidTr="00BB7187">
        <w:trPr>
          <w:jc w:val="center"/>
        </w:trPr>
        <w:tc>
          <w:tcPr>
            <w:tcW w:w="2570" w:type="dxa"/>
            <w:tcBorders>
              <w:top w:val="single" w:sz="4" w:space="0" w:color="auto"/>
              <w:left w:val="single" w:sz="4" w:space="0" w:color="auto"/>
              <w:bottom w:val="single" w:sz="4" w:space="0" w:color="auto"/>
              <w:right w:val="single" w:sz="4" w:space="0" w:color="auto"/>
            </w:tcBorders>
          </w:tcPr>
          <w:p w:rsidR="001A5BF9" w:rsidRPr="00E9093E" w:rsidRDefault="001A5BF9" w:rsidP="004D49FA">
            <w:pPr>
              <w:rPr>
                <w:rFonts w:ascii="Times LatArm" w:hAnsi="Times LatArm" w:cs="Sylfaen"/>
                <w:sz w:val="18"/>
                <w:szCs w:val="18"/>
              </w:rPr>
            </w:pPr>
            <w:r w:rsidRPr="00E9093E">
              <w:rPr>
                <w:rFonts w:ascii="Times LatArm" w:hAnsi="Times LatArm" w:cs="Sylfaen"/>
                <w:sz w:val="18"/>
                <w:szCs w:val="18"/>
              </w:rPr>
              <w:t>Èáñ»ÝÇ Ù³Ýñ³ï»ñ¨</w:t>
            </w:r>
          </w:p>
        </w:tc>
        <w:tc>
          <w:tcPr>
            <w:tcW w:w="2783"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î»ñ¨Ý»ñÁ</w:t>
            </w:r>
          </w:p>
        </w:tc>
        <w:tc>
          <w:tcPr>
            <w:tcW w:w="1738"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cs="Sylfaen"/>
                <w:sz w:val="18"/>
                <w:szCs w:val="18"/>
              </w:rPr>
            </w:pPr>
            <w:r w:rsidRPr="00E9093E">
              <w:rPr>
                <w:rFonts w:ascii="Times LatArm" w:hAnsi="Times LatArm" w:cs="Sylfaen"/>
                <w:sz w:val="18"/>
                <w:szCs w:val="18"/>
              </w:rPr>
              <w:t>Â³ñÙ ¨ ãáñ</w:t>
            </w:r>
          </w:p>
        </w:tc>
        <w:tc>
          <w:tcPr>
            <w:tcW w:w="208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Sylfaen" w:hAnsi="Sylfaen" w:cs="Sylfaen"/>
                <w:sz w:val="18"/>
                <w:szCs w:val="18"/>
              </w:rPr>
              <w:t>Ալ</w:t>
            </w:r>
            <w:r w:rsidRPr="00E9093E">
              <w:rPr>
                <w:rFonts w:ascii="Times LatArm" w:hAnsi="Times LatArm" w:cs="Sylfaen"/>
                <w:sz w:val="18"/>
                <w:szCs w:val="18"/>
              </w:rPr>
              <w:t xml:space="preserve"> </w:t>
            </w:r>
            <w:r w:rsidRPr="00E9093E">
              <w:rPr>
                <w:rFonts w:ascii="Sylfaen" w:hAnsi="Sylfaen" w:cs="Sylfaen"/>
                <w:sz w:val="18"/>
                <w:szCs w:val="18"/>
              </w:rPr>
              <w:t>կարմիր</w:t>
            </w:r>
          </w:p>
        </w:tc>
      </w:tr>
      <w:tr w:rsidR="001A5BF9" w:rsidRPr="00E9093E" w:rsidTr="00BB7187">
        <w:trPr>
          <w:jc w:val="center"/>
        </w:trPr>
        <w:tc>
          <w:tcPr>
            <w:tcW w:w="2570"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sz w:val="18"/>
                <w:szCs w:val="18"/>
              </w:rPr>
            </w:pPr>
            <w:r w:rsidRPr="00E9093E">
              <w:rPr>
                <w:rFonts w:ascii="Times LatArm" w:hAnsi="Times LatArm" w:cs="Sylfaen"/>
                <w:sz w:val="18"/>
                <w:szCs w:val="18"/>
              </w:rPr>
              <w:t>ºñÇóáõÏ µÅßÏ³Ï³Ý</w:t>
            </w:r>
          </w:p>
        </w:tc>
        <w:tc>
          <w:tcPr>
            <w:tcW w:w="2783"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Ì³ÕÇÏÝ»ñÁ</w:t>
            </w:r>
          </w:p>
        </w:tc>
        <w:tc>
          <w:tcPr>
            <w:tcW w:w="1738"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cs="Sylfaen"/>
                <w:sz w:val="18"/>
                <w:szCs w:val="18"/>
              </w:rPr>
            </w:pPr>
            <w:r w:rsidRPr="00E9093E">
              <w:rPr>
                <w:rFonts w:ascii="Times LatArm" w:hAnsi="Times LatArm" w:cs="Sylfaen"/>
                <w:sz w:val="18"/>
                <w:szCs w:val="18"/>
              </w:rPr>
              <w:t>Â³ñÙ ¨ ãáñ</w:t>
            </w:r>
          </w:p>
        </w:tc>
        <w:tc>
          <w:tcPr>
            <w:tcW w:w="208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¸»ÕÝ³íáõÝ</w:t>
            </w:r>
          </w:p>
        </w:tc>
      </w:tr>
      <w:tr w:rsidR="001A5BF9" w:rsidRPr="00E9093E" w:rsidTr="00BB7187">
        <w:trPr>
          <w:jc w:val="center"/>
        </w:trPr>
        <w:tc>
          <w:tcPr>
            <w:tcW w:w="2570"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sz w:val="18"/>
                <w:szCs w:val="18"/>
              </w:rPr>
            </w:pPr>
            <w:r w:rsidRPr="00E9093E">
              <w:rPr>
                <w:rFonts w:ascii="Times LatArm" w:hAnsi="Times LatArm" w:cs="Sylfaen"/>
                <w:sz w:val="18"/>
                <w:szCs w:val="18"/>
              </w:rPr>
              <w:t>ºÕ»ñ¹³Ï ëáíáñ³Ï³Ý</w:t>
            </w:r>
          </w:p>
        </w:tc>
        <w:tc>
          <w:tcPr>
            <w:tcW w:w="2783"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Ì³ÕÇÏÝ»ñÁ</w:t>
            </w:r>
          </w:p>
        </w:tc>
        <w:tc>
          <w:tcPr>
            <w:tcW w:w="1738"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cs="Sylfaen"/>
                <w:sz w:val="18"/>
                <w:szCs w:val="18"/>
              </w:rPr>
            </w:pPr>
            <w:r w:rsidRPr="00E9093E">
              <w:rPr>
                <w:rFonts w:ascii="Times LatArm" w:hAnsi="Times LatArm" w:cs="Sylfaen"/>
                <w:sz w:val="18"/>
                <w:szCs w:val="18"/>
              </w:rPr>
              <w:t>Â³ñÙ ¨ ãáñ</w:t>
            </w:r>
          </w:p>
        </w:tc>
        <w:tc>
          <w:tcPr>
            <w:tcW w:w="208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´³ó ¹»ÕÝ³íáõÝ</w:t>
            </w:r>
          </w:p>
        </w:tc>
      </w:tr>
      <w:tr w:rsidR="001A5BF9" w:rsidRPr="00E9093E" w:rsidTr="00BB7187">
        <w:trPr>
          <w:jc w:val="center"/>
        </w:trPr>
        <w:tc>
          <w:tcPr>
            <w:tcW w:w="2570" w:type="dxa"/>
            <w:tcBorders>
              <w:top w:val="single" w:sz="4" w:space="0" w:color="auto"/>
              <w:left w:val="single" w:sz="4" w:space="0" w:color="auto"/>
              <w:bottom w:val="single" w:sz="4" w:space="0" w:color="auto"/>
              <w:right w:val="single" w:sz="4" w:space="0" w:color="auto"/>
            </w:tcBorders>
          </w:tcPr>
          <w:p w:rsidR="001A5BF9" w:rsidRPr="00E9093E" w:rsidRDefault="001A5BF9" w:rsidP="00BB7187">
            <w:pPr>
              <w:rPr>
                <w:rFonts w:ascii="Times LatArm" w:hAnsi="Times LatArm"/>
                <w:sz w:val="18"/>
                <w:szCs w:val="18"/>
              </w:rPr>
            </w:pPr>
            <w:r w:rsidRPr="00E9093E">
              <w:rPr>
                <w:rFonts w:ascii="Times LatArm" w:hAnsi="Times LatArm"/>
                <w:sz w:val="18"/>
                <w:szCs w:val="18"/>
              </w:rPr>
              <w:t>ºñ»ùÝáõÏ Ù³ñ·³·»ïÝ³ÛÇÝ</w:t>
            </w:r>
          </w:p>
        </w:tc>
        <w:tc>
          <w:tcPr>
            <w:tcW w:w="2783"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Ì³ÕÇÏÝ»ñÁ</w:t>
            </w:r>
          </w:p>
        </w:tc>
        <w:tc>
          <w:tcPr>
            <w:tcW w:w="1738"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cs="Sylfaen"/>
                <w:sz w:val="18"/>
                <w:szCs w:val="18"/>
              </w:rPr>
            </w:pPr>
            <w:r w:rsidRPr="00E9093E">
              <w:rPr>
                <w:rFonts w:ascii="Times LatArm" w:hAnsi="Times LatArm" w:cs="Sylfaen"/>
                <w:sz w:val="18"/>
                <w:szCs w:val="18"/>
              </w:rPr>
              <w:t>âáñ</w:t>
            </w:r>
          </w:p>
        </w:tc>
        <w:tc>
          <w:tcPr>
            <w:tcW w:w="208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´³ó ¹»ÕÝ³íáõÝ</w:t>
            </w:r>
          </w:p>
        </w:tc>
      </w:tr>
      <w:tr w:rsidR="001A5BF9" w:rsidRPr="00E9093E" w:rsidTr="00BB7187">
        <w:trPr>
          <w:jc w:val="center"/>
        </w:trPr>
        <w:tc>
          <w:tcPr>
            <w:tcW w:w="2570"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sz w:val="18"/>
                <w:szCs w:val="18"/>
              </w:rPr>
            </w:pPr>
            <w:r w:rsidRPr="00E9093E">
              <w:rPr>
                <w:rFonts w:ascii="Times LatArm" w:hAnsi="Times LatArm" w:cs="Sylfaen"/>
                <w:sz w:val="18"/>
                <w:szCs w:val="18"/>
              </w:rPr>
              <w:t>ÜéÝ»ÝÇ</w:t>
            </w:r>
          </w:p>
        </w:tc>
        <w:tc>
          <w:tcPr>
            <w:tcW w:w="2783"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äïÕÇ Ï»Õ¨Á</w:t>
            </w:r>
          </w:p>
        </w:tc>
        <w:tc>
          <w:tcPr>
            <w:tcW w:w="1738"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cs="Sylfaen"/>
                <w:sz w:val="18"/>
                <w:szCs w:val="18"/>
              </w:rPr>
            </w:pPr>
            <w:r w:rsidRPr="00E9093E">
              <w:rPr>
                <w:rFonts w:ascii="Times LatArm" w:hAnsi="Times LatArm" w:cs="Sylfaen"/>
                <w:sz w:val="18"/>
                <w:szCs w:val="18"/>
              </w:rPr>
              <w:t>Â³ñÙ ¨ ãáñ</w:t>
            </w:r>
          </w:p>
        </w:tc>
        <w:tc>
          <w:tcPr>
            <w:tcW w:w="208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¸»ÕÝ³íáõÝ</w:t>
            </w:r>
          </w:p>
        </w:tc>
      </w:tr>
      <w:tr w:rsidR="001A5BF9" w:rsidRPr="00E9093E" w:rsidTr="00BB7187">
        <w:trPr>
          <w:jc w:val="center"/>
        </w:trPr>
        <w:tc>
          <w:tcPr>
            <w:tcW w:w="2570" w:type="dxa"/>
            <w:tcBorders>
              <w:top w:val="single" w:sz="4" w:space="0" w:color="auto"/>
              <w:left w:val="single" w:sz="4" w:space="0" w:color="auto"/>
              <w:bottom w:val="single" w:sz="4" w:space="0" w:color="auto"/>
              <w:right w:val="single" w:sz="4" w:space="0" w:color="auto"/>
            </w:tcBorders>
          </w:tcPr>
          <w:p w:rsidR="001A5BF9" w:rsidRPr="00E9093E" w:rsidRDefault="001A5BF9" w:rsidP="00BB7187">
            <w:pPr>
              <w:rPr>
                <w:rFonts w:ascii="Times LatArm" w:hAnsi="Times LatArm"/>
                <w:sz w:val="18"/>
                <w:szCs w:val="18"/>
              </w:rPr>
            </w:pPr>
            <w:r w:rsidRPr="00E9093E">
              <w:rPr>
                <w:rFonts w:ascii="Times LatArm" w:hAnsi="Times LatArm" w:cs="Sylfaen"/>
                <w:sz w:val="18"/>
                <w:szCs w:val="18"/>
              </w:rPr>
              <w:t>âÇãË³Ý</w:t>
            </w:r>
            <w:r w:rsidR="00BB7187">
              <w:rPr>
                <w:rFonts w:ascii="Times LatArm" w:hAnsi="Times LatArm" w:cs="Sylfaen"/>
                <w:sz w:val="18"/>
                <w:szCs w:val="18"/>
              </w:rPr>
              <w:t xml:space="preserve"> </w:t>
            </w:r>
            <w:r w:rsidRPr="00E9093E">
              <w:rPr>
                <w:rFonts w:ascii="Times LatArm" w:hAnsi="Times LatArm" w:cs="Sylfaen"/>
                <w:sz w:val="18"/>
                <w:szCs w:val="18"/>
              </w:rPr>
              <w:t>ëáíáñ³Ï³Ý</w:t>
            </w:r>
          </w:p>
        </w:tc>
        <w:tc>
          <w:tcPr>
            <w:tcW w:w="2783"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äïáõÕÁ</w:t>
            </w:r>
          </w:p>
        </w:tc>
        <w:tc>
          <w:tcPr>
            <w:tcW w:w="1738"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cs="Sylfaen"/>
                <w:sz w:val="18"/>
                <w:szCs w:val="18"/>
              </w:rPr>
            </w:pPr>
            <w:r w:rsidRPr="00E9093E">
              <w:rPr>
                <w:rFonts w:ascii="Times LatArm" w:hAnsi="Times LatArm" w:cs="Sylfaen"/>
                <w:sz w:val="18"/>
                <w:szCs w:val="18"/>
              </w:rPr>
              <w:t>Â³ñÙ</w:t>
            </w:r>
          </w:p>
        </w:tc>
        <w:tc>
          <w:tcPr>
            <w:tcW w:w="208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Ü³ñÝç³·áõÛÝ</w:t>
            </w:r>
          </w:p>
        </w:tc>
      </w:tr>
      <w:tr w:rsidR="001A5BF9" w:rsidRPr="00E9093E" w:rsidTr="00BB7187">
        <w:trPr>
          <w:jc w:val="center"/>
        </w:trPr>
        <w:tc>
          <w:tcPr>
            <w:tcW w:w="2570"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cs="Sylfaen"/>
                <w:sz w:val="18"/>
                <w:szCs w:val="18"/>
              </w:rPr>
            </w:pPr>
            <w:r w:rsidRPr="00E9093E">
              <w:rPr>
                <w:rFonts w:ascii="Times LatArm" w:hAnsi="Times LatArm" w:cs="Sylfaen"/>
                <w:sz w:val="18"/>
                <w:szCs w:val="18"/>
              </w:rPr>
              <w:t>êñáÑáõÝ¹ Ëáóí³Í</w:t>
            </w:r>
          </w:p>
        </w:tc>
        <w:tc>
          <w:tcPr>
            <w:tcW w:w="2783"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ì»ñ·»ïÝÛ³ Ù³ëÁ</w:t>
            </w:r>
          </w:p>
        </w:tc>
        <w:tc>
          <w:tcPr>
            <w:tcW w:w="1738"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cs="Sylfaen"/>
                <w:sz w:val="18"/>
                <w:szCs w:val="18"/>
              </w:rPr>
            </w:pPr>
            <w:r w:rsidRPr="00E9093E">
              <w:rPr>
                <w:rFonts w:ascii="Sylfaen" w:hAnsi="Sylfaen" w:cs="Sylfaen"/>
                <w:sz w:val="18"/>
                <w:szCs w:val="18"/>
              </w:rPr>
              <w:t>Չոր</w:t>
            </w:r>
          </w:p>
        </w:tc>
        <w:tc>
          <w:tcPr>
            <w:tcW w:w="208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tabs>
                <w:tab w:val="left" w:pos="1080"/>
              </w:tabs>
              <w:rPr>
                <w:rFonts w:ascii="Times LatArm" w:hAnsi="Times LatArm" w:cs="Sylfaen"/>
                <w:sz w:val="18"/>
                <w:szCs w:val="18"/>
              </w:rPr>
            </w:pPr>
            <w:r w:rsidRPr="00E9093E">
              <w:rPr>
                <w:rFonts w:ascii="Times LatArm" w:hAnsi="Times LatArm" w:cs="Sylfaen"/>
                <w:sz w:val="18"/>
                <w:szCs w:val="18"/>
              </w:rPr>
              <w:t>Î³ñÙÇñ</w:t>
            </w:r>
          </w:p>
        </w:tc>
      </w:tr>
    </w:tbl>
    <w:p w:rsidR="001A5BF9" w:rsidRPr="00E9093E" w:rsidRDefault="001A5BF9" w:rsidP="00E9093E">
      <w:pPr>
        <w:jc w:val="both"/>
        <w:rPr>
          <w:rFonts w:ascii="Times LatArm" w:hAnsi="Times LatArm"/>
          <w:sz w:val="10"/>
          <w:szCs w:val="10"/>
        </w:rPr>
      </w:pPr>
      <w:r w:rsidRPr="00E9093E">
        <w:rPr>
          <w:rFonts w:ascii="Times LatArm" w:hAnsi="Times LatArm"/>
          <w:sz w:val="22"/>
          <w:szCs w:val="22"/>
        </w:rPr>
        <w:tab/>
      </w:r>
    </w:p>
    <w:p w:rsidR="001A5BF9" w:rsidRPr="00E9093E" w:rsidRDefault="001A5BF9" w:rsidP="00E9093E">
      <w:pPr>
        <w:ind w:firstLine="567"/>
        <w:jc w:val="both"/>
        <w:rPr>
          <w:rFonts w:ascii="Times LatArm" w:hAnsi="Times LatArm"/>
          <w:b/>
          <w:sz w:val="22"/>
          <w:szCs w:val="22"/>
        </w:rPr>
      </w:pPr>
      <w:r w:rsidRPr="00E9093E">
        <w:rPr>
          <w:rFonts w:ascii="Times LatArm" w:hAnsi="Times LatArm"/>
          <w:sz w:val="22"/>
          <w:szCs w:val="22"/>
        </w:rPr>
        <w:lastRenderedPageBreak/>
        <w:t>à</w:t>
      </w:r>
      <w:r w:rsidR="00E9093E">
        <w:rPr>
          <w:rFonts w:ascii="Times LatArm" w:hAnsi="Times LatArm"/>
          <w:sz w:val="22"/>
          <w:szCs w:val="22"/>
        </w:rPr>
        <w:t>õ</w:t>
      </w:r>
      <w:r w:rsidRPr="00E9093E">
        <w:rPr>
          <w:rFonts w:ascii="Times LatArm" w:hAnsi="Times LatArm"/>
          <w:sz w:val="22"/>
          <w:szCs w:val="22"/>
        </w:rPr>
        <w:t xml:space="preserve">ëáõÙÝ³ëÇñíáÕ 22 µáõÛë»ñÇó »ñÏáõëÁ /ºñ»ùÝáõÏ Ù³ñ·³·»ïÝ³ÛÇÝ, ºñÇóáõÏ µÅßÏ³Ï³Ý/ ÙÇ³ÙÛ³ »Ý, ÙÝ³ó³ÍÁ` µ³½Ù³ÙÛ³: Üßí³Í µáõÛë»ñÇó Ù»Í Ù³ëÁ` 10 Ëáï³µáõÛë»ñ »Ý, 9-Á` Ã÷»ñ, 3-Á` Í³é»ñ ¨, ³Ù»Ý³Ï³ñ¨áñÁ, ÑÇÙÝ³Ï³ÝáõÙ ¹»Õ³µáõÛë»ñ »Ý: </w:t>
      </w:r>
    </w:p>
    <w:p w:rsidR="00E9093E" w:rsidRDefault="00E9093E" w:rsidP="00E9093E">
      <w:pPr>
        <w:jc w:val="center"/>
        <w:rPr>
          <w:rFonts w:ascii="Times LatArm" w:hAnsi="Times LatArm"/>
          <w:b/>
          <w:sz w:val="22"/>
          <w:szCs w:val="22"/>
        </w:rPr>
      </w:pPr>
    </w:p>
    <w:p w:rsidR="001A5BF9" w:rsidRDefault="001A5BF9" w:rsidP="00E9093E">
      <w:pPr>
        <w:jc w:val="center"/>
        <w:rPr>
          <w:rFonts w:ascii="Times LatArm" w:hAnsi="Times LatArm"/>
          <w:b/>
          <w:sz w:val="22"/>
          <w:szCs w:val="22"/>
        </w:rPr>
      </w:pPr>
      <w:r w:rsidRPr="00E9093E">
        <w:rPr>
          <w:rFonts w:ascii="Times LatArm" w:hAnsi="Times LatArm"/>
          <w:b/>
          <w:sz w:val="22"/>
          <w:szCs w:val="22"/>
        </w:rPr>
        <w:t>Ð³Ù³éáï ïíÛ³ÉÝ»ñ ¹»Õ³µáõÛë»ñÇ Ù³ëÇÝ</w:t>
      </w:r>
    </w:p>
    <w:p w:rsidR="00E9093E" w:rsidRPr="00E9093E" w:rsidRDefault="00E9093E" w:rsidP="00E9093E">
      <w:pPr>
        <w:jc w:val="right"/>
        <w:rPr>
          <w:rFonts w:ascii="Times LatArm" w:hAnsi="Times LatArm"/>
          <w:i/>
          <w:sz w:val="22"/>
          <w:szCs w:val="22"/>
        </w:rPr>
      </w:pPr>
      <w:r w:rsidRPr="00E9093E">
        <w:rPr>
          <w:rFonts w:ascii="Times LatArm" w:hAnsi="Times LatArm"/>
          <w:i/>
          <w:sz w:val="22"/>
          <w:szCs w:val="22"/>
        </w:rPr>
        <w:t>²ÕÛáõë³Ï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5"/>
        <w:gridCol w:w="2126"/>
        <w:gridCol w:w="1659"/>
        <w:gridCol w:w="3402"/>
      </w:tblGrid>
      <w:tr w:rsidR="001A5BF9" w:rsidRPr="00E9093E" w:rsidTr="00E9093E">
        <w:trPr>
          <w:trHeight w:val="291"/>
          <w:jc w:val="center"/>
        </w:trPr>
        <w:tc>
          <w:tcPr>
            <w:tcW w:w="2135"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b/>
                <w:sz w:val="18"/>
                <w:szCs w:val="18"/>
              </w:rPr>
            </w:pPr>
            <w:r w:rsidRPr="00E9093E">
              <w:rPr>
                <w:rFonts w:ascii="Times LatArm" w:hAnsi="Times LatArm"/>
                <w:b/>
                <w:sz w:val="18"/>
                <w:szCs w:val="18"/>
              </w:rPr>
              <w:t>´áõÛëÇ ³Ýí³ÝáõÙÁ</w:t>
            </w:r>
          </w:p>
        </w:tc>
        <w:tc>
          <w:tcPr>
            <w:tcW w:w="2126"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b/>
                <w:sz w:val="18"/>
                <w:szCs w:val="18"/>
              </w:rPr>
            </w:pPr>
            <w:r w:rsidRPr="00E9093E">
              <w:rPr>
                <w:rFonts w:ascii="Times LatArm" w:hAnsi="Times LatArm"/>
                <w:b/>
                <w:sz w:val="18"/>
                <w:szCs w:val="18"/>
              </w:rPr>
              <w:t>ÎÛ³ÝùÇ Ó¨Á</w:t>
            </w:r>
          </w:p>
        </w:tc>
        <w:tc>
          <w:tcPr>
            <w:tcW w:w="165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b/>
                <w:sz w:val="18"/>
                <w:szCs w:val="18"/>
              </w:rPr>
            </w:pPr>
            <w:r w:rsidRPr="00E9093E">
              <w:rPr>
                <w:rFonts w:ascii="Times LatArm" w:hAnsi="Times LatArm"/>
                <w:b/>
                <w:sz w:val="18"/>
                <w:szCs w:val="18"/>
              </w:rPr>
              <w:t>Î»Ýë³Ó¨Á</w:t>
            </w:r>
          </w:p>
        </w:tc>
        <w:tc>
          <w:tcPr>
            <w:tcW w:w="3402"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b/>
                <w:sz w:val="18"/>
                <w:szCs w:val="18"/>
              </w:rPr>
            </w:pPr>
            <w:r w:rsidRPr="00E9093E">
              <w:rPr>
                <w:rFonts w:ascii="Times LatArm" w:hAnsi="Times LatArm"/>
                <w:b/>
                <w:sz w:val="18"/>
                <w:szCs w:val="18"/>
              </w:rPr>
              <w:t>Ð³Ý¹ÇåíáÕ í³Ûñ»ñÁ</w:t>
            </w:r>
          </w:p>
        </w:tc>
      </w:tr>
      <w:tr w:rsidR="001A5BF9" w:rsidRPr="00E9093E" w:rsidTr="00E9093E">
        <w:trPr>
          <w:trHeight w:val="401"/>
          <w:jc w:val="center"/>
        </w:trPr>
        <w:tc>
          <w:tcPr>
            <w:tcW w:w="2135" w:type="dxa"/>
            <w:tcBorders>
              <w:top w:val="single" w:sz="4" w:space="0" w:color="auto"/>
              <w:left w:val="single" w:sz="4" w:space="0" w:color="auto"/>
              <w:bottom w:val="single" w:sz="4" w:space="0" w:color="auto"/>
              <w:right w:val="single" w:sz="4" w:space="0" w:color="auto"/>
            </w:tcBorders>
          </w:tcPr>
          <w:p w:rsidR="001A5BF9" w:rsidRPr="00E9093E" w:rsidRDefault="001A5BF9" w:rsidP="003A4E88">
            <w:pPr>
              <w:jc w:val="center"/>
              <w:rPr>
                <w:rFonts w:ascii="Times LatArm" w:hAnsi="Times LatArm"/>
                <w:sz w:val="18"/>
                <w:szCs w:val="18"/>
              </w:rPr>
            </w:pPr>
            <w:r w:rsidRPr="00E9093E">
              <w:rPr>
                <w:rFonts w:ascii="Times LatArm" w:hAnsi="Times LatArm"/>
                <w:sz w:val="18"/>
                <w:szCs w:val="18"/>
              </w:rPr>
              <w:t>àõñó ëáÕ³óáÕ</w:t>
            </w:r>
          </w:p>
        </w:tc>
        <w:tc>
          <w:tcPr>
            <w:tcW w:w="2126"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´³½Ù³ÙÛ³</w:t>
            </w:r>
          </w:p>
        </w:tc>
        <w:tc>
          <w:tcPr>
            <w:tcW w:w="165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Êáï³µáõÛë</w:t>
            </w:r>
          </w:p>
        </w:tc>
        <w:tc>
          <w:tcPr>
            <w:tcW w:w="3402"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sz w:val="18"/>
                <w:szCs w:val="18"/>
              </w:rPr>
            </w:pPr>
            <w:r w:rsidRPr="00E9093E">
              <w:rPr>
                <w:rFonts w:ascii="Times LatArm" w:hAnsi="Times LatArm"/>
                <w:sz w:val="18"/>
                <w:szCs w:val="18"/>
              </w:rPr>
              <w:t>Ä³Ûé»ñÇ Ã»ùáõÃÛáõÝÝ»ñÇ íñ³,ãáñ ëá×áõïÝ»ñáõÙ, ï³÷³ëï³ÝÝ»ñáõÙ</w:t>
            </w:r>
          </w:p>
        </w:tc>
      </w:tr>
      <w:tr w:rsidR="001A5BF9" w:rsidRPr="00E9093E" w:rsidTr="00E9093E">
        <w:trPr>
          <w:trHeight w:val="407"/>
          <w:jc w:val="center"/>
        </w:trPr>
        <w:tc>
          <w:tcPr>
            <w:tcW w:w="2135" w:type="dxa"/>
            <w:tcBorders>
              <w:top w:val="single" w:sz="4" w:space="0" w:color="auto"/>
              <w:left w:val="single" w:sz="4" w:space="0" w:color="auto"/>
              <w:bottom w:val="single" w:sz="4" w:space="0" w:color="auto"/>
              <w:right w:val="single" w:sz="4" w:space="0" w:color="auto"/>
            </w:tcBorders>
          </w:tcPr>
          <w:p w:rsidR="001A5BF9" w:rsidRPr="00E9093E" w:rsidRDefault="001A5BF9" w:rsidP="003A4E88">
            <w:pPr>
              <w:jc w:val="center"/>
              <w:rPr>
                <w:rFonts w:ascii="Times LatArm" w:hAnsi="Times LatArm"/>
                <w:sz w:val="18"/>
                <w:szCs w:val="18"/>
              </w:rPr>
            </w:pPr>
            <w:r w:rsidRPr="00E9093E">
              <w:rPr>
                <w:rFonts w:ascii="Times LatArm" w:hAnsi="Times LatArm"/>
                <w:sz w:val="18"/>
                <w:szCs w:val="18"/>
              </w:rPr>
              <w:t>ä³ïñÇÝç ¹»Õ³ïáõ</w:t>
            </w:r>
          </w:p>
        </w:tc>
        <w:tc>
          <w:tcPr>
            <w:tcW w:w="2126"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´³½Ù³ÙÛ³</w:t>
            </w:r>
          </w:p>
        </w:tc>
        <w:tc>
          <w:tcPr>
            <w:tcW w:w="165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Êáï³µáõÛë</w:t>
            </w:r>
          </w:p>
        </w:tc>
        <w:tc>
          <w:tcPr>
            <w:tcW w:w="3402"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sz w:val="18"/>
                <w:szCs w:val="18"/>
              </w:rPr>
            </w:pPr>
            <w:r w:rsidRPr="00E9093E">
              <w:rPr>
                <w:rFonts w:ascii="Times LatArm" w:hAnsi="Times LatArm"/>
                <w:sz w:val="18"/>
                <w:szCs w:val="18"/>
              </w:rPr>
              <w:t xml:space="preserve">âáñ,  ù³ñù³ñáï  í³Ûñ»ñáõÙ, ³Ýï³éÇ  µ³ó³ïÝ»ñáõÙ </w:t>
            </w:r>
          </w:p>
        </w:tc>
      </w:tr>
      <w:tr w:rsidR="001A5BF9" w:rsidRPr="00E9093E" w:rsidTr="00E9093E">
        <w:trPr>
          <w:trHeight w:val="413"/>
          <w:jc w:val="center"/>
        </w:trPr>
        <w:tc>
          <w:tcPr>
            <w:tcW w:w="2135" w:type="dxa"/>
            <w:tcBorders>
              <w:top w:val="single" w:sz="4" w:space="0" w:color="auto"/>
              <w:left w:val="single" w:sz="4" w:space="0" w:color="auto"/>
              <w:bottom w:val="single" w:sz="4" w:space="0" w:color="auto"/>
              <w:right w:val="single" w:sz="4" w:space="0" w:color="auto"/>
            </w:tcBorders>
          </w:tcPr>
          <w:p w:rsidR="001A5BF9" w:rsidRPr="00E9093E" w:rsidRDefault="001A5BF9" w:rsidP="003A4E88">
            <w:pPr>
              <w:jc w:val="center"/>
              <w:rPr>
                <w:rFonts w:ascii="Times LatArm" w:hAnsi="Times LatArm"/>
                <w:sz w:val="18"/>
                <w:szCs w:val="18"/>
              </w:rPr>
            </w:pPr>
            <w:r w:rsidRPr="00E9093E">
              <w:rPr>
                <w:rFonts w:ascii="Times LatArm" w:hAnsi="Times LatArm"/>
                <w:sz w:val="18"/>
                <w:szCs w:val="18"/>
              </w:rPr>
              <w:t>ÊÝÏ³Í³ÕÇÏ ëáíáñ³Ï³Ý</w:t>
            </w:r>
          </w:p>
        </w:tc>
        <w:tc>
          <w:tcPr>
            <w:tcW w:w="2126"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´³½Ù³ÙÛ³</w:t>
            </w:r>
          </w:p>
        </w:tc>
        <w:tc>
          <w:tcPr>
            <w:tcW w:w="165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Êáï³µáõÛë</w:t>
            </w:r>
          </w:p>
        </w:tc>
        <w:tc>
          <w:tcPr>
            <w:tcW w:w="3402"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sz w:val="18"/>
                <w:szCs w:val="18"/>
              </w:rPr>
            </w:pPr>
            <w:r w:rsidRPr="00E9093E">
              <w:rPr>
                <w:rFonts w:ascii="Times LatArm" w:hAnsi="Times LatArm"/>
                <w:sz w:val="18"/>
                <w:szCs w:val="18"/>
              </w:rPr>
              <w:t>´³ó³ïÝ»ñáõÙ, Ã÷áõïÝ»ñáõÙ, Ù³ñ·³·»ïÇÝÝ»ñáõÙ</w:t>
            </w:r>
          </w:p>
        </w:tc>
      </w:tr>
      <w:tr w:rsidR="001A5BF9" w:rsidRPr="00E9093E" w:rsidTr="00E9093E">
        <w:trPr>
          <w:trHeight w:val="555"/>
          <w:jc w:val="center"/>
        </w:trPr>
        <w:tc>
          <w:tcPr>
            <w:tcW w:w="2135" w:type="dxa"/>
            <w:tcBorders>
              <w:top w:val="single" w:sz="4" w:space="0" w:color="auto"/>
              <w:left w:val="single" w:sz="4" w:space="0" w:color="auto"/>
              <w:bottom w:val="single" w:sz="4" w:space="0" w:color="auto"/>
              <w:right w:val="single" w:sz="4" w:space="0" w:color="auto"/>
            </w:tcBorders>
          </w:tcPr>
          <w:p w:rsidR="001A5BF9" w:rsidRPr="00E9093E" w:rsidRDefault="001A5BF9" w:rsidP="003A4E88">
            <w:pPr>
              <w:jc w:val="center"/>
              <w:rPr>
                <w:rFonts w:ascii="Times LatArm" w:hAnsi="Times LatArm"/>
                <w:sz w:val="18"/>
                <w:szCs w:val="18"/>
              </w:rPr>
            </w:pPr>
            <w:r w:rsidRPr="00E9093E">
              <w:rPr>
                <w:rFonts w:ascii="Times LatArm" w:hAnsi="Times LatArm"/>
                <w:sz w:val="18"/>
                <w:szCs w:val="18"/>
              </w:rPr>
              <w:t>²Ý³ÝáõË</w:t>
            </w:r>
          </w:p>
        </w:tc>
        <w:tc>
          <w:tcPr>
            <w:tcW w:w="2126"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´³½Ù³ÙÛ³</w:t>
            </w:r>
          </w:p>
        </w:tc>
        <w:tc>
          <w:tcPr>
            <w:tcW w:w="165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Êáï³µáõÛë</w:t>
            </w:r>
          </w:p>
        </w:tc>
        <w:tc>
          <w:tcPr>
            <w:tcW w:w="3402"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sz w:val="18"/>
                <w:szCs w:val="18"/>
              </w:rPr>
            </w:pPr>
            <w:r w:rsidRPr="00E9093E">
              <w:rPr>
                <w:rFonts w:ascii="Times LatArm" w:hAnsi="Times LatArm"/>
                <w:sz w:val="18"/>
                <w:szCs w:val="18"/>
              </w:rPr>
              <w:t>Ü³Ë³É»éÝ.ÙÇçÇÝ ¨ µ³ñÓñÉ»éÝ.·áïÇÝ»ñÇ ËáÝ³í ¨ çñáíÇ ÑáÕ»ñáõÙ</w:t>
            </w:r>
          </w:p>
        </w:tc>
      </w:tr>
      <w:tr w:rsidR="001A5BF9" w:rsidRPr="00E9093E" w:rsidTr="00E9093E">
        <w:trPr>
          <w:trHeight w:val="510"/>
          <w:jc w:val="center"/>
        </w:trPr>
        <w:tc>
          <w:tcPr>
            <w:tcW w:w="2135" w:type="dxa"/>
            <w:tcBorders>
              <w:top w:val="single" w:sz="4" w:space="0" w:color="auto"/>
              <w:left w:val="single" w:sz="4" w:space="0" w:color="auto"/>
              <w:bottom w:val="single" w:sz="4" w:space="0" w:color="auto"/>
              <w:right w:val="single" w:sz="4" w:space="0" w:color="auto"/>
            </w:tcBorders>
          </w:tcPr>
          <w:p w:rsidR="001A5BF9" w:rsidRPr="00E9093E" w:rsidRDefault="001A5BF9" w:rsidP="003A4E88">
            <w:pPr>
              <w:jc w:val="center"/>
              <w:rPr>
                <w:rFonts w:ascii="Times LatArm" w:hAnsi="Times LatArm"/>
                <w:sz w:val="18"/>
                <w:szCs w:val="18"/>
              </w:rPr>
            </w:pPr>
            <w:r w:rsidRPr="00E9093E">
              <w:rPr>
                <w:rFonts w:ascii="Times LatArm" w:hAnsi="Times LatArm"/>
                <w:sz w:val="18"/>
                <w:szCs w:val="18"/>
              </w:rPr>
              <w:t>ºÕ»ëå³Ï  µÅßÏ³Ï³Ý</w:t>
            </w:r>
          </w:p>
        </w:tc>
        <w:tc>
          <w:tcPr>
            <w:tcW w:w="2126"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´³½Ù³ÙÛ³</w:t>
            </w:r>
          </w:p>
        </w:tc>
        <w:tc>
          <w:tcPr>
            <w:tcW w:w="165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Êáï³µáõÛë</w:t>
            </w:r>
          </w:p>
        </w:tc>
        <w:tc>
          <w:tcPr>
            <w:tcW w:w="3402"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sz w:val="18"/>
                <w:szCs w:val="18"/>
              </w:rPr>
            </w:pPr>
            <w:r w:rsidRPr="00E9093E">
              <w:rPr>
                <w:rFonts w:ascii="Times LatArm" w:hAnsi="Times LatArm"/>
                <w:sz w:val="18"/>
                <w:szCs w:val="18"/>
              </w:rPr>
              <w:t>Ö³Ý³å³ñÑÝ»ñÇ »½ñ»ñÇÝ, Ù³ñ·³·»ïÇÝÝ»ñáõÙ</w:t>
            </w:r>
          </w:p>
        </w:tc>
      </w:tr>
      <w:tr w:rsidR="001A5BF9" w:rsidRPr="00E9093E" w:rsidTr="008273ED">
        <w:trPr>
          <w:trHeight w:val="393"/>
          <w:jc w:val="center"/>
        </w:trPr>
        <w:tc>
          <w:tcPr>
            <w:tcW w:w="2135" w:type="dxa"/>
            <w:tcBorders>
              <w:top w:val="single" w:sz="4" w:space="0" w:color="auto"/>
              <w:left w:val="single" w:sz="4" w:space="0" w:color="auto"/>
              <w:bottom w:val="single" w:sz="4" w:space="0" w:color="auto"/>
              <w:right w:val="single" w:sz="4" w:space="0" w:color="auto"/>
            </w:tcBorders>
          </w:tcPr>
          <w:p w:rsidR="001A5BF9" w:rsidRPr="00E9093E" w:rsidRDefault="001A5BF9" w:rsidP="003A4E88">
            <w:pPr>
              <w:jc w:val="center"/>
              <w:rPr>
                <w:rFonts w:ascii="Times LatArm" w:hAnsi="Times LatArm"/>
                <w:sz w:val="18"/>
                <w:szCs w:val="18"/>
              </w:rPr>
            </w:pPr>
            <w:r w:rsidRPr="00E9093E">
              <w:rPr>
                <w:rFonts w:ascii="Times LatArm" w:hAnsi="Times LatArm"/>
                <w:sz w:val="18"/>
                <w:szCs w:val="18"/>
              </w:rPr>
              <w:t>ÐáÝÇ ëáíáñ³Ï³Ý</w:t>
            </w:r>
          </w:p>
        </w:tc>
        <w:tc>
          <w:tcPr>
            <w:tcW w:w="2126"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´³½Ù³ÙÛ³</w:t>
            </w:r>
          </w:p>
        </w:tc>
        <w:tc>
          <w:tcPr>
            <w:tcW w:w="165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Ì³é³ÝÙ³Ý Ãáõ÷</w:t>
            </w:r>
          </w:p>
        </w:tc>
        <w:tc>
          <w:tcPr>
            <w:tcW w:w="3402"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sz w:val="18"/>
                <w:szCs w:val="18"/>
              </w:rPr>
            </w:pPr>
            <w:r w:rsidRPr="00E9093E">
              <w:rPr>
                <w:rFonts w:ascii="Times LatArm" w:hAnsi="Times LatArm"/>
                <w:sz w:val="18"/>
                <w:szCs w:val="18"/>
              </w:rPr>
              <w:t>²Ýï³éÝ»ñáõÙ, ³Û·ÇÝ»ñáõÙ</w:t>
            </w:r>
          </w:p>
        </w:tc>
      </w:tr>
      <w:tr w:rsidR="001A5BF9" w:rsidRPr="00E9093E" w:rsidTr="00E9093E">
        <w:trPr>
          <w:trHeight w:val="525"/>
          <w:jc w:val="center"/>
        </w:trPr>
        <w:tc>
          <w:tcPr>
            <w:tcW w:w="2135" w:type="dxa"/>
            <w:tcBorders>
              <w:top w:val="single" w:sz="4" w:space="0" w:color="auto"/>
              <w:left w:val="single" w:sz="4" w:space="0" w:color="auto"/>
              <w:bottom w:val="single" w:sz="4" w:space="0" w:color="auto"/>
              <w:right w:val="single" w:sz="4" w:space="0" w:color="auto"/>
            </w:tcBorders>
          </w:tcPr>
          <w:p w:rsidR="001A5BF9" w:rsidRPr="00E9093E" w:rsidRDefault="001A5BF9" w:rsidP="003A4E88">
            <w:pPr>
              <w:jc w:val="center"/>
              <w:rPr>
                <w:rFonts w:ascii="Times LatArm" w:hAnsi="Times LatArm"/>
                <w:sz w:val="18"/>
                <w:szCs w:val="18"/>
              </w:rPr>
            </w:pPr>
            <w:r w:rsidRPr="00E9093E">
              <w:rPr>
                <w:rFonts w:ascii="Times LatArm" w:hAnsi="Times LatArm"/>
                <w:sz w:val="18"/>
                <w:szCs w:val="18"/>
              </w:rPr>
              <w:t>Ø³ëñ»ÝÇ</w:t>
            </w:r>
          </w:p>
        </w:tc>
        <w:tc>
          <w:tcPr>
            <w:tcW w:w="2126"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´³½Ù³ÙÛ³</w:t>
            </w:r>
          </w:p>
        </w:tc>
        <w:tc>
          <w:tcPr>
            <w:tcW w:w="165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Âáõ÷</w:t>
            </w:r>
          </w:p>
        </w:tc>
        <w:tc>
          <w:tcPr>
            <w:tcW w:w="3402"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sz w:val="18"/>
                <w:szCs w:val="18"/>
              </w:rPr>
            </w:pPr>
            <w:r w:rsidRPr="00E9093E">
              <w:rPr>
                <w:rFonts w:ascii="Times LatArm" w:hAnsi="Times LatArm"/>
                <w:sz w:val="18"/>
                <w:szCs w:val="18"/>
              </w:rPr>
              <w:t>È»éÝ³É³Ýç»ñÇÝ, ³Ýï³é³»½ñ»ñÇÝ, Ã÷áõïÝ»ñáõÙ, µ³ó ï³ñ³ÍùÝ»ñáõÙ</w:t>
            </w:r>
          </w:p>
        </w:tc>
      </w:tr>
      <w:tr w:rsidR="001A5BF9" w:rsidRPr="00E9093E" w:rsidTr="00E9093E">
        <w:trPr>
          <w:trHeight w:val="540"/>
          <w:jc w:val="center"/>
        </w:trPr>
        <w:tc>
          <w:tcPr>
            <w:tcW w:w="2135" w:type="dxa"/>
            <w:tcBorders>
              <w:top w:val="single" w:sz="4" w:space="0" w:color="auto"/>
              <w:left w:val="single" w:sz="4" w:space="0" w:color="auto"/>
              <w:bottom w:val="single" w:sz="4" w:space="0" w:color="auto"/>
              <w:right w:val="single" w:sz="4" w:space="0" w:color="auto"/>
            </w:tcBorders>
          </w:tcPr>
          <w:p w:rsidR="001A5BF9" w:rsidRPr="00E9093E" w:rsidRDefault="001A5BF9" w:rsidP="003A4E88">
            <w:pPr>
              <w:jc w:val="center"/>
              <w:rPr>
                <w:rFonts w:ascii="Times LatArm" w:hAnsi="Times LatArm"/>
                <w:sz w:val="18"/>
                <w:szCs w:val="18"/>
              </w:rPr>
            </w:pPr>
            <w:r w:rsidRPr="00E9093E">
              <w:rPr>
                <w:rFonts w:ascii="Times LatArm" w:hAnsi="Times LatArm"/>
                <w:sz w:val="18"/>
                <w:szCs w:val="18"/>
              </w:rPr>
              <w:t>ê»ñÏ¨ÇÉ»ÝÇ ëáíáñ³Ï³Ý</w:t>
            </w:r>
          </w:p>
        </w:tc>
        <w:tc>
          <w:tcPr>
            <w:tcW w:w="2126"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´³½Ù³ÙÛ³</w:t>
            </w:r>
          </w:p>
        </w:tc>
        <w:tc>
          <w:tcPr>
            <w:tcW w:w="165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Ì³é Ï³Ù Ãáõ÷</w:t>
            </w:r>
          </w:p>
        </w:tc>
        <w:tc>
          <w:tcPr>
            <w:tcW w:w="3402"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sz w:val="18"/>
                <w:szCs w:val="18"/>
              </w:rPr>
            </w:pPr>
            <w:r w:rsidRPr="00E9093E">
              <w:rPr>
                <w:rFonts w:ascii="Times LatArm" w:hAnsi="Times LatArm"/>
                <w:sz w:val="18"/>
                <w:szCs w:val="18"/>
              </w:rPr>
              <w:t>²Ýï³éÝ»ñáõÙ, ³Û·ÇÝ»ñáõÙ</w:t>
            </w:r>
          </w:p>
        </w:tc>
      </w:tr>
      <w:tr w:rsidR="001A5BF9" w:rsidRPr="00E9093E" w:rsidTr="00E9093E">
        <w:trPr>
          <w:trHeight w:val="510"/>
          <w:jc w:val="center"/>
        </w:trPr>
        <w:tc>
          <w:tcPr>
            <w:tcW w:w="2135" w:type="dxa"/>
            <w:tcBorders>
              <w:top w:val="single" w:sz="4" w:space="0" w:color="auto"/>
              <w:left w:val="single" w:sz="4" w:space="0" w:color="auto"/>
              <w:bottom w:val="single" w:sz="4" w:space="0" w:color="auto"/>
              <w:right w:val="single" w:sz="4" w:space="0" w:color="auto"/>
            </w:tcBorders>
          </w:tcPr>
          <w:p w:rsidR="001A5BF9" w:rsidRPr="00E9093E" w:rsidRDefault="001A5BF9" w:rsidP="003A4E88">
            <w:pPr>
              <w:jc w:val="center"/>
              <w:rPr>
                <w:rFonts w:ascii="Times LatArm" w:hAnsi="Times LatArm"/>
                <w:sz w:val="18"/>
                <w:szCs w:val="18"/>
              </w:rPr>
            </w:pPr>
            <w:r w:rsidRPr="00E9093E">
              <w:rPr>
                <w:rFonts w:ascii="Times LatArm" w:hAnsi="Times LatArm"/>
                <w:sz w:val="18"/>
                <w:szCs w:val="18"/>
              </w:rPr>
              <w:t>ê½ÝÇ</w:t>
            </w:r>
          </w:p>
        </w:tc>
        <w:tc>
          <w:tcPr>
            <w:tcW w:w="2126"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´³½Ù³ÙÛ³</w:t>
            </w:r>
          </w:p>
        </w:tc>
        <w:tc>
          <w:tcPr>
            <w:tcW w:w="165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ößáï Í³é Ï³Ù Ãáõ÷</w:t>
            </w:r>
          </w:p>
        </w:tc>
        <w:tc>
          <w:tcPr>
            <w:tcW w:w="3402"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sz w:val="18"/>
                <w:szCs w:val="18"/>
              </w:rPr>
            </w:pPr>
            <w:r w:rsidRPr="00E9093E">
              <w:rPr>
                <w:rFonts w:ascii="Times LatArm" w:hAnsi="Times LatArm"/>
                <w:sz w:val="18"/>
                <w:szCs w:val="18"/>
              </w:rPr>
              <w:t>Üáëñ ³Ýï³éÝ»ñáõÙ, ãáñ ù³ñù³ñáï Ã»ùáõÃÛáõÝÝ»ñáõÙ</w:t>
            </w:r>
          </w:p>
        </w:tc>
      </w:tr>
      <w:tr w:rsidR="001A5BF9" w:rsidRPr="00E9093E" w:rsidTr="00E9093E">
        <w:trPr>
          <w:trHeight w:val="540"/>
          <w:jc w:val="center"/>
        </w:trPr>
        <w:tc>
          <w:tcPr>
            <w:tcW w:w="2135" w:type="dxa"/>
            <w:tcBorders>
              <w:top w:val="single" w:sz="4" w:space="0" w:color="auto"/>
              <w:left w:val="single" w:sz="4" w:space="0" w:color="auto"/>
              <w:bottom w:val="single" w:sz="4" w:space="0" w:color="auto"/>
              <w:right w:val="single" w:sz="4" w:space="0" w:color="auto"/>
            </w:tcBorders>
          </w:tcPr>
          <w:p w:rsidR="001A5BF9" w:rsidRPr="00E9093E" w:rsidRDefault="001A5BF9" w:rsidP="003A4E88">
            <w:pPr>
              <w:jc w:val="center"/>
              <w:rPr>
                <w:rFonts w:ascii="Times LatArm" w:hAnsi="Times LatArm"/>
                <w:sz w:val="18"/>
                <w:szCs w:val="18"/>
              </w:rPr>
            </w:pPr>
            <w:r w:rsidRPr="00E9093E">
              <w:rPr>
                <w:rFonts w:ascii="Times LatArm" w:hAnsi="Times LatArm"/>
                <w:sz w:val="18"/>
                <w:szCs w:val="18"/>
              </w:rPr>
              <w:t>ì³ñ¹</w:t>
            </w:r>
          </w:p>
          <w:p w:rsidR="001A5BF9" w:rsidRPr="00E9093E" w:rsidRDefault="001A5BF9" w:rsidP="003A4E88">
            <w:pPr>
              <w:jc w:val="center"/>
              <w:rPr>
                <w:rFonts w:ascii="Times LatArm" w:hAnsi="Times LatArm"/>
                <w:sz w:val="18"/>
                <w:szCs w:val="18"/>
              </w:rPr>
            </w:pPr>
          </w:p>
        </w:tc>
        <w:tc>
          <w:tcPr>
            <w:tcW w:w="2126"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´³½Ù³ÙÛ³</w:t>
            </w:r>
          </w:p>
        </w:tc>
        <w:tc>
          <w:tcPr>
            <w:tcW w:w="165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Âáõ÷</w:t>
            </w:r>
          </w:p>
        </w:tc>
        <w:tc>
          <w:tcPr>
            <w:tcW w:w="3402"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sz w:val="18"/>
                <w:szCs w:val="18"/>
              </w:rPr>
            </w:pPr>
            <w:r w:rsidRPr="00E9093E">
              <w:rPr>
                <w:rFonts w:ascii="Times LatArm" w:hAnsi="Times LatArm"/>
                <w:sz w:val="18"/>
                <w:szCs w:val="18"/>
              </w:rPr>
              <w:t>²Ýï³é»½ñ»ñÇÝ, É»éÝ³É³Ýç»ñÇÝ, ù³ñù³ñáï  í³Ûñ»ñáõÙ</w:t>
            </w:r>
          </w:p>
        </w:tc>
      </w:tr>
      <w:tr w:rsidR="001A5BF9" w:rsidRPr="00E9093E" w:rsidTr="00E9093E">
        <w:trPr>
          <w:trHeight w:val="540"/>
          <w:jc w:val="center"/>
        </w:trPr>
        <w:tc>
          <w:tcPr>
            <w:tcW w:w="2135" w:type="dxa"/>
            <w:tcBorders>
              <w:top w:val="single" w:sz="4" w:space="0" w:color="auto"/>
              <w:left w:val="single" w:sz="4" w:space="0" w:color="auto"/>
              <w:bottom w:val="single" w:sz="4" w:space="0" w:color="auto"/>
              <w:right w:val="single" w:sz="4" w:space="0" w:color="auto"/>
            </w:tcBorders>
          </w:tcPr>
          <w:p w:rsidR="001A5BF9" w:rsidRPr="00E9093E" w:rsidRDefault="001A5BF9" w:rsidP="003A4E88">
            <w:pPr>
              <w:jc w:val="center"/>
              <w:rPr>
                <w:rFonts w:ascii="Times LatArm" w:hAnsi="Times LatArm"/>
                <w:sz w:val="18"/>
                <w:szCs w:val="18"/>
              </w:rPr>
            </w:pPr>
            <w:r w:rsidRPr="00E9093E">
              <w:rPr>
                <w:rFonts w:ascii="Times LatArm" w:hAnsi="Times LatArm"/>
                <w:sz w:val="18"/>
                <w:szCs w:val="18"/>
              </w:rPr>
              <w:t>Øáß»ÝÇ</w:t>
            </w:r>
          </w:p>
        </w:tc>
        <w:tc>
          <w:tcPr>
            <w:tcW w:w="2126"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´³½Ù³ÙÛ³</w:t>
            </w:r>
          </w:p>
        </w:tc>
        <w:tc>
          <w:tcPr>
            <w:tcW w:w="165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Âáõ÷</w:t>
            </w:r>
          </w:p>
        </w:tc>
        <w:tc>
          <w:tcPr>
            <w:tcW w:w="3402"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sz w:val="18"/>
                <w:szCs w:val="18"/>
              </w:rPr>
            </w:pPr>
            <w:r w:rsidRPr="00E9093E">
              <w:rPr>
                <w:rFonts w:ascii="Times LatArm" w:hAnsi="Times LatArm"/>
                <w:sz w:val="18"/>
                <w:szCs w:val="18"/>
              </w:rPr>
              <w:t>ÊáÝ³í  áÕáÕíáÕ Ù³ñ³·³·»ïÇÝÝ»ñáõÙ, Ã÷áõïÝ»ñáõÙ, ³éí³ÏÝ»ñÇ áõ ·»ï»ñÇ ³÷»ñÇÝ</w:t>
            </w:r>
          </w:p>
        </w:tc>
      </w:tr>
      <w:tr w:rsidR="001A5BF9" w:rsidRPr="00E9093E" w:rsidTr="00E9093E">
        <w:trPr>
          <w:trHeight w:val="510"/>
          <w:jc w:val="center"/>
        </w:trPr>
        <w:tc>
          <w:tcPr>
            <w:tcW w:w="2135" w:type="dxa"/>
            <w:tcBorders>
              <w:top w:val="single" w:sz="4" w:space="0" w:color="auto"/>
              <w:left w:val="single" w:sz="4" w:space="0" w:color="auto"/>
              <w:bottom w:val="single" w:sz="4" w:space="0" w:color="auto"/>
              <w:right w:val="single" w:sz="4" w:space="0" w:color="auto"/>
            </w:tcBorders>
          </w:tcPr>
          <w:p w:rsidR="001A5BF9" w:rsidRPr="00E9093E" w:rsidRDefault="001A5BF9" w:rsidP="003A4E88">
            <w:pPr>
              <w:jc w:val="center"/>
              <w:rPr>
                <w:rFonts w:ascii="Times LatArm" w:hAnsi="Times LatArm"/>
                <w:sz w:val="18"/>
                <w:szCs w:val="18"/>
              </w:rPr>
            </w:pPr>
            <w:r w:rsidRPr="00E9093E">
              <w:rPr>
                <w:rFonts w:ascii="Times LatArm" w:hAnsi="Times LatArm"/>
                <w:sz w:val="18"/>
                <w:szCs w:val="18"/>
              </w:rPr>
              <w:t>ØáñÇ  ³Ýï³é³ÛÇÝ</w:t>
            </w:r>
          </w:p>
        </w:tc>
        <w:tc>
          <w:tcPr>
            <w:tcW w:w="2126"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´³½Ù³ÙÛ³</w:t>
            </w:r>
          </w:p>
        </w:tc>
        <w:tc>
          <w:tcPr>
            <w:tcW w:w="165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Êáï³µáõÛë</w:t>
            </w:r>
          </w:p>
        </w:tc>
        <w:tc>
          <w:tcPr>
            <w:tcW w:w="3402"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sz w:val="18"/>
                <w:szCs w:val="18"/>
              </w:rPr>
            </w:pPr>
            <w:r w:rsidRPr="00E9093E">
              <w:rPr>
                <w:rFonts w:ascii="Times LatArm" w:hAnsi="Times LatArm"/>
                <w:sz w:val="18"/>
                <w:szCs w:val="18"/>
              </w:rPr>
              <w:t>Üáëñ ³Ýï³éÝ»ñáõÙ, Ã÷áõïÝ»ñáõÙ, Ù³ñ·³·»ïÇÝÝ»ñáõÙ</w:t>
            </w:r>
          </w:p>
        </w:tc>
      </w:tr>
      <w:tr w:rsidR="001A5BF9" w:rsidRPr="00E9093E" w:rsidTr="00E9093E">
        <w:trPr>
          <w:trHeight w:val="540"/>
          <w:jc w:val="center"/>
        </w:trPr>
        <w:tc>
          <w:tcPr>
            <w:tcW w:w="2135" w:type="dxa"/>
            <w:tcBorders>
              <w:top w:val="single" w:sz="4" w:space="0" w:color="auto"/>
              <w:left w:val="single" w:sz="4" w:space="0" w:color="auto"/>
              <w:bottom w:val="single" w:sz="4" w:space="0" w:color="auto"/>
              <w:right w:val="single" w:sz="4" w:space="0" w:color="auto"/>
            </w:tcBorders>
          </w:tcPr>
          <w:p w:rsidR="001A5BF9" w:rsidRPr="00E9093E" w:rsidRDefault="001A5BF9" w:rsidP="003A4E88">
            <w:pPr>
              <w:jc w:val="center"/>
              <w:rPr>
                <w:rFonts w:ascii="Times LatArm" w:hAnsi="Times LatArm"/>
                <w:sz w:val="18"/>
                <w:szCs w:val="18"/>
              </w:rPr>
            </w:pPr>
            <w:r w:rsidRPr="00E9093E">
              <w:rPr>
                <w:rFonts w:ascii="Times LatArm" w:hAnsi="Times LatArm"/>
                <w:sz w:val="18"/>
                <w:szCs w:val="18"/>
              </w:rPr>
              <w:t>´³É»ÝÇ</w:t>
            </w:r>
          </w:p>
        </w:tc>
        <w:tc>
          <w:tcPr>
            <w:tcW w:w="2126"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´³½Ù³ÙÛ³</w:t>
            </w:r>
          </w:p>
        </w:tc>
        <w:tc>
          <w:tcPr>
            <w:tcW w:w="165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Ì³é</w:t>
            </w:r>
          </w:p>
        </w:tc>
        <w:tc>
          <w:tcPr>
            <w:tcW w:w="3402"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sz w:val="18"/>
                <w:szCs w:val="18"/>
              </w:rPr>
            </w:pPr>
            <w:r w:rsidRPr="00E9093E">
              <w:rPr>
                <w:rFonts w:ascii="Times LatArm" w:hAnsi="Times LatArm"/>
                <w:sz w:val="18"/>
                <w:szCs w:val="18"/>
              </w:rPr>
              <w:t>êïáñÇÝ ¨  ÙÇçÇÝ É»éÝ. ·áïÇÝ»ñáõÙ, ãáñ ù³ñù³ñáï  É³Ýç»ñÇÝ, Ã÷áõïÝ»ñáõÙ</w:t>
            </w:r>
          </w:p>
        </w:tc>
      </w:tr>
      <w:tr w:rsidR="001A5BF9" w:rsidRPr="00E9093E" w:rsidTr="00E9093E">
        <w:trPr>
          <w:trHeight w:val="540"/>
          <w:jc w:val="center"/>
        </w:trPr>
        <w:tc>
          <w:tcPr>
            <w:tcW w:w="2135" w:type="dxa"/>
            <w:tcBorders>
              <w:top w:val="single" w:sz="4" w:space="0" w:color="auto"/>
              <w:left w:val="single" w:sz="4" w:space="0" w:color="auto"/>
              <w:bottom w:val="single" w:sz="4" w:space="0" w:color="auto"/>
              <w:right w:val="single" w:sz="4" w:space="0" w:color="auto"/>
            </w:tcBorders>
          </w:tcPr>
          <w:p w:rsidR="001A5BF9" w:rsidRPr="00E9093E" w:rsidRDefault="001A5BF9" w:rsidP="003A4E88">
            <w:pPr>
              <w:jc w:val="center"/>
              <w:rPr>
                <w:rFonts w:ascii="Times LatArm" w:hAnsi="Times LatArm"/>
                <w:sz w:val="18"/>
                <w:szCs w:val="18"/>
              </w:rPr>
            </w:pPr>
            <w:r w:rsidRPr="00E9093E">
              <w:rPr>
                <w:rFonts w:ascii="Times LatArm" w:hAnsi="Times LatArm"/>
                <w:sz w:val="18"/>
                <w:szCs w:val="18"/>
              </w:rPr>
              <w:t>¼Ï»é»ÝÇ ëáíáñ³Ï³Ý</w:t>
            </w:r>
          </w:p>
        </w:tc>
        <w:tc>
          <w:tcPr>
            <w:tcW w:w="2126"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´³½Ù³ÙÛ³</w:t>
            </w:r>
          </w:p>
        </w:tc>
        <w:tc>
          <w:tcPr>
            <w:tcW w:w="165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Ì³é³ÝÙ³Ý Ãáõ÷</w:t>
            </w:r>
          </w:p>
        </w:tc>
        <w:tc>
          <w:tcPr>
            <w:tcW w:w="3402"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sz w:val="18"/>
                <w:szCs w:val="18"/>
              </w:rPr>
            </w:pPr>
            <w:r w:rsidRPr="00E9093E">
              <w:rPr>
                <w:rFonts w:ascii="Times LatArm" w:hAnsi="Times LatArm"/>
                <w:sz w:val="18"/>
                <w:szCs w:val="18"/>
              </w:rPr>
              <w:t>Èáõë³íáñ Ï³ÕÝáõ-µáËáõ ³Ýï³éÝ»ñáõÙ, ³Ýï³é»½ñ»ñÇÝ, Ã÷áõïÝ»ñáõÙ</w:t>
            </w:r>
          </w:p>
        </w:tc>
      </w:tr>
      <w:tr w:rsidR="001A5BF9" w:rsidRPr="00E9093E" w:rsidTr="00E9093E">
        <w:trPr>
          <w:trHeight w:val="510"/>
          <w:jc w:val="center"/>
        </w:trPr>
        <w:tc>
          <w:tcPr>
            <w:tcW w:w="2135" w:type="dxa"/>
            <w:tcBorders>
              <w:top w:val="single" w:sz="4" w:space="0" w:color="auto"/>
              <w:left w:val="single" w:sz="4" w:space="0" w:color="auto"/>
              <w:bottom w:val="single" w:sz="4" w:space="0" w:color="auto"/>
              <w:right w:val="single" w:sz="4" w:space="0" w:color="auto"/>
            </w:tcBorders>
          </w:tcPr>
          <w:p w:rsidR="001A5BF9" w:rsidRPr="00E9093E" w:rsidRDefault="001A5BF9" w:rsidP="003A4E88">
            <w:pPr>
              <w:jc w:val="center"/>
              <w:rPr>
                <w:rFonts w:ascii="Times LatArm" w:hAnsi="Times LatArm"/>
                <w:sz w:val="18"/>
                <w:szCs w:val="18"/>
              </w:rPr>
            </w:pPr>
            <w:r w:rsidRPr="00E9093E">
              <w:rPr>
                <w:rFonts w:ascii="Times LatArm" w:hAnsi="Times LatArm"/>
                <w:sz w:val="18"/>
                <w:szCs w:val="18"/>
              </w:rPr>
              <w:t>Ìáñ»ÝÇ ëáíáñ³Ï³Ý</w:t>
            </w:r>
          </w:p>
        </w:tc>
        <w:tc>
          <w:tcPr>
            <w:tcW w:w="2126"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´³½Ù³ÙÛ³</w:t>
            </w:r>
          </w:p>
        </w:tc>
        <w:tc>
          <w:tcPr>
            <w:tcW w:w="165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Âáõ÷</w:t>
            </w:r>
          </w:p>
        </w:tc>
        <w:tc>
          <w:tcPr>
            <w:tcW w:w="3402"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sz w:val="18"/>
                <w:szCs w:val="18"/>
              </w:rPr>
            </w:pPr>
            <w:r w:rsidRPr="00E9093E">
              <w:rPr>
                <w:rFonts w:ascii="Times LatArm" w:hAnsi="Times LatArm"/>
                <w:sz w:val="18"/>
                <w:szCs w:val="18"/>
              </w:rPr>
              <w:t xml:space="preserve">âáñ  É³Ýç»ñÇ Ã÷áõï³ÛÇÝ  Ù³ó³éáõïÝ»ñáõÙ, ·»ï³ÑáíÇïÝ»ñáõÙ </w:t>
            </w:r>
          </w:p>
        </w:tc>
      </w:tr>
      <w:tr w:rsidR="001A5BF9" w:rsidRPr="00E9093E" w:rsidTr="00E9093E">
        <w:trPr>
          <w:trHeight w:val="316"/>
          <w:jc w:val="center"/>
        </w:trPr>
        <w:tc>
          <w:tcPr>
            <w:tcW w:w="2135" w:type="dxa"/>
            <w:tcBorders>
              <w:top w:val="single" w:sz="4" w:space="0" w:color="auto"/>
              <w:left w:val="single" w:sz="4" w:space="0" w:color="auto"/>
              <w:bottom w:val="single" w:sz="4" w:space="0" w:color="auto"/>
              <w:right w:val="single" w:sz="4" w:space="0" w:color="auto"/>
            </w:tcBorders>
          </w:tcPr>
          <w:p w:rsidR="001A5BF9" w:rsidRPr="00E9093E" w:rsidRDefault="001A5BF9" w:rsidP="003A4E88">
            <w:pPr>
              <w:jc w:val="center"/>
              <w:rPr>
                <w:rFonts w:ascii="Times LatArm" w:hAnsi="Times LatArm"/>
                <w:sz w:val="18"/>
                <w:szCs w:val="18"/>
              </w:rPr>
            </w:pPr>
            <w:r w:rsidRPr="00E9093E">
              <w:rPr>
                <w:rFonts w:ascii="Times LatArm" w:hAnsi="Times LatArm"/>
                <w:sz w:val="18"/>
                <w:szCs w:val="18"/>
              </w:rPr>
              <w:t>Èáñ»ÝÇ Ù³Ýñ³ï»ñ¨</w:t>
            </w:r>
          </w:p>
        </w:tc>
        <w:tc>
          <w:tcPr>
            <w:tcW w:w="2126"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´³½Ù³ÙÛ³</w:t>
            </w:r>
          </w:p>
        </w:tc>
        <w:tc>
          <w:tcPr>
            <w:tcW w:w="165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Ì³é</w:t>
            </w:r>
          </w:p>
        </w:tc>
        <w:tc>
          <w:tcPr>
            <w:tcW w:w="3402"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sz w:val="18"/>
                <w:szCs w:val="18"/>
              </w:rPr>
            </w:pPr>
            <w:r w:rsidRPr="00E9093E">
              <w:rPr>
                <w:rFonts w:ascii="Times LatArm" w:hAnsi="Times LatArm"/>
                <w:sz w:val="18"/>
                <w:szCs w:val="18"/>
              </w:rPr>
              <w:t>²Ýï³éÝ»ñáõÙ</w:t>
            </w:r>
          </w:p>
        </w:tc>
      </w:tr>
      <w:tr w:rsidR="001A5BF9" w:rsidRPr="00E9093E" w:rsidTr="00E9093E">
        <w:trPr>
          <w:trHeight w:val="546"/>
          <w:jc w:val="center"/>
        </w:trPr>
        <w:tc>
          <w:tcPr>
            <w:tcW w:w="2135" w:type="dxa"/>
            <w:tcBorders>
              <w:top w:val="single" w:sz="4" w:space="0" w:color="auto"/>
              <w:left w:val="single" w:sz="4" w:space="0" w:color="auto"/>
              <w:bottom w:val="single" w:sz="4" w:space="0" w:color="auto"/>
              <w:right w:val="single" w:sz="4" w:space="0" w:color="auto"/>
            </w:tcBorders>
          </w:tcPr>
          <w:p w:rsidR="001A5BF9" w:rsidRPr="00E9093E" w:rsidRDefault="001A5BF9" w:rsidP="003A4E88">
            <w:pPr>
              <w:jc w:val="center"/>
              <w:rPr>
                <w:rFonts w:ascii="Times LatArm" w:hAnsi="Times LatArm"/>
                <w:sz w:val="18"/>
                <w:szCs w:val="18"/>
              </w:rPr>
            </w:pPr>
            <w:r w:rsidRPr="00E9093E">
              <w:rPr>
                <w:rFonts w:ascii="Times LatArm" w:hAnsi="Times LatArm"/>
                <w:sz w:val="18"/>
                <w:szCs w:val="18"/>
              </w:rPr>
              <w:t>ºñÇóáõÏ µÅßÏ³Ï³Ý</w:t>
            </w:r>
          </w:p>
        </w:tc>
        <w:tc>
          <w:tcPr>
            <w:tcW w:w="2126"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ØÇ³ÙÛ³</w:t>
            </w:r>
          </w:p>
        </w:tc>
        <w:tc>
          <w:tcPr>
            <w:tcW w:w="165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Êáï³µáõÛë</w:t>
            </w:r>
          </w:p>
        </w:tc>
        <w:tc>
          <w:tcPr>
            <w:tcW w:w="3402"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sz w:val="18"/>
                <w:szCs w:val="18"/>
              </w:rPr>
            </w:pPr>
            <w:r w:rsidRPr="00E9093E">
              <w:rPr>
                <w:rFonts w:ascii="Times LatArm" w:hAnsi="Times LatArm"/>
                <w:sz w:val="18"/>
                <w:szCs w:val="18"/>
              </w:rPr>
              <w:t>ò³Íñ³¹Çñ ßñç³ÝÝ»ñáõÙ, Ñ³ó³µáõÛë»ñÇ  ¨ Ëáï³µáõÛë»ñÇ ó³Ýù³¹³ßï»ñáõÙ, ó»É³¹³ßï»ñáõÙ</w:t>
            </w:r>
          </w:p>
        </w:tc>
      </w:tr>
      <w:tr w:rsidR="001A5BF9" w:rsidRPr="00E9093E" w:rsidTr="00E9093E">
        <w:trPr>
          <w:trHeight w:val="510"/>
          <w:jc w:val="center"/>
        </w:trPr>
        <w:tc>
          <w:tcPr>
            <w:tcW w:w="2135" w:type="dxa"/>
            <w:tcBorders>
              <w:top w:val="single" w:sz="4" w:space="0" w:color="auto"/>
              <w:left w:val="single" w:sz="4" w:space="0" w:color="auto"/>
              <w:bottom w:val="single" w:sz="4" w:space="0" w:color="auto"/>
              <w:right w:val="single" w:sz="4" w:space="0" w:color="auto"/>
            </w:tcBorders>
          </w:tcPr>
          <w:p w:rsidR="001A5BF9" w:rsidRPr="00E9093E" w:rsidRDefault="001A5BF9" w:rsidP="003A4E88">
            <w:pPr>
              <w:jc w:val="center"/>
              <w:rPr>
                <w:rFonts w:ascii="Times LatArm" w:hAnsi="Times LatArm"/>
                <w:sz w:val="18"/>
                <w:szCs w:val="18"/>
              </w:rPr>
            </w:pPr>
            <w:r w:rsidRPr="00E9093E">
              <w:rPr>
                <w:rFonts w:ascii="Times LatArm" w:hAnsi="Times LatArm"/>
                <w:sz w:val="18"/>
                <w:szCs w:val="18"/>
              </w:rPr>
              <w:t>ºÕ»ñ¹³Ï ëáíáñ³Ï³Ý</w:t>
            </w:r>
          </w:p>
        </w:tc>
        <w:tc>
          <w:tcPr>
            <w:tcW w:w="2126"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´³½Ù³ÙÛ³</w:t>
            </w:r>
          </w:p>
        </w:tc>
        <w:tc>
          <w:tcPr>
            <w:tcW w:w="165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Êáï³µáõÛë</w:t>
            </w:r>
          </w:p>
        </w:tc>
        <w:tc>
          <w:tcPr>
            <w:tcW w:w="3402"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sz w:val="18"/>
                <w:szCs w:val="18"/>
              </w:rPr>
            </w:pPr>
            <w:r w:rsidRPr="00E9093E">
              <w:rPr>
                <w:rFonts w:ascii="Times LatArm" w:hAnsi="Times LatArm"/>
                <w:sz w:val="18"/>
                <w:szCs w:val="18"/>
              </w:rPr>
              <w:t xml:space="preserve">âáñ Ù³ñ·³·»ïÇÝÝ»ñáõÙ, ×³Ý³å³ñÑÝ»ñÇ  ¨ ¹³ßï»ñÇ  »½ñ»ñÇÝ </w:t>
            </w:r>
          </w:p>
        </w:tc>
      </w:tr>
      <w:tr w:rsidR="001A5BF9" w:rsidRPr="00E9093E" w:rsidTr="00E9093E">
        <w:trPr>
          <w:trHeight w:val="540"/>
          <w:jc w:val="center"/>
        </w:trPr>
        <w:tc>
          <w:tcPr>
            <w:tcW w:w="2135" w:type="dxa"/>
            <w:tcBorders>
              <w:top w:val="single" w:sz="4" w:space="0" w:color="auto"/>
              <w:left w:val="single" w:sz="4" w:space="0" w:color="auto"/>
              <w:bottom w:val="single" w:sz="4" w:space="0" w:color="auto"/>
              <w:right w:val="single" w:sz="4" w:space="0" w:color="auto"/>
            </w:tcBorders>
          </w:tcPr>
          <w:p w:rsidR="001A5BF9" w:rsidRPr="00E9093E" w:rsidRDefault="001A5BF9" w:rsidP="003A4E88">
            <w:pPr>
              <w:jc w:val="center"/>
              <w:rPr>
                <w:rFonts w:ascii="Times LatArm" w:hAnsi="Times LatArm"/>
                <w:sz w:val="18"/>
                <w:szCs w:val="18"/>
              </w:rPr>
            </w:pPr>
            <w:r w:rsidRPr="00E9093E">
              <w:rPr>
                <w:rFonts w:ascii="Times LatArm" w:hAnsi="Times LatArm"/>
                <w:sz w:val="18"/>
                <w:szCs w:val="18"/>
              </w:rPr>
              <w:t>ºñ»ùÝáõÏ Ù³ñ·³·»ïÝ³ÛÇÝ</w:t>
            </w:r>
          </w:p>
        </w:tc>
        <w:tc>
          <w:tcPr>
            <w:tcW w:w="2126"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ØÇ³ÙÛ³</w:t>
            </w:r>
          </w:p>
        </w:tc>
        <w:tc>
          <w:tcPr>
            <w:tcW w:w="165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Êáï³µáõÛë</w:t>
            </w:r>
          </w:p>
        </w:tc>
        <w:tc>
          <w:tcPr>
            <w:tcW w:w="3402"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both"/>
              <w:rPr>
                <w:rFonts w:ascii="Times LatArm" w:hAnsi="Times LatArm"/>
                <w:sz w:val="18"/>
                <w:szCs w:val="18"/>
              </w:rPr>
            </w:pPr>
            <w:r w:rsidRPr="00E9093E">
              <w:rPr>
                <w:rFonts w:ascii="Times LatArm" w:hAnsi="Times LatArm"/>
                <w:sz w:val="18"/>
                <w:szCs w:val="18"/>
              </w:rPr>
              <w:t>²Ýï³éÝ»ñÇ µ³ó³ïÝ»ñáõÙ</w:t>
            </w:r>
          </w:p>
        </w:tc>
      </w:tr>
      <w:tr w:rsidR="001A5BF9" w:rsidRPr="00E9093E" w:rsidTr="00E9093E">
        <w:trPr>
          <w:trHeight w:val="525"/>
          <w:jc w:val="center"/>
        </w:trPr>
        <w:tc>
          <w:tcPr>
            <w:tcW w:w="2135" w:type="dxa"/>
            <w:tcBorders>
              <w:top w:val="single" w:sz="4" w:space="0" w:color="auto"/>
              <w:left w:val="single" w:sz="4" w:space="0" w:color="auto"/>
              <w:bottom w:val="single" w:sz="4" w:space="0" w:color="auto"/>
              <w:right w:val="single" w:sz="4" w:space="0" w:color="auto"/>
            </w:tcBorders>
          </w:tcPr>
          <w:p w:rsidR="001A5BF9" w:rsidRPr="00E9093E" w:rsidRDefault="001A5BF9" w:rsidP="003A4E88">
            <w:pPr>
              <w:jc w:val="center"/>
              <w:rPr>
                <w:rFonts w:ascii="Times LatArm" w:hAnsi="Times LatArm"/>
                <w:sz w:val="18"/>
                <w:szCs w:val="18"/>
              </w:rPr>
            </w:pPr>
            <w:r w:rsidRPr="00E9093E">
              <w:rPr>
                <w:rFonts w:ascii="Times LatArm" w:hAnsi="Times LatArm"/>
                <w:sz w:val="18"/>
                <w:szCs w:val="18"/>
              </w:rPr>
              <w:t>ÜéÝ»ÝÇ</w:t>
            </w:r>
          </w:p>
        </w:tc>
        <w:tc>
          <w:tcPr>
            <w:tcW w:w="2126"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´³½Ù³ÙÛ³</w:t>
            </w:r>
          </w:p>
        </w:tc>
        <w:tc>
          <w:tcPr>
            <w:tcW w:w="165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Ì³é³ÝÙ³Ý Ãáõ÷</w:t>
            </w:r>
          </w:p>
        </w:tc>
        <w:tc>
          <w:tcPr>
            <w:tcW w:w="3402"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sz w:val="18"/>
                <w:szCs w:val="18"/>
              </w:rPr>
            </w:pPr>
            <w:r w:rsidRPr="00E9093E">
              <w:rPr>
                <w:rFonts w:ascii="Times LatArm" w:hAnsi="Times LatArm"/>
                <w:sz w:val="18"/>
                <w:szCs w:val="18"/>
              </w:rPr>
              <w:t>¶»ï³÷»ñÇÝ, ÏÇñ×»ñáõÙ, Ý³Ë³É»éÝ»ñáõÙ, Ýáëñ³Ýï³éÝ»ñáõÙ</w:t>
            </w:r>
          </w:p>
        </w:tc>
      </w:tr>
      <w:tr w:rsidR="001A5BF9" w:rsidRPr="00E9093E" w:rsidTr="00E9093E">
        <w:trPr>
          <w:trHeight w:val="540"/>
          <w:jc w:val="center"/>
        </w:trPr>
        <w:tc>
          <w:tcPr>
            <w:tcW w:w="2135" w:type="dxa"/>
            <w:tcBorders>
              <w:top w:val="single" w:sz="4" w:space="0" w:color="auto"/>
              <w:left w:val="single" w:sz="4" w:space="0" w:color="auto"/>
              <w:bottom w:val="single" w:sz="4" w:space="0" w:color="auto"/>
              <w:right w:val="single" w:sz="4" w:space="0" w:color="auto"/>
            </w:tcBorders>
          </w:tcPr>
          <w:p w:rsidR="001A5BF9" w:rsidRPr="00E9093E" w:rsidRDefault="001A5BF9" w:rsidP="003A4E88">
            <w:pPr>
              <w:jc w:val="center"/>
              <w:rPr>
                <w:rFonts w:ascii="Times LatArm" w:hAnsi="Times LatArm"/>
                <w:sz w:val="18"/>
                <w:szCs w:val="18"/>
              </w:rPr>
            </w:pPr>
            <w:r w:rsidRPr="00E9093E">
              <w:rPr>
                <w:rFonts w:ascii="Times LatArm" w:hAnsi="Times LatArm"/>
                <w:sz w:val="18"/>
                <w:szCs w:val="18"/>
              </w:rPr>
              <w:t>âÇãË³Ý ëáíáñ³Ï³Ý</w:t>
            </w:r>
          </w:p>
        </w:tc>
        <w:tc>
          <w:tcPr>
            <w:tcW w:w="2126"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´³½Ù³ÙÛ³</w:t>
            </w:r>
          </w:p>
        </w:tc>
        <w:tc>
          <w:tcPr>
            <w:tcW w:w="165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Ì³é³ÝÙ³Ý Ãáõ÷</w:t>
            </w:r>
          </w:p>
        </w:tc>
        <w:tc>
          <w:tcPr>
            <w:tcW w:w="3402"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sz w:val="18"/>
                <w:szCs w:val="18"/>
              </w:rPr>
            </w:pPr>
            <w:r w:rsidRPr="00E9093E">
              <w:rPr>
                <w:rFonts w:ascii="Times LatArm" w:hAnsi="Times LatArm"/>
                <w:sz w:val="18"/>
                <w:szCs w:val="18"/>
              </w:rPr>
              <w:t>¶»ï»ñÇ ¨ ³éáõÝ»ñÇ ÑáíÇïÝ»ñáõÙ, ×³Ñ×áõïÝ»ñáõÙ, ËáÝ³í í³Ûñ»ñáõÙ</w:t>
            </w:r>
          </w:p>
        </w:tc>
      </w:tr>
      <w:tr w:rsidR="001A5BF9" w:rsidRPr="00E9093E" w:rsidTr="00E9093E">
        <w:trPr>
          <w:trHeight w:val="360"/>
          <w:jc w:val="center"/>
        </w:trPr>
        <w:tc>
          <w:tcPr>
            <w:tcW w:w="2135" w:type="dxa"/>
            <w:tcBorders>
              <w:top w:val="single" w:sz="4" w:space="0" w:color="auto"/>
              <w:left w:val="single" w:sz="4" w:space="0" w:color="auto"/>
              <w:bottom w:val="single" w:sz="4" w:space="0" w:color="auto"/>
              <w:right w:val="single" w:sz="4" w:space="0" w:color="auto"/>
            </w:tcBorders>
          </w:tcPr>
          <w:p w:rsidR="001A5BF9" w:rsidRPr="00E9093E" w:rsidRDefault="001A5BF9" w:rsidP="003A4E88">
            <w:pPr>
              <w:jc w:val="center"/>
              <w:rPr>
                <w:rFonts w:ascii="Times LatArm" w:hAnsi="Times LatArm"/>
                <w:sz w:val="18"/>
                <w:szCs w:val="18"/>
              </w:rPr>
            </w:pPr>
            <w:r w:rsidRPr="00E9093E">
              <w:rPr>
                <w:rFonts w:ascii="Times LatArm" w:hAnsi="Times LatArm"/>
                <w:sz w:val="18"/>
                <w:szCs w:val="18"/>
              </w:rPr>
              <w:t>êñáÑáõÝ¹ Ëáóí³Í</w:t>
            </w:r>
          </w:p>
        </w:tc>
        <w:tc>
          <w:tcPr>
            <w:tcW w:w="2126"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´³½Ù³ÙÛ³</w:t>
            </w:r>
          </w:p>
        </w:tc>
        <w:tc>
          <w:tcPr>
            <w:tcW w:w="1659"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jc w:val="center"/>
              <w:rPr>
                <w:rFonts w:ascii="Times LatArm" w:hAnsi="Times LatArm"/>
                <w:sz w:val="18"/>
                <w:szCs w:val="18"/>
              </w:rPr>
            </w:pPr>
            <w:r w:rsidRPr="00E9093E">
              <w:rPr>
                <w:rFonts w:ascii="Times LatArm" w:hAnsi="Times LatArm"/>
                <w:sz w:val="18"/>
                <w:szCs w:val="18"/>
              </w:rPr>
              <w:t>Êáï³µáõÛë</w:t>
            </w:r>
          </w:p>
        </w:tc>
        <w:tc>
          <w:tcPr>
            <w:tcW w:w="3402" w:type="dxa"/>
            <w:tcBorders>
              <w:top w:val="single" w:sz="4" w:space="0" w:color="auto"/>
              <w:left w:val="single" w:sz="4" w:space="0" w:color="auto"/>
              <w:bottom w:val="single" w:sz="4" w:space="0" w:color="auto"/>
              <w:right w:val="single" w:sz="4" w:space="0" w:color="auto"/>
            </w:tcBorders>
          </w:tcPr>
          <w:p w:rsidR="001A5BF9" w:rsidRPr="00E9093E" w:rsidRDefault="001A5BF9" w:rsidP="00E9093E">
            <w:pPr>
              <w:rPr>
                <w:rFonts w:ascii="Times LatArm" w:hAnsi="Times LatArm"/>
                <w:sz w:val="18"/>
                <w:szCs w:val="18"/>
              </w:rPr>
            </w:pPr>
            <w:r w:rsidRPr="00E9093E">
              <w:rPr>
                <w:rFonts w:ascii="Times LatArm" w:hAnsi="Times LatArm"/>
                <w:sz w:val="18"/>
                <w:szCs w:val="18"/>
              </w:rPr>
              <w:t>²Ýï³é³ÛÇÝ µ³ó³ïÝ»ñáõÙ, Ã÷áõïÝ»ñáõÙ, ³Û·ÇÝ»ñáõÙ, ãáñ Ù³ñ·³·»ïÇÝÝ»ñáõÙ</w:t>
            </w:r>
          </w:p>
        </w:tc>
      </w:tr>
    </w:tbl>
    <w:p w:rsidR="001A5BF9" w:rsidRPr="00E9093E" w:rsidRDefault="001A5BF9" w:rsidP="00E9093E">
      <w:pPr>
        <w:jc w:val="both"/>
        <w:rPr>
          <w:rFonts w:ascii="Times LatArm" w:hAnsi="Times LatArm"/>
          <w:sz w:val="22"/>
          <w:szCs w:val="22"/>
        </w:rPr>
      </w:pPr>
    </w:p>
    <w:p w:rsidR="001A5BF9" w:rsidRPr="00E9093E" w:rsidRDefault="001A5BF9" w:rsidP="00E9093E">
      <w:pPr>
        <w:ind w:firstLine="567"/>
        <w:jc w:val="both"/>
        <w:rPr>
          <w:rFonts w:ascii="Times LatArm" w:hAnsi="Times LatArm" w:cs="Arial"/>
          <w:sz w:val="22"/>
          <w:szCs w:val="22"/>
        </w:rPr>
      </w:pPr>
      <w:r w:rsidRPr="00E9093E">
        <w:rPr>
          <w:rFonts w:ascii="Times LatArm" w:hAnsi="Times LatArm"/>
          <w:sz w:val="22"/>
          <w:szCs w:val="22"/>
        </w:rPr>
        <w:lastRenderedPageBreak/>
        <w:t>´Ý³ÏãáõÃÛ³Ý ÏáÕÙÇó ÃáõñÙÇ Ó¨áí û·ï³·áñÍíáÕ µáõÛë»ñÁ Çñ»Ýó Ù»ç å³ñáõÝ³ÏáõÙ »Ý Ù»Í ù³Ý³ÏáõÃÛ³Ùµ ³ÏïÇí, û·ï³Ï³ñ ÝÛáõÃ»ñ` íÇï³ÙÇÝÝ»ñ, ·ÉÇÏá½áÇ¹Ý»ñ, ³ÍË³çñ»ñ, Ï³ñáïÇÝ, ³ÉÏ³ÉáÇ¹Ý»ñ, ýÇïáÝÇóÇ¹Ý»ñ »</w:t>
      </w:r>
      <w:r w:rsidR="001A699F">
        <w:rPr>
          <w:rFonts w:ascii="Times LatArm" w:hAnsi="Times LatArm"/>
          <w:sz w:val="22"/>
          <w:szCs w:val="22"/>
        </w:rPr>
        <w:t>Ã</w:t>
      </w:r>
      <w:r w:rsidRPr="00E9093E">
        <w:rPr>
          <w:rFonts w:ascii="Times LatArm" w:hAnsi="Times LatArm"/>
          <w:sz w:val="22"/>
          <w:szCs w:val="22"/>
        </w:rPr>
        <w:t>»ñ³ÛáõÕ»ñ, ÉáñÓ ¨ ³ÛÉÝ, áñÁ ÑÝ³ñ³íáñáõÃÛáõÝ ¿ ï³ÉÇë Ýñ³Ýó û·ï³·áñÍ»É Ý³¨ áñå»ë ¹»Õ³µáõÛë»ñ, ÙÇ ß³ñù ÑÇí³Ý¹áõÃÛáõÝÝ»ñ µáõÅ»Éáõ Ñ³Ù³ñ, ÇÝãåÇëÇùÝ »Ý ³ï³ÙÇ ó³íÁ, ÃáõÃùÁ, µñáÝËÇïÁ, Ñ³½Á, ËáóÁ, ³Ã»ñáëÏÉ»ñá½Á, ³ñÛáõÝ³ÑáëáõÃÛáõÝÁ, ÝÛáõÃ³÷áË³Ý³ÏáõÃÛ³Ý Ë³Ý·³ñáõÙÁ ¨ ³ÛÉÝ:</w:t>
      </w:r>
    </w:p>
    <w:p w:rsidR="001A5BF9" w:rsidRPr="00E9093E" w:rsidRDefault="001A5BF9" w:rsidP="00E9093E">
      <w:pPr>
        <w:ind w:firstLine="567"/>
        <w:jc w:val="both"/>
        <w:rPr>
          <w:rFonts w:ascii="Times LatArm" w:hAnsi="Times LatArm" w:cs="Arial"/>
          <w:sz w:val="22"/>
          <w:szCs w:val="22"/>
        </w:rPr>
      </w:pPr>
      <w:r w:rsidRPr="00E9093E">
        <w:rPr>
          <w:rFonts w:ascii="Times LatArm" w:hAnsi="Times LatArm" w:cs="Arial"/>
          <w:sz w:val="22"/>
          <w:szCs w:val="22"/>
        </w:rPr>
        <w:t>à</w:t>
      </w:r>
      <w:r w:rsidR="00E9093E">
        <w:rPr>
          <w:rFonts w:ascii="Times LatArm" w:hAnsi="Times LatArm" w:cs="Arial"/>
          <w:sz w:val="22"/>
          <w:szCs w:val="22"/>
        </w:rPr>
        <w:t>õ</w:t>
      </w:r>
      <w:r w:rsidRPr="00E9093E">
        <w:rPr>
          <w:rFonts w:ascii="Times LatArm" w:hAnsi="Times LatArm" w:cs="Arial"/>
          <w:sz w:val="22"/>
          <w:szCs w:val="22"/>
        </w:rPr>
        <w:t xml:space="preserve">ëáõÙÝ³ëÇñí³Í 22 µáõÛë»ñÇ ÝÏ³ñÝ»ñÇ Ñ»ñÃ³Ï³ÝáõÃÛáõÝÁ Ñ³Ù³å³ï³ëË³ÝáõÙ ¿ ³ÕÛáõë³ÏÝ»ñáõÙ ïñí³Í Ñ»ñÃ³Ï³ÝáõÃÛ³ÝÁ:  </w:t>
      </w:r>
    </w:p>
    <w:p w:rsidR="001A5BF9" w:rsidRDefault="001A5BF9" w:rsidP="001A5BF9">
      <w:pPr>
        <w:spacing w:line="360" w:lineRule="auto"/>
        <w:jc w:val="center"/>
        <w:rPr>
          <w:rFonts w:ascii="Arial LatArm" w:hAnsi="Arial LatArm" w:cs="Arial"/>
        </w:rPr>
      </w:pPr>
    </w:p>
    <w:tbl>
      <w:tblPr>
        <w:tblW w:w="0" w:type="auto"/>
        <w:tblLook w:val="04A0"/>
      </w:tblPr>
      <w:tblGrid>
        <w:gridCol w:w="3158"/>
        <w:gridCol w:w="3159"/>
        <w:gridCol w:w="3148"/>
      </w:tblGrid>
      <w:tr w:rsidR="001A5BF9" w:rsidRPr="00BB5251" w:rsidTr="0019595D">
        <w:tc>
          <w:tcPr>
            <w:tcW w:w="3190" w:type="dxa"/>
          </w:tcPr>
          <w:p w:rsidR="001A5BF9" w:rsidRPr="00BB5251" w:rsidRDefault="001A5BF9" w:rsidP="0019595D">
            <w:pPr>
              <w:rPr>
                <w:rFonts w:ascii="Arial LatArm" w:hAnsi="Arial LatArm" w:cs="Arial"/>
              </w:rPr>
            </w:pPr>
            <w:r>
              <w:rPr>
                <w:noProof/>
                <w:lang w:val="ru-RU"/>
              </w:rPr>
              <w:drawing>
                <wp:anchor distT="0" distB="0" distL="114300" distR="114300" simplePos="0" relativeHeight="251914240" behindDoc="0" locked="0" layoutInCell="1" allowOverlap="1">
                  <wp:simplePos x="0" y="0"/>
                  <wp:positionH relativeFrom="column">
                    <wp:posOffset>3810</wp:posOffset>
                  </wp:positionH>
                  <wp:positionV relativeFrom="paragraph">
                    <wp:posOffset>2540</wp:posOffset>
                  </wp:positionV>
                  <wp:extent cx="1600200" cy="1134745"/>
                  <wp:effectExtent l="19050" t="0" r="0" b="0"/>
                  <wp:wrapSquare wrapText="bothSides"/>
                  <wp:docPr id="9279" name="Рисунок 9279" descr="rastitelnost_tzumadinskogo_rayon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9" descr="rastitelnost_tzumadinskogo_rayona11"/>
                          <pic:cNvPicPr>
                            <a:picLocks noChangeAspect="1" noChangeArrowheads="1"/>
                          </pic:cNvPicPr>
                        </pic:nvPicPr>
                        <pic:blipFill>
                          <a:blip r:embed="rId1096"/>
                          <a:srcRect b="5148"/>
                          <a:stretch>
                            <a:fillRect/>
                          </a:stretch>
                        </pic:blipFill>
                        <pic:spPr bwMode="auto">
                          <a:xfrm>
                            <a:off x="0" y="0"/>
                            <a:ext cx="1600200" cy="1134745"/>
                          </a:xfrm>
                          <a:prstGeom prst="rect">
                            <a:avLst/>
                          </a:prstGeom>
                          <a:noFill/>
                        </pic:spPr>
                      </pic:pic>
                    </a:graphicData>
                  </a:graphic>
                </wp:anchor>
              </w:drawing>
            </w:r>
            <w:r w:rsidRPr="00BB5251">
              <w:rPr>
                <w:rFonts w:ascii="Arial LatArm" w:hAnsi="Arial LatArm" w:cs="Arial"/>
              </w:rPr>
              <w:t xml:space="preserve">                 1</w:t>
            </w:r>
          </w:p>
        </w:tc>
        <w:tc>
          <w:tcPr>
            <w:tcW w:w="3190" w:type="dxa"/>
          </w:tcPr>
          <w:p w:rsidR="001A5BF9" w:rsidRDefault="001A5BF9" w:rsidP="0019595D">
            <w:r>
              <w:rPr>
                <w:noProof/>
                <w:lang w:val="ru-RU"/>
              </w:rPr>
              <w:drawing>
                <wp:inline distT="0" distB="0" distL="0" distR="0">
                  <wp:extent cx="1431378" cy="1198179"/>
                  <wp:effectExtent l="19050" t="0" r="0" b="0"/>
                  <wp:docPr id="348" name="Рисунок 348" descr="1274182951_1233841051melissa_her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1274182951_1233841051melissa_herbs"/>
                          <pic:cNvPicPr>
                            <a:picLocks noChangeAspect="1" noChangeArrowheads="1"/>
                          </pic:cNvPicPr>
                        </pic:nvPicPr>
                        <pic:blipFill>
                          <a:blip r:embed="rId1097" cstate="print"/>
                          <a:srcRect/>
                          <a:stretch>
                            <a:fillRect/>
                          </a:stretch>
                        </pic:blipFill>
                        <pic:spPr bwMode="auto">
                          <a:xfrm>
                            <a:off x="0" y="0"/>
                            <a:ext cx="1431378" cy="1198179"/>
                          </a:xfrm>
                          <a:prstGeom prst="rect">
                            <a:avLst/>
                          </a:prstGeom>
                          <a:noFill/>
                          <a:ln w="9525">
                            <a:noFill/>
                            <a:miter lim="800000"/>
                            <a:headEnd/>
                            <a:tailEnd/>
                          </a:ln>
                        </pic:spPr>
                      </pic:pic>
                    </a:graphicData>
                  </a:graphic>
                </wp:inline>
              </w:drawing>
            </w:r>
          </w:p>
          <w:p w:rsidR="001A5BF9" w:rsidRPr="00BB5251" w:rsidRDefault="001A5BF9" w:rsidP="0019595D">
            <w:pPr>
              <w:rPr>
                <w:rFonts w:ascii="Arial LatArm" w:hAnsi="Arial LatArm" w:cs="Arial"/>
              </w:rPr>
            </w:pPr>
            <w:r w:rsidRPr="00BB5251">
              <w:rPr>
                <w:rFonts w:ascii="Arial LatArm" w:hAnsi="Arial LatArm" w:cs="Arial"/>
              </w:rPr>
              <w:t xml:space="preserve">             2</w:t>
            </w:r>
          </w:p>
        </w:tc>
        <w:tc>
          <w:tcPr>
            <w:tcW w:w="3191" w:type="dxa"/>
          </w:tcPr>
          <w:p w:rsidR="001A5BF9" w:rsidRPr="00BB5251" w:rsidRDefault="001A5BF9" w:rsidP="0019595D">
            <w:pPr>
              <w:rPr>
                <w:rFonts w:ascii="Arial LatArm" w:hAnsi="Arial LatArm" w:cs="Arial"/>
              </w:rPr>
            </w:pPr>
            <w:r>
              <w:rPr>
                <w:noProof/>
                <w:lang w:val="ru-RU"/>
              </w:rPr>
              <w:drawing>
                <wp:inline distT="0" distB="0" distL="0" distR="0">
                  <wp:extent cx="1604645" cy="1268095"/>
                  <wp:effectExtent l="19050" t="0" r="0" b="0"/>
                  <wp:docPr id="349" name="Рисунок 349" descr="074821_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074821_470"/>
                          <pic:cNvPicPr>
                            <a:picLocks noChangeAspect="1" noChangeArrowheads="1"/>
                          </pic:cNvPicPr>
                        </pic:nvPicPr>
                        <pic:blipFill>
                          <a:blip r:embed="rId1098" cstate="print"/>
                          <a:srcRect/>
                          <a:stretch>
                            <a:fillRect/>
                          </a:stretch>
                        </pic:blipFill>
                        <pic:spPr bwMode="auto">
                          <a:xfrm>
                            <a:off x="0" y="0"/>
                            <a:ext cx="1604645" cy="1268095"/>
                          </a:xfrm>
                          <a:prstGeom prst="rect">
                            <a:avLst/>
                          </a:prstGeom>
                          <a:noFill/>
                          <a:ln w="9525">
                            <a:noFill/>
                            <a:miter lim="800000"/>
                            <a:headEnd/>
                            <a:tailEnd/>
                          </a:ln>
                        </pic:spPr>
                      </pic:pic>
                    </a:graphicData>
                  </a:graphic>
                </wp:inline>
              </w:drawing>
            </w:r>
          </w:p>
          <w:p w:rsidR="001A5BF9" w:rsidRPr="00BB5251" w:rsidRDefault="001A5BF9" w:rsidP="0019595D">
            <w:pPr>
              <w:rPr>
                <w:rFonts w:ascii="Arial LatArm" w:hAnsi="Arial LatArm" w:cs="Arial"/>
              </w:rPr>
            </w:pPr>
            <w:r w:rsidRPr="00BB5251">
              <w:rPr>
                <w:rFonts w:ascii="Arial LatArm" w:hAnsi="Arial LatArm" w:cs="Arial"/>
              </w:rPr>
              <w:t xml:space="preserve">                   3</w:t>
            </w:r>
          </w:p>
        </w:tc>
      </w:tr>
      <w:tr w:rsidR="001A5BF9" w:rsidRPr="00BB5251" w:rsidTr="0019595D">
        <w:tc>
          <w:tcPr>
            <w:tcW w:w="3190" w:type="dxa"/>
          </w:tcPr>
          <w:p w:rsidR="001A5BF9" w:rsidRDefault="001A5BF9" w:rsidP="0019595D">
            <w:r>
              <w:rPr>
                <w:noProof/>
                <w:lang w:val="ru-RU"/>
              </w:rPr>
              <w:drawing>
                <wp:inline distT="0" distB="0" distL="0" distR="0">
                  <wp:extent cx="1589032" cy="1210783"/>
                  <wp:effectExtent l="19050" t="0" r="0" b="0"/>
                  <wp:docPr id="350" name="Рисунок 350" descr="Мята перечна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Мята перечная. "/>
                          <pic:cNvPicPr>
                            <a:picLocks noChangeAspect="1" noChangeArrowheads="1"/>
                          </pic:cNvPicPr>
                        </pic:nvPicPr>
                        <pic:blipFill>
                          <a:blip r:embed="rId1099" cstate="print">
                            <a:lum bright="-8000"/>
                          </a:blip>
                          <a:srcRect/>
                          <a:stretch>
                            <a:fillRect/>
                          </a:stretch>
                        </pic:blipFill>
                        <pic:spPr bwMode="auto">
                          <a:xfrm>
                            <a:off x="0" y="0"/>
                            <a:ext cx="1614584" cy="1230253"/>
                          </a:xfrm>
                          <a:prstGeom prst="rect">
                            <a:avLst/>
                          </a:prstGeom>
                          <a:noFill/>
                          <a:ln w="9525">
                            <a:noFill/>
                            <a:miter lim="800000"/>
                            <a:headEnd/>
                            <a:tailEnd/>
                          </a:ln>
                        </pic:spPr>
                      </pic:pic>
                    </a:graphicData>
                  </a:graphic>
                </wp:inline>
              </w:drawing>
            </w:r>
          </w:p>
          <w:p w:rsidR="001A5BF9" w:rsidRPr="00BB5251" w:rsidRDefault="001A5BF9" w:rsidP="0019595D">
            <w:pPr>
              <w:rPr>
                <w:rFonts w:ascii="Arial LatArm" w:hAnsi="Arial LatArm" w:cs="Arial"/>
              </w:rPr>
            </w:pPr>
            <w:r>
              <w:t xml:space="preserve">        </w:t>
            </w:r>
            <w:r w:rsidR="006801BA">
              <w:t xml:space="preserve">         </w:t>
            </w:r>
            <w:r>
              <w:t xml:space="preserve">  4</w:t>
            </w:r>
          </w:p>
        </w:tc>
        <w:tc>
          <w:tcPr>
            <w:tcW w:w="3190" w:type="dxa"/>
          </w:tcPr>
          <w:p w:rsidR="001A5BF9" w:rsidRPr="00BB5251" w:rsidRDefault="001A5BF9" w:rsidP="0019595D">
            <w:pPr>
              <w:rPr>
                <w:rFonts w:ascii="Arial LatArm" w:hAnsi="Arial LatArm" w:cs="Arial"/>
              </w:rPr>
            </w:pPr>
            <w:r>
              <w:rPr>
                <w:noProof/>
                <w:lang w:val="ru-RU"/>
              </w:rPr>
              <w:drawing>
                <wp:inline distT="0" distB="0" distL="0" distR="0">
                  <wp:extent cx="1431378" cy="1213945"/>
                  <wp:effectExtent l="19050" t="0" r="0" b="0"/>
                  <wp:docPr id="351" name="Рисунок 351" descr="salvia_officin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salvia_officinalis"/>
                          <pic:cNvPicPr>
                            <a:picLocks noChangeAspect="1" noChangeArrowheads="1"/>
                          </pic:cNvPicPr>
                        </pic:nvPicPr>
                        <pic:blipFill>
                          <a:blip r:embed="rId1100"/>
                          <a:srcRect/>
                          <a:stretch>
                            <a:fillRect/>
                          </a:stretch>
                        </pic:blipFill>
                        <pic:spPr bwMode="auto">
                          <a:xfrm>
                            <a:off x="0" y="0"/>
                            <a:ext cx="1431241" cy="1213829"/>
                          </a:xfrm>
                          <a:prstGeom prst="rect">
                            <a:avLst/>
                          </a:prstGeom>
                          <a:noFill/>
                          <a:ln w="9525">
                            <a:noFill/>
                            <a:miter lim="800000"/>
                            <a:headEnd/>
                            <a:tailEnd/>
                          </a:ln>
                        </pic:spPr>
                      </pic:pic>
                    </a:graphicData>
                  </a:graphic>
                </wp:inline>
              </w:drawing>
            </w:r>
          </w:p>
          <w:p w:rsidR="001A5BF9" w:rsidRPr="00BB5251" w:rsidRDefault="001A5BF9" w:rsidP="0019595D">
            <w:pPr>
              <w:rPr>
                <w:rFonts w:ascii="Arial LatArm" w:hAnsi="Arial LatArm" w:cs="Arial"/>
              </w:rPr>
            </w:pPr>
            <w:r w:rsidRPr="00BB5251">
              <w:rPr>
                <w:rFonts w:ascii="Arial LatArm" w:hAnsi="Arial LatArm" w:cs="Arial"/>
              </w:rPr>
              <w:t xml:space="preserve">                 5</w:t>
            </w:r>
          </w:p>
        </w:tc>
        <w:tc>
          <w:tcPr>
            <w:tcW w:w="3191" w:type="dxa"/>
          </w:tcPr>
          <w:p w:rsidR="001A5BF9" w:rsidRPr="00BB5251" w:rsidRDefault="001A5BF9" w:rsidP="0019595D">
            <w:pPr>
              <w:rPr>
                <w:rFonts w:ascii="Arial LatArm" w:hAnsi="Arial LatArm" w:cs="Arial"/>
              </w:rPr>
            </w:pPr>
            <w:r>
              <w:rPr>
                <w:noProof/>
                <w:lang w:val="ru-RU"/>
              </w:rPr>
              <w:drawing>
                <wp:inline distT="0" distB="0" distL="0" distR="0">
                  <wp:extent cx="1604798" cy="1072055"/>
                  <wp:effectExtent l="1905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101"/>
                          <a:srcRect/>
                          <a:stretch>
                            <a:fillRect/>
                          </a:stretch>
                        </pic:blipFill>
                        <pic:spPr bwMode="auto">
                          <a:xfrm>
                            <a:off x="0" y="0"/>
                            <a:ext cx="1614042" cy="1078230"/>
                          </a:xfrm>
                          <a:prstGeom prst="rect">
                            <a:avLst/>
                          </a:prstGeom>
                          <a:noFill/>
                          <a:ln w="9525">
                            <a:noFill/>
                            <a:miter lim="800000"/>
                            <a:headEnd/>
                            <a:tailEnd/>
                          </a:ln>
                        </pic:spPr>
                      </pic:pic>
                    </a:graphicData>
                  </a:graphic>
                </wp:inline>
              </w:drawing>
            </w:r>
          </w:p>
          <w:p w:rsidR="001A5BF9" w:rsidRPr="00BB5251" w:rsidRDefault="001A5BF9" w:rsidP="0019595D">
            <w:pPr>
              <w:rPr>
                <w:rFonts w:ascii="Arial LatArm" w:hAnsi="Arial LatArm" w:cs="Arial"/>
              </w:rPr>
            </w:pPr>
            <w:r w:rsidRPr="00BB5251">
              <w:rPr>
                <w:rFonts w:ascii="Arial LatArm" w:hAnsi="Arial LatArm" w:cs="Arial"/>
              </w:rPr>
              <w:t xml:space="preserve">                   6</w:t>
            </w:r>
          </w:p>
          <w:p w:rsidR="001A5BF9" w:rsidRPr="00BB5251" w:rsidRDefault="001A5BF9" w:rsidP="0019595D">
            <w:pPr>
              <w:ind w:firstLine="708"/>
              <w:rPr>
                <w:rFonts w:ascii="Arial LatArm" w:hAnsi="Arial LatArm" w:cs="Arial"/>
              </w:rPr>
            </w:pPr>
          </w:p>
        </w:tc>
      </w:tr>
      <w:tr w:rsidR="001A5BF9" w:rsidRPr="00BB5251" w:rsidTr="0019595D">
        <w:tc>
          <w:tcPr>
            <w:tcW w:w="3190" w:type="dxa"/>
          </w:tcPr>
          <w:p w:rsidR="001A5BF9" w:rsidRDefault="001A5BF9" w:rsidP="0019595D">
            <w:r>
              <w:rPr>
                <w:noProof/>
                <w:lang w:val="ru-RU"/>
              </w:rPr>
              <w:drawing>
                <wp:inline distT="0" distB="0" distL="0" distR="0">
                  <wp:extent cx="1604798" cy="1072055"/>
                  <wp:effectExtent l="19050" t="0" r="0" b="0"/>
                  <wp:docPr id="353" name="Рисунок 353" descr="shipov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shipovnik"/>
                          <pic:cNvPicPr>
                            <a:picLocks noChangeAspect="1" noChangeArrowheads="1"/>
                          </pic:cNvPicPr>
                        </pic:nvPicPr>
                        <pic:blipFill>
                          <a:blip r:embed="rId1102" cstate="print">
                            <a:lum bright="12000" contrast="10000"/>
                          </a:blip>
                          <a:srcRect/>
                          <a:stretch>
                            <a:fillRect/>
                          </a:stretch>
                        </pic:blipFill>
                        <pic:spPr bwMode="auto">
                          <a:xfrm>
                            <a:off x="0" y="0"/>
                            <a:ext cx="1614042" cy="1078230"/>
                          </a:xfrm>
                          <a:prstGeom prst="rect">
                            <a:avLst/>
                          </a:prstGeom>
                          <a:noFill/>
                          <a:ln w="9525">
                            <a:noFill/>
                            <a:miter lim="800000"/>
                            <a:headEnd/>
                            <a:tailEnd/>
                          </a:ln>
                        </pic:spPr>
                      </pic:pic>
                    </a:graphicData>
                  </a:graphic>
                </wp:inline>
              </w:drawing>
            </w:r>
          </w:p>
          <w:p w:rsidR="001A5BF9" w:rsidRPr="00BB5251" w:rsidRDefault="001A5BF9" w:rsidP="0019595D">
            <w:pPr>
              <w:rPr>
                <w:rFonts w:ascii="Arial LatArm" w:hAnsi="Arial LatArm" w:cs="Arial"/>
              </w:rPr>
            </w:pPr>
            <w:r>
              <w:t xml:space="preserve">               7</w:t>
            </w:r>
          </w:p>
        </w:tc>
        <w:tc>
          <w:tcPr>
            <w:tcW w:w="3190" w:type="dxa"/>
          </w:tcPr>
          <w:p w:rsidR="001A5BF9" w:rsidRPr="00BB5251" w:rsidRDefault="001A5BF9" w:rsidP="0019595D">
            <w:pPr>
              <w:rPr>
                <w:rFonts w:ascii="Arial LatArm" w:hAnsi="Arial LatArm" w:cs="Arial"/>
              </w:rPr>
            </w:pPr>
            <w:r>
              <w:rPr>
                <w:noProof/>
                <w:lang w:val="ru-RU"/>
              </w:rPr>
              <w:drawing>
                <wp:inline distT="0" distB="0" distL="0" distR="0">
                  <wp:extent cx="1431925" cy="1043940"/>
                  <wp:effectExtent l="1905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103"/>
                          <a:srcRect/>
                          <a:stretch>
                            <a:fillRect/>
                          </a:stretch>
                        </pic:blipFill>
                        <pic:spPr bwMode="auto">
                          <a:xfrm>
                            <a:off x="0" y="0"/>
                            <a:ext cx="1431925" cy="1043940"/>
                          </a:xfrm>
                          <a:prstGeom prst="rect">
                            <a:avLst/>
                          </a:prstGeom>
                          <a:noFill/>
                          <a:ln w="9525">
                            <a:noFill/>
                            <a:miter lim="800000"/>
                            <a:headEnd/>
                            <a:tailEnd/>
                          </a:ln>
                        </pic:spPr>
                      </pic:pic>
                    </a:graphicData>
                  </a:graphic>
                </wp:inline>
              </w:drawing>
            </w:r>
          </w:p>
          <w:p w:rsidR="001A5BF9" w:rsidRPr="00BB5251" w:rsidRDefault="001A5BF9" w:rsidP="0019595D">
            <w:pPr>
              <w:rPr>
                <w:rFonts w:ascii="Arial LatArm" w:hAnsi="Arial LatArm" w:cs="Arial"/>
              </w:rPr>
            </w:pPr>
            <w:r w:rsidRPr="00BB5251">
              <w:rPr>
                <w:rFonts w:ascii="Arial LatArm" w:hAnsi="Arial LatArm" w:cs="Arial"/>
              </w:rPr>
              <w:t xml:space="preserve">               8</w:t>
            </w:r>
          </w:p>
        </w:tc>
        <w:tc>
          <w:tcPr>
            <w:tcW w:w="3191" w:type="dxa"/>
          </w:tcPr>
          <w:p w:rsidR="001A5BF9" w:rsidRDefault="001A5BF9" w:rsidP="0019595D">
            <w:r>
              <w:rPr>
                <w:noProof/>
                <w:lang w:val="ru-RU"/>
              </w:rPr>
              <w:drawing>
                <wp:inline distT="0" distB="0" distL="0" distR="0">
                  <wp:extent cx="1604645" cy="1078230"/>
                  <wp:effectExtent l="19050" t="0" r="0" b="0"/>
                  <wp:docPr id="355" name="Рисунок 355" descr="bojarys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bojarysnik"/>
                          <pic:cNvPicPr>
                            <a:picLocks noChangeAspect="1" noChangeArrowheads="1"/>
                          </pic:cNvPicPr>
                        </pic:nvPicPr>
                        <pic:blipFill>
                          <a:blip r:embed="rId1104" cstate="print">
                            <a:lum bright="-6000" contrast="6000"/>
                          </a:blip>
                          <a:srcRect/>
                          <a:stretch>
                            <a:fillRect/>
                          </a:stretch>
                        </pic:blipFill>
                        <pic:spPr bwMode="auto">
                          <a:xfrm>
                            <a:off x="0" y="0"/>
                            <a:ext cx="1604645" cy="1078230"/>
                          </a:xfrm>
                          <a:prstGeom prst="rect">
                            <a:avLst/>
                          </a:prstGeom>
                          <a:noFill/>
                          <a:ln w="9525">
                            <a:noFill/>
                            <a:miter lim="800000"/>
                            <a:headEnd/>
                            <a:tailEnd/>
                          </a:ln>
                        </pic:spPr>
                      </pic:pic>
                    </a:graphicData>
                  </a:graphic>
                </wp:inline>
              </w:drawing>
            </w:r>
          </w:p>
          <w:p w:rsidR="001A5BF9" w:rsidRPr="00BB5251" w:rsidRDefault="001A5BF9" w:rsidP="0019595D">
            <w:pPr>
              <w:rPr>
                <w:rFonts w:ascii="Arial LatArm" w:hAnsi="Arial LatArm" w:cs="Arial"/>
              </w:rPr>
            </w:pPr>
            <w:r>
              <w:t xml:space="preserve">                   9</w:t>
            </w:r>
          </w:p>
        </w:tc>
      </w:tr>
      <w:tr w:rsidR="001A5BF9" w:rsidRPr="00BB5251" w:rsidTr="0019595D">
        <w:tc>
          <w:tcPr>
            <w:tcW w:w="3190" w:type="dxa"/>
          </w:tcPr>
          <w:p w:rsidR="001A5BF9" w:rsidRDefault="001A5BF9" w:rsidP="0019595D">
            <w:r>
              <w:rPr>
                <w:noProof/>
                <w:lang w:val="ru-RU"/>
              </w:rPr>
              <w:drawing>
                <wp:inline distT="0" distB="0" distL="0" distR="0">
                  <wp:extent cx="1612900" cy="1121410"/>
                  <wp:effectExtent l="19050" t="0" r="635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105">
                            <a:lum bright="8000"/>
                          </a:blip>
                          <a:srcRect/>
                          <a:stretch>
                            <a:fillRect/>
                          </a:stretch>
                        </pic:blipFill>
                        <pic:spPr bwMode="auto">
                          <a:xfrm>
                            <a:off x="0" y="0"/>
                            <a:ext cx="1612900" cy="1121410"/>
                          </a:xfrm>
                          <a:prstGeom prst="rect">
                            <a:avLst/>
                          </a:prstGeom>
                          <a:noFill/>
                          <a:ln w="9525">
                            <a:noFill/>
                            <a:miter lim="800000"/>
                            <a:headEnd/>
                            <a:tailEnd/>
                          </a:ln>
                        </pic:spPr>
                      </pic:pic>
                    </a:graphicData>
                  </a:graphic>
                </wp:inline>
              </w:drawing>
            </w:r>
          </w:p>
          <w:p w:rsidR="001A5BF9" w:rsidRPr="00BB5251" w:rsidRDefault="001A5BF9" w:rsidP="0019595D">
            <w:pPr>
              <w:rPr>
                <w:rFonts w:ascii="Arial LatArm" w:hAnsi="Arial LatArm" w:cs="Arial"/>
              </w:rPr>
            </w:pPr>
            <w:r>
              <w:t xml:space="preserve">                 10</w:t>
            </w:r>
          </w:p>
        </w:tc>
        <w:tc>
          <w:tcPr>
            <w:tcW w:w="3190" w:type="dxa"/>
          </w:tcPr>
          <w:p w:rsidR="001A5BF9" w:rsidRPr="00BB5251" w:rsidRDefault="001A5BF9" w:rsidP="0019595D">
            <w:pPr>
              <w:rPr>
                <w:rFonts w:ascii="Arial LatArm" w:hAnsi="Arial LatArm" w:cs="Arial"/>
              </w:rPr>
            </w:pPr>
            <w:r>
              <w:rPr>
                <w:noProof/>
                <w:lang w:val="ru-RU"/>
              </w:rPr>
              <w:drawing>
                <wp:inline distT="0" distB="0" distL="0" distR="0">
                  <wp:extent cx="1492250" cy="1095375"/>
                  <wp:effectExtent l="19050" t="0" r="0" b="0"/>
                  <wp:docPr id="357" name="Рисунок 357" descr="1261498303_egev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1261498303_egevika"/>
                          <pic:cNvPicPr>
                            <a:picLocks noChangeAspect="1" noChangeArrowheads="1"/>
                          </pic:cNvPicPr>
                        </pic:nvPicPr>
                        <pic:blipFill>
                          <a:blip r:embed="rId1106" cstate="print"/>
                          <a:srcRect/>
                          <a:stretch>
                            <a:fillRect/>
                          </a:stretch>
                        </pic:blipFill>
                        <pic:spPr bwMode="auto">
                          <a:xfrm>
                            <a:off x="0" y="0"/>
                            <a:ext cx="1492250" cy="1095375"/>
                          </a:xfrm>
                          <a:prstGeom prst="rect">
                            <a:avLst/>
                          </a:prstGeom>
                          <a:noFill/>
                          <a:ln w="9525">
                            <a:noFill/>
                            <a:miter lim="800000"/>
                            <a:headEnd/>
                            <a:tailEnd/>
                          </a:ln>
                        </pic:spPr>
                      </pic:pic>
                    </a:graphicData>
                  </a:graphic>
                </wp:inline>
              </w:drawing>
            </w:r>
          </w:p>
          <w:p w:rsidR="001A5BF9" w:rsidRPr="00BB5251" w:rsidRDefault="001A5BF9" w:rsidP="0019595D">
            <w:pPr>
              <w:rPr>
                <w:rFonts w:ascii="Arial LatArm" w:hAnsi="Arial LatArm" w:cs="Arial"/>
              </w:rPr>
            </w:pPr>
            <w:r w:rsidRPr="00BB5251">
              <w:rPr>
                <w:rFonts w:ascii="Arial LatArm" w:hAnsi="Arial LatArm" w:cs="Arial"/>
              </w:rPr>
              <w:t xml:space="preserve">                11</w:t>
            </w:r>
          </w:p>
        </w:tc>
        <w:tc>
          <w:tcPr>
            <w:tcW w:w="3191" w:type="dxa"/>
          </w:tcPr>
          <w:p w:rsidR="001A5BF9" w:rsidRPr="00BB5251" w:rsidRDefault="001A5BF9" w:rsidP="0019595D">
            <w:pPr>
              <w:rPr>
                <w:rFonts w:ascii="Arial LatArm" w:hAnsi="Arial LatArm" w:cs="Arial"/>
              </w:rPr>
            </w:pPr>
            <w:r>
              <w:rPr>
                <w:noProof/>
                <w:lang w:val="ru-RU"/>
              </w:rPr>
              <w:drawing>
                <wp:inline distT="0" distB="0" distL="0" distR="0">
                  <wp:extent cx="1604645" cy="1087120"/>
                  <wp:effectExtent l="1905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107">
                            <a:lum contrast="24000"/>
                          </a:blip>
                          <a:srcRect/>
                          <a:stretch>
                            <a:fillRect/>
                          </a:stretch>
                        </pic:blipFill>
                        <pic:spPr bwMode="auto">
                          <a:xfrm>
                            <a:off x="0" y="0"/>
                            <a:ext cx="1604645" cy="1087120"/>
                          </a:xfrm>
                          <a:prstGeom prst="rect">
                            <a:avLst/>
                          </a:prstGeom>
                          <a:noFill/>
                          <a:ln w="9525">
                            <a:noFill/>
                            <a:miter lim="800000"/>
                            <a:headEnd/>
                            <a:tailEnd/>
                          </a:ln>
                        </pic:spPr>
                      </pic:pic>
                    </a:graphicData>
                  </a:graphic>
                </wp:inline>
              </w:drawing>
            </w:r>
          </w:p>
          <w:p w:rsidR="001A5BF9" w:rsidRPr="00BB5251" w:rsidRDefault="001A5BF9" w:rsidP="0019595D">
            <w:pPr>
              <w:rPr>
                <w:rFonts w:ascii="Arial LatArm" w:hAnsi="Arial LatArm" w:cs="Arial"/>
              </w:rPr>
            </w:pPr>
            <w:r w:rsidRPr="00BB5251">
              <w:rPr>
                <w:rFonts w:ascii="Arial LatArm" w:hAnsi="Arial LatArm" w:cs="Arial"/>
              </w:rPr>
              <w:t xml:space="preserve">               12</w:t>
            </w:r>
          </w:p>
        </w:tc>
      </w:tr>
      <w:tr w:rsidR="001A5BF9" w:rsidRPr="00BB5251" w:rsidTr="0019595D">
        <w:tc>
          <w:tcPr>
            <w:tcW w:w="3190" w:type="dxa"/>
          </w:tcPr>
          <w:p w:rsidR="001A5BF9" w:rsidRDefault="001A5BF9" w:rsidP="0019595D">
            <w:r>
              <w:rPr>
                <w:noProof/>
                <w:lang w:val="ru-RU"/>
              </w:rPr>
              <w:drawing>
                <wp:inline distT="0" distB="0" distL="0" distR="0">
                  <wp:extent cx="1604645" cy="1095375"/>
                  <wp:effectExtent l="19050" t="0" r="0" b="0"/>
                  <wp:docPr id="359" name="Рисунок 359" descr="25198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251981036"/>
                          <pic:cNvPicPr>
                            <a:picLocks noChangeAspect="1" noChangeArrowheads="1"/>
                          </pic:cNvPicPr>
                        </pic:nvPicPr>
                        <pic:blipFill>
                          <a:blip r:embed="rId1108">
                            <a:lum bright="-20000" contrast="-14000"/>
                          </a:blip>
                          <a:srcRect/>
                          <a:stretch>
                            <a:fillRect/>
                          </a:stretch>
                        </pic:blipFill>
                        <pic:spPr bwMode="auto">
                          <a:xfrm>
                            <a:off x="0" y="0"/>
                            <a:ext cx="1604645" cy="1095375"/>
                          </a:xfrm>
                          <a:prstGeom prst="rect">
                            <a:avLst/>
                          </a:prstGeom>
                          <a:noFill/>
                          <a:ln w="9525">
                            <a:noFill/>
                            <a:miter lim="800000"/>
                            <a:headEnd/>
                            <a:tailEnd/>
                          </a:ln>
                        </pic:spPr>
                      </pic:pic>
                    </a:graphicData>
                  </a:graphic>
                </wp:inline>
              </w:drawing>
            </w:r>
          </w:p>
          <w:p w:rsidR="001A5BF9" w:rsidRPr="00BB5251" w:rsidRDefault="001A5BF9" w:rsidP="0019595D">
            <w:pPr>
              <w:rPr>
                <w:rFonts w:ascii="Arial LatArm" w:hAnsi="Arial LatArm" w:cs="Arial"/>
              </w:rPr>
            </w:pPr>
            <w:r>
              <w:t xml:space="preserve">                  13</w:t>
            </w:r>
          </w:p>
        </w:tc>
        <w:tc>
          <w:tcPr>
            <w:tcW w:w="3190" w:type="dxa"/>
          </w:tcPr>
          <w:p w:rsidR="001A5BF9" w:rsidRPr="00BB5251" w:rsidRDefault="001A5BF9" w:rsidP="0019595D">
            <w:pPr>
              <w:rPr>
                <w:rFonts w:ascii="Arial LatArm" w:hAnsi="Arial LatArm" w:cs="Arial"/>
              </w:rPr>
            </w:pPr>
            <w:r>
              <w:rPr>
                <w:noProof/>
                <w:lang w:val="ru-RU"/>
              </w:rPr>
              <w:drawing>
                <wp:inline distT="0" distB="0" distL="0" distR="0">
                  <wp:extent cx="1494440" cy="1150883"/>
                  <wp:effectExtent l="19050" t="0" r="0" b="0"/>
                  <wp:docPr id="360" name="Рисунок 360" descr="mespil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mespilus1"/>
                          <pic:cNvPicPr>
                            <a:picLocks noChangeAspect="1" noChangeArrowheads="1"/>
                          </pic:cNvPicPr>
                        </pic:nvPicPr>
                        <pic:blipFill>
                          <a:blip r:embed="rId1109"/>
                          <a:srcRect b="12306"/>
                          <a:stretch>
                            <a:fillRect/>
                          </a:stretch>
                        </pic:blipFill>
                        <pic:spPr bwMode="auto">
                          <a:xfrm>
                            <a:off x="0" y="0"/>
                            <a:ext cx="1505773" cy="1159611"/>
                          </a:xfrm>
                          <a:prstGeom prst="rect">
                            <a:avLst/>
                          </a:prstGeom>
                          <a:noFill/>
                          <a:ln w="9525">
                            <a:noFill/>
                            <a:miter lim="800000"/>
                            <a:headEnd/>
                            <a:tailEnd/>
                          </a:ln>
                        </pic:spPr>
                      </pic:pic>
                    </a:graphicData>
                  </a:graphic>
                </wp:inline>
              </w:drawing>
            </w:r>
          </w:p>
          <w:p w:rsidR="001A5BF9" w:rsidRPr="00BB5251" w:rsidRDefault="001A5BF9" w:rsidP="0019595D">
            <w:pPr>
              <w:rPr>
                <w:rFonts w:ascii="Arial LatArm" w:hAnsi="Arial LatArm" w:cs="Arial"/>
              </w:rPr>
            </w:pPr>
            <w:r w:rsidRPr="00BB5251">
              <w:rPr>
                <w:rFonts w:ascii="Arial LatArm" w:hAnsi="Arial LatArm" w:cs="Arial"/>
              </w:rPr>
              <w:t xml:space="preserve">               14</w:t>
            </w:r>
          </w:p>
        </w:tc>
        <w:tc>
          <w:tcPr>
            <w:tcW w:w="3191" w:type="dxa"/>
          </w:tcPr>
          <w:p w:rsidR="001A5BF9" w:rsidRDefault="001A5BF9" w:rsidP="0019595D">
            <w:r>
              <w:rPr>
                <w:noProof/>
                <w:lang w:val="ru-RU"/>
              </w:rPr>
              <w:drawing>
                <wp:inline distT="0" distB="0" distL="0" distR="0">
                  <wp:extent cx="1604645" cy="1147445"/>
                  <wp:effectExtent l="19050" t="0" r="0" b="0"/>
                  <wp:docPr id="361" name="Рисунок 361" descr="9760c5f47902ac6c71b36817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9760c5f47902ac6c71b368171c9"/>
                          <pic:cNvPicPr>
                            <a:picLocks noChangeAspect="1" noChangeArrowheads="1"/>
                          </pic:cNvPicPr>
                        </pic:nvPicPr>
                        <pic:blipFill>
                          <a:blip r:embed="rId1110" cstate="print"/>
                          <a:srcRect/>
                          <a:stretch>
                            <a:fillRect/>
                          </a:stretch>
                        </pic:blipFill>
                        <pic:spPr bwMode="auto">
                          <a:xfrm>
                            <a:off x="0" y="0"/>
                            <a:ext cx="1604645" cy="1147445"/>
                          </a:xfrm>
                          <a:prstGeom prst="rect">
                            <a:avLst/>
                          </a:prstGeom>
                          <a:noFill/>
                          <a:ln w="9525">
                            <a:noFill/>
                            <a:miter lim="800000"/>
                            <a:headEnd/>
                            <a:tailEnd/>
                          </a:ln>
                        </pic:spPr>
                      </pic:pic>
                    </a:graphicData>
                  </a:graphic>
                </wp:inline>
              </w:drawing>
            </w:r>
          </w:p>
          <w:p w:rsidR="001A5BF9" w:rsidRPr="00BB5251" w:rsidRDefault="001A5BF9" w:rsidP="0019595D">
            <w:pPr>
              <w:rPr>
                <w:rFonts w:ascii="Arial LatArm" w:hAnsi="Arial LatArm" w:cs="Arial"/>
              </w:rPr>
            </w:pPr>
            <w:r>
              <w:t xml:space="preserve">                  15</w:t>
            </w:r>
          </w:p>
        </w:tc>
      </w:tr>
      <w:tr w:rsidR="001A5BF9" w:rsidRPr="00BB5251" w:rsidTr="0019595D">
        <w:tc>
          <w:tcPr>
            <w:tcW w:w="3190" w:type="dxa"/>
          </w:tcPr>
          <w:p w:rsidR="001A5BF9" w:rsidRDefault="001A5BF9" w:rsidP="0019595D">
            <w:r>
              <w:rPr>
                <w:noProof/>
                <w:lang w:val="ru-RU"/>
              </w:rPr>
              <w:lastRenderedPageBreak/>
              <w:drawing>
                <wp:inline distT="0" distB="0" distL="0" distR="0">
                  <wp:extent cx="1612900" cy="1138555"/>
                  <wp:effectExtent l="19050" t="0" r="635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111"/>
                          <a:srcRect/>
                          <a:stretch>
                            <a:fillRect/>
                          </a:stretch>
                        </pic:blipFill>
                        <pic:spPr bwMode="auto">
                          <a:xfrm>
                            <a:off x="0" y="0"/>
                            <a:ext cx="1612900" cy="1138555"/>
                          </a:xfrm>
                          <a:prstGeom prst="rect">
                            <a:avLst/>
                          </a:prstGeom>
                          <a:noFill/>
                          <a:ln w="9525">
                            <a:noFill/>
                            <a:miter lim="800000"/>
                            <a:headEnd/>
                            <a:tailEnd/>
                          </a:ln>
                        </pic:spPr>
                      </pic:pic>
                    </a:graphicData>
                  </a:graphic>
                </wp:inline>
              </w:drawing>
            </w:r>
          </w:p>
          <w:p w:rsidR="001A5BF9" w:rsidRPr="00BB5251" w:rsidRDefault="001A5BF9" w:rsidP="0019595D">
            <w:pPr>
              <w:rPr>
                <w:rFonts w:ascii="Arial LatArm" w:hAnsi="Arial LatArm" w:cs="Arial"/>
              </w:rPr>
            </w:pPr>
            <w:r>
              <w:t xml:space="preserve">                  16</w:t>
            </w:r>
          </w:p>
        </w:tc>
        <w:tc>
          <w:tcPr>
            <w:tcW w:w="3190" w:type="dxa"/>
          </w:tcPr>
          <w:p w:rsidR="001A5BF9" w:rsidRDefault="001A5BF9" w:rsidP="0019595D">
            <w:r>
              <w:rPr>
                <w:noProof/>
                <w:lang w:val="ru-RU"/>
              </w:rPr>
              <w:drawing>
                <wp:inline distT="0" distB="0" distL="0" distR="0">
                  <wp:extent cx="1604645" cy="1147445"/>
                  <wp:effectExtent l="1905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112">
                            <a:lum contrast="26000"/>
                          </a:blip>
                          <a:srcRect/>
                          <a:stretch>
                            <a:fillRect/>
                          </a:stretch>
                        </pic:blipFill>
                        <pic:spPr bwMode="auto">
                          <a:xfrm>
                            <a:off x="0" y="0"/>
                            <a:ext cx="1604645" cy="1147445"/>
                          </a:xfrm>
                          <a:prstGeom prst="rect">
                            <a:avLst/>
                          </a:prstGeom>
                          <a:noFill/>
                          <a:ln w="9525">
                            <a:noFill/>
                            <a:miter lim="800000"/>
                            <a:headEnd/>
                            <a:tailEnd/>
                          </a:ln>
                        </pic:spPr>
                      </pic:pic>
                    </a:graphicData>
                  </a:graphic>
                </wp:inline>
              </w:drawing>
            </w:r>
          </w:p>
          <w:p w:rsidR="001A5BF9" w:rsidRPr="00BB5251" w:rsidRDefault="001A5BF9" w:rsidP="0019595D">
            <w:pPr>
              <w:rPr>
                <w:rFonts w:ascii="Arial LatArm" w:hAnsi="Arial LatArm" w:cs="Arial"/>
              </w:rPr>
            </w:pPr>
            <w:r>
              <w:t xml:space="preserve">                   17</w:t>
            </w:r>
          </w:p>
        </w:tc>
        <w:tc>
          <w:tcPr>
            <w:tcW w:w="3191" w:type="dxa"/>
          </w:tcPr>
          <w:p w:rsidR="001A5BF9" w:rsidRDefault="001A5BF9" w:rsidP="0019595D">
            <w:r>
              <w:rPr>
                <w:noProof/>
                <w:lang w:val="ru-RU"/>
              </w:rPr>
              <w:drawing>
                <wp:inline distT="0" distB="0" distL="0" distR="0">
                  <wp:extent cx="1604798" cy="1207931"/>
                  <wp:effectExtent l="19050" t="0" r="0" b="0"/>
                  <wp:docPr id="364" name="Рисунок 364" descr="26669787_275pxCichorium_pumi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26669787_275pxCichorium_pumilum"/>
                          <pic:cNvPicPr>
                            <a:picLocks noChangeAspect="1" noChangeArrowheads="1"/>
                          </pic:cNvPicPr>
                        </pic:nvPicPr>
                        <pic:blipFill>
                          <a:blip r:embed="rId1113"/>
                          <a:srcRect/>
                          <a:stretch>
                            <a:fillRect/>
                          </a:stretch>
                        </pic:blipFill>
                        <pic:spPr bwMode="auto">
                          <a:xfrm>
                            <a:off x="0" y="0"/>
                            <a:ext cx="1604584" cy="1207770"/>
                          </a:xfrm>
                          <a:prstGeom prst="rect">
                            <a:avLst/>
                          </a:prstGeom>
                          <a:noFill/>
                          <a:ln w="9525">
                            <a:noFill/>
                            <a:miter lim="800000"/>
                            <a:headEnd/>
                            <a:tailEnd/>
                          </a:ln>
                        </pic:spPr>
                      </pic:pic>
                    </a:graphicData>
                  </a:graphic>
                </wp:inline>
              </w:drawing>
            </w:r>
          </w:p>
          <w:p w:rsidR="001A5BF9" w:rsidRPr="00BB5251" w:rsidRDefault="001A5BF9" w:rsidP="0019595D">
            <w:pPr>
              <w:rPr>
                <w:rFonts w:ascii="Arial LatArm" w:hAnsi="Arial LatArm" w:cs="Arial"/>
              </w:rPr>
            </w:pPr>
            <w:r>
              <w:t xml:space="preserve">             18</w:t>
            </w:r>
          </w:p>
        </w:tc>
      </w:tr>
      <w:tr w:rsidR="001A5BF9" w:rsidRPr="00BB5251" w:rsidTr="0019595D">
        <w:tc>
          <w:tcPr>
            <w:tcW w:w="3190" w:type="dxa"/>
          </w:tcPr>
          <w:p w:rsidR="001A5BF9" w:rsidRDefault="001A5BF9" w:rsidP="0019595D">
            <w:r>
              <w:rPr>
                <w:noProof/>
                <w:lang w:val="ru-RU"/>
              </w:rPr>
              <w:drawing>
                <wp:inline distT="0" distB="0" distL="0" distR="0">
                  <wp:extent cx="1673225" cy="1276985"/>
                  <wp:effectExtent l="19050" t="0" r="3175" b="0"/>
                  <wp:docPr id="365" name="Рисунок 365" descr="1263556161_trifolium_pratense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1263556161_trifolium_pratense_k"/>
                          <pic:cNvPicPr>
                            <a:picLocks noChangeAspect="1" noChangeArrowheads="1"/>
                          </pic:cNvPicPr>
                        </pic:nvPicPr>
                        <pic:blipFill>
                          <a:blip r:embed="rId1114">
                            <a:lum contrast="6000"/>
                          </a:blip>
                          <a:srcRect/>
                          <a:stretch>
                            <a:fillRect/>
                          </a:stretch>
                        </pic:blipFill>
                        <pic:spPr bwMode="auto">
                          <a:xfrm>
                            <a:off x="0" y="0"/>
                            <a:ext cx="1673225" cy="1276985"/>
                          </a:xfrm>
                          <a:prstGeom prst="rect">
                            <a:avLst/>
                          </a:prstGeom>
                          <a:noFill/>
                          <a:ln w="9525">
                            <a:noFill/>
                            <a:miter lim="800000"/>
                            <a:headEnd/>
                            <a:tailEnd/>
                          </a:ln>
                        </pic:spPr>
                      </pic:pic>
                    </a:graphicData>
                  </a:graphic>
                </wp:inline>
              </w:drawing>
            </w:r>
          </w:p>
          <w:p w:rsidR="001A5BF9" w:rsidRPr="00BB5251" w:rsidRDefault="001A5BF9" w:rsidP="0019595D">
            <w:pPr>
              <w:rPr>
                <w:rFonts w:ascii="Arial LatArm" w:hAnsi="Arial LatArm" w:cs="Arial"/>
              </w:rPr>
            </w:pPr>
            <w:r>
              <w:t xml:space="preserve">                  19</w:t>
            </w:r>
          </w:p>
        </w:tc>
        <w:tc>
          <w:tcPr>
            <w:tcW w:w="3190" w:type="dxa"/>
          </w:tcPr>
          <w:p w:rsidR="001A5BF9" w:rsidRPr="00BB5251" w:rsidRDefault="001A5BF9" w:rsidP="0019595D">
            <w:pPr>
              <w:spacing w:line="276" w:lineRule="auto"/>
              <w:rPr>
                <w:rFonts w:ascii="Arial LatArm" w:hAnsi="Arial LatArm" w:cs="Arial"/>
              </w:rPr>
            </w:pPr>
            <w:r>
              <w:rPr>
                <w:noProof/>
                <w:lang w:val="ru-RU"/>
              </w:rPr>
              <w:drawing>
                <wp:inline distT="0" distB="0" distL="0" distR="0">
                  <wp:extent cx="1597957" cy="1213945"/>
                  <wp:effectExtent l="19050" t="0" r="2243"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115" cstate="print">
                            <a:lum contrast="8000"/>
                          </a:blip>
                          <a:srcRect b="5676"/>
                          <a:stretch>
                            <a:fillRect/>
                          </a:stretch>
                        </pic:blipFill>
                        <pic:spPr bwMode="auto">
                          <a:xfrm>
                            <a:off x="0" y="0"/>
                            <a:ext cx="1604645" cy="1219026"/>
                          </a:xfrm>
                          <a:prstGeom prst="rect">
                            <a:avLst/>
                          </a:prstGeom>
                          <a:noFill/>
                          <a:ln w="9525">
                            <a:noFill/>
                            <a:miter lim="800000"/>
                            <a:headEnd/>
                            <a:tailEnd/>
                          </a:ln>
                        </pic:spPr>
                      </pic:pic>
                    </a:graphicData>
                  </a:graphic>
                </wp:inline>
              </w:drawing>
            </w:r>
          </w:p>
          <w:p w:rsidR="001A5BF9" w:rsidRPr="00BB5251" w:rsidRDefault="001A5BF9" w:rsidP="0019595D">
            <w:pPr>
              <w:spacing w:line="276" w:lineRule="auto"/>
              <w:rPr>
                <w:rFonts w:ascii="Arial LatArm" w:hAnsi="Arial LatArm" w:cs="Arial"/>
              </w:rPr>
            </w:pPr>
            <w:r w:rsidRPr="00BB5251">
              <w:rPr>
                <w:rFonts w:ascii="Arial LatArm" w:hAnsi="Arial LatArm" w:cs="Arial"/>
              </w:rPr>
              <w:t xml:space="preserve">                 20</w:t>
            </w:r>
          </w:p>
        </w:tc>
        <w:tc>
          <w:tcPr>
            <w:tcW w:w="3191" w:type="dxa"/>
          </w:tcPr>
          <w:p w:rsidR="001A5BF9" w:rsidRPr="00BB5251" w:rsidRDefault="001A5BF9" w:rsidP="0019595D">
            <w:pPr>
              <w:rPr>
                <w:rFonts w:ascii="Arial LatArm" w:hAnsi="Arial LatArm" w:cs="Arial"/>
              </w:rPr>
            </w:pPr>
            <w:r>
              <w:rPr>
                <w:noProof/>
                <w:lang w:val="ru-RU"/>
              </w:rPr>
              <w:drawing>
                <wp:inline distT="0" distB="0" distL="0" distR="0">
                  <wp:extent cx="1569720" cy="1207770"/>
                  <wp:effectExtent l="19050" t="0" r="0" b="0"/>
                  <wp:docPr id="367" name="Рисунок 367" descr="14995873_oblepi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14995873_oblepiha"/>
                          <pic:cNvPicPr>
                            <a:picLocks noChangeAspect="1" noChangeArrowheads="1"/>
                          </pic:cNvPicPr>
                        </pic:nvPicPr>
                        <pic:blipFill>
                          <a:blip r:embed="rId1116">
                            <a:lum contrast="6000"/>
                          </a:blip>
                          <a:srcRect/>
                          <a:stretch>
                            <a:fillRect/>
                          </a:stretch>
                        </pic:blipFill>
                        <pic:spPr bwMode="auto">
                          <a:xfrm>
                            <a:off x="0" y="0"/>
                            <a:ext cx="1569720" cy="1207770"/>
                          </a:xfrm>
                          <a:prstGeom prst="rect">
                            <a:avLst/>
                          </a:prstGeom>
                          <a:noFill/>
                          <a:ln w="9525">
                            <a:noFill/>
                            <a:miter lim="800000"/>
                            <a:headEnd/>
                            <a:tailEnd/>
                          </a:ln>
                        </pic:spPr>
                      </pic:pic>
                    </a:graphicData>
                  </a:graphic>
                </wp:inline>
              </w:drawing>
            </w:r>
          </w:p>
          <w:p w:rsidR="001A5BF9" w:rsidRPr="00BB5251" w:rsidRDefault="001A5BF9" w:rsidP="0019595D">
            <w:pPr>
              <w:tabs>
                <w:tab w:val="left" w:pos="897"/>
              </w:tabs>
              <w:rPr>
                <w:rFonts w:ascii="Arial LatArm" w:hAnsi="Arial LatArm" w:cs="Arial"/>
              </w:rPr>
            </w:pPr>
            <w:r w:rsidRPr="00BB5251">
              <w:rPr>
                <w:rFonts w:ascii="Arial LatArm" w:hAnsi="Arial LatArm" w:cs="Arial"/>
              </w:rPr>
              <w:tab/>
              <w:t xml:space="preserve">    21</w:t>
            </w:r>
          </w:p>
        </w:tc>
      </w:tr>
      <w:tr w:rsidR="001A5BF9" w:rsidRPr="00BB5251" w:rsidTr="0019595D">
        <w:tc>
          <w:tcPr>
            <w:tcW w:w="3190" w:type="dxa"/>
          </w:tcPr>
          <w:p w:rsidR="001A5BF9" w:rsidRDefault="001A5BF9" w:rsidP="0019595D"/>
          <w:p w:rsidR="001A5BF9" w:rsidRPr="00BB5251" w:rsidRDefault="001A5BF9" w:rsidP="0019595D">
            <w:pPr>
              <w:rPr>
                <w:rFonts w:ascii="Arial LatArm" w:hAnsi="Arial LatArm" w:cs="Arial"/>
              </w:rPr>
            </w:pPr>
          </w:p>
        </w:tc>
        <w:tc>
          <w:tcPr>
            <w:tcW w:w="3190" w:type="dxa"/>
          </w:tcPr>
          <w:p w:rsidR="001A5BF9" w:rsidRPr="00BB5251" w:rsidRDefault="006801BA" w:rsidP="0019595D">
            <w:pPr>
              <w:rPr>
                <w:rFonts w:ascii="Arial LatArm" w:hAnsi="Arial LatArm" w:cs="Arial"/>
              </w:rPr>
            </w:pPr>
            <w:r>
              <w:rPr>
                <w:noProof/>
                <w:lang w:val="ru-RU"/>
              </w:rPr>
              <w:drawing>
                <wp:inline distT="0" distB="0" distL="0" distR="0">
                  <wp:extent cx="1680451" cy="1481959"/>
                  <wp:effectExtent l="19050" t="0" r="0" b="0"/>
                  <wp:docPr id="6" name="Рисунок 368">
                    <a:hlinkClick xmlns:a="http://schemas.openxmlformats.org/drawingml/2006/main" r:id="rId1117" tooltip="&quot;Зверобой продырявленный&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118"/>
                          <a:srcRect/>
                          <a:stretch>
                            <a:fillRect/>
                          </a:stretch>
                        </pic:blipFill>
                        <pic:spPr bwMode="auto">
                          <a:xfrm>
                            <a:off x="0" y="0"/>
                            <a:ext cx="1682760" cy="1483995"/>
                          </a:xfrm>
                          <a:prstGeom prst="rect">
                            <a:avLst/>
                          </a:prstGeom>
                          <a:noFill/>
                          <a:ln w="9525">
                            <a:noFill/>
                            <a:miter lim="800000"/>
                            <a:headEnd/>
                            <a:tailEnd/>
                          </a:ln>
                        </pic:spPr>
                      </pic:pic>
                    </a:graphicData>
                  </a:graphic>
                </wp:inline>
              </w:drawing>
            </w:r>
          </w:p>
        </w:tc>
        <w:tc>
          <w:tcPr>
            <w:tcW w:w="3191" w:type="dxa"/>
          </w:tcPr>
          <w:p w:rsidR="001A5BF9" w:rsidRPr="00BB5251" w:rsidRDefault="001A5BF9" w:rsidP="0019595D">
            <w:pPr>
              <w:rPr>
                <w:rFonts w:ascii="Arial LatArm" w:hAnsi="Arial LatArm" w:cs="Arial"/>
              </w:rPr>
            </w:pPr>
          </w:p>
        </w:tc>
      </w:tr>
    </w:tbl>
    <w:p w:rsidR="001A5BF9" w:rsidRDefault="006801BA" w:rsidP="006801BA">
      <w:pPr>
        <w:ind w:left="2880" w:firstLine="720"/>
        <w:rPr>
          <w:rFonts w:ascii="Arial LatArm" w:hAnsi="Arial LatArm" w:cs="Arial"/>
        </w:rPr>
      </w:pPr>
      <w:r>
        <w:t xml:space="preserve">                22</w:t>
      </w:r>
    </w:p>
    <w:p w:rsidR="006801BA" w:rsidRDefault="006801BA" w:rsidP="00E9093E">
      <w:pPr>
        <w:jc w:val="center"/>
        <w:rPr>
          <w:rFonts w:ascii="Times LatArm" w:hAnsi="Times LatArm" w:cs="Arial"/>
          <w:i/>
          <w:sz w:val="22"/>
          <w:szCs w:val="22"/>
          <w:lang w:val="en-US"/>
        </w:rPr>
      </w:pPr>
    </w:p>
    <w:p w:rsidR="006801BA" w:rsidRDefault="006801BA" w:rsidP="00E9093E">
      <w:pPr>
        <w:jc w:val="center"/>
        <w:rPr>
          <w:rFonts w:ascii="Times LatArm" w:hAnsi="Times LatArm" w:cs="Arial"/>
          <w:i/>
          <w:sz w:val="22"/>
          <w:szCs w:val="22"/>
          <w:lang w:val="en-US"/>
        </w:rPr>
      </w:pPr>
    </w:p>
    <w:p w:rsidR="006801BA" w:rsidRDefault="006801BA" w:rsidP="00E9093E">
      <w:pPr>
        <w:jc w:val="center"/>
        <w:rPr>
          <w:rFonts w:ascii="Times LatArm" w:hAnsi="Times LatArm" w:cs="Arial"/>
          <w:i/>
          <w:sz w:val="22"/>
          <w:szCs w:val="22"/>
          <w:lang w:val="en-US"/>
        </w:rPr>
      </w:pPr>
    </w:p>
    <w:p w:rsidR="006801BA" w:rsidRDefault="006801BA" w:rsidP="00E9093E">
      <w:pPr>
        <w:jc w:val="center"/>
        <w:rPr>
          <w:rFonts w:ascii="Times LatArm" w:hAnsi="Times LatArm" w:cs="Arial"/>
          <w:i/>
          <w:sz w:val="22"/>
          <w:szCs w:val="22"/>
          <w:lang w:val="en-US"/>
        </w:rPr>
      </w:pPr>
    </w:p>
    <w:p w:rsidR="006801BA" w:rsidRDefault="006801BA" w:rsidP="00E9093E">
      <w:pPr>
        <w:jc w:val="center"/>
        <w:rPr>
          <w:rFonts w:ascii="Times LatArm" w:hAnsi="Times LatArm" w:cs="Arial"/>
          <w:i/>
          <w:sz w:val="22"/>
          <w:szCs w:val="22"/>
          <w:lang w:val="en-US"/>
        </w:rPr>
      </w:pPr>
    </w:p>
    <w:p w:rsidR="006801BA" w:rsidRDefault="006801BA" w:rsidP="00E9093E">
      <w:pPr>
        <w:jc w:val="center"/>
        <w:rPr>
          <w:rFonts w:ascii="Times LatArm" w:hAnsi="Times LatArm" w:cs="Arial"/>
          <w:i/>
          <w:sz w:val="22"/>
          <w:szCs w:val="22"/>
          <w:lang w:val="en-US"/>
        </w:rPr>
      </w:pPr>
    </w:p>
    <w:p w:rsidR="00E9093E" w:rsidRPr="00E9093E" w:rsidRDefault="00E9093E" w:rsidP="00E9093E">
      <w:pPr>
        <w:jc w:val="center"/>
        <w:rPr>
          <w:rFonts w:ascii="Times LatArm" w:hAnsi="Times LatArm" w:cs="Arial"/>
          <w:i/>
          <w:sz w:val="22"/>
          <w:szCs w:val="22"/>
          <w:lang w:val="ru-RU"/>
        </w:rPr>
      </w:pPr>
      <w:r w:rsidRPr="00E9093E">
        <w:rPr>
          <w:rFonts w:ascii="Times LatArm" w:hAnsi="Times LatArm" w:cs="Arial"/>
          <w:i/>
          <w:sz w:val="22"/>
          <w:szCs w:val="22"/>
          <w:lang w:val="ru-RU"/>
        </w:rPr>
        <w:t>¶ñ³Ï³ÝáõÃÛáõÝ</w:t>
      </w:r>
    </w:p>
    <w:p w:rsidR="00E9093E" w:rsidRPr="00E9093E" w:rsidRDefault="00E9093E" w:rsidP="00E9093E">
      <w:pPr>
        <w:jc w:val="both"/>
        <w:rPr>
          <w:rFonts w:ascii="Times LatArm" w:hAnsi="Times LatArm" w:cs="Arial"/>
          <w:i/>
          <w:sz w:val="22"/>
          <w:szCs w:val="22"/>
          <w:lang w:val="ru-RU"/>
        </w:rPr>
      </w:pPr>
    </w:p>
    <w:p w:rsidR="00E9093E" w:rsidRPr="006801BA" w:rsidRDefault="00E9093E" w:rsidP="00284824">
      <w:pPr>
        <w:pStyle w:val="aff6"/>
        <w:numPr>
          <w:ilvl w:val="0"/>
          <w:numId w:val="53"/>
        </w:numPr>
        <w:spacing w:after="0" w:line="240" w:lineRule="auto"/>
        <w:ind w:left="1077" w:hanging="357"/>
        <w:rPr>
          <w:rFonts w:ascii="Times LatArm" w:hAnsi="Times LatArm" w:cs="Arial"/>
        </w:rPr>
      </w:pPr>
      <w:r w:rsidRPr="006801BA">
        <w:rPr>
          <w:rFonts w:ascii="Times LatArm" w:hAnsi="Times LatArm" w:cs="Arial"/>
        </w:rPr>
        <w:t>Ô³½³ñÛ³Ý è.ê. ´áõë³ÝáõÝÝ»ñÇ Ñ³Û»ñ»Ý-É³ïÇÝ»ñ»Ý µ³é³ñ³Ý, ºñ¨³Ý, 1981:</w:t>
      </w:r>
    </w:p>
    <w:p w:rsidR="00E9093E" w:rsidRPr="006801BA" w:rsidRDefault="00E9093E" w:rsidP="00284824">
      <w:pPr>
        <w:pStyle w:val="aff6"/>
        <w:numPr>
          <w:ilvl w:val="0"/>
          <w:numId w:val="53"/>
        </w:numPr>
        <w:spacing w:after="0" w:line="240" w:lineRule="auto"/>
        <w:ind w:left="1077" w:hanging="357"/>
      </w:pPr>
      <w:r w:rsidRPr="006801BA">
        <w:t>В.С. Новиков, И.А. Губанов,  Атлас определитель дикорастущие растения, М., 2008.</w:t>
      </w:r>
    </w:p>
    <w:p w:rsidR="00E9093E" w:rsidRPr="006801BA" w:rsidRDefault="00E9093E" w:rsidP="00284824">
      <w:pPr>
        <w:pStyle w:val="aff6"/>
        <w:numPr>
          <w:ilvl w:val="0"/>
          <w:numId w:val="53"/>
        </w:numPr>
        <w:spacing w:after="0" w:line="240" w:lineRule="auto"/>
        <w:ind w:left="1077" w:hanging="357"/>
      </w:pPr>
      <w:r w:rsidRPr="006801BA">
        <w:t>В.А. Петров, Этноботаника Нагорного Карабаха, Баку, 1940.</w:t>
      </w:r>
    </w:p>
    <w:p w:rsidR="00E9093E" w:rsidRPr="006801BA" w:rsidRDefault="00E9093E" w:rsidP="00284824">
      <w:pPr>
        <w:pStyle w:val="aff6"/>
        <w:numPr>
          <w:ilvl w:val="0"/>
          <w:numId w:val="53"/>
        </w:numPr>
        <w:spacing w:after="0" w:line="240" w:lineRule="auto"/>
        <w:ind w:left="1077" w:hanging="357"/>
      </w:pPr>
      <w:r w:rsidRPr="006801BA">
        <w:t>Тахтаджян А.Л.,Флора Армении,Ереван, 1980.</w:t>
      </w:r>
    </w:p>
    <w:p w:rsidR="00E9093E" w:rsidRPr="00E9093E" w:rsidRDefault="00E9093E" w:rsidP="00E9093E">
      <w:pPr>
        <w:rPr>
          <w:sz w:val="22"/>
          <w:szCs w:val="22"/>
          <w:lang w:val="ru-RU"/>
        </w:rPr>
      </w:pPr>
    </w:p>
    <w:p w:rsidR="00E9093E" w:rsidRPr="006801BA" w:rsidRDefault="00E9093E" w:rsidP="00E9093E">
      <w:pPr>
        <w:spacing w:line="396" w:lineRule="auto"/>
        <w:rPr>
          <w:rFonts w:ascii="Arial LatArm" w:hAnsi="Arial LatArm"/>
          <w:lang w:val="ru-RU"/>
        </w:rPr>
      </w:pPr>
      <w:r w:rsidRPr="007B2603">
        <w:rPr>
          <w:rFonts w:ascii="Arial LatArm" w:hAnsi="Arial LatArm"/>
          <w:lang w:val="ru-RU"/>
        </w:rPr>
        <w:t xml:space="preserve">                                      </w:t>
      </w:r>
    </w:p>
    <w:p w:rsidR="001A5BF9" w:rsidRPr="00513E90" w:rsidRDefault="001A5BF9" w:rsidP="00E9093E">
      <w:pPr>
        <w:jc w:val="center"/>
        <w:rPr>
          <w:i/>
          <w:sz w:val="22"/>
          <w:szCs w:val="22"/>
          <w:lang w:val="ru-RU"/>
        </w:rPr>
      </w:pPr>
      <w:r w:rsidRPr="00513E90">
        <w:rPr>
          <w:i/>
          <w:sz w:val="22"/>
          <w:szCs w:val="22"/>
          <w:lang w:val="ru-RU"/>
        </w:rPr>
        <w:t>Резюме</w:t>
      </w:r>
    </w:p>
    <w:p w:rsidR="00E9093E" w:rsidRPr="00513E90" w:rsidRDefault="00E9093E" w:rsidP="00E9093E">
      <w:pPr>
        <w:jc w:val="center"/>
        <w:rPr>
          <w:sz w:val="22"/>
          <w:szCs w:val="22"/>
          <w:lang w:val="ru-RU"/>
        </w:rPr>
      </w:pPr>
    </w:p>
    <w:p w:rsidR="001A5BF9" w:rsidRPr="00E9093E" w:rsidRDefault="001A5BF9" w:rsidP="00E9093E">
      <w:pPr>
        <w:ind w:firstLine="567"/>
        <w:jc w:val="both"/>
        <w:rPr>
          <w:sz w:val="22"/>
          <w:szCs w:val="22"/>
          <w:lang w:val="ru-RU"/>
        </w:rPr>
      </w:pPr>
      <w:r w:rsidRPr="00E9093E">
        <w:rPr>
          <w:sz w:val="22"/>
          <w:szCs w:val="22"/>
          <w:lang w:val="ru-RU"/>
        </w:rPr>
        <w:t>В данной статье нами представлены 22 вида растений, используемых в Нагорном Карабахе при приготовлении настоек. Была выяснена их принадлежность к соответствующим семействам, а также дана информация об используемых частях растений и форме их потребления.</w:t>
      </w:r>
    </w:p>
    <w:p w:rsidR="001A5BF9" w:rsidRPr="00DF08E9" w:rsidRDefault="001A5BF9" w:rsidP="00E9093E">
      <w:pPr>
        <w:spacing w:line="396" w:lineRule="auto"/>
        <w:ind w:firstLine="567"/>
        <w:jc w:val="both"/>
        <w:rPr>
          <w:rFonts w:ascii="Arial LatArm" w:hAnsi="Arial LatArm"/>
          <w:lang w:val="ru-RU"/>
        </w:rPr>
      </w:pPr>
    </w:p>
    <w:p w:rsidR="001A5BF9" w:rsidRPr="00C7404B" w:rsidRDefault="001A5BF9" w:rsidP="001A5BF9">
      <w:pPr>
        <w:jc w:val="both"/>
        <w:rPr>
          <w:rFonts w:ascii="Arial LatArm" w:hAnsi="Arial LatArm"/>
          <w:lang w:val="ru-RU"/>
        </w:rPr>
      </w:pPr>
    </w:p>
    <w:p w:rsidR="00122E86" w:rsidRPr="00C7404B" w:rsidRDefault="00122E86" w:rsidP="001A5BF9">
      <w:pPr>
        <w:jc w:val="both"/>
        <w:rPr>
          <w:rFonts w:ascii="Arial LatArm" w:hAnsi="Arial LatArm"/>
          <w:lang w:val="ru-RU"/>
        </w:rPr>
      </w:pPr>
    </w:p>
    <w:p w:rsidR="00122E86" w:rsidRPr="00C7404B" w:rsidRDefault="00122E86" w:rsidP="001A5BF9">
      <w:pPr>
        <w:jc w:val="both"/>
        <w:rPr>
          <w:rFonts w:ascii="Arial LatArm" w:hAnsi="Arial LatArm"/>
          <w:lang w:val="ru-RU"/>
        </w:rPr>
      </w:pPr>
    </w:p>
    <w:p w:rsidR="00122E86" w:rsidRPr="00C7404B" w:rsidRDefault="00122E86" w:rsidP="001A5BF9">
      <w:pPr>
        <w:jc w:val="both"/>
        <w:rPr>
          <w:rFonts w:ascii="Arial LatArm" w:hAnsi="Arial LatArm"/>
          <w:lang w:val="ru-RU"/>
        </w:rPr>
      </w:pPr>
    </w:p>
    <w:p w:rsidR="00122E86" w:rsidRPr="00C7404B" w:rsidRDefault="00122E86" w:rsidP="001A5BF9">
      <w:pPr>
        <w:jc w:val="both"/>
        <w:rPr>
          <w:rFonts w:ascii="Arial LatArm" w:hAnsi="Arial LatArm"/>
          <w:lang w:val="ru-RU"/>
        </w:rPr>
      </w:pPr>
    </w:p>
    <w:p w:rsidR="00122E86" w:rsidRPr="00C7404B" w:rsidRDefault="00122E86" w:rsidP="001A5BF9">
      <w:pPr>
        <w:jc w:val="both"/>
        <w:rPr>
          <w:rFonts w:ascii="Arial LatArm" w:hAnsi="Arial LatArm"/>
          <w:lang w:val="ru-RU"/>
        </w:rPr>
      </w:pPr>
    </w:p>
    <w:p w:rsidR="007A1D1E" w:rsidRPr="00D707FA" w:rsidRDefault="007A1D1E" w:rsidP="007A1D1E">
      <w:pPr>
        <w:spacing w:line="250" w:lineRule="auto"/>
        <w:jc w:val="center"/>
        <w:rPr>
          <w:rFonts w:ascii="Times LatArm" w:hAnsi="Times LatArm"/>
          <w:b/>
          <w:sz w:val="18"/>
          <w:szCs w:val="18"/>
          <w:lang w:val="fr-FR"/>
        </w:rPr>
      </w:pPr>
      <w:r w:rsidRPr="00D707FA">
        <w:rPr>
          <w:rFonts w:ascii="Times LatArm" w:hAnsi="Times LatArm"/>
          <w:b/>
          <w:sz w:val="18"/>
          <w:szCs w:val="18"/>
          <w:lang w:val="fr-FR"/>
        </w:rPr>
        <w:lastRenderedPageBreak/>
        <w:t>²ðò²ÊÆ äºî²Î²Ü Ð²Ø²Èê²ð²ÜÆ ¶Æî²Î²Ü îºÔºÎ²¶Æð</w:t>
      </w:r>
    </w:p>
    <w:p w:rsidR="007A1D1E" w:rsidRPr="00D707FA" w:rsidRDefault="007A1D1E" w:rsidP="007A1D1E">
      <w:pPr>
        <w:jc w:val="center"/>
        <w:rPr>
          <w:rFonts w:ascii="Times LatRus" w:hAnsi="Times LatRus"/>
          <w:b/>
          <w:sz w:val="18"/>
          <w:szCs w:val="18"/>
          <w:lang w:val="fr-FR"/>
        </w:rPr>
      </w:pPr>
      <w:r w:rsidRPr="00D707FA">
        <w:rPr>
          <w:rFonts w:ascii="Times LatRus" w:hAnsi="Times LatRus"/>
          <w:b/>
          <w:sz w:val="18"/>
          <w:szCs w:val="18"/>
          <w:lang w:val="fr-FR"/>
        </w:rPr>
        <w:t>Ó×ÅÍÛÅ ÇÀÏÈÑÊÈ ÀÐÖÀÕÑÊÎÃÎ ÃÎÑÓÄÀÐÑÒÂÅÍÍÎÃÎ ÓÍÈÂÅÐÑÈÒÅÒÀ</w:t>
      </w:r>
    </w:p>
    <w:p w:rsidR="007A1D1E" w:rsidRPr="00D707FA" w:rsidRDefault="007D0E60" w:rsidP="007A1D1E">
      <w:pPr>
        <w:pStyle w:val="3"/>
        <w:tabs>
          <w:tab w:val="left" w:pos="4035"/>
        </w:tabs>
        <w:jc w:val="left"/>
        <w:rPr>
          <w:rFonts w:ascii="Times LatArm" w:hAnsi="Times LatArm"/>
          <w:b/>
          <w:bCs/>
          <w:i/>
          <w:sz w:val="14"/>
          <w:szCs w:val="14"/>
          <w:lang w:val="fr-FR"/>
        </w:rPr>
      </w:pPr>
      <w:r>
        <w:rPr>
          <w:rFonts w:ascii="Times LatArm" w:hAnsi="Times LatArm"/>
          <w:b/>
          <w:bCs/>
          <w:i/>
          <w:noProof/>
          <w:snapToGrid/>
          <w:sz w:val="14"/>
          <w:szCs w:val="14"/>
          <w:lang w:eastAsia="ru-RU"/>
        </w:rPr>
        <w:pict>
          <v:line id="_x0000_s15425" style="position:absolute;z-index:251918336" from="1.75pt,6.6pt" to="460.75pt,6.6pt" strokeweight="3pt">
            <v:stroke linestyle="thinThick"/>
          </v:line>
        </w:pict>
      </w:r>
      <w:r w:rsidR="007A1D1E" w:rsidRPr="00D707FA">
        <w:rPr>
          <w:rFonts w:ascii="Times LatArm" w:hAnsi="Times LatArm"/>
          <w:b/>
          <w:bCs/>
          <w:i/>
          <w:sz w:val="14"/>
          <w:szCs w:val="14"/>
          <w:lang w:val="fr-FR"/>
        </w:rPr>
        <w:tab/>
      </w:r>
    </w:p>
    <w:p w:rsidR="007A1D1E" w:rsidRPr="00D707FA" w:rsidRDefault="007A1D1E" w:rsidP="007A1D1E">
      <w:pPr>
        <w:pStyle w:val="3"/>
        <w:jc w:val="center"/>
        <w:rPr>
          <w:rFonts w:ascii="Times LatArm" w:hAnsi="Times LatArm"/>
          <w:b/>
          <w:bCs/>
          <w:sz w:val="18"/>
          <w:szCs w:val="18"/>
          <w:lang w:val="fr-FR"/>
        </w:rPr>
      </w:pPr>
      <w:r w:rsidRPr="00D707FA">
        <w:rPr>
          <w:rFonts w:ascii="Times LatArm" w:hAnsi="Times LatArm"/>
          <w:b/>
          <w:bCs/>
          <w:sz w:val="18"/>
          <w:szCs w:val="18"/>
          <w:lang w:val="fr-FR"/>
        </w:rPr>
        <w:t>1-2 (23-24) 2011</w:t>
      </w:r>
    </w:p>
    <w:p w:rsidR="007A1D1E" w:rsidRPr="007A1D1E" w:rsidRDefault="007A1D1E" w:rsidP="007A1D1E">
      <w:pPr>
        <w:jc w:val="both"/>
        <w:rPr>
          <w:rFonts w:ascii="Times LatArm" w:hAnsi="Times LatArm"/>
          <w:i/>
          <w:sz w:val="24"/>
          <w:szCs w:val="24"/>
          <w:lang w:val="fr-FR"/>
        </w:rPr>
      </w:pPr>
      <w:r w:rsidRPr="007A1D1E">
        <w:rPr>
          <w:rFonts w:ascii="Times LatArm" w:hAnsi="Times LatArm"/>
          <w:i/>
          <w:sz w:val="24"/>
          <w:szCs w:val="24"/>
          <w:lang w:val="fr-FR"/>
        </w:rPr>
        <w:t xml:space="preserve">Ðî¸ </w:t>
      </w:r>
      <w:r w:rsidRPr="007A1D1E">
        <w:rPr>
          <w:rFonts w:ascii="Times LatArm" w:hAnsi="Times LatArm" w:cs="Tahoma"/>
          <w:sz w:val="24"/>
          <w:szCs w:val="24"/>
          <w:lang w:val="fr-FR"/>
        </w:rPr>
        <w:t>582. 736</w:t>
      </w:r>
      <w:r w:rsidRPr="007A1D1E">
        <w:rPr>
          <w:rFonts w:ascii="Times LatArm" w:hAnsi="Times LatArm"/>
          <w:i/>
          <w:sz w:val="24"/>
          <w:szCs w:val="24"/>
          <w:lang w:val="fr-FR"/>
        </w:rPr>
        <w:tab/>
      </w:r>
      <w:r w:rsidRPr="007A1D1E">
        <w:rPr>
          <w:rFonts w:ascii="Times LatArm" w:hAnsi="Times LatArm"/>
          <w:i/>
          <w:sz w:val="24"/>
          <w:szCs w:val="24"/>
          <w:lang w:val="fr-FR"/>
        </w:rPr>
        <w:tab/>
      </w:r>
      <w:r w:rsidRPr="007A1D1E">
        <w:rPr>
          <w:rFonts w:ascii="Times LatArm" w:hAnsi="Times LatArm"/>
          <w:i/>
          <w:sz w:val="24"/>
          <w:szCs w:val="24"/>
          <w:lang w:val="fr-FR"/>
        </w:rPr>
        <w:tab/>
      </w:r>
      <w:r w:rsidRPr="007A1D1E">
        <w:rPr>
          <w:rFonts w:ascii="Times LatArm" w:hAnsi="Times LatArm"/>
          <w:i/>
          <w:sz w:val="24"/>
          <w:szCs w:val="24"/>
          <w:lang w:val="fr-FR"/>
        </w:rPr>
        <w:tab/>
      </w:r>
      <w:r w:rsidRPr="007A1D1E">
        <w:rPr>
          <w:rFonts w:ascii="Times LatArm" w:hAnsi="Times LatArm"/>
          <w:i/>
          <w:sz w:val="24"/>
          <w:szCs w:val="24"/>
          <w:lang w:val="fr-FR"/>
        </w:rPr>
        <w:tab/>
      </w:r>
      <w:r w:rsidRPr="007A1D1E">
        <w:rPr>
          <w:rFonts w:ascii="Times LatArm" w:hAnsi="Times LatArm"/>
          <w:i/>
          <w:sz w:val="24"/>
          <w:szCs w:val="24"/>
          <w:lang w:val="fr-FR"/>
        </w:rPr>
        <w:tab/>
      </w:r>
      <w:r w:rsidRPr="007A1D1E">
        <w:rPr>
          <w:rFonts w:ascii="Times LatArm" w:hAnsi="Times LatArm"/>
          <w:i/>
          <w:sz w:val="24"/>
          <w:szCs w:val="24"/>
          <w:lang w:val="fr-FR"/>
        </w:rPr>
        <w:tab/>
      </w:r>
      <w:r w:rsidRPr="007A1D1E">
        <w:rPr>
          <w:rFonts w:ascii="Times LatArm" w:hAnsi="Times LatArm"/>
          <w:i/>
          <w:sz w:val="24"/>
          <w:szCs w:val="24"/>
          <w:lang w:val="fr-FR"/>
        </w:rPr>
        <w:tab/>
      </w:r>
      <w:r>
        <w:rPr>
          <w:rFonts w:ascii="Times LatArm" w:hAnsi="Times LatArm"/>
          <w:i/>
          <w:sz w:val="24"/>
          <w:szCs w:val="24"/>
          <w:lang w:val="fr-FR"/>
        </w:rPr>
        <w:tab/>
        <w:t xml:space="preserve"> </w:t>
      </w:r>
      <w:r w:rsidRPr="007A1D1E">
        <w:rPr>
          <w:rFonts w:ascii="Times LatArm" w:hAnsi="Times LatArm"/>
          <w:i/>
          <w:sz w:val="24"/>
          <w:szCs w:val="24"/>
          <w:lang w:val="fr-FR"/>
        </w:rPr>
        <w:t xml:space="preserve"> Î»Ýë³µ³ÝáõÃÛáõÝ</w:t>
      </w:r>
    </w:p>
    <w:p w:rsidR="00560896" w:rsidRPr="007A1D1E" w:rsidRDefault="00560896" w:rsidP="00C95AA6">
      <w:pPr>
        <w:ind w:firstLine="567"/>
        <w:jc w:val="both"/>
        <w:rPr>
          <w:rFonts w:ascii="Times LatArm" w:hAnsi="Times LatArm"/>
          <w:sz w:val="22"/>
          <w:szCs w:val="22"/>
          <w:lang w:val="fr-FR"/>
        </w:rPr>
      </w:pPr>
    </w:p>
    <w:p w:rsidR="007A1D1E" w:rsidRPr="00282055" w:rsidRDefault="00AE3BF8" w:rsidP="00282055">
      <w:pPr>
        <w:jc w:val="both"/>
        <w:rPr>
          <w:rFonts w:ascii="Times LatArm" w:hAnsi="Times LatArm" w:cs="Tahoma"/>
          <w:b/>
          <w:sz w:val="22"/>
          <w:szCs w:val="22"/>
          <w:lang w:val="fr-FR"/>
        </w:rPr>
      </w:pPr>
      <w:r>
        <w:rPr>
          <w:rFonts w:ascii="Times LatArm" w:hAnsi="Times LatArm" w:cs="Tahoma"/>
          <w:b/>
          <w:sz w:val="22"/>
          <w:szCs w:val="22"/>
          <w:lang w:val="fr-FR"/>
        </w:rPr>
        <w:t xml:space="preserve">             ÐàôÜ²Î²Ü</w:t>
      </w:r>
      <w:r w:rsidR="007A1D1E" w:rsidRPr="00282055">
        <w:rPr>
          <w:rFonts w:ascii="Times LatArm" w:hAnsi="Times LatArm" w:cs="Tahoma"/>
          <w:b/>
          <w:sz w:val="22"/>
          <w:szCs w:val="22"/>
          <w:lang w:val="fr-FR"/>
        </w:rPr>
        <w:t xml:space="preserve">  ÀÜÎàô¼ºÜàô î²ð²Ìì²ÌàôÂÚàôÜÀ ²ðò²ÊàôØ</w:t>
      </w:r>
    </w:p>
    <w:p w:rsidR="00282055" w:rsidRPr="00513E90" w:rsidRDefault="00282055" w:rsidP="00282055">
      <w:pPr>
        <w:jc w:val="both"/>
        <w:rPr>
          <w:rFonts w:asciiTheme="minorHAnsi" w:hAnsiTheme="minorHAnsi" w:cs="Tahoma"/>
          <w:b/>
          <w:sz w:val="10"/>
          <w:szCs w:val="10"/>
          <w:lang w:val="fr-FR"/>
        </w:rPr>
      </w:pPr>
    </w:p>
    <w:p w:rsidR="007A1D1E" w:rsidRPr="00513E90" w:rsidRDefault="007A1D1E" w:rsidP="00282055">
      <w:pPr>
        <w:jc w:val="center"/>
        <w:rPr>
          <w:rFonts w:asciiTheme="minorHAnsi" w:hAnsiTheme="minorHAnsi" w:cs="Tahoma"/>
          <w:sz w:val="26"/>
          <w:szCs w:val="26"/>
          <w:lang w:val="fr-FR"/>
        </w:rPr>
      </w:pPr>
      <w:r w:rsidRPr="00513E90">
        <w:rPr>
          <w:rFonts w:ascii="Times LatArm" w:hAnsi="Times LatArm" w:cs="Tahoma"/>
          <w:sz w:val="26"/>
          <w:szCs w:val="26"/>
          <w:lang w:val="fr-FR"/>
        </w:rPr>
        <w:t>². Ü. Ð³ÏáµÛ³Ý</w:t>
      </w:r>
    </w:p>
    <w:p w:rsidR="00282055" w:rsidRPr="00513E90" w:rsidRDefault="00282055" w:rsidP="007A1D1E">
      <w:pPr>
        <w:ind w:firstLine="567"/>
        <w:jc w:val="both"/>
        <w:rPr>
          <w:rFonts w:asciiTheme="minorHAnsi" w:hAnsiTheme="minorHAnsi" w:cs="Tahoma"/>
          <w:sz w:val="22"/>
          <w:szCs w:val="22"/>
          <w:lang w:val="fr-FR"/>
        </w:rPr>
      </w:pPr>
    </w:p>
    <w:p w:rsidR="007A1D1E" w:rsidRPr="00513E90" w:rsidRDefault="007A1D1E" w:rsidP="007A1D1E">
      <w:pPr>
        <w:ind w:firstLine="567"/>
        <w:jc w:val="both"/>
        <w:rPr>
          <w:rFonts w:ascii="Times LatArm" w:hAnsi="Times LatArm" w:cs="Tahoma"/>
          <w:sz w:val="22"/>
          <w:szCs w:val="22"/>
          <w:lang w:val="fr-FR"/>
        </w:rPr>
      </w:pPr>
      <w:r w:rsidRPr="00513E90">
        <w:rPr>
          <w:rFonts w:ascii="Times LatArm" w:hAnsi="Times LatArm" w:cs="Tahoma"/>
          <w:sz w:val="22"/>
          <w:szCs w:val="22"/>
          <w:lang w:val="fr-FR"/>
        </w:rPr>
        <w:t xml:space="preserve">Æ½áõñ ã¿, áñ ÁÝÏáõÛ½Ç ÙÇçáõÏÁ ÝÙ³Ý ¿ Ù³ñ¹Ï³ÛÇÝ áõÕ»ÕÇ:  ØÇçÇÝ ¹³ñ»ñáõÙ ³ÛÝ Ï³ñÍÇùÝ ¿ñ ïÇñáõÙ, áñ ÑáõÝ³Ï³Ý ÁÝÏáõÛ½Ý ³ÏïÇíáñ»Ý Ù»ÕÙáõÙ ¿ ·ÉË³ó³íÁ: 18-ñ¹ ¹³ñÇ éáõë µÅÇßÏÝ»ñÝ ÁÝÏáõÛ½Ý ¦áõÕ»ÕÇ ïáÝ§ ¿ÇÝ ³Ýí³ÝáõÙ: ÆëÏ ÑÇÝ ÑáõÝ³Ï³Ý å³ïÙ³µ³Ý Ð»ñá¹áïáëÁ åÝ¹áõÙ ¿ñ, áñ ÑÇÝ ´³µ»ÉáÝÇ ùñÙ»ñÁ Ñ³ë³ñ³Ï Ù³ñ¹Ï³Ýó ³ñ·»ÉáõÙ ¿ÇÝ ÑáõÝ³Ï³Ý ÁÝÏáõÛ½ áõï»É, ù³ÝÇ áñ ³ÛÝ µ³ñ»ñ³ñ ³½¹»óáõÃÛáõÝ ¿ ·áñÍáõÙ Ùï³íáñ ·áñÍÝ»áõÃÛ³Ý íñ³, ÇëÏ ¹³ é³ÙÇÏÝ»ñÇÝ Ñ³ñÏ³íáñ ã¿: </w:t>
      </w:r>
    </w:p>
    <w:p w:rsidR="007A1D1E" w:rsidRPr="00513E90" w:rsidRDefault="007A1D1E" w:rsidP="007A1D1E">
      <w:pPr>
        <w:ind w:firstLine="567"/>
        <w:jc w:val="both"/>
        <w:rPr>
          <w:rFonts w:ascii="Times LatArm" w:hAnsi="Times LatArm" w:cs="Arial"/>
          <w:sz w:val="22"/>
          <w:szCs w:val="22"/>
          <w:lang w:val="fr-FR"/>
        </w:rPr>
      </w:pPr>
      <w:r w:rsidRPr="00513E90">
        <w:rPr>
          <w:rFonts w:ascii="Times LatArm" w:hAnsi="Times LatArm" w:cs="Tahoma"/>
          <w:sz w:val="22"/>
          <w:szCs w:val="22"/>
          <w:lang w:val="fr-FR"/>
        </w:rPr>
        <w:t xml:space="preserve">ÆÑ³ñÏ», ÑáõÝ³Ï³Ý ÁÝÏáõÛ½Ç ·³ÕïÝÇùÁ áã Ã» Ýñ³ Ó¨Ç Ù»ç ¿, ³ÛÉ` µ³Õ³¹ñáõÃÛ³Ý: ²ÛÝ Ñ³ñáõëï ¿ </w:t>
      </w:r>
      <w:r w:rsidRPr="007A1D1E">
        <w:rPr>
          <w:rFonts w:ascii="Arial" w:hAnsi="Arial" w:cs="Arial"/>
          <w:sz w:val="22"/>
          <w:szCs w:val="22"/>
        </w:rPr>
        <w:t>С</w:t>
      </w:r>
      <w:r w:rsidRPr="00513E90">
        <w:rPr>
          <w:rFonts w:ascii="Times LatArm" w:hAnsi="Times LatArm" w:cs="Arial"/>
          <w:sz w:val="22"/>
          <w:szCs w:val="22"/>
          <w:lang w:val="fr-FR"/>
        </w:rPr>
        <w:t xml:space="preserve">, </w:t>
      </w:r>
      <w:r w:rsidRPr="007A1D1E">
        <w:rPr>
          <w:rFonts w:ascii="Arial" w:hAnsi="Arial" w:cs="Arial"/>
          <w:sz w:val="22"/>
          <w:szCs w:val="22"/>
          <w:lang w:val="en-US"/>
        </w:rPr>
        <w:t>В</w:t>
      </w:r>
      <w:r w:rsidRPr="00513E90">
        <w:rPr>
          <w:rFonts w:ascii="Times LatArm" w:hAnsi="Times LatArm" w:cs="Arial"/>
          <w:sz w:val="22"/>
          <w:szCs w:val="22"/>
          <w:lang w:val="fr-FR"/>
        </w:rPr>
        <w:t>1,</w:t>
      </w:r>
      <w:r w:rsidRPr="007A1D1E">
        <w:rPr>
          <w:rFonts w:ascii="Arial" w:hAnsi="Arial" w:cs="Arial"/>
          <w:sz w:val="22"/>
          <w:szCs w:val="22"/>
          <w:lang w:val="en-US"/>
        </w:rPr>
        <w:t>В</w:t>
      </w:r>
      <w:r w:rsidRPr="00513E90">
        <w:rPr>
          <w:rFonts w:ascii="Times LatArm" w:hAnsi="Times LatArm" w:cs="Arial"/>
          <w:sz w:val="22"/>
          <w:szCs w:val="22"/>
          <w:lang w:val="fr-FR"/>
        </w:rPr>
        <w:t xml:space="preserve">2, </w:t>
      </w:r>
      <w:r w:rsidRPr="007A1D1E">
        <w:rPr>
          <w:rFonts w:ascii="Arial" w:hAnsi="Arial" w:cs="Arial"/>
          <w:sz w:val="22"/>
          <w:szCs w:val="22"/>
          <w:lang w:val="en-US"/>
        </w:rPr>
        <w:t>РР</w:t>
      </w:r>
      <w:r w:rsidRPr="00513E90">
        <w:rPr>
          <w:rFonts w:ascii="Times LatArm" w:hAnsi="Times LatArm" w:cs="Arial"/>
          <w:sz w:val="22"/>
          <w:szCs w:val="22"/>
          <w:lang w:val="fr-FR"/>
        </w:rPr>
        <w:t xml:space="preserve"> íÇï³ÙÇÝÝ»ñáí, Ï³ñáïÇÝáí, ùÇÝáÝÝ»ñáí áõ »Ã»ñ³ÛáõÕ»ñáí, µçç³ÝÛáõÃáí, »ñÏ³ÃÇ áõ Ïáµ³ÉïÇ ³Õ»ñáí, óÇÝÏáí: ´³óÇ ³Û¹, ÁÝÏáõÛ½Á ýáÉÇ³ÃÃíÇ ¨ Ï³ÉóÇáõÙÇ ³Ý÷áË³ñÇÝ»ÉÇ ³ÕµÛáõñ ¿: úñ³Ï³Ý ·áÝ» »ñÏáõ ÁÝÏáõÛ½ áõï»Éáõ ¹»åùáõÙ ÑÇßáÕáõÃÛáõÝÁ ½·³ÉÇáñ»Ý ÏÉ³í³Ý³: ÆëÏ ûñ³Ï³Ý ãáñë ÁÝÏáõÛ½Á ÏÉÇóù³íáñÇ Ñ³Ï³ûùëÇ¹³ÝïÝ»ñáí, Ïµ³ñ»É³íÇ ÇÙáõÝÇï»ïÝ áõ µçÇçÝ»ñÇ å³ßå³ÝáõÃÛáõÝÁ</w:t>
      </w:r>
      <w:r w:rsidR="00B56783">
        <w:rPr>
          <w:rFonts w:ascii="Times LatArm" w:hAnsi="Times LatArm" w:cs="Arial"/>
          <w:sz w:val="22"/>
          <w:szCs w:val="22"/>
          <w:lang w:val="fr-FR"/>
        </w:rPr>
        <w:t xml:space="preserve"> (1)</w:t>
      </w:r>
      <w:r w:rsidRPr="00513E90">
        <w:rPr>
          <w:rFonts w:ascii="Times LatArm" w:hAnsi="Times LatArm" w:cs="Arial"/>
          <w:sz w:val="22"/>
          <w:szCs w:val="22"/>
          <w:lang w:val="fr-FR"/>
        </w:rPr>
        <w:t>: ºíñáå³Ï³Ý ß³ï ÅáÕáíáõñ¹Ý»ñ ÑáõÝ³Ï³Ý ÁÝÏáõÛ½Á Ñ³Ù³ñáõÙ ¿ÇÝ ÑëÏ³Ý»ñÇ Ï»ñ³Ïáõñ, ¨ áã` ³ÝÑÇÙÝ: Üñ³ÝáõÙ å³ñáõÝ³ÏíáÕ áñáß ÝÛáõÃ»ñ, ÇëÏ³å»ë, û·ï³Ï³ñ »Ý Ù³ñ½áõÙÝ»ñÇó Ñ»ïá ÙÏ³ÝÝ»ñÇ ³Ùñ³åÝ¹Ù³Ý Ñ³Ù³ñ ¨ Ýå³ëïáõÙ »Ý Ñá·Ý³ÍáõÃÛ³Ý Ñ³ÕÃ³Ñ³ñÙ³ÝÁ: ´³óÇ ³Û¹, ÑáõÝ³Ï³Ý ÁÝÏáõÛ½Ç ÙÇçáõÏáõÙ ß³ï »Ý Ù³·Ý»½ÇáõÙÁ ¨ Ï³ÉÇáõÙÁ, áñáÝù ³ÝÑñ³Å»ßï »Ý ëñïÇ ³éáÕçáõÃÛ³Ý Ñ³Ù³ñ: Â»¨ ÁÝÏáõÛ½Ç Ù»ç Ùáï 70% ×³ñå Ï³, ¹ñ³Ýó Ù»Í Ù³ëÁ ãÑ³·»ó³Í  »Ý ¨ û·ï³Ï³ñ:</w:t>
      </w:r>
    </w:p>
    <w:p w:rsidR="007A1D1E" w:rsidRPr="00513E90" w:rsidRDefault="007A1D1E" w:rsidP="007A1D1E">
      <w:pPr>
        <w:ind w:firstLine="567"/>
        <w:jc w:val="both"/>
        <w:rPr>
          <w:rFonts w:asciiTheme="minorHAnsi" w:hAnsiTheme="minorHAnsi"/>
          <w:sz w:val="22"/>
          <w:szCs w:val="22"/>
          <w:lang w:val="fr-FR"/>
        </w:rPr>
      </w:pPr>
      <w:r w:rsidRPr="00513E90">
        <w:rPr>
          <w:rFonts w:ascii="Times LatArm" w:hAnsi="Times LatArm" w:cs="Tahoma"/>
          <w:sz w:val="22"/>
          <w:szCs w:val="22"/>
          <w:lang w:val="fr-FR"/>
        </w:rPr>
        <w:t>ÐáõÝ³Ï³Ý ÁÝÏáõ½»ÝÇÝ å³ïÏ³ÝáõÙ ¿ ÁÝÏáõ½³Í³ÕÏ³íáñÝ»ñÇ` Juglandales Ï³ñ·ÇÝ,  ÁÝÏáõ½³½·ÇÝ»ñÇ` Juglandaceae Linde ÁÝï³ÝÇùÇÝ, ÁÝÏáõ½»Ýáõ`</w:t>
      </w:r>
      <w:r w:rsidRPr="00513E90">
        <w:rPr>
          <w:rFonts w:ascii="Times LatArm" w:hAnsi="Times LatArm" w:cs="Arial"/>
          <w:sz w:val="22"/>
          <w:szCs w:val="22"/>
          <w:lang w:val="fr-FR"/>
        </w:rPr>
        <w:t xml:space="preserve"> Juglans L. ó»ÕÇÝ: êñ³Ýù Ëáßáñ ï»ñ¨³Ã³÷ Í³é»ñ »Ý` íñ³Ý³ÝÙ³Ý ë³Õ³ñÃáí:</w:t>
      </w:r>
      <w:r w:rsidRPr="00513E90">
        <w:rPr>
          <w:rFonts w:ascii="Times LatArm" w:hAnsi="Times LatArm"/>
          <w:sz w:val="22"/>
          <w:szCs w:val="22"/>
          <w:lang w:val="fr-FR"/>
        </w:rPr>
        <w:t xml:space="preserve">    ÐáõÝ³Ï³Ý ÁÝÏáõ½»Ýáõ Í³éÇ µ³ñÓñáõÃÛáõÝÁ Ñ³ëÝáõÙ ¿ 30 Ù-Ç, ïñ³Ù³·ÇÍÁ ï³ï³ÝíáõÙ ¿ 0,9 - 1,15 Ù-Ç ë³ÑÙ³ÝÝ»ñáõÙ: àõÝÇ Ñ½áñ ³ñÙ³ï³ÛÇÝ Ñ³Ù³Ï³ñ·, ²ÛÝ ³ñ³· ³×áÕ ¨ åïÕ³µ»ñ Í³é³ï»ë³Ï ¿ Ñ³Ý¹Çë³ÝáõÙ: ÐáõÝ³Ï³Ý ÁÝÏáõ½»ÝÇÝ ÙÇ³ïáõÝ Í³é ¿, ï»ñ¨Ý»ñÁ Ï»Ýï ÷»ïñ³Ó¨ »Ý, ³ñï³ÃáñáÕ ·»ÕÓ»ñáí ¨ »Ã»ñ³ÛáõÕÇ ëáõñ Ñáïáí:  ÐáõÝ³Ï³Ý ÁÝÏáõ½»ÝÇÝ Í³ÕÏáõÙ ¿ Ù³ÛÇëÇÝ: Ì³ÕÇÏÝ»ñÁ ·»Õ»óÇÏ ã»Ý, áõÝ»Ý Ñ³ë³ñ³Ï Í³ÕÏ³å³ïÛ³Ý` Ï³½Ùí³Í ãáñë ï»ñ¨ÇÏÝ»ñÇó:  öáßáïáõÙÁ Ï³ï³ñíáõÙ ¿ ù³Ùáõ ÙÇçáóáí:   äïáõÕÁ Ï»ÕÍ ÏáñÇ½³íáñ ¿, ¹³µ³Õ³ÝÛáõÃ»ñáí Ñ³ñáõëï, Ï³Ý³ã ·³í³Ãáí: ²ÛÝ ¹ñëÇó Í³ÍÏí³Í ¿ Ï³Ý³ã Ã³Õ³ÝÃáí Ï³Ù Ï³Ý³ã åïÕ³å³ïÛ³Ýáí, áñÝ ³é³ç³ÝáõÙ ¿ Í³ÕÏ³å³ïÛ³ÝÇ Ã»ñÃÇÏÝ»ñÇ ë»ñï³×áõÙÇó:</w:t>
      </w:r>
    </w:p>
    <w:p w:rsidR="0019595D" w:rsidRPr="00513E90" w:rsidRDefault="0019595D" w:rsidP="007A1D1E">
      <w:pPr>
        <w:ind w:firstLine="567"/>
        <w:jc w:val="both"/>
        <w:rPr>
          <w:rFonts w:asciiTheme="minorHAnsi" w:hAnsiTheme="minorHAnsi" w:cs="Tahoma"/>
          <w:sz w:val="22"/>
          <w:szCs w:val="22"/>
          <w:lang w:val="fr-FR"/>
        </w:rPr>
      </w:pPr>
    </w:p>
    <w:p w:rsidR="007A1D1E" w:rsidRPr="00971B1A" w:rsidRDefault="007A1D1E" w:rsidP="00282055">
      <w:pPr>
        <w:spacing w:line="360" w:lineRule="auto"/>
        <w:jc w:val="center"/>
        <w:rPr>
          <w:rFonts w:ascii="Arial LatArm" w:hAnsi="Arial LatArm" w:cs="Tahoma"/>
          <w:sz w:val="24"/>
          <w:szCs w:val="24"/>
          <w:lang w:val="en-US"/>
        </w:rPr>
      </w:pPr>
      <w:r>
        <w:rPr>
          <w:rFonts w:ascii="Arial LatArm" w:hAnsi="Arial LatArm"/>
          <w:noProof/>
          <w:sz w:val="24"/>
          <w:szCs w:val="24"/>
          <w:lang w:val="ru-RU"/>
        </w:rPr>
        <w:drawing>
          <wp:inline distT="0" distB="0" distL="0" distR="0">
            <wp:extent cx="1943100" cy="2095500"/>
            <wp:effectExtent l="19050" t="0" r="0" b="0"/>
            <wp:docPr id="673" name="Рисунок 673" descr="д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дг"/>
                    <pic:cNvPicPr>
                      <a:picLocks noChangeAspect="1" noChangeArrowheads="1"/>
                    </pic:cNvPicPr>
                  </pic:nvPicPr>
                  <pic:blipFill>
                    <a:blip r:embed="rId1119"/>
                    <a:srcRect/>
                    <a:stretch>
                      <a:fillRect/>
                    </a:stretch>
                  </pic:blipFill>
                  <pic:spPr bwMode="auto">
                    <a:xfrm>
                      <a:off x="0" y="0"/>
                      <a:ext cx="1943100" cy="2095500"/>
                    </a:xfrm>
                    <a:prstGeom prst="rect">
                      <a:avLst/>
                    </a:prstGeom>
                    <a:noFill/>
                    <a:ln w="9525">
                      <a:noFill/>
                      <a:miter lim="800000"/>
                      <a:headEnd/>
                      <a:tailEnd/>
                    </a:ln>
                  </pic:spPr>
                </pic:pic>
              </a:graphicData>
            </a:graphic>
          </wp:inline>
        </w:drawing>
      </w:r>
      <w:r>
        <w:rPr>
          <w:rFonts w:ascii="Arial LatArm" w:hAnsi="Arial LatArm" w:cs="Arial"/>
          <w:noProof/>
          <w:sz w:val="24"/>
          <w:szCs w:val="24"/>
          <w:lang w:val="ru-RU"/>
        </w:rPr>
        <w:drawing>
          <wp:inline distT="0" distB="0" distL="0" distR="0">
            <wp:extent cx="2400300" cy="2095500"/>
            <wp:effectExtent l="19050" t="0" r="0" b="0"/>
            <wp:docPr id="674" name="Рисунок 2" descr="грецкие орех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рецкие орехи"/>
                    <pic:cNvPicPr>
                      <a:picLocks noChangeAspect="1" noChangeArrowheads="1"/>
                    </pic:cNvPicPr>
                  </pic:nvPicPr>
                  <pic:blipFill>
                    <a:blip r:embed="rId1120"/>
                    <a:srcRect/>
                    <a:stretch>
                      <a:fillRect/>
                    </a:stretch>
                  </pic:blipFill>
                  <pic:spPr bwMode="auto">
                    <a:xfrm>
                      <a:off x="0" y="0"/>
                      <a:ext cx="2400300" cy="2095500"/>
                    </a:xfrm>
                    <a:prstGeom prst="rect">
                      <a:avLst/>
                    </a:prstGeom>
                    <a:noFill/>
                    <a:ln w="9525">
                      <a:noFill/>
                      <a:miter lim="800000"/>
                      <a:headEnd/>
                      <a:tailEnd/>
                    </a:ln>
                  </pic:spPr>
                </pic:pic>
              </a:graphicData>
            </a:graphic>
          </wp:inline>
        </w:drawing>
      </w:r>
    </w:p>
    <w:p w:rsidR="007A1D1E" w:rsidRPr="007A1D1E" w:rsidRDefault="007A1D1E" w:rsidP="007A1D1E">
      <w:pPr>
        <w:ind w:firstLine="567"/>
        <w:jc w:val="both"/>
        <w:rPr>
          <w:rFonts w:ascii="Times LatArm" w:hAnsi="Times LatArm" w:cs="Tahoma"/>
          <w:sz w:val="22"/>
          <w:szCs w:val="22"/>
          <w:lang w:val="en-US"/>
        </w:rPr>
      </w:pPr>
      <w:r w:rsidRPr="007A1D1E">
        <w:rPr>
          <w:rFonts w:ascii="Times LatArm" w:hAnsi="Times LatArm" w:cs="Tahoma"/>
          <w:sz w:val="22"/>
          <w:szCs w:val="22"/>
          <w:lang w:val="en-US"/>
        </w:rPr>
        <w:t>²ßÝ³ÝÁ Ã³Õ³ÝÃÁ ·áñß³ÝáõÙ ¿ ¨ Ñ³ëáõÝ³ó³Í åïáõÕÝ»ñÇ ó³Í ÁÝÏÙ³Ý Å³Ù³Ý³Ï ³ÛÝ µ³óíáõÙ ¿: ê»ñÙÁ ¿Ý¹áëå»ñÙ ãáõÝÇ, å³ß³ñ³ÛÇÝ ÝÛáõÃ»ñÁ Ïáõï³ÏíáõÙ »Ý ß³ùÇÉÝ»ñáõÙ:</w:t>
      </w:r>
    </w:p>
    <w:p w:rsidR="007A1D1E" w:rsidRPr="007A1D1E" w:rsidRDefault="007A1D1E" w:rsidP="007A1D1E">
      <w:pPr>
        <w:ind w:firstLine="567"/>
        <w:jc w:val="both"/>
        <w:rPr>
          <w:rFonts w:ascii="Times LatArm" w:hAnsi="Times LatArm" w:cs="Tahoma"/>
          <w:sz w:val="22"/>
          <w:szCs w:val="22"/>
          <w:lang w:val="en-US"/>
        </w:rPr>
      </w:pPr>
      <w:r w:rsidRPr="007A1D1E">
        <w:rPr>
          <w:rFonts w:ascii="Times LatArm" w:hAnsi="Times LatArm" w:cs="Tahoma"/>
          <w:sz w:val="22"/>
          <w:szCs w:val="22"/>
          <w:lang w:val="en-US"/>
        </w:rPr>
        <w:lastRenderedPageBreak/>
        <w:t xml:space="preserve">ÀÝÏáõ½»ÝÇÝ ÅáÕáíñ¹Ç ÏáÕÙÇó Ùß³ÏíáÕ ³Ù»Ý³ÑÇÝ µáõÛë»ñÇó ¿: ÞÝáñÑÇí ÁÝÏáõ½»Ýáõ µ³½Ù³ÃÇí û·ï³Ï³ñ Ñ³ïÏ³ÝÇßÝ»ñÇ ÅáÕáíáõñ¹Á  ï³ñµ»ñ Å³Ù³Ý³ÏÝ»ñáõÙ ïÝÏ»É ¿ ÁÝÏáõ½»Ýáõ ë»ñÙ»ñ  µÝ³Ï³í³Ûñ»ñÇ Ùáï, ³Ýï³éÝ»ñáõÙ ¨ ³ÛÉ ï»Õ»ñáõÙ:   </w:t>
      </w:r>
    </w:p>
    <w:p w:rsidR="007A1D1E" w:rsidRPr="007A1D1E" w:rsidRDefault="007A1D1E" w:rsidP="007A1D1E">
      <w:pPr>
        <w:ind w:firstLine="567"/>
        <w:jc w:val="both"/>
        <w:rPr>
          <w:rFonts w:ascii="Times LatArm" w:hAnsi="Times LatArm" w:cs="Tahoma"/>
          <w:sz w:val="22"/>
          <w:szCs w:val="22"/>
          <w:lang w:val="en-US"/>
        </w:rPr>
      </w:pPr>
      <w:r w:rsidRPr="007A1D1E">
        <w:rPr>
          <w:rFonts w:ascii="Times LatArm" w:hAnsi="Times LatArm" w:cs="Tahoma"/>
          <w:sz w:val="22"/>
          <w:szCs w:val="22"/>
          <w:lang w:val="en-US"/>
        </w:rPr>
        <w:t>²ñó³ËÇ ï³ñ³ÍùáõÙ 2009-011ÃÃ, Ï³ï³ñí³Í Ñ»ï³½áïáõÃÛáõÝÝ»ñÇó å³ñ½»É »Ýù, áñ Ï³  ÁÝÏáõ½»Ýáõ ï³ñµ»ñ ëáñï»ñ, áñáÝù ëï³óí»É »Ý ÑáõÝ³Ï³Ý ÁÝÏáõ½»Ýáõ í³ÛñÇ ï»ë³ÏÇó:</w:t>
      </w:r>
    </w:p>
    <w:p w:rsidR="007A1D1E" w:rsidRPr="007A1D1E" w:rsidRDefault="007A1D1E" w:rsidP="007A1D1E">
      <w:pPr>
        <w:ind w:firstLine="567"/>
        <w:jc w:val="both"/>
        <w:rPr>
          <w:rFonts w:ascii="Times LatArm" w:hAnsi="Times LatArm" w:cs="Tahoma"/>
          <w:sz w:val="22"/>
          <w:szCs w:val="22"/>
          <w:lang w:val="en-US"/>
        </w:rPr>
      </w:pPr>
      <w:r w:rsidRPr="007A1D1E">
        <w:rPr>
          <w:rFonts w:ascii="Times LatArm" w:hAnsi="Times LatArm" w:cs="Tahoma"/>
          <w:sz w:val="22"/>
          <w:szCs w:val="22"/>
          <w:lang w:val="en-US"/>
        </w:rPr>
        <w:t xml:space="preserve">î³ñÇù³íáñ ÁÝÏáõ½»ÝÇÝ»ñÇ Ù»Í Ù³ëÁ Ñ³ëï ¨ Ëáñ¹áõµáñ¹ Ù³ßÏáí, ÙÇçáõÏÁ ¹Åí³ñ Ñ³ÝíáÕ ÁÝÏáõÛ½ÇÏáí Í³é»ñ »Ý, áñáÝó Õ³ñ³µ³ÕóÇÝ»ñÁ µ³ñµ³éáí  ³ëáõÙ  »Ý </w:t>
      </w:r>
      <w:r w:rsidR="001B42C2">
        <w:rPr>
          <w:rFonts w:ascii="Times LatArm" w:hAnsi="Times LatArm" w:cs="Tahoma"/>
          <w:sz w:val="22"/>
          <w:szCs w:val="22"/>
          <w:lang w:val="en-US"/>
        </w:rPr>
        <w:t>¦</w:t>
      </w:r>
      <w:r w:rsidRPr="007A1D1E">
        <w:rPr>
          <w:rFonts w:ascii="Times LatArm" w:hAnsi="Times LatArm" w:cs="Tahoma"/>
          <w:sz w:val="22"/>
          <w:szCs w:val="22"/>
          <w:lang w:val="en-US"/>
        </w:rPr>
        <w:t>Ïéá  ×Õáõåáõñ</w:t>
      </w:r>
      <w:r w:rsidR="001B42C2">
        <w:rPr>
          <w:rFonts w:ascii="Times LatArm" w:hAnsi="Times LatArm" w:cs="Tahoma"/>
          <w:sz w:val="22"/>
          <w:szCs w:val="22"/>
          <w:lang w:val="en-US"/>
        </w:rPr>
        <w:t>§</w:t>
      </w:r>
      <w:r w:rsidRPr="007A1D1E">
        <w:rPr>
          <w:rFonts w:ascii="Times LatArm" w:hAnsi="Times LatArm" w:cs="Tahoma"/>
          <w:sz w:val="22"/>
          <w:szCs w:val="22"/>
          <w:lang w:val="en-US"/>
        </w:rPr>
        <w:t xml:space="preserve">: </w:t>
      </w:r>
    </w:p>
    <w:p w:rsidR="007A1D1E" w:rsidRPr="007A1D1E" w:rsidRDefault="007A1D1E" w:rsidP="007A1D1E">
      <w:pPr>
        <w:ind w:firstLine="567"/>
        <w:jc w:val="both"/>
        <w:rPr>
          <w:rFonts w:ascii="Times LatArm" w:hAnsi="Times LatArm" w:cs="Tahoma"/>
          <w:sz w:val="22"/>
          <w:szCs w:val="22"/>
          <w:lang w:val="en-US"/>
        </w:rPr>
      </w:pPr>
      <w:r w:rsidRPr="007A1D1E">
        <w:rPr>
          <w:rFonts w:ascii="Times LatArm" w:hAnsi="Times LatArm" w:cs="Tahoma"/>
          <w:sz w:val="22"/>
          <w:szCs w:val="22"/>
          <w:lang w:val="en-US"/>
        </w:rPr>
        <w:t>Ð³Ù»Ù³ï³µ³ñ »ñÇï³ë³ñ¹ ÁÝÏáõ½»ÝÇÝ»ñÇ ÁÝÏáõ½ÇÏÁ µ³ñ³Ï Ï»Õ¨áí ¿, ÙÇçáõÏÁ Ñ»ßï Ñ³ÝíáÕ:</w:t>
      </w:r>
    </w:p>
    <w:p w:rsidR="007A1D1E" w:rsidRPr="007A1D1E" w:rsidRDefault="007A1D1E" w:rsidP="007A1D1E">
      <w:pPr>
        <w:ind w:firstLine="567"/>
        <w:jc w:val="both"/>
        <w:rPr>
          <w:rFonts w:ascii="Times LatArm" w:hAnsi="Times LatArm" w:cs="Tahoma"/>
          <w:sz w:val="22"/>
          <w:szCs w:val="22"/>
          <w:lang w:val="en-US"/>
        </w:rPr>
      </w:pPr>
      <w:r w:rsidRPr="007A1D1E">
        <w:rPr>
          <w:rFonts w:ascii="Times LatArm" w:hAnsi="Times LatArm" w:cs="Tahoma"/>
          <w:sz w:val="22"/>
          <w:szCs w:val="22"/>
          <w:lang w:val="en-US"/>
        </w:rPr>
        <w:t>ÀÝÏáõ½»ÝÇÝ å³Ñ³ÝçÏáï ã¿ ÑáÕÇ ÝÏ³ïÙ³Ùµ, µ³Ûó É³í ³×áõÙ ¿ çñ³Ã³÷³Ýó ÑáÕ»ñáõÙ: ²ÛÝ ûÅïí³Í ã¿ µ³ñÓñ óñï³¹ÇÙ³óÏáõÝáõÃÛ³Ùµ, ¹ÇÙ³ÝáõÙ ¿ ÙÇÝã¨ -26 -28 ³ëïÇ×³Ý óñïÇÝ, »ñÏ³ñ³ÏÛ³ó ¿, ³åñáõÙ ¿ 200-300 ï³ñÇ, µ»ñù³ïíáõÃÛ³Ý Ù»ç ¿ ÙïÝáõÙ 10-15 ï³ñÇ Ñ»ïá</w:t>
      </w:r>
      <w:r w:rsidR="00B56783">
        <w:rPr>
          <w:rFonts w:ascii="Times LatArm" w:hAnsi="Times LatArm" w:cs="Tahoma"/>
          <w:sz w:val="22"/>
          <w:szCs w:val="22"/>
          <w:lang w:val="en-US"/>
        </w:rPr>
        <w:t xml:space="preserve"> (2)</w:t>
      </w:r>
      <w:r w:rsidRPr="007A1D1E">
        <w:rPr>
          <w:rFonts w:ascii="Times LatArm" w:hAnsi="Times LatArm" w:cs="Tahoma"/>
          <w:sz w:val="22"/>
          <w:szCs w:val="22"/>
          <w:lang w:val="en-US"/>
        </w:rPr>
        <w:t>:</w:t>
      </w:r>
    </w:p>
    <w:p w:rsidR="007A1D1E" w:rsidRPr="007A1D1E" w:rsidRDefault="007A1D1E" w:rsidP="007A1D1E">
      <w:pPr>
        <w:ind w:firstLine="567"/>
        <w:jc w:val="both"/>
        <w:rPr>
          <w:rFonts w:ascii="Times LatArm" w:hAnsi="Times LatArm"/>
          <w:sz w:val="22"/>
          <w:szCs w:val="22"/>
          <w:lang w:val="en-US"/>
        </w:rPr>
      </w:pPr>
      <w:r w:rsidRPr="007A1D1E">
        <w:rPr>
          <w:rFonts w:ascii="Times LatArm" w:hAnsi="Times LatArm"/>
          <w:sz w:val="22"/>
          <w:szCs w:val="22"/>
          <w:lang w:val="en-US"/>
        </w:rPr>
        <w:t>ÐáõÝ³Ï³Ý ÁÝÏáõ½»ÝÇÝ È»éÝ³ÛÇÝ Ô³ñ³µ³ÕáõÙ µáËáõ, Ñ³×³ñ»Ýáõ ¨ áõñÇß ï»ë³ÏÝ»ñÇ Ñ»ï ³Ýï³é³ÏÝ»ñÇ Ó¨áí ³×áõÙ ¿ Ý³Ë³É»éÝ»ñÇó ÙÇÝã¨ ÍáíÇ Ù³Ï»ñ¨áõÛÃÇó 1500 Ù µ³ñÓñáõÃÛ³Ý íñ³:</w:t>
      </w:r>
    </w:p>
    <w:p w:rsidR="007A1D1E" w:rsidRPr="007A1D1E" w:rsidRDefault="007A1D1E" w:rsidP="007A1D1E">
      <w:pPr>
        <w:ind w:firstLine="567"/>
        <w:jc w:val="both"/>
        <w:rPr>
          <w:rFonts w:ascii="Times LatArm" w:hAnsi="Times LatArm" w:cs="Tahoma"/>
          <w:sz w:val="22"/>
          <w:szCs w:val="22"/>
          <w:lang w:val="en-US"/>
        </w:rPr>
      </w:pPr>
      <w:r w:rsidRPr="007A1D1E">
        <w:rPr>
          <w:rFonts w:ascii="Times LatArm" w:hAnsi="Times LatArm" w:cs="Tahoma"/>
          <w:sz w:val="22"/>
          <w:szCs w:val="22"/>
          <w:lang w:val="en-US"/>
        </w:rPr>
        <w:t>ÐáõÝ³Ï³Ý ÁÝÏáõ½»Ýáõ Ñ³Ûñ»ÝÇùÁ Æñ³ÝÝ ¿: ì³ÛñÇ íÇ×³ÏáõÙ ³×áõÙ ¿ Ý³¨  ØÇçÇÝ ²ëÇ³ÛÇ É»éÝ»ñáõÙ, ´³ÉÏ³ÝÝ»ñáõÙ: Ø»Í ï³ñ³ÍáõÙ áõÝÇ èÇ·³ÛÇó ÙÇÝã¨ ì³ñß³í³ ¨ ÎÇ¨: Ð³ñ³íáõÙ ï³ñ³ÍíáõÙ ¿ ÎáíÏ³ëÇ ¨ ÔñÇÙÇ É³ÛÝ³ñÓ³Ï ï³ñ³ÍáõÃÛáõÝÝ»ñáõÙ: ØÇ ËáõÙµ ·ÇïÝ³Ï³ÝÝ»ñ` ¶ñáë·»ÛÙ ². ê. /1940Ã./, ä. ¼, ìÇÝá·ñ³¹áí – ÜÆÏÇïÇÝ /1937/ ÅËïáõÙ »Ý ÎáíÏ³ëÇ ýÉáñ³ÛáõÙ ÑáõÝ³Ï³Ý ÁÝÏáõ½»Ýáõ µÝ³Ï³Ý ï³ñ³ÍÙ³Ý í³ñÏ³ÍÁ, ë³Ï³ÛÝ ÙÛáõë ÏáÕÙÇó ¿É ÝßáõÙ »Ý, áñ ï»ÕÇ µÝ³ÏãáõÃÛáõÝÁ í³Õáõó ¿ ½µ³ÕíáõÙ ÁÝÏáõ½»Ýáõ Ùß³ÏÙ³Ùµ</w:t>
      </w:r>
      <w:r w:rsidR="00B56783">
        <w:rPr>
          <w:rFonts w:ascii="Times LatArm" w:hAnsi="Times LatArm" w:cs="Tahoma"/>
          <w:sz w:val="22"/>
          <w:szCs w:val="22"/>
          <w:lang w:val="en-US"/>
        </w:rPr>
        <w:t xml:space="preserve"> (3)</w:t>
      </w:r>
      <w:r w:rsidRPr="007A1D1E">
        <w:rPr>
          <w:rFonts w:ascii="Times LatArm" w:hAnsi="Times LatArm" w:cs="Tahoma"/>
          <w:sz w:val="22"/>
          <w:szCs w:val="22"/>
          <w:lang w:val="en-US"/>
        </w:rPr>
        <w:t>:</w:t>
      </w:r>
    </w:p>
    <w:p w:rsidR="007A1D1E" w:rsidRPr="007A1D1E" w:rsidRDefault="007A1D1E" w:rsidP="007A1D1E">
      <w:pPr>
        <w:ind w:firstLine="567"/>
        <w:jc w:val="both"/>
        <w:rPr>
          <w:rFonts w:ascii="Times LatArm" w:hAnsi="Times LatArm" w:cs="Tahoma"/>
          <w:sz w:val="22"/>
          <w:szCs w:val="22"/>
          <w:lang w:val="en-US"/>
        </w:rPr>
      </w:pPr>
      <w:r w:rsidRPr="007A1D1E">
        <w:rPr>
          <w:rFonts w:ascii="Times LatArm" w:hAnsi="Times LatArm" w:cs="Tahoma"/>
          <w:sz w:val="22"/>
          <w:szCs w:val="22"/>
          <w:lang w:val="en-US"/>
        </w:rPr>
        <w:t>¶»ñÙ³Ý³óÇ ·ÇïÝ³Ï³Ý Ê. ¾Û½»Ýé»ÛËëÁ Ñ³ßíáõÙ ¿, áñ ÑáõÝ³Ï³Ý ÁÝÏáõ½»Ýáõ µÝ³Ï³Ý ï³ñ³ÍÙ³Ý ³ñ»³ÉÁ Ñ³Ý¹Çë³ÝáõÙ ¿ ÐÇÙ³É³Û³Ý É»é³Ý ³ñ»ÙïÛ³Ý Ù³ëÁ` ²ýÕ³Ýëï³Ý, ÎáíÏ³ë, ºíñáå³ÛÇ Ñ³ñ³í ³ñ¨»ÉÛ³Ý Ù³ëÁ</w:t>
      </w:r>
      <w:r w:rsidR="00B56783">
        <w:rPr>
          <w:rFonts w:ascii="Times LatArm" w:hAnsi="Times LatArm" w:cs="Tahoma"/>
          <w:sz w:val="22"/>
          <w:szCs w:val="22"/>
          <w:lang w:val="en-US"/>
        </w:rPr>
        <w:t xml:space="preserve"> (2)</w:t>
      </w:r>
      <w:r w:rsidRPr="007A1D1E">
        <w:rPr>
          <w:rFonts w:ascii="Times LatArm" w:hAnsi="Times LatArm" w:cs="Tahoma"/>
          <w:sz w:val="22"/>
          <w:szCs w:val="22"/>
          <w:lang w:val="en-US"/>
        </w:rPr>
        <w:t>:</w:t>
      </w:r>
    </w:p>
    <w:p w:rsidR="007A1D1E" w:rsidRPr="007A1D1E" w:rsidRDefault="007A1D1E" w:rsidP="007A1D1E">
      <w:pPr>
        <w:ind w:firstLine="567"/>
        <w:jc w:val="both"/>
        <w:rPr>
          <w:rFonts w:ascii="Times LatArm" w:hAnsi="Times LatArm" w:cs="Tahoma"/>
          <w:sz w:val="22"/>
          <w:szCs w:val="22"/>
          <w:lang w:val="en-US"/>
        </w:rPr>
      </w:pPr>
      <w:r w:rsidRPr="007A1D1E">
        <w:rPr>
          <w:rFonts w:ascii="Times LatArm" w:hAnsi="Times LatArm" w:cs="Tahoma"/>
          <w:sz w:val="22"/>
          <w:szCs w:val="22"/>
          <w:lang w:val="en-US"/>
        </w:rPr>
        <w:t xml:space="preserve">1940Ã. </w:t>
      </w:r>
      <w:r w:rsidR="0019595D">
        <w:rPr>
          <w:rFonts w:ascii="Times LatArm" w:hAnsi="Times LatArm" w:cs="Tahoma"/>
          <w:sz w:val="22"/>
          <w:szCs w:val="22"/>
          <w:lang w:val="en-US"/>
        </w:rPr>
        <w:t>¦²ñ¨»ÉÛ³Ý ÎáíÏ³ëÇ é»ÉÇÏïÝ»ñ§</w:t>
      </w:r>
      <w:r w:rsidRPr="007A1D1E">
        <w:rPr>
          <w:rFonts w:ascii="Times LatArm" w:hAnsi="Times LatArm" w:cs="Tahoma"/>
          <w:sz w:val="22"/>
          <w:szCs w:val="22"/>
          <w:lang w:val="en-US"/>
        </w:rPr>
        <w:t xml:space="preserve"> ³ßË³ïáõÃÛ³Ý Ù»ç ².². ¶ñáë·»ÛÙÁ ·ñáõÙ ¿, áñ ÎáíÏ³ëáõÙ í³ÛñÇ ÁÝÏáõ½»Ýáõ ï³ñ³Íí³ÍáõÃÛáõÝÁ Ï³ëÏ³Í»ÉÇ ¿: ´³Ûó ÙÇ¨ÝáõÛÝ Å³Ù³Ý³Ï ½³ñÙ³Ý³ÉÇ ¿, Ã» ÇÝãå»ë »Ý ¹ñ³Ýù ³×»É Ù»Í Ã»ùáõÃÛ³Ý, Å³Ûéáï É»éÝ»ñÇ ³ñ³ÝùáõÙ:  Ø³ñ¹ÇÏ ã¿ÇÝ Ï³ñáÕ ïÝÏ»É É»éÝ³Óáñ»ñáõÙ, Ù»Í ù³ñ»ñÇ ³ñ³ÝùáõÙ, Å³Ûéáï ï»Õ»ñáõÙ:</w:t>
      </w:r>
    </w:p>
    <w:p w:rsidR="007A1D1E" w:rsidRPr="007A1D1E" w:rsidRDefault="007A1D1E" w:rsidP="007A1D1E">
      <w:pPr>
        <w:ind w:firstLine="567"/>
        <w:jc w:val="both"/>
        <w:rPr>
          <w:rFonts w:ascii="Times LatArm" w:hAnsi="Times LatArm" w:cs="Tahoma"/>
          <w:sz w:val="22"/>
          <w:szCs w:val="22"/>
          <w:lang w:val="en-US"/>
        </w:rPr>
      </w:pPr>
      <w:r w:rsidRPr="007A1D1E">
        <w:rPr>
          <w:rFonts w:ascii="Times LatArm" w:hAnsi="Times LatArm" w:cs="Tahoma"/>
          <w:sz w:val="22"/>
          <w:szCs w:val="22"/>
          <w:lang w:val="en-US"/>
        </w:rPr>
        <w:t xml:space="preserve">È»éÝ³ÛÇÝ Ô³ñ³µ³ÕÇ µáõë³Ï³ÝáõÃÛ³Ý Ù»ç Çñ ï»ÕÝ áõÝÇ ÑáõÝ³Ï³Ý ÁÝÏáõ½»ÝÇÝ:  Àëï è. ²éáõß³ÝÛ³ÝÇ  </w:t>
      </w:r>
      <w:r w:rsidR="00B56783">
        <w:rPr>
          <w:rFonts w:ascii="Times LatArm" w:hAnsi="Times LatArm" w:cs="Tahoma"/>
          <w:sz w:val="22"/>
          <w:szCs w:val="22"/>
          <w:lang w:val="en-US"/>
        </w:rPr>
        <w:t>Ñ»ï³½áïáõÃÛáõÝÝ»ñÇ</w:t>
      </w:r>
      <w:r w:rsidRPr="007A1D1E">
        <w:rPr>
          <w:rFonts w:ascii="Times LatArm" w:hAnsi="Times LatArm" w:cs="Tahoma"/>
          <w:sz w:val="22"/>
          <w:szCs w:val="22"/>
          <w:lang w:val="en-US"/>
        </w:rPr>
        <w:t>` Ô³ñ³µ³ÕáõÙ ÑáõÝ³Ï³Ý ÁÝÏáõ½»ÝÇÝ  í³ÛñÇ³ó³Í íÇ×³ÏáõÙ ï³ñ³Íí³Í ¿ Ý³Ë³É»éÝ³ÛÇÝ, ÙÇçÇÝ É»éÝ³ÛÇÝ ¨ µ³ñÓñ É»éÝ³ÛÇÝ ·áïÇÝ»ñáõÙ, ÍáíÇ Ù³Ï»ñ¨áõÛÃÇó 1500 Ù µ³ñÓñáõÃÛ³Ý íñ³</w:t>
      </w:r>
      <w:r w:rsidR="00B56783">
        <w:rPr>
          <w:rFonts w:ascii="Times LatArm" w:hAnsi="Times LatArm" w:cs="Tahoma"/>
          <w:sz w:val="22"/>
          <w:szCs w:val="22"/>
          <w:lang w:val="en-US"/>
        </w:rPr>
        <w:t xml:space="preserve"> (4)</w:t>
      </w:r>
      <w:r w:rsidRPr="007A1D1E">
        <w:rPr>
          <w:rFonts w:ascii="Times LatArm" w:hAnsi="Times LatArm" w:cs="Tahoma"/>
          <w:sz w:val="22"/>
          <w:szCs w:val="22"/>
          <w:lang w:val="en-US"/>
        </w:rPr>
        <w:t>: Øáï 1000 Ñ³. ï³ñ³ÍáõÃÛ³Ý íñ³ Â³ñÃ³é ·»ïÇ /Ø³ñï³Ï»ñïÇ ßñç³Ý/ ³í³½³ÝÇ ÙÇçÇÝ Ñáë³ÝùÇ ßñç³ÝáõÙ` ì³ÕáõÑ³ë ¨ ¸ñÙµáÝ ·ÛáõÕ»ñÇ ³Ýï³éÝ»ñáõÙ ï³ñ³Íí³Í »Ý ÑáõÝ³Ï³Ý ÁÝÏáõ½»Ýáõ µáõëáõïÝ»ñ: î³ñ³Íí³Í ¿ Ý³¨ Ê³ã»ÝÇ ÙÇçÇÝ Ñáë³ÝùÇ ³é³÷ÝÛ³ Ù³ëáõÙ` ÎÇã³ÝÇ, æ³ÝÛ³Ã³ÕÇ, øáÉ³ï³ÏÇ, ì³ÝùÇ, ´³¹³ñ³ÛÇ ³Ýï³éÝ»ñáõÙ: ÀÝÏáõ½»ÝÇÝ»ñÇ ï³ñ³Íí³ÍáõÃÛ³Ùµ ³ãùÇ ¿ ÁÝÏÝáõÙ Ð³¹ñáõÃÇ ßñç³ÝÇ îáõÙÇ, Ø»Í Â³ÕÉ³ñÇ ³Ýï³éÝ»ñÁ:</w:t>
      </w:r>
    </w:p>
    <w:p w:rsidR="007A1D1E" w:rsidRPr="007A1D1E" w:rsidRDefault="007A1D1E" w:rsidP="007A1D1E">
      <w:pPr>
        <w:ind w:firstLine="567"/>
        <w:jc w:val="both"/>
        <w:rPr>
          <w:rFonts w:ascii="Times LatArm" w:hAnsi="Times LatArm" w:cs="Arial"/>
          <w:sz w:val="22"/>
          <w:szCs w:val="22"/>
          <w:lang w:val="en-US"/>
        </w:rPr>
      </w:pPr>
      <w:r w:rsidRPr="007A1D1E">
        <w:rPr>
          <w:rFonts w:ascii="Times LatArm" w:hAnsi="Times LatArm" w:cs="Arial"/>
          <w:sz w:val="22"/>
          <w:szCs w:val="22"/>
          <w:lang w:val="en-US"/>
        </w:rPr>
        <w:t>²ßË³ï³ÝùÇ Ýå³ï³ÏÝ ¿` áõëáõÙÝ³ëÇñ»É ÈÔÐ – áõÙ ï³ñ³Íí³Í ÑáõÝ³Ï³Ý ÁÝÏáõ½»Ýáõ ³ñ»³ÉÝ»ñÁ ¨ ³ÛÝ ù³ñï»½³·ñ»É, áñÁ ÑÝ³ñ³íáñáõÃÛáõÝ Ïï³ é»³É ·Ý³Ñ³ï»É ¹ñ³Ýó Ý»ñÏ³ íÇ×³ÏÁ: ÆëÏ ¹³ ÏáõÝ»Ý³ Ï³ñ¨áñ Ýß³Ý³ÏáõÃÛáõÝ ÑáõÝ³Ï³Ý ÁÝÏáõ½»Ýáõ å³Ñå³ÝáõÃÛ³Ý,  µÝ³Ï³Ý û·ï³·áñÍÙ³Ý ¨ ³ñ»³ÉÇ ÁÝ¹É³ÛÝÙ³Ý  ÑÇÙÝ³ËÝ¹ÇñÝ»ñÁ ÉáõÍ»ÉÇë:</w:t>
      </w:r>
    </w:p>
    <w:p w:rsidR="007A1D1E" w:rsidRPr="007A1D1E" w:rsidRDefault="007A1D1E" w:rsidP="007A1D1E">
      <w:pPr>
        <w:ind w:firstLine="567"/>
        <w:jc w:val="both"/>
        <w:rPr>
          <w:rFonts w:ascii="Times LatArm" w:hAnsi="Times LatArm" w:cs="Tahoma"/>
          <w:sz w:val="22"/>
          <w:szCs w:val="22"/>
          <w:lang w:val="en-US"/>
        </w:rPr>
      </w:pPr>
      <w:r w:rsidRPr="007A1D1E">
        <w:rPr>
          <w:rFonts w:ascii="Times LatArm" w:hAnsi="Times LatArm" w:cs="Tahoma"/>
          <w:sz w:val="22"/>
          <w:szCs w:val="22"/>
          <w:lang w:val="en-US"/>
        </w:rPr>
        <w:t>Ð»ï³½áïáõÃÛáõÝÝ»ñÁ Ï³ï³ñí»É »Ý 2009 – 2011 ÃÃ. ÈÔÐ ï³ñ³ÍùáõÙ:</w:t>
      </w:r>
    </w:p>
    <w:p w:rsidR="007A1D1E" w:rsidRPr="007A1D1E" w:rsidRDefault="007A1D1E" w:rsidP="007A1D1E">
      <w:pPr>
        <w:ind w:firstLine="567"/>
        <w:jc w:val="both"/>
        <w:rPr>
          <w:rFonts w:ascii="Times LatArm" w:hAnsi="Times LatArm" w:cs="Tahoma"/>
          <w:sz w:val="22"/>
          <w:szCs w:val="22"/>
          <w:lang w:val="en-US"/>
        </w:rPr>
      </w:pPr>
      <w:r w:rsidRPr="007A1D1E">
        <w:rPr>
          <w:rFonts w:ascii="Times LatArm" w:hAnsi="Times LatArm" w:cs="Tahoma"/>
          <w:sz w:val="22"/>
          <w:szCs w:val="22"/>
          <w:lang w:val="en-US"/>
        </w:rPr>
        <w:t>ºñÃáõÕ³³ñß³í³ÛÇÝ Ù»Ãá¹áí áõëáõÙÝ³ëÇñ»É  ¨ ù³ñï»½³·ñ»É »Ýù Ñ»ï³½áïíáÕ µáõÛëÇ ï³ñ³ÍÙ³Ý ³ñ»³ÉÝ»ñÁ:</w:t>
      </w:r>
    </w:p>
    <w:p w:rsidR="007A1D1E" w:rsidRPr="007A1D1E" w:rsidRDefault="007A1D1E" w:rsidP="007A1D1E">
      <w:pPr>
        <w:ind w:firstLine="567"/>
        <w:jc w:val="both"/>
        <w:rPr>
          <w:rFonts w:ascii="Times LatArm" w:hAnsi="Times LatArm" w:cs="Tahoma"/>
          <w:sz w:val="22"/>
          <w:szCs w:val="22"/>
          <w:lang w:val="en-US"/>
        </w:rPr>
      </w:pPr>
      <w:r w:rsidRPr="007A1D1E">
        <w:rPr>
          <w:rFonts w:ascii="Times LatArm" w:hAnsi="Times LatArm" w:cs="Tahoma"/>
          <w:sz w:val="22"/>
          <w:szCs w:val="22"/>
          <w:lang w:val="en-US"/>
        </w:rPr>
        <w:t>²ñó³ËÇ ï³ñ³ÍùáõÙ Ï³ï³ñí³Í Ñ»ï³½áïáõÃÛáõÝÝ»ñÇó å³ñ½»É »Ýù, áñ ÑáõÝ³Ï³Ý ÁÝÏáõ½»ÝÇ Ï³ µáÉáñ ·ÛáõÕ»ñáõÙ: ØÇ Ù³ëÁ ïÝÏí³Í ¿ ïÝ³Ù»ñÓ ÑáÕ³Ù³ë»ñáõÙ, ÙÇ Ù³ëÁ ³Ýï³éÝ»ñáõÙ` µáËáõ, Ï³ÕÝáõ ¨ ³ÛÉ Í³é»ñÇ Ñ»ï Ñ³ñ¨³ÝáõÃÛ³Ùµ, ³Ýï³é³»½ñ»ñÇÝ ¨ ³ÛÉ ï»Õ»ñáõÙ:</w:t>
      </w:r>
    </w:p>
    <w:p w:rsidR="007A1D1E" w:rsidRPr="007A1D1E" w:rsidRDefault="007A1D1E" w:rsidP="007A1D1E">
      <w:pPr>
        <w:ind w:firstLine="567"/>
        <w:jc w:val="both"/>
        <w:rPr>
          <w:rFonts w:ascii="Times LatArm" w:hAnsi="Times LatArm" w:cs="Tahoma"/>
          <w:sz w:val="22"/>
          <w:szCs w:val="22"/>
          <w:lang w:val="en-US"/>
        </w:rPr>
      </w:pPr>
      <w:r w:rsidRPr="007A1D1E">
        <w:rPr>
          <w:rFonts w:ascii="Times LatArm" w:hAnsi="Times LatArm" w:cs="Tahoma"/>
          <w:sz w:val="22"/>
          <w:szCs w:val="22"/>
          <w:lang w:val="en-US"/>
        </w:rPr>
        <w:t xml:space="preserve">ÀÝÏáõ½»ÝÇÝ»ñáí Ñ³ñáõëï ¿ Ø³ñï³Ï»ñïÇ ßñç³ÝÁ: </w:t>
      </w:r>
    </w:p>
    <w:p w:rsidR="007A1D1E" w:rsidRPr="007A1D1E" w:rsidRDefault="007A1D1E" w:rsidP="007A1D1E">
      <w:pPr>
        <w:ind w:firstLine="567"/>
        <w:jc w:val="both"/>
        <w:rPr>
          <w:rFonts w:ascii="Times LatArm" w:hAnsi="Times LatArm" w:cs="Tahoma"/>
          <w:sz w:val="22"/>
          <w:szCs w:val="22"/>
          <w:lang w:val="en-US"/>
        </w:rPr>
      </w:pPr>
      <w:r w:rsidRPr="007A1D1E">
        <w:rPr>
          <w:rFonts w:ascii="Times LatArm" w:hAnsi="Times LatArm" w:cs="Tahoma"/>
          <w:sz w:val="22"/>
          <w:szCs w:val="22"/>
          <w:lang w:val="en-US"/>
        </w:rPr>
        <w:t>Ð³ñáõÃáõÝ³·áÙ»ñ ·ÛáõÕÇ ³Ýï³éÇ ÙÇçÇÝ Ù³ëáõÙ Ùáï 4 Ñ³ ï³ñ³ÍùÇ íñ³ Ï³Ý ÁÝÏáõ½»ÝÇÝ»ñ: î»ÕÇ ÅáÕáíñ¹Ç Ñ³ñóáõÙÝ»ñÇó å³ñ½»É »Ýù, áñ ³ÛÝ ïÝÏí»É ¿ 1980-³Ï³Ý Ãí³Ï³ÝÝ»ñÇÝ: Î³Ý Ý³¨ ³Ýï³é»½ñ»ñÇÝ µáËáõ, Ï³ÕÝáõ ¨ ³ÛÉ Í³é»ñÇ Ñ»ï Ë³éÁ íÇ×³ÏáõÙ, ³ñáï³í³Ûñ»ñáõÙ ` Ï»Ýï-Ï»Ýï:</w:t>
      </w:r>
    </w:p>
    <w:p w:rsidR="007A1D1E" w:rsidRPr="007A1D1E" w:rsidRDefault="007A1D1E" w:rsidP="007A1D1E">
      <w:pPr>
        <w:ind w:firstLine="567"/>
        <w:jc w:val="both"/>
        <w:rPr>
          <w:rFonts w:ascii="Times LatArm" w:hAnsi="Times LatArm" w:cs="Tahoma"/>
          <w:sz w:val="22"/>
          <w:szCs w:val="22"/>
          <w:lang w:val="en-US"/>
        </w:rPr>
      </w:pPr>
      <w:r w:rsidRPr="007A1D1E">
        <w:rPr>
          <w:rFonts w:ascii="Times LatArm" w:hAnsi="Times LatArm" w:cs="Tahoma"/>
          <w:sz w:val="22"/>
          <w:szCs w:val="22"/>
          <w:lang w:val="en-US"/>
        </w:rPr>
        <w:t>ÌÙ³Ï³ÑáÕ ·ÛáõÕáõÙ ÁÝÏáõ½»ÝÇÝ»ñÇ ù³Ý³ÏÁ ß³ï ã¿` 100 Çó áã ³í»ÉÇ::</w:t>
      </w:r>
    </w:p>
    <w:p w:rsidR="007A1D1E" w:rsidRPr="007A1D1E" w:rsidRDefault="007A1D1E" w:rsidP="007A1D1E">
      <w:pPr>
        <w:ind w:firstLine="567"/>
        <w:jc w:val="both"/>
        <w:rPr>
          <w:rFonts w:ascii="Times LatArm" w:hAnsi="Times LatArm" w:cs="Tahoma"/>
          <w:sz w:val="22"/>
          <w:szCs w:val="22"/>
          <w:lang w:val="en-US"/>
        </w:rPr>
      </w:pPr>
      <w:r w:rsidRPr="007A1D1E">
        <w:rPr>
          <w:rFonts w:ascii="Times LatArm" w:hAnsi="Times LatArm" w:cs="Tahoma"/>
          <w:sz w:val="22"/>
          <w:szCs w:val="22"/>
          <w:lang w:val="en-US"/>
        </w:rPr>
        <w:lastRenderedPageBreak/>
        <w:t>Ø»Í ß»Ý ·ÛáõÕáõÙ  ÑáõÝ³Ï³Ý ÁÝÏáõ½»ÝáõÝ Ñ³Ý¹ÇåáõÙ »Ý Ù»Í³Ù³ë³Ùµ ³Ýï³éÝ»ñáõÙ, Ñ³½í³¹»å ¿É ³Û·ÇÝ»ñáõÙ, Ï³Ý ÙÇ ù³ÝÇ ëáñï»ñ, Ó¨Á ¨ ã³÷»ñÁ ï³ñµ»ñ »Ý, ÉÇÝáõÙ ¿ Ù»Í, ÷áùñ, ÏÉáñ, ëñ³Í³Ûñ:</w:t>
      </w:r>
    </w:p>
    <w:p w:rsidR="007A1D1E" w:rsidRPr="007A1D1E" w:rsidRDefault="007A1D1E" w:rsidP="007A1D1E">
      <w:pPr>
        <w:ind w:firstLine="567"/>
        <w:jc w:val="both"/>
        <w:rPr>
          <w:rFonts w:ascii="Times LatArm" w:hAnsi="Times LatArm" w:cs="Tahoma"/>
          <w:sz w:val="22"/>
          <w:szCs w:val="22"/>
          <w:lang w:val="en-US"/>
        </w:rPr>
      </w:pPr>
      <w:r w:rsidRPr="007A1D1E">
        <w:rPr>
          <w:rFonts w:ascii="Times LatArm" w:hAnsi="Times LatArm" w:cs="Tahoma"/>
          <w:sz w:val="22"/>
          <w:szCs w:val="22"/>
          <w:lang w:val="en-US"/>
        </w:rPr>
        <w:t>Îáõë³å³ïáõÙ ÑáõÝ³Ï³Ý ÁÝÏáõ½»ÝÇ Ï³ ³Ýï³é»½ñ»ñÇÝ` ËÙµ»ñáí: äïÕÇ Ù»ÍáõÃÛáõÝÁ ÉÇÝáõÙ ¿ ÙÇçÇÝ ã³÷»ñÇ:</w:t>
      </w:r>
    </w:p>
    <w:p w:rsidR="007A1D1E" w:rsidRPr="007A1D1E" w:rsidRDefault="007A1D1E" w:rsidP="007A1D1E">
      <w:pPr>
        <w:ind w:firstLine="567"/>
        <w:jc w:val="both"/>
        <w:rPr>
          <w:rFonts w:ascii="Times LatArm" w:hAnsi="Times LatArm" w:cs="Tahoma"/>
          <w:sz w:val="22"/>
          <w:szCs w:val="22"/>
          <w:lang w:val="en-US"/>
        </w:rPr>
      </w:pPr>
      <w:r w:rsidRPr="007A1D1E">
        <w:rPr>
          <w:rFonts w:ascii="Times LatArm" w:hAnsi="Times LatArm" w:cs="Tahoma"/>
          <w:sz w:val="22"/>
          <w:szCs w:val="22"/>
          <w:lang w:val="en-US"/>
        </w:rPr>
        <w:t xml:space="preserve"> Ð³¹ñáõÃÇ ßñç³ÝÇ  ¸ñ³ËïÇÏ ·ÛáõÕáõÙ  ÁÝÏáõ½»Ýáõ ï³ñ³Íí³ÍáõÃÛáõÝÁ ß³ï ¿, ÉÇÝáõÙ »Ý ÙÇ³ÛÝ³Ï, ËÙµ»ñáí, åïáõÕÁ  ï³ñµ»ñ ã³÷»ñÇ ¨ Ù»ÍáõÃÛ³Ý ¿: ÐÇÙÝ³Ï³ÝáõÙ ³×áõÙ »Ý  ËáÝ³í ï»Õ»ñáõÙ:</w:t>
      </w:r>
    </w:p>
    <w:p w:rsidR="007A1D1E" w:rsidRPr="007A1D1E" w:rsidRDefault="007A1D1E" w:rsidP="007A1D1E">
      <w:pPr>
        <w:ind w:firstLine="567"/>
        <w:jc w:val="both"/>
        <w:rPr>
          <w:rFonts w:ascii="Times LatArm" w:hAnsi="Times LatArm" w:cs="Tahoma"/>
          <w:sz w:val="22"/>
          <w:szCs w:val="22"/>
          <w:lang w:val="en-US"/>
        </w:rPr>
      </w:pPr>
      <w:r w:rsidRPr="007A1D1E">
        <w:rPr>
          <w:rFonts w:ascii="Times LatArm" w:hAnsi="Times LatArm" w:cs="Tahoma"/>
          <w:sz w:val="22"/>
          <w:szCs w:val="22"/>
          <w:lang w:val="en-US"/>
        </w:rPr>
        <w:t>æñ³ÏáõëáõÙ ³×áÕ ÁÝÏáõ½»ÝÇÝ»ñÇ ù³Ý³ÏÁ ùÇã ¿, Ñ³Ý¹ÇåáõÙ »Ý ³Ýï³éÝ»ñÇ »½ñ»ñÇÝ, ËáÝ³í ï»Õ»ñáõÙ,  µ³ó³ïÝ»ñáõÙ: ø³Ý³ÏÁ Ñ³ëÝáõÙ ¿ ÙÇÝã¨ 200-Ç:</w:t>
      </w:r>
    </w:p>
    <w:p w:rsidR="007A1D1E" w:rsidRPr="007A1D1E" w:rsidRDefault="007A1D1E" w:rsidP="007A1D1E">
      <w:pPr>
        <w:ind w:firstLine="567"/>
        <w:jc w:val="both"/>
        <w:rPr>
          <w:rFonts w:ascii="Times LatArm" w:hAnsi="Times LatArm" w:cs="Tahoma"/>
          <w:sz w:val="22"/>
          <w:szCs w:val="22"/>
          <w:lang w:val="en-US"/>
        </w:rPr>
      </w:pPr>
      <w:r w:rsidRPr="007A1D1E">
        <w:rPr>
          <w:rFonts w:ascii="Times LatArm" w:hAnsi="Times LatArm" w:cs="Tahoma"/>
          <w:sz w:val="22"/>
          <w:szCs w:val="22"/>
          <w:lang w:val="en-US"/>
        </w:rPr>
        <w:t>îáõÙÇ ·ÛáõÕáõÙ ÁÝÏáõ½»ÝÇÝ ³×áõÙ ¿ µ³ñÓñ³¹Çñ í³Ûñ»ñáõÙ, É»éÝ»ñÇ ëïáñáïáõÙ, ³Ýï³éÝ»ñáõÙ, µ³ó³ïÝ»ñáõÙ: ÈÇÝáõÙ »Ý ËÙµ»ñáí:</w:t>
      </w:r>
    </w:p>
    <w:p w:rsidR="007A1D1E" w:rsidRPr="007A1D1E" w:rsidRDefault="007A1D1E" w:rsidP="007A1D1E">
      <w:pPr>
        <w:ind w:firstLine="567"/>
        <w:jc w:val="both"/>
        <w:rPr>
          <w:rFonts w:ascii="Times LatArm" w:hAnsi="Times LatArm" w:cs="Tahoma"/>
          <w:sz w:val="22"/>
          <w:szCs w:val="22"/>
          <w:lang w:val="en-US"/>
        </w:rPr>
      </w:pPr>
      <w:r w:rsidRPr="007A1D1E">
        <w:rPr>
          <w:rFonts w:ascii="Times LatArm" w:hAnsi="Times LatArm" w:cs="Tahoma"/>
          <w:sz w:val="22"/>
          <w:szCs w:val="22"/>
          <w:lang w:val="en-US"/>
        </w:rPr>
        <w:t>Â³Õáï ·ÛáõÕáõÙ ï³ñ³ÍáõÙÁ Ù»Í ¿, Ñ³Ý¹ÇåáõÙ »Ý ³Ýï³éÝ»ñÇ »½ñ»ñÇÝ, ÉÇÝáõÙ »Ý ËÙµ»ñáí: ²×áõÙ »Ý ÃËÏáõ, Ï³ÕÝáõ, ½Ïé»Ýáõ Ñ³ñ¨³ÝáõÃÛ³Ùµ: ø³ÝÇ áñ ÁÝÏáõ½»Ýáõ  ëïí»ñÇ ï³Ï µáõÛë»ñÁ É³í ã»Ý ³×áõÙ, ¹ñ³ Ñ³Ù³ñ µ³Ýç³ñ³ÝáóÝ»ñáõÙ Ñ³½í³¹»å »Ý Ñ³Ý¹ÇåáõÙ:</w:t>
      </w:r>
    </w:p>
    <w:p w:rsidR="007A1D1E" w:rsidRPr="007A1D1E" w:rsidRDefault="007A1D1E" w:rsidP="007A1D1E">
      <w:pPr>
        <w:ind w:firstLine="567"/>
        <w:jc w:val="both"/>
        <w:rPr>
          <w:rFonts w:ascii="Times LatArm" w:hAnsi="Times LatArm" w:cs="Tahoma"/>
          <w:sz w:val="22"/>
          <w:szCs w:val="22"/>
          <w:lang w:val="en-US"/>
        </w:rPr>
      </w:pPr>
      <w:r w:rsidRPr="007A1D1E">
        <w:rPr>
          <w:rFonts w:ascii="Times LatArm" w:hAnsi="Times LatArm" w:cs="Tahoma"/>
          <w:sz w:val="22"/>
          <w:szCs w:val="22"/>
          <w:lang w:val="en-US"/>
        </w:rPr>
        <w:t>Ø³ñïáõÝáõ ßñç³ÝÇ   Þ»Ë»ñ ·ÛáõÕáõÙ ÑáõÝ³Ï³Ý ÁÝÏáõ½»ÝÇÝ ³×áõÙ ¿ ³Ýï³éÝ»ñáõÙ, Óáñ»ñáõÙ,  ÙÇ³ÛÝ³Ï Ï³Ù ËÙµ»ñáí:</w:t>
      </w:r>
    </w:p>
    <w:p w:rsidR="007A1D1E" w:rsidRPr="007A1D1E" w:rsidRDefault="007A1D1E" w:rsidP="007A1D1E">
      <w:pPr>
        <w:ind w:firstLine="567"/>
        <w:jc w:val="both"/>
        <w:rPr>
          <w:rFonts w:ascii="Times LatArm" w:hAnsi="Times LatArm" w:cs="Tahoma"/>
          <w:sz w:val="22"/>
          <w:szCs w:val="22"/>
          <w:lang w:val="en-US"/>
        </w:rPr>
      </w:pPr>
      <w:r w:rsidRPr="007A1D1E">
        <w:rPr>
          <w:rFonts w:ascii="Times LatArm" w:hAnsi="Times LatArm" w:cs="Tahoma"/>
          <w:sz w:val="22"/>
          <w:szCs w:val="22"/>
          <w:lang w:val="en-US"/>
        </w:rPr>
        <w:t>Ð»ñ-Ñ»ñ ·ÛáõÕáõÙ Ñ³Ý¹ÇåáõÙ »Ý ³Ù»Ýáõñ»ù, Ï³Ý ï³ñµ»ñ ëáñï»ñ, áñáÝù ï³ñµ»ñíáõÙ »Ý ÁÝÏáõÛ½Ç ã³÷»ñáí:</w:t>
      </w:r>
    </w:p>
    <w:p w:rsidR="007A1D1E" w:rsidRPr="007A1D1E" w:rsidRDefault="007A1D1E" w:rsidP="007A1D1E">
      <w:pPr>
        <w:ind w:firstLine="567"/>
        <w:jc w:val="both"/>
        <w:rPr>
          <w:rFonts w:ascii="Times LatArm" w:hAnsi="Times LatArm" w:cs="Tahoma"/>
          <w:sz w:val="22"/>
          <w:szCs w:val="22"/>
          <w:lang w:val="en-US"/>
        </w:rPr>
      </w:pPr>
      <w:r w:rsidRPr="007A1D1E">
        <w:rPr>
          <w:rFonts w:ascii="Times LatArm" w:hAnsi="Times LatArm" w:cs="Tahoma"/>
          <w:sz w:val="22"/>
          <w:szCs w:val="22"/>
          <w:lang w:val="en-US"/>
        </w:rPr>
        <w:t>êåÇï³Ï³ß»Ý ·ÛáõÕáõÙ  ÑÇÙÝ³Ï³ÝáõÙ Ñ³Ý¹ÇåáõÙ »Ý ³Ýï³éÝ»ñáõÙ ÏÉÇÙ³ÛÇ ãáñáõÃÛ³Ý å³ï×³éáí, ÉÇÝáõÙ »Ý ËÙµ»ñáí:</w:t>
      </w:r>
    </w:p>
    <w:p w:rsidR="007A1D1E" w:rsidRPr="007A1D1E" w:rsidRDefault="007A1D1E" w:rsidP="007A1D1E">
      <w:pPr>
        <w:ind w:firstLine="567"/>
        <w:jc w:val="both"/>
        <w:rPr>
          <w:rFonts w:ascii="Times LatArm" w:hAnsi="Times LatArm" w:cs="Tahoma"/>
          <w:sz w:val="22"/>
          <w:szCs w:val="22"/>
          <w:lang w:val="en-US"/>
        </w:rPr>
      </w:pPr>
      <w:r w:rsidRPr="007A1D1E">
        <w:rPr>
          <w:rFonts w:ascii="Times LatArm" w:hAnsi="Times LatArm" w:cs="Tahoma"/>
          <w:sz w:val="22"/>
          <w:szCs w:val="22"/>
          <w:lang w:val="en-US"/>
        </w:rPr>
        <w:t>Ö³ñï³ñ ·ÛáõÕáõÙ ³×áõÙ »Ý ³Ýï³éÝ»ñáõÙ ¨ µ³ó³ïÝ»ñáõÙ:</w:t>
      </w:r>
    </w:p>
    <w:p w:rsidR="007A1D1E" w:rsidRPr="007A1D1E" w:rsidRDefault="007A1D1E" w:rsidP="007A1D1E">
      <w:pPr>
        <w:ind w:firstLine="567"/>
        <w:jc w:val="both"/>
        <w:rPr>
          <w:rFonts w:ascii="Times LatArm" w:hAnsi="Times LatArm" w:cs="Tahoma"/>
          <w:sz w:val="22"/>
          <w:szCs w:val="22"/>
          <w:lang w:val="en-US"/>
        </w:rPr>
      </w:pPr>
      <w:r w:rsidRPr="007A1D1E">
        <w:rPr>
          <w:rFonts w:ascii="Times LatArm" w:hAnsi="Times LatArm" w:cs="Tahoma"/>
          <w:sz w:val="22"/>
          <w:szCs w:val="22"/>
          <w:lang w:val="en-US"/>
        </w:rPr>
        <w:t xml:space="preserve">²ëÏ»ñ³ÝÇ ßñç³ÝÇ` ´³¹³ñ³, Ø³ñï³Ï»ñïÇ ßñç³ÝÇ` øáÉ³ï³Ï, ²é³ç³Óáñ ·ÛáõÕ»ñÇ ³Ýï³éÝ»ñáõÙ ÑáõÝ³Ï³Ý ÁÝÏáõ½»ÝÇÝ Ñ³Ý¹ÇåáõÙ »Ý ÙÇ³ÛÝ³Ï, ËÙµ»ñáí ³ÛÉ Í³é»ñÇ Ñ³ñ¨³ÝáõÃÛ³Ùµ` ³Ýï³éÝ»ñÇ »½ñÇÝ, µ³ñÓñ³¹Çñ í³Ûñ»ñáõÙ, Ñ³ó³Ñ³ïÇÏÇ ³ñï»ñÇ Ùáï, µ³ó³ïÝ»ñáõÙ: </w:t>
      </w:r>
    </w:p>
    <w:p w:rsidR="007A1D1E" w:rsidRPr="007A1D1E" w:rsidRDefault="007A1D1E" w:rsidP="007A1D1E">
      <w:pPr>
        <w:ind w:firstLine="567"/>
        <w:jc w:val="both"/>
        <w:rPr>
          <w:rFonts w:ascii="Times LatArm" w:hAnsi="Times LatArm" w:cs="Tahoma"/>
          <w:sz w:val="22"/>
          <w:szCs w:val="22"/>
          <w:lang w:val="en-US"/>
        </w:rPr>
      </w:pPr>
      <w:r w:rsidRPr="007A1D1E">
        <w:rPr>
          <w:rFonts w:ascii="Times LatArm" w:hAnsi="Times LatArm" w:cs="Tahoma"/>
          <w:sz w:val="22"/>
          <w:szCs w:val="22"/>
          <w:lang w:val="en-US"/>
        </w:rPr>
        <w:t>Üáñ³·ÛáõÕáõÙ ù³Ý³ÏÁ ùÇã ¿ ÏÉÇÙ³ÛÇ ãáñáõÃÛ³Ý å³ï×³éáí: Ð³Ý¹ÇåáõÙ »Ý ³Ýï³éÝ»ñáõÙ:</w:t>
      </w:r>
    </w:p>
    <w:p w:rsidR="007A1D1E" w:rsidRPr="007A1D1E" w:rsidRDefault="007A1D1E" w:rsidP="007A1D1E">
      <w:pPr>
        <w:ind w:firstLine="567"/>
        <w:jc w:val="both"/>
        <w:rPr>
          <w:rFonts w:ascii="Times LatArm" w:hAnsi="Times LatArm" w:cs="Tahoma"/>
          <w:sz w:val="22"/>
          <w:szCs w:val="22"/>
          <w:lang w:val="en-US"/>
        </w:rPr>
      </w:pPr>
      <w:r w:rsidRPr="007A1D1E">
        <w:rPr>
          <w:rFonts w:ascii="Times LatArm" w:hAnsi="Times LatArm" w:cs="Tahoma"/>
          <w:sz w:val="22"/>
          <w:szCs w:val="22"/>
          <w:lang w:val="en-US"/>
        </w:rPr>
        <w:t xml:space="preserve">ê³ñ¹³ñ³ß»Ý ·ÛáõÕáõÙ ³×áõÙ ¿ ³Û·ÇÝ»ñáõÙ, ÅáÕáíáõñ¹Á ½µ³ÕíáõÙ ¿ ÁÝÏáõ½»Ýáõ ³×»óÙ³Ùµ, É³í µ»ñù ëï³Ý³Éáõ Ñ³Ù³ñ ³×»óÝáõÙ »Ý ë»ñÙ»ñáí, å³ïí³ëïÙ³Ùµ:  </w:t>
      </w:r>
    </w:p>
    <w:p w:rsidR="007A1D1E" w:rsidRPr="007A1D1E" w:rsidRDefault="007A1D1E" w:rsidP="007A1D1E">
      <w:pPr>
        <w:ind w:firstLine="567"/>
        <w:jc w:val="both"/>
        <w:rPr>
          <w:rFonts w:ascii="Times LatArm" w:hAnsi="Times LatArm" w:cs="Tahoma"/>
          <w:sz w:val="22"/>
          <w:szCs w:val="22"/>
          <w:lang w:val="en-US"/>
        </w:rPr>
      </w:pPr>
      <w:r w:rsidRPr="007A1D1E">
        <w:rPr>
          <w:rFonts w:ascii="Times LatArm" w:hAnsi="Times LatArm" w:cs="Tahoma"/>
          <w:sz w:val="22"/>
          <w:szCs w:val="22"/>
          <w:lang w:val="en-US"/>
        </w:rPr>
        <w:t xml:space="preserve">²ÛëåÇëáí, Ñ³ßíÇ ³éÝ»Éáí ÑáõÝ³Ï³Ý ÁÝÏáõ½»Ýáõ ÙÇ ß³ñù û·ï³Ï³ñ Ñ³ïÏ³ÝÇßÝ»ñ, ³ÝÑñ³Å»ßï ¿ åÉ³Ý³íáñ»É ¹ñ³ ï³ñ³ÍùÇ ÁÝ¹É³ÛÝÙ³Ý ËÝ¹ÇñÝ»ñÁ:  </w:t>
      </w:r>
    </w:p>
    <w:p w:rsidR="007A1D1E" w:rsidRPr="007A1D1E" w:rsidRDefault="007A1D1E" w:rsidP="007A1D1E">
      <w:pPr>
        <w:ind w:firstLine="567"/>
        <w:jc w:val="both"/>
        <w:rPr>
          <w:rFonts w:ascii="Times LatArm" w:hAnsi="Times LatArm" w:cs="Sylfaen"/>
          <w:i/>
          <w:sz w:val="22"/>
          <w:szCs w:val="22"/>
          <w:lang w:val="en-US"/>
        </w:rPr>
      </w:pPr>
    </w:p>
    <w:p w:rsidR="007A1D1E" w:rsidRPr="007A1D1E" w:rsidRDefault="007A1D1E" w:rsidP="007A1D1E">
      <w:pPr>
        <w:ind w:firstLine="567"/>
        <w:jc w:val="both"/>
        <w:rPr>
          <w:rFonts w:ascii="Times LatArm" w:hAnsi="Times LatArm" w:cs="Sylfaen"/>
          <w:i/>
          <w:sz w:val="22"/>
          <w:szCs w:val="22"/>
          <w:lang w:val="en-US"/>
        </w:rPr>
      </w:pPr>
    </w:p>
    <w:p w:rsidR="007A1D1E" w:rsidRPr="00513E90" w:rsidRDefault="007A1D1E" w:rsidP="007A1D1E">
      <w:pPr>
        <w:ind w:firstLine="2"/>
        <w:jc w:val="center"/>
        <w:rPr>
          <w:rFonts w:asciiTheme="minorHAnsi" w:hAnsiTheme="minorHAnsi" w:cs="Sylfaen"/>
          <w:i/>
          <w:sz w:val="22"/>
          <w:szCs w:val="22"/>
          <w:lang w:val="en-US"/>
        </w:rPr>
      </w:pPr>
    </w:p>
    <w:p w:rsidR="006801BA" w:rsidRDefault="006801BA" w:rsidP="007A1D1E">
      <w:pPr>
        <w:ind w:firstLine="2"/>
        <w:jc w:val="center"/>
        <w:rPr>
          <w:rFonts w:ascii="Times LatArm" w:hAnsi="Times LatArm" w:cs="Sylfaen"/>
          <w:i/>
          <w:sz w:val="22"/>
          <w:szCs w:val="22"/>
          <w:lang w:val="en-US"/>
        </w:rPr>
      </w:pPr>
    </w:p>
    <w:p w:rsidR="007A1D1E" w:rsidRDefault="007A1D1E" w:rsidP="007A1D1E">
      <w:pPr>
        <w:ind w:firstLine="2"/>
        <w:jc w:val="center"/>
        <w:rPr>
          <w:rFonts w:ascii="Times LatArm" w:hAnsi="Times LatArm" w:cs="Sylfaen"/>
          <w:i/>
          <w:sz w:val="22"/>
          <w:szCs w:val="22"/>
          <w:lang w:val="en-US"/>
        </w:rPr>
      </w:pPr>
      <w:r w:rsidRPr="007A1D1E">
        <w:rPr>
          <w:rFonts w:ascii="Times LatArm" w:hAnsi="Times LatArm" w:cs="Sylfaen"/>
          <w:i/>
          <w:sz w:val="22"/>
          <w:szCs w:val="22"/>
          <w:lang w:val="en-US"/>
        </w:rPr>
        <w:t>¶ñ³Ï³ÝáõÃÛáõÝ</w:t>
      </w:r>
    </w:p>
    <w:p w:rsidR="007A1D1E" w:rsidRPr="007A1D1E" w:rsidRDefault="007A1D1E" w:rsidP="007A1D1E">
      <w:pPr>
        <w:ind w:firstLine="2"/>
        <w:jc w:val="center"/>
        <w:rPr>
          <w:rFonts w:ascii="Times LatArm" w:hAnsi="Times LatArm" w:cs="Sylfaen"/>
          <w:i/>
          <w:sz w:val="22"/>
          <w:szCs w:val="22"/>
          <w:lang w:val="en-US"/>
        </w:rPr>
      </w:pPr>
    </w:p>
    <w:p w:rsidR="007A1D1E" w:rsidRPr="007A1D1E" w:rsidRDefault="007A1D1E" w:rsidP="006801BA">
      <w:pPr>
        <w:numPr>
          <w:ilvl w:val="0"/>
          <w:numId w:val="11"/>
        </w:numPr>
        <w:tabs>
          <w:tab w:val="clear" w:pos="720"/>
          <w:tab w:val="num" w:pos="709"/>
        </w:tabs>
        <w:ind w:left="851"/>
        <w:rPr>
          <w:rFonts w:ascii="Times LatRus" w:hAnsi="Times LatRus" w:cs="Sylfaen"/>
          <w:sz w:val="22"/>
          <w:szCs w:val="22"/>
          <w:lang w:val="en-US"/>
        </w:rPr>
      </w:pPr>
      <w:r w:rsidRPr="007A1D1E">
        <w:rPr>
          <w:rFonts w:ascii="Times LatRus" w:hAnsi="Times LatRus" w:cs="Sylfaen"/>
          <w:sz w:val="22"/>
          <w:szCs w:val="22"/>
          <w:lang w:val="en-US"/>
        </w:rPr>
        <w:t>Èâàíîâ Â. È. Òàéíû íàðîäíîé ìåäèöèíû, Ìîñêâà 2005.</w:t>
      </w:r>
    </w:p>
    <w:p w:rsidR="007A1D1E" w:rsidRPr="007A1D1E" w:rsidRDefault="007A1D1E" w:rsidP="006801BA">
      <w:pPr>
        <w:numPr>
          <w:ilvl w:val="0"/>
          <w:numId w:val="11"/>
        </w:numPr>
        <w:tabs>
          <w:tab w:val="clear" w:pos="720"/>
          <w:tab w:val="num" w:pos="709"/>
        </w:tabs>
        <w:ind w:left="851"/>
        <w:rPr>
          <w:rFonts w:ascii="Times LatRus" w:hAnsi="Times LatRus" w:cs="Sylfaen"/>
          <w:sz w:val="22"/>
          <w:szCs w:val="22"/>
          <w:lang w:val="en-US"/>
        </w:rPr>
      </w:pPr>
      <w:r w:rsidRPr="007A1D1E">
        <w:rPr>
          <w:rFonts w:ascii="Times LatRus" w:hAnsi="Times LatRus" w:cs="Sylfaen"/>
          <w:sz w:val="22"/>
          <w:szCs w:val="22"/>
          <w:lang w:val="en-US"/>
        </w:rPr>
        <w:t>Õàðèòîíîâè÷ Ô. Í. Áèîëîãèÿ äðåâåñíûõ ïîðîä,  Ìîñêâà 1986.</w:t>
      </w:r>
    </w:p>
    <w:p w:rsidR="007A1D1E" w:rsidRPr="007A1D1E" w:rsidRDefault="007A1D1E" w:rsidP="006801BA">
      <w:pPr>
        <w:numPr>
          <w:ilvl w:val="0"/>
          <w:numId w:val="11"/>
        </w:numPr>
        <w:tabs>
          <w:tab w:val="clear" w:pos="720"/>
          <w:tab w:val="num" w:pos="709"/>
        </w:tabs>
        <w:ind w:left="851"/>
        <w:rPr>
          <w:rFonts w:ascii="Times LatRus" w:hAnsi="Times LatRus" w:cs="Sylfaen"/>
          <w:sz w:val="22"/>
          <w:szCs w:val="22"/>
          <w:lang w:val="en-US"/>
        </w:rPr>
      </w:pPr>
      <w:r w:rsidRPr="007A1D1E">
        <w:rPr>
          <w:rFonts w:ascii="Times LatRus" w:hAnsi="Times LatRus" w:cs="Sylfaen"/>
          <w:sz w:val="22"/>
          <w:szCs w:val="22"/>
          <w:lang w:val="en-US"/>
        </w:rPr>
        <w:t>Ïåòðîâ Â. À.Ýêòîáîòàíèêà Íàãîðíîãî Êàðàáàõà.</w:t>
      </w:r>
    </w:p>
    <w:p w:rsidR="007A1D1E" w:rsidRPr="007A1D1E" w:rsidRDefault="007A1D1E" w:rsidP="006801BA">
      <w:pPr>
        <w:numPr>
          <w:ilvl w:val="0"/>
          <w:numId w:val="11"/>
        </w:numPr>
        <w:tabs>
          <w:tab w:val="clear" w:pos="720"/>
          <w:tab w:val="num" w:pos="709"/>
        </w:tabs>
        <w:ind w:left="851"/>
        <w:rPr>
          <w:rFonts w:ascii="Times LatRus" w:hAnsi="Times LatRus" w:cs="Sylfaen"/>
          <w:sz w:val="22"/>
          <w:szCs w:val="22"/>
          <w:lang w:val="en-US"/>
        </w:rPr>
      </w:pPr>
      <w:r w:rsidRPr="007A1D1E">
        <w:rPr>
          <w:rFonts w:ascii="Times LatRus" w:hAnsi="Times LatRus" w:cs="Sylfaen"/>
          <w:sz w:val="22"/>
          <w:szCs w:val="22"/>
          <w:lang w:val="en-US"/>
        </w:rPr>
        <w:t>Àðóøàíÿí Ð. È. Áèîëîãèÿ â øêîëå, íîìåð 3, 1972.</w:t>
      </w:r>
    </w:p>
    <w:p w:rsidR="007A1D1E" w:rsidRPr="00513E90" w:rsidRDefault="007A1D1E" w:rsidP="006801BA">
      <w:pPr>
        <w:tabs>
          <w:tab w:val="num" w:pos="709"/>
        </w:tabs>
        <w:spacing w:line="360" w:lineRule="auto"/>
        <w:ind w:left="851"/>
        <w:jc w:val="both"/>
        <w:rPr>
          <w:rFonts w:asciiTheme="minorHAnsi" w:hAnsiTheme="minorHAnsi" w:cs="Tahoma"/>
          <w:sz w:val="24"/>
          <w:szCs w:val="24"/>
          <w:lang w:val="en-US"/>
        </w:rPr>
      </w:pPr>
    </w:p>
    <w:p w:rsidR="007A1D1E" w:rsidRPr="00513E90" w:rsidRDefault="007A1D1E" w:rsidP="007A1D1E">
      <w:pPr>
        <w:spacing w:line="360" w:lineRule="auto"/>
        <w:jc w:val="both"/>
        <w:rPr>
          <w:rFonts w:asciiTheme="minorHAnsi" w:hAnsiTheme="minorHAnsi" w:cs="Tahoma"/>
          <w:sz w:val="24"/>
          <w:szCs w:val="24"/>
          <w:lang w:val="en-US"/>
        </w:rPr>
      </w:pPr>
    </w:p>
    <w:p w:rsidR="007A1D1E" w:rsidRPr="00C7404B" w:rsidRDefault="001B42C2" w:rsidP="007A1D1E">
      <w:pPr>
        <w:jc w:val="center"/>
        <w:rPr>
          <w:rFonts w:ascii="Times LatRus" w:hAnsi="Times LatRus"/>
          <w:i/>
          <w:sz w:val="22"/>
          <w:szCs w:val="22"/>
          <w:lang w:val="ru-RU"/>
        </w:rPr>
      </w:pPr>
      <w:r w:rsidRPr="00C7404B">
        <w:rPr>
          <w:rFonts w:ascii="Times LatRus" w:hAnsi="Times LatRus"/>
          <w:i/>
          <w:sz w:val="22"/>
          <w:szCs w:val="22"/>
          <w:lang w:val="ru-RU"/>
        </w:rPr>
        <w:t>Ðåçþìå</w:t>
      </w:r>
    </w:p>
    <w:p w:rsidR="007A1D1E" w:rsidRPr="007A1D1E" w:rsidRDefault="007A1D1E" w:rsidP="007A1D1E">
      <w:pPr>
        <w:jc w:val="center"/>
        <w:rPr>
          <w:i/>
          <w:sz w:val="22"/>
          <w:szCs w:val="22"/>
          <w:lang w:val="ru-RU"/>
        </w:rPr>
      </w:pPr>
    </w:p>
    <w:p w:rsidR="007A1D1E" w:rsidRPr="007A1D1E" w:rsidRDefault="007A1D1E" w:rsidP="007A1D1E">
      <w:pPr>
        <w:jc w:val="both"/>
        <w:rPr>
          <w:sz w:val="22"/>
          <w:szCs w:val="22"/>
          <w:lang w:val="ru-RU"/>
        </w:rPr>
      </w:pPr>
      <w:r w:rsidRPr="007A1D1E">
        <w:rPr>
          <w:sz w:val="22"/>
          <w:szCs w:val="22"/>
          <w:lang w:val="ru-RU"/>
        </w:rPr>
        <w:t xml:space="preserve">        В данной статье представлены ареалы распространения грецкого </w:t>
      </w:r>
      <w:r w:rsidR="00BC5C42" w:rsidRPr="00BC5C42">
        <w:rPr>
          <w:sz w:val="22"/>
          <w:szCs w:val="22"/>
          <w:lang w:val="ru-RU"/>
        </w:rPr>
        <w:t>о</w:t>
      </w:r>
      <w:r w:rsidRPr="007A1D1E">
        <w:rPr>
          <w:sz w:val="22"/>
          <w:szCs w:val="22"/>
          <w:lang w:val="ru-RU"/>
        </w:rPr>
        <w:t>ре</w:t>
      </w:r>
      <w:r w:rsidRPr="007A1D1E">
        <w:rPr>
          <w:sz w:val="22"/>
          <w:szCs w:val="22"/>
          <w:lang w:val="en-US"/>
        </w:rPr>
        <w:t>x</w:t>
      </w:r>
      <w:r w:rsidRPr="007A1D1E">
        <w:rPr>
          <w:sz w:val="22"/>
          <w:szCs w:val="22"/>
          <w:lang w:val="ru-RU"/>
        </w:rPr>
        <w:t>а на территории Нагорного Караба</w:t>
      </w:r>
      <w:r w:rsidRPr="007A1D1E">
        <w:rPr>
          <w:sz w:val="22"/>
          <w:szCs w:val="22"/>
          <w:lang w:val="en-US"/>
        </w:rPr>
        <w:t>x</w:t>
      </w:r>
      <w:r w:rsidRPr="007A1D1E">
        <w:rPr>
          <w:sz w:val="22"/>
          <w:szCs w:val="22"/>
          <w:lang w:val="ru-RU"/>
        </w:rPr>
        <w:t>а. Учитывая некоторые полезные особенности данного вида растения, становится возможным оценить и</w:t>
      </w:r>
      <w:r w:rsidRPr="007A1D1E">
        <w:rPr>
          <w:sz w:val="22"/>
          <w:szCs w:val="22"/>
          <w:lang w:val="en-US"/>
        </w:rPr>
        <w:t>x</w:t>
      </w:r>
      <w:r w:rsidRPr="007A1D1E">
        <w:rPr>
          <w:sz w:val="22"/>
          <w:szCs w:val="22"/>
          <w:lang w:val="ru-RU"/>
        </w:rPr>
        <w:t xml:space="preserve"> состояние в настоящем, организовать и</w:t>
      </w:r>
      <w:r w:rsidRPr="007A1D1E">
        <w:rPr>
          <w:sz w:val="22"/>
          <w:szCs w:val="22"/>
          <w:lang w:val="en-US"/>
        </w:rPr>
        <w:t>x</w:t>
      </w:r>
      <w:r w:rsidRPr="007A1D1E">
        <w:rPr>
          <w:sz w:val="22"/>
          <w:szCs w:val="22"/>
          <w:lang w:val="ru-RU"/>
        </w:rPr>
        <w:t xml:space="preserve"> о</w:t>
      </w:r>
      <w:r w:rsidRPr="007A1D1E">
        <w:rPr>
          <w:sz w:val="22"/>
          <w:szCs w:val="22"/>
          <w:lang w:val="en-US"/>
        </w:rPr>
        <w:t>x</w:t>
      </w:r>
      <w:r w:rsidRPr="007A1D1E">
        <w:rPr>
          <w:sz w:val="22"/>
          <w:szCs w:val="22"/>
          <w:lang w:val="ru-RU"/>
        </w:rPr>
        <w:t>рану использование, а также возможности расширени</w:t>
      </w:r>
      <w:r w:rsidR="00BC5C42" w:rsidRPr="00BC5C42">
        <w:rPr>
          <w:sz w:val="22"/>
          <w:szCs w:val="22"/>
          <w:lang w:val="ru-RU"/>
        </w:rPr>
        <w:t>я</w:t>
      </w:r>
      <w:r w:rsidRPr="007A1D1E">
        <w:rPr>
          <w:sz w:val="22"/>
          <w:szCs w:val="22"/>
          <w:lang w:val="ru-RU"/>
        </w:rPr>
        <w:t xml:space="preserve">  и</w:t>
      </w:r>
      <w:r w:rsidRPr="007A1D1E">
        <w:rPr>
          <w:sz w:val="22"/>
          <w:szCs w:val="22"/>
          <w:lang w:val="en-US"/>
        </w:rPr>
        <w:t>x</w:t>
      </w:r>
      <w:r w:rsidRPr="007A1D1E">
        <w:rPr>
          <w:sz w:val="22"/>
          <w:szCs w:val="22"/>
          <w:lang w:val="ru-RU"/>
        </w:rPr>
        <w:t xml:space="preserve"> ареала.</w:t>
      </w:r>
    </w:p>
    <w:p w:rsidR="007A1D1E" w:rsidRPr="007A1D1E" w:rsidRDefault="007A1D1E" w:rsidP="007A1D1E">
      <w:pPr>
        <w:spacing w:line="360" w:lineRule="auto"/>
        <w:jc w:val="both"/>
        <w:rPr>
          <w:rFonts w:ascii="Arial LatArm" w:hAnsi="Arial LatArm" w:cs="Tahoma"/>
          <w:sz w:val="24"/>
          <w:szCs w:val="24"/>
          <w:lang w:val="ru-RU"/>
        </w:rPr>
      </w:pPr>
    </w:p>
    <w:p w:rsidR="007A1D1E" w:rsidRPr="007A1D1E" w:rsidRDefault="007A1D1E" w:rsidP="007A1D1E">
      <w:pPr>
        <w:spacing w:line="360" w:lineRule="auto"/>
        <w:jc w:val="both"/>
        <w:rPr>
          <w:rFonts w:ascii="Arial LatArm" w:hAnsi="Arial LatArm" w:cs="Tahoma"/>
          <w:sz w:val="24"/>
          <w:szCs w:val="24"/>
          <w:lang w:val="ru-RU"/>
        </w:rPr>
      </w:pPr>
    </w:p>
    <w:p w:rsidR="004D3202" w:rsidRPr="00D707FA" w:rsidRDefault="004D3202" w:rsidP="004D3202">
      <w:pPr>
        <w:spacing w:line="250" w:lineRule="auto"/>
        <w:jc w:val="center"/>
        <w:rPr>
          <w:rFonts w:ascii="Times LatArm" w:hAnsi="Times LatArm"/>
          <w:b/>
          <w:sz w:val="18"/>
          <w:szCs w:val="18"/>
          <w:lang w:val="fr-FR"/>
        </w:rPr>
      </w:pPr>
      <w:r w:rsidRPr="00D707FA">
        <w:rPr>
          <w:rFonts w:ascii="Times LatArm" w:hAnsi="Times LatArm"/>
          <w:b/>
          <w:sz w:val="18"/>
          <w:szCs w:val="18"/>
          <w:lang w:val="fr-FR"/>
        </w:rPr>
        <w:lastRenderedPageBreak/>
        <w:t>²ðò²ÊÆ äºî²Î²Ü Ð²Ø²Èê²ð²ÜÆ ¶Æî²Î²Ü îºÔºÎ²¶Æð</w:t>
      </w:r>
    </w:p>
    <w:p w:rsidR="004D3202" w:rsidRPr="00D707FA" w:rsidRDefault="004D3202" w:rsidP="004D3202">
      <w:pPr>
        <w:jc w:val="center"/>
        <w:rPr>
          <w:rFonts w:ascii="Times LatRus" w:hAnsi="Times LatRus"/>
          <w:b/>
          <w:sz w:val="18"/>
          <w:szCs w:val="18"/>
          <w:lang w:val="fr-FR"/>
        </w:rPr>
      </w:pPr>
      <w:r w:rsidRPr="00D707FA">
        <w:rPr>
          <w:rFonts w:ascii="Times LatRus" w:hAnsi="Times LatRus"/>
          <w:b/>
          <w:sz w:val="18"/>
          <w:szCs w:val="18"/>
          <w:lang w:val="fr-FR"/>
        </w:rPr>
        <w:t>Ó×ÅÍÛÅ ÇÀÏÈÑÊÈ ÀÐÖÀÕÑÊÎÃÎ ÃÎÑÓÄÀÐÑÒÂÅÍÍÎÃÎ ÓÍÈÂÅÐÑÈÒÅÒÀ</w:t>
      </w:r>
    </w:p>
    <w:p w:rsidR="004D3202" w:rsidRPr="00D707FA" w:rsidRDefault="007D0E60" w:rsidP="004D3202">
      <w:pPr>
        <w:pStyle w:val="3"/>
        <w:tabs>
          <w:tab w:val="left" w:pos="4035"/>
        </w:tabs>
        <w:jc w:val="left"/>
        <w:rPr>
          <w:rFonts w:ascii="Times LatArm" w:hAnsi="Times LatArm"/>
          <w:b/>
          <w:bCs/>
          <w:i/>
          <w:sz w:val="14"/>
          <w:szCs w:val="14"/>
          <w:lang w:val="fr-FR"/>
        </w:rPr>
      </w:pPr>
      <w:r>
        <w:rPr>
          <w:rFonts w:ascii="Times LatArm" w:hAnsi="Times LatArm"/>
          <w:b/>
          <w:bCs/>
          <w:i/>
          <w:noProof/>
          <w:snapToGrid/>
          <w:sz w:val="14"/>
          <w:szCs w:val="14"/>
          <w:lang w:eastAsia="ru-RU"/>
        </w:rPr>
        <w:pict>
          <v:line id="_x0000_s15734" style="position:absolute;z-index:251933696" from="1.75pt,6.6pt" to="460.75pt,6.6pt" strokeweight="3pt">
            <v:stroke linestyle="thinThick"/>
          </v:line>
        </w:pict>
      </w:r>
      <w:r w:rsidR="004D3202" w:rsidRPr="00D707FA">
        <w:rPr>
          <w:rFonts w:ascii="Times LatArm" w:hAnsi="Times LatArm"/>
          <w:b/>
          <w:bCs/>
          <w:i/>
          <w:sz w:val="14"/>
          <w:szCs w:val="14"/>
          <w:lang w:val="fr-FR"/>
        </w:rPr>
        <w:tab/>
      </w:r>
    </w:p>
    <w:p w:rsidR="004D3202" w:rsidRPr="00D707FA" w:rsidRDefault="004D3202" w:rsidP="004D3202">
      <w:pPr>
        <w:pStyle w:val="3"/>
        <w:jc w:val="center"/>
        <w:rPr>
          <w:rFonts w:ascii="Times LatArm" w:hAnsi="Times LatArm"/>
          <w:b/>
          <w:bCs/>
          <w:sz w:val="18"/>
          <w:szCs w:val="18"/>
          <w:lang w:val="fr-FR"/>
        </w:rPr>
      </w:pPr>
      <w:r w:rsidRPr="00D707FA">
        <w:rPr>
          <w:rFonts w:ascii="Times LatArm" w:hAnsi="Times LatArm"/>
          <w:b/>
          <w:bCs/>
          <w:sz w:val="18"/>
          <w:szCs w:val="18"/>
          <w:lang w:val="fr-FR"/>
        </w:rPr>
        <w:t>1-2 (23-24) 2011</w:t>
      </w:r>
    </w:p>
    <w:p w:rsidR="004D3202" w:rsidRDefault="004D3202" w:rsidP="004D3202">
      <w:pPr>
        <w:rPr>
          <w:rFonts w:ascii="Times LatArm" w:hAnsi="Times LatArm"/>
          <w:i/>
          <w:sz w:val="24"/>
          <w:szCs w:val="24"/>
          <w:lang w:val="fr-FR"/>
        </w:rPr>
      </w:pPr>
      <w:r w:rsidRPr="004D3202">
        <w:rPr>
          <w:rFonts w:ascii="Times LatArm" w:hAnsi="Times LatArm"/>
          <w:i/>
          <w:sz w:val="24"/>
          <w:szCs w:val="24"/>
          <w:lang w:val="fr-FR"/>
        </w:rPr>
        <w:t xml:space="preserve">Ðî¸ </w:t>
      </w:r>
      <w:r w:rsidR="006C652A">
        <w:rPr>
          <w:rFonts w:ascii="Times LatArm" w:hAnsi="Times LatArm"/>
          <w:i/>
          <w:sz w:val="24"/>
          <w:szCs w:val="24"/>
          <w:lang w:val="fr-FR"/>
        </w:rPr>
        <w:t>34</w:t>
      </w:r>
      <w:r w:rsidR="00941EFA">
        <w:rPr>
          <w:rFonts w:ascii="Times LatArm" w:hAnsi="Times LatArm"/>
          <w:i/>
          <w:sz w:val="24"/>
          <w:szCs w:val="24"/>
          <w:lang w:val="fr-FR"/>
        </w:rPr>
        <w:t>2</w:t>
      </w:r>
      <w:r w:rsidRPr="004D3202">
        <w:rPr>
          <w:rFonts w:ascii="Times LatArm" w:hAnsi="Times LatArm"/>
          <w:i/>
          <w:sz w:val="24"/>
          <w:szCs w:val="24"/>
          <w:lang w:val="fr-FR"/>
        </w:rPr>
        <w:tab/>
      </w:r>
      <w:r>
        <w:rPr>
          <w:rFonts w:ascii="Times LatArm" w:hAnsi="Times LatArm"/>
          <w:i/>
          <w:sz w:val="24"/>
          <w:szCs w:val="24"/>
          <w:lang w:val="fr-FR"/>
        </w:rPr>
        <w:tab/>
      </w:r>
      <w:r>
        <w:rPr>
          <w:rFonts w:ascii="Times LatArm" w:hAnsi="Times LatArm"/>
          <w:i/>
          <w:sz w:val="24"/>
          <w:szCs w:val="24"/>
          <w:lang w:val="fr-FR"/>
        </w:rPr>
        <w:tab/>
      </w:r>
      <w:r>
        <w:rPr>
          <w:rFonts w:ascii="Times LatArm" w:hAnsi="Times LatArm"/>
          <w:i/>
          <w:sz w:val="24"/>
          <w:szCs w:val="24"/>
          <w:lang w:val="fr-FR"/>
        </w:rPr>
        <w:tab/>
      </w:r>
      <w:r w:rsidR="006C652A">
        <w:rPr>
          <w:rFonts w:ascii="Times LatArm" w:hAnsi="Times LatArm"/>
          <w:i/>
          <w:sz w:val="24"/>
          <w:szCs w:val="24"/>
          <w:lang w:val="fr-FR"/>
        </w:rPr>
        <w:tab/>
      </w:r>
      <w:r w:rsidR="006C652A">
        <w:rPr>
          <w:rFonts w:ascii="Times LatArm" w:hAnsi="Times LatArm"/>
          <w:i/>
          <w:sz w:val="24"/>
          <w:szCs w:val="24"/>
          <w:lang w:val="fr-FR"/>
        </w:rPr>
        <w:tab/>
      </w:r>
      <w:r w:rsidR="006C652A">
        <w:rPr>
          <w:rFonts w:ascii="Times LatArm" w:hAnsi="Times LatArm"/>
          <w:i/>
          <w:sz w:val="24"/>
          <w:szCs w:val="24"/>
          <w:lang w:val="fr-FR"/>
        </w:rPr>
        <w:tab/>
        <w:t xml:space="preserve">        ¸³ï³í³ñ³Ï³Ý Çñ³íáõÝù</w:t>
      </w:r>
    </w:p>
    <w:p w:rsidR="006C652A" w:rsidRPr="006C652A" w:rsidRDefault="006C652A" w:rsidP="004D3202">
      <w:pPr>
        <w:rPr>
          <w:rFonts w:ascii="Times LatArm" w:hAnsi="Times LatArm"/>
          <w:i/>
          <w:sz w:val="10"/>
          <w:szCs w:val="10"/>
          <w:lang w:val="fr-FR"/>
        </w:rPr>
      </w:pPr>
    </w:p>
    <w:p w:rsidR="00B5635F" w:rsidRDefault="004D3202" w:rsidP="004D3202">
      <w:pPr>
        <w:jc w:val="center"/>
        <w:rPr>
          <w:rFonts w:ascii="Times LatArm" w:hAnsi="Times LatArm"/>
          <w:b/>
          <w:sz w:val="22"/>
          <w:szCs w:val="22"/>
          <w:lang w:val="fr-FR"/>
        </w:rPr>
      </w:pPr>
      <w:r w:rsidRPr="004D3202">
        <w:rPr>
          <w:rFonts w:ascii="Times LatArm" w:hAnsi="Times LatArm"/>
          <w:b/>
          <w:sz w:val="22"/>
          <w:szCs w:val="22"/>
          <w:lang w:val="fr-FR"/>
        </w:rPr>
        <w:t>¸</w:t>
      </w:r>
      <w:r w:rsidR="00B5635F">
        <w:rPr>
          <w:rFonts w:ascii="Times LatArm" w:hAnsi="Times LatArm"/>
          <w:b/>
          <w:sz w:val="22"/>
          <w:szCs w:val="22"/>
          <w:lang w:val="fr-FR"/>
        </w:rPr>
        <w:t>²î²ì²ð²Î²Ü Æð²ìàôÜøÆò Îàôðê²ÚÆÜ ²ÞÊ²î²ÜøÜºðÆ ºì Ø²¶Æêîðàê²Î²Ü Âº¼ºðÆ Î²î²ðØ²Ü ØºÂà¸ÆÎ²Ü</w:t>
      </w:r>
    </w:p>
    <w:p w:rsidR="00B5635F" w:rsidRPr="00B5635F" w:rsidRDefault="00B5635F" w:rsidP="004D3202">
      <w:pPr>
        <w:jc w:val="center"/>
        <w:rPr>
          <w:rFonts w:ascii="Times LatArm" w:hAnsi="Times LatArm"/>
          <w:b/>
          <w:sz w:val="10"/>
          <w:szCs w:val="10"/>
          <w:lang w:val="fr-FR"/>
        </w:rPr>
      </w:pPr>
    </w:p>
    <w:p w:rsidR="004D3202" w:rsidRPr="004D3202" w:rsidRDefault="004D3202" w:rsidP="004D3202">
      <w:pPr>
        <w:jc w:val="center"/>
        <w:rPr>
          <w:rFonts w:ascii="Times LatArm" w:hAnsi="Times LatArm"/>
          <w:sz w:val="26"/>
          <w:szCs w:val="26"/>
          <w:lang w:val="fr-FR"/>
        </w:rPr>
      </w:pPr>
      <w:r w:rsidRPr="004D3202">
        <w:rPr>
          <w:rFonts w:ascii="Times LatArm" w:hAnsi="Times LatArm"/>
          <w:sz w:val="26"/>
          <w:szCs w:val="26"/>
          <w:lang w:val="fr-FR"/>
        </w:rPr>
        <w:t>¶.Ø. ²</w:t>
      </w:r>
      <w:r w:rsidR="002D231E">
        <w:rPr>
          <w:rFonts w:ascii="Times LatArm" w:hAnsi="Times LatArm"/>
          <w:sz w:val="26"/>
          <w:szCs w:val="26"/>
          <w:lang w:val="fr-FR"/>
        </w:rPr>
        <w:t>ñ½áõÙ³ÝÛ³Ý</w:t>
      </w:r>
    </w:p>
    <w:p w:rsidR="004D3202" w:rsidRPr="004D3202" w:rsidRDefault="004D3202" w:rsidP="004D3202">
      <w:pPr>
        <w:jc w:val="both"/>
        <w:rPr>
          <w:rFonts w:ascii="Arial LatArm" w:hAnsi="Arial LatArm"/>
          <w:lang w:val="fr-FR"/>
        </w:rPr>
      </w:pPr>
    </w:p>
    <w:p w:rsidR="006C652A" w:rsidRDefault="004D3202" w:rsidP="004D3202">
      <w:pPr>
        <w:ind w:firstLine="567"/>
        <w:jc w:val="both"/>
        <w:rPr>
          <w:rFonts w:ascii="Times LatArm" w:hAnsi="Times LatArm"/>
          <w:sz w:val="22"/>
          <w:szCs w:val="22"/>
          <w:lang w:val="fr-FR"/>
        </w:rPr>
      </w:pPr>
      <w:r w:rsidRPr="004D3202">
        <w:rPr>
          <w:rFonts w:ascii="Times LatArm" w:hAnsi="Times LatArm"/>
          <w:sz w:val="22"/>
          <w:szCs w:val="22"/>
          <w:lang w:val="fr-FR"/>
        </w:rPr>
        <w:t xml:space="preserve">¸³ï³í³ñ³Ï³Ý Çñ³íáõÝùÇ ×ÛáõÕ»ñ Ñ³Ý¹Çë³óáÕ ù³Õ³ù³óÇ³Ï³Ý ¹³ï³í³ñáõÃÛáõÝÁ ¨ ùñ»³Ï³Ý ¹³ï³í³ñáõÃÛáõÝÁ µ³ñÓñ³·áõÛÝ  áõëáõÙÝ³Ï³Ý Ñ³ëï³ïáõÃÛáõÝÝ»ñÇ áõëáõÙÝ³Ï³Ý åÉ³Ýáí Ý³Ë³ï»ëí³Í ÑÇÙÝ³Ï³Ý áõëáõÙÝ³Ï³Ý ¹³ëÁÝÃ³óÝ»ñÇó </w:t>
      </w:r>
      <w:r w:rsidR="006C652A" w:rsidRPr="006C652A">
        <w:rPr>
          <w:rFonts w:ascii="Times LatArm" w:hAnsi="Times LatArm"/>
          <w:sz w:val="22"/>
          <w:szCs w:val="22"/>
          <w:lang w:val="fr-FR"/>
        </w:rPr>
        <w:t>»Ý /í³ñã³Ï³Ý ¹³ï³í³ñáõÃÛáõÝÁ áõëáõÙÝ³Ï³Ý åÉ³Ýáí ¹»é¨ë ãÇ Ý³Ë³ï»ëí³Í/: ø³Õ³ù³óÇ³Ï³Ý ¹³ï³í³ñáõÃÛ³Ý Çñ³íáõÝùÁ  Çñ³í³Ï³Ý ÝáñÙ»ñÇ Ñ³Ù³ÏóáõÃÛáõÝ ¿, áñáÝù Ï³ñ·³íáñáõÙ »Ý ù³Õ³ù³óÇ³Ï³Ý ·áñÍ»ñÇ ùÝÝáõÃÛ³Ý ¨ ÉáõÍÙ³Ý /³ñ¹³ñ³¹³ïáõÃÛ³Ý Çñ³Ï³Ý³óÙ³Ý/ ÁÝÃ³óùáõÙ ¹³ï³ñ³ÝÇ ¨ ¹³ï³í³ñáõÃÛ³Ý ÙÛáõë Ù³ëÝ³ÏÇóÝ»ñÇ ·áñÍáÕáõÃÛáõÝÝ»ñÁ, ÇÝãå»ë Ý³¨ ³Û¹ ·áñÍáÕáõÃÛáõÝÝ»ñÇ Ñ»ï¨³Ýùáí Ï³½Ù³íáñíáÕ Ñ³ë³ñ³Ï³Ï³Ý Ñ³ñ³µ»ñáõÃÛáõÝÝ»ñÁ, ÇëÏ ùñ»³Ï³Ý ¹³ï³í³ñáõÃÛ³Ý Çñ³íáõÝùÁ Ï³ñ·³íáñáõÙ ¿ ùñ»³Ï³Ý ·áñÍ»ñ ùÝÝ»ÉÇë ¨ ÉáõÍ»ÉÇë ³é³ç³óéÕ Ñ³ë³ñ³Ï³Ï³Ý Ñ³ñ³µ»ñáõÃÛáõÝÝ»ñÁ: ä»ïù ¿ Ýß»É, áñ ¹³ï³í³ñáõÃÛáõÝÝ ÁÝ¹Ñ³Ýñ³å»ë ¹Çï³ñÏíáõÙ ¿ Çµñ¨ ³ñ¹³ñ³¹³ïáõÃÛ³Ý Çñ³Ï³Ý³óÙ³Ý Ï³ñ·, ÇëÏ ùñ»³Ï³Ý ¹³ï³í³ñáõÃÛáõÝÁ ¹³ï³í³ñáõÃÛ³Ý ÙÛáõë ×ÛáõÕ»ñÇó ï³ñµ»ñíáõÙ ¿ ÙÇÝã¹³ï³Ï³Ý ÙÇ  ß³ñù ÷áõÉ»ñÇ ³éÏ³ÛáõÃÛ³Ùµ:</w:t>
      </w:r>
    </w:p>
    <w:p w:rsidR="004D3202" w:rsidRPr="00C57344" w:rsidRDefault="004D3202" w:rsidP="004D3202">
      <w:pPr>
        <w:ind w:firstLine="567"/>
        <w:jc w:val="both"/>
        <w:rPr>
          <w:rFonts w:ascii="Times LatArm" w:hAnsi="Times LatArm"/>
          <w:sz w:val="22"/>
          <w:szCs w:val="22"/>
          <w:lang w:val="fr-FR"/>
        </w:rPr>
      </w:pPr>
      <w:r w:rsidRPr="00C57344">
        <w:rPr>
          <w:rFonts w:ascii="Times LatArm" w:hAnsi="Times LatArm"/>
          <w:sz w:val="22"/>
          <w:szCs w:val="22"/>
          <w:lang w:val="fr-FR"/>
        </w:rPr>
        <w:t xml:space="preserve">ø³Õ³ù³óÇ³Ï³Ý ¹³ï³í³ñáõÃÛ³Ý </w:t>
      </w:r>
      <w:r w:rsidRPr="004D3202">
        <w:rPr>
          <w:rFonts w:ascii="Sylfaen" w:hAnsi="Sylfaen" w:cs="Sylfaen"/>
          <w:sz w:val="22"/>
          <w:szCs w:val="22"/>
          <w:lang w:val="en-US"/>
        </w:rPr>
        <w:t>իրավունքի</w:t>
      </w:r>
      <w:r w:rsidRPr="00C57344">
        <w:rPr>
          <w:rFonts w:ascii="Times LatArm" w:hAnsi="Times LatArm" w:cs="Sylfaen"/>
          <w:sz w:val="22"/>
          <w:szCs w:val="22"/>
          <w:lang w:val="fr-FR"/>
        </w:rPr>
        <w:t xml:space="preserve"> </w:t>
      </w:r>
      <w:r w:rsidRPr="00C57344">
        <w:rPr>
          <w:rFonts w:ascii="Times LatArm" w:hAnsi="Times LatArm"/>
          <w:sz w:val="22"/>
          <w:szCs w:val="22"/>
          <w:lang w:val="fr-FR"/>
        </w:rPr>
        <w:t xml:space="preserve"> ¨ ùñ»³Ï³Ý ¹³ï³í³ñáõÃÛ³Ý </w:t>
      </w:r>
      <w:r w:rsidRPr="004D3202">
        <w:rPr>
          <w:rFonts w:ascii="Sylfaen" w:hAnsi="Sylfaen" w:cs="Sylfaen"/>
          <w:sz w:val="22"/>
          <w:szCs w:val="22"/>
          <w:lang w:val="en-US"/>
        </w:rPr>
        <w:t>իրավունքի</w:t>
      </w:r>
      <w:r w:rsidRPr="00C57344">
        <w:rPr>
          <w:rFonts w:ascii="Times LatArm" w:hAnsi="Times LatArm"/>
          <w:sz w:val="22"/>
          <w:szCs w:val="22"/>
          <w:lang w:val="fr-FR"/>
        </w:rPr>
        <w:t xml:space="preserve"> ÑÇÙÝ³Ï³Ý /³é³Ýóù³</w:t>
      </w:r>
      <w:r w:rsidR="006E1CE1">
        <w:rPr>
          <w:rFonts w:ascii="Times LatArm" w:hAnsi="Times LatArm"/>
          <w:sz w:val="22"/>
          <w:szCs w:val="22"/>
          <w:lang w:val="fr-FR"/>
        </w:rPr>
        <w:t>ÛÇÝ/ ûñ»Ýë¹ñ³Ï³Ý ³ÏïÁ /³ÕµÛáõñÁ</w:t>
      </w:r>
      <w:r w:rsidRPr="00C57344">
        <w:rPr>
          <w:rFonts w:ascii="Times LatArm" w:hAnsi="Times LatArm"/>
          <w:sz w:val="22"/>
          <w:szCs w:val="22"/>
          <w:lang w:val="fr-FR"/>
        </w:rPr>
        <w:t>/ ¨ áõëáõÙÝ³ëÇñÙ³Ý ûµÛ»ÏïÁ È»éÝ³ÛÇÝ Ô³ñ³µ³ÕÇ Ð³Ýñ³å»ïáõÃÛ³Ý ù³Õ³ù³óÇ³Ï³Ý ¹³ï³í³ñáõÃÛ³Ý ¨ ùñ»³Ï³Ý ¹³ï³í³ñáõÃÛ³Ý ûñ»Ýë·ñù»ñÝ »Ý, áñáÝù È»éÝ³ÛÇÝ Ô³ñ³µ³ÕÇ Ð³Ýñ³å»ïáõÃÛ³Ý ²½·³ÛÇÝ ÄáÕáíÇ ÏáÕÙÇó ÁÝ¹áõÝí»É »Ý 2008Ã. ¹»Ïï»Ùµ»ñÇ  17-ÇÝ, áõÅÇ Ù»ç »Ý Ùï»É 2009Ã. ÷»ïñí³ñÇ 10-Çó: ¸ñ³Ýù È»éÝ³ÛÇÝ Ô³ñ³µ³ÕÇ Ð³Ýñ³å»ïáõÃÛ³Ý ù³Õ³ù³óÇ³Ï³Ý ¹³ï³í³ñáõÃÛ³Ý ¨ ùñ»³Ï³Ý ¹³ï³í³ñáõÃÛ³Ý ³é³çÇÝ  ûñ»Ýë·ñù»ñÝ »Ý, áñáÝù ³ÙµáÕçáíÇÝ ÝíÇñí³Í »Ý ù³Õ³ù³óÇ³Ï³Ý ¨ ùñ»³Ï³Ý ·áñÍ»ñáí ¹³ï³í³ñáõÃÛ³ÝÁ ¨ Ù</w:t>
      </w:r>
      <w:r w:rsidR="00421762">
        <w:rPr>
          <w:rFonts w:ascii="Times LatArm" w:hAnsi="Times LatArm"/>
          <w:sz w:val="22"/>
          <w:szCs w:val="22"/>
          <w:lang w:val="fr-FR"/>
        </w:rPr>
        <w:t xml:space="preserve">³Ýñ³Ù³ëÝáñ»Ý Ï³ñ·³íáñáõÙ »Ý ³ÛÝ: </w:t>
      </w:r>
      <w:r w:rsidRPr="00C57344">
        <w:rPr>
          <w:rFonts w:ascii="Times LatArm" w:hAnsi="Times LatArm"/>
          <w:sz w:val="22"/>
          <w:szCs w:val="22"/>
          <w:lang w:val="fr-FR"/>
        </w:rPr>
        <w:t>ØÇ³Å³Ù³Ý³Ï ÁÝ¹áõÝí»É »Ý  ÈÔÐ í³ñã³Ï³Ý ¹³ï³í³ñáõÃÛ³Ý ûñ»Ýë·ÇñùÁ/Ï³ñ·³íáñáõÙ ¿ í³ñã³Ï³Ý ·áñÍ»ñáí ¹³ï³í³ñáõÃÛáõÝÁ/ áõ ÈÔÐ ¹³ï³Ï³Ý ûñ»Ýë·ÇñùÁ/Ï³ñ·³íáñáõÙ ¿ ¹³ï³Ï³Ý ÇßË³ÝáõÃÛ³Ý Ï³½Ù³Ï»ñåÙ³Ý ¨ ·áñÍáõÝ»áõÃÛ³Ý Ñ»ï Ï³åí³Í Ñ³ñ³µ»ñáõÃÛáõÝÝ»ñÁ/: ²Û¹ ûñ»Ýë·ñù»ñÇ ÁÝ¹áõÝáõÙÁ ³ÝÏ³Ë å»ï³Ï³ÝáõÃÛ³Ý Ñ³ëï³ïÙ³Ý, »ñÏñÇ Ñ³ë³ñ³Ï³Ï³Ý-ù³Õ³ù³Ï³Ý ÏÛ³ÝùáõÙ ï»ÕÇ áõÝ»ó³Í ÷á÷áËáõÃÛáõÝÝ»ñÇ áõ ÑÇÙÝ³Ï³Ý ûñ»ÝùÇ` È»éÝ³ÛÇÝ Ô³ñ³µ³ÕÇ Ð³Ýñ³å»ïáõÃÛ³Ý ê³ÑÙ³Ý³¹ñáõÃÛ³Ý ÁÝ¹áõÝÙ³Ý ³ñ¹ÛáõÝù »Ý ¨ Ýß³Ý³íáñáõÙ »Ý ¹³ï³</w:t>
      </w:r>
      <w:r w:rsidRPr="004D3202">
        <w:rPr>
          <w:rFonts w:ascii="Sylfaen" w:hAnsi="Sylfaen" w:cs="Sylfaen"/>
          <w:sz w:val="22"/>
          <w:szCs w:val="22"/>
          <w:lang w:val="en-US"/>
        </w:rPr>
        <w:t>վարական</w:t>
      </w:r>
      <w:r w:rsidRPr="00C57344">
        <w:rPr>
          <w:rFonts w:ascii="Times LatArm" w:hAnsi="Times LatArm"/>
          <w:sz w:val="22"/>
          <w:szCs w:val="22"/>
          <w:lang w:val="fr-FR"/>
        </w:rPr>
        <w:t xml:space="preserve"> Çñ³íáõÝùÇ µÝ³·³í³éáõÙ ¹³ï³</w:t>
      </w:r>
      <w:r w:rsidRPr="004D3202">
        <w:rPr>
          <w:rFonts w:ascii="Sylfaen" w:hAnsi="Sylfaen" w:cs="Sylfaen"/>
          <w:sz w:val="22"/>
          <w:szCs w:val="22"/>
          <w:lang w:val="en-US"/>
        </w:rPr>
        <w:t>իրավական</w:t>
      </w:r>
      <w:r w:rsidRPr="00C57344">
        <w:rPr>
          <w:rFonts w:ascii="Times LatArm" w:hAnsi="Times LatArm"/>
          <w:sz w:val="22"/>
          <w:szCs w:val="22"/>
          <w:lang w:val="fr-FR"/>
        </w:rPr>
        <w:t xml:space="preserve"> µ³ñ»÷áËáõÙÝ»ñÇ Çñ³óáõÙÁ:</w:t>
      </w:r>
    </w:p>
    <w:p w:rsidR="004D3202" w:rsidRPr="00C57344" w:rsidRDefault="004D3202" w:rsidP="004D3202">
      <w:pPr>
        <w:ind w:firstLine="567"/>
        <w:jc w:val="both"/>
        <w:rPr>
          <w:rFonts w:ascii="Times LatArm" w:hAnsi="Times LatArm"/>
          <w:sz w:val="22"/>
          <w:szCs w:val="22"/>
          <w:lang w:val="fr-FR"/>
        </w:rPr>
      </w:pPr>
      <w:r w:rsidRPr="00C57344">
        <w:rPr>
          <w:rFonts w:ascii="Times LatArm" w:hAnsi="Times LatArm"/>
          <w:sz w:val="22"/>
          <w:szCs w:val="22"/>
          <w:lang w:val="fr-FR"/>
        </w:rPr>
        <w:tab/>
        <w:t xml:space="preserve">àõë³ÝáÕÝ»ñÇ ÏáÕÙÇó ¹³ï³í³ñ³Ï³Ý Çñ³íáõÝùÇ </w:t>
      </w:r>
      <w:r w:rsidRPr="004D3202">
        <w:rPr>
          <w:rFonts w:ascii="Sylfaen" w:hAnsi="Sylfaen" w:cs="Sylfaen"/>
          <w:sz w:val="22"/>
          <w:szCs w:val="22"/>
          <w:lang w:val="en-US"/>
        </w:rPr>
        <w:t>ճյուղերի</w:t>
      </w:r>
      <w:r w:rsidRPr="00C57344">
        <w:rPr>
          <w:rFonts w:ascii="Times LatArm" w:hAnsi="Times LatArm"/>
          <w:sz w:val="22"/>
          <w:szCs w:val="22"/>
          <w:lang w:val="fr-FR"/>
        </w:rPr>
        <w:t xml:space="preserve"> ¹³ëÁÝÃ³óÝ»ñÇ Ûáõñ³óáõÙÁ ³å³·³ ¹³ï³íáñÝ»ñÇ, ¹³ï³Ë³½Ý»ñÇ, ùÝÝÇãÝ»ñÇ, ÷³ëï³µ³ÝÝ»ñÇ, Çñ³í³ËáñÑñ¹³ïáõÝ»ñÇ, Ýáï³ñÝ»ñÇ, Ñ³ñÏ³¹Çñ Ï³ï³ñáÕÝ»ñÇ, å»ï³Ï³Ý ³ÛÉ Ù³ñÙÇÝÝ»ñÇ, ÇÝãå»ë Ý³¨ ï»Õ³Ï³Ý ÇÝùÝ³Ï³é³í³ñÙ³Ý Ù³ñÙÇÝÝ»ñÇ Ù³ëÝ³·»ïÝ»ñÇ Ó¨³íáñÙ³Ý ³ÝÑñ³Å»ßï å³ÛÙ³Ý ¿ Ñ³Ý¹Çë³ÝáõÙ:</w:t>
      </w:r>
    </w:p>
    <w:p w:rsidR="004D3202" w:rsidRPr="00C57344" w:rsidRDefault="004D3202" w:rsidP="004D3202">
      <w:pPr>
        <w:ind w:firstLine="567"/>
        <w:jc w:val="both"/>
        <w:rPr>
          <w:rFonts w:ascii="Times LatArm" w:hAnsi="Times LatArm"/>
          <w:sz w:val="22"/>
          <w:szCs w:val="22"/>
          <w:lang w:val="fr-FR"/>
        </w:rPr>
      </w:pPr>
      <w:r w:rsidRPr="00C57344">
        <w:rPr>
          <w:rFonts w:ascii="Times LatArm" w:hAnsi="Times LatArm"/>
          <w:sz w:val="22"/>
          <w:szCs w:val="22"/>
          <w:lang w:val="fr-FR"/>
        </w:rPr>
        <w:tab/>
        <w:t>¸³ï³í³ñ³Ï³Ý Çñ³íáõÝù</w:t>
      </w:r>
      <w:r w:rsidRPr="004D3202">
        <w:rPr>
          <w:rFonts w:ascii="Sylfaen" w:hAnsi="Sylfaen" w:cs="Sylfaen"/>
          <w:sz w:val="22"/>
          <w:szCs w:val="22"/>
          <w:lang w:val="en-US"/>
        </w:rPr>
        <w:t>ի</w:t>
      </w:r>
      <w:r w:rsidRPr="00C57344">
        <w:rPr>
          <w:rFonts w:ascii="Times LatArm" w:hAnsi="Times LatArm" w:cs="Sylfaen"/>
          <w:sz w:val="22"/>
          <w:szCs w:val="22"/>
          <w:lang w:val="fr-FR"/>
        </w:rPr>
        <w:t xml:space="preserve"> </w:t>
      </w:r>
      <w:r w:rsidRPr="004D3202">
        <w:rPr>
          <w:rFonts w:ascii="Sylfaen" w:hAnsi="Sylfaen" w:cs="Sylfaen"/>
          <w:sz w:val="22"/>
          <w:szCs w:val="22"/>
          <w:lang w:val="en-US"/>
        </w:rPr>
        <w:t>ճյուղերն</w:t>
      </w:r>
      <w:r w:rsidRPr="00C57344">
        <w:rPr>
          <w:rFonts w:ascii="Times LatArm" w:hAnsi="Times LatArm"/>
          <w:sz w:val="22"/>
          <w:szCs w:val="22"/>
          <w:lang w:val="fr-FR"/>
        </w:rPr>
        <w:t xml:space="preserve"> áõëáõÙÝ³ëÇñáÕ áõë³ÝáÕÝ»ñÁ å»ïù ¿ Ï³ñáÕ³Ý³Ý ï»ë³Ï³Ý ·Çï»ÉÇùÝ»ñÁ ÏÇñ³é»É åñ³ÏïÇÏ³ÛáõÙ, Ï³½Ù»É ¹³ï³í³ñ³Ï³Ý ÷³ëï³ÃÕÃ»ñ, Ñëï³Ï å³ïÏ»ñ³óáõÙ áõÝ»Ý³É ¹³ï³í³ñáõÃÛ³Ý ï³ñµ»ñ ëáõµÛ»ÏïÝ»ñÇ ¹»ñÇ, Çñ³íáõÝùÝ»ñÇ, å³ñï³Ï³ÝáõÃÛáõÝÝ»ñÇ ¨ ÏáÝÏñ»ï ·áñÍáõÝ»áõÃÛ³Ý, Ýñ³Ýó Ý»ñÏ³Û³óíáÕ å³Ñ³ÝçÝ»ñÇ Ù³ëÇÝ` ÇÝãå»ë Çñ³í³Ï³Ý, ³ÛÝå»ë ¿É µ³ñáÛ³Ï³Ý:</w:t>
      </w:r>
    </w:p>
    <w:p w:rsidR="004D3202" w:rsidRPr="00C57344" w:rsidRDefault="004D3202" w:rsidP="004D3202">
      <w:pPr>
        <w:ind w:firstLine="567"/>
        <w:jc w:val="both"/>
        <w:rPr>
          <w:rFonts w:ascii="Times LatArm" w:hAnsi="Times LatArm"/>
          <w:sz w:val="22"/>
          <w:szCs w:val="22"/>
          <w:lang w:val="fr-FR"/>
        </w:rPr>
      </w:pPr>
      <w:r w:rsidRPr="004D3202">
        <w:rPr>
          <w:rFonts w:ascii="Sylfaen" w:hAnsi="Sylfaen" w:cs="Sylfaen"/>
          <w:sz w:val="22"/>
          <w:szCs w:val="22"/>
          <w:lang w:val="en-US"/>
        </w:rPr>
        <w:t>Դա</w:t>
      </w:r>
      <w:r w:rsidRPr="00C57344">
        <w:rPr>
          <w:rFonts w:ascii="Times LatArm" w:hAnsi="Times LatArm" w:cs="Sylfaen"/>
          <w:sz w:val="22"/>
          <w:szCs w:val="22"/>
          <w:lang w:val="fr-FR"/>
        </w:rPr>
        <w:t>ï</w:t>
      </w:r>
      <w:r w:rsidRPr="004D3202">
        <w:rPr>
          <w:rFonts w:ascii="Sylfaen" w:hAnsi="Sylfaen" w:cs="Sylfaen"/>
          <w:sz w:val="22"/>
          <w:szCs w:val="22"/>
          <w:lang w:val="en-US"/>
        </w:rPr>
        <w:t>ավարական</w:t>
      </w:r>
      <w:r w:rsidRPr="00C57344">
        <w:rPr>
          <w:rFonts w:ascii="Times LatArm" w:hAnsi="Times LatArm" w:cs="Sylfaen"/>
          <w:sz w:val="22"/>
          <w:szCs w:val="22"/>
          <w:lang w:val="fr-FR"/>
        </w:rPr>
        <w:t xml:space="preserve"> </w:t>
      </w:r>
      <w:r w:rsidRPr="004D3202">
        <w:rPr>
          <w:rFonts w:ascii="Sylfaen" w:hAnsi="Sylfaen" w:cs="Sylfaen"/>
          <w:sz w:val="22"/>
          <w:szCs w:val="22"/>
          <w:lang w:val="en-US"/>
        </w:rPr>
        <w:t>իրավունքից</w:t>
      </w:r>
      <w:r w:rsidRPr="00C57344">
        <w:rPr>
          <w:rFonts w:ascii="Times LatArm" w:hAnsi="Times LatArm"/>
          <w:sz w:val="22"/>
          <w:szCs w:val="22"/>
          <w:lang w:val="fr-FR"/>
        </w:rPr>
        <w:t xml:space="preserve"> </w:t>
      </w:r>
      <w:r w:rsidRPr="004D3202">
        <w:rPr>
          <w:rFonts w:ascii="Sylfaen" w:hAnsi="Sylfaen" w:cs="Sylfaen"/>
          <w:sz w:val="22"/>
          <w:szCs w:val="22"/>
          <w:lang w:val="en-US"/>
        </w:rPr>
        <w:t>կ</w:t>
      </w:r>
      <w:r w:rsidRPr="00C57344">
        <w:rPr>
          <w:rFonts w:ascii="Times LatArm" w:hAnsi="Times LatArm"/>
          <w:sz w:val="22"/>
          <w:szCs w:val="22"/>
          <w:lang w:val="fr-FR"/>
        </w:rPr>
        <w:t xml:space="preserve">áõñë³ÛÇÝ ³ßË³ï³ÝùÁ ¨ Ù³·Çëïñáë³Ï³Ý Ã»½Á ÇÝùÝáõñáõÛÝ ·Çï³Ñ»ï³½áï³Ï³Ý ³ßË³ï³ÝùÝ»ñ »Ý, áñáÝù å»ïù ¿ Ñ³Ù³å³ï³ëË³Ý»Ý ·Çï³Ï³Ý Ñ³ÝñáõÃÛáõÝáõÙ ÁÝ¹áõÝí³Í ÑÇÙÝ³Ï³Ý å³Ñ³ÝçÝ»ñÇÝ áõ ã³÷³ÝÇßÝ»ñÇÝ, ÇÝãÁ »ÝÃ³¹ñáõÙ ¿ Ù»Ãá¹³µ³Ý³Ï³Ý ëÏ½µáõÝùÝ»ñÇ å³Ñå³ÝáõÙ: àõë³ÝáÕÇ ÇÝùÝáõñáõÛÝ ·Çï³Ñ»ï³½áï³Ï³Ý ³ßË³ï³ÝùÁ µ³ñÓñ³·áõÛÝ ÏñÃáõÃÛ³Ý Ñ³Ù³Ï³ñ·áõÙ áõëáõÙÝ³Ï³Ý </w:t>
      </w:r>
      <w:r w:rsidRPr="00C57344">
        <w:rPr>
          <w:rFonts w:ascii="Times LatArm" w:hAnsi="Times LatArm"/>
          <w:sz w:val="22"/>
          <w:szCs w:val="22"/>
          <w:lang w:val="fr-FR"/>
        </w:rPr>
        <w:lastRenderedPageBreak/>
        <w:t xml:space="preserve">Íñ³·ñ»ñÇ, ·Çï»ÉÇùÝ»ñÇ ëïáõ·Ù³Ý ¨ áñ³Ï³íáñÙ³Ý ßÝáñÑÙ³Ý ã³÷³ÝÇßÝ»ñÇ ÑÇÙÝ³Ï³Ý µ³Õ³¹ñÇã Ù³ëÝ ¿: </w:t>
      </w:r>
    </w:p>
    <w:p w:rsidR="004D3202" w:rsidRPr="00180256" w:rsidRDefault="004D3202" w:rsidP="00180256">
      <w:pPr>
        <w:jc w:val="center"/>
        <w:rPr>
          <w:rFonts w:ascii="Times LatArm" w:hAnsi="Times LatArm"/>
          <w:sz w:val="22"/>
          <w:szCs w:val="22"/>
          <w:lang w:val="fr-FR"/>
        </w:rPr>
      </w:pPr>
      <w:r w:rsidRPr="00180256">
        <w:rPr>
          <w:rFonts w:ascii="Times LatArm" w:hAnsi="Times LatArm"/>
          <w:sz w:val="22"/>
          <w:szCs w:val="22"/>
          <w:lang w:val="fr-FR"/>
        </w:rPr>
        <w:t>²ñ¹ÛáõÝ³í»ï ·Çï³Ï³Ý ³ßË³ï³Ýù Ï³ï³ñ»Éáõ Ñ³Ù³ñ ³ÝÑñ³Å»ßï ¿ áõÝ»Ý³É ûñÇÝ³Ï»ÉÇ ³ßË³ï³Ýù³ÛÇÝ åÉ³Ý Ñ»ï¨Û³É Ï³éáõóí³Íùáí.</w:t>
      </w:r>
    </w:p>
    <w:p w:rsidR="004D3202" w:rsidRPr="00C57344" w:rsidRDefault="004D3202" w:rsidP="004D3202">
      <w:pPr>
        <w:jc w:val="both"/>
        <w:rPr>
          <w:rFonts w:ascii="Arial LatArm" w:hAnsi="Arial LatArm"/>
          <w:lang w:val="fr-FR"/>
        </w:rPr>
      </w:pPr>
      <w:r w:rsidRPr="00C57344">
        <w:rPr>
          <w:rFonts w:ascii="Arial LatArm" w:hAnsi="Arial LatArm"/>
          <w:lang w:val="fr-FR"/>
        </w:rPr>
        <w:t xml:space="preserve">   </w:t>
      </w:r>
    </w:p>
    <w:tbl>
      <w:tblPr>
        <w:tblStyle w:val="af3"/>
        <w:tblW w:w="0" w:type="auto"/>
        <w:tblInd w:w="392" w:type="dxa"/>
        <w:tblLook w:val="01E0"/>
      </w:tblPr>
      <w:tblGrid>
        <w:gridCol w:w="3633"/>
        <w:gridCol w:w="2491"/>
        <w:gridCol w:w="2949"/>
      </w:tblGrid>
      <w:tr w:rsidR="004D3202" w:rsidRPr="004D3202" w:rsidTr="004D3202">
        <w:trPr>
          <w:trHeight w:val="565"/>
        </w:trPr>
        <w:tc>
          <w:tcPr>
            <w:tcW w:w="3633" w:type="dxa"/>
            <w:tcBorders>
              <w:top w:val="single" w:sz="4" w:space="0" w:color="auto"/>
              <w:left w:val="single" w:sz="4" w:space="0" w:color="auto"/>
              <w:bottom w:val="single" w:sz="4" w:space="0" w:color="auto"/>
              <w:right w:val="single" w:sz="4" w:space="0" w:color="auto"/>
            </w:tcBorders>
          </w:tcPr>
          <w:p w:rsidR="004D3202" w:rsidRPr="004D3202" w:rsidRDefault="004D3202" w:rsidP="004D3202">
            <w:pPr>
              <w:jc w:val="center"/>
              <w:rPr>
                <w:rFonts w:ascii="Times LatArm" w:hAnsi="Times LatArm"/>
                <w:sz w:val="18"/>
                <w:szCs w:val="18"/>
                <w:lang w:val="en-US"/>
              </w:rPr>
            </w:pPr>
            <w:r w:rsidRPr="004D3202">
              <w:rPr>
                <w:rFonts w:ascii="Times LatArm" w:hAnsi="Times LatArm"/>
                <w:sz w:val="18"/>
                <w:szCs w:val="18"/>
                <w:lang w:val="en-US"/>
              </w:rPr>
              <w:t>¶áñÍáÕáõÃÛáõÝÝ»ñ</w:t>
            </w:r>
          </w:p>
        </w:tc>
        <w:tc>
          <w:tcPr>
            <w:tcW w:w="2491" w:type="dxa"/>
            <w:tcBorders>
              <w:top w:val="single" w:sz="4" w:space="0" w:color="auto"/>
              <w:left w:val="single" w:sz="4" w:space="0" w:color="auto"/>
              <w:bottom w:val="single" w:sz="4" w:space="0" w:color="auto"/>
              <w:right w:val="single" w:sz="4" w:space="0" w:color="auto"/>
            </w:tcBorders>
          </w:tcPr>
          <w:p w:rsidR="004D3202" w:rsidRPr="004D3202" w:rsidRDefault="004D3202" w:rsidP="004D3202">
            <w:pPr>
              <w:jc w:val="center"/>
              <w:rPr>
                <w:rFonts w:ascii="Times LatArm" w:hAnsi="Times LatArm"/>
                <w:sz w:val="18"/>
                <w:szCs w:val="18"/>
                <w:lang w:val="en-US"/>
              </w:rPr>
            </w:pPr>
            <w:r w:rsidRPr="004D3202">
              <w:rPr>
                <w:rFonts w:ascii="Times LatArm" w:hAnsi="Times LatArm"/>
                <w:sz w:val="18"/>
                <w:szCs w:val="18"/>
                <w:lang w:val="en-US"/>
              </w:rPr>
              <w:t>Ä³ÙÏ»ïÁ</w:t>
            </w:r>
          </w:p>
        </w:tc>
        <w:tc>
          <w:tcPr>
            <w:tcW w:w="2949" w:type="dxa"/>
            <w:tcBorders>
              <w:top w:val="single" w:sz="4" w:space="0" w:color="auto"/>
              <w:left w:val="single" w:sz="4" w:space="0" w:color="auto"/>
              <w:bottom w:val="single" w:sz="4" w:space="0" w:color="auto"/>
              <w:right w:val="single" w:sz="4" w:space="0" w:color="auto"/>
            </w:tcBorders>
          </w:tcPr>
          <w:p w:rsidR="004D3202" w:rsidRPr="004D3202" w:rsidRDefault="004D3202" w:rsidP="004D3202">
            <w:pPr>
              <w:jc w:val="center"/>
              <w:rPr>
                <w:rFonts w:ascii="Times LatArm" w:hAnsi="Times LatArm"/>
                <w:sz w:val="18"/>
                <w:szCs w:val="18"/>
                <w:lang w:val="en-US"/>
              </w:rPr>
            </w:pPr>
            <w:r w:rsidRPr="004D3202">
              <w:rPr>
                <w:rFonts w:ascii="Times LatArm" w:hAnsi="Times LatArm"/>
                <w:sz w:val="18"/>
                <w:szCs w:val="18"/>
                <w:lang w:val="en-US"/>
              </w:rPr>
              <w:t>ÜßáõÙÝ»ñ` Ï³ï³ñÙ³Ý</w:t>
            </w:r>
          </w:p>
          <w:p w:rsidR="004D3202" w:rsidRPr="004D3202" w:rsidRDefault="004D3202" w:rsidP="004D3202">
            <w:pPr>
              <w:jc w:val="center"/>
              <w:rPr>
                <w:rFonts w:ascii="Times LatArm" w:hAnsi="Times LatArm"/>
                <w:sz w:val="18"/>
                <w:szCs w:val="18"/>
                <w:lang w:val="en-US"/>
              </w:rPr>
            </w:pPr>
            <w:r w:rsidRPr="004D3202">
              <w:rPr>
                <w:rFonts w:ascii="Times LatArm" w:hAnsi="Times LatArm"/>
                <w:sz w:val="18"/>
                <w:szCs w:val="18"/>
                <w:lang w:val="en-US"/>
              </w:rPr>
              <w:t>ù³ÛÉ»ñÇ Ù³ëÇÝ</w:t>
            </w:r>
          </w:p>
        </w:tc>
      </w:tr>
      <w:tr w:rsidR="004D3202" w:rsidRPr="004D3202" w:rsidTr="004D3202">
        <w:trPr>
          <w:trHeight w:val="825"/>
        </w:trPr>
        <w:tc>
          <w:tcPr>
            <w:tcW w:w="3633" w:type="dxa"/>
            <w:tcBorders>
              <w:top w:val="single" w:sz="4" w:space="0" w:color="auto"/>
              <w:left w:val="single" w:sz="4" w:space="0" w:color="auto"/>
              <w:bottom w:val="single" w:sz="4" w:space="0" w:color="auto"/>
              <w:right w:val="single" w:sz="4" w:space="0" w:color="auto"/>
            </w:tcBorders>
          </w:tcPr>
          <w:p w:rsidR="004D3202" w:rsidRPr="004D3202" w:rsidRDefault="004D3202" w:rsidP="00F56861">
            <w:pPr>
              <w:jc w:val="both"/>
              <w:rPr>
                <w:rFonts w:ascii="Times LatArm" w:hAnsi="Times LatArm"/>
                <w:sz w:val="18"/>
                <w:szCs w:val="18"/>
              </w:rPr>
            </w:pPr>
            <w:r w:rsidRPr="004D3202">
              <w:rPr>
                <w:rFonts w:ascii="Times LatArm" w:hAnsi="Times LatArm"/>
                <w:sz w:val="18"/>
                <w:szCs w:val="18"/>
              </w:rPr>
              <w:t>1.ÜáñÙ³ïÇí ³Ïï»ñÇ, Ù³ëÝ³·Çï³Ï³Ý ·ñ³Ï³ÝáõÃÛ³Ý, ¹³ï³Ï³Ý åñ³ÏïÇÏ³ÛÇ ÁÝïñáõÃÛáõÝ ¨ í»ñÉáõÍáõÃÛáõÝ</w:t>
            </w:r>
          </w:p>
        </w:tc>
        <w:tc>
          <w:tcPr>
            <w:tcW w:w="2491" w:type="dxa"/>
            <w:tcBorders>
              <w:top w:val="single" w:sz="4" w:space="0" w:color="auto"/>
              <w:left w:val="single" w:sz="4" w:space="0" w:color="auto"/>
              <w:bottom w:val="single" w:sz="4" w:space="0" w:color="auto"/>
              <w:right w:val="single" w:sz="4" w:space="0" w:color="auto"/>
            </w:tcBorders>
          </w:tcPr>
          <w:p w:rsidR="004D3202" w:rsidRPr="004D3202" w:rsidRDefault="004D3202" w:rsidP="00F56861">
            <w:pPr>
              <w:jc w:val="both"/>
              <w:rPr>
                <w:rFonts w:ascii="Times LatArm" w:hAnsi="Times LatArm"/>
                <w:sz w:val="18"/>
                <w:szCs w:val="18"/>
              </w:rPr>
            </w:pPr>
          </w:p>
        </w:tc>
        <w:tc>
          <w:tcPr>
            <w:tcW w:w="2949" w:type="dxa"/>
            <w:tcBorders>
              <w:top w:val="single" w:sz="4" w:space="0" w:color="auto"/>
              <w:left w:val="single" w:sz="4" w:space="0" w:color="auto"/>
              <w:bottom w:val="single" w:sz="4" w:space="0" w:color="auto"/>
              <w:right w:val="single" w:sz="4" w:space="0" w:color="auto"/>
            </w:tcBorders>
          </w:tcPr>
          <w:p w:rsidR="004D3202" w:rsidRPr="004D3202" w:rsidRDefault="004D3202" w:rsidP="00F56861">
            <w:pPr>
              <w:jc w:val="both"/>
              <w:rPr>
                <w:rFonts w:ascii="Times LatArm" w:hAnsi="Times LatArm"/>
                <w:sz w:val="18"/>
                <w:szCs w:val="18"/>
              </w:rPr>
            </w:pPr>
          </w:p>
        </w:tc>
      </w:tr>
      <w:tr w:rsidR="004D3202" w:rsidRPr="004D3202" w:rsidTr="004D3202">
        <w:trPr>
          <w:trHeight w:val="543"/>
        </w:trPr>
        <w:tc>
          <w:tcPr>
            <w:tcW w:w="3633" w:type="dxa"/>
            <w:tcBorders>
              <w:top w:val="single" w:sz="4" w:space="0" w:color="auto"/>
              <w:left w:val="single" w:sz="4" w:space="0" w:color="auto"/>
              <w:bottom w:val="single" w:sz="4" w:space="0" w:color="auto"/>
              <w:right w:val="single" w:sz="4" w:space="0" w:color="auto"/>
            </w:tcBorders>
          </w:tcPr>
          <w:p w:rsidR="004D3202" w:rsidRPr="004D3202" w:rsidRDefault="004D3202" w:rsidP="00F56861">
            <w:pPr>
              <w:jc w:val="both"/>
              <w:rPr>
                <w:rFonts w:ascii="Times LatArm" w:hAnsi="Times LatArm"/>
                <w:sz w:val="18"/>
                <w:szCs w:val="18"/>
              </w:rPr>
            </w:pPr>
            <w:r w:rsidRPr="004D3202">
              <w:rPr>
                <w:rFonts w:ascii="Times LatArm" w:hAnsi="Times LatArm"/>
                <w:sz w:val="18"/>
                <w:szCs w:val="18"/>
              </w:rPr>
              <w:t>2.Ð»ï³½áïáõÃÛ³Ý Íñ³·ñÇ Ï³½ÙáõÙ</w:t>
            </w:r>
          </w:p>
        </w:tc>
        <w:tc>
          <w:tcPr>
            <w:tcW w:w="2491" w:type="dxa"/>
            <w:tcBorders>
              <w:top w:val="single" w:sz="4" w:space="0" w:color="auto"/>
              <w:left w:val="single" w:sz="4" w:space="0" w:color="auto"/>
              <w:bottom w:val="single" w:sz="4" w:space="0" w:color="auto"/>
              <w:right w:val="single" w:sz="4" w:space="0" w:color="auto"/>
            </w:tcBorders>
          </w:tcPr>
          <w:p w:rsidR="004D3202" w:rsidRPr="004D3202" w:rsidRDefault="004D3202" w:rsidP="00F56861">
            <w:pPr>
              <w:jc w:val="both"/>
              <w:rPr>
                <w:rFonts w:ascii="Times LatArm" w:hAnsi="Times LatArm"/>
                <w:sz w:val="18"/>
                <w:szCs w:val="18"/>
              </w:rPr>
            </w:pPr>
          </w:p>
        </w:tc>
        <w:tc>
          <w:tcPr>
            <w:tcW w:w="2949" w:type="dxa"/>
            <w:tcBorders>
              <w:top w:val="single" w:sz="4" w:space="0" w:color="auto"/>
              <w:left w:val="single" w:sz="4" w:space="0" w:color="auto"/>
              <w:bottom w:val="single" w:sz="4" w:space="0" w:color="auto"/>
              <w:right w:val="single" w:sz="4" w:space="0" w:color="auto"/>
            </w:tcBorders>
          </w:tcPr>
          <w:p w:rsidR="004D3202" w:rsidRPr="004D3202" w:rsidRDefault="004D3202" w:rsidP="00F56861">
            <w:pPr>
              <w:jc w:val="both"/>
              <w:rPr>
                <w:rFonts w:ascii="Times LatArm" w:hAnsi="Times LatArm"/>
                <w:sz w:val="18"/>
                <w:szCs w:val="18"/>
              </w:rPr>
            </w:pPr>
          </w:p>
        </w:tc>
      </w:tr>
      <w:tr w:rsidR="004D3202" w:rsidRPr="004D3202" w:rsidTr="004D3202">
        <w:trPr>
          <w:trHeight w:val="283"/>
        </w:trPr>
        <w:tc>
          <w:tcPr>
            <w:tcW w:w="3633" w:type="dxa"/>
            <w:tcBorders>
              <w:top w:val="single" w:sz="4" w:space="0" w:color="auto"/>
              <w:left w:val="single" w:sz="4" w:space="0" w:color="auto"/>
              <w:bottom w:val="single" w:sz="4" w:space="0" w:color="auto"/>
              <w:right w:val="single" w:sz="4" w:space="0" w:color="auto"/>
            </w:tcBorders>
          </w:tcPr>
          <w:p w:rsidR="004D3202" w:rsidRPr="004D3202" w:rsidRDefault="004D3202" w:rsidP="00F56861">
            <w:pPr>
              <w:jc w:val="both"/>
              <w:rPr>
                <w:rFonts w:ascii="Times LatArm" w:hAnsi="Times LatArm"/>
                <w:sz w:val="18"/>
                <w:szCs w:val="18"/>
                <w:lang w:val="en-US"/>
              </w:rPr>
            </w:pPr>
            <w:r w:rsidRPr="004D3202">
              <w:rPr>
                <w:rFonts w:ascii="Times LatArm" w:hAnsi="Times LatArm"/>
                <w:sz w:val="18"/>
                <w:szCs w:val="18"/>
                <w:lang w:val="en-US"/>
              </w:rPr>
              <w:t>3.Ø»Ãá¹Ý»ñÇ ÁÝïñáõÃÛáõÝ</w:t>
            </w:r>
          </w:p>
          <w:p w:rsidR="004D3202" w:rsidRPr="004D3202" w:rsidRDefault="004D3202" w:rsidP="00F56861">
            <w:pPr>
              <w:jc w:val="both"/>
              <w:rPr>
                <w:rFonts w:ascii="Times LatArm" w:hAnsi="Times LatArm"/>
                <w:sz w:val="18"/>
                <w:szCs w:val="18"/>
                <w:lang w:val="en-US"/>
              </w:rPr>
            </w:pPr>
          </w:p>
        </w:tc>
        <w:tc>
          <w:tcPr>
            <w:tcW w:w="2491" w:type="dxa"/>
            <w:tcBorders>
              <w:top w:val="single" w:sz="4" w:space="0" w:color="auto"/>
              <w:left w:val="single" w:sz="4" w:space="0" w:color="auto"/>
              <w:bottom w:val="single" w:sz="4" w:space="0" w:color="auto"/>
              <w:right w:val="single" w:sz="4" w:space="0" w:color="auto"/>
            </w:tcBorders>
          </w:tcPr>
          <w:p w:rsidR="004D3202" w:rsidRPr="004D3202" w:rsidRDefault="004D3202" w:rsidP="00F56861">
            <w:pPr>
              <w:jc w:val="both"/>
              <w:rPr>
                <w:rFonts w:ascii="Times LatArm" w:hAnsi="Times LatArm"/>
                <w:sz w:val="18"/>
                <w:szCs w:val="18"/>
                <w:lang w:val="en-US"/>
              </w:rPr>
            </w:pPr>
          </w:p>
        </w:tc>
        <w:tc>
          <w:tcPr>
            <w:tcW w:w="2949" w:type="dxa"/>
            <w:tcBorders>
              <w:top w:val="single" w:sz="4" w:space="0" w:color="auto"/>
              <w:left w:val="single" w:sz="4" w:space="0" w:color="auto"/>
              <w:bottom w:val="single" w:sz="4" w:space="0" w:color="auto"/>
              <w:right w:val="single" w:sz="4" w:space="0" w:color="auto"/>
            </w:tcBorders>
          </w:tcPr>
          <w:p w:rsidR="004D3202" w:rsidRPr="004D3202" w:rsidRDefault="004D3202" w:rsidP="00F56861">
            <w:pPr>
              <w:jc w:val="both"/>
              <w:rPr>
                <w:rFonts w:ascii="Times LatArm" w:hAnsi="Times LatArm"/>
                <w:sz w:val="18"/>
                <w:szCs w:val="18"/>
                <w:lang w:val="en-US"/>
              </w:rPr>
            </w:pPr>
          </w:p>
        </w:tc>
      </w:tr>
      <w:tr w:rsidR="004D3202" w:rsidRPr="004D3202" w:rsidTr="004D3202">
        <w:trPr>
          <w:trHeight w:val="567"/>
        </w:trPr>
        <w:tc>
          <w:tcPr>
            <w:tcW w:w="3633" w:type="dxa"/>
            <w:tcBorders>
              <w:top w:val="single" w:sz="4" w:space="0" w:color="auto"/>
              <w:left w:val="single" w:sz="4" w:space="0" w:color="auto"/>
              <w:bottom w:val="single" w:sz="4" w:space="0" w:color="auto"/>
              <w:right w:val="single" w:sz="4" w:space="0" w:color="auto"/>
            </w:tcBorders>
          </w:tcPr>
          <w:p w:rsidR="004D3202" w:rsidRPr="004D3202" w:rsidRDefault="004D3202" w:rsidP="00F56861">
            <w:pPr>
              <w:jc w:val="both"/>
              <w:rPr>
                <w:rFonts w:ascii="Times LatArm" w:hAnsi="Times LatArm"/>
                <w:sz w:val="18"/>
                <w:szCs w:val="18"/>
              </w:rPr>
            </w:pPr>
            <w:r w:rsidRPr="004D3202">
              <w:rPr>
                <w:rFonts w:ascii="Times LatArm" w:hAnsi="Times LatArm"/>
                <w:sz w:val="18"/>
                <w:szCs w:val="18"/>
              </w:rPr>
              <w:t>4.²ßË³ï³ÝùÇ ß³ñ³¹ñáõÙ, Ó¨³íáñáõÙ ¨ ËÙµ³·ñáõÙ</w:t>
            </w:r>
          </w:p>
        </w:tc>
        <w:tc>
          <w:tcPr>
            <w:tcW w:w="2491" w:type="dxa"/>
            <w:tcBorders>
              <w:top w:val="single" w:sz="4" w:space="0" w:color="auto"/>
              <w:left w:val="single" w:sz="4" w:space="0" w:color="auto"/>
              <w:bottom w:val="single" w:sz="4" w:space="0" w:color="auto"/>
              <w:right w:val="single" w:sz="4" w:space="0" w:color="auto"/>
            </w:tcBorders>
          </w:tcPr>
          <w:p w:rsidR="004D3202" w:rsidRPr="004D3202" w:rsidRDefault="004D3202" w:rsidP="00F56861">
            <w:pPr>
              <w:jc w:val="both"/>
              <w:rPr>
                <w:rFonts w:ascii="Times LatArm" w:hAnsi="Times LatArm"/>
                <w:sz w:val="18"/>
                <w:szCs w:val="18"/>
              </w:rPr>
            </w:pPr>
          </w:p>
        </w:tc>
        <w:tc>
          <w:tcPr>
            <w:tcW w:w="2949" w:type="dxa"/>
            <w:tcBorders>
              <w:top w:val="single" w:sz="4" w:space="0" w:color="auto"/>
              <w:left w:val="single" w:sz="4" w:space="0" w:color="auto"/>
              <w:bottom w:val="single" w:sz="4" w:space="0" w:color="auto"/>
              <w:right w:val="single" w:sz="4" w:space="0" w:color="auto"/>
            </w:tcBorders>
          </w:tcPr>
          <w:p w:rsidR="004D3202" w:rsidRPr="004D3202" w:rsidRDefault="004D3202" w:rsidP="00F56861">
            <w:pPr>
              <w:jc w:val="both"/>
              <w:rPr>
                <w:rFonts w:ascii="Times LatArm" w:hAnsi="Times LatArm"/>
                <w:sz w:val="18"/>
                <w:szCs w:val="18"/>
              </w:rPr>
            </w:pPr>
          </w:p>
        </w:tc>
      </w:tr>
    </w:tbl>
    <w:p w:rsidR="004D3202" w:rsidRPr="00284C54" w:rsidRDefault="004D3202" w:rsidP="004D3202">
      <w:pPr>
        <w:jc w:val="both"/>
        <w:rPr>
          <w:rFonts w:ascii="Arial LatArm" w:hAnsi="Arial LatArm"/>
          <w:lang w:val="en-US"/>
        </w:rPr>
      </w:pPr>
    </w:p>
    <w:p w:rsidR="004D3202" w:rsidRPr="004D3202" w:rsidRDefault="004D3202" w:rsidP="004D3202">
      <w:pPr>
        <w:ind w:firstLine="180"/>
        <w:jc w:val="both"/>
        <w:rPr>
          <w:rFonts w:ascii="Times LatArm" w:hAnsi="Times LatArm"/>
          <w:sz w:val="22"/>
          <w:szCs w:val="22"/>
          <w:lang w:val="en-US"/>
        </w:rPr>
      </w:pPr>
      <w:r w:rsidRPr="004D3202">
        <w:rPr>
          <w:rFonts w:ascii="Times LatArm" w:hAnsi="Times LatArm"/>
          <w:sz w:val="22"/>
          <w:szCs w:val="22"/>
          <w:lang w:val="en-US"/>
        </w:rPr>
        <w:t xml:space="preserve">      Ü»ñÏ³Û³óíáÕ ·Çï³Ñ»ï³½áï³Ï³Ý ³ßË³ï³ÝùÁ å»ïù ¿ áõÝ»Ý³ Ñ»ï¨Û³É Ï³éáõóí³ÍùÁ`</w:t>
      </w:r>
    </w:p>
    <w:p w:rsidR="004D3202" w:rsidRPr="004D3202" w:rsidRDefault="00421762" w:rsidP="00896820">
      <w:pPr>
        <w:numPr>
          <w:ilvl w:val="0"/>
          <w:numId w:val="12"/>
        </w:numPr>
        <w:jc w:val="both"/>
        <w:rPr>
          <w:rFonts w:ascii="Times LatArm" w:hAnsi="Times LatArm"/>
          <w:sz w:val="22"/>
          <w:szCs w:val="22"/>
        </w:rPr>
      </w:pPr>
      <w:r>
        <w:rPr>
          <w:rFonts w:ascii="Times LatArm" w:hAnsi="Times LatArm"/>
          <w:sz w:val="22"/>
          <w:szCs w:val="22"/>
        </w:rPr>
        <w:t>îÇïÕáë³Ã»ñÃ</w:t>
      </w:r>
      <w:r w:rsidR="004D3202" w:rsidRPr="004D3202">
        <w:rPr>
          <w:rFonts w:ascii="Times LatArm" w:hAnsi="Times LatArm"/>
          <w:sz w:val="22"/>
          <w:szCs w:val="22"/>
        </w:rPr>
        <w:t>.</w:t>
      </w:r>
    </w:p>
    <w:p w:rsidR="004D3202" w:rsidRPr="004D3202" w:rsidRDefault="004D3202" w:rsidP="00896820">
      <w:pPr>
        <w:numPr>
          <w:ilvl w:val="0"/>
          <w:numId w:val="12"/>
        </w:numPr>
        <w:jc w:val="both"/>
        <w:rPr>
          <w:rFonts w:ascii="Times LatArm" w:hAnsi="Times LatArm"/>
          <w:sz w:val="22"/>
          <w:szCs w:val="22"/>
          <w:lang w:val="en-US"/>
        </w:rPr>
      </w:pPr>
      <w:r w:rsidRPr="004D3202">
        <w:rPr>
          <w:rFonts w:ascii="Times LatArm" w:hAnsi="Times LatArm"/>
          <w:sz w:val="22"/>
          <w:szCs w:val="22"/>
          <w:lang w:val="en-US"/>
        </w:rPr>
        <w:t>´áí³Ý¹³ÏáõÃÛáõÝ.</w:t>
      </w:r>
    </w:p>
    <w:p w:rsidR="004D3202" w:rsidRPr="004D3202" w:rsidRDefault="004D3202" w:rsidP="00896820">
      <w:pPr>
        <w:numPr>
          <w:ilvl w:val="0"/>
          <w:numId w:val="12"/>
        </w:numPr>
        <w:jc w:val="both"/>
        <w:rPr>
          <w:rFonts w:ascii="Times LatArm" w:hAnsi="Times LatArm"/>
          <w:sz w:val="22"/>
          <w:szCs w:val="22"/>
          <w:lang w:val="en-US"/>
        </w:rPr>
      </w:pPr>
      <w:r w:rsidRPr="004D3202">
        <w:rPr>
          <w:rFonts w:ascii="Times LatArm" w:hAnsi="Times LatArm"/>
          <w:sz w:val="22"/>
          <w:szCs w:val="22"/>
          <w:lang w:val="en-US"/>
        </w:rPr>
        <w:t>Ü»ñ³ÍáõÃÛáõÝ.</w:t>
      </w:r>
    </w:p>
    <w:p w:rsidR="004D3202" w:rsidRPr="004D3202" w:rsidRDefault="004D3202" w:rsidP="00896820">
      <w:pPr>
        <w:numPr>
          <w:ilvl w:val="0"/>
          <w:numId w:val="12"/>
        </w:numPr>
        <w:jc w:val="both"/>
        <w:rPr>
          <w:rFonts w:ascii="Times LatArm" w:hAnsi="Times LatArm"/>
          <w:sz w:val="22"/>
          <w:szCs w:val="22"/>
          <w:lang w:val="en-US"/>
        </w:rPr>
      </w:pPr>
      <w:r w:rsidRPr="004D3202">
        <w:rPr>
          <w:rFonts w:ascii="Times LatArm" w:hAnsi="Times LatArm"/>
          <w:sz w:val="22"/>
          <w:szCs w:val="22"/>
          <w:lang w:val="en-US"/>
        </w:rPr>
        <w:t>²ßË³ï³ÝùÇ ÑÇÙÝ³Ï³Ý Ù³ë.</w:t>
      </w:r>
    </w:p>
    <w:p w:rsidR="004D3202" w:rsidRPr="004D3202" w:rsidRDefault="004D3202" w:rsidP="00896820">
      <w:pPr>
        <w:numPr>
          <w:ilvl w:val="0"/>
          <w:numId w:val="12"/>
        </w:numPr>
        <w:jc w:val="both"/>
        <w:rPr>
          <w:rFonts w:ascii="Times LatArm" w:hAnsi="Times LatArm"/>
          <w:sz w:val="22"/>
          <w:szCs w:val="22"/>
          <w:lang w:val="en-US"/>
        </w:rPr>
      </w:pPr>
      <w:r w:rsidRPr="004D3202">
        <w:rPr>
          <w:rFonts w:ascii="Times LatArm" w:hAnsi="Times LatArm"/>
          <w:sz w:val="22"/>
          <w:szCs w:val="22"/>
          <w:lang w:val="en-US"/>
        </w:rPr>
        <w:t>º½ñ³Ï³óáõÃÛáõÝ (Ï³Ù í»ñç³µ³Ý).</w:t>
      </w:r>
    </w:p>
    <w:p w:rsidR="004D3202" w:rsidRPr="004D3202" w:rsidRDefault="004D3202" w:rsidP="00896820">
      <w:pPr>
        <w:numPr>
          <w:ilvl w:val="0"/>
          <w:numId w:val="12"/>
        </w:numPr>
        <w:jc w:val="both"/>
        <w:rPr>
          <w:rFonts w:ascii="Times LatArm" w:hAnsi="Times LatArm"/>
          <w:sz w:val="22"/>
          <w:szCs w:val="22"/>
          <w:lang w:val="en-US"/>
        </w:rPr>
      </w:pPr>
      <w:r w:rsidRPr="004D3202">
        <w:rPr>
          <w:rFonts w:ascii="Times LatArm" w:hAnsi="Times LatArm"/>
          <w:sz w:val="22"/>
          <w:szCs w:val="22"/>
          <w:lang w:val="en-US"/>
        </w:rPr>
        <w:t>¶áñÍÝ³Ï³Ý ³é³ç³ñÏÝ»ñ (³ÝÑñ³Å»ßïáõÃÛ³Ý ¹»åùáõÙ).</w:t>
      </w:r>
    </w:p>
    <w:p w:rsidR="004D3202" w:rsidRPr="004D3202" w:rsidRDefault="004D3202" w:rsidP="00896820">
      <w:pPr>
        <w:numPr>
          <w:ilvl w:val="0"/>
          <w:numId w:val="12"/>
        </w:numPr>
        <w:jc w:val="both"/>
        <w:rPr>
          <w:rFonts w:ascii="Times LatArm" w:hAnsi="Times LatArm"/>
          <w:sz w:val="22"/>
          <w:szCs w:val="22"/>
          <w:lang w:val="en-US"/>
        </w:rPr>
      </w:pPr>
      <w:r w:rsidRPr="004D3202">
        <w:rPr>
          <w:rFonts w:ascii="Times LatArm" w:hAnsi="Times LatArm"/>
          <w:sz w:val="22"/>
          <w:szCs w:val="22"/>
          <w:lang w:val="en-US"/>
        </w:rPr>
        <w:t>¶ñ³Ï³ÝáõÃÛ³Ý ó³ÝÏ.</w:t>
      </w:r>
    </w:p>
    <w:p w:rsidR="004D3202" w:rsidRPr="004D3202" w:rsidRDefault="004D3202" w:rsidP="00896820">
      <w:pPr>
        <w:numPr>
          <w:ilvl w:val="0"/>
          <w:numId w:val="12"/>
        </w:numPr>
        <w:jc w:val="both"/>
        <w:rPr>
          <w:rFonts w:ascii="Times LatArm" w:hAnsi="Times LatArm"/>
          <w:sz w:val="22"/>
          <w:szCs w:val="22"/>
          <w:lang w:val="en-US"/>
        </w:rPr>
      </w:pPr>
      <w:r w:rsidRPr="004D3202">
        <w:rPr>
          <w:rFonts w:ascii="Times LatArm" w:hAnsi="Times LatArm"/>
          <w:sz w:val="22"/>
          <w:szCs w:val="22"/>
          <w:lang w:val="en-US"/>
        </w:rPr>
        <w:t>Ð³í»Éí³Í (³ÝÑñ³Å»ßïáõÃÛ³Ý ¹»åùáõÙ):</w:t>
      </w:r>
    </w:p>
    <w:p w:rsidR="004D3202" w:rsidRPr="004D3202" w:rsidRDefault="004D3202" w:rsidP="004D3202">
      <w:pPr>
        <w:ind w:firstLine="540"/>
        <w:rPr>
          <w:rFonts w:ascii="Times LatArm" w:hAnsi="Times LatArm"/>
          <w:sz w:val="22"/>
          <w:szCs w:val="22"/>
          <w:lang w:val="en-US"/>
        </w:rPr>
      </w:pPr>
      <w:r w:rsidRPr="004D3202">
        <w:rPr>
          <w:rFonts w:ascii="Times LatArm" w:hAnsi="Times LatArm"/>
          <w:sz w:val="22"/>
          <w:szCs w:val="22"/>
          <w:lang w:val="en-US"/>
        </w:rPr>
        <w:t>îÇïÕáë³Ã»ñÃÁ         Ó¨³íáñíáõÙ      ¿        Ñ³ëï³ïí³Í     å³Ñ³ÝçÝ»ñÇÝ Ñ³Ù³å³ï³ëË³Ý:</w:t>
      </w:r>
    </w:p>
    <w:p w:rsidR="004D3202" w:rsidRPr="004D3202" w:rsidRDefault="004D3202" w:rsidP="004D3202">
      <w:pPr>
        <w:ind w:firstLine="567"/>
        <w:jc w:val="both"/>
        <w:rPr>
          <w:rFonts w:ascii="Times LatArm" w:hAnsi="Times LatArm"/>
          <w:sz w:val="22"/>
          <w:szCs w:val="22"/>
          <w:lang w:val="en-US"/>
        </w:rPr>
      </w:pPr>
      <w:r w:rsidRPr="004D3202">
        <w:rPr>
          <w:rFonts w:ascii="Times LatArm" w:hAnsi="Times LatArm"/>
          <w:sz w:val="22"/>
          <w:szCs w:val="22"/>
          <w:lang w:val="en-US"/>
        </w:rPr>
        <w:t>´áí³Ý¹³ÏáõÃÛ³Ý Ù»ç óáõÛó ¿ ïñíáõÙ ³ßË³ï³ÝùÇ Ï³éáõóí³ÍùÁ /Ý»ñ³ÍáõÃÛáõÝ, ·ÉáõËÝ»ñÇ ¨ å³ñ³·ñ³ýÝ»ñÇ í»ñï³éáõÃÛáõÝ, »½ñ³Ï³óáõÃÛáõÝ, ·ñ³Ï³ÝáõÃÛáõÝ/` Ýß»Éáí ¿ç»ñÁ:</w:t>
      </w:r>
    </w:p>
    <w:p w:rsidR="004D3202" w:rsidRPr="004D3202" w:rsidRDefault="004D3202" w:rsidP="004D3202">
      <w:pPr>
        <w:ind w:firstLine="567"/>
        <w:jc w:val="both"/>
        <w:rPr>
          <w:rFonts w:ascii="Times LatArm" w:hAnsi="Times LatArm"/>
          <w:sz w:val="22"/>
          <w:szCs w:val="22"/>
          <w:lang w:val="en-US"/>
        </w:rPr>
      </w:pPr>
      <w:r w:rsidRPr="004D3202">
        <w:rPr>
          <w:rFonts w:ascii="Times LatArm" w:hAnsi="Times LatArm"/>
          <w:sz w:val="22"/>
          <w:szCs w:val="22"/>
          <w:lang w:val="en-US"/>
        </w:rPr>
        <w:t>Ü»ñ³ÍáõÃÛ³Ý Ù»ç óáõÛó ¿ ïñíáõÙ Ñ»ï³½áïáõÃÛ³Ý Ã»Ù³ÛÇ ³ñ¹Ç³Ï³ÝáõÃÛáõÝÁ, ·ñ³Ï³ÝáõÃÛ³Ý Ù»ç Ùß³Ïí³ÍáõÃÛ³Ý ³ëïÇ×³ÝÁ, ³ßË³ï³ÝùÇ ÑÇÙÝ³Ï³Ý Ýå³ï³ÏÝ»ñÝ áõ ËÝ¹ÇñÝ»ñÁ, ÏÇñ³éí³Í Ù»Ãá¹Ý»ñÁ: Â»Ù³ÛÇ ³ñ¹Ç³Ï³ÝáõÃÛáõÝÁ å»ïù ¿ ß³ñ³¹ñíÇ ¹³ï³í³ñ³Ï³Ý  Çñ³íáõÝùÇ  Ñ³Ù³å³ï³ëË³Ý µÝ³·³í³éáõÙ ï»ë³Ï³Ý ¨ ·áñÍÝ³Ï³Ý ÑÇÙÝ³ËÝ¹ÇñÝ»ñÇ óáõÛó ïñÙ³Ý ÙÇçáóáí:</w:t>
      </w:r>
    </w:p>
    <w:p w:rsidR="004D3202" w:rsidRPr="004D3202" w:rsidRDefault="004D3202" w:rsidP="004D3202">
      <w:pPr>
        <w:ind w:firstLine="567"/>
        <w:jc w:val="both"/>
        <w:rPr>
          <w:rFonts w:ascii="Times LatArm" w:hAnsi="Times LatArm"/>
          <w:sz w:val="22"/>
          <w:szCs w:val="22"/>
          <w:lang w:val="en-US"/>
        </w:rPr>
      </w:pPr>
      <w:r w:rsidRPr="004D3202">
        <w:rPr>
          <w:rFonts w:ascii="Times LatArm" w:hAnsi="Times LatArm"/>
          <w:sz w:val="22"/>
          <w:szCs w:val="22"/>
          <w:lang w:val="en-US"/>
        </w:rPr>
        <w:t>²ßË³ï³ÝùÇ ÑÇÙÝ³Ï³Ý Ù³ëÁ, áñå»ë Ï³ÝáÝ, Ï³½Ùí³Í ¿ ÉÇÝáõÙ »ñ»ù  ·ÉáõËÝ»ñÇó, áñï»Õ µ³ó³Ñ³ÛïíáõÙ »Ý ³ßË³ï³ÝùÇ ÑÇÙÝ³ËÝ¹ÇñÝ»ñÁ:</w:t>
      </w:r>
    </w:p>
    <w:p w:rsidR="004D3202" w:rsidRPr="004D3202" w:rsidRDefault="004D3202" w:rsidP="004D3202">
      <w:pPr>
        <w:ind w:firstLine="567"/>
        <w:jc w:val="both"/>
        <w:rPr>
          <w:rFonts w:ascii="Times LatArm" w:hAnsi="Times LatArm"/>
          <w:sz w:val="22"/>
          <w:szCs w:val="22"/>
          <w:lang w:val="en-US"/>
        </w:rPr>
      </w:pPr>
      <w:r w:rsidRPr="004D3202">
        <w:rPr>
          <w:rFonts w:ascii="Times LatArm" w:hAnsi="Times LatArm"/>
          <w:sz w:val="22"/>
          <w:szCs w:val="22"/>
          <w:lang w:val="en-US"/>
        </w:rPr>
        <w:t>º½ñ³Ï³óáõÃÛ³Ý Ù»ç ß³ñ³¹ñíáõÙ »Ý Ï³ï³ñí³Í Ñ»ï³½áïáõÃÛ³Ý ÑÇÙ³Ý íñ³ ³ñí³Í Ñ»ï¨áõÃÛáõÝÝ»ñÁ ¨ ³é³ç³ñÏáõÃÛáõÝÝ»ñÁ. ¹ñ³Ýù å»ïù ¿ Ñ³Ù³å³ï³ëË³Ý»Ý Ý»ñ³ÍáõÃÛ³Ý Ù»ç óáõÛó ïñí³Í Ýå³ï³ÏÝ»ñÇÝ áõ ËÝ¹ÇñÝ»ñÇÝ:</w:t>
      </w:r>
    </w:p>
    <w:p w:rsidR="004D3202" w:rsidRPr="004D3202" w:rsidRDefault="004D3202" w:rsidP="004D3202">
      <w:pPr>
        <w:ind w:firstLine="567"/>
        <w:jc w:val="both"/>
        <w:rPr>
          <w:rFonts w:ascii="Times LatArm" w:hAnsi="Times LatArm" w:cs="Arial"/>
          <w:sz w:val="22"/>
          <w:szCs w:val="22"/>
          <w:lang w:val="en-US"/>
        </w:rPr>
      </w:pPr>
      <w:r w:rsidRPr="004D3202">
        <w:rPr>
          <w:rFonts w:ascii="Times LatArm" w:hAnsi="Times LatArm" w:cs="Arial"/>
          <w:sz w:val="22"/>
          <w:szCs w:val="22"/>
          <w:lang w:val="en-US"/>
        </w:rPr>
        <w:t>¶ñ³Ï³ÝáõÃÛ³Ý   ó³ÝÏáõÙ  óáõÛó    »Ý   ïñíáõÙ   ³ßË³ï³ÝùÁ  Ï³ï³ñ»ÉÇë</w:t>
      </w:r>
      <w:r>
        <w:rPr>
          <w:rFonts w:ascii="Times LatArm" w:hAnsi="Times LatArm" w:cs="Arial"/>
          <w:sz w:val="22"/>
          <w:szCs w:val="22"/>
          <w:lang w:val="en-US"/>
        </w:rPr>
        <w:t xml:space="preserve"> </w:t>
      </w:r>
      <w:r w:rsidRPr="004D3202">
        <w:rPr>
          <w:rFonts w:ascii="Times LatArm" w:hAnsi="Times LatArm" w:cs="Arial"/>
          <w:sz w:val="22"/>
          <w:szCs w:val="22"/>
          <w:lang w:val="en-US"/>
        </w:rPr>
        <w:t xml:space="preserve"> û·ï³·áñÍí³Í ³ÕµÛáõñÝ»ñÁ: êÏ½µáõÙ ÝßíáõÙ »Ý ÝáñÙ³ïÇí ³Ïï»ñÁ /Áëï Çñ³í³µ³Ý³Ï³Ý áõÅÇ ¨ ÷³ëï³ÃÕÃÇ ÁÝ¹áõÝÙ³Ý ï³ñ»ÃíÇ/ áõ ¹³ï³Ï³Ý åñ³ÏïÇÏ³Ý, ³å³ Ù³ëÝ³·Çï³Ï³Ý ·ñ³Ï³ÝáõÃÛáõÝÁ` ³Ûµµ»Ý³Ï³Ý Ï³ñ·áí:</w:t>
      </w:r>
    </w:p>
    <w:p w:rsidR="004D3202" w:rsidRPr="004D3202" w:rsidRDefault="004D3202" w:rsidP="004D3202">
      <w:pPr>
        <w:ind w:firstLine="567"/>
        <w:jc w:val="both"/>
        <w:rPr>
          <w:rFonts w:ascii="Times LatArm" w:hAnsi="Times LatArm"/>
          <w:sz w:val="22"/>
          <w:szCs w:val="22"/>
          <w:lang w:val="en-US"/>
        </w:rPr>
      </w:pPr>
      <w:r w:rsidRPr="004D3202">
        <w:rPr>
          <w:rFonts w:ascii="Times LatArm" w:hAnsi="Times LatArm"/>
          <w:sz w:val="22"/>
          <w:szCs w:val="22"/>
          <w:lang w:val="en-US"/>
        </w:rPr>
        <w:t xml:space="preserve">¶ñ³Ï³ÝáõÃÛ³Ý ³ÕµÛáõñÇ Ý»ñÏ³Û³óÙ³Ý Ñ³Ù³ñ ÝßíáõÙ ¿ Ñ»ï¨Û³É ³ÝÑñ³Å»ßï ï»Õ»Ï³ïíáõÃÛáõÝÁ` Ñ»ÕÇÝ³ÏÇ ³½·³ÝáõÝÁ, ³Ýí³Ý ¨ Ñ³Ûñ³Ýí³Ý ëÏ½µÝ³ï³é»ñÁ, ·ñùÇ ³Ýí³ÝáõÙÁ, Ññ³ï³ñ³ÏÙ³Ý í³ÛñÁ, ïå³·ñáõÃÛ³Ý ï³ñ»ÃÇíÁ, ¿ç»ñÇ ù³Ý³ÏÁ: </w:t>
      </w:r>
    </w:p>
    <w:p w:rsidR="004D3202" w:rsidRPr="004D3202" w:rsidRDefault="004D3202" w:rsidP="004D3202">
      <w:pPr>
        <w:ind w:firstLine="567"/>
        <w:jc w:val="both"/>
        <w:rPr>
          <w:rFonts w:ascii="Times LatArm" w:hAnsi="Times LatArm"/>
          <w:sz w:val="22"/>
          <w:szCs w:val="22"/>
          <w:lang w:val="en-US"/>
        </w:rPr>
      </w:pPr>
      <w:r w:rsidRPr="004D3202">
        <w:rPr>
          <w:rFonts w:ascii="Times LatArm" w:hAnsi="Times LatArm"/>
          <w:sz w:val="22"/>
          <w:szCs w:val="22"/>
          <w:lang w:val="en-US"/>
        </w:rPr>
        <w:t>²ßË³ï³ÝùÇÝ Ï³ñáÕ »Ý Ïóí»É ëË»Ù³Ý»ñ, ³ÕÛáõë³ÏÝ»ñ, ¹³ï³í³ñ³Ï³Ý ÷³ëï³ÃÕÃ»ñÇ Ó¨³ÝÙáõßÝ»ñ, áñáÝù Éáõë³µ³ÝáõÙ »Ý ³ßË³ï³ÝùÇ µáí³Ý¹³ÏáõÃÛáõÝÁ: ²ÕÛáõë³ÏÝ»ñÁ å»ïù ¿ ÉÇÝ»Ý å³ñ½ áõ Ñ³ñÙ³ñ` ï»ùëïáõÙ ï»Õ³¹ñ»Éáõ Ñ³Ù³ñ:</w:t>
      </w:r>
    </w:p>
    <w:p w:rsidR="004D3202" w:rsidRPr="004D3202" w:rsidRDefault="004D3202" w:rsidP="004D3202">
      <w:pPr>
        <w:ind w:firstLine="567"/>
        <w:jc w:val="both"/>
        <w:rPr>
          <w:rFonts w:ascii="Times LatArm" w:hAnsi="Times LatArm"/>
          <w:sz w:val="22"/>
          <w:szCs w:val="22"/>
          <w:lang w:val="en-US"/>
        </w:rPr>
      </w:pPr>
      <w:r w:rsidRPr="004D3202">
        <w:rPr>
          <w:rFonts w:ascii="Times LatArm" w:hAnsi="Times LatArm"/>
          <w:sz w:val="22"/>
          <w:szCs w:val="22"/>
          <w:lang w:val="en-US"/>
        </w:rPr>
        <w:t>¶Çï³Ï³Ý ·ñ³Ï³ÝáõÃÛ³Ý áõëáõÙÝ³ëÇñáõÃÛ³Ý Å³Ù³Ý³Ï Ñ³ñÏ³íáñ ¿ Ñ³ïáõÏ áõß³¹ñáõÃÛáõÝ ¹³ñÓÝ»É ¹³ï³í³ñ³Ï³Ý Çñ³íáõÝùÇ ï»ëáõÃÛ³Ý ¨ åñ³ÏïÇÏ³ÛÇ íÇ×»ÉÇ Ñ³ñó»ñÇÝ: ºñ³ßË³íáñíáõÙ ¿ Ó¨³Ï»ñå»É ë»÷³Ï³Ý ÷³ëï³ñÏí³Í Ï³ñÍÇù:</w:t>
      </w:r>
    </w:p>
    <w:p w:rsidR="004D3202" w:rsidRPr="004D3202" w:rsidRDefault="004D3202" w:rsidP="004D3202">
      <w:pPr>
        <w:ind w:firstLine="567"/>
        <w:jc w:val="both"/>
        <w:rPr>
          <w:rFonts w:ascii="Times LatArm" w:hAnsi="Times LatArm"/>
          <w:sz w:val="22"/>
          <w:szCs w:val="22"/>
          <w:lang w:val="en-US"/>
        </w:rPr>
      </w:pPr>
      <w:r w:rsidRPr="004D3202">
        <w:rPr>
          <w:rFonts w:ascii="Times LatArm" w:hAnsi="Times LatArm"/>
          <w:sz w:val="22"/>
          <w:szCs w:val="22"/>
          <w:lang w:val="en-US"/>
        </w:rPr>
        <w:lastRenderedPageBreak/>
        <w:t>Ð»ï³½áïí³Í ÑÇÙÝ³ËÝ¹ÇñÝ»ñÁ ¨ ³ñí³Í Ñ»ï¨áõÃÛáõÝÝ»ñÁ å»ïù ¿ Éáõë³µ³Ýí»Ý ù³Õ³ù³óÇ³Ï³Ý ¨ ùñ»³Ï³Ý ·áñÍ»ñáí ¹³ï³Ï³Ý åñ³ÏïÇÏ³ÛÇó í»ñóí³Í ûñÇÝ³ÏÝ»ñáí:</w:t>
      </w:r>
    </w:p>
    <w:p w:rsidR="004D3202" w:rsidRPr="004D3202" w:rsidRDefault="004D3202" w:rsidP="004D3202">
      <w:pPr>
        <w:ind w:firstLine="567"/>
        <w:jc w:val="both"/>
        <w:rPr>
          <w:rFonts w:ascii="Times LatArm" w:hAnsi="Times LatArm"/>
          <w:sz w:val="22"/>
          <w:szCs w:val="22"/>
          <w:lang w:val="en-US"/>
        </w:rPr>
      </w:pPr>
      <w:r w:rsidRPr="004D3202">
        <w:rPr>
          <w:rFonts w:ascii="Times LatArm" w:hAnsi="Times LatArm"/>
          <w:sz w:val="22"/>
          <w:szCs w:val="22"/>
          <w:lang w:val="en-US"/>
        </w:rPr>
        <w:t>¶Çï³Ï³Ý ³ÕµÛáõñÝ»ñÇó µ»ñí³Í Ù»çµ»ñáõÙÝ»ñÁ, íÇ×³Ï³·ñ³Ï³Ý ïíÛ³ÉÝ»ñÁ ¨ ÙÛáõë ÝÛáõÃ»ñÝ áõÕ»ÏóíáõÙ »Ý ÑÕáõÙÝ»ñáí: î»ùëïÁ Ù»çµ»ñáõÙÝ»ñáí Í³Ýñ³µ»éÝ»ÉÝ ³Ýó³ÝÏ³ÉÇ ¿: Ø»çµ»ñáõÙÝ»ñÝ ³ÝÑñ³Å»ßï ¿ Ï³ï³ñ»É ÙÇ³ÛÝ ³ÛÝ ¹»åù»ñáõÙ, »ñµ ³Ûë Ï³Ù ³ÛÝ Éáõë³µ³ÝÙ³Ý Ñ³Ù³ñ Çµñ¨ ÷³ëï³ñÏ ¿ Ñ³Ý¹Çë³ÝáõÙ Ï³Ù Ñ³Ý¹Çë³ÝáõÙ ¿ ùÝÝ³¹³ïáõÃÛ³Ý ûµÛ»Ïï:</w:t>
      </w:r>
    </w:p>
    <w:p w:rsidR="004D3202" w:rsidRPr="004D3202" w:rsidRDefault="004D3202" w:rsidP="004D3202">
      <w:pPr>
        <w:ind w:firstLine="567"/>
        <w:jc w:val="both"/>
        <w:rPr>
          <w:rFonts w:ascii="Times LatArm" w:hAnsi="Times LatArm"/>
          <w:sz w:val="22"/>
          <w:szCs w:val="22"/>
          <w:lang w:val="en-US"/>
        </w:rPr>
      </w:pPr>
      <w:r w:rsidRPr="004D3202">
        <w:rPr>
          <w:rFonts w:ascii="Times LatArm" w:hAnsi="Times LatArm"/>
          <w:sz w:val="22"/>
          <w:szCs w:val="22"/>
          <w:lang w:val="en-US"/>
        </w:rPr>
        <w:t>ÜÛáõÃÁ ß³ñ³¹ñíáõÙ ¿ ·Çï³Ï³Ý á×áí:</w:t>
      </w:r>
    </w:p>
    <w:p w:rsidR="004D3202" w:rsidRPr="004D3202" w:rsidRDefault="004D3202" w:rsidP="004D3202">
      <w:pPr>
        <w:ind w:firstLine="567"/>
        <w:jc w:val="both"/>
        <w:rPr>
          <w:rFonts w:ascii="Times LatArm" w:hAnsi="Times LatArm"/>
          <w:sz w:val="22"/>
          <w:szCs w:val="22"/>
          <w:lang w:val="en-US"/>
        </w:rPr>
      </w:pPr>
      <w:r w:rsidRPr="004D3202">
        <w:rPr>
          <w:rFonts w:ascii="Times LatArm" w:hAnsi="Times LatArm"/>
          <w:sz w:val="22"/>
          <w:szCs w:val="22"/>
          <w:lang w:val="en-US"/>
        </w:rPr>
        <w:t>Èáõë³ÝóùÝ»ñáõÙ ¨ ïáÕ»ñÇ ³ñ³ÝùáõÙ ³í»É³óáõÙÝ»ñ ãÇ ÃáõÛÉ³ïñíáõÙ:</w:t>
      </w:r>
    </w:p>
    <w:p w:rsidR="004D3202" w:rsidRPr="004D3202" w:rsidRDefault="004D3202" w:rsidP="004D3202">
      <w:pPr>
        <w:ind w:firstLine="567"/>
        <w:jc w:val="both"/>
        <w:rPr>
          <w:rFonts w:ascii="Times LatArm" w:hAnsi="Times LatArm"/>
          <w:sz w:val="22"/>
          <w:szCs w:val="22"/>
          <w:lang w:val="en-US"/>
        </w:rPr>
      </w:pPr>
      <w:r w:rsidRPr="004D3202">
        <w:rPr>
          <w:rFonts w:ascii="Times LatArm" w:hAnsi="Times LatArm"/>
          <w:sz w:val="22"/>
          <w:szCs w:val="22"/>
          <w:lang w:val="en-US"/>
        </w:rPr>
        <w:t>î»ùëïáõÙ Ïñ×³ïáõÙÝ»ñ ã»Ý ÃáõÛÉ³ïñíáõÙ` µ³ó³éáõÃÛ³Ùµ Ñ³Ýñ³×³Ý³ãÝ»ñÇ /ûñÇÝ³Ï` Ñ»ÕÇÝ³Ï` Ñ»Õ., ù³Õ³ù` ù. ¨ ³ÛÉÝ/:</w:t>
      </w:r>
    </w:p>
    <w:p w:rsidR="004D3202" w:rsidRPr="004D3202" w:rsidRDefault="004D3202" w:rsidP="004D3202">
      <w:pPr>
        <w:ind w:firstLine="567"/>
        <w:jc w:val="both"/>
        <w:rPr>
          <w:rFonts w:ascii="Times LatArm" w:hAnsi="Times LatArm"/>
          <w:sz w:val="22"/>
          <w:szCs w:val="22"/>
          <w:lang w:val="en-US"/>
        </w:rPr>
      </w:pPr>
      <w:r w:rsidRPr="004D3202">
        <w:rPr>
          <w:rFonts w:ascii="Times LatArm" w:hAnsi="Times LatArm"/>
          <w:sz w:val="22"/>
          <w:szCs w:val="22"/>
          <w:lang w:val="en-US"/>
        </w:rPr>
        <w:t>Þ³ñí³ÍùÇ ï³é³ï»ë³ÏÁ ó³ÝÏ³ÉÇ ¿,</w:t>
      </w:r>
      <w:r w:rsidRPr="004D3202">
        <w:rPr>
          <w:rFonts w:ascii="Sylfaen" w:hAnsi="Sylfaen" w:cs="Sylfaen"/>
          <w:sz w:val="22"/>
          <w:szCs w:val="22"/>
          <w:lang w:val="en-US"/>
        </w:rPr>
        <w:t>որ</w:t>
      </w:r>
      <w:r w:rsidRPr="004D3202">
        <w:rPr>
          <w:rFonts w:ascii="Times LatArm" w:hAnsi="Times LatArm"/>
          <w:sz w:val="22"/>
          <w:szCs w:val="22"/>
          <w:lang w:val="en-US"/>
        </w:rPr>
        <w:t xml:space="preserve"> ÉÇÝÇ Arial Armenian, ï³é³ã³÷Á` 12: </w:t>
      </w:r>
    </w:p>
    <w:p w:rsidR="004D3202" w:rsidRPr="004D3202" w:rsidRDefault="004D3202" w:rsidP="004D3202">
      <w:pPr>
        <w:ind w:firstLine="567"/>
        <w:jc w:val="both"/>
        <w:rPr>
          <w:rFonts w:ascii="Times LatArm" w:hAnsi="Times LatArm"/>
          <w:sz w:val="22"/>
          <w:szCs w:val="22"/>
          <w:lang w:val="en-US"/>
        </w:rPr>
      </w:pPr>
      <w:r w:rsidRPr="004D3202">
        <w:rPr>
          <w:rFonts w:ascii="Times LatArm" w:hAnsi="Times LatArm"/>
          <w:sz w:val="22"/>
          <w:szCs w:val="22"/>
          <w:lang w:val="en-US"/>
        </w:rPr>
        <w:t>Îáõñë³ÛÇÝ ³ßË³ï³ÝùÝ»ñÁ</w:t>
      </w:r>
      <w:r w:rsidRPr="004D3202">
        <w:rPr>
          <w:rFonts w:ascii="Times LatArm" w:hAnsi="Times LatArm"/>
          <w:b/>
          <w:sz w:val="22"/>
          <w:szCs w:val="22"/>
          <w:lang w:val="en-US"/>
        </w:rPr>
        <w:t xml:space="preserve"> </w:t>
      </w:r>
      <w:r w:rsidRPr="004D3202">
        <w:rPr>
          <w:rFonts w:ascii="Times LatArm" w:hAnsi="Times LatArm"/>
          <w:sz w:val="22"/>
          <w:szCs w:val="22"/>
          <w:lang w:val="en-US"/>
        </w:rPr>
        <w:t xml:space="preserve">Ï³ï³ñíáõÙ »Ý µ³Ï³É³íñÇ³ïÇ áõëÙ³Ý 3-ñ¹ ÏáõñëáõÙ: Îáõñë³ÛÇÝ ³ßË³ï³ÝùÇ Ã»Ù³Ý ÁÝïñáõÙ ¿ áõë³ÝáÕÁ` ³ÙµÇáÝÇ ÏáÕÙÇó Ñ³ëï³ïí³Í Ã»Ù³ïÇÏ³ÛÇ ßñç³Ý³ÏÝ»ñáõÙ: Îáõñë³ÛÇÝ ³ßË³ï³Ýù ·ñ»Éáõ Ñ³Ù³ñ áõë³ÝáÕÇÝ ïñíáõÙ ¿ Ù»Ï ÏÇë³ÙÛ³Ï Å³Ù³Ý³Ï³Ñ³ïí³Í: ¸³ë³Ëáë-Õ»Ï³í³ñÁ Ïáõñë³ÛÇÝ ³ßË³ï³Ýù ·ñ»Éáõ Ñ³Ù³ñ áõë³ÝáÕÇÝ ï³ÉÇë ¿ ³ßË³ï³ÝùÇ åÉ³Ý, Ñ³Ù³å³ï³ëË³Ý áõÕÕáõÃÛáõÝ áõ ËáñÑáõñ¹Ý»ñ: </w:t>
      </w:r>
    </w:p>
    <w:p w:rsidR="004D3202" w:rsidRPr="004D3202" w:rsidRDefault="004D3202" w:rsidP="004D3202">
      <w:pPr>
        <w:ind w:firstLine="567"/>
        <w:jc w:val="both"/>
        <w:rPr>
          <w:rFonts w:ascii="Times LatArm" w:hAnsi="Times LatArm"/>
          <w:sz w:val="22"/>
          <w:szCs w:val="22"/>
          <w:lang w:val="en-US"/>
        </w:rPr>
      </w:pPr>
      <w:r w:rsidRPr="004D3202">
        <w:rPr>
          <w:rFonts w:ascii="Times LatArm" w:hAnsi="Times LatArm"/>
          <w:sz w:val="22"/>
          <w:szCs w:val="22"/>
          <w:lang w:val="en-US"/>
        </w:rPr>
        <w:t>Îáõñë³ÛÇÝ ³ßË³ï³ÝùÇ Í³í³ÉÁ ãå»ïù ¿ ·»ñ³½³ÝóÇ 25-30 ¿çÁ:</w:t>
      </w:r>
    </w:p>
    <w:p w:rsidR="004D3202" w:rsidRPr="004D3202" w:rsidRDefault="004D3202" w:rsidP="004D3202">
      <w:pPr>
        <w:jc w:val="both"/>
        <w:rPr>
          <w:rFonts w:ascii="Times LatArm" w:hAnsi="Times LatArm"/>
          <w:sz w:val="22"/>
          <w:szCs w:val="22"/>
          <w:lang w:val="en-US"/>
        </w:rPr>
      </w:pPr>
      <w:r w:rsidRPr="004D3202">
        <w:rPr>
          <w:rFonts w:ascii="Times LatArm" w:hAnsi="Times LatArm"/>
          <w:sz w:val="22"/>
          <w:szCs w:val="22"/>
          <w:lang w:val="en-US"/>
        </w:rPr>
        <w:t xml:space="preserve">          Îáõñë³ÛÇÝ ³ßË³ï³ÝùÁ Ï³ñáÕ ¿ Ñ³Ù³ñí»É ÉÇ³ñÅ»ù, »Ã».</w:t>
      </w:r>
    </w:p>
    <w:p w:rsidR="004D3202" w:rsidRPr="004D3202" w:rsidRDefault="004D3202" w:rsidP="00896820">
      <w:pPr>
        <w:numPr>
          <w:ilvl w:val="0"/>
          <w:numId w:val="13"/>
        </w:numPr>
        <w:jc w:val="both"/>
        <w:rPr>
          <w:rFonts w:ascii="Times LatArm" w:hAnsi="Times LatArm"/>
          <w:sz w:val="22"/>
          <w:szCs w:val="22"/>
          <w:lang w:val="en-US"/>
        </w:rPr>
      </w:pPr>
      <w:r w:rsidRPr="004D3202">
        <w:rPr>
          <w:rFonts w:ascii="Times LatArm" w:hAnsi="Times LatArm"/>
          <w:sz w:val="22"/>
          <w:szCs w:val="22"/>
          <w:lang w:val="en-US"/>
        </w:rPr>
        <w:t xml:space="preserve"> ×Çßï »Ý Ó¨³Ï»ñåí³Í Ñ»ï³½áïáõÃÛ³Ý Ýå³ï³ÏÁ ¨ ËÝ¹ÇñÝ»ñÁ.</w:t>
      </w:r>
    </w:p>
    <w:p w:rsidR="004D3202" w:rsidRPr="004D3202" w:rsidRDefault="004D3202" w:rsidP="00896820">
      <w:pPr>
        <w:numPr>
          <w:ilvl w:val="0"/>
          <w:numId w:val="13"/>
        </w:numPr>
        <w:jc w:val="both"/>
        <w:rPr>
          <w:rFonts w:ascii="Times LatArm" w:hAnsi="Times LatArm"/>
          <w:sz w:val="22"/>
          <w:szCs w:val="22"/>
          <w:lang w:val="en-US"/>
        </w:rPr>
      </w:pPr>
      <w:r w:rsidRPr="004D3202">
        <w:rPr>
          <w:rFonts w:ascii="Times LatArm" w:hAnsi="Times LatArm"/>
          <w:sz w:val="22"/>
          <w:szCs w:val="22"/>
          <w:lang w:val="en-US"/>
        </w:rPr>
        <w:t xml:space="preserve"> Ï³ï³ñí³Í ¿</w:t>
      </w:r>
      <w:r w:rsidR="00421762">
        <w:rPr>
          <w:rFonts w:ascii="Times LatArm" w:hAnsi="Times LatArm"/>
          <w:sz w:val="22"/>
          <w:szCs w:val="22"/>
          <w:lang w:val="en-US"/>
        </w:rPr>
        <w:t xml:space="preserve"> áñ³ÏÛ³É ï»ë³Ï³Ý í»ñÉáõÍáõÃÛáõÝ.</w:t>
      </w:r>
    </w:p>
    <w:p w:rsidR="004D3202" w:rsidRPr="004D3202" w:rsidRDefault="004D3202" w:rsidP="00896820">
      <w:pPr>
        <w:numPr>
          <w:ilvl w:val="0"/>
          <w:numId w:val="13"/>
        </w:numPr>
        <w:jc w:val="both"/>
        <w:rPr>
          <w:rFonts w:ascii="Times LatArm" w:hAnsi="Times LatArm"/>
          <w:sz w:val="22"/>
          <w:szCs w:val="22"/>
          <w:lang w:val="en-US"/>
        </w:rPr>
      </w:pPr>
      <w:r w:rsidRPr="004D3202">
        <w:rPr>
          <w:rFonts w:ascii="Times LatArm" w:hAnsi="Times LatArm"/>
          <w:sz w:val="22"/>
          <w:szCs w:val="22"/>
          <w:lang w:val="en-US"/>
        </w:rPr>
        <w:t>ïñí³Í »Ý ÇÝùÝáõñáõÛÝ Ù»ÏÝ³µ³ÝáõÃÛáõÝÝ»ñ, Ï³ï³ñí³Í »Ý ÁÝ¹Ñ³Ýñ³óáõÙÝ»ñ, å³Ñå³Ýí³Í »Ý ÑÕáõÙÝ»ñÇ Ï³ï³ñÙ³Ý Ï³ÝáÝÝ»ñÁ.</w:t>
      </w:r>
    </w:p>
    <w:p w:rsidR="004D3202" w:rsidRPr="004D3202" w:rsidRDefault="004D3202" w:rsidP="00896820">
      <w:pPr>
        <w:numPr>
          <w:ilvl w:val="0"/>
          <w:numId w:val="13"/>
        </w:numPr>
        <w:jc w:val="both"/>
        <w:rPr>
          <w:rFonts w:ascii="Times LatArm" w:hAnsi="Times LatArm"/>
          <w:sz w:val="22"/>
          <w:szCs w:val="22"/>
          <w:lang w:val="en-US"/>
        </w:rPr>
      </w:pPr>
      <w:r w:rsidRPr="004D3202">
        <w:rPr>
          <w:rFonts w:ascii="Times LatArm" w:hAnsi="Times LatArm"/>
          <w:sz w:val="22"/>
          <w:szCs w:val="22"/>
          <w:lang w:val="en-US"/>
        </w:rPr>
        <w:t>Ýßí³Í »Ý û·ï³·áñÍí³Í Ù»Ãá¹Ý»ñÁ, ÑÇÙÝ³íáñí³Í ¿ ³Û¹ Ù»Ãá¹Ý»ñÇ ÁÝïñáõÃÛáõÝÁ.</w:t>
      </w:r>
    </w:p>
    <w:p w:rsidR="004D3202" w:rsidRPr="004D3202" w:rsidRDefault="004D3202" w:rsidP="00896820">
      <w:pPr>
        <w:numPr>
          <w:ilvl w:val="0"/>
          <w:numId w:val="13"/>
        </w:numPr>
        <w:jc w:val="both"/>
        <w:rPr>
          <w:rFonts w:ascii="Times LatArm" w:hAnsi="Times LatArm"/>
          <w:sz w:val="22"/>
          <w:szCs w:val="22"/>
          <w:lang w:val="en-US"/>
        </w:rPr>
      </w:pPr>
      <w:r w:rsidRPr="004D3202">
        <w:rPr>
          <w:rFonts w:ascii="Times LatArm" w:hAnsi="Times LatArm"/>
          <w:sz w:val="22"/>
          <w:szCs w:val="22"/>
          <w:lang w:val="en-US"/>
        </w:rPr>
        <w:t>»½ñ³Ï³óáõÃÛáõÝÝ»ñÁ ÑÇÙÝ³íáñí³Í »Ý ¨ Ñëï³Ï Ó¨³Ï»ñåí³Í:</w:t>
      </w:r>
    </w:p>
    <w:p w:rsidR="004D3202" w:rsidRPr="004D3202" w:rsidRDefault="004D3202" w:rsidP="004D3202">
      <w:pPr>
        <w:ind w:firstLine="567"/>
        <w:jc w:val="both"/>
        <w:rPr>
          <w:rFonts w:ascii="Times LatArm" w:hAnsi="Times LatArm"/>
          <w:sz w:val="22"/>
          <w:szCs w:val="22"/>
          <w:lang w:val="en-US"/>
        </w:rPr>
      </w:pPr>
      <w:r w:rsidRPr="004D3202">
        <w:rPr>
          <w:rFonts w:ascii="Times LatArm" w:hAnsi="Times LatArm"/>
          <w:sz w:val="22"/>
          <w:szCs w:val="22"/>
          <w:lang w:val="en-US"/>
        </w:rPr>
        <w:t>Ø³·Çëïñáë³Ï³Ý Ã»½</w:t>
      </w:r>
      <w:r w:rsidRPr="004D3202">
        <w:rPr>
          <w:rFonts w:ascii="Sylfaen" w:hAnsi="Sylfaen" w:cs="Sylfaen"/>
          <w:sz w:val="22"/>
          <w:szCs w:val="22"/>
          <w:lang w:val="en-US"/>
        </w:rPr>
        <w:t>ը</w:t>
      </w:r>
      <w:r w:rsidRPr="004D3202">
        <w:rPr>
          <w:rFonts w:ascii="Times LatArm" w:hAnsi="Times LatArm" w:cs="Sylfaen"/>
          <w:sz w:val="22"/>
          <w:szCs w:val="22"/>
          <w:lang w:val="en-US"/>
        </w:rPr>
        <w:t xml:space="preserve">  </w:t>
      </w:r>
      <w:r w:rsidRPr="004D3202">
        <w:rPr>
          <w:rFonts w:ascii="Sylfaen" w:hAnsi="Sylfaen" w:cs="Sylfaen"/>
          <w:sz w:val="22"/>
          <w:szCs w:val="22"/>
          <w:lang w:val="en-US"/>
        </w:rPr>
        <w:t>կատարվում</w:t>
      </w:r>
      <w:r w:rsidRPr="004D3202">
        <w:rPr>
          <w:rFonts w:ascii="Times LatArm" w:hAnsi="Times LatArm" w:cs="Sylfaen"/>
          <w:sz w:val="22"/>
          <w:szCs w:val="22"/>
          <w:lang w:val="en-US"/>
        </w:rPr>
        <w:t xml:space="preserve"> </w:t>
      </w:r>
      <w:r w:rsidRPr="004D3202">
        <w:rPr>
          <w:rFonts w:ascii="Sylfaen" w:hAnsi="Sylfaen" w:cs="Sylfaen"/>
          <w:sz w:val="22"/>
          <w:szCs w:val="22"/>
          <w:lang w:val="en-US"/>
        </w:rPr>
        <w:t>է</w:t>
      </w:r>
      <w:r w:rsidRPr="004D3202">
        <w:rPr>
          <w:rFonts w:ascii="Times LatArm" w:hAnsi="Times LatArm"/>
          <w:b/>
          <w:sz w:val="22"/>
          <w:szCs w:val="22"/>
          <w:lang w:val="en-US"/>
        </w:rPr>
        <w:t xml:space="preserve"> </w:t>
      </w:r>
      <w:r w:rsidRPr="004D3202">
        <w:rPr>
          <w:rFonts w:ascii="Times LatArm" w:hAnsi="Times LatArm"/>
          <w:sz w:val="22"/>
          <w:szCs w:val="22"/>
          <w:lang w:val="en-US"/>
        </w:rPr>
        <w:t xml:space="preserve"> Ù³·Çëïñ³ïáõñ³ÛáõÙ áõëÙ³Ý »ñÏáõ ï³ñÇÝ»ñÇ ÁÝÃ³óùáõÙ: Â»Ù³Ý Ñ³ëï³ïíáõÙ ¿ áõëÙ³Ý ³é³çÇÝ ÏÇë³ÙÛ³ÏáõÙ` ³ßÝ³ÝÁ: ²ßË³ï³ÝùáõÙ áõëáõÙÝ³ëÇñíáÕ ÑÇÙÝ³ËÝ¹ÇñÁ å»ïù ¿ Ñ³Ù³å³ï³ëË³ÝÇ Ù³·Çëïñ³ïáõñ³ÛÇ Ù³ëÝ³·Çï³óÙ³Ý áõÕÕáõÃÛ³ÝÁ: Â»½Á å»ïù ¿ áõÝ»Ý³ áñáß³ÏÇ ·Çï³Ï³Ý Ýß³Ý³ÏáõÃÛáõÝ ¨ Ý»ñ¹ñáõÙ ¹³ï³Ï³Ý µÝ³·³í³éáõÙ, áñÁ å³ÛÙ³Ý³íáñí³Í ¿ áõëáõÙÝ³ëÇñÙ³Ý ÝáñáõÛÃáí, ï»ë³Ï³Ý ¨ ÏÇñ³é³Ï³Ý Ýß³Ý³ÏáõÃÛ³Ùµ: ¸³ï³í³ñ³Ï³Ý Çñ³íáõÝùÇó Ù³·Çëïñáë³Ï³Ý Ã»½Á å»ïù ¿ ÑÇÙÝíÇ ·Çï³Ï³Ý ¨ áõëáõÙÝ³Ï³Ý ·ñ³Ï³ÝáõÃÛ³Ý, ¹³ë³·ñù»ñÇ, áõëáõÙÝ³Ï³Ý Ó»éÝ³ñÏÝ»ñÇ, ³ï»Ý³Ëáë³Ï³Ý Ñ»ï³½áïáõÃÛáõÝÝ»ñÇ, å³ñµ»ñ³Ï³Ý Ññ³ï³ñ³ÏáõÃÛáõÝÝ»ñáõÙ /</w:t>
      </w:r>
      <w:r w:rsidR="006E1CE1">
        <w:rPr>
          <w:rFonts w:ascii="Times LatArm" w:hAnsi="Times LatArm"/>
          <w:sz w:val="22"/>
          <w:szCs w:val="22"/>
          <w:lang w:val="en-US"/>
        </w:rPr>
        <w:t>¦</w:t>
      </w:r>
      <w:r w:rsidRPr="004D3202">
        <w:rPr>
          <w:rFonts w:ascii="Times LatArm" w:hAnsi="Times LatArm"/>
          <w:sz w:val="22"/>
          <w:szCs w:val="22"/>
          <w:lang w:val="en-US"/>
        </w:rPr>
        <w:t>úñ»Ýù ¨ Çñ³Ï³ÝáõÃÛáõÝ</w:t>
      </w:r>
      <w:r w:rsidR="006E1CE1">
        <w:rPr>
          <w:rFonts w:ascii="Times LatArm" w:hAnsi="Times LatArm"/>
          <w:sz w:val="22"/>
          <w:szCs w:val="22"/>
          <w:lang w:val="en-US"/>
        </w:rPr>
        <w:t>§</w:t>
      </w:r>
      <w:r w:rsidRPr="004D3202">
        <w:rPr>
          <w:rFonts w:ascii="Times LatArm" w:hAnsi="Times LatArm"/>
          <w:sz w:val="22"/>
          <w:szCs w:val="22"/>
          <w:lang w:val="en-US"/>
        </w:rPr>
        <w:t xml:space="preserve">, </w:t>
      </w:r>
      <w:r w:rsidR="006E1CE1">
        <w:rPr>
          <w:rFonts w:ascii="Times LatArm" w:hAnsi="Times LatArm"/>
          <w:sz w:val="22"/>
          <w:szCs w:val="22"/>
          <w:lang w:val="en-US"/>
        </w:rPr>
        <w:t>¦¸³ï³Ï³Ý ÇßË³ÝáõÃÛáõÝ§</w:t>
      </w:r>
      <w:r w:rsidRPr="004D3202">
        <w:rPr>
          <w:rFonts w:ascii="Times LatArm" w:hAnsi="Times LatArm"/>
          <w:sz w:val="22"/>
          <w:szCs w:val="22"/>
          <w:lang w:val="en-US"/>
        </w:rPr>
        <w:t xml:space="preserve">, </w:t>
      </w:r>
      <w:r w:rsidR="006E1CE1">
        <w:rPr>
          <w:rFonts w:ascii="Times LatArm" w:hAnsi="Times LatArm"/>
          <w:sz w:val="22"/>
          <w:szCs w:val="22"/>
          <w:lang w:val="en-US"/>
        </w:rPr>
        <w:t>¦</w:t>
      </w:r>
      <w:r w:rsidRPr="004D3202">
        <w:rPr>
          <w:rFonts w:ascii="Times LatArm" w:hAnsi="Times LatArm"/>
          <w:sz w:val="22"/>
          <w:szCs w:val="22"/>
          <w:lang w:val="en-US"/>
        </w:rPr>
        <w:t>Æñ³í³·ÇïáõÃÛ³Ý Ñ³ñó»ñ</w:t>
      </w:r>
      <w:r w:rsidR="006E1CE1">
        <w:rPr>
          <w:rFonts w:ascii="Times LatArm" w:hAnsi="Times LatArm"/>
          <w:sz w:val="22"/>
          <w:szCs w:val="22"/>
          <w:lang w:val="en-US"/>
        </w:rPr>
        <w:t>§</w:t>
      </w:r>
      <w:r w:rsidRPr="004D3202">
        <w:rPr>
          <w:rFonts w:ascii="Times LatArm" w:hAnsi="Times LatArm"/>
          <w:sz w:val="22"/>
          <w:szCs w:val="22"/>
          <w:lang w:val="en-US"/>
        </w:rPr>
        <w:t xml:space="preserve">, </w:t>
      </w:r>
      <w:r w:rsidR="006E1CE1">
        <w:rPr>
          <w:rFonts w:ascii="Times LatArm" w:hAnsi="Times LatArm"/>
          <w:sz w:val="22"/>
          <w:szCs w:val="22"/>
          <w:lang w:val="en-US"/>
        </w:rPr>
        <w:t>¦</w:t>
      </w:r>
      <w:r w:rsidRPr="004D3202">
        <w:rPr>
          <w:rFonts w:ascii="Times LatArm" w:hAnsi="Times LatArm"/>
          <w:sz w:val="22"/>
          <w:szCs w:val="22"/>
          <w:lang w:val="en-US"/>
        </w:rPr>
        <w:t>ä»ï</w:t>
      </w:r>
      <w:r w:rsidR="006E1CE1">
        <w:rPr>
          <w:rFonts w:ascii="Times LatArm" w:hAnsi="Times LatArm"/>
          <w:sz w:val="22"/>
          <w:szCs w:val="22"/>
          <w:lang w:val="en-US"/>
        </w:rPr>
        <w:t>áõÃÛáõÝ ¨ Çñ³íáõÝù§, ¦</w:t>
      </w:r>
      <w:r w:rsidRPr="004D3202">
        <w:rPr>
          <w:rFonts w:ascii="Times LatArm" w:hAnsi="Times LatArm"/>
          <w:sz w:val="22"/>
          <w:szCs w:val="22"/>
          <w:lang w:val="en-US"/>
        </w:rPr>
        <w:t>²ñó³ËÇ  å»ï³Ï³Ý Ñ³Ù³Éë³ñ³ÝÇ ·Çï³Ï³Ý ï»Õ»Ï³·Çñ</w:t>
      </w:r>
      <w:r w:rsidR="006E1CE1">
        <w:rPr>
          <w:rFonts w:ascii="Times LatArm" w:hAnsi="Times LatArm"/>
          <w:sz w:val="22"/>
          <w:szCs w:val="22"/>
          <w:lang w:val="en-US"/>
        </w:rPr>
        <w:t>§</w:t>
      </w:r>
      <w:r w:rsidRPr="004D3202">
        <w:rPr>
          <w:rFonts w:ascii="Times LatArm" w:hAnsi="Times LatArm"/>
          <w:sz w:val="22"/>
          <w:szCs w:val="22"/>
          <w:lang w:val="en-US"/>
        </w:rPr>
        <w:t xml:space="preserve"> ¨ ³ÛÉÝ/ Ññ³å³ñ³Ïí³Í ·Çï³Ï³Ý Ñá¹í³ÍÝ»ñÇ, ÝáñÙ³ïÇí-Çñ³í³Ï³Ý ³Ïï»ñÇ, ¹³ï³Ï³Ý åñ³ÏïÇÏ³ÛÇ ÝÛáõÃ»ñÇ, ûñ»Ýë¹ñáõÃÛ³Ý ½³ñ·³óÙ³Ý ÙÇïáõÙÝ»ñÇ í»ñÉáõÍáõÃÛ³Ý íñ³: ÊáñÑáõñ¹ ¿ ïñíáõÙ û·ï³·áñÍ»É ÏáÝÏñ»ï ·áñÍ»ñáí </w:t>
      </w:r>
      <w:r w:rsidR="006E1CE1">
        <w:rPr>
          <w:rFonts w:ascii="Times LatArm" w:hAnsi="Times LatArm"/>
          <w:sz w:val="22"/>
          <w:szCs w:val="22"/>
          <w:lang w:val="en-US"/>
        </w:rPr>
        <w:t>¦</w:t>
      </w:r>
      <w:r w:rsidRPr="004D3202">
        <w:rPr>
          <w:rFonts w:ascii="Times LatArm" w:hAnsi="Times LatArm"/>
          <w:sz w:val="22"/>
          <w:szCs w:val="22"/>
          <w:lang w:val="en-US"/>
        </w:rPr>
        <w:t>Ð³Û³ëï³ÝÇ Ð³Ýñ³å»ïáõÃÛ³Ý å³ßïáÝ³Ï³Ý ï»Õ»Ï³·Çñ</w:t>
      </w:r>
      <w:r w:rsidR="006E1CE1">
        <w:rPr>
          <w:rFonts w:ascii="Times LatArm" w:hAnsi="Times LatArm"/>
          <w:sz w:val="22"/>
          <w:szCs w:val="22"/>
          <w:lang w:val="en-US"/>
        </w:rPr>
        <w:t>§</w:t>
      </w:r>
      <w:r w:rsidRPr="004D3202">
        <w:rPr>
          <w:rFonts w:ascii="Times LatArm" w:hAnsi="Times LatArm"/>
          <w:sz w:val="22"/>
          <w:szCs w:val="22"/>
          <w:lang w:val="en-US"/>
        </w:rPr>
        <w:t xml:space="preserve">-áõÙ ¨ </w:t>
      </w:r>
      <w:r w:rsidR="006E1CE1">
        <w:rPr>
          <w:rFonts w:ascii="Times LatArm" w:hAnsi="Times LatArm"/>
          <w:sz w:val="22"/>
          <w:szCs w:val="22"/>
          <w:lang w:val="en-US"/>
        </w:rPr>
        <w:t>¦</w:t>
      </w:r>
      <w:r w:rsidRPr="004D3202">
        <w:rPr>
          <w:rFonts w:ascii="Times LatArm" w:hAnsi="Times LatArm"/>
          <w:sz w:val="22"/>
          <w:szCs w:val="22"/>
          <w:lang w:val="en-US"/>
        </w:rPr>
        <w:t>È»éÝ³ÛÇÝ Ô³ñ³µ³ÕÇ Ð³Ýñ</w:t>
      </w:r>
      <w:r w:rsidR="006E1CE1">
        <w:rPr>
          <w:rFonts w:ascii="Times LatArm" w:hAnsi="Times LatArm"/>
          <w:sz w:val="22"/>
          <w:szCs w:val="22"/>
          <w:lang w:val="en-US"/>
        </w:rPr>
        <w:t>³å»ïáõÃÛ³Ý å³ßïáÝ³Ï³Ý ï»Õ»Ï³·Çñ§</w:t>
      </w:r>
      <w:r w:rsidRPr="004D3202">
        <w:rPr>
          <w:rFonts w:ascii="Times LatArm" w:hAnsi="Times LatArm"/>
          <w:sz w:val="22"/>
          <w:szCs w:val="22"/>
          <w:lang w:val="en-US"/>
        </w:rPr>
        <w:t>-áõÙ Ññ³å³ñ³Ïí³Í Ð³Û³ëï³ÝÇ Ð³Ýñ³å»ïáõÃÛ³Ý í×é³µ»Ï ¹³ï³ñ³ÝÇ ¨ È»éÝ³ÛÇÝ Ô³ñ³µ³ÕÇ Ð³Ýñ³å»ïáõÃÛ³Ý ¶»ñ³·áõÛÝ ¹³ï³ñ³ÝÇ áñáßáõÙÝ»ñÁ:  ò³ÝÏ³ÉÇ ¿, áñ ³ßË³ï³ÝùÁ ÏñÇ íÇ×³µ³ÝáõÃÛ³Ý µÝáõÛÃ` ÑÇÙÝ³ËÝ¹ñÇ ë»÷³Ï³Ý ÁÝÏ³ÉÙ³Ý áõ ¹ñ³ ÉáõÍÙ³Ý »Õ³Ý³ÏÝ»ñÇ ß³ñ³¹ñÙ³Ùµ: ²é³ÝÓÇÝ Ñ»ÕÇÝ³ÏÝ»ñÇ Ñ»ï µ³Ý³í»×Á ÑÇÙÝí³Í å»ïù ¿ ÉÇÝÇ ûñ»Ýë¹ñáõÃÛ³Ý ¨ ¹³ï³Ï³Ý åñ³ÏïÇÏ³ÛÇ í»ñÉáõÍáõÃÛ³Ý íñ³:</w:t>
      </w:r>
    </w:p>
    <w:p w:rsidR="004D3202" w:rsidRPr="004D3202" w:rsidRDefault="004D3202" w:rsidP="004D3202">
      <w:pPr>
        <w:ind w:firstLine="567"/>
        <w:jc w:val="both"/>
        <w:rPr>
          <w:rFonts w:ascii="Times LatArm" w:hAnsi="Times LatArm"/>
          <w:sz w:val="22"/>
          <w:szCs w:val="22"/>
          <w:lang w:val="en-US"/>
        </w:rPr>
      </w:pPr>
      <w:r w:rsidRPr="004D3202">
        <w:rPr>
          <w:rFonts w:ascii="Times LatArm" w:hAnsi="Times LatArm"/>
          <w:sz w:val="22"/>
          <w:szCs w:val="22"/>
          <w:lang w:val="en-US"/>
        </w:rPr>
        <w:t>Ø³·Çëïñáë³Ï³Ý ³ßË³ï³ÝùÇ Í³í³ÉÁ Ï³½ÙáõÙ ¿ 50-60 ¿ç:</w:t>
      </w:r>
    </w:p>
    <w:p w:rsidR="004D3202" w:rsidRPr="004D3202" w:rsidRDefault="004D3202" w:rsidP="004D3202">
      <w:pPr>
        <w:ind w:firstLine="567"/>
        <w:jc w:val="both"/>
        <w:rPr>
          <w:rFonts w:ascii="Times LatArm" w:hAnsi="Times LatArm" w:cs="Arial"/>
          <w:sz w:val="22"/>
          <w:szCs w:val="22"/>
          <w:lang w:val="en-US"/>
        </w:rPr>
      </w:pPr>
      <w:r w:rsidRPr="004D3202">
        <w:rPr>
          <w:rFonts w:ascii="Times LatArm" w:hAnsi="Times LatArm" w:cs="Arial"/>
          <w:sz w:val="22"/>
          <w:szCs w:val="22"/>
          <w:lang w:val="en-US"/>
        </w:rPr>
        <w:t xml:space="preserve">¾ç³¹ñáõÙÁ Ï³ï³ñíáõÙ ¿ 3-ñ¹ </w:t>
      </w:r>
      <w:r w:rsidRPr="004D3202">
        <w:rPr>
          <w:rFonts w:ascii="Times LatArm" w:hAnsi="Times LatArm"/>
          <w:sz w:val="22"/>
          <w:szCs w:val="22"/>
          <w:lang w:val="en-US"/>
        </w:rPr>
        <w:t>¿çÇó:</w:t>
      </w:r>
    </w:p>
    <w:p w:rsidR="004D3202" w:rsidRPr="004D3202" w:rsidRDefault="004D3202" w:rsidP="004D3202">
      <w:pPr>
        <w:ind w:firstLine="567"/>
        <w:jc w:val="both"/>
        <w:rPr>
          <w:rFonts w:ascii="Times LatArm" w:hAnsi="Times LatArm"/>
          <w:sz w:val="22"/>
          <w:szCs w:val="22"/>
          <w:lang w:val="en-US"/>
        </w:rPr>
      </w:pPr>
      <w:r w:rsidRPr="004D3202">
        <w:rPr>
          <w:rFonts w:ascii="Times LatArm" w:hAnsi="Times LatArm"/>
          <w:sz w:val="22"/>
          <w:szCs w:val="22"/>
          <w:lang w:val="en-US"/>
        </w:rPr>
        <w:t>îÇïÕáë³Ã»ñÃÁ /1-ÇÝ ¿ç/ ¨ µáí³Ý¹³ÏáõÃÛáõÝÁ /2-ñ¹ ¿ç/ ã»Ý Ñ³Ù³ñ³Ï³ÉíáõÙ:</w:t>
      </w:r>
    </w:p>
    <w:p w:rsidR="004D3202" w:rsidRPr="004D3202" w:rsidRDefault="004D3202" w:rsidP="004D3202">
      <w:pPr>
        <w:ind w:firstLine="567"/>
        <w:jc w:val="both"/>
        <w:rPr>
          <w:rFonts w:ascii="Times LatArm" w:hAnsi="Times LatArm"/>
          <w:sz w:val="22"/>
          <w:szCs w:val="22"/>
          <w:lang w:val="en-US"/>
        </w:rPr>
      </w:pPr>
      <w:r w:rsidRPr="004D3202">
        <w:rPr>
          <w:rFonts w:ascii="Times LatArm" w:hAnsi="Times LatArm"/>
          <w:sz w:val="22"/>
          <w:szCs w:val="22"/>
          <w:lang w:val="en-US"/>
        </w:rPr>
        <w:t>Â»½Á Ñ³Ù³ñíáõÙ ¿ ÉÇ³ñÅ»ù Ï³ï³ñí³Í, »Ã».</w:t>
      </w:r>
    </w:p>
    <w:p w:rsidR="004D3202" w:rsidRPr="004D3202" w:rsidRDefault="004D3202" w:rsidP="00896820">
      <w:pPr>
        <w:numPr>
          <w:ilvl w:val="0"/>
          <w:numId w:val="14"/>
        </w:numPr>
        <w:jc w:val="both"/>
        <w:rPr>
          <w:rFonts w:ascii="Times LatArm" w:hAnsi="Times LatArm"/>
          <w:sz w:val="22"/>
          <w:szCs w:val="22"/>
          <w:lang w:val="en-US"/>
        </w:rPr>
      </w:pPr>
      <w:r w:rsidRPr="004D3202">
        <w:rPr>
          <w:rFonts w:ascii="Times LatArm" w:hAnsi="Times LatArm"/>
          <w:sz w:val="22"/>
          <w:szCs w:val="22"/>
          <w:lang w:val="en-US"/>
        </w:rPr>
        <w:t>Ñëï³Ï Ýßí³Í ¨ ÑÇÙÝ³íáñí³Í ¿ áõëáõÙÝ³ëÇñÙ³Ý ³ñ¹Ç³Ï³ÝáõÃÛáõÝÁ.</w:t>
      </w:r>
    </w:p>
    <w:p w:rsidR="004D3202" w:rsidRPr="004D3202" w:rsidRDefault="004D3202" w:rsidP="00896820">
      <w:pPr>
        <w:numPr>
          <w:ilvl w:val="0"/>
          <w:numId w:val="14"/>
        </w:numPr>
        <w:jc w:val="both"/>
        <w:rPr>
          <w:rFonts w:ascii="Times LatArm" w:hAnsi="Times LatArm"/>
          <w:sz w:val="22"/>
          <w:szCs w:val="22"/>
          <w:lang w:val="en-US"/>
        </w:rPr>
      </w:pPr>
      <w:r w:rsidRPr="004D3202">
        <w:rPr>
          <w:rFonts w:ascii="Times LatArm" w:hAnsi="Times LatArm"/>
          <w:sz w:val="22"/>
          <w:szCs w:val="22"/>
          <w:lang w:val="en-US"/>
        </w:rPr>
        <w:t>×Çßï »Ý Ó¨³Ï»ñåí³Í Ñ»ï³½áïáõÃÛ³Ý Ýå³ï³ÏÁ, ËÝ¹ÇñÝ»ñÁ, ·Çï³Ï³Ý ÝáñáõÛÃÁ.</w:t>
      </w:r>
    </w:p>
    <w:p w:rsidR="004D3202" w:rsidRPr="004D3202" w:rsidRDefault="004D3202" w:rsidP="00896820">
      <w:pPr>
        <w:numPr>
          <w:ilvl w:val="0"/>
          <w:numId w:val="14"/>
        </w:numPr>
        <w:jc w:val="both"/>
        <w:rPr>
          <w:rFonts w:ascii="Times LatArm" w:hAnsi="Times LatArm"/>
          <w:sz w:val="22"/>
          <w:szCs w:val="22"/>
          <w:lang w:val="en-US"/>
        </w:rPr>
      </w:pPr>
      <w:r w:rsidRPr="004D3202">
        <w:rPr>
          <w:rFonts w:ascii="Times LatArm" w:hAnsi="Times LatArm"/>
          <w:sz w:val="22"/>
          <w:szCs w:val="22"/>
          <w:lang w:val="en-US"/>
        </w:rPr>
        <w:t>Ï³ï³ñí³Í ¿ áñ³ÏÛ³É ï»ë³Ï³Ý í»ñÉáõÍáõÃÛáõÝ, ïñí³Í »Ý ÇÝùÝáõñáõÛÝ Ù»ÏÝ³µ³ÝáõÃÛáõÝÝ»ñ, Ï³ï³ñí³Í »Ý ÁÝ¹Ñ³Ýñ³óáõÙÝ»ñ, å³Ñå³Ýí³Í »Ý ÑÕáõÙÝ»ñÇ Ï³ï³ñÙ³Ý Ï³ÝáÝÝ»ñÁ.</w:t>
      </w:r>
    </w:p>
    <w:p w:rsidR="004D3202" w:rsidRPr="004D3202" w:rsidRDefault="004D3202" w:rsidP="00896820">
      <w:pPr>
        <w:numPr>
          <w:ilvl w:val="0"/>
          <w:numId w:val="14"/>
        </w:numPr>
        <w:jc w:val="both"/>
        <w:rPr>
          <w:rFonts w:ascii="Times LatArm" w:hAnsi="Times LatArm"/>
          <w:sz w:val="22"/>
          <w:szCs w:val="22"/>
          <w:lang w:val="en-US"/>
        </w:rPr>
      </w:pPr>
      <w:r w:rsidRPr="004D3202">
        <w:rPr>
          <w:rFonts w:ascii="Times LatArm" w:hAnsi="Times LatArm"/>
          <w:sz w:val="22"/>
          <w:szCs w:val="22"/>
          <w:lang w:val="en-US"/>
        </w:rPr>
        <w:t xml:space="preserve"> ÑÇÙÝ³íáñí³Í ¿ ÏÇñ³éíáÕ Ù»Ãá¹Ý»ñÇ ÁÝïñáõÃÛáõÝÁ.</w:t>
      </w:r>
    </w:p>
    <w:p w:rsidR="004D3202" w:rsidRPr="004D3202" w:rsidRDefault="004D3202" w:rsidP="00896820">
      <w:pPr>
        <w:numPr>
          <w:ilvl w:val="0"/>
          <w:numId w:val="14"/>
        </w:numPr>
        <w:jc w:val="both"/>
        <w:rPr>
          <w:rFonts w:ascii="Times LatArm" w:hAnsi="Times LatArm"/>
          <w:sz w:val="22"/>
          <w:szCs w:val="22"/>
          <w:lang w:val="en-US"/>
        </w:rPr>
      </w:pPr>
      <w:r w:rsidRPr="004D3202">
        <w:rPr>
          <w:rFonts w:ascii="Times LatArm" w:hAnsi="Times LatArm"/>
          <w:sz w:val="22"/>
          <w:szCs w:val="22"/>
          <w:lang w:val="en-US"/>
        </w:rPr>
        <w:t xml:space="preserve"> »½ñ³Ï³óáõÃÛáõÝÝ»ñÁ ÑÇÙÝ³íáñí³Í »Ý ¨ Ñëï³Ï  Ó¨³Ï»ñåí³Í:</w:t>
      </w:r>
    </w:p>
    <w:p w:rsidR="004D3202" w:rsidRPr="004D3202" w:rsidRDefault="004D3202" w:rsidP="004D3202">
      <w:pPr>
        <w:ind w:firstLine="567"/>
        <w:jc w:val="both"/>
        <w:rPr>
          <w:rFonts w:ascii="Times LatArm" w:hAnsi="Times LatArm"/>
          <w:sz w:val="22"/>
          <w:szCs w:val="22"/>
          <w:lang w:val="en-US"/>
        </w:rPr>
      </w:pPr>
      <w:r w:rsidRPr="004D3202">
        <w:rPr>
          <w:rFonts w:ascii="Times LatArm" w:hAnsi="Times LatArm"/>
          <w:sz w:val="22"/>
          <w:szCs w:val="22"/>
          <w:lang w:val="en-US"/>
        </w:rPr>
        <w:lastRenderedPageBreak/>
        <w:t xml:space="preserve">Ð»ï³½áï³Ï³Ý ï»ùëï»ñáõÙ ³ÛÉ Ñ»ÕÇÝ³ÏÇ Ï³ñÍÇùÝ»ñÇ, ¹³ïáÕáõÃÛáõÝÝ»ñÇ µ³é³óÇ </w:t>
      </w:r>
      <w:r w:rsidRPr="004D3202">
        <w:rPr>
          <w:rFonts w:ascii="Sylfaen" w:hAnsi="Sylfaen" w:cs="Sylfaen"/>
          <w:sz w:val="22"/>
          <w:szCs w:val="22"/>
          <w:lang w:val="en-US"/>
        </w:rPr>
        <w:t>և</w:t>
      </w:r>
      <w:r w:rsidRPr="004D3202">
        <w:rPr>
          <w:rFonts w:ascii="Times LatArm" w:hAnsi="Times LatArm"/>
          <w:sz w:val="22"/>
          <w:szCs w:val="22"/>
          <w:lang w:val="en-US"/>
        </w:rPr>
        <w:t xml:space="preserve">  í»ñ³å³ïÙí³Í Ù»çµ»ñáõÙÝ»ñÁ å³ñï³¹Çñ å»ïù ¿ áõÝ»Ý³Ý Ñ³Ù³å³ï³ëË³Ý ÑÕáõÙ, Ã» áñ Ñ»ÕÇÝ³ÏÇ, áñ ·ñùÇ, áñ ¿çÇó Ï³Ù Ù³ÙáõÉÇ áñ Ñ³Ù³ñÇó »Ý ¹ñ³Ýù ù³Õí³Í:</w:t>
      </w:r>
    </w:p>
    <w:p w:rsidR="004D3202" w:rsidRPr="004D3202" w:rsidRDefault="004D3202" w:rsidP="004D3202">
      <w:pPr>
        <w:ind w:firstLine="567"/>
        <w:jc w:val="both"/>
        <w:rPr>
          <w:rFonts w:ascii="Times LatArm" w:hAnsi="Times LatArm"/>
          <w:sz w:val="22"/>
          <w:szCs w:val="22"/>
          <w:lang w:val="en-US"/>
        </w:rPr>
      </w:pPr>
      <w:r w:rsidRPr="004D3202">
        <w:rPr>
          <w:rFonts w:ascii="Times LatArm" w:hAnsi="Times LatArm"/>
          <w:sz w:val="22"/>
          <w:szCs w:val="22"/>
          <w:lang w:val="en-US"/>
        </w:rPr>
        <w:t>¶Çï³Ï³Ý ³ßË³ï³ÝùáõÙ Ý³¨ ³é³ÝÓÇÝ µ³é»ñ, Ùïù»ñ »ñµ»ÙÝ Ï³ñÇù »Ý áõÝ»ÝáõÙ Éñ³óáõóÇã µ³ó³ïñáõÃÛ³Ý, Í³ÝáÃ³·ñÙ³Ý, áñÝ ³ñíáõÙ ¿ ï»ùëïÇó ¹áõñë` ¿çÇ ï³Ï Ï³Ù ¿çÇ í»ñçáõÙ:</w:t>
      </w:r>
    </w:p>
    <w:p w:rsidR="004D3202" w:rsidRPr="004D3202" w:rsidRDefault="004D3202" w:rsidP="004D3202">
      <w:pPr>
        <w:ind w:firstLine="567"/>
        <w:jc w:val="both"/>
        <w:rPr>
          <w:rFonts w:ascii="Times LatArm" w:hAnsi="Times LatArm"/>
          <w:sz w:val="22"/>
          <w:szCs w:val="22"/>
          <w:lang w:val="en-US"/>
        </w:rPr>
      </w:pPr>
      <w:r w:rsidRPr="004D3202">
        <w:rPr>
          <w:rFonts w:ascii="Times LatArm" w:hAnsi="Times LatArm"/>
          <w:sz w:val="22"/>
          <w:szCs w:val="22"/>
          <w:lang w:val="en-US"/>
        </w:rPr>
        <w:t>¶áÛáõÃÛáõÝ áõÝÇ ÑÕáõÙÝ»ñÇ, Ù»çµ»ñáõÙÝ»ñÇ ¨ Í³ÝáÃ³·ñáõÃÛáõÝÝ»ñÇ Ùß³Ïí³Í ÙÇ³ëÝ³Ï³Ý Ï³ñ·, áñÁ å»ïù ¿ å³Ñå³Ý»É:</w:t>
      </w:r>
    </w:p>
    <w:p w:rsidR="004D3202" w:rsidRPr="004D3202" w:rsidRDefault="004D3202" w:rsidP="004D3202">
      <w:pPr>
        <w:ind w:firstLine="567"/>
        <w:jc w:val="both"/>
        <w:rPr>
          <w:rFonts w:ascii="Times LatArm" w:hAnsi="Times LatArm"/>
          <w:sz w:val="22"/>
          <w:szCs w:val="22"/>
          <w:lang w:val="en-US"/>
        </w:rPr>
      </w:pPr>
      <w:r w:rsidRPr="004D3202">
        <w:rPr>
          <w:rFonts w:ascii="Times LatArm" w:hAnsi="Times LatArm"/>
          <w:sz w:val="22"/>
          <w:szCs w:val="22"/>
          <w:lang w:val="en-US"/>
        </w:rPr>
        <w:t>-Ø»çµ»ñáõÙÁ Ï³Ù ù³Õí³ÍùÁ ï»ùëïáõÙ áõñÇßÇ ËáëùÇ µ³é³óÇ û·ï³·áñÍáõÙÝ ¿:</w:t>
      </w:r>
    </w:p>
    <w:p w:rsidR="004D3202" w:rsidRPr="004D3202" w:rsidRDefault="004D3202" w:rsidP="004D3202">
      <w:pPr>
        <w:ind w:firstLine="567"/>
        <w:jc w:val="both"/>
        <w:rPr>
          <w:rFonts w:ascii="Times LatArm" w:hAnsi="Times LatArm"/>
          <w:sz w:val="22"/>
          <w:szCs w:val="22"/>
          <w:lang w:val="en-US"/>
        </w:rPr>
      </w:pPr>
      <w:r w:rsidRPr="004D3202">
        <w:rPr>
          <w:rFonts w:ascii="Times LatArm" w:hAnsi="Times LatArm"/>
          <w:sz w:val="22"/>
          <w:szCs w:val="22"/>
          <w:lang w:val="en-US"/>
        </w:rPr>
        <w:t>Ø»çµ»ñáõÙÝ»ñÁ Ï³ï³ñíáõÙ »Ý`</w:t>
      </w:r>
    </w:p>
    <w:p w:rsidR="004D3202" w:rsidRPr="004D3202" w:rsidRDefault="004D3202" w:rsidP="004D3202">
      <w:pPr>
        <w:ind w:firstLine="567"/>
        <w:jc w:val="both"/>
        <w:rPr>
          <w:rFonts w:ascii="Times LatArm" w:hAnsi="Times LatArm"/>
          <w:sz w:val="22"/>
          <w:szCs w:val="22"/>
          <w:lang w:val="en-US"/>
        </w:rPr>
      </w:pPr>
      <w:r w:rsidRPr="004D3202">
        <w:rPr>
          <w:rFonts w:ascii="Times LatArm" w:hAnsi="Times LatArm"/>
          <w:sz w:val="22"/>
          <w:szCs w:val="22"/>
          <w:lang w:val="en-US"/>
        </w:rPr>
        <w:t>ÇÝãå»ë áõÕÕ³ÏÇ (³é³Ýó ÷á÷áËáõÃÛ³Ý, ã³Ï»ñïÝ»ñÇ Ù»ç), ³ÛÝå»ë ¿É ³ÝáõÕÕ³ÏÇ (³é³Ýó ã³Ï»ñïÝ»ñÇ).</w:t>
      </w:r>
    </w:p>
    <w:p w:rsidR="004D3202" w:rsidRPr="004D3202" w:rsidRDefault="004D3202" w:rsidP="004D3202">
      <w:pPr>
        <w:ind w:firstLine="567"/>
        <w:jc w:val="both"/>
        <w:rPr>
          <w:rFonts w:ascii="Times LatArm" w:hAnsi="Times LatArm"/>
          <w:sz w:val="22"/>
          <w:szCs w:val="22"/>
          <w:lang w:val="en-US"/>
        </w:rPr>
      </w:pPr>
      <w:r w:rsidRPr="004D3202">
        <w:rPr>
          <w:rFonts w:ascii="Times LatArm" w:hAnsi="Times LatArm"/>
          <w:sz w:val="22"/>
          <w:szCs w:val="22"/>
          <w:lang w:val="en-US"/>
        </w:rPr>
        <w:t>-àõÕÕ³ÏÇ Ù»çµ»ñÙ³Ý Å³Ù³Ý³Ï ãÇ Ï³ñ»ÉÇ Ù»çµ»ñíáÕ Ñ³ïí³ÍÇó µ³ó ÃáÕÝ»É áñ¨¿ µ³é Ï³Ù µ³é³Ï³å³ÏóáõÃÛáõÝ, ¹³ñÓí³Íù Ï³Ù Ý³Ë³¹³ëáõÃÛáõÝ, áñÁ Ï³ñáÕ ¿ ÷áË»É áõ ³Õ³í³Õ»É ÙïùÇ ÇÙ³ëïÁ: ØïùÇ ÇÙ³ëïÁ ã÷áËáÕ ³é³ÝÓÇÝ µ³é»ñÇ Ï³Ù ¹³ñÓí³ÍùÝ»ñÇ ëÕÙ³Ý Å³Ù³Ý³Ï ¹ñ³Ýó ÷áË³ñ»Ý ¹ñíáõÙ ¿ µ³½Ù³Ï»ï:</w:t>
      </w:r>
    </w:p>
    <w:p w:rsidR="004D3202" w:rsidRPr="004D3202" w:rsidRDefault="004D3202" w:rsidP="004D3202">
      <w:pPr>
        <w:ind w:firstLine="567"/>
        <w:jc w:val="both"/>
        <w:rPr>
          <w:rFonts w:ascii="Times LatArm" w:hAnsi="Times LatArm"/>
          <w:sz w:val="22"/>
          <w:szCs w:val="22"/>
          <w:lang w:val="en-US"/>
        </w:rPr>
      </w:pPr>
      <w:r w:rsidRPr="004D3202">
        <w:rPr>
          <w:rFonts w:ascii="Times LatArm" w:hAnsi="Times LatArm"/>
          <w:sz w:val="22"/>
          <w:szCs w:val="22"/>
          <w:lang w:val="en-US"/>
        </w:rPr>
        <w:t>-ÜáõÛÝ ã³Ï»ñïÝ»ñÇ Ù»ç ãÇ Ï³ñ»ÉÇ ³éÝ»É ·ñùÇ ï³ñµ»ñ Ý³Ë³¹³ëáõÃÛáõÝÝ»ñÇó, ï³ñµ»ñ ¿ç»ñÇó ù³Õí³Í Ù»çµ»ñáõÙÝ»ñÁ. ¹ñ³Ýù ã³Ï»ñïÝ»ñÇ Ù»ç »Ý ³éÝíáõÙ ³é³ÝÓÇÝ-³é³ÝÓÇÝ:</w:t>
      </w:r>
    </w:p>
    <w:p w:rsidR="004D3202" w:rsidRPr="004D3202" w:rsidRDefault="004D3202" w:rsidP="004D3202">
      <w:pPr>
        <w:ind w:firstLine="567"/>
        <w:jc w:val="both"/>
        <w:rPr>
          <w:rFonts w:ascii="Times LatArm" w:hAnsi="Times LatArm"/>
          <w:sz w:val="22"/>
          <w:szCs w:val="22"/>
          <w:lang w:val="en-US"/>
        </w:rPr>
      </w:pPr>
      <w:r w:rsidRPr="004D3202">
        <w:rPr>
          <w:rFonts w:ascii="Times LatArm" w:hAnsi="Times LatArm"/>
          <w:sz w:val="22"/>
          <w:szCs w:val="22"/>
          <w:lang w:val="en-US"/>
        </w:rPr>
        <w:t>-â³Ï»ñïÝ»ñáí Ù»çµ»ñíáÕ Ý³Ë³¹³ëáõÃÛáõÝÁ ëÏëíáõÙ ¿ Ù»Í³ï³éáí, »Ã» ÝáõÛÝÇëÏ ³ÛÝ Ïñ×³ïí³Í Ý³Ë³¹³ëáõÃÛ³Ý »ñÏñáñ¹ Ï»ëÝ ¿ /Ïñ×³ïí³Í Ù³ëÇ ÷áË³ñ»Ý ¹ñíáõÙ ¿ µ³½Ù³Ï»ï/:</w:t>
      </w:r>
    </w:p>
    <w:p w:rsidR="004D3202" w:rsidRPr="004D3202" w:rsidRDefault="004D3202" w:rsidP="004D3202">
      <w:pPr>
        <w:ind w:firstLine="567"/>
        <w:jc w:val="both"/>
        <w:rPr>
          <w:rFonts w:ascii="Times LatArm" w:hAnsi="Times LatArm"/>
          <w:sz w:val="22"/>
          <w:szCs w:val="22"/>
          <w:lang w:val="en-US"/>
        </w:rPr>
      </w:pPr>
      <w:r w:rsidRPr="004D3202">
        <w:rPr>
          <w:rFonts w:ascii="Times LatArm" w:hAnsi="Times LatArm"/>
          <w:sz w:val="22"/>
          <w:szCs w:val="22"/>
          <w:lang w:val="en-US"/>
        </w:rPr>
        <w:t>-Ø»Í³ï³éáí ãÇ ·ñíáõÙ, »Ã» Ù»çµ»ñí³Í Ñ³ïí³ÍÁ ù»ñ³Ï³Ýáñ»Ý ¹³éÝáõÙ ¿ Ñ»ÕÇÝ³ÏÇ ËáëùÇ, Ý³Ë³¹³ëáõÃÛ³Ý ß³ñáõÝ³ÏáõÃÛáõÝ:</w:t>
      </w:r>
    </w:p>
    <w:p w:rsidR="004D3202" w:rsidRPr="004D3202" w:rsidRDefault="004D3202" w:rsidP="004D3202">
      <w:pPr>
        <w:ind w:firstLine="567"/>
        <w:jc w:val="both"/>
        <w:rPr>
          <w:rFonts w:ascii="Times LatArm" w:hAnsi="Times LatArm"/>
          <w:sz w:val="22"/>
          <w:szCs w:val="22"/>
          <w:lang w:val="en-US"/>
        </w:rPr>
      </w:pPr>
      <w:r w:rsidRPr="004D3202">
        <w:rPr>
          <w:rFonts w:ascii="Times LatArm" w:hAnsi="Times LatArm"/>
          <w:sz w:val="22"/>
          <w:szCs w:val="22"/>
          <w:lang w:val="en-US"/>
        </w:rPr>
        <w:t>ºÃ» ¹ñíáõÙ »Ý ÏÉáñ ÷³Ï³·Í»ñ, ³å³ ÷³Ï³·Í»ñÇ Ù»ç ÝßíáõÙ ¿ Ñ»ÕÇÝ³ÏÇ ³½·³ÝáõÝÁ, ³Ýí³Ý ³é³çÇÝ ï³éÁ, ·ñùÇ ï³ñ»ÃÇíÁ ¨ ¿çÁ:</w:t>
      </w:r>
    </w:p>
    <w:p w:rsidR="004D3202" w:rsidRPr="004D3202" w:rsidRDefault="004D3202" w:rsidP="004D3202">
      <w:pPr>
        <w:ind w:firstLine="567"/>
        <w:jc w:val="both"/>
        <w:rPr>
          <w:rFonts w:ascii="Times LatArm" w:hAnsi="Times LatArm"/>
          <w:sz w:val="22"/>
          <w:szCs w:val="22"/>
          <w:lang w:val="en-US"/>
        </w:rPr>
      </w:pPr>
    </w:p>
    <w:p w:rsidR="004D3202" w:rsidRDefault="004D3202" w:rsidP="004D3202">
      <w:pPr>
        <w:ind w:firstLine="567"/>
        <w:jc w:val="both"/>
        <w:rPr>
          <w:rFonts w:ascii="Times LatArm" w:hAnsi="Times LatArm"/>
          <w:sz w:val="22"/>
          <w:szCs w:val="22"/>
          <w:lang w:val="en-US"/>
        </w:rPr>
      </w:pPr>
    </w:p>
    <w:p w:rsidR="006C652A" w:rsidRDefault="006C652A" w:rsidP="004D3202">
      <w:pPr>
        <w:ind w:firstLine="567"/>
        <w:jc w:val="both"/>
        <w:rPr>
          <w:rFonts w:ascii="Times LatArm" w:hAnsi="Times LatArm"/>
          <w:sz w:val="22"/>
          <w:szCs w:val="22"/>
          <w:lang w:val="en-US"/>
        </w:rPr>
      </w:pPr>
    </w:p>
    <w:p w:rsidR="006C652A" w:rsidRPr="004D3202" w:rsidRDefault="006C652A" w:rsidP="004D3202">
      <w:pPr>
        <w:ind w:firstLine="567"/>
        <w:jc w:val="both"/>
        <w:rPr>
          <w:rFonts w:ascii="Times LatArm" w:hAnsi="Times LatArm"/>
          <w:sz w:val="22"/>
          <w:szCs w:val="22"/>
          <w:lang w:val="en-US"/>
        </w:rPr>
      </w:pPr>
    </w:p>
    <w:p w:rsidR="00421762" w:rsidRPr="00BA1471" w:rsidRDefault="00421762" w:rsidP="00421762">
      <w:pPr>
        <w:jc w:val="center"/>
        <w:rPr>
          <w:rFonts w:ascii="Times LatArm" w:hAnsi="Times LatArm"/>
          <w:i/>
          <w:sz w:val="22"/>
          <w:szCs w:val="22"/>
          <w:lang w:val="en-US"/>
        </w:rPr>
      </w:pPr>
      <w:r w:rsidRPr="00BA1471">
        <w:rPr>
          <w:rFonts w:ascii="Times LatArm" w:hAnsi="Times LatArm"/>
          <w:i/>
          <w:sz w:val="22"/>
          <w:szCs w:val="22"/>
          <w:lang w:val="en-US"/>
        </w:rPr>
        <w:t>¶ñ³Ï³ÝáõÃÛáõÝ</w:t>
      </w:r>
    </w:p>
    <w:p w:rsidR="00BA1471" w:rsidRPr="00DD47DB" w:rsidRDefault="00BA1471" w:rsidP="00421762">
      <w:pPr>
        <w:jc w:val="center"/>
        <w:rPr>
          <w:rFonts w:ascii="Arial LatArm" w:hAnsi="Arial LatArm"/>
          <w:sz w:val="26"/>
          <w:szCs w:val="26"/>
          <w:lang w:val="en-US"/>
        </w:rPr>
      </w:pPr>
    </w:p>
    <w:p w:rsidR="00421762" w:rsidRPr="00BA1471" w:rsidRDefault="00421762" w:rsidP="00284824">
      <w:pPr>
        <w:pStyle w:val="aff6"/>
        <w:numPr>
          <w:ilvl w:val="0"/>
          <w:numId w:val="46"/>
        </w:numPr>
        <w:spacing w:after="0" w:line="240" w:lineRule="auto"/>
        <w:ind w:left="714" w:hanging="357"/>
        <w:jc w:val="both"/>
        <w:rPr>
          <w:rFonts w:ascii="Times LatArm" w:hAnsi="Times LatArm"/>
          <w:lang w:val="en-US"/>
        </w:rPr>
      </w:pPr>
      <w:r w:rsidRPr="00BA1471">
        <w:rPr>
          <w:rFonts w:ascii="Times LatArm" w:hAnsi="Times LatArm"/>
          <w:lang w:val="en-US"/>
        </w:rPr>
        <w:t>ä»ïñáëÛ³Ý è.¶., Ð³Û³ëï³ÝÇ ù³Õ³ù³óÇ³Ï³Ý ¹³ï³í³ñáõÃÛáõÝ, ºñ¨³ÝÇ Ñ³Ù³Éë³ñ³ÝÇ Ññ³ï³ñ³ÏãáõÃÛáõÝ, ºñ</w:t>
      </w:r>
      <w:r w:rsidR="00BA1471">
        <w:rPr>
          <w:rFonts w:ascii="Times LatArm" w:hAnsi="Times LatArm"/>
          <w:lang w:val="en-US"/>
        </w:rPr>
        <w:t xml:space="preserve">., </w:t>
      </w:r>
      <w:r w:rsidRPr="00BA1471">
        <w:rPr>
          <w:rFonts w:ascii="Times LatArm" w:hAnsi="Times LatArm"/>
          <w:lang w:val="en-US"/>
        </w:rPr>
        <w:t>2007:</w:t>
      </w:r>
    </w:p>
    <w:p w:rsidR="00421762" w:rsidRPr="00BA1471" w:rsidRDefault="00421762" w:rsidP="00284824">
      <w:pPr>
        <w:pStyle w:val="aff6"/>
        <w:numPr>
          <w:ilvl w:val="0"/>
          <w:numId w:val="46"/>
        </w:numPr>
        <w:spacing w:after="0" w:line="240" w:lineRule="auto"/>
        <w:ind w:left="714" w:hanging="357"/>
        <w:jc w:val="both"/>
      </w:pPr>
      <w:r w:rsidRPr="00BA1471">
        <w:rPr>
          <w:rFonts w:ascii="Times New Roman" w:hAnsi="Times New Roman"/>
        </w:rPr>
        <w:t xml:space="preserve">Гражданское процессуальное право. Практикум. Под редакцией Г.А.Жилина. </w:t>
      </w:r>
      <w:r w:rsidR="00BA1471" w:rsidRPr="00515B4B">
        <w:rPr>
          <w:rFonts w:ascii="Times LatArm" w:hAnsi="Times LatArm"/>
        </w:rPr>
        <w:t>¦</w:t>
      </w:r>
      <w:r w:rsidRPr="00BA1471">
        <w:rPr>
          <w:rFonts w:ascii="Times New Roman" w:hAnsi="Times New Roman"/>
        </w:rPr>
        <w:t>ВЕЛБИ</w:t>
      </w:r>
      <w:r w:rsidRPr="00BA1471">
        <w:rPr>
          <w:rFonts w:ascii="Times Armenian" w:hAnsi="Times Armenian" w:cs="Arial"/>
        </w:rPr>
        <w:t xml:space="preserve">¦. </w:t>
      </w:r>
      <w:r w:rsidRPr="00BA1471">
        <w:t>М.</w:t>
      </w:r>
      <w:r w:rsidR="00BA1471" w:rsidRPr="00BA1471">
        <w:t xml:space="preserve">, </w:t>
      </w:r>
      <w:r w:rsidRPr="00BA1471">
        <w:t>2006.</w:t>
      </w:r>
    </w:p>
    <w:p w:rsidR="00421762" w:rsidRPr="00421762" w:rsidRDefault="00421762" w:rsidP="00421762">
      <w:pPr>
        <w:rPr>
          <w:rFonts w:ascii="Arial LatArm" w:hAnsi="Arial LatArm"/>
          <w:lang w:val="ru-RU"/>
        </w:rPr>
      </w:pPr>
    </w:p>
    <w:p w:rsidR="006C652A" w:rsidRDefault="006C652A" w:rsidP="00421762">
      <w:pPr>
        <w:jc w:val="center"/>
        <w:rPr>
          <w:rFonts w:ascii="Times LatRus" w:hAnsi="Times LatRus"/>
          <w:i/>
          <w:sz w:val="22"/>
          <w:szCs w:val="22"/>
          <w:lang w:val="en-US"/>
        </w:rPr>
      </w:pPr>
    </w:p>
    <w:p w:rsidR="00421762" w:rsidRPr="008D60D6" w:rsidRDefault="006C652A" w:rsidP="00421762">
      <w:pPr>
        <w:jc w:val="center"/>
        <w:rPr>
          <w:rFonts w:ascii="Times LatRus" w:hAnsi="Times LatRus"/>
          <w:i/>
          <w:sz w:val="22"/>
          <w:szCs w:val="22"/>
          <w:lang w:val="ru-RU"/>
        </w:rPr>
      </w:pPr>
      <w:r w:rsidRPr="008D60D6">
        <w:rPr>
          <w:rFonts w:ascii="Times LatRus" w:hAnsi="Times LatRus"/>
          <w:i/>
          <w:sz w:val="22"/>
          <w:szCs w:val="22"/>
          <w:lang w:val="ru-RU"/>
        </w:rPr>
        <w:t>Ðåçþìå</w:t>
      </w:r>
    </w:p>
    <w:p w:rsidR="00421762" w:rsidRPr="00515B4B" w:rsidRDefault="00421762" w:rsidP="00421762">
      <w:pPr>
        <w:jc w:val="center"/>
        <w:rPr>
          <w:sz w:val="22"/>
          <w:szCs w:val="22"/>
          <w:lang w:val="ru-RU"/>
        </w:rPr>
      </w:pPr>
    </w:p>
    <w:p w:rsidR="00421762" w:rsidRPr="00515B4B" w:rsidRDefault="00421762" w:rsidP="00515B4B">
      <w:pPr>
        <w:ind w:firstLine="567"/>
        <w:jc w:val="both"/>
        <w:rPr>
          <w:sz w:val="22"/>
          <w:szCs w:val="22"/>
          <w:lang w:val="ru-RU"/>
        </w:rPr>
      </w:pPr>
      <w:r w:rsidRPr="00515B4B">
        <w:rPr>
          <w:sz w:val="22"/>
          <w:szCs w:val="22"/>
          <w:lang w:val="ru-RU"/>
        </w:rPr>
        <w:t>Курсовая работа по процессуальному праву представляет собой самостоятельное исследование, в котором студент демонстрирует полученные теоретические знания, практические навыки, способность проводить анализ научной литературы, судебной практики, умение формулировать и обосновывать собственную точку зрения. Магистр</w:t>
      </w:r>
      <w:r w:rsidR="00BC5C42" w:rsidRPr="00BC5C42">
        <w:rPr>
          <w:sz w:val="22"/>
          <w:szCs w:val="22"/>
          <w:lang w:val="ru-RU"/>
        </w:rPr>
        <w:t>ант</w:t>
      </w:r>
      <w:r w:rsidRPr="00515B4B">
        <w:rPr>
          <w:sz w:val="22"/>
          <w:szCs w:val="22"/>
          <w:lang w:val="ru-RU"/>
        </w:rPr>
        <w:t>ская работа по процессуальному праву представляет собой исследование одной из актуальных проблем процессуального права, в котором магистрант демонстрирует уровень овладевания теоретическими знаниями и практическими навыками, позволяющими ему самостоятельно решать профес</w:t>
      </w:r>
      <w:r w:rsidR="00BC5C42" w:rsidRPr="00BC5C42">
        <w:rPr>
          <w:sz w:val="22"/>
          <w:szCs w:val="22"/>
          <w:lang w:val="ru-RU"/>
        </w:rPr>
        <w:t>с</w:t>
      </w:r>
      <w:r w:rsidRPr="00515B4B">
        <w:rPr>
          <w:sz w:val="22"/>
          <w:szCs w:val="22"/>
          <w:lang w:val="ru-RU"/>
        </w:rPr>
        <w:t xml:space="preserve">иональные задачи. </w:t>
      </w:r>
    </w:p>
    <w:p w:rsidR="00421762" w:rsidRPr="00515B4B" w:rsidRDefault="00421762" w:rsidP="00515B4B">
      <w:pPr>
        <w:ind w:firstLine="567"/>
        <w:jc w:val="both"/>
        <w:rPr>
          <w:sz w:val="22"/>
          <w:szCs w:val="22"/>
          <w:lang w:val="ru-RU"/>
        </w:rPr>
      </w:pPr>
      <w:r w:rsidRPr="00515B4B">
        <w:rPr>
          <w:sz w:val="22"/>
          <w:szCs w:val="22"/>
          <w:lang w:val="ru-RU"/>
        </w:rPr>
        <w:t>Работа должна основываться на научной и учебной литературе, учебных пособиях, диссертационных исследованиях, на научных статьях, опубликованных в периодических изданиях (</w:t>
      </w:r>
      <w:r w:rsidR="00515B4B" w:rsidRPr="00515B4B">
        <w:rPr>
          <w:rFonts w:ascii="Times LatArm" w:hAnsi="Times LatArm"/>
          <w:sz w:val="22"/>
          <w:szCs w:val="22"/>
          <w:lang w:val="ru-RU"/>
        </w:rPr>
        <w:t>¦</w:t>
      </w:r>
      <w:r w:rsidRPr="00515B4B">
        <w:rPr>
          <w:sz w:val="22"/>
          <w:szCs w:val="22"/>
          <w:lang w:val="ru-RU"/>
        </w:rPr>
        <w:t>Судебная власть</w:t>
      </w:r>
      <w:r w:rsidR="00515B4B" w:rsidRPr="00515B4B">
        <w:rPr>
          <w:rFonts w:ascii="Times LatArm" w:hAnsi="Times LatArm"/>
          <w:sz w:val="22"/>
          <w:szCs w:val="22"/>
          <w:lang w:val="ru-RU"/>
        </w:rPr>
        <w:t>§</w:t>
      </w:r>
      <w:r w:rsidRPr="00515B4B">
        <w:rPr>
          <w:sz w:val="22"/>
          <w:szCs w:val="22"/>
          <w:lang w:val="ru-RU"/>
        </w:rPr>
        <w:t xml:space="preserve">, </w:t>
      </w:r>
      <w:r w:rsidR="00515B4B" w:rsidRPr="00515B4B">
        <w:rPr>
          <w:rFonts w:ascii="Times LatArm" w:hAnsi="Times LatArm"/>
          <w:sz w:val="22"/>
          <w:szCs w:val="22"/>
          <w:lang w:val="ru-RU"/>
        </w:rPr>
        <w:t>¦</w:t>
      </w:r>
      <w:r w:rsidRPr="00515B4B">
        <w:rPr>
          <w:sz w:val="22"/>
          <w:szCs w:val="22"/>
          <w:lang w:val="ru-RU"/>
        </w:rPr>
        <w:t>Судебная власть Арцаха</w:t>
      </w:r>
      <w:r w:rsidR="00515B4B" w:rsidRPr="00515B4B">
        <w:rPr>
          <w:rFonts w:ascii="Times LatArm" w:hAnsi="Times LatArm"/>
          <w:sz w:val="22"/>
          <w:szCs w:val="22"/>
          <w:lang w:val="ru-RU"/>
        </w:rPr>
        <w:t>§</w:t>
      </w:r>
      <w:r w:rsidRPr="00515B4B">
        <w:rPr>
          <w:sz w:val="22"/>
          <w:szCs w:val="22"/>
          <w:lang w:val="ru-RU"/>
        </w:rPr>
        <w:t xml:space="preserve">, </w:t>
      </w:r>
      <w:r w:rsidR="00515B4B" w:rsidRPr="00515B4B">
        <w:rPr>
          <w:rFonts w:ascii="Times LatArm" w:hAnsi="Times LatArm"/>
          <w:sz w:val="22"/>
          <w:szCs w:val="22"/>
          <w:lang w:val="ru-RU"/>
        </w:rPr>
        <w:t>¦</w:t>
      </w:r>
      <w:r w:rsidRPr="00515B4B">
        <w:rPr>
          <w:sz w:val="22"/>
          <w:szCs w:val="22"/>
          <w:lang w:val="ru-RU"/>
        </w:rPr>
        <w:t>Вопросы правоведения</w:t>
      </w:r>
      <w:r w:rsidR="00515B4B" w:rsidRPr="00515B4B">
        <w:rPr>
          <w:rFonts w:ascii="Times LatArm" w:hAnsi="Times LatArm"/>
          <w:sz w:val="22"/>
          <w:szCs w:val="22"/>
          <w:lang w:val="ru-RU"/>
        </w:rPr>
        <w:t>§</w:t>
      </w:r>
      <w:r w:rsidRPr="00515B4B">
        <w:rPr>
          <w:sz w:val="22"/>
          <w:szCs w:val="22"/>
          <w:lang w:val="ru-RU"/>
        </w:rPr>
        <w:t xml:space="preserve">, </w:t>
      </w:r>
      <w:r w:rsidR="00515B4B" w:rsidRPr="00515B4B">
        <w:rPr>
          <w:rFonts w:ascii="Times LatArm" w:hAnsi="Times LatArm"/>
          <w:sz w:val="22"/>
          <w:szCs w:val="22"/>
          <w:lang w:val="ru-RU"/>
        </w:rPr>
        <w:t>¦</w:t>
      </w:r>
      <w:r w:rsidRPr="00515B4B">
        <w:rPr>
          <w:sz w:val="22"/>
          <w:szCs w:val="22"/>
          <w:lang w:val="ru-RU"/>
        </w:rPr>
        <w:t>Государство и право</w:t>
      </w:r>
      <w:r w:rsidR="00515B4B" w:rsidRPr="00515B4B">
        <w:rPr>
          <w:rFonts w:ascii="Times LatArm" w:hAnsi="Times LatArm"/>
          <w:sz w:val="22"/>
          <w:szCs w:val="22"/>
          <w:lang w:val="ru-RU"/>
        </w:rPr>
        <w:t>§</w:t>
      </w:r>
      <w:r w:rsidRPr="00515B4B">
        <w:rPr>
          <w:sz w:val="22"/>
          <w:szCs w:val="22"/>
          <w:lang w:val="ru-RU"/>
        </w:rPr>
        <w:t xml:space="preserve">, </w:t>
      </w:r>
      <w:r w:rsidR="00515B4B" w:rsidRPr="00515B4B">
        <w:rPr>
          <w:rFonts w:ascii="Times LatArm" w:hAnsi="Times LatArm"/>
          <w:sz w:val="22"/>
          <w:szCs w:val="22"/>
          <w:lang w:val="ru-RU"/>
        </w:rPr>
        <w:t>¦</w:t>
      </w:r>
      <w:r w:rsidRPr="00515B4B">
        <w:rPr>
          <w:sz w:val="22"/>
          <w:szCs w:val="22"/>
          <w:lang w:val="ru-RU"/>
        </w:rPr>
        <w:t>Ученые записки АрГУ</w:t>
      </w:r>
      <w:r w:rsidR="00515B4B" w:rsidRPr="00515B4B">
        <w:rPr>
          <w:rFonts w:ascii="Times LatArm" w:hAnsi="Times LatArm"/>
          <w:sz w:val="22"/>
          <w:szCs w:val="22"/>
          <w:lang w:val="ru-RU"/>
        </w:rPr>
        <w:t>§</w:t>
      </w:r>
      <w:r w:rsidRPr="00515B4B">
        <w:rPr>
          <w:sz w:val="22"/>
          <w:szCs w:val="22"/>
          <w:lang w:val="ru-RU"/>
        </w:rPr>
        <w:t xml:space="preserve">, </w:t>
      </w:r>
      <w:r w:rsidR="00515B4B" w:rsidRPr="00515B4B">
        <w:rPr>
          <w:rFonts w:ascii="Times LatArm" w:hAnsi="Times LatArm"/>
          <w:sz w:val="22"/>
          <w:szCs w:val="22"/>
          <w:lang w:val="ru-RU"/>
        </w:rPr>
        <w:t>¦</w:t>
      </w:r>
      <w:r w:rsidRPr="00515B4B">
        <w:rPr>
          <w:sz w:val="22"/>
          <w:szCs w:val="22"/>
          <w:lang w:val="ru-RU"/>
        </w:rPr>
        <w:t>Право и действительность</w:t>
      </w:r>
      <w:r w:rsidR="00515B4B" w:rsidRPr="00515B4B">
        <w:rPr>
          <w:rFonts w:ascii="Times LatArm" w:hAnsi="Times LatArm"/>
          <w:sz w:val="22"/>
          <w:szCs w:val="22"/>
          <w:lang w:val="ru-RU"/>
        </w:rPr>
        <w:t>§</w:t>
      </w:r>
      <w:r w:rsidRPr="00515B4B">
        <w:rPr>
          <w:sz w:val="22"/>
          <w:szCs w:val="22"/>
          <w:lang w:val="ru-RU"/>
        </w:rPr>
        <w:t>), на нормативно-правовых актах, на материалах судебной практики.</w:t>
      </w:r>
    </w:p>
    <w:p w:rsidR="006C652A" w:rsidRDefault="006C652A" w:rsidP="00DF4276">
      <w:pPr>
        <w:spacing w:line="250" w:lineRule="auto"/>
        <w:jc w:val="center"/>
        <w:rPr>
          <w:rFonts w:ascii="Times LatArm" w:hAnsi="Times LatArm"/>
          <w:b/>
          <w:sz w:val="18"/>
          <w:szCs w:val="18"/>
          <w:lang w:val="fr-FR"/>
        </w:rPr>
      </w:pPr>
    </w:p>
    <w:p w:rsidR="006C652A" w:rsidRDefault="006C652A" w:rsidP="00DF4276">
      <w:pPr>
        <w:spacing w:line="250" w:lineRule="auto"/>
        <w:jc w:val="center"/>
        <w:rPr>
          <w:rFonts w:ascii="Times LatArm" w:hAnsi="Times LatArm"/>
          <w:b/>
          <w:sz w:val="18"/>
          <w:szCs w:val="18"/>
          <w:lang w:val="fr-FR"/>
        </w:rPr>
      </w:pPr>
    </w:p>
    <w:p w:rsidR="006C652A" w:rsidRDefault="006C652A" w:rsidP="00DF4276">
      <w:pPr>
        <w:spacing w:line="250" w:lineRule="auto"/>
        <w:jc w:val="center"/>
        <w:rPr>
          <w:rFonts w:ascii="Times LatArm" w:hAnsi="Times LatArm"/>
          <w:b/>
          <w:sz w:val="18"/>
          <w:szCs w:val="18"/>
          <w:lang w:val="fr-FR"/>
        </w:rPr>
      </w:pPr>
    </w:p>
    <w:p w:rsidR="006C652A" w:rsidRDefault="006C652A" w:rsidP="00DF4276">
      <w:pPr>
        <w:spacing w:line="250" w:lineRule="auto"/>
        <w:jc w:val="center"/>
        <w:rPr>
          <w:rFonts w:ascii="Times LatArm" w:hAnsi="Times LatArm"/>
          <w:b/>
          <w:sz w:val="18"/>
          <w:szCs w:val="18"/>
          <w:lang w:val="fr-FR"/>
        </w:rPr>
      </w:pPr>
    </w:p>
    <w:p w:rsidR="00DF4276" w:rsidRPr="00D707FA" w:rsidRDefault="00DF4276" w:rsidP="00DF4276">
      <w:pPr>
        <w:spacing w:line="250" w:lineRule="auto"/>
        <w:jc w:val="center"/>
        <w:rPr>
          <w:rFonts w:ascii="Times LatArm" w:hAnsi="Times LatArm"/>
          <w:b/>
          <w:sz w:val="18"/>
          <w:szCs w:val="18"/>
          <w:lang w:val="fr-FR"/>
        </w:rPr>
      </w:pPr>
      <w:r w:rsidRPr="00D707FA">
        <w:rPr>
          <w:rFonts w:ascii="Times LatArm" w:hAnsi="Times LatArm"/>
          <w:b/>
          <w:sz w:val="18"/>
          <w:szCs w:val="18"/>
          <w:lang w:val="fr-FR"/>
        </w:rPr>
        <w:lastRenderedPageBreak/>
        <w:t>²ðò²ÊÆ äºî²Î²Ü Ð²Ø²Èê²ð²ÜÆ ¶Æî²Î²Ü îºÔºÎ²¶Æð</w:t>
      </w:r>
    </w:p>
    <w:p w:rsidR="00DF4276" w:rsidRPr="00D707FA" w:rsidRDefault="00DF4276" w:rsidP="00DF4276">
      <w:pPr>
        <w:jc w:val="center"/>
        <w:rPr>
          <w:rFonts w:ascii="Times LatRus" w:hAnsi="Times LatRus"/>
          <w:b/>
          <w:sz w:val="18"/>
          <w:szCs w:val="18"/>
          <w:lang w:val="fr-FR"/>
        </w:rPr>
      </w:pPr>
      <w:r w:rsidRPr="00D707FA">
        <w:rPr>
          <w:rFonts w:ascii="Times LatRus" w:hAnsi="Times LatRus"/>
          <w:b/>
          <w:sz w:val="18"/>
          <w:szCs w:val="18"/>
          <w:lang w:val="fr-FR"/>
        </w:rPr>
        <w:t>Ó×ÅÍÛÅ ÇÀÏÈÑÊÈ ÀÐÖÀÕÑÊÎÃÎ ÃÎÑÓÄÀÐÑÒÂÅÍÍÎÃÎ ÓÍÈÂÅÐÑÈÒÅÒÀ</w:t>
      </w:r>
    </w:p>
    <w:p w:rsidR="00DF4276" w:rsidRPr="00D707FA" w:rsidRDefault="007D0E60" w:rsidP="00DF4276">
      <w:pPr>
        <w:pStyle w:val="3"/>
        <w:tabs>
          <w:tab w:val="left" w:pos="4035"/>
        </w:tabs>
        <w:jc w:val="left"/>
        <w:rPr>
          <w:rFonts w:ascii="Times LatArm" w:hAnsi="Times LatArm"/>
          <w:b/>
          <w:bCs/>
          <w:i/>
          <w:sz w:val="14"/>
          <w:szCs w:val="14"/>
          <w:lang w:val="fr-FR"/>
        </w:rPr>
      </w:pPr>
      <w:r>
        <w:rPr>
          <w:rFonts w:ascii="Times LatArm" w:hAnsi="Times LatArm"/>
          <w:b/>
          <w:bCs/>
          <w:i/>
          <w:noProof/>
          <w:snapToGrid/>
          <w:sz w:val="14"/>
          <w:szCs w:val="14"/>
          <w:lang w:eastAsia="ru-RU"/>
        </w:rPr>
        <w:pict>
          <v:line id="_x0000_s15735" style="position:absolute;z-index:251935744" from="1.75pt,6.6pt" to="460.75pt,6.6pt" strokeweight="3pt">
            <v:stroke linestyle="thinThick"/>
          </v:line>
        </w:pict>
      </w:r>
      <w:r w:rsidR="00DF4276" w:rsidRPr="00D707FA">
        <w:rPr>
          <w:rFonts w:ascii="Times LatArm" w:hAnsi="Times LatArm"/>
          <w:b/>
          <w:bCs/>
          <w:i/>
          <w:sz w:val="14"/>
          <w:szCs w:val="14"/>
          <w:lang w:val="fr-FR"/>
        </w:rPr>
        <w:tab/>
      </w:r>
    </w:p>
    <w:p w:rsidR="00DF4276" w:rsidRPr="00D707FA" w:rsidRDefault="00DF4276" w:rsidP="00DF4276">
      <w:pPr>
        <w:pStyle w:val="3"/>
        <w:jc w:val="center"/>
        <w:rPr>
          <w:rFonts w:ascii="Times LatArm" w:hAnsi="Times LatArm"/>
          <w:b/>
          <w:bCs/>
          <w:sz w:val="18"/>
          <w:szCs w:val="18"/>
          <w:lang w:val="fr-FR"/>
        </w:rPr>
      </w:pPr>
      <w:r w:rsidRPr="00D707FA">
        <w:rPr>
          <w:rFonts w:ascii="Times LatArm" w:hAnsi="Times LatArm"/>
          <w:b/>
          <w:bCs/>
          <w:sz w:val="18"/>
          <w:szCs w:val="18"/>
          <w:lang w:val="fr-FR"/>
        </w:rPr>
        <w:t>1-2 (23-24) 2011</w:t>
      </w:r>
    </w:p>
    <w:p w:rsidR="00DF4276" w:rsidRPr="004D3202" w:rsidRDefault="00DF4276" w:rsidP="00DF4276">
      <w:pPr>
        <w:rPr>
          <w:rFonts w:ascii="Times LatArm" w:hAnsi="Times LatArm"/>
          <w:i/>
          <w:sz w:val="24"/>
          <w:szCs w:val="24"/>
          <w:lang w:val="fr-FR"/>
        </w:rPr>
      </w:pPr>
      <w:r w:rsidRPr="004D3202">
        <w:rPr>
          <w:rFonts w:ascii="Times LatArm" w:hAnsi="Times LatArm"/>
          <w:i/>
          <w:sz w:val="24"/>
          <w:szCs w:val="24"/>
          <w:lang w:val="fr-FR"/>
        </w:rPr>
        <w:t xml:space="preserve">Ðî¸ </w:t>
      </w:r>
      <w:r w:rsidR="006801BA">
        <w:rPr>
          <w:rFonts w:ascii="Times LatArm" w:hAnsi="Times LatArm"/>
          <w:i/>
          <w:sz w:val="24"/>
          <w:szCs w:val="24"/>
          <w:lang w:val="fr-FR"/>
        </w:rPr>
        <w:t>341</w:t>
      </w:r>
      <w:r>
        <w:rPr>
          <w:rFonts w:ascii="Times LatArm" w:hAnsi="Times LatArm"/>
          <w:i/>
          <w:sz w:val="24"/>
          <w:szCs w:val="24"/>
          <w:lang w:val="fr-FR"/>
        </w:rPr>
        <w:tab/>
      </w:r>
      <w:r>
        <w:rPr>
          <w:rFonts w:ascii="Times LatArm" w:hAnsi="Times LatArm"/>
          <w:i/>
          <w:sz w:val="24"/>
          <w:szCs w:val="24"/>
          <w:lang w:val="fr-FR"/>
        </w:rPr>
        <w:tab/>
      </w:r>
      <w:r>
        <w:rPr>
          <w:rFonts w:ascii="Times LatArm" w:hAnsi="Times LatArm"/>
          <w:i/>
          <w:sz w:val="24"/>
          <w:szCs w:val="24"/>
          <w:lang w:val="fr-FR"/>
        </w:rPr>
        <w:tab/>
      </w:r>
      <w:r>
        <w:rPr>
          <w:rFonts w:ascii="Times LatArm" w:hAnsi="Times LatArm"/>
          <w:i/>
          <w:sz w:val="24"/>
          <w:szCs w:val="24"/>
          <w:lang w:val="fr-FR"/>
        </w:rPr>
        <w:tab/>
      </w:r>
      <w:r>
        <w:rPr>
          <w:rFonts w:ascii="Times LatArm" w:hAnsi="Times LatArm"/>
          <w:i/>
          <w:sz w:val="24"/>
          <w:szCs w:val="24"/>
          <w:lang w:val="fr-FR"/>
        </w:rPr>
        <w:tab/>
      </w:r>
      <w:r>
        <w:rPr>
          <w:rFonts w:ascii="Times LatArm" w:hAnsi="Times LatArm"/>
          <w:i/>
          <w:sz w:val="24"/>
          <w:szCs w:val="24"/>
          <w:lang w:val="fr-FR"/>
        </w:rPr>
        <w:tab/>
      </w:r>
      <w:r>
        <w:rPr>
          <w:rFonts w:ascii="Times LatArm" w:hAnsi="Times LatArm"/>
          <w:i/>
          <w:sz w:val="24"/>
          <w:szCs w:val="24"/>
          <w:lang w:val="fr-FR"/>
        </w:rPr>
        <w:tab/>
      </w:r>
      <w:r>
        <w:rPr>
          <w:rFonts w:ascii="Times LatArm" w:hAnsi="Times LatArm"/>
          <w:i/>
          <w:sz w:val="24"/>
          <w:szCs w:val="24"/>
          <w:lang w:val="fr-FR"/>
        </w:rPr>
        <w:tab/>
      </w:r>
      <w:r>
        <w:rPr>
          <w:rFonts w:ascii="Times LatArm" w:hAnsi="Times LatArm"/>
          <w:i/>
          <w:sz w:val="24"/>
          <w:szCs w:val="24"/>
          <w:lang w:val="fr-FR"/>
        </w:rPr>
        <w:tab/>
      </w:r>
      <w:r>
        <w:rPr>
          <w:rFonts w:ascii="Times LatArm" w:hAnsi="Times LatArm"/>
          <w:i/>
          <w:sz w:val="24"/>
          <w:szCs w:val="24"/>
          <w:lang w:val="fr-FR"/>
        </w:rPr>
        <w:tab/>
        <w:t xml:space="preserve">    </w:t>
      </w:r>
      <w:r w:rsidRPr="004D3202">
        <w:rPr>
          <w:rFonts w:ascii="Times LatArm" w:hAnsi="Times LatArm"/>
          <w:i/>
          <w:sz w:val="24"/>
          <w:szCs w:val="24"/>
          <w:lang w:val="fr-FR"/>
        </w:rPr>
        <w:t>Æñ³íáõÝù</w:t>
      </w:r>
    </w:p>
    <w:p w:rsidR="00DF4276" w:rsidRPr="00E454F7" w:rsidRDefault="00DF4276" w:rsidP="00DF4276">
      <w:pPr>
        <w:jc w:val="center"/>
        <w:rPr>
          <w:rFonts w:ascii="Times LatArm" w:hAnsi="Times LatArm"/>
          <w:b/>
          <w:sz w:val="22"/>
          <w:szCs w:val="22"/>
          <w:lang w:val="fr-FR"/>
        </w:rPr>
      </w:pPr>
      <w:r w:rsidRPr="00E454F7">
        <w:rPr>
          <w:rFonts w:ascii="Times LatArm" w:hAnsi="Times LatArm"/>
          <w:b/>
          <w:sz w:val="22"/>
          <w:szCs w:val="22"/>
          <w:lang w:val="fr-FR"/>
        </w:rPr>
        <w:t>úØ´àô¸êØ²ÜÆ ÆÜêîÆîàôîÆ Òºì²ìàðØ²Ü ä²îØ²Î²Ü</w:t>
      </w:r>
    </w:p>
    <w:p w:rsidR="00DF4276" w:rsidRPr="00E454F7" w:rsidRDefault="00DF4276" w:rsidP="00DF4276">
      <w:pPr>
        <w:jc w:val="center"/>
        <w:rPr>
          <w:rFonts w:ascii="Times LatArm" w:hAnsi="Times LatArm"/>
          <w:b/>
          <w:sz w:val="22"/>
          <w:szCs w:val="22"/>
          <w:lang w:val="fr-FR"/>
        </w:rPr>
      </w:pPr>
      <w:r w:rsidRPr="00E454F7">
        <w:rPr>
          <w:rFonts w:ascii="Times LatArm" w:hAnsi="Times LatArm"/>
          <w:b/>
          <w:sz w:val="22"/>
          <w:szCs w:val="22"/>
          <w:lang w:val="fr-FR"/>
        </w:rPr>
        <w:t>Ü²Ê²¸ðÚ²ÈÜºðÜ àô ØÆæ²¼¶²ÚÆÜ äð²ÎîÆÎ²Ü</w:t>
      </w:r>
    </w:p>
    <w:p w:rsidR="00DF4276" w:rsidRPr="00DF4276" w:rsidRDefault="00DF4276" w:rsidP="00DF4276">
      <w:pPr>
        <w:jc w:val="center"/>
        <w:rPr>
          <w:rFonts w:ascii="Times LatArm" w:hAnsi="Times LatArm"/>
          <w:sz w:val="10"/>
          <w:szCs w:val="10"/>
          <w:lang w:val="fr-FR"/>
        </w:rPr>
      </w:pPr>
    </w:p>
    <w:p w:rsidR="00DF4276" w:rsidRPr="00DF4276" w:rsidRDefault="00DF4276" w:rsidP="00DF4276">
      <w:pPr>
        <w:jc w:val="center"/>
        <w:rPr>
          <w:rFonts w:ascii="Times LatArm" w:hAnsi="Times LatArm"/>
          <w:sz w:val="26"/>
          <w:szCs w:val="26"/>
          <w:lang w:val="fr-FR"/>
        </w:rPr>
      </w:pPr>
      <w:r w:rsidRPr="00DF4276">
        <w:rPr>
          <w:rFonts w:ascii="Times LatArm" w:hAnsi="Times LatArm"/>
          <w:sz w:val="26"/>
          <w:szCs w:val="26"/>
          <w:lang w:val="fr-FR"/>
        </w:rPr>
        <w:t>². ². ²í³Ý»ëÛ³Ý</w:t>
      </w:r>
    </w:p>
    <w:p w:rsidR="00DF4276" w:rsidRPr="00DF4276" w:rsidRDefault="00DF4276" w:rsidP="00DF4276">
      <w:pPr>
        <w:jc w:val="center"/>
        <w:rPr>
          <w:rFonts w:ascii="Times LatArm" w:hAnsi="Times LatArm"/>
          <w:sz w:val="24"/>
          <w:szCs w:val="24"/>
          <w:lang w:val="fr-FR"/>
        </w:rPr>
      </w:pPr>
    </w:p>
    <w:p w:rsidR="00DF4276" w:rsidRPr="00C57344" w:rsidRDefault="00DF4276" w:rsidP="00DF4276">
      <w:pPr>
        <w:spacing w:line="235" w:lineRule="auto"/>
        <w:ind w:firstLine="567"/>
        <w:jc w:val="both"/>
        <w:rPr>
          <w:rFonts w:ascii="Times LatArm" w:hAnsi="Times LatArm"/>
          <w:sz w:val="22"/>
          <w:szCs w:val="22"/>
          <w:lang w:val="fr-FR"/>
        </w:rPr>
      </w:pPr>
      <w:r w:rsidRPr="00C57344">
        <w:rPr>
          <w:rFonts w:ascii="Times LatArm" w:hAnsi="Times LatArm"/>
          <w:sz w:val="22"/>
          <w:szCs w:val="22"/>
          <w:lang w:val="fr-FR"/>
        </w:rPr>
        <w:t>ØÇç³½·³ÛÇÝ åñ³ÏïÇÏ³ÛáõÙ í»ñçÇÝ ï³ëÝ³ÙÛ³ÏÝ»ñÇ ÁÝÃ³óùáõÙ å»ï³Ï³Ý Ù³ñÙÇÝÝ»ñÇ ·áñÍáõÝ»áõÃÛ³Ý ¨ Ýñ³Ýó ÏáÕÙÇó ù³Õ³ù³óÇÝ»ñÇ Çñ³íáõÝùÝ»ñÇ å³ßïå³ÝáõÃÛ³Ý ³í³Ý¹³Ï³Ý ¨ ¹³ë³Ï³Ý Ù»Ë³ÝÇ½ÙÝ»ñÇ ß³ñùáõÙ É³ÛÝ ï³ñ³ÍáõÙ ¿ ëï³ó»É ÙÇÝã ³Û¹ ¹»ÙáÏñ³ï³Ï³Ý ¨ Çñ³í³Ï³Ý ³í³Ý¹áõÛÃÝ»ñáí ½³ñ·³ó³Í å»ïáõÃÛáõÝÝ»ñÇÝ ³ÝÍ³ÝáÃ ÙÇ Ýáñ ÇÝëïÇïáõï: ¸³ ³Ûëå»ë Ïáãí³Í ûÙµáõ¹ëÙ³ÝÇ ÇÝëïÇïáõïÝ ¿:</w:t>
      </w:r>
    </w:p>
    <w:p w:rsidR="00DF4276" w:rsidRPr="00C57344" w:rsidRDefault="00DF4276" w:rsidP="00DF4276">
      <w:pPr>
        <w:spacing w:line="235" w:lineRule="auto"/>
        <w:ind w:firstLine="567"/>
        <w:jc w:val="both"/>
        <w:rPr>
          <w:rFonts w:ascii="Times LatArm" w:hAnsi="Times LatArm"/>
          <w:sz w:val="22"/>
          <w:szCs w:val="22"/>
          <w:lang w:val="fr-FR"/>
        </w:rPr>
      </w:pPr>
      <w:r w:rsidRPr="00C57344">
        <w:rPr>
          <w:rFonts w:ascii="Times LatArm" w:hAnsi="Times LatArm"/>
          <w:sz w:val="22"/>
          <w:szCs w:val="22"/>
          <w:lang w:val="fr-FR"/>
        </w:rPr>
        <w:t xml:space="preserve">úÙµáõ¹ëÙ³ÝÇ ÇÝëïÇïáõïÁ Ó¨³íáñí»É ¿ 19-ñ¹ ¹³ñÇ ëÏ½µÝ»ñÇÝ Þí»¹Ç³ÛáõÙ, »ñµ  1809 Ãí³Ï³ÝÇ ê³ÑÙ³Ý³¹ñáõÃÛ³Ùµ ëï»ÕÍí»ó ²ñ¹³ñ³¹³ïáõÃÛ³Ý ûÙµáõ¹ëÙ³ÝÇ ·ñ³ë»ÝÛ³ÏÁ, áñÁ ï¨³Ï³Ý Å³Ù³Ý³Ï ÙÝáõÙ ¿ñ áñå»ë ½áõï ßí»¹³Ï³Ý Çñ³í³Ï³Ý ý»ÝáÙ»Ý: ØÇÝã¨ 20-ñ¹ ¹³ñÇ »ñÏñáñ¹ ï³ëÝ³ÙÛ³ÏÇ í»ñçÁ, ë³Ï³ÛÝ, ûÙµáõ¹ëÙ³ÝÇ ·³Õ³÷³ñÝ Çñ ½³ñ·³óáõÙÁ ã¿ñ ëï³ÝáõÙ ³Ý·³Ù Þí»¹Ç³ÛÇ Ñ³ñ¨³Ý »ñÏñÝ»ñáõÙ: ºí ÙÇ³ÛÝ 1919Ã. ûÙµáõ¹ëÙ³ÝÇ ÇÝëïÇïáõïÁ Ó¨³íáñí»ó üÇÝÉ³Ý¹Ç³ÛáõÙ, ÇëÏ 1955Ã. ¨ 1962Ã. Ñ³Ù³å³ï³ëË³Ý³µ³ñ ¸³ÝÇ³ÛáõÙ ¨ Üáñí»·Ç³ÛáõÙ: ²Ûëûñ ³ßË³ñÑÇ ßáõñç 100  »ñÏñÝ»ñ Çñ»Ýó å»ï³Çñ³í³Ï³Ý Ñ³Ù³Ï³ñ·áõÙ áõÝ»Ý ÝÙ³Ý ÇÝëïÇïáõïÝ»ñ: ê³Ï³ÛÝ ÏáÝÏñ»ï </w:t>
      </w:r>
      <w:r w:rsidR="00B93694">
        <w:rPr>
          <w:rFonts w:ascii="Times LatArm" w:hAnsi="Times LatArm"/>
          <w:sz w:val="22"/>
          <w:szCs w:val="22"/>
          <w:lang w:val="fr-FR"/>
        </w:rPr>
        <w:t>¦</w:t>
      </w:r>
      <w:r w:rsidRPr="00C57344">
        <w:rPr>
          <w:rFonts w:ascii="Times LatArm" w:hAnsi="Times LatArm"/>
          <w:sz w:val="22"/>
          <w:szCs w:val="22"/>
          <w:lang w:val="fr-FR"/>
        </w:rPr>
        <w:t>ûÙµáõ¹ëÙ»Ý</w:t>
      </w:r>
      <w:r w:rsidR="00B93694">
        <w:rPr>
          <w:rFonts w:ascii="Times LatArm" w:hAnsi="Times LatArm"/>
          <w:sz w:val="22"/>
          <w:szCs w:val="22"/>
          <w:lang w:val="fr-FR"/>
        </w:rPr>
        <w:t>§</w:t>
      </w:r>
      <w:r w:rsidRPr="00C57344">
        <w:rPr>
          <w:rFonts w:ascii="Times LatArm" w:hAnsi="Times LatArm"/>
          <w:sz w:val="22"/>
          <w:szCs w:val="22"/>
          <w:lang w:val="fr-FR"/>
        </w:rPr>
        <w:t xml:space="preserve"> ï»ñÙÇÝÁ Þí»¹Ç³ÛáõÙ Ç Ñ³Ûï ¿ »Ï»É ³í»ÉÇ í³Õ Å³Ù³Ý³ÏÝ»ñáõÙ` 13-ñ¹ ¹³ñáõÙ ¨ Ýß³Ý³ÏáõÙ ¿ </w:t>
      </w:r>
      <w:r w:rsidR="00B93694">
        <w:rPr>
          <w:rFonts w:ascii="Times LatArm" w:hAnsi="Times LatArm"/>
          <w:sz w:val="22"/>
          <w:szCs w:val="22"/>
          <w:lang w:val="fr-FR"/>
        </w:rPr>
        <w:t>¦</w:t>
      </w:r>
      <w:r w:rsidRPr="00C57344">
        <w:rPr>
          <w:rFonts w:ascii="Times LatArm" w:hAnsi="Times LatArm"/>
          <w:sz w:val="22"/>
          <w:szCs w:val="22"/>
          <w:lang w:val="fr-FR"/>
        </w:rPr>
        <w:t>ÙÇçÝáñ¹</w:t>
      </w:r>
      <w:r w:rsidR="00B93694">
        <w:rPr>
          <w:rFonts w:ascii="Times LatArm" w:hAnsi="Times LatArm"/>
          <w:sz w:val="22"/>
          <w:szCs w:val="22"/>
          <w:lang w:val="fr-FR"/>
        </w:rPr>
        <w:t>§</w:t>
      </w:r>
      <w:r w:rsidRPr="00C57344">
        <w:rPr>
          <w:rFonts w:ascii="Times LatArm" w:hAnsi="Times LatArm"/>
          <w:sz w:val="22"/>
          <w:szCs w:val="22"/>
          <w:lang w:val="fr-FR"/>
        </w:rPr>
        <w:t xml:space="preserve">, </w:t>
      </w:r>
      <w:r w:rsidR="00B93694">
        <w:rPr>
          <w:rFonts w:ascii="Times LatArm" w:hAnsi="Times LatArm"/>
          <w:sz w:val="22"/>
          <w:szCs w:val="22"/>
          <w:lang w:val="fr-FR"/>
        </w:rPr>
        <w:t>¦</w:t>
      </w:r>
      <w:r w:rsidRPr="00C57344">
        <w:rPr>
          <w:rFonts w:ascii="Times LatArm" w:hAnsi="Times LatArm"/>
          <w:sz w:val="22"/>
          <w:szCs w:val="22"/>
          <w:lang w:val="fr-FR"/>
        </w:rPr>
        <w:t>Ý»ñÏ³Û³óáõóÇã</w:t>
      </w:r>
      <w:r w:rsidR="00B93694">
        <w:rPr>
          <w:rFonts w:ascii="Times LatArm" w:hAnsi="Times LatArm"/>
          <w:sz w:val="22"/>
          <w:szCs w:val="22"/>
          <w:lang w:val="fr-FR"/>
        </w:rPr>
        <w:t>§</w:t>
      </w:r>
      <w:r w:rsidRPr="00C57344">
        <w:rPr>
          <w:rFonts w:ascii="Times LatArm" w:hAnsi="Times LatArm"/>
          <w:sz w:val="22"/>
          <w:szCs w:val="22"/>
          <w:lang w:val="fr-FR"/>
        </w:rPr>
        <w:t xml:space="preserve">, </w:t>
      </w:r>
      <w:r w:rsidR="00B93694">
        <w:rPr>
          <w:rFonts w:ascii="Times LatArm" w:hAnsi="Times LatArm"/>
          <w:sz w:val="22"/>
          <w:szCs w:val="22"/>
          <w:lang w:val="fr-FR"/>
        </w:rPr>
        <w:t>¦íëï³Ñí³Í ³ÝÓ§</w:t>
      </w:r>
      <w:r w:rsidRPr="00C57344">
        <w:rPr>
          <w:rFonts w:ascii="Times LatArm" w:hAnsi="Times LatArm"/>
          <w:sz w:val="22"/>
          <w:szCs w:val="22"/>
          <w:lang w:val="fr-FR"/>
        </w:rPr>
        <w:t xml:space="preserve">: </w:t>
      </w:r>
    </w:p>
    <w:p w:rsidR="00DF4276" w:rsidRPr="00C57344" w:rsidRDefault="00DF4276" w:rsidP="00DF4276">
      <w:pPr>
        <w:spacing w:line="235" w:lineRule="auto"/>
        <w:ind w:firstLine="567"/>
        <w:jc w:val="both"/>
        <w:rPr>
          <w:rFonts w:ascii="Times LatArm" w:hAnsi="Times LatArm"/>
          <w:sz w:val="22"/>
          <w:szCs w:val="22"/>
          <w:lang w:val="fr-FR"/>
        </w:rPr>
      </w:pPr>
      <w:r w:rsidRPr="00C57344">
        <w:rPr>
          <w:rFonts w:ascii="Times LatArm" w:hAnsi="Times LatArm"/>
          <w:sz w:val="22"/>
          <w:szCs w:val="22"/>
          <w:lang w:val="fr-FR"/>
        </w:rPr>
        <w:t xml:space="preserve">î»ë³µ³ÝÝ»ñÇ ÙÇ Ù³ëÇ Ï³ñÍÇùáí ³ÛÝ áõÝÇ ·»ñÙ³Ý³Ï³Ý Í³·áõÙ ¨ Ýñ³ ³ñÙ³ïÝ»ñÁ ë»ñáõÙ ¿ ¹»é¨ë ·»ñÙ³Ý³Ï³Ý ó»Õ»ñÇ ·áÛáõÃÛ³Ý Å³Ù³Ý³Ï³ßñç³ÝÇó: ØÇ³Å³Ù³Ý³Ï »ÝÃ³¹ñíáõÙ ¿, áñ ûÙáõ¹ëÙ³ÝÇ Çñ³í³ëáõÃÛ³Ý ³ñÙ³ïÝ»ñÝ ³ñï³Ñ³ÛïíáõÙ  ¿ÇÝ ¹»é¨ë ÑÇÝ ÑéáÙ»³Ï³Ý ó»Ý½áñÝ»ñÇ, ïñÇµáõÝÝ»ñÇ, åñáíÇÝóÇ³É åñáÏáõñ³ïáñÝ»ñÇ å³ßïáÝÝ»ñáõÙ: ´³ó³ñÓ³Ï ÙÇ³å»ïáõÃÛ³Ý Å³Ù³Ý³Ï³ßñç³ÝáõÙ ûÙµáõ¹ëÙ³ÝÝ»ñÁ ÙÇ³å»ïÝ»ñÇ Ù³ñ¹ÇÏ ¿ÇÝ, áñáÝù Ïáãí³Í ¿ÇÝ µ³ñÓñ³·áõÛÝ ÇßË³ÝáõÃÛ³Ý ³ÝáõÝÇó í»ñ³ÑëÏ»Éáõ å³ßïáÝÛ³Ý»ñÇ ¨ ¹³ï³íáñÝ»ñÇ ·áñÍáõÝ»áõÃÛáõÝÁ: ´³ó³ñÓ³Ï ÙÇ³å»ïáõÃÛáõÝÇó ë³ÑÙ³Ý³¹ñ³Ï³ÝÇ ³ÝóÙ³Ý ³ñ¹ÛáõÝùáõÙ, »ñµ å»ï³Ï³Ý ÇßË³ÝáõÃÛ³Ý Ù³ñÙÇÝÝ»ñÇ Ñ³Ù³Ï³ñ·áõÙ ·»ñ³Ï³ÛáõÃÛáõÝÝ ³Ýó³í ËáñÑñ¹³ñ³ÝÇÝ, ûÙµáõ¹ëÙ³ÝÁ ¹³ñÓ³í ËáñÑñ¹³ñ³Ý³Ï³Ý Ù³ñÙÇÝ, áñÝ ¿É ³é³çÇÝ ³Ý·³Ù ë³ÑÙ³Ý³¹ñ³Ï³Ý ³Ùñ³·ñáõÙ ëï³ó³í Þí»¹Ç³ÛÇ 1809Ã. ê³ÑÙ³Ý³¹ñáõÃÛ³Ý Ù»ç: </w:t>
      </w:r>
    </w:p>
    <w:p w:rsidR="00DF4276" w:rsidRPr="00C57344" w:rsidRDefault="00DF4276" w:rsidP="00DF4276">
      <w:pPr>
        <w:spacing w:line="235" w:lineRule="auto"/>
        <w:ind w:firstLine="567"/>
        <w:jc w:val="both"/>
        <w:rPr>
          <w:rFonts w:ascii="Times LatArm" w:hAnsi="Times LatArm"/>
          <w:sz w:val="22"/>
          <w:szCs w:val="22"/>
          <w:lang w:val="fr-FR"/>
        </w:rPr>
      </w:pPr>
      <w:r w:rsidRPr="00C57344">
        <w:rPr>
          <w:rFonts w:ascii="Times LatArm" w:hAnsi="Times LatArm"/>
          <w:sz w:val="22"/>
          <w:szCs w:val="22"/>
          <w:lang w:val="fr-FR"/>
        </w:rPr>
        <w:t>Ð³ßíÇ ³éÝ»Éáí, áñ “ûÙµáõ¹ëÙ³Ý” »½ñáõÛÃÇ Í³·Ù³Ý í»ñ³µ»ñÛ³É  ãÏ³Ý ÙÇ³ï»ë³Ï Ùáï»óáõÙÝ»ñ, ³ÛÝáõ³Ù»Ý³ÛÝÇí áõëáõÙÝ³ëÇñáõÃÛáõÝÝ»ñÇ ³ñ¹ÛáõÝùáõÙ Ï³ñ»ÉÇ ¿ ·³É ³ÛÝ »½ñ³Ñ³Ý·Ù³Ý, áñ ³ÛÝ Áëï ¿áõÃÛ³Ý ³ÛÝ áõÝÇ ßí»¹³Ï³Ý Í³·áõÙ:</w:t>
      </w:r>
    </w:p>
    <w:p w:rsidR="00DF4276" w:rsidRPr="00C57344" w:rsidRDefault="00DF4276" w:rsidP="00DF4276">
      <w:pPr>
        <w:spacing w:line="235" w:lineRule="auto"/>
        <w:ind w:firstLine="567"/>
        <w:jc w:val="both"/>
        <w:rPr>
          <w:rFonts w:ascii="Times LatArm" w:hAnsi="Times LatArm"/>
          <w:sz w:val="22"/>
          <w:szCs w:val="22"/>
          <w:lang w:val="fr-FR"/>
        </w:rPr>
      </w:pPr>
      <w:r w:rsidRPr="00C57344">
        <w:rPr>
          <w:rFonts w:ascii="Times LatArm" w:hAnsi="Times LatArm"/>
          <w:sz w:val="22"/>
          <w:szCs w:val="22"/>
          <w:lang w:val="fr-FR"/>
        </w:rPr>
        <w:t>ÆÝãå»ë ³ñ¹»Ý í»ñÁ Ýßí»ó ûÙµáõ¹ëÙ³ÝÇ ÇÝëïÇïáõïÁ ÙÇç³½·³ÛÇÝ Çñ³íáõÝùÇ µÝ³·³í³éáõÙ Ñ³Ý¹Çë³ÝáõÙ ¿ Ñ³Ù»Ù³ï³µ³ñ Ýáñ Ï³éáõÛó: 1990-³Ï³Ý Ãí³Ï³ÝÝ»ñÇÝ ³ßË³ñÑáõÙ ³ñ¹»Ý  ëÏë»óÇÝ Ó¨³íáñí»É ÙÇç³½·³ÛÇÝ ¨ é»·ÇáÝ³É ûÙµáõ¹ëÙ³ÝÝ»ñ(ÏáÙÇë³ñÝ»ñ, Ñ³ÝÓÝ³Ï³ï³ñÝ»ñ). ³Û¹åÇëÇÝ ¹³ñÓ³Ý Ø²Î-Ç Ù³ñ¹áõ Çñ³íáõÝùÝ»ñÇ ·Íáí ¶ÉË³íáñ Ñ³ÝÓÝ³Ï³ï³ñÁ, ºíñáå³ÛÇ ËáñÑñ¹Ç Ù³ñ¹áõ Çñ³íáõÝùÝ»ñÇ ·Íáí Ñ³ÝÓÝ³Ï³ï³ñÁ, ºíñáå³Ï³Ý ØÇáõÃÛ³Ý ûÙµáõ¹ëÙ³ÝÁ: ²Û¹ Å³Ù³Ý³Ïí³ÝÇó Ç í»ñ Ýñ³Ýó ¹»ñÝ áõ ·áñÍ³éáõÛÃÝ»ñÁ ÙÇçå»ï³Ï³Ý Ñ³ñ³µ»ñáõÃÛáõÝÝ»ñáõÙ ßáß³÷»ÉÇáñ»Ý ³×»óÇÝ:</w:t>
      </w:r>
    </w:p>
    <w:p w:rsidR="00DF4276" w:rsidRPr="00C57344" w:rsidRDefault="00DF4276" w:rsidP="00DF4276">
      <w:pPr>
        <w:spacing w:line="235" w:lineRule="auto"/>
        <w:ind w:firstLine="567"/>
        <w:jc w:val="both"/>
        <w:rPr>
          <w:rFonts w:ascii="Times LatArm" w:hAnsi="Times LatArm"/>
          <w:sz w:val="22"/>
          <w:szCs w:val="22"/>
          <w:lang w:val="fr-FR"/>
        </w:rPr>
      </w:pPr>
      <w:r w:rsidRPr="00C57344">
        <w:rPr>
          <w:rFonts w:ascii="Times LatArm" w:hAnsi="Times LatArm"/>
          <w:sz w:val="22"/>
          <w:szCs w:val="22"/>
          <w:lang w:val="fr-FR"/>
        </w:rPr>
        <w:t xml:space="preserve">²Ûë ³éáõÙáí ³ÝÑñ³Å»ßï ¿  ³Ý¹ñ³¹³éÝ³É Ý³¨ 1991 Ãí³Ï³ÝÇ ÑáÏï»Ùµ»ñÇÝ ö³ñÇ½áõÙ ³ÝóÏ³óí³Í ÙÇç³½·³ÛÇÝ ³ßË³ï³Ýù³ÛÇÝ Ñ³Ý¹ÇåÙ³ÝÁ, áñÇó Ñ»ïá Ø³ñ¹áõ Çñ³íáõÝùÝ»ñÇ å³ßïå³ÝáõÃÛ³Ý ¨ ËÃ³ÝÙ³Ý ³½·³ÛÇÝ Ñ³ëï³ïáõÃÛáõÝÝ»ñÇ í»ñ³µ»ñÛ³É Ùß³Ïí»óÇÝ »½ñ³÷³ÏÇã ëÏ½µáõÝùÝ»ñ, áñáÝù  Ç í»ñçá` 1992 Ãí³Ï³ÝÇ Ù³ñïÇÝ Ñ³ëï³ïí»óÇÝ ØÇ³íáñí³Í ³½·»ñÇ Ï³½Ù³Ï»ñåáõÃÛ³Ý Ø³ñ¹áõ Çñ³íáõÝùÝ»ñÇ Ñ³ÝÓÝ³ÅáÕáíÇ, ÇëÏ 1993 Ãí³Ï³ÝÇ ¹»Ïï»Ùµ»ñÇÝ` Ý³¨ ÙÇ³íáñí³Í ³½·»ñÇ Ï³½Ù³Ï»ñåáõÃÛ³Ý ¶ÉË³íáñ ³ë³ÙµÉ»³ÛÇ ÏáÕÙÇó: Üßí³Í »½ñ³÷³ÏÇã ¹ñáõÛÃÝ»ñÁ Ñ³ÛïÝÇ »Ý áñå»ë </w:t>
      </w:r>
      <w:r w:rsidR="00B93694">
        <w:rPr>
          <w:rFonts w:ascii="Times LatArm" w:hAnsi="Times LatArm"/>
          <w:sz w:val="22"/>
          <w:szCs w:val="22"/>
          <w:lang w:val="fr-FR"/>
        </w:rPr>
        <w:t>¦</w:t>
      </w:r>
      <w:r w:rsidRPr="00C57344">
        <w:rPr>
          <w:rFonts w:ascii="Times LatArm" w:hAnsi="Times LatArm"/>
          <w:sz w:val="22"/>
          <w:szCs w:val="22"/>
          <w:lang w:val="fr-FR"/>
        </w:rPr>
        <w:t>ö³ñÇ½Û³Ý ëÏ½µáõÝùÝ»ñ</w:t>
      </w:r>
      <w:r w:rsidR="00B93694">
        <w:rPr>
          <w:rFonts w:ascii="Times LatArm" w:hAnsi="Times LatArm"/>
          <w:sz w:val="22"/>
          <w:szCs w:val="22"/>
          <w:lang w:val="fr-FR"/>
        </w:rPr>
        <w:t>§, áñáÝó Ñ³Ù³Ó³ÛÝ` ³ÝÏ³Ë ¦</w:t>
      </w:r>
      <w:r w:rsidRPr="00C57344">
        <w:rPr>
          <w:rFonts w:ascii="Times LatArm" w:hAnsi="Times LatArm"/>
          <w:sz w:val="22"/>
          <w:szCs w:val="22"/>
          <w:lang w:val="fr-FR"/>
        </w:rPr>
        <w:t>³½·³ÛÇÝ Ñ³ëï³ïáõÃÛáõÝÁ å»ïù ¿ ûÅïí³Í ÉÇÝÇ Ù³ñ¹áõ Çñ³íáõÝùÝ»ñÇ ËÃ³ÝÙ³Ý ¨ å³ßïå³ÝáõÃÛ³Ý ÉÇ³½áñáõÃÛ³Ùµ ¨ ÑÝ³ñ³íáñÇÝë É³ÛÝ Ù³Ý¹³ïáí, áñÁ å»ïù ¿ Ñëï³Ïáñ»Ý ë³ÑÙ³Ýí³Í ÉÇÝÇ Ýñ³ Ï³½ÙÁ ¨ ÉÇ³½áñáõÃÛáõÝÝ»ñÇ  ßñç³Ý³ÏÝ ³Ùñ³·ñáÕ ë³ÑÙ³Ý³¹ñ³Ï³Ý Ï³Ù ûñ»Ýë¹ñ³Ï³Ý ³ÏïáõÙ</w:t>
      </w:r>
      <w:r w:rsidR="00B93694">
        <w:rPr>
          <w:rFonts w:ascii="Times LatArm" w:hAnsi="Times LatArm"/>
          <w:sz w:val="22"/>
          <w:szCs w:val="22"/>
          <w:lang w:val="fr-FR"/>
        </w:rPr>
        <w:t>§</w:t>
      </w:r>
      <w:r w:rsidRPr="00C57344">
        <w:rPr>
          <w:rFonts w:ascii="Times LatArm" w:hAnsi="Times LatArm"/>
          <w:sz w:val="22"/>
          <w:szCs w:val="22"/>
          <w:lang w:val="fr-FR"/>
        </w:rPr>
        <w:t xml:space="preserve">:  </w:t>
      </w:r>
    </w:p>
    <w:p w:rsidR="00DF4276" w:rsidRPr="00C57344" w:rsidRDefault="00DF4276" w:rsidP="00DF4276">
      <w:pPr>
        <w:spacing w:line="235" w:lineRule="auto"/>
        <w:ind w:firstLine="567"/>
        <w:jc w:val="both"/>
        <w:rPr>
          <w:rFonts w:ascii="Times LatArm" w:hAnsi="Times LatArm"/>
          <w:sz w:val="22"/>
          <w:szCs w:val="22"/>
          <w:lang w:val="fr-FR"/>
        </w:rPr>
      </w:pPr>
      <w:r w:rsidRPr="00C57344">
        <w:rPr>
          <w:rFonts w:ascii="Times LatArm" w:hAnsi="Times LatArm"/>
          <w:sz w:val="22"/>
          <w:szCs w:val="22"/>
          <w:lang w:val="fr-FR"/>
        </w:rPr>
        <w:lastRenderedPageBreak/>
        <w:tab/>
        <w:t>î³ñµ»ñ »ñÏñÝ»ñáõÙ ûÙµáõ¹ëÙ³ÝÝ»ñÇ ·ñ³ë»ÝÛ³ÏÝ»ñÁ ·áñÍáõÙ »Ý ï³ñµ»ñ ³Ýí³ÝáõÙÝ»ñáí: úñÇÝ³Ï, Çëå³Ý³Ëáë »ñÏñÝ»ñáõÙ ûÙµáõ¹ëÙ³ÝÁ ÏáãíáõÙ ¿ ÄáÕáíñ¹Ç å³ßïå³Ý, ýñ³Ýë³Ëáë »ñÏñÝ»ñáõÙ` Ð³Ýñ³å»ïáõÃÛ³Ý ÙÇçÝáñ¹, Ð³ñ³í³ÛÇÝ ²ýñÇÏ³ÛáõÙ` Ñ³Ýñ³ÛÇÝ å³ßïå³Ý ¨ ³ÛÉÝ: ²Ûë ÇÝëïÇïáõïÇ ³Ýí³ÝÙ³Ý µ³½Ù³½³ÝáõÃÛáõÝÁ Ý³Ë ¨ ³é³ç å³ÛÙ³Ý³íáñí³Í ¿ å³ïÙ³Ï³Ý µ³½Ù³½³Ý ÙÇç³í³Ûñáí, áã ÙÇ³ï»ë³Ï Çñ³í³Ï³Ý Ùß³ÏáõÛÃáí, ï³ñµ»ñ ÷ÇÉÇëá÷³Û³Ï³Ý Ùáï»óáõÙÝ»ñáí, ë³ÑÙ³Ý³¹ñ³Ï³Ý-ù³Õ³ù³Ï³Ý Ñ³Ù³Ï³ñ·Ç ³½¹»óáõÃÛ³Ùµ: ´³Ûó ÁÝ¹Ñ³Ýáõñ ·³Õ³÷³ñÝ ³Ûë å³ñ³·³ÛáõÙ Ù»ÏÝ ¿` å³ßïáÝ³ï³ñ ³ÝÓ³Ýó Ï³Ù³Û³Ï³ÝáõÃÛáõÝÝ»ñÇó ¨ ã³ñ³ß³ÑáõÙÝ»ñÇó ù³Õ³ù³óÇÝ»ñÇ Çñ³íáõÝùÝ»ñÇ å³ßïå³ÝáõÃÛáõÝÝ áõ å³Ñå³ÝáõÃÛáõÝÁ:</w:t>
      </w:r>
    </w:p>
    <w:p w:rsidR="00DF4276" w:rsidRPr="00C57344" w:rsidRDefault="00DF4276" w:rsidP="00DF4276">
      <w:pPr>
        <w:spacing w:line="235" w:lineRule="auto"/>
        <w:ind w:firstLine="567"/>
        <w:jc w:val="both"/>
        <w:rPr>
          <w:rFonts w:ascii="Times LatArm" w:hAnsi="Times LatArm"/>
          <w:sz w:val="22"/>
          <w:szCs w:val="22"/>
          <w:lang w:val="fr-FR"/>
        </w:rPr>
      </w:pPr>
      <w:r w:rsidRPr="00C57344">
        <w:rPr>
          <w:rFonts w:ascii="Times LatArm" w:hAnsi="Times LatArm"/>
          <w:sz w:val="22"/>
          <w:szCs w:val="22"/>
          <w:lang w:val="fr-FR"/>
        </w:rPr>
        <w:t xml:space="preserve">ÀÝ¹Ñ³Ýñ³å»ë å»ïáõÃÛ³Ý ¨ ù³Õ³ù³óÇ³Ï³Ý Ñ³ë³ñ³ÏáõÃÛ³Ý ÙÇç¨ ÷áËÁÙµéÝáõÙÝ áõ Ý»ñ¹³ßÝ³ÏáõÃÛáõÝÝ ³Ù»ÝÇó ³é³ç ³å³ÑáííáõÙ ¿ Ù³ñ¹áõ Çñ³íáõÝùÝ»ñÇ ¨ ³½³ïáõÃÛáõÝÝ»ñÇ ×³Ý³ãÙ³Ùµ áõ å³Ñå³ÝáõÃÛ³Ùµ, ë³Ï³ÛÝ áã ÙÇßï ¿, áñ å»ïáõÃÛ³ÝÁ Ñ³çáÕíáõÙ ¿ ³ñ¹ÛáõÝ³í»ïáõÃÛ³Ùµ Çñ³Ï³Ý³óÝ»É Ù³ñ¹áõ Çñ³íáõÝùÝ»ñÇ ¨ ³½³ïáõÃÛáõÝÝ»ñÇ å³ßïå³ÝáõÃÛáõÝÁ: Üßí³Í ËÝ¹ÇñÝ»ñÇ ÉáõÍÙ³Ý Ýå³ï³Ïáí ³ßË³ñÑáõÙ ³é³çÇÝ ³Ý·³Ù êÏ³Ý¹ÇÝ³íÛ³Ý »ñÏñÝ»ñáõÙ ëï»ÕÍí³Í ûÙµáõ¹ëÙ³ÝÇ ÇÝëïÇïáõïÁ Ñ³Ý¹Çë³ó³í ÙÇç³ÝÏÛ³É ûÕ³Ï, áñÁ, ë³Ï³ÛÝ ÙÇ³Ýß³Ý³Ïáñ»Ý ãÁÝÏ³Éí»ó áã ù³Õ³ù³Ï³Ý ¨ áã ¿É Ñ³ë³ñ³Ï³Ï³Ý ÇÝëïÇïáõï, ³ÛÝáõ³Ù»Ý³ÛÝÇí Ç ½áñáõ »Õ³í ³å³Ñáí»É å»ïáõÃÛ³Ý ¨ Ñ³ë³ñ³ÏáõÃÛ³Ý ÙÇç¨ Ñ³í³ë³ñ³ÏßéáõÃÛáõÝÝ áõ Ý»ñ¹³ß³Ý³ÏáõÃÛáõÝÁ: ²ÛëÇÝùÝ` Ù³ñ¹áõ Çñ³íáõÝùÝ»ñÇ å³ßïå³ÝÇ ÇÝëïÇïáõïÁ Ñ³Ù³ñíáõÙ ¿ Ï³ñ¨áñ ·áñÍáÝ, »ñÏñáõÙ ù³Õ³ù³óÇ³Ï³Ý Ñ³ë³ñ³ÏáõÃÛáõÝ Ó¨³íáñ»Éáõ Ýå³ï³Ïáí: </w:t>
      </w:r>
    </w:p>
    <w:p w:rsidR="00DF4276" w:rsidRPr="00C57344" w:rsidRDefault="00DF4276" w:rsidP="00DF4276">
      <w:pPr>
        <w:spacing w:line="235" w:lineRule="auto"/>
        <w:ind w:firstLine="567"/>
        <w:jc w:val="both"/>
        <w:rPr>
          <w:rFonts w:ascii="Times LatArm" w:hAnsi="Times LatArm"/>
          <w:sz w:val="22"/>
          <w:szCs w:val="22"/>
          <w:lang w:val="fr-FR"/>
        </w:rPr>
      </w:pPr>
      <w:r w:rsidRPr="00C57344">
        <w:rPr>
          <w:rFonts w:ascii="Times LatArm" w:hAnsi="Times LatArm"/>
          <w:sz w:val="22"/>
          <w:szCs w:val="22"/>
          <w:lang w:val="fr-FR"/>
        </w:rPr>
        <w:t>ì»ñÁ Ýßí³ÍÇó Ï³ñ»ÉÇ ¿ »½ñ³Ñ³Ý·»É, áñ ûÙµáõ¹ëÙ³ÝÁ, ÷³ëïáñ»Ý,  µ³ñ¹ ëáóÇ³É-Çñ³í³Ï³Ý ý»ÝáÙ»Ý ¿, áñÁ áã ÙÇ³ÛÝ ÉáÏ Çñ³í³µ³Ý³Ï³Ý ÇÝëïÇïáõï Ï³Ù Ñ³ëï³ïáõÃÛáõÝ ¿, ³ÛÉ` Ñ³ë³ñ³Ï³Ï³Ý Ï³å»ñÇ ¨ Ñ³ñ³µ»ñáõÃÛáõÝÝ»ñÇ Ñ³Ù³ÏóáõÃÛáõÝ Ï³Ù ù³Õ³ù³Ï³Ý ¨ Çñ³í³Ï³Ý Ùß³ÏáõÛÃÇ ½³ñ·³óÙ³Ý áñáß³ÏÇ Ó¨:</w:t>
      </w:r>
    </w:p>
    <w:p w:rsidR="00DF4276" w:rsidRPr="00C57344" w:rsidRDefault="00DF4276" w:rsidP="00DF4276">
      <w:pPr>
        <w:spacing w:line="235" w:lineRule="auto"/>
        <w:ind w:firstLine="567"/>
        <w:jc w:val="both"/>
        <w:rPr>
          <w:rFonts w:ascii="Times LatArm" w:hAnsi="Times LatArm"/>
          <w:sz w:val="22"/>
          <w:szCs w:val="22"/>
          <w:lang w:val="fr-FR"/>
        </w:rPr>
      </w:pPr>
      <w:r w:rsidRPr="00C57344">
        <w:rPr>
          <w:rFonts w:ascii="Times LatArm" w:hAnsi="Times LatArm"/>
          <w:sz w:val="22"/>
          <w:szCs w:val="22"/>
          <w:lang w:val="fr-FR"/>
        </w:rPr>
        <w:t>úÙµáõ¹ëÙ³ÝÇ ÇÝëïÇïáõïÇ Ñ³Ù³ñ Ñ³ïÏ³å»ë µÝáõÃ³·ñ³Ï³Ý ¿ ³ÛÝ Ñ³Ý·³Ù³ÝùÁ, áñ ³Û¹ å³ßïáÝÁ ·áñÍáõÙ ¿ å³éÉ³Ù»Ýï³ñÇ½ÙÇ ë³ÑÙ³ÝÝ»ñáõÙ ¨ áõÕÕí³Í ¿ å»ï³Ï³Ý Ù³ñÙÇÝÝ»ñÇ ·áñÍáõÝ»áõÃÛ³Ý ÝÏ³ïÙ³Ùµ ÑëÏáÕáõÃÛ³Ý Çñ³Ï³Ý³óÙ³ÝÁ: ØÇ¨ÝáõÛÝ Å³Ù³Ý³Ï, å»ïù ¿ Ýß»É, áñ ûÙµáõ¹ëÙ³ÝÁ ãÇ Ñ³Ù³ñíáõÙ á</w:t>
      </w:r>
      <w:r w:rsidRPr="00DF4276">
        <w:rPr>
          <w:rFonts w:ascii="Sylfaen" w:hAnsi="Sylfaen"/>
          <w:sz w:val="22"/>
          <w:szCs w:val="22"/>
        </w:rPr>
        <w:t>՛</w:t>
      </w:r>
      <w:r w:rsidRPr="00C57344">
        <w:rPr>
          <w:rFonts w:ascii="Times LatArm" w:hAnsi="Times LatArm"/>
          <w:sz w:val="22"/>
          <w:szCs w:val="22"/>
          <w:lang w:val="fr-FR"/>
        </w:rPr>
        <w:t>ã ûñ»Ýë¹Çñ, á</w:t>
      </w:r>
      <w:r w:rsidRPr="00DF4276">
        <w:rPr>
          <w:rFonts w:ascii="Sylfaen" w:hAnsi="Sylfaen"/>
          <w:sz w:val="22"/>
          <w:szCs w:val="22"/>
        </w:rPr>
        <w:t>՛</w:t>
      </w:r>
      <w:r w:rsidRPr="00C57344">
        <w:rPr>
          <w:rFonts w:ascii="Times LatArm" w:hAnsi="Times LatArm"/>
          <w:sz w:val="22"/>
          <w:szCs w:val="22"/>
          <w:lang w:val="fr-FR"/>
        </w:rPr>
        <w:t>ã ·áñÍ³¹Çñ ¨ á</w:t>
      </w:r>
      <w:r w:rsidRPr="00DF4276">
        <w:rPr>
          <w:rFonts w:ascii="Sylfaen" w:hAnsi="Sylfaen"/>
          <w:sz w:val="22"/>
          <w:szCs w:val="22"/>
        </w:rPr>
        <w:t>՛</w:t>
      </w:r>
      <w:r w:rsidRPr="00C57344">
        <w:rPr>
          <w:rFonts w:ascii="Times LatArm" w:hAnsi="Times LatArm"/>
          <w:sz w:val="22"/>
          <w:szCs w:val="22"/>
          <w:lang w:val="fr-FR"/>
        </w:rPr>
        <w:t>ã ¿É ¹³ï³Ï³Ý Ù³ñÙÇÝ, ë³Ï³ÛÝ Çñ ÉÇ³½áñáõÃÛáõÝÝ»ñÇ Çñ³Ï³Ý³óÙ³Ùµ ³í»ÉÇ ß³ï Ñ³ñáõÙ ¿ ûñ»Ýë¹ñÇÝ: ²Ûë ³éáõÙáí µ³í³Ï³ÝÇÝ Ñ»ï³ùñùÇñ ¿ ì.ì.´áÛóáíÇ Ñ»ï¨Û³É ï»ë³Ï»ïÁ, áñ ãÝ³Û³Í ä³ßïå³ÝÇ ÇÝëïÇïáõïÁ ãÇ Ñ³Ý¹Çë³ÝáõÙ á</w:t>
      </w:r>
      <w:r w:rsidRPr="00DF4276">
        <w:rPr>
          <w:rFonts w:ascii="Sylfaen" w:hAnsi="Sylfaen"/>
          <w:sz w:val="22"/>
          <w:szCs w:val="22"/>
        </w:rPr>
        <w:t>՛</w:t>
      </w:r>
      <w:r w:rsidRPr="00C57344">
        <w:rPr>
          <w:rFonts w:ascii="Times LatArm" w:hAnsi="Times LatArm"/>
          <w:sz w:val="22"/>
          <w:szCs w:val="22"/>
          <w:lang w:val="fr-FR"/>
        </w:rPr>
        <w:t>ã ûñ»Ýë¹Çñ, á</w:t>
      </w:r>
      <w:r w:rsidRPr="00DF4276">
        <w:rPr>
          <w:rFonts w:ascii="Sylfaen" w:hAnsi="Sylfaen"/>
          <w:sz w:val="22"/>
          <w:szCs w:val="22"/>
        </w:rPr>
        <w:t>՛</w:t>
      </w:r>
      <w:r w:rsidRPr="00C57344">
        <w:rPr>
          <w:rFonts w:ascii="Times LatArm" w:hAnsi="Times LatArm"/>
          <w:sz w:val="22"/>
          <w:szCs w:val="22"/>
          <w:lang w:val="fr-FR"/>
        </w:rPr>
        <w:t>ã ·áñÍ³¹Çñ ¨ á</w:t>
      </w:r>
      <w:r w:rsidRPr="00DF4276">
        <w:rPr>
          <w:rFonts w:ascii="Sylfaen" w:hAnsi="Sylfaen"/>
          <w:sz w:val="22"/>
          <w:szCs w:val="22"/>
        </w:rPr>
        <w:t>՛</w:t>
      </w:r>
      <w:r w:rsidRPr="00C57344">
        <w:rPr>
          <w:rFonts w:ascii="Times LatArm" w:hAnsi="Times LatArm"/>
          <w:sz w:val="22"/>
          <w:szCs w:val="22"/>
          <w:lang w:val="fr-FR"/>
        </w:rPr>
        <w:t>ã ¿É ¹³ï³Ï³Ý ÇßË³ÝáõÃÛ³Ý µ³ÕÏ³óáõóÇã Ù³ë, ³ÛÝáõ³Ù»Ý³ÛÝÇí Ï³ñ»ÉÇ ¿ Ýß»É, áñ ³ÛÝ Çñ Ù»ç Ý»ñ³éáõÙ ¿ ûñ»Ýë¹ñÇ áõÅÁ, ·áñÍ³¹ñÇ »é³Ý¹Á ¨ ¹³ï³Ï³Ý ÇßË³ÝáõÃÛ³Ý ÇÙ³ëïáõÃÛáõÝÁ:</w:t>
      </w:r>
    </w:p>
    <w:p w:rsidR="00DF4276" w:rsidRPr="00C57344" w:rsidRDefault="00DF4276" w:rsidP="00DF4276">
      <w:pPr>
        <w:spacing w:line="235" w:lineRule="auto"/>
        <w:ind w:firstLine="567"/>
        <w:jc w:val="both"/>
        <w:rPr>
          <w:rFonts w:ascii="Times LatArm" w:hAnsi="Times LatArm"/>
          <w:sz w:val="22"/>
          <w:szCs w:val="22"/>
          <w:lang w:val="fr-FR"/>
        </w:rPr>
      </w:pPr>
      <w:r w:rsidRPr="00C57344">
        <w:rPr>
          <w:rFonts w:ascii="Times LatArm" w:hAnsi="Times LatArm"/>
          <w:sz w:val="22"/>
          <w:szCs w:val="22"/>
          <w:lang w:val="fr-FR"/>
        </w:rPr>
        <w:t xml:space="preserve"> </w:t>
      </w:r>
      <w:r w:rsidRPr="00C57344">
        <w:rPr>
          <w:rFonts w:ascii="Times LatArm" w:hAnsi="Times LatArm"/>
          <w:sz w:val="22"/>
          <w:szCs w:val="22"/>
          <w:lang w:val="fr-FR"/>
        </w:rPr>
        <w:tab/>
        <w:t>úÙµáõ¹ëÙ³ÝÇ ÇÝëïÇïáõïÇ Ï³ñ¨áñ ³é³ÝÓÝ³Ñ³ïÏáõÃÛáõÝÝ»ñÇó ¿ ÁÝÃ³ó³Ï³ñ·Ç ³éáõÙáí å³ñ½  ¨ ³Ýí×³ñ û·ÝáõÃÛ³Ý ÇÙ³ëïáí Ù³ïã»ÉÇ ÉÇÝ»Éáõ Ñ³Ý·³Ù³ÝùÁ, áñÁ Ï³ñ»ÉÇ ¿ Ñ³Ù³ñ»É ÇÝëïÇïáõïÇ` ß³ï ÅáÕáíñ¹³í³ñ³Ï³Ý ¨ µéÝ³ïÇñ³Ï³Ý »ñÏñÝ»ñÇ Çñ³í³Ï³Ý Ñ³Ù³Ï³ñ·Ç ³Ýµ³Å³Ý Ù³ë ¹³éÝ³Éáõ å³ï×³éÝ»ñÇó Ù»ÏÁ:</w:t>
      </w:r>
    </w:p>
    <w:p w:rsidR="00DF4276" w:rsidRPr="00C57344" w:rsidRDefault="00DF4276" w:rsidP="00DF4276">
      <w:pPr>
        <w:spacing w:line="235" w:lineRule="auto"/>
        <w:ind w:firstLine="567"/>
        <w:jc w:val="both"/>
        <w:rPr>
          <w:rFonts w:ascii="Times LatArm" w:hAnsi="Times LatArm"/>
          <w:sz w:val="22"/>
          <w:szCs w:val="22"/>
          <w:lang w:val="fr-FR"/>
        </w:rPr>
      </w:pPr>
      <w:r w:rsidRPr="00C57344">
        <w:rPr>
          <w:rFonts w:ascii="Times LatArm" w:hAnsi="Times LatArm"/>
          <w:sz w:val="22"/>
          <w:szCs w:val="22"/>
          <w:lang w:val="fr-FR"/>
        </w:rPr>
        <w:t xml:space="preserve">²Ûë ³éáõÙáí ûÙµáõ¹ëÙ³ÝÇ ÇÝëïÇïáõïÇ Ó¨³íáñÙ³Ý ·áñÍÁÝÃ³óÁ ²äÐ ßñç³Ý³ÏÝ»ñáõÙ ³é³ç³óñ»É ¿ µ³í³Ï³ÝÇÝ Ù»Í Ñ»ï³ùñùñáõÃÛáõÝÝ»ñ áõ µ³Ý³í»×»ñ: úÙµáõ¹ëÙ³ÝÇ ÇÝëïÇïáõïÁ Ù»ÏÝ ¿ ³ÛÝ µáÉáñ ·áÛáõÃÛáõÝ áõÝ»óáÕ ÇÝëïÇïáõïÝ»ñÇó, áñáÝù Çñ³íáõÝùÇ ·»ñ³Ï³ÛáõÃÛ³Ý ï»ë³ÝÏÛáõÝÇó Ï³ñ¨áñ »Ý Ñ³ë³ñ³ÏáõÃÛ³Ý Ñ³Ù³ñ, ³ÛÝåÇëÇ Ñ³ë³ñ³ÏáõÃÛáõÝ, áñï»Õ Ñ³ñ·íáõÙ »Ý Ù³ñ¹áõ Çñ³íáõÝùÝ»ñÝ áõ ÑÇÙÝ³ñ³ñ ³½³ïáõÃÛáõÝÝ»ñÁ: ºí Ñ»Ýó ³Û¹ å³ï×³éáí ¿, áñ ûÙµáõ¹ëÙ³ÝÇ ÇÝëïÇïáõïÁ Ñ³Ù³ñíáõÙ ¿ Çñ³í³Ï³Ý å³ßïå³ÝáõÃÛ³Ý ³Ù»Ý³³ñ¹ÛáõÝ³í»ï ÙÇçáóÝ»ñÇó Ù»ÏÁ, áñÇ ÙÇ³Ï Ýå³ï³ÏÁ Ù³ñ¹áõ Çñ³íáõÝùÝ»ñÇ å³ßïå³ÝáõÃÛáõÝÝ ¿: Æñ³Ï³Ý, ÅáÕáíñ¹³í³ñ³Ï³Ý å»ïáõÃÛ³Ý Ñ³Ù³ñ Ï³ñ¨áñ ¿ Ù³ñ¹áõ Çñ³íáõÝùÝ»ñÇ å³ßïå³ÝÇ ÇÝëïÇïáõïÇ ¹»ñÝ Çñ³íáõÝùÇ ·»ñ³Ï³ÛáõÃÛ³Ý »ñ³ßË³íáñÙ³Ý, å»ï³Ï³Ý Ù³ñÙÇÝÝ»ñÇ ¨ ¹ñ³Ýó å³ßïáÝ³ï³ñ ³ÝÓ³Ýó ÏáÕÙÇó Ù³ñ¹áõ Ë³Ëïí³Í Çñ³íáõÝùÝ»ñÁ ¨ ÑÇÙÝ³ñ³ñ ³½³ïáõÃÛáõÝÝ»ñÝ ÇÝùÝáõñáõÛÝ ¨ ³ÝÏ³Ë³µ³ñ å³ßïå³Ý»Éáõ Ñ³ñóáõÙ:  ²Ûë ëÏ½µáõÝùÝ ³Ùñ³·ñí³Í ¿ </w:t>
      </w:r>
      <w:r w:rsidR="00B93694">
        <w:rPr>
          <w:rFonts w:ascii="Times LatArm" w:hAnsi="Times LatArm"/>
          <w:sz w:val="22"/>
          <w:szCs w:val="22"/>
          <w:lang w:val="fr-FR"/>
        </w:rPr>
        <w:t>¦</w:t>
      </w:r>
      <w:r w:rsidRPr="00C57344">
        <w:rPr>
          <w:rFonts w:ascii="Times LatArm" w:hAnsi="Times LatArm"/>
          <w:sz w:val="22"/>
          <w:szCs w:val="22"/>
          <w:lang w:val="fr-FR"/>
        </w:rPr>
        <w:t>Ø³ñ¹áõ Çñ³íáõÝùÝ»ñÇ å³ßïå³ÝÇ Ù³ëÇÝ</w:t>
      </w:r>
      <w:r w:rsidR="00B93694">
        <w:rPr>
          <w:rFonts w:ascii="Times LatArm" w:hAnsi="Times LatArm"/>
          <w:sz w:val="22"/>
          <w:szCs w:val="22"/>
          <w:lang w:val="fr-FR"/>
        </w:rPr>
        <w:t>§</w:t>
      </w:r>
      <w:r w:rsidRPr="00C57344">
        <w:rPr>
          <w:rFonts w:ascii="Times LatArm" w:hAnsi="Times LatArm"/>
          <w:sz w:val="22"/>
          <w:szCs w:val="22"/>
          <w:lang w:val="fr-FR"/>
        </w:rPr>
        <w:t xml:space="preserve">  ÇÝãå»ë ÐÐ, ³ÛÝå»ë ¿É ÈÔÐ ûñ»ÝùÝ»ñÇ 2-ñ¹ Ñá¹í³ÍáõÙ:</w:t>
      </w:r>
    </w:p>
    <w:p w:rsidR="00DF4276" w:rsidRPr="00C57344" w:rsidRDefault="00DF4276" w:rsidP="00DF4276">
      <w:pPr>
        <w:spacing w:line="235" w:lineRule="auto"/>
        <w:ind w:firstLine="567"/>
        <w:jc w:val="both"/>
        <w:rPr>
          <w:rFonts w:ascii="Times LatArm" w:hAnsi="Times LatArm"/>
          <w:sz w:val="22"/>
          <w:szCs w:val="22"/>
          <w:lang w:val="fr-FR"/>
        </w:rPr>
      </w:pPr>
      <w:r w:rsidRPr="00C57344">
        <w:rPr>
          <w:rFonts w:ascii="Times LatArm" w:hAnsi="Times LatArm"/>
          <w:sz w:val="22"/>
          <w:szCs w:val="22"/>
          <w:lang w:val="fr-FR"/>
        </w:rPr>
        <w:t xml:space="preserve">àñå»ë Ï³ÝáÝ, úÙµáõ¹ëÙ³ÝÇ Ñ³ëï³ïáõÃÛ³Ý ÑÇÙÝ³Ï³Ý ËÝ¹ÇñÝ»ñÝ »Ý Ñ³Ýñ³ÛÇÝ Ï³é³í³ñÙ³Ý ÝÏ³ïÙ³Ùµ ³ÝÏ³Ë ÙáÝÇïáñÇÝ·Ç Çñ³Ï³Ý³óáõÙÁ ¨ å»ï³Ï³Ý Ù³ñÙÇÝÝ»ñÇ ¹»Ù áõÕÕí³Í ù³Õ³ù³óÇÝ»ñÇ µáÕáùÝ»ñÇ ùÝÝ³ñÏáõÙÁ: Ð³ëï³ïáõÃÛáõÝÁ å»ïù ¿ ¹Çï³ñÏÇ ù³Õ³ù³óÇÝ»ñÇ Çñ³íáõÝùÝ»ñÇ ¨ ³½³ïáõÃÛáõÝÝ»ñÇ Ñ³ñ·áõÙÁ ¨ å»ï³Ï³Ý Ù³ñÙÇÝÝ»ñÇ ÏáÕÙÇó áã ÙÇ³ÛÝ Ý»ñå»ï³Ï³Ý ûñ»ÝùÝ»ñÇ ¨ Çñ»Ýó ÏáÕÙÇó ³ÝÙÇç³Ï³Ý ÏÇñ³éÙ³Ý »ÝÃ³Ï³ ÝáñÙ³ïÇí ³Ïï»ñÇ, ³ÛÉ Ý³¨ Ñ³Ù³å³ï³ëË³Ý µáÉáñ ÙÇç³½·³ÛÇÝ å³ÛÙ³Ý³·ñ»ñÇ ¹ñáõÛÃÝ»ñÇ </w:t>
      </w:r>
      <w:r w:rsidRPr="00C57344">
        <w:rPr>
          <w:rFonts w:ascii="Times LatArm" w:hAnsi="Times LatArm"/>
          <w:sz w:val="22"/>
          <w:szCs w:val="22"/>
          <w:lang w:val="fr-FR"/>
        </w:rPr>
        <w:lastRenderedPageBreak/>
        <w:t>å³Ñå³ÝáõÙÁ: Ð³ëï³ïáõÃÛáõÝÁ å»ïù ¿ ³ÝÑ³ï³Ï³Ý µáÕáùÝ»ñÇ ÑÇÙ³Ý íñ³ Çñ³Ï³Ý³óíáÕ Çñ ëïáõ·áõÙÝ»ñáí  ¨ ùÝÝ³¹³ïáõÃÛ³Ùµ ½·áÝ å³ÑÇ Ñ³Ýñ³ÛÇÝ Í³é³ÛáÕÝ»ñÇÝ` ÙÇ¨ÝáõÛÝ Å³Ù³Ý³Ï í»ñçÇÝÝ»ñÇë ³ç³Ïó»Éáí û·ï³Ï³ñ ËáñÑáõñ¹Ý»ñáí ¨ É³í Ï³é³í³ñÙ³Ý ûñÇÝ³ÏÝ»ñÇ Ý»ñÏ³Û³óÙ³Ùµ: Ð³ëï³ïáõÃÛ³Ý ¹»ñÁ µ³ñÓñ³óÝ»Éáõ ¨ ³ÝÏ³ËáõÃÛáõÝÝ ³Ùñ³åÝ¹»Éáõ Ýå³ï³Ïáí úÙµáõ¹ëÙ³ÝÇ ÉÇ³½áñáõÃÛáõÝÝ»ñÁ Ñ³×³Ë ³Ùñ³·ñíáõÙ »Ý ê³ÑÙ³Ý³¹ñáõÃÛ³Ùµ, ÇëÏ Éñ³óáõóÇã ÝáñÙ»ñÁ ë³ÑÙ³ÝíáõÙ »Ý ûñ»ÝùÝ»ñáí ¨ úÙµáõ¹ëÙ³ÝÇ ÏáÕÙÇó ÁÝ¹áõÝíáÕ ³Ïï»ñáí:</w:t>
      </w:r>
    </w:p>
    <w:p w:rsidR="00DF4276" w:rsidRPr="00C57344" w:rsidRDefault="00DF4276" w:rsidP="00DF4276">
      <w:pPr>
        <w:spacing w:line="235" w:lineRule="auto"/>
        <w:ind w:firstLine="567"/>
        <w:jc w:val="both"/>
        <w:rPr>
          <w:rFonts w:ascii="Times LatArm" w:hAnsi="Times LatArm"/>
          <w:sz w:val="22"/>
          <w:szCs w:val="22"/>
          <w:lang w:val="fr-FR"/>
        </w:rPr>
      </w:pPr>
      <w:r w:rsidRPr="00C57344">
        <w:rPr>
          <w:rFonts w:ascii="Times LatArm" w:hAnsi="Times LatArm"/>
          <w:sz w:val="22"/>
          <w:szCs w:val="22"/>
          <w:lang w:val="fr-FR"/>
        </w:rPr>
        <w:t xml:space="preserve">Ð³Ù³ßË³ñÑ³ÛÇÝ åñ³ÏïÇÏ³ÛáõÙ Ñ³ÛïÝÇ »Ý ûÙµáõ¹ëÙ³ÝÇ ÇÝëïÇïáõïÇ »ñ»ù Ùá¹»ÉÝ»ñ, áñáÝù ï³ñµ»ñíáõÙ »Ý å»ï³Ï³Ý Ù³ñÙÇÝÝ»ñÇ Ñ³Ù³Ï³ñ·áõÙ ½µ³Õ»óñ³Í Ýñ³ ï»Õáí, Ýß³Ý³ÏÙ³Ý Ï³ñ·áí, ³Ûë Ï³Ù ³ÛÝ ÇßË³ÝáõÃÛ³Ý »ÝÃ³Ï³ÛáõÃÛ³Ùµ (Ñ³ßí»ïáõ ÉÇÝ»ÉÁ) Ï³Ù ¹ñ³ µ³ó³Ï³ÛáõÃÛ³Ùµ, Çñ³í³ëáõÃÛ³Ý Í³í³Éáí ¨ ³ÛÉÝ: ¸ñ³ÝóÇó ¿ ·áñÍ³¹Çñ ûÙµáõ¹ëÙ³ÝÇ ÇÝëïÇïáõïÇ ï»ë³ÏÁ, áñÁ Ñ³½í³¹»å Ñ³Ý¹ÇåáÕ ¿, ÇÝãÁ å³ï×³é³µ³ÝíáõÙ ¿ ³Ûë ÇÝëïÇïáõïÇ` ·áñÍ³¹Çñ ÇßË³ÝáõÃÛáõÝÇó ³ÝÏ³Ë ÉÇÝ»Éáõ Ñ³Ý·³Ù³Ýùáí: ¶áñÍ³¹Çñ ûÙµáõ¹ëÙ³ÝÁ Ñ³Ù³ñíáõÙ ¿ ·áñÍ³¹Çñ ÇßË³ÝáõÃÛ³Ý Ù³ñÙÇÝ, Ýß³Ý³ÏíáõÙ ¿ Ï³é³í³ñáõÃÛ³Ý Ï³Ù Ý³Ë³·³ÑÇ ÏáÕÙÇó, »ÝÃ³Ï³ ¨ Ñ³ßí»ïáõ ¿ Ýñ³Ý: úÙµáõ¹ëÙ³ÝÇ ³Ûë Ùá¹»ÉÁ ·áñÍáõÙ ¿ üñ³ÝëÇ³ÛáõÙ (Ù»¹Ç³ïáñ) ¨ Ýß³Ý³ÏíáõÙ ¿ ÙÇÝÇëïñÝ»ñÇ ËáñÑñ¹Ç ÏáÕÙÇó: ÜÙ³Ý³ïÇå ÇÝëïÇïáõï ·áñÍáõÙ ¿ Ý³¨ ²ØÜ-Ç ÙÇ ß³ñù Ý³Ñ³Ý·Ý»ñáõÙ: </w:t>
      </w:r>
    </w:p>
    <w:p w:rsidR="00DF4276" w:rsidRPr="00C57344" w:rsidRDefault="00DF4276" w:rsidP="00DF4276">
      <w:pPr>
        <w:spacing w:line="235" w:lineRule="auto"/>
        <w:ind w:firstLine="567"/>
        <w:jc w:val="both"/>
        <w:rPr>
          <w:rFonts w:ascii="Times LatArm" w:hAnsi="Times LatArm"/>
          <w:sz w:val="22"/>
          <w:szCs w:val="22"/>
          <w:lang w:val="fr-FR"/>
        </w:rPr>
      </w:pPr>
      <w:r w:rsidRPr="00C57344">
        <w:rPr>
          <w:rFonts w:ascii="Times LatArm" w:hAnsi="Times LatArm"/>
          <w:sz w:val="22"/>
          <w:szCs w:val="22"/>
          <w:lang w:val="fr-FR"/>
        </w:rPr>
        <w:t>Ð³çáñ¹Ý ³ÝÏ³Ë ûÙµáõ¹ëÙ³ÝÇ Ùá¹»ÉÝ ¿, áñÝ  Çñ³Ï³ÝáõÙ ÝáñáõÛÃ ¿ »Õ»É ÝáõÛÝÇëÏ ³ÛÝåÇëÇ »ñÏñÝ»ñÇ Ñ³Ù³ñ, áñï»Õ ³Ûë ÇÝëïÇïáõïÁ ·áÛáõÃÛáõÝ ¿ áõÝ»ó»É ï³ëÝÛ³Ï ï³ñÇÝ»ñ Ç í»ñ: ²ÛÝ Çñ»ÝÇó Ý»ñÏ³Û³óÝáõÙ ¿ ÇßË³ÝáõÃÛ³Ý Ñ³ïáõÏ ¨ ÇÝùÝáõñáõÛÝ ×ÛáõÕ, áñÇ Ù³Ï³ñ¹³ÏÁ Ñ³Ù³å³ï³ëË³ÝáõÙ ¿ ûñ»Ýë¹Çñ, ·áñÍ³¹Çñ ¨ ¹³ï³Ï³Ý ÇßË³ÝáõÃÛáõÝÝ»ñÇ Ù³Ï³ñ¹³ÏÇÝ: Ü³ Çñ å³ßïáÝáõÙ Ýß³Ý³ÏíáõÙ ¿ Ï³Ù Ü³Ë³·³ÑÇ Ï³Ù Ï³é³í³ñáõÃÛ³Ý ÏáÕÙÇó, ë³Ï³ÛÝ Ýß³Ý³ÏáõÙÇó Ñ»ïá Çñ»Ý Ýß³Ý³ÏáÕ Ù³ñÙÝÇÝ ãÇ »ÝÃ³ñÏíáõÙ: úÙµáõ¹ëÙ³ÝÇ ùÝÝ³ñÏíáÕ Ùá¹»ÉÁ ·áñÍáõÙ ¿ äáñïáõ·³ÉÇ³ÛáõÙ (²ñ¹³ñáõÃÛ³Ý åñáí»¹áñ), Ü³ÙÇµÇ³ÛáõÙ, ÜÇ¹»éÉ³Ý¹Ý»ñáõÙ:</w:t>
      </w:r>
    </w:p>
    <w:p w:rsidR="00DF4276" w:rsidRPr="00C57344" w:rsidRDefault="00DF4276" w:rsidP="00DF4276">
      <w:pPr>
        <w:spacing w:line="235" w:lineRule="auto"/>
        <w:ind w:firstLine="567"/>
        <w:jc w:val="both"/>
        <w:rPr>
          <w:rFonts w:ascii="Times LatArm" w:hAnsi="Times LatArm"/>
          <w:sz w:val="22"/>
          <w:szCs w:val="22"/>
          <w:lang w:val="fr-FR"/>
        </w:rPr>
      </w:pPr>
      <w:r w:rsidRPr="00C57344">
        <w:rPr>
          <w:rFonts w:ascii="Times LatArm" w:hAnsi="Times LatArm"/>
          <w:sz w:val="22"/>
          <w:szCs w:val="22"/>
          <w:lang w:val="fr-FR"/>
        </w:rPr>
        <w:t>ØÛáõëÁ å³éÉ³Ù»Ýï³Ï³Ý ûÙµáõ¹ëÙ³ÝÝ ¿, áñÁ ·áñÍáõÙ ¿ ûñ»Ýë¹Çñ ÇßË³ÝáõÃÛ³Ý Ñ³Ù³Ï³ñ·áõÙ, Ýß³Ý³ÏíáõÙ Ï³Ù ÁÝïñíáõÙ ¿ ËáñÑñ¹³ñ³ÝÇ ÏáÕÙÇó, Ñ³ßí»ïáõ ¿ Ýñ³Ý Ï³Ù í»ñ³ÑëÏíáõÙ ¿ í»ñçÇÝÇë ÏáÕÙÇó: úÙµáõ¹ëÙ³ÝÁ Ñ³Ý¹»ë ¿ ·³ÉÇë áñå»ë å³éÉ³Ù»Ýï³Ï³Ý Ù³ñÙÇÝ ¨ ûÅïí³Í ¿ É³ÛÝ ÉÇ³½áñáõÃÛáõÝÝ»ñáí, áñÁ Ýñ³Ý ï³ÉÇë ¿ áñáß³ÏÇ ÇÝùÝáõñáõÛÝáõÃÛáõÝ ¨ ¹³ñÓÝáõÙ å³éÉ³Ù»ÝïÇó ³ÝÏ³Ë: Æ ï³ñµ»ñáõÃÛáõÝ ÙÛáõë Ùá¹»ÉÝ»ñÇ, ¹³ë³Ï³Ý å³éÉ³Ù»Ýï³Ï³Ý ûÙµáõ¹ëÙ³ÝÇ ·áñÍáõÝ»áõÃÛ³Ý ÑÇÙÝ³Ï³Ý áõÕÕáõÃÛáõÝÁ Ñ³Ý¹Çë³ÝáõÙ ¿ í³ñã³Ï³½ÙÇ ¨ ¹ñ³ å³ßïáÝ³ï³ñ ³ÝÓ³Ýó ·áñÍáõÝ»áõÃÛ³Ý ÝÏ³ïÙ³Ùµ ÑëÏáÕáõÃÛáõÝÁ:</w:t>
      </w:r>
    </w:p>
    <w:p w:rsidR="00DF4276" w:rsidRPr="00C57344" w:rsidRDefault="00DF4276" w:rsidP="00DF4276">
      <w:pPr>
        <w:spacing w:line="235" w:lineRule="auto"/>
        <w:ind w:firstLine="567"/>
        <w:jc w:val="both"/>
        <w:rPr>
          <w:rFonts w:ascii="Times LatArm" w:hAnsi="Times LatArm"/>
          <w:sz w:val="22"/>
          <w:szCs w:val="22"/>
          <w:lang w:val="fr-FR"/>
        </w:rPr>
      </w:pPr>
      <w:r w:rsidRPr="00C57344">
        <w:rPr>
          <w:rFonts w:ascii="Times LatArm" w:hAnsi="Times LatArm"/>
          <w:sz w:val="22"/>
          <w:szCs w:val="22"/>
          <w:lang w:val="fr-FR"/>
        </w:rPr>
        <w:t>Üßí³Í ³ñ¹ÛáõÝùÝ»ñÇ ûñÇÝ³ã³÷áõÃÛáõÝÁ ÑÇÙÝ³íáñíáõÙ ¿ Ý³¨ Ýñ³Ýáí, áñ å³ïÙ³Ï³Ýáñ»Ý ûÙµáõ¹ëÙ³ÝÁ ËáñÑñ¹³ñ³ÝÇ ÍÝáõÝ¹ ¿ Ñ³Ý¹Çë³ÝáõÙ: Ø³ëÝ³íáñ³å»ë, ³ÛÝ Ó¨³íáñí»É ¿ ë³ÑÙ³Ý³¹ñáõÃÛ³Ùµ ³Ùñ³·ñí³Í Ù³ñ¹áõ Çñ³íáõÝùÝ»ñÇ ¨ ³½³ïáõÃÛáõÝÝ»ñÇ å³ßïå³ÝáõÃÛ³Ý Ñ³Ù³ñ ËáñÑñ¹³ñ³ÝÇ ÏáÕÙÇó ÙÕíáÕ Ñ»ï¨áÕ³Ï³Ý å³Ûù³ñÇ ³ñ¹ÛáõÝùáõÙ ¨ ¹³ñÓ»É áñå»ë í³ñã³Ï³½ÙÇ ÝÏ³ïÙ³Ùµ ËáñÑñ¹³ñ³Ý³Ï³Ý ÑëÏáÕáõÃÛ³Ý Ù³ñÙÇÝ: Üßí³Í Ùá¹»ÉÇ ¹³ë³Ï³Ý ûñÇÝ³Ï »Ý Ñ³Ý¹Çë³ÝáõÙ Ø»Í ´ñÇï³ÝÇ³ÛÇ, ²íëïñÇ³ÉÇ³ÛÇ, èáõë³ëï³ÝÇ ¸³ßÝáõÃÛ³Ý Ø³ñ¹áõ Çñ³íáõÝùÝ»ñÇ ËáñÑñ¹³ñ³Ý³Ï³Ý ÉÇ³½áñÁ, ÇÝãå»ë Ý³¨ ÐÐ Ø³ñ¹áõ Çñ³íáõÝùÝ»ñÇ å³ßïå³ÝÁ:</w:t>
      </w:r>
    </w:p>
    <w:p w:rsidR="00DF4276" w:rsidRPr="00C57344" w:rsidRDefault="00DF4276" w:rsidP="00DF4276">
      <w:pPr>
        <w:spacing w:line="235" w:lineRule="auto"/>
        <w:ind w:firstLine="567"/>
        <w:jc w:val="both"/>
        <w:rPr>
          <w:rFonts w:ascii="Times LatArm" w:hAnsi="Times LatArm"/>
          <w:sz w:val="22"/>
          <w:szCs w:val="22"/>
          <w:lang w:val="fr-FR"/>
        </w:rPr>
      </w:pPr>
      <w:r w:rsidRPr="00C57344">
        <w:rPr>
          <w:rFonts w:ascii="Times LatArm" w:hAnsi="Times LatArm"/>
          <w:sz w:val="22"/>
          <w:szCs w:val="22"/>
          <w:lang w:val="fr-FR"/>
        </w:rPr>
        <w:t xml:space="preserve">´áÉáñáíÇÝ ³ÛÉ Ñ³ñÃáõÃÛ³Ý íñ³ ¿ ·ïÝíáõÙ ûÙµáõ¹ëÙ³ÝÇ ËáñÑñ¹³ñ³Ý³Ï³Ý Ùá¹»ÉÇ ¹³ë³Ï³Ý ûñÇÝ³ÏÁ ëÏ³Ý¹ÇÝ³íÛ³Ý »ñÏñÝ»ñáõÙ, áñï»Õ ³Ûë ÇÝëïÇïáõïÇ ·áÛáõÃÛáõÝÁ ¹³ñ»ñÇ å³ïÙáõÃÛáõÝ áõÝÇ, ³ÛëÇÝùÝ ³Ýó»É ¿ Çñ³í³Ï³Ý, ù³Õ³ù³Ï³Ý ùÝÝ³ñÏáõÙÝ»ñÇ ¨ µ³ñ»÷áËáõÙÝ»ñÇ áÕç ßñç³ÝÁ ¨ Ý»ñÏ³ÛáõÙë ³ßË³ñÑÇÝ Ý»ñÏ³Û³ÝáõÙ ¿ Çµñ¨ Ï³ï³ñÛ³É ÇÝëïÇïáõï: ²Û¹åÇëÇ å»ïáõÃÛáõÝÝ»ñ »Ý Þí»¹Ç³Ý, Üáñí»·Ç³Ý, ¸³ÝÇ³Ý ¨ üÇÝÉ³Ý¹Ç³Ý, áñï»Õ ûÙµáõ¹ëÙ³ÝÇ Í³é³ÛáõÃÛáõÝÁ Ñ³Ù³ñíáõÙ ¿ ËáñÑñ¹³ñ³Ý³Ï³Ý: </w:t>
      </w:r>
    </w:p>
    <w:p w:rsidR="00DF4276" w:rsidRPr="00C57344" w:rsidRDefault="00DF4276" w:rsidP="00DF4276">
      <w:pPr>
        <w:spacing w:line="235" w:lineRule="auto"/>
        <w:ind w:firstLine="567"/>
        <w:jc w:val="both"/>
        <w:rPr>
          <w:rFonts w:ascii="Times LatArm" w:hAnsi="Times LatArm"/>
          <w:sz w:val="22"/>
          <w:szCs w:val="22"/>
          <w:lang w:val="fr-FR"/>
        </w:rPr>
      </w:pPr>
      <w:r w:rsidRPr="00C57344">
        <w:rPr>
          <w:rFonts w:ascii="Times LatArm" w:hAnsi="Times LatArm"/>
          <w:sz w:val="22"/>
          <w:szCs w:val="22"/>
          <w:lang w:val="fr-FR"/>
        </w:rPr>
        <w:t>úÙµáõëÙ³ÝÇ ÇÝëïÇïáõïÇ Ñ³Ù»Ù³ï³Çñ³í³Ï³Ý í»ñÉáõÍáõÃÛáõÝÁ ÑÝ³ñ³íáñáõÃÛáõÝ ¿ ï³ÉÇë »½ñ³Ï³óÝ»É, áñ ãÝ³Û³Í Ø³ñ¹áõ Çñ³íáõÝùÝ»ñÇ å³ßïå³ÝÇ Ù³ëÇÝ Ù»Ï ÙÇ³ëÝ³Ï³Ý Ùá¹»É ãÉÇÝ»Éáõ Ñ³Ý·³Ù³ÝùÇÝ, ³ÛÝáõ³Ù»Ý³ÛÝÇí, Ýñ³ Ï³½Ù³Ï»ñå³Çñ³í³Ï³Ý Ó¨»ñÇ Ù»ç Ï³ñ»ÉÇ ¿ ï»ëÝ»É áñáß³ÏÇ ÁÝ¹Ñ³ÝñáõÃÛáõÝÝ»ñ áõ ûñÇÝ³ã³÷áõÃÛáõÝÝ»ñ:</w:t>
      </w:r>
    </w:p>
    <w:p w:rsidR="00DF4276" w:rsidRPr="00C57344" w:rsidRDefault="00DF4276" w:rsidP="00DF4276">
      <w:pPr>
        <w:spacing w:line="235" w:lineRule="auto"/>
        <w:ind w:firstLine="567"/>
        <w:jc w:val="both"/>
        <w:rPr>
          <w:rFonts w:ascii="Times LatArm" w:hAnsi="Times LatArm"/>
          <w:sz w:val="22"/>
          <w:szCs w:val="22"/>
          <w:lang w:val="fr-FR"/>
        </w:rPr>
      </w:pPr>
      <w:r w:rsidRPr="00C57344">
        <w:rPr>
          <w:rFonts w:ascii="Times LatArm" w:hAnsi="Times LatArm"/>
          <w:sz w:val="22"/>
          <w:szCs w:val="22"/>
          <w:lang w:val="fr-FR"/>
        </w:rPr>
        <w:t>ÀÝ¹Ñ³Ýñ³å»ë ï³ñµ»ñ »ñÏñÝ»ñÇ ÷áñÓÇ áõëáõÙÝ³ëÇñáõÃÛáõÝÇó ï»ëÝáõÙ »Ýù Ý³¨, áñ Ñ³ë³ñ³ÏáõÃÛ³Ý Ù»ç Ï³ Ûáõñ³Ñ³ïáõÏ íëï³ÑáõÃÛáõÝ ÝßÛ³É ÇÝëïÇïáõïÇ ÝÏ³ïÙ³Ùµ, ÇÝãÁ ÑÇÙÝ³Ï³ÝáõÙ å³ÛÙ³Ý³íáñí³Í ¿ Ñ»ï¨Û³Éáí. h³ë³ñ³ÏáõÃÛ³Ý Ù»ç ³ÛÝ Ï³ñÍÇùÝ ¿ ïÇñáõÙ, áñ ûÙµáõ¹ëÙ³ÝÇ ÇÝëïÇïáõïÝ ³ÛÝ Ï³éáõÛóÝ ¿, áñÁ Ï³ñáÕ ¿ å»ï³Ï³Ý ÇßË³ÝáõÃÛ³Ý Ù³ñÙÇÝÝ»ñÇó å³Ñ³Ýç»É ³Ýß³Ñ³ËÝ¹Çñ áõ ³ÝÏáÕÙÝ³Ï³É í»ñ³µ»ñÙáõÝù Ýñ³Ýó ÝÏ³ïÙ³Ùµ: ºí ë³ ¿ å³ï×³éÁ, áñ ûÙµáõ¹ëÙ³ÝÇ ÇÝëïÇïáõïÁ å»ïù ¿ Ï³ñáÕ³Ý³ Çñ ·áñÍáõÝ»áõÃÛ³Ùµ ³å³óáõó»É Ñ³ë³ñ³ÏáõÃÛ³Ý Ù»ç áñå»ë µ³ñÓñ³Ï³ñ· ÇÝëïÇïáõïÇ Çñ Ï³ñ·³íÇ×³ÏÇ ÷³ëïÁ, Ñ³Ï³é³Ï ¹»åùáõÙ ³ÛÝ í»ñ³ÍíáõÙ ¿ ÁÝ¹³Ù»ÝÝ Çñ³í³ËáñÑñ¹³ïí³Ï³Ý Í³é³ÛáõÃÛ³Ý:</w:t>
      </w:r>
    </w:p>
    <w:p w:rsidR="00DF4276" w:rsidRPr="00C57344" w:rsidRDefault="00DF4276" w:rsidP="00DF4276">
      <w:pPr>
        <w:spacing w:line="235" w:lineRule="auto"/>
        <w:ind w:firstLine="567"/>
        <w:jc w:val="both"/>
        <w:rPr>
          <w:rFonts w:ascii="Times LatArm" w:hAnsi="Times LatArm"/>
          <w:sz w:val="22"/>
          <w:szCs w:val="22"/>
          <w:lang w:val="fr-FR"/>
        </w:rPr>
      </w:pPr>
      <w:r w:rsidRPr="00C57344">
        <w:rPr>
          <w:rFonts w:ascii="Times LatArm" w:hAnsi="Times LatArm"/>
          <w:sz w:val="22"/>
          <w:szCs w:val="22"/>
          <w:lang w:val="fr-FR"/>
        </w:rPr>
        <w:lastRenderedPageBreak/>
        <w:t>ÀÝ¹Ñ³Ýáõñ ³éÙ³Ùµ, ûÙµáõ¹ëÙ³ÝÇ ÇÝëïÇïáõïÁ Ï³ï³ñÛ³É Ï»ñåáí ·áñÍáõÙ ¿ ³ÛÝ »ñÏñÝ»ñáõÙ, áñï»Õ ³é³ÝÓÝ³Ñ³ïáõÏ ï»Õ »Ý Ñ³ïÏ³óÝáõÙ ³Ûë ÇÝëïÇïáõïÇÝ, ÁÝÏ³ÉáõÙ »Ý áñå»ë ³½·³ÛÇÝ Çñ³í³Ï³Ý Ñ³Ù³Ï³ñ·Ç µ³ÕÏ³óáõóÇã Ù³ë, ·Çï³ÏóáõÙ »Ý Ýñ³ ·áñÍ³éáõÃ³ÛÇÝ ³é³ù»ÉáõÃÛáõÝÝ áõ, Ç í»ñçá, ¨</w:t>
      </w:r>
      <w:r w:rsidRPr="00DF4276">
        <w:rPr>
          <w:rFonts w:ascii="Times LatArm" w:hAnsi="Sylfaen" w:cs="Sylfaen"/>
          <w:sz w:val="22"/>
          <w:szCs w:val="22"/>
        </w:rPr>
        <w:t>՛</w:t>
      </w:r>
      <w:r w:rsidRPr="00C57344">
        <w:rPr>
          <w:rFonts w:ascii="Times LatArm" w:hAnsi="Times LatArm"/>
          <w:sz w:val="22"/>
          <w:szCs w:val="22"/>
          <w:lang w:val="fr-FR"/>
        </w:rPr>
        <w:t xml:space="preserve"> Çñ³í³Ï³Ý, ¨</w:t>
      </w:r>
      <w:r w:rsidRPr="00DF4276">
        <w:rPr>
          <w:rFonts w:ascii="Times LatArm" w:hAnsi="Sylfaen" w:cs="Sylfaen"/>
          <w:sz w:val="22"/>
          <w:szCs w:val="22"/>
        </w:rPr>
        <w:t>՛</w:t>
      </w:r>
      <w:r w:rsidRPr="00C57344">
        <w:rPr>
          <w:rFonts w:ascii="Times LatArm" w:hAnsi="Times LatArm"/>
          <w:sz w:val="22"/>
          <w:szCs w:val="22"/>
          <w:lang w:val="fr-FR"/>
        </w:rPr>
        <w:t xml:space="preserve"> ëáóÇ³É³Ï³Ý, ¨</w:t>
      </w:r>
      <w:r w:rsidRPr="00DF4276">
        <w:rPr>
          <w:rFonts w:ascii="Times LatArm" w:hAnsi="Sylfaen" w:cs="Sylfaen"/>
          <w:sz w:val="22"/>
          <w:szCs w:val="22"/>
        </w:rPr>
        <w:t>՛</w:t>
      </w:r>
      <w:r w:rsidRPr="00C57344">
        <w:rPr>
          <w:rFonts w:ascii="Times LatArm" w:hAnsi="Times LatArm"/>
          <w:sz w:val="22"/>
          <w:szCs w:val="22"/>
          <w:lang w:val="fr-FR"/>
        </w:rPr>
        <w:t xml:space="preserve"> ù³Õ³ù³Ï³Ý ³éáõÙáí å³ïñ³ëï »Ý ÁÝ¹áõÝ»Éáõ ³Û¹ ÇÝëïÇïáõïÇ ·áÛáõÃÛáõÝÁ: </w:t>
      </w:r>
    </w:p>
    <w:p w:rsidR="00DF4276" w:rsidRPr="00C57344" w:rsidRDefault="00DF4276" w:rsidP="00DF4276">
      <w:pPr>
        <w:spacing w:line="235" w:lineRule="auto"/>
        <w:ind w:firstLine="567"/>
        <w:jc w:val="both"/>
        <w:rPr>
          <w:rFonts w:ascii="Times LatArm" w:hAnsi="Times LatArm"/>
          <w:sz w:val="22"/>
          <w:szCs w:val="22"/>
          <w:lang w:val="fr-FR"/>
        </w:rPr>
      </w:pPr>
      <w:r w:rsidRPr="00C57344">
        <w:rPr>
          <w:rFonts w:ascii="Times LatArm" w:hAnsi="Times LatArm"/>
          <w:sz w:val="22"/>
          <w:szCs w:val="22"/>
          <w:lang w:val="fr-FR"/>
        </w:rPr>
        <w:t>²Û¹ ÇÝëïÇïáõïÇ ³í³Ý¹³Ï³Ý ¨ ÙÇç³½·³ÛÇÝ ÷áñÓÇ í»ñÉáõÍáõÃÛáõÝÁ ÃáõÛÉ ¿ ï³ÉÇë »ÝÃ³¹ñ»É, áñ Ý³ËÁÝïñ»ÉÇ ¨ ³ÝÑñ³Å»ßï ¿ áñå»ë½Ç ûÙµáõ¹ëÙ³ÝÁ ÉÇÝÇ Ñ»ÕÇÝ³Ï³íáñ ¨ í³ëï³Ï³íáñ Çñ³í³µ³Ý: ÆÝëïÇïáõïÇ Õ»Ï³í³ñáõÙÁ Çñ³í³µ³ÝÇ ÏáÕÙÇó Çñ Ñ»ñÃÇÝ  ï³ÉÇë ¿ ¹ñ³Ï³Ý ³ñ¹ÛáõÝùÝ»ñ, ù³ÝÇ áñ ·áñÍ áõÝ»Ý³Éáí Çñ³íáõÝùÇ ÏÇñ³éÙ³Ý Ñ»ï, ÑÝ³ñ³íáñ ã¿ ³é³Ýó ËáñÝ Çñ³í³µ³Ý³Ï³Ý ·Çï»ÉÇùÝ»ñÇ ÇÙ³óáõÃÛ³Ý, µ³ó³Ñ³Ûï»É ¹ñ³ÝóáõÙ ï»Õ ·ï³Í Ã»ñáõÃÛáõÝÝ»ñÝ áõ µ³óÃáÕáõÙÝ»ñÁ:</w:t>
      </w:r>
    </w:p>
    <w:p w:rsidR="00DF4276" w:rsidRPr="00C57344" w:rsidRDefault="00DF4276" w:rsidP="00DF4276">
      <w:pPr>
        <w:spacing w:line="235" w:lineRule="auto"/>
        <w:ind w:firstLine="567"/>
        <w:jc w:val="both"/>
        <w:rPr>
          <w:rFonts w:ascii="Times LatArm" w:hAnsi="Times LatArm"/>
          <w:sz w:val="22"/>
          <w:szCs w:val="22"/>
          <w:lang w:val="fr-FR"/>
        </w:rPr>
      </w:pPr>
      <w:r w:rsidRPr="00C57344">
        <w:rPr>
          <w:rFonts w:ascii="Times LatArm" w:hAnsi="Times LatArm"/>
          <w:sz w:val="22"/>
          <w:szCs w:val="22"/>
          <w:lang w:val="fr-FR"/>
        </w:rPr>
        <w:t>ºí í»ñç³å»ë Ï³ñ»ÉÇ ¿ ÁÝ¹·Í»É, áñ ûÙµáõ¹ëÙ³ÝÇ ÇÝëïÇïáõïÁ µ³ó³éÇÏ Ï³ñ¨áñ ¹»ñ ¿ Ï³ï³ñáõÙ ûñÇÝ³Ï³ÝáõÃÛ³Ý å³Ñå³ÝÙ³Ý ¨ Ù³ñ¹áõ Çñ³íáõÝùÝ»ñÇ å³ßïå³ÝáõÃ³Ý µÝ³·³í³éáõÙ: Ð»ï¨³µ³ñ ³Û¹ ÇÝëïÇïáõïÇ ëï»ÕÍáõÙÁ å»ï³Ï³Ý ÇßË³ÝáõÃÛ³Ý Ñ³Ù³Ï³ñ·áõÙ ûµÛ»ÏïÇí ³ÝÑñ³Å»ßïáõÃÛáõÝ ¿, ¨ Ñ³ïÏ³å»ë ³ÛÝ å»ïáõÃÛáõÝÝ»ñÇ Ñ³Ù³ñ, áñáÝù Çñ»Ýó ÅáÕáíñ¹³í³ñ³Ï³Ý ¨ Çñ³í³Ï³Ý »Ý Ñéã³Ï»É:</w:t>
      </w:r>
    </w:p>
    <w:p w:rsidR="00DF4276" w:rsidRPr="00C57344" w:rsidRDefault="00DF4276" w:rsidP="00DF4276">
      <w:pPr>
        <w:jc w:val="both"/>
        <w:rPr>
          <w:rFonts w:ascii="Times LatArm" w:hAnsi="Times LatArm"/>
          <w:lang w:val="fr-FR"/>
        </w:rPr>
      </w:pPr>
    </w:p>
    <w:p w:rsidR="00DF4276" w:rsidRPr="00C57344" w:rsidRDefault="00DF4276" w:rsidP="00DF4276">
      <w:pPr>
        <w:jc w:val="center"/>
        <w:rPr>
          <w:rFonts w:ascii="Times LatArm" w:hAnsi="Times LatArm"/>
          <w:i/>
          <w:sz w:val="22"/>
          <w:szCs w:val="22"/>
          <w:lang w:val="fr-FR"/>
        </w:rPr>
      </w:pPr>
      <w:r w:rsidRPr="00C57344">
        <w:rPr>
          <w:rFonts w:ascii="Times LatArm" w:hAnsi="Times LatArm"/>
          <w:i/>
          <w:sz w:val="22"/>
          <w:szCs w:val="22"/>
          <w:lang w:val="fr-FR"/>
        </w:rPr>
        <w:t>¶ñ³Ï³ÝáõÃÛáõÝ</w:t>
      </w:r>
    </w:p>
    <w:p w:rsidR="00DF4276" w:rsidRPr="00B93694" w:rsidRDefault="00B93694" w:rsidP="00284824">
      <w:pPr>
        <w:pStyle w:val="aff6"/>
        <w:numPr>
          <w:ilvl w:val="0"/>
          <w:numId w:val="39"/>
        </w:numPr>
        <w:spacing w:after="0" w:line="240" w:lineRule="auto"/>
        <w:ind w:left="425" w:hanging="357"/>
        <w:jc w:val="both"/>
        <w:rPr>
          <w:rFonts w:ascii="Times LatArm" w:hAnsi="Times LatArm"/>
          <w:lang w:val="fr-FR"/>
        </w:rPr>
      </w:pPr>
      <w:r w:rsidRPr="00B93694">
        <w:rPr>
          <w:rFonts w:ascii="Times LatArm" w:hAnsi="Times LatArm"/>
          <w:lang w:val="fr-FR"/>
        </w:rPr>
        <w:t>ÐÐ ê³ÑÙ³Ý³¹ñáõÃÛáõÝ:</w:t>
      </w:r>
    </w:p>
    <w:p w:rsidR="00DF4276" w:rsidRPr="00B93694" w:rsidRDefault="00DF4276" w:rsidP="00284824">
      <w:pPr>
        <w:pStyle w:val="aff6"/>
        <w:numPr>
          <w:ilvl w:val="0"/>
          <w:numId w:val="39"/>
        </w:numPr>
        <w:spacing w:after="0" w:line="240" w:lineRule="auto"/>
        <w:ind w:left="425" w:hanging="357"/>
        <w:jc w:val="both"/>
        <w:rPr>
          <w:rFonts w:ascii="Times LatArm" w:hAnsi="Times LatArm"/>
          <w:lang w:val="fr-FR"/>
        </w:rPr>
      </w:pPr>
      <w:r w:rsidRPr="00B93694">
        <w:rPr>
          <w:rFonts w:ascii="Times LatArm" w:hAnsi="Times LatArm"/>
          <w:lang w:val="fr-FR"/>
        </w:rPr>
        <w:t>ÈÔÐ ê³ÑÙ³Ý³¹ñáõÃÛáõÝ</w:t>
      </w:r>
      <w:r w:rsidR="00B93694" w:rsidRPr="00B93694">
        <w:rPr>
          <w:rFonts w:ascii="Times LatArm" w:hAnsi="Times LatArm"/>
          <w:lang w:val="fr-FR"/>
        </w:rPr>
        <w:t>:</w:t>
      </w:r>
    </w:p>
    <w:p w:rsidR="00DF4276" w:rsidRPr="00B93694" w:rsidRDefault="00DF4276" w:rsidP="00284824">
      <w:pPr>
        <w:pStyle w:val="aff6"/>
        <w:numPr>
          <w:ilvl w:val="0"/>
          <w:numId w:val="39"/>
        </w:numPr>
        <w:spacing w:after="0" w:line="240" w:lineRule="auto"/>
        <w:ind w:left="425" w:hanging="357"/>
        <w:jc w:val="both"/>
        <w:rPr>
          <w:rFonts w:ascii="Times LatArm" w:hAnsi="Times LatArm"/>
          <w:lang w:val="fr-FR"/>
        </w:rPr>
      </w:pPr>
      <w:r w:rsidRPr="00B93694">
        <w:rPr>
          <w:rFonts w:ascii="Times LatArm" w:hAnsi="Times LatArm"/>
          <w:lang w:val="fr-FR"/>
        </w:rPr>
        <w:t xml:space="preserve">ÐÐ ûñ»ÝùÁ </w:t>
      </w:r>
      <w:r w:rsidR="00B93694" w:rsidRPr="00B93694">
        <w:rPr>
          <w:rFonts w:ascii="Times LatArm" w:hAnsi="Times LatArm"/>
          <w:lang w:val="fr-FR"/>
        </w:rPr>
        <w:t>¦</w:t>
      </w:r>
      <w:r w:rsidRPr="00B93694">
        <w:rPr>
          <w:rFonts w:ascii="Times LatArm" w:hAnsi="Times LatArm"/>
          <w:lang w:val="fr-FR"/>
        </w:rPr>
        <w:t>Ø³ñ¹áõ Çñ³íáõÝùÝ»ñÇ å³ßïå³ÝÇ Ù³ëÇÝ</w:t>
      </w:r>
      <w:r w:rsidR="00B93694" w:rsidRPr="00B93694">
        <w:rPr>
          <w:rFonts w:ascii="Times LatArm" w:hAnsi="Times LatArm"/>
          <w:lang w:val="fr-FR"/>
        </w:rPr>
        <w:t>§:</w:t>
      </w:r>
      <w:r w:rsidRPr="00B93694">
        <w:rPr>
          <w:rFonts w:ascii="Times LatArm" w:hAnsi="Times LatArm"/>
          <w:lang w:val="fr-FR"/>
        </w:rPr>
        <w:t xml:space="preserve"> </w:t>
      </w:r>
    </w:p>
    <w:p w:rsidR="00DF4276" w:rsidRPr="00B93694" w:rsidRDefault="00DF4276" w:rsidP="00284824">
      <w:pPr>
        <w:pStyle w:val="aff6"/>
        <w:numPr>
          <w:ilvl w:val="0"/>
          <w:numId w:val="39"/>
        </w:numPr>
        <w:spacing w:after="0" w:line="240" w:lineRule="auto"/>
        <w:ind w:left="425" w:hanging="357"/>
        <w:jc w:val="both"/>
        <w:rPr>
          <w:rFonts w:ascii="Times LatArm" w:hAnsi="Times LatArm"/>
          <w:lang w:val="fr-FR"/>
        </w:rPr>
      </w:pPr>
      <w:r w:rsidRPr="00B93694">
        <w:rPr>
          <w:rFonts w:ascii="Times LatArm" w:hAnsi="Times LatArm"/>
          <w:lang w:val="fr-FR"/>
        </w:rPr>
        <w:t xml:space="preserve">ÈÔÐ ûñ»ÝùÁ </w:t>
      </w:r>
      <w:r w:rsidR="00B93694" w:rsidRPr="00B93694">
        <w:rPr>
          <w:rFonts w:ascii="Times LatArm" w:hAnsi="Times LatArm"/>
          <w:lang w:val="fr-FR"/>
        </w:rPr>
        <w:t>¦</w:t>
      </w:r>
      <w:r w:rsidRPr="00B93694">
        <w:rPr>
          <w:rFonts w:ascii="Times LatArm" w:hAnsi="Times LatArm"/>
          <w:lang w:val="fr-FR"/>
        </w:rPr>
        <w:t>Ø³ñ¹áõ Çñ³íáõÝùÝ»ñÇ å³ßïå³ÝÇ Ù³ëÇÝ</w:t>
      </w:r>
      <w:r w:rsidR="00B93694" w:rsidRPr="00B93694">
        <w:rPr>
          <w:rFonts w:ascii="Times LatArm" w:hAnsi="Times LatArm"/>
          <w:lang w:val="fr-FR"/>
        </w:rPr>
        <w:t>§:</w:t>
      </w:r>
    </w:p>
    <w:p w:rsidR="00DF4276" w:rsidRPr="00B93694" w:rsidRDefault="00DF4276" w:rsidP="00284824">
      <w:pPr>
        <w:pStyle w:val="aff6"/>
        <w:numPr>
          <w:ilvl w:val="0"/>
          <w:numId w:val="39"/>
        </w:numPr>
        <w:spacing w:after="0" w:line="240" w:lineRule="auto"/>
        <w:ind w:left="425" w:hanging="357"/>
        <w:jc w:val="both"/>
        <w:rPr>
          <w:rFonts w:ascii="Times LatArm" w:hAnsi="Times LatArm"/>
          <w:lang w:val="fr-FR"/>
        </w:rPr>
      </w:pPr>
      <w:r w:rsidRPr="00B93694">
        <w:rPr>
          <w:rFonts w:ascii="Times LatArm" w:hAnsi="Times LatArm"/>
          <w:lang w:val="fr-FR"/>
        </w:rPr>
        <w:t>²Ûí³½Û³Ý ì., Ø³ñ¹áõ Çñ³íáõÝùÝ»ñ (àõëáõÙÝ³Ï³Ý Ó»éÝ³ñÏ), »ñÏñáñ¹ Éñ³Ùß³Ïí³Í Ññ³ï³ñ³ÏáõÃÛáõÝ</w:t>
      </w:r>
      <w:r w:rsidR="00B93694">
        <w:rPr>
          <w:rFonts w:ascii="Times LatArm" w:hAnsi="Times LatArm"/>
          <w:lang w:val="fr-FR"/>
        </w:rPr>
        <w:t>:</w:t>
      </w:r>
    </w:p>
    <w:p w:rsidR="00DF4276" w:rsidRPr="00B93694" w:rsidRDefault="00DF4276" w:rsidP="00284824">
      <w:pPr>
        <w:pStyle w:val="aff6"/>
        <w:numPr>
          <w:ilvl w:val="0"/>
          <w:numId w:val="39"/>
        </w:numPr>
        <w:spacing w:after="0" w:line="240" w:lineRule="auto"/>
        <w:ind w:left="425" w:hanging="357"/>
        <w:jc w:val="both"/>
        <w:rPr>
          <w:rFonts w:ascii="Times LatArm" w:hAnsi="Times LatArm"/>
        </w:rPr>
      </w:pPr>
      <w:r w:rsidRPr="00B93694">
        <w:t>Уполномоченные</w:t>
      </w:r>
      <w:r w:rsidRPr="00B93694">
        <w:rPr>
          <w:rFonts w:ascii="Times LatArm" w:hAnsi="Times LatArm"/>
        </w:rPr>
        <w:t xml:space="preserve"> </w:t>
      </w:r>
      <w:r w:rsidRPr="00B93694">
        <w:t>по</w:t>
      </w:r>
      <w:r w:rsidRPr="00B93694">
        <w:rPr>
          <w:rFonts w:ascii="Times LatArm" w:hAnsi="Times LatArm"/>
        </w:rPr>
        <w:t xml:space="preserve"> </w:t>
      </w:r>
      <w:r w:rsidRPr="00B93694">
        <w:t>правам</w:t>
      </w:r>
      <w:r w:rsidRPr="00B93694">
        <w:rPr>
          <w:rFonts w:ascii="Times LatArm" w:hAnsi="Times LatArm"/>
        </w:rPr>
        <w:t xml:space="preserve"> </w:t>
      </w:r>
      <w:r w:rsidRPr="00B93694">
        <w:t>человека</w:t>
      </w:r>
      <w:r w:rsidRPr="00B93694">
        <w:rPr>
          <w:rFonts w:ascii="Times LatArm" w:hAnsi="Times LatArm"/>
        </w:rPr>
        <w:t xml:space="preserve"> (</w:t>
      </w:r>
      <w:r w:rsidRPr="00B93694">
        <w:t>Омбудсмены</w:t>
      </w:r>
      <w:r w:rsidRPr="00B93694">
        <w:rPr>
          <w:rFonts w:ascii="Times LatArm" w:hAnsi="Times LatArm"/>
        </w:rPr>
        <w:t xml:space="preserve">) </w:t>
      </w:r>
      <w:r w:rsidRPr="00B93694">
        <w:t>стран</w:t>
      </w:r>
      <w:r w:rsidRPr="00B93694">
        <w:rPr>
          <w:rFonts w:ascii="Times LatArm" w:hAnsi="Times LatArm"/>
        </w:rPr>
        <w:t xml:space="preserve"> </w:t>
      </w:r>
      <w:r w:rsidRPr="00B93694">
        <w:t>Европы</w:t>
      </w:r>
      <w:r w:rsidRPr="00B93694">
        <w:rPr>
          <w:rFonts w:ascii="Times LatArm" w:hAnsi="Times LatArm"/>
        </w:rPr>
        <w:t xml:space="preserve"> </w:t>
      </w:r>
      <w:r w:rsidRPr="00B93694">
        <w:t>и</w:t>
      </w:r>
      <w:r w:rsidRPr="00B93694">
        <w:rPr>
          <w:rFonts w:ascii="Times LatArm" w:hAnsi="Times LatArm"/>
        </w:rPr>
        <w:t xml:space="preserve"> </w:t>
      </w:r>
      <w:r w:rsidRPr="00B93694">
        <w:t>СНГ</w:t>
      </w:r>
      <w:r w:rsidRPr="00B93694">
        <w:rPr>
          <w:rFonts w:ascii="Times LatArm" w:hAnsi="Times LatArm"/>
        </w:rPr>
        <w:t xml:space="preserve">, </w:t>
      </w:r>
      <w:r w:rsidRPr="00B93694">
        <w:t>Руководитель</w:t>
      </w:r>
      <w:r w:rsidR="00B93694" w:rsidRPr="00B93694">
        <w:t>.</w:t>
      </w:r>
      <w:r w:rsidRPr="00B93694">
        <w:rPr>
          <w:rFonts w:ascii="Times LatArm" w:hAnsi="Times LatArm"/>
        </w:rPr>
        <w:t xml:space="preserve"> </w:t>
      </w:r>
      <w:r w:rsidRPr="00B93694">
        <w:t>коллектива</w:t>
      </w:r>
      <w:r w:rsidRPr="00B93694">
        <w:rPr>
          <w:rFonts w:ascii="Times LatArm" w:hAnsi="Times LatArm"/>
        </w:rPr>
        <w:t xml:space="preserve"> </w:t>
      </w:r>
      <w:r w:rsidRPr="00B93694">
        <w:t>О</w:t>
      </w:r>
      <w:r w:rsidRPr="00B93694">
        <w:rPr>
          <w:rFonts w:ascii="Times LatArm" w:hAnsi="Times LatArm"/>
        </w:rPr>
        <w:t>.</w:t>
      </w:r>
      <w:r w:rsidRPr="00B93694">
        <w:t>О</w:t>
      </w:r>
      <w:r w:rsidRPr="00B93694">
        <w:rPr>
          <w:rFonts w:ascii="Times LatArm" w:hAnsi="Times LatArm"/>
        </w:rPr>
        <w:t>.</w:t>
      </w:r>
      <w:r w:rsidRPr="00B93694">
        <w:t>Миронов</w:t>
      </w:r>
      <w:r w:rsidRPr="00B93694">
        <w:rPr>
          <w:rFonts w:ascii="Times LatArm" w:hAnsi="Times LatArm"/>
        </w:rPr>
        <w:t>, (</w:t>
      </w:r>
      <w:r w:rsidRPr="00B93694">
        <w:t>Сборник</w:t>
      </w:r>
      <w:r w:rsidRPr="00B93694">
        <w:rPr>
          <w:rFonts w:ascii="Times LatArm" w:hAnsi="Times LatArm"/>
        </w:rPr>
        <w:t xml:space="preserve"> </w:t>
      </w:r>
      <w:r w:rsidRPr="00B93694">
        <w:t>нормативных</w:t>
      </w:r>
      <w:r w:rsidRPr="00B93694">
        <w:rPr>
          <w:rFonts w:ascii="Times LatArm" w:hAnsi="Times LatArm"/>
        </w:rPr>
        <w:t xml:space="preserve"> </w:t>
      </w:r>
      <w:r w:rsidRPr="00B93694">
        <w:t>правовых</w:t>
      </w:r>
      <w:r w:rsidRPr="00B93694">
        <w:rPr>
          <w:rFonts w:ascii="Times LatArm" w:hAnsi="Times LatArm"/>
        </w:rPr>
        <w:t xml:space="preserve"> </w:t>
      </w:r>
      <w:r w:rsidRPr="00B93694">
        <w:t>актов</w:t>
      </w:r>
      <w:r w:rsidRPr="00B93694">
        <w:rPr>
          <w:rFonts w:ascii="Times LatArm" w:hAnsi="Times LatArm"/>
        </w:rPr>
        <w:t xml:space="preserve">), </w:t>
      </w:r>
      <w:r w:rsidRPr="00B93694">
        <w:t>Юриспруденция</w:t>
      </w:r>
      <w:r w:rsidRPr="00B93694">
        <w:rPr>
          <w:rFonts w:ascii="Times LatArm" w:hAnsi="Times LatArm"/>
        </w:rPr>
        <w:t xml:space="preserve"> </w:t>
      </w:r>
      <w:r w:rsidRPr="00B93694">
        <w:t>М</w:t>
      </w:r>
      <w:r w:rsidRPr="00B93694">
        <w:rPr>
          <w:rFonts w:ascii="Times LatArm" w:hAnsi="Times LatArm"/>
        </w:rPr>
        <w:t>, 2003</w:t>
      </w:r>
      <w:r w:rsidR="00B93694" w:rsidRPr="00B93694">
        <w:rPr>
          <w:rFonts w:ascii="Times LatArm" w:hAnsi="Times LatArm"/>
        </w:rPr>
        <w:t>.</w:t>
      </w:r>
    </w:p>
    <w:p w:rsidR="00DF4276" w:rsidRPr="00B93694" w:rsidRDefault="00DF4276" w:rsidP="00284824">
      <w:pPr>
        <w:pStyle w:val="aff6"/>
        <w:numPr>
          <w:ilvl w:val="0"/>
          <w:numId w:val="39"/>
        </w:numPr>
        <w:spacing w:after="0" w:line="240" w:lineRule="auto"/>
        <w:ind w:left="425" w:hanging="357"/>
        <w:jc w:val="both"/>
        <w:rPr>
          <w:rFonts w:ascii="Times LatArm" w:hAnsi="Times LatArm"/>
        </w:rPr>
      </w:pPr>
      <w:r w:rsidRPr="00B93694">
        <w:t>В</w:t>
      </w:r>
      <w:r w:rsidRPr="00B93694">
        <w:rPr>
          <w:rFonts w:ascii="Times LatArm" w:hAnsi="Times LatArm"/>
        </w:rPr>
        <w:t>.</w:t>
      </w:r>
      <w:r w:rsidRPr="00B93694">
        <w:t>В</w:t>
      </w:r>
      <w:r w:rsidRPr="00B93694">
        <w:rPr>
          <w:rFonts w:ascii="Times LatArm" w:hAnsi="Times LatArm"/>
        </w:rPr>
        <w:t>.</w:t>
      </w:r>
      <w:r w:rsidRPr="00B93694">
        <w:t>Бойцова</w:t>
      </w:r>
      <w:r w:rsidRPr="00B93694">
        <w:rPr>
          <w:rFonts w:ascii="Times LatArm" w:hAnsi="Times LatArm"/>
        </w:rPr>
        <w:t xml:space="preserve">, </w:t>
      </w:r>
      <w:r w:rsidRPr="00B93694">
        <w:t>Служба</w:t>
      </w:r>
      <w:r w:rsidRPr="00B93694">
        <w:rPr>
          <w:rFonts w:ascii="Times LatArm" w:hAnsi="Times LatArm"/>
        </w:rPr>
        <w:t xml:space="preserve"> </w:t>
      </w:r>
      <w:r w:rsidRPr="00B93694">
        <w:t>защиты</w:t>
      </w:r>
      <w:r w:rsidRPr="00B93694">
        <w:rPr>
          <w:rFonts w:ascii="Times LatArm" w:hAnsi="Times LatArm"/>
        </w:rPr>
        <w:t xml:space="preserve"> </w:t>
      </w:r>
      <w:r w:rsidRPr="00B93694">
        <w:t>прав</w:t>
      </w:r>
      <w:r w:rsidRPr="00B93694">
        <w:rPr>
          <w:rFonts w:ascii="Times LatArm" w:hAnsi="Times LatArm"/>
        </w:rPr>
        <w:t xml:space="preserve"> </w:t>
      </w:r>
      <w:r w:rsidRPr="00B93694">
        <w:t>человека</w:t>
      </w:r>
      <w:r w:rsidRPr="00B93694">
        <w:rPr>
          <w:rFonts w:ascii="Times LatArm" w:hAnsi="Times LatArm"/>
        </w:rPr>
        <w:t xml:space="preserve"> </w:t>
      </w:r>
      <w:r w:rsidRPr="00B93694">
        <w:t>и</w:t>
      </w:r>
      <w:r w:rsidRPr="00B93694">
        <w:rPr>
          <w:rFonts w:ascii="Times LatArm" w:hAnsi="Times LatArm"/>
        </w:rPr>
        <w:t xml:space="preserve"> </w:t>
      </w:r>
      <w:r w:rsidRPr="00B93694">
        <w:t>гражданина</w:t>
      </w:r>
      <w:r w:rsidRPr="00B93694">
        <w:rPr>
          <w:rFonts w:ascii="Times LatArm" w:hAnsi="Times LatArm"/>
        </w:rPr>
        <w:t xml:space="preserve">, </w:t>
      </w:r>
      <w:r w:rsidRPr="00B93694">
        <w:t>Мировой</w:t>
      </w:r>
      <w:r w:rsidRPr="00B93694">
        <w:rPr>
          <w:rFonts w:ascii="Times LatArm" w:hAnsi="Times LatArm"/>
        </w:rPr>
        <w:t xml:space="preserve"> </w:t>
      </w:r>
      <w:r w:rsidRPr="00B93694">
        <w:t>опыт</w:t>
      </w:r>
      <w:r w:rsidRPr="00B93694">
        <w:rPr>
          <w:rFonts w:ascii="Times LatArm" w:hAnsi="Times LatArm"/>
        </w:rPr>
        <w:t>,</w:t>
      </w:r>
      <w:r w:rsidRPr="00B93694">
        <w:t>М</w:t>
      </w:r>
      <w:r w:rsidRPr="00B93694">
        <w:rPr>
          <w:rFonts w:ascii="Times LatArm" w:hAnsi="Times LatArm"/>
        </w:rPr>
        <w:t xml:space="preserve">. 1996. </w:t>
      </w:r>
    </w:p>
    <w:p w:rsidR="00DF4276" w:rsidRPr="00B93694" w:rsidRDefault="00DF4276" w:rsidP="00284824">
      <w:pPr>
        <w:pStyle w:val="aff6"/>
        <w:numPr>
          <w:ilvl w:val="0"/>
          <w:numId w:val="39"/>
        </w:numPr>
        <w:spacing w:after="0" w:line="240" w:lineRule="auto"/>
        <w:ind w:left="425" w:hanging="357"/>
        <w:jc w:val="both"/>
        <w:rPr>
          <w:rFonts w:ascii="Times LatArm" w:hAnsi="Times LatArm"/>
        </w:rPr>
      </w:pPr>
      <w:r w:rsidRPr="00B93694">
        <w:t>Альваро</w:t>
      </w:r>
      <w:r w:rsidRPr="00B93694">
        <w:rPr>
          <w:rFonts w:ascii="Times LatArm" w:hAnsi="Times LatArm"/>
        </w:rPr>
        <w:t>-</w:t>
      </w:r>
      <w:r w:rsidRPr="00B93694">
        <w:t>Хиль</w:t>
      </w:r>
      <w:r w:rsidRPr="00B93694">
        <w:rPr>
          <w:rFonts w:ascii="Times LatArm" w:hAnsi="Times LatArm"/>
        </w:rPr>
        <w:t>-</w:t>
      </w:r>
      <w:r w:rsidRPr="00B93694">
        <w:t>Роблес</w:t>
      </w:r>
      <w:r w:rsidRPr="00B93694">
        <w:rPr>
          <w:rFonts w:ascii="Times LatArm" w:hAnsi="Times LatArm"/>
        </w:rPr>
        <w:t xml:space="preserve">. </w:t>
      </w:r>
      <w:r w:rsidRPr="00B93694">
        <w:t>Парламентский</w:t>
      </w:r>
      <w:r w:rsidRPr="00B93694">
        <w:rPr>
          <w:rFonts w:ascii="Times LatArm" w:hAnsi="Times LatArm"/>
        </w:rPr>
        <w:t xml:space="preserve"> </w:t>
      </w:r>
      <w:r w:rsidRPr="00B93694">
        <w:t>контроль</w:t>
      </w:r>
      <w:r w:rsidRPr="00B93694">
        <w:rPr>
          <w:rFonts w:ascii="Times LatArm" w:hAnsi="Times LatArm"/>
        </w:rPr>
        <w:t xml:space="preserve"> </w:t>
      </w:r>
      <w:r w:rsidRPr="00B93694">
        <w:t>за</w:t>
      </w:r>
      <w:r w:rsidRPr="00B93694">
        <w:rPr>
          <w:rFonts w:ascii="Times LatArm" w:hAnsi="Times LatArm"/>
        </w:rPr>
        <w:t xml:space="preserve"> </w:t>
      </w:r>
      <w:r w:rsidRPr="00B93694">
        <w:t>администрацией</w:t>
      </w:r>
      <w:r w:rsidRPr="00B93694">
        <w:rPr>
          <w:rFonts w:ascii="Times LatArm" w:hAnsi="Times LatArm"/>
        </w:rPr>
        <w:t>(</w:t>
      </w:r>
      <w:r w:rsidRPr="00B93694">
        <w:t>институт</w:t>
      </w:r>
      <w:r w:rsidRPr="00B93694">
        <w:rPr>
          <w:rFonts w:ascii="Times LatArm" w:hAnsi="Times LatArm"/>
        </w:rPr>
        <w:t xml:space="preserve"> </w:t>
      </w:r>
      <w:r w:rsidRPr="00B93694">
        <w:t>омбудсмана</w:t>
      </w:r>
      <w:r w:rsidRPr="00B93694">
        <w:rPr>
          <w:rFonts w:ascii="Times LatArm" w:hAnsi="Times LatArm"/>
        </w:rPr>
        <w:t>) N1 1997</w:t>
      </w:r>
      <w:r w:rsidR="00B93694" w:rsidRPr="00B93694">
        <w:rPr>
          <w:rFonts w:ascii="Times LatArm" w:hAnsi="Times LatArm"/>
        </w:rPr>
        <w:t>.</w:t>
      </w:r>
    </w:p>
    <w:p w:rsidR="00DF4276" w:rsidRPr="00B93694" w:rsidRDefault="00DF4276" w:rsidP="00284824">
      <w:pPr>
        <w:pStyle w:val="aff6"/>
        <w:numPr>
          <w:ilvl w:val="0"/>
          <w:numId w:val="39"/>
        </w:numPr>
        <w:spacing w:after="0" w:line="240" w:lineRule="auto"/>
        <w:ind w:left="425" w:hanging="357"/>
        <w:jc w:val="both"/>
        <w:rPr>
          <w:rFonts w:ascii="Times LatArm" w:hAnsi="Times LatArm"/>
        </w:rPr>
      </w:pPr>
      <w:r w:rsidRPr="00B93694">
        <w:t>А</w:t>
      </w:r>
      <w:r w:rsidRPr="00B93694">
        <w:rPr>
          <w:rFonts w:ascii="Times LatArm" w:hAnsi="Times LatArm"/>
        </w:rPr>
        <w:t xml:space="preserve">. </w:t>
      </w:r>
      <w:r w:rsidRPr="00B93694">
        <w:t>П</w:t>
      </w:r>
      <w:r w:rsidRPr="00B93694">
        <w:rPr>
          <w:rFonts w:ascii="Times LatArm" w:hAnsi="Times LatArm"/>
        </w:rPr>
        <w:t xml:space="preserve">. </w:t>
      </w:r>
      <w:r w:rsidRPr="00B93694">
        <w:t>Лавировский</w:t>
      </w:r>
      <w:r w:rsidRPr="00B93694">
        <w:rPr>
          <w:rFonts w:ascii="Times LatArm" w:hAnsi="Times LatArm"/>
        </w:rPr>
        <w:t xml:space="preserve">, </w:t>
      </w:r>
      <w:r w:rsidRPr="00B93694">
        <w:t>А</w:t>
      </w:r>
      <w:r w:rsidRPr="00B93694">
        <w:rPr>
          <w:rFonts w:ascii="Times LatArm" w:hAnsi="Times LatArm"/>
        </w:rPr>
        <w:t xml:space="preserve">. </w:t>
      </w:r>
      <w:r w:rsidRPr="00B93694">
        <w:t>А</w:t>
      </w:r>
      <w:r w:rsidRPr="00B93694">
        <w:rPr>
          <w:rFonts w:ascii="Times LatArm" w:hAnsi="Times LatArm"/>
        </w:rPr>
        <w:t xml:space="preserve">. </w:t>
      </w:r>
      <w:r w:rsidRPr="00B93694">
        <w:t>Худяков</w:t>
      </w:r>
      <w:r w:rsidRPr="00B93694">
        <w:rPr>
          <w:rFonts w:ascii="Times LatArm" w:hAnsi="Times LatArm"/>
        </w:rPr>
        <w:t xml:space="preserve">, </w:t>
      </w:r>
      <w:r w:rsidRPr="00B93694">
        <w:t>А</w:t>
      </w:r>
      <w:r w:rsidRPr="00B93694">
        <w:rPr>
          <w:rFonts w:ascii="Times LatArm" w:hAnsi="Times LatArm"/>
        </w:rPr>
        <w:t xml:space="preserve">. </w:t>
      </w:r>
      <w:r w:rsidRPr="00B93694">
        <w:t>И</w:t>
      </w:r>
      <w:r w:rsidRPr="00B93694">
        <w:rPr>
          <w:rFonts w:ascii="Times LatArm" w:hAnsi="Times LatArm"/>
        </w:rPr>
        <w:t xml:space="preserve">. </w:t>
      </w:r>
      <w:r w:rsidRPr="00B93694">
        <w:t>Худяков</w:t>
      </w:r>
      <w:r w:rsidRPr="00B93694">
        <w:rPr>
          <w:rFonts w:ascii="Times LatArm" w:hAnsi="Times LatArm"/>
        </w:rPr>
        <w:t xml:space="preserve">, </w:t>
      </w:r>
      <w:r w:rsidRPr="00B93694">
        <w:t>О</w:t>
      </w:r>
      <w:r w:rsidRPr="00B93694">
        <w:rPr>
          <w:rFonts w:ascii="Times LatArm" w:hAnsi="Times LatArm"/>
        </w:rPr>
        <w:t xml:space="preserve"> </w:t>
      </w:r>
      <w:r w:rsidRPr="00B93694">
        <w:t>правовом</w:t>
      </w:r>
      <w:r w:rsidRPr="00B93694">
        <w:rPr>
          <w:rFonts w:ascii="Times LatArm" w:hAnsi="Times LatArm"/>
        </w:rPr>
        <w:t xml:space="preserve"> </w:t>
      </w:r>
      <w:r w:rsidRPr="00B93694">
        <w:t>статусе</w:t>
      </w:r>
      <w:r w:rsidRPr="00B93694">
        <w:rPr>
          <w:rFonts w:ascii="Times LatArm" w:hAnsi="Times LatArm"/>
        </w:rPr>
        <w:t xml:space="preserve"> </w:t>
      </w:r>
      <w:r w:rsidRPr="00B93694">
        <w:t>Уполномоченного</w:t>
      </w:r>
      <w:r w:rsidRPr="00B93694">
        <w:rPr>
          <w:rFonts w:ascii="Times LatArm" w:hAnsi="Times LatArm"/>
        </w:rPr>
        <w:t xml:space="preserve"> </w:t>
      </w:r>
      <w:r w:rsidRPr="00B93694">
        <w:t>по</w:t>
      </w:r>
      <w:r w:rsidRPr="00B93694">
        <w:rPr>
          <w:rFonts w:ascii="Times LatArm" w:hAnsi="Times LatArm"/>
        </w:rPr>
        <w:t xml:space="preserve"> </w:t>
      </w:r>
      <w:r w:rsidRPr="00B93694">
        <w:t>правам</w:t>
      </w:r>
      <w:r w:rsidRPr="00B93694">
        <w:rPr>
          <w:rFonts w:ascii="Times LatArm" w:hAnsi="Times LatArm"/>
        </w:rPr>
        <w:t xml:space="preserve"> </w:t>
      </w:r>
      <w:r w:rsidRPr="00B93694">
        <w:t>человека</w:t>
      </w:r>
      <w:r w:rsidRPr="00B93694">
        <w:rPr>
          <w:rFonts w:ascii="Times LatArm" w:hAnsi="Times LatArm"/>
        </w:rPr>
        <w:t xml:space="preserve">, </w:t>
      </w:r>
      <w:r w:rsidRPr="00B93694">
        <w:t>Ученые</w:t>
      </w:r>
      <w:r w:rsidRPr="00B93694">
        <w:rPr>
          <w:rFonts w:ascii="Times LatArm" w:hAnsi="Times LatArm"/>
        </w:rPr>
        <w:t xml:space="preserve"> </w:t>
      </w:r>
      <w:r w:rsidRPr="00B93694">
        <w:t>записи</w:t>
      </w:r>
      <w:r w:rsidRPr="00B93694">
        <w:rPr>
          <w:rFonts w:ascii="Times LatArm" w:hAnsi="Times LatArm"/>
        </w:rPr>
        <w:t xml:space="preserve">, </w:t>
      </w:r>
      <w:r w:rsidRPr="00B93694">
        <w:t>выпуск</w:t>
      </w:r>
      <w:r w:rsidRPr="00B93694">
        <w:rPr>
          <w:rFonts w:ascii="Times LatArm" w:hAnsi="Times LatArm"/>
        </w:rPr>
        <w:t xml:space="preserve"> </w:t>
      </w:r>
      <w:r w:rsidRPr="00B93694">
        <w:t>второй</w:t>
      </w:r>
      <w:r w:rsidRPr="00B93694">
        <w:rPr>
          <w:rFonts w:ascii="Times LatArm" w:hAnsi="Times LatArm"/>
        </w:rPr>
        <w:t xml:space="preserve">, </w:t>
      </w:r>
      <w:r w:rsidRPr="00B93694">
        <w:t>СПб</w:t>
      </w:r>
      <w:r w:rsidRPr="00B93694">
        <w:rPr>
          <w:rFonts w:ascii="Times LatArm" w:hAnsi="Times LatArm"/>
        </w:rPr>
        <w:t xml:space="preserve"> </w:t>
      </w:r>
      <w:r w:rsidRPr="00B93694">
        <w:t>Институт</w:t>
      </w:r>
      <w:r w:rsidRPr="00B93694">
        <w:rPr>
          <w:rFonts w:ascii="Times LatArm" w:hAnsi="Times LatArm"/>
        </w:rPr>
        <w:t xml:space="preserve"> </w:t>
      </w:r>
      <w:r w:rsidRPr="00B93694">
        <w:t>права</w:t>
      </w:r>
      <w:r w:rsidRPr="00B93694">
        <w:rPr>
          <w:rFonts w:ascii="Times LatArm" w:hAnsi="Times LatArm"/>
        </w:rPr>
        <w:t>, 1999</w:t>
      </w:r>
      <w:r w:rsidR="00B93694" w:rsidRPr="00B93694">
        <w:rPr>
          <w:rFonts w:ascii="Times LatArm" w:hAnsi="Times LatArm"/>
        </w:rPr>
        <w:t>.</w:t>
      </w:r>
    </w:p>
    <w:p w:rsidR="00DF4276" w:rsidRPr="00B93694" w:rsidRDefault="00DF4276" w:rsidP="00284824">
      <w:pPr>
        <w:pStyle w:val="aff6"/>
        <w:numPr>
          <w:ilvl w:val="0"/>
          <w:numId w:val="39"/>
        </w:numPr>
        <w:spacing w:after="0" w:line="240" w:lineRule="auto"/>
        <w:ind w:left="425" w:hanging="357"/>
        <w:jc w:val="both"/>
        <w:rPr>
          <w:rFonts w:ascii="Times LatArm" w:hAnsi="Times LatArm"/>
          <w:lang w:val="en-US"/>
        </w:rPr>
      </w:pPr>
      <w:r w:rsidRPr="00B93694">
        <w:rPr>
          <w:rFonts w:ascii="Times LatArm" w:hAnsi="Times LatArm"/>
          <w:lang w:val="en-US"/>
        </w:rPr>
        <w:t>D.C.Rowat, The Ombudsman, Citizens Defender; Preface to Second  Edition, L., 1968S, XXVIV</w:t>
      </w:r>
    </w:p>
    <w:p w:rsidR="00DF4276" w:rsidRPr="00B93694" w:rsidRDefault="00DF4276" w:rsidP="00284824">
      <w:pPr>
        <w:pStyle w:val="aff6"/>
        <w:numPr>
          <w:ilvl w:val="0"/>
          <w:numId w:val="39"/>
        </w:numPr>
        <w:spacing w:after="0" w:line="240" w:lineRule="auto"/>
        <w:ind w:left="425" w:hanging="357"/>
        <w:jc w:val="both"/>
        <w:rPr>
          <w:rFonts w:ascii="Times LatArm" w:hAnsi="Times LatArm"/>
          <w:lang w:val="en-US"/>
        </w:rPr>
      </w:pPr>
      <w:r w:rsidRPr="00B93694">
        <w:rPr>
          <w:rFonts w:ascii="Times LatArm" w:hAnsi="Times LatArm"/>
          <w:lang w:val="en-US"/>
        </w:rPr>
        <w:t>Alvaro Lamborinho Lucio. Opening Speech. Proceedings of  the 4th Raund Table with European Ombudsman. Human rights  and democracyn (Council Europe Press), 1995</w:t>
      </w:r>
      <w:r w:rsidR="00B93694" w:rsidRPr="00B93694">
        <w:rPr>
          <w:rFonts w:ascii="Times LatArm" w:hAnsi="Times LatArm"/>
          <w:lang w:val="en-US"/>
        </w:rPr>
        <w:t>.</w:t>
      </w:r>
    </w:p>
    <w:p w:rsidR="00DF4276" w:rsidRPr="00B93694" w:rsidRDefault="00DF4276" w:rsidP="00284824">
      <w:pPr>
        <w:pStyle w:val="aff6"/>
        <w:numPr>
          <w:ilvl w:val="0"/>
          <w:numId w:val="39"/>
        </w:numPr>
        <w:spacing w:after="0" w:line="240" w:lineRule="auto"/>
        <w:ind w:left="425" w:hanging="357"/>
        <w:jc w:val="both"/>
        <w:rPr>
          <w:rFonts w:ascii="Times LatArm" w:hAnsi="Times LatArm"/>
          <w:lang w:val="en-US"/>
        </w:rPr>
      </w:pPr>
      <w:r w:rsidRPr="00B93694">
        <w:rPr>
          <w:rFonts w:ascii="Times LatArm" w:hAnsi="Times LatArm"/>
          <w:lang w:val="en-US"/>
        </w:rPr>
        <w:t>A Complitation of  International Instruments, United Nations, Geneva</w:t>
      </w:r>
      <w:r w:rsidR="00B93694" w:rsidRPr="00B93694">
        <w:rPr>
          <w:rFonts w:ascii="Times LatArm" w:hAnsi="Times LatArm"/>
          <w:lang w:val="en-US"/>
        </w:rPr>
        <w:t>.</w:t>
      </w:r>
      <w:r w:rsidRPr="00B93694">
        <w:rPr>
          <w:rFonts w:ascii="Times LatArm" w:hAnsi="Times LatArm"/>
          <w:lang w:val="en-US"/>
        </w:rPr>
        <w:t xml:space="preserve">                       </w:t>
      </w:r>
    </w:p>
    <w:p w:rsidR="00B93694" w:rsidRDefault="00B93694" w:rsidP="00DF4276">
      <w:pPr>
        <w:jc w:val="center"/>
        <w:rPr>
          <w:rFonts w:ascii="Times LatRus" w:hAnsi="Times LatRus"/>
          <w:i/>
          <w:sz w:val="22"/>
          <w:szCs w:val="22"/>
          <w:lang w:val="en-US"/>
        </w:rPr>
      </w:pPr>
    </w:p>
    <w:p w:rsidR="00DF4276" w:rsidRPr="00C57344" w:rsidRDefault="00DF4276" w:rsidP="00DF4276">
      <w:pPr>
        <w:jc w:val="center"/>
        <w:rPr>
          <w:rFonts w:ascii="Times LatRus" w:hAnsi="Times LatRus"/>
          <w:i/>
          <w:sz w:val="22"/>
          <w:szCs w:val="22"/>
          <w:lang w:val="ru-RU"/>
        </w:rPr>
      </w:pPr>
      <w:r w:rsidRPr="00C57344">
        <w:rPr>
          <w:rFonts w:ascii="Times LatRus" w:hAnsi="Times LatRus"/>
          <w:i/>
          <w:sz w:val="22"/>
          <w:szCs w:val="22"/>
          <w:lang w:val="ru-RU"/>
        </w:rPr>
        <w:t>Ðåçþìå</w:t>
      </w:r>
    </w:p>
    <w:p w:rsidR="00DF4276" w:rsidRPr="00DF4276" w:rsidRDefault="00DF4276" w:rsidP="00DF4276">
      <w:pPr>
        <w:jc w:val="both"/>
        <w:rPr>
          <w:rFonts w:ascii="Times LatArm" w:hAnsi="Times LatArm"/>
          <w:lang w:val="ru-RU"/>
        </w:rPr>
      </w:pPr>
    </w:p>
    <w:p w:rsidR="00DF4276" w:rsidRPr="00DF4276" w:rsidRDefault="00DF4276" w:rsidP="00B93694">
      <w:pPr>
        <w:ind w:firstLine="567"/>
        <w:jc w:val="both"/>
        <w:rPr>
          <w:rFonts w:ascii="Times LatArm" w:hAnsi="Times LatArm"/>
          <w:sz w:val="22"/>
          <w:szCs w:val="22"/>
          <w:lang w:val="ru-RU"/>
        </w:rPr>
      </w:pPr>
      <w:r w:rsidRPr="00DF4276">
        <w:rPr>
          <w:sz w:val="22"/>
          <w:szCs w:val="22"/>
          <w:lang w:val="ru-RU"/>
        </w:rPr>
        <w:t>Права</w:t>
      </w:r>
      <w:r w:rsidRPr="00DF4276">
        <w:rPr>
          <w:rFonts w:ascii="Times LatArm" w:hAnsi="Times LatArm"/>
          <w:sz w:val="22"/>
          <w:szCs w:val="22"/>
          <w:lang w:val="ru-RU"/>
        </w:rPr>
        <w:t xml:space="preserve"> </w:t>
      </w:r>
      <w:r w:rsidRPr="00DF4276">
        <w:rPr>
          <w:sz w:val="22"/>
          <w:szCs w:val="22"/>
          <w:lang w:val="ru-RU"/>
        </w:rPr>
        <w:t>человека</w:t>
      </w:r>
      <w:r w:rsidRPr="00DF4276">
        <w:rPr>
          <w:rFonts w:ascii="Times LatArm" w:hAnsi="Times LatArm"/>
          <w:sz w:val="22"/>
          <w:szCs w:val="22"/>
          <w:lang w:val="ru-RU"/>
        </w:rPr>
        <w:t xml:space="preserve"> </w:t>
      </w:r>
      <w:r w:rsidRPr="00DF4276">
        <w:rPr>
          <w:sz w:val="22"/>
          <w:szCs w:val="22"/>
          <w:lang w:val="ru-RU"/>
        </w:rPr>
        <w:t>принадлежат</w:t>
      </w:r>
      <w:r w:rsidRPr="00DF4276">
        <w:rPr>
          <w:rFonts w:ascii="Times LatArm" w:hAnsi="Times LatArm"/>
          <w:sz w:val="22"/>
          <w:szCs w:val="22"/>
          <w:lang w:val="ru-RU"/>
        </w:rPr>
        <w:t xml:space="preserve"> </w:t>
      </w:r>
      <w:r w:rsidRPr="00DF4276">
        <w:rPr>
          <w:sz w:val="22"/>
          <w:szCs w:val="22"/>
          <w:lang w:val="ru-RU"/>
        </w:rPr>
        <w:t>всем</w:t>
      </w:r>
      <w:r w:rsidRPr="00DF4276">
        <w:rPr>
          <w:rFonts w:ascii="Times LatArm" w:hAnsi="Times LatArm"/>
          <w:sz w:val="22"/>
          <w:szCs w:val="22"/>
          <w:lang w:val="ru-RU"/>
        </w:rPr>
        <w:t xml:space="preserve"> </w:t>
      </w:r>
      <w:r w:rsidRPr="00DF4276">
        <w:rPr>
          <w:sz w:val="22"/>
          <w:szCs w:val="22"/>
          <w:lang w:val="ru-RU"/>
        </w:rPr>
        <w:t>людям</w:t>
      </w:r>
      <w:r w:rsidRPr="00DF4276">
        <w:rPr>
          <w:rFonts w:ascii="Times LatArm" w:hAnsi="Times LatArm"/>
          <w:sz w:val="22"/>
          <w:szCs w:val="22"/>
          <w:lang w:val="ru-RU"/>
        </w:rPr>
        <w:t xml:space="preserve"> </w:t>
      </w:r>
      <w:r w:rsidRPr="00DF4276">
        <w:rPr>
          <w:sz w:val="22"/>
          <w:szCs w:val="22"/>
          <w:lang w:val="ru-RU"/>
        </w:rPr>
        <w:t>независимо</w:t>
      </w:r>
      <w:r w:rsidRPr="00DF4276">
        <w:rPr>
          <w:rFonts w:ascii="Times LatArm" w:hAnsi="Times LatArm"/>
          <w:sz w:val="22"/>
          <w:szCs w:val="22"/>
          <w:lang w:val="ru-RU"/>
        </w:rPr>
        <w:t xml:space="preserve"> </w:t>
      </w:r>
      <w:r w:rsidRPr="00DF4276">
        <w:rPr>
          <w:sz w:val="22"/>
          <w:szCs w:val="22"/>
          <w:lang w:val="ru-RU"/>
        </w:rPr>
        <w:t>от</w:t>
      </w:r>
      <w:r w:rsidRPr="00DF4276">
        <w:rPr>
          <w:rFonts w:ascii="Times LatArm" w:hAnsi="Times LatArm"/>
          <w:sz w:val="22"/>
          <w:szCs w:val="22"/>
          <w:lang w:val="ru-RU"/>
        </w:rPr>
        <w:t xml:space="preserve"> </w:t>
      </w:r>
      <w:r w:rsidRPr="00DF4276">
        <w:rPr>
          <w:sz w:val="22"/>
          <w:szCs w:val="22"/>
          <w:lang w:val="ru-RU"/>
        </w:rPr>
        <w:t>социального</w:t>
      </w:r>
      <w:r w:rsidRPr="00DF4276">
        <w:rPr>
          <w:rFonts w:ascii="Times LatArm" w:hAnsi="Times LatArm"/>
          <w:sz w:val="22"/>
          <w:szCs w:val="22"/>
          <w:lang w:val="ru-RU"/>
        </w:rPr>
        <w:t xml:space="preserve"> </w:t>
      </w:r>
      <w:r w:rsidRPr="00DF4276">
        <w:rPr>
          <w:sz w:val="22"/>
          <w:szCs w:val="22"/>
          <w:lang w:val="ru-RU"/>
        </w:rPr>
        <w:t>положения</w:t>
      </w:r>
      <w:r w:rsidRPr="00DF4276">
        <w:rPr>
          <w:rFonts w:ascii="Times LatArm" w:hAnsi="Times LatArm"/>
          <w:sz w:val="22"/>
          <w:szCs w:val="22"/>
          <w:lang w:val="ru-RU"/>
        </w:rPr>
        <w:t xml:space="preserve"> </w:t>
      </w:r>
      <w:r w:rsidRPr="00DF4276">
        <w:rPr>
          <w:sz w:val="22"/>
          <w:szCs w:val="22"/>
          <w:lang w:val="ru-RU"/>
        </w:rPr>
        <w:t>и</w:t>
      </w:r>
      <w:r w:rsidRPr="00DF4276">
        <w:rPr>
          <w:rFonts w:ascii="Times LatArm" w:hAnsi="Times LatArm"/>
          <w:sz w:val="22"/>
          <w:szCs w:val="22"/>
          <w:lang w:val="ru-RU"/>
        </w:rPr>
        <w:t xml:space="preserve"> </w:t>
      </w:r>
      <w:r w:rsidRPr="00DF4276">
        <w:rPr>
          <w:sz w:val="22"/>
          <w:szCs w:val="22"/>
          <w:lang w:val="ru-RU"/>
        </w:rPr>
        <w:t>являются</w:t>
      </w:r>
      <w:r w:rsidRPr="00DF4276">
        <w:rPr>
          <w:rFonts w:ascii="Times LatArm" w:hAnsi="Times LatArm"/>
          <w:sz w:val="22"/>
          <w:szCs w:val="22"/>
          <w:lang w:val="ru-RU"/>
        </w:rPr>
        <w:t xml:space="preserve"> </w:t>
      </w:r>
      <w:r w:rsidRPr="00DF4276">
        <w:rPr>
          <w:sz w:val="22"/>
          <w:szCs w:val="22"/>
          <w:lang w:val="ru-RU"/>
        </w:rPr>
        <w:t>неотъемлемой</w:t>
      </w:r>
      <w:r w:rsidRPr="00DF4276">
        <w:rPr>
          <w:rFonts w:ascii="Times LatArm" w:hAnsi="Times LatArm"/>
          <w:sz w:val="22"/>
          <w:szCs w:val="22"/>
          <w:lang w:val="ru-RU"/>
        </w:rPr>
        <w:t xml:space="preserve"> </w:t>
      </w:r>
      <w:r w:rsidRPr="00DF4276">
        <w:rPr>
          <w:sz w:val="22"/>
          <w:szCs w:val="22"/>
          <w:lang w:val="ru-RU"/>
        </w:rPr>
        <w:t>составной</w:t>
      </w:r>
      <w:r w:rsidRPr="00DF4276">
        <w:rPr>
          <w:rFonts w:ascii="Times LatArm" w:hAnsi="Times LatArm"/>
          <w:sz w:val="22"/>
          <w:szCs w:val="22"/>
          <w:lang w:val="ru-RU"/>
        </w:rPr>
        <w:t xml:space="preserve"> </w:t>
      </w:r>
      <w:r w:rsidRPr="00DF4276">
        <w:rPr>
          <w:sz w:val="22"/>
          <w:szCs w:val="22"/>
          <w:lang w:val="ru-RU"/>
        </w:rPr>
        <w:t>частью</w:t>
      </w:r>
      <w:r w:rsidRPr="00DF4276">
        <w:rPr>
          <w:rFonts w:ascii="Times LatArm" w:hAnsi="Times LatArm"/>
          <w:sz w:val="22"/>
          <w:szCs w:val="22"/>
          <w:lang w:val="ru-RU"/>
        </w:rPr>
        <w:t xml:space="preserve"> </w:t>
      </w:r>
      <w:r w:rsidRPr="00DF4276">
        <w:rPr>
          <w:sz w:val="22"/>
          <w:szCs w:val="22"/>
          <w:lang w:val="ru-RU"/>
        </w:rPr>
        <w:t>их</w:t>
      </w:r>
      <w:r w:rsidRPr="00DF4276">
        <w:rPr>
          <w:rFonts w:ascii="Times LatArm" w:hAnsi="Times LatArm"/>
          <w:sz w:val="22"/>
          <w:szCs w:val="22"/>
          <w:lang w:val="ru-RU"/>
        </w:rPr>
        <w:t xml:space="preserve"> </w:t>
      </w:r>
      <w:r w:rsidRPr="00DF4276">
        <w:rPr>
          <w:sz w:val="22"/>
          <w:szCs w:val="22"/>
          <w:lang w:val="ru-RU"/>
        </w:rPr>
        <w:t>отношений</w:t>
      </w:r>
      <w:r w:rsidRPr="00DF4276">
        <w:rPr>
          <w:rFonts w:ascii="Times LatArm" w:hAnsi="Times LatArm"/>
          <w:sz w:val="22"/>
          <w:szCs w:val="22"/>
          <w:lang w:val="ru-RU"/>
        </w:rPr>
        <w:t xml:space="preserve"> </w:t>
      </w:r>
      <w:r w:rsidRPr="00DF4276">
        <w:rPr>
          <w:sz w:val="22"/>
          <w:szCs w:val="22"/>
          <w:lang w:val="ru-RU"/>
        </w:rPr>
        <w:t>с</w:t>
      </w:r>
      <w:r w:rsidRPr="00DF4276">
        <w:rPr>
          <w:rFonts w:ascii="Times LatArm" w:hAnsi="Times LatArm"/>
          <w:sz w:val="22"/>
          <w:szCs w:val="22"/>
          <w:lang w:val="ru-RU"/>
        </w:rPr>
        <w:t xml:space="preserve"> </w:t>
      </w:r>
      <w:r w:rsidRPr="00DF4276">
        <w:rPr>
          <w:sz w:val="22"/>
          <w:szCs w:val="22"/>
          <w:lang w:val="ru-RU"/>
        </w:rPr>
        <w:t>государством</w:t>
      </w:r>
      <w:r w:rsidRPr="00DF4276">
        <w:rPr>
          <w:rFonts w:ascii="Times LatArm" w:hAnsi="Times LatArm"/>
          <w:sz w:val="22"/>
          <w:szCs w:val="22"/>
          <w:lang w:val="ru-RU"/>
        </w:rPr>
        <w:t xml:space="preserve">. </w:t>
      </w:r>
      <w:r w:rsidRPr="00DF4276">
        <w:rPr>
          <w:sz w:val="22"/>
          <w:szCs w:val="22"/>
          <w:lang w:val="ru-RU"/>
        </w:rPr>
        <w:t>На</w:t>
      </w:r>
      <w:r w:rsidRPr="00DF4276">
        <w:rPr>
          <w:rFonts w:ascii="Times LatArm" w:hAnsi="Times LatArm"/>
          <w:sz w:val="22"/>
          <w:szCs w:val="22"/>
          <w:lang w:val="ru-RU"/>
        </w:rPr>
        <w:t xml:space="preserve"> </w:t>
      </w:r>
      <w:r w:rsidRPr="00DF4276">
        <w:rPr>
          <w:sz w:val="22"/>
          <w:szCs w:val="22"/>
          <w:lang w:val="ru-RU"/>
        </w:rPr>
        <w:t>протяжении</w:t>
      </w:r>
      <w:r w:rsidRPr="00DF4276">
        <w:rPr>
          <w:rFonts w:ascii="Times LatArm" w:hAnsi="Times LatArm"/>
          <w:sz w:val="22"/>
          <w:szCs w:val="22"/>
          <w:lang w:val="ru-RU"/>
        </w:rPr>
        <w:t xml:space="preserve"> </w:t>
      </w:r>
      <w:r w:rsidRPr="00DF4276">
        <w:rPr>
          <w:sz w:val="22"/>
          <w:szCs w:val="22"/>
          <w:lang w:val="ru-RU"/>
        </w:rPr>
        <w:t>многих</w:t>
      </w:r>
      <w:r w:rsidRPr="00DF4276">
        <w:rPr>
          <w:rFonts w:ascii="Times LatArm" w:hAnsi="Times LatArm"/>
          <w:sz w:val="22"/>
          <w:szCs w:val="22"/>
          <w:lang w:val="ru-RU"/>
        </w:rPr>
        <w:t xml:space="preserve"> </w:t>
      </w:r>
      <w:r w:rsidRPr="00DF4276">
        <w:rPr>
          <w:sz w:val="22"/>
          <w:szCs w:val="22"/>
          <w:lang w:val="ru-RU"/>
        </w:rPr>
        <w:t>веков</w:t>
      </w:r>
      <w:r w:rsidRPr="00DF4276">
        <w:rPr>
          <w:rFonts w:ascii="Times LatArm" w:hAnsi="Times LatArm"/>
          <w:sz w:val="22"/>
          <w:szCs w:val="22"/>
          <w:lang w:val="ru-RU"/>
        </w:rPr>
        <w:t xml:space="preserve"> </w:t>
      </w:r>
      <w:r w:rsidRPr="00DF4276">
        <w:rPr>
          <w:sz w:val="22"/>
          <w:szCs w:val="22"/>
          <w:lang w:val="ru-RU"/>
        </w:rPr>
        <w:t>проходил</w:t>
      </w:r>
      <w:r w:rsidRPr="00DF4276">
        <w:rPr>
          <w:rFonts w:ascii="Times LatArm" w:hAnsi="Times LatArm"/>
          <w:sz w:val="22"/>
          <w:szCs w:val="22"/>
          <w:lang w:val="ru-RU"/>
        </w:rPr>
        <w:t xml:space="preserve"> </w:t>
      </w:r>
      <w:r w:rsidRPr="00DF4276">
        <w:rPr>
          <w:sz w:val="22"/>
          <w:szCs w:val="22"/>
          <w:lang w:val="ru-RU"/>
        </w:rPr>
        <w:t>процесс</w:t>
      </w:r>
      <w:r w:rsidRPr="00DF4276">
        <w:rPr>
          <w:rFonts w:ascii="Times LatArm" w:hAnsi="Times LatArm"/>
          <w:sz w:val="22"/>
          <w:szCs w:val="22"/>
          <w:lang w:val="ru-RU"/>
        </w:rPr>
        <w:t xml:space="preserve"> </w:t>
      </w:r>
      <w:r w:rsidRPr="00DF4276">
        <w:rPr>
          <w:sz w:val="22"/>
          <w:szCs w:val="22"/>
          <w:lang w:val="ru-RU"/>
        </w:rPr>
        <w:t>постепенного</w:t>
      </w:r>
      <w:r w:rsidRPr="00DF4276">
        <w:rPr>
          <w:rFonts w:ascii="Times LatArm" w:hAnsi="Times LatArm"/>
          <w:sz w:val="22"/>
          <w:szCs w:val="22"/>
          <w:lang w:val="ru-RU"/>
        </w:rPr>
        <w:t xml:space="preserve"> </w:t>
      </w:r>
      <w:r w:rsidRPr="00DF4276">
        <w:rPr>
          <w:sz w:val="22"/>
          <w:szCs w:val="22"/>
          <w:lang w:val="ru-RU"/>
        </w:rPr>
        <w:t>признания</w:t>
      </w:r>
      <w:r w:rsidRPr="00DF4276">
        <w:rPr>
          <w:rFonts w:ascii="Times LatArm" w:hAnsi="Times LatArm"/>
          <w:sz w:val="22"/>
          <w:szCs w:val="22"/>
          <w:lang w:val="ru-RU"/>
        </w:rPr>
        <w:t xml:space="preserve"> </w:t>
      </w:r>
      <w:r w:rsidRPr="00DF4276">
        <w:rPr>
          <w:sz w:val="22"/>
          <w:szCs w:val="22"/>
          <w:lang w:val="ru-RU"/>
        </w:rPr>
        <w:t>индивидуальной</w:t>
      </w:r>
      <w:r w:rsidRPr="00DF4276">
        <w:rPr>
          <w:rFonts w:ascii="Times LatArm" w:hAnsi="Times LatArm"/>
          <w:sz w:val="22"/>
          <w:szCs w:val="22"/>
          <w:lang w:val="ru-RU"/>
        </w:rPr>
        <w:t xml:space="preserve"> </w:t>
      </w:r>
      <w:r w:rsidRPr="00DF4276">
        <w:rPr>
          <w:sz w:val="22"/>
          <w:szCs w:val="22"/>
          <w:lang w:val="ru-RU"/>
        </w:rPr>
        <w:t>свободы</w:t>
      </w:r>
      <w:r w:rsidRPr="00DF4276">
        <w:rPr>
          <w:rFonts w:ascii="Times LatArm" w:hAnsi="Times LatArm"/>
          <w:sz w:val="22"/>
          <w:szCs w:val="22"/>
          <w:lang w:val="ru-RU"/>
        </w:rPr>
        <w:t xml:space="preserve"> </w:t>
      </w:r>
      <w:r w:rsidRPr="00DF4276">
        <w:rPr>
          <w:sz w:val="22"/>
          <w:szCs w:val="22"/>
          <w:lang w:val="ru-RU"/>
        </w:rPr>
        <w:t>и</w:t>
      </w:r>
      <w:r w:rsidRPr="00DF4276">
        <w:rPr>
          <w:rFonts w:ascii="Times LatArm" w:hAnsi="Times LatArm"/>
          <w:sz w:val="22"/>
          <w:szCs w:val="22"/>
          <w:lang w:val="ru-RU"/>
        </w:rPr>
        <w:t xml:space="preserve"> </w:t>
      </w:r>
      <w:r w:rsidRPr="00DF4276">
        <w:rPr>
          <w:sz w:val="22"/>
          <w:szCs w:val="22"/>
          <w:lang w:val="ru-RU"/>
        </w:rPr>
        <w:t>ограничения</w:t>
      </w:r>
      <w:r w:rsidRPr="00DF4276">
        <w:rPr>
          <w:rFonts w:ascii="Times LatArm" w:hAnsi="Times LatArm"/>
          <w:sz w:val="22"/>
          <w:szCs w:val="22"/>
          <w:lang w:val="ru-RU"/>
        </w:rPr>
        <w:t xml:space="preserve"> </w:t>
      </w:r>
      <w:r w:rsidRPr="00DF4276">
        <w:rPr>
          <w:sz w:val="22"/>
          <w:szCs w:val="22"/>
          <w:lang w:val="ru-RU"/>
        </w:rPr>
        <w:t>власти</w:t>
      </w:r>
      <w:r w:rsidRPr="00DF4276">
        <w:rPr>
          <w:rFonts w:ascii="Times LatArm" w:hAnsi="Times LatArm"/>
          <w:sz w:val="22"/>
          <w:szCs w:val="22"/>
          <w:lang w:val="ru-RU"/>
        </w:rPr>
        <w:t xml:space="preserve"> </w:t>
      </w:r>
      <w:r w:rsidRPr="00DF4276">
        <w:rPr>
          <w:sz w:val="22"/>
          <w:szCs w:val="22"/>
          <w:lang w:val="ru-RU"/>
        </w:rPr>
        <w:t>государства</w:t>
      </w:r>
      <w:r w:rsidRPr="00DF4276">
        <w:rPr>
          <w:rFonts w:ascii="Times LatArm" w:hAnsi="Times LatArm"/>
          <w:sz w:val="22"/>
          <w:szCs w:val="22"/>
          <w:lang w:val="ru-RU"/>
        </w:rPr>
        <w:t xml:space="preserve">. </w:t>
      </w:r>
    </w:p>
    <w:p w:rsidR="00DF4276" w:rsidRPr="00DF4276" w:rsidRDefault="00DF4276" w:rsidP="00B93694">
      <w:pPr>
        <w:ind w:firstLine="567"/>
        <w:jc w:val="both"/>
        <w:rPr>
          <w:rFonts w:ascii="Times LatArm" w:hAnsi="Times LatArm"/>
          <w:sz w:val="22"/>
          <w:szCs w:val="22"/>
          <w:lang w:val="ru-RU"/>
        </w:rPr>
      </w:pPr>
      <w:r w:rsidRPr="00DF4276">
        <w:rPr>
          <w:sz w:val="22"/>
          <w:szCs w:val="22"/>
          <w:lang w:val="ru-RU"/>
        </w:rPr>
        <w:t>Концепция</w:t>
      </w:r>
      <w:r w:rsidRPr="00DF4276">
        <w:rPr>
          <w:rFonts w:ascii="Times LatArm" w:hAnsi="Times LatArm"/>
          <w:sz w:val="22"/>
          <w:szCs w:val="22"/>
          <w:lang w:val="ru-RU"/>
        </w:rPr>
        <w:t xml:space="preserve"> </w:t>
      </w:r>
      <w:r w:rsidRPr="00DF4276">
        <w:rPr>
          <w:sz w:val="22"/>
          <w:szCs w:val="22"/>
          <w:lang w:val="ru-RU"/>
        </w:rPr>
        <w:t>прав</w:t>
      </w:r>
      <w:r w:rsidRPr="00DF4276">
        <w:rPr>
          <w:rFonts w:ascii="Times LatArm" w:hAnsi="Times LatArm"/>
          <w:sz w:val="22"/>
          <w:szCs w:val="22"/>
          <w:lang w:val="ru-RU"/>
        </w:rPr>
        <w:t xml:space="preserve"> </w:t>
      </w:r>
      <w:r w:rsidRPr="00DF4276">
        <w:rPr>
          <w:sz w:val="22"/>
          <w:szCs w:val="22"/>
          <w:lang w:val="ru-RU"/>
        </w:rPr>
        <w:t>человека</w:t>
      </w:r>
      <w:r w:rsidRPr="00DF4276">
        <w:rPr>
          <w:rFonts w:ascii="Times LatArm" w:hAnsi="Times LatArm"/>
          <w:sz w:val="22"/>
          <w:szCs w:val="22"/>
          <w:lang w:val="ru-RU"/>
        </w:rPr>
        <w:t xml:space="preserve"> </w:t>
      </w:r>
      <w:r w:rsidRPr="00DF4276">
        <w:rPr>
          <w:sz w:val="22"/>
          <w:szCs w:val="22"/>
          <w:lang w:val="ru-RU"/>
        </w:rPr>
        <w:t>в</w:t>
      </w:r>
      <w:r w:rsidRPr="00DF4276">
        <w:rPr>
          <w:rFonts w:ascii="Times LatArm" w:hAnsi="Times LatArm"/>
          <w:sz w:val="22"/>
          <w:szCs w:val="22"/>
          <w:lang w:val="ru-RU"/>
        </w:rPr>
        <w:t xml:space="preserve"> </w:t>
      </w:r>
      <w:r w:rsidRPr="00DF4276">
        <w:rPr>
          <w:sz w:val="22"/>
          <w:szCs w:val="22"/>
          <w:lang w:val="ru-RU"/>
        </w:rPr>
        <w:t>ее</w:t>
      </w:r>
      <w:r w:rsidRPr="00DF4276">
        <w:rPr>
          <w:rFonts w:ascii="Times LatArm" w:hAnsi="Times LatArm"/>
          <w:sz w:val="22"/>
          <w:szCs w:val="22"/>
          <w:lang w:val="ru-RU"/>
        </w:rPr>
        <w:t xml:space="preserve"> </w:t>
      </w:r>
      <w:r w:rsidRPr="00DF4276">
        <w:rPr>
          <w:sz w:val="22"/>
          <w:szCs w:val="22"/>
          <w:lang w:val="ru-RU"/>
        </w:rPr>
        <w:t>современном</w:t>
      </w:r>
      <w:r w:rsidRPr="00DF4276">
        <w:rPr>
          <w:rFonts w:ascii="Times LatArm" w:hAnsi="Times LatArm"/>
          <w:sz w:val="22"/>
          <w:szCs w:val="22"/>
          <w:lang w:val="ru-RU"/>
        </w:rPr>
        <w:t xml:space="preserve"> </w:t>
      </w:r>
      <w:r w:rsidRPr="00DF4276">
        <w:rPr>
          <w:sz w:val="22"/>
          <w:szCs w:val="22"/>
          <w:lang w:val="ru-RU"/>
        </w:rPr>
        <w:t>виде</w:t>
      </w:r>
      <w:r w:rsidRPr="00DF4276">
        <w:rPr>
          <w:rFonts w:ascii="Times LatArm" w:hAnsi="Times LatArm"/>
          <w:sz w:val="22"/>
          <w:szCs w:val="22"/>
          <w:lang w:val="ru-RU"/>
        </w:rPr>
        <w:t xml:space="preserve"> </w:t>
      </w:r>
      <w:r w:rsidRPr="00DF4276">
        <w:rPr>
          <w:sz w:val="22"/>
          <w:szCs w:val="22"/>
          <w:lang w:val="ru-RU"/>
        </w:rPr>
        <w:t>оформилась</w:t>
      </w:r>
      <w:r w:rsidRPr="00DF4276">
        <w:rPr>
          <w:rFonts w:ascii="Times LatArm" w:hAnsi="Times LatArm"/>
          <w:sz w:val="22"/>
          <w:szCs w:val="22"/>
          <w:lang w:val="ru-RU"/>
        </w:rPr>
        <w:t xml:space="preserve"> </w:t>
      </w:r>
      <w:r w:rsidRPr="00DF4276">
        <w:rPr>
          <w:sz w:val="22"/>
          <w:szCs w:val="22"/>
          <w:lang w:val="ru-RU"/>
        </w:rPr>
        <w:t>после</w:t>
      </w:r>
      <w:r w:rsidRPr="00DF4276">
        <w:rPr>
          <w:rFonts w:ascii="Times LatArm" w:hAnsi="Times LatArm"/>
          <w:sz w:val="22"/>
          <w:szCs w:val="22"/>
          <w:lang w:val="ru-RU"/>
        </w:rPr>
        <w:t xml:space="preserve"> </w:t>
      </w:r>
      <w:r w:rsidRPr="00DF4276">
        <w:rPr>
          <w:sz w:val="22"/>
          <w:szCs w:val="22"/>
          <w:lang w:val="ru-RU"/>
        </w:rPr>
        <w:t>второй</w:t>
      </w:r>
      <w:r w:rsidRPr="00DF4276">
        <w:rPr>
          <w:rFonts w:ascii="Times LatArm" w:hAnsi="Times LatArm"/>
          <w:sz w:val="22"/>
          <w:szCs w:val="22"/>
          <w:lang w:val="ru-RU"/>
        </w:rPr>
        <w:t xml:space="preserve"> </w:t>
      </w:r>
      <w:r w:rsidRPr="00DF4276">
        <w:rPr>
          <w:sz w:val="22"/>
          <w:szCs w:val="22"/>
          <w:lang w:val="ru-RU"/>
        </w:rPr>
        <w:t>мировой</w:t>
      </w:r>
      <w:r w:rsidRPr="00DF4276">
        <w:rPr>
          <w:rFonts w:ascii="Times LatArm" w:hAnsi="Times LatArm"/>
          <w:sz w:val="22"/>
          <w:szCs w:val="22"/>
          <w:lang w:val="ru-RU"/>
        </w:rPr>
        <w:t xml:space="preserve"> </w:t>
      </w:r>
      <w:r w:rsidRPr="00DF4276">
        <w:rPr>
          <w:sz w:val="22"/>
          <w:szCs w:val="22"/>
          <w:lang w:val="ru-RU"/>
        </w:rPr>
        <w:t>войны</w:t>
      </w:r>
      <w:r w:rsidRPr="00DF4276">
        <w:rPr>
          <w:rFonts w:ascii="Times LatArm" w:hAnsi="Times LatArm"/>
          <w:sz w:val="22"/>
          <w:szCs w:val="22"/>
          <w:lang w:val="ru-RU"/>
        </w:rPr>
        <w:t xml:space="preserve">. </w:t>
      </w:r>
      <w:r w:rsidRPr="00DF4276">
        <w:rPr>
          <w:sz w:val="22"/>
          <w:szCs w:val="22"/>
          <w:lang w:val="ru-RU"/>
        </w:rPr>
        <w:t>Принятие</w:t>
      </w:r>
      <w:r w:rsidRPr="00DF4276">
        <w:rPr>
          <w:rFonts w:ascii="Times LatArm" w:hAnsi="Times LatArm"/>
          <w:sz w:val="22"/>
          <w:szCs w:val="22"/>
          <w:lang w:val="ru-RU"/>
        </w:rPr>
        <w:t xml:space="preserve"> </w:t>
      </w:r>
      <w:r w:rsidRPr="00DF4276">
        <w:rPr>
          <w:sz w:val="22"/>
          <w:szCs w:val="22"/>
          <w:lang w:val="ru-RU"/>
        </w:rPr>
        <w:t>международно</w:t>
      </w:r>
      <w:r w:rsidRPr="00DF4276">
        <w:rPr>
          <w:rFonts w:ascii="Times LatArm" w:hAnsi="Times LatArm"/>
          <w:sz w:val="22"/>
          <w:szCs w:val="22"/>
          <w:lang w:val="ru-RU"/>
        </w:rPr>
        <w:t>-</w:t>
      </w:r>
      <w:r w:rsidRPr="00DF4276">
        <w:rPr>
          <w:sz w:val="22"/>
          <w:szCs w:val="22"/>
          <w:lang w:val="ru-RU"/>
        </w:rPr>
        <w:t>правовых</w:t>
      </w:r>
      <w:r w:rsidRPr="00DF4276">
        <w:rPr>
          <w:rFonts w:ascii="Times LatArm" w:hAnsi="Times LatArm"/>
          <w:sz w:val="22"/>
          <w:szCs w:val="22"/>
          <w:lang w:val="ru-RU"/>
        </w:rPr>
        <w:t xml:space="preserve"> </w:t>
      </w:r>
      <w:r w:rsidRPr="00DF4276">
        <w:rPr>
          <w:sz w:val="22"/>
          <w:szCs w:val="22"/>
          <w:lang w:val="ru-RU"/>
        </w:rPr>
        <w:t>актов</w:t>
      </w:r>
      <w:r w:rsidRPr="00DF4276">
        <w:rPr>
          <w:rFonts w:ascii="Times LatArm" w:hAnsi="Times LatArm"/>
          <w:sz w:val="22"/>
          <w:szCs w:val="22"/>
          <w:lang w:val="ru-RU"/>
        </w:rPr>
        <w:t xml:space="preserve"> </w:t>
      </w:r>
      <w:r w:rsidRPr="00DF4276">
        <w:rPr>
          <w:sz w:val="22"/>
          <w:szCs w:val="22"/>
          <w:lang w:val="ru-RU"/>
        </w:rPr>
        <w:t>о</w:t>
      </w:r>
      <w:r w:rsidRPr="00DF4276">
        <w:rPr>
          <w:rFonts w:ascii="Times LatArm" w:hAnsi="Times LatArm"/>
          <w:sz w:val="22"/>
          <w:szCs w:val="22"/>
          <w:lang w:val="ru-RU"/>
        </w:rPr>
        <w:t xml:space="preserve"> </w:t>
      </w:r>
      <w:r w:rsidRPr="00DF4276">
        <w:rPr>
          <w:sz w:val="22"/>
          <w:szCs w:val="22"/>
          <w:lang w:val="ru-RU"/>
        </w:rPr>
        <w:t>правах</w:t>
      </w:r>
      <w:r w:rsidRPr="00DF4276">
        <w:rPr>
          <w:rFonts w:ascii="Times LatArm" w:hAnsi="Times LatArm"/>
          <w:sz w:val="22"/>
          <w:szCs w:val="22"/>
          <w:lang w:val="ru-RU"/>
        </w:rPr>
        <w:t xml:space="preserve"> </w:t>
      </w:r>
      <w:r w:rsidRPr="00DF4276">
        <w:rPr>
          <w:sz w:val="22"/>
          <w:szCs w:val="22"/>
          <w:lang w:val="ru-RU"/>
        </w:rPr>
        <w:t>человека</w:t>
      </w:r>
      <w:r w:rsidRPr="00DF4276">
        <w:rPr>
          <w:rFonts w:ascii="Times LatArm" w:hAnsi="Times LatArm"/>
          <w:sz w:val="22"/>
          <w:szCs w:val="22"/>
          <w:lang w:val="ru-RU"/>
        </w:rPr>
        <w:t xml:space="preserve">, </w:t>
      </w:r>
      <w:r w:rsidRPr="00DF4276">
        <w:rPr>
          <w:sz w:val="22"/>
          <w:szCs w:val="22"/>
          <w:lang w:val="ru-RU"/>
        </w:rPr>
        <w:t>образование</w:t>
      </w:r>
      <w:r w:rsidRPr="00DF4276">
        <w:rPr>
          <w:rFonts w:ascii="Times LatArm" w:hAnsi="Times LatArm"/>
          <w:sz w:val="22"/>
          <w:szCs w:val="22"/>
          <w:lang w:val="ru-RU"/>
        </w:rPr>
        <w:t xml:space="preserve"> </w:t>
      </w:r>
      <w:r w:rsidRPr="00DF4276">
        <w:rPr>
          <w:sz w:val="22"/>
          <w:szCs w:val="22"/>
          <w:lang w:val="ru-RU"/>
        </w:rPr>
        <w:t>международных</w:t>
      </w:r>
      <w:r w:rsidRPr="00DF4276">
        <w:rPr>
          <w:rFonts w:ascii="Times LatArm" w:hAnsi="Times LatArm"/>
          <w:sz w:val="22"/>
          <w:szCs w:val="22"/>
          <w:lang w:val="ru-RU"/>
        </w:rPr>
        <w:t xml:space="preserve"> </w:t>
      </w:r>
      <w:r w:rsidRPr="00DF4276">
        <w:rPr>
          <w:sz w:val="22"/>
          <w:szCs w:val="22"/>
          <w:lang w:val="ru-RU"/>
        </w:rPr>
        <w:t>организаций</w:t>
      </w:r>
      <w:r w:rsidRPr="00DF4276">
        <w:rPr>
          <w:rFonts w:ascii="Times LatArm" w:hAnsi="Times LatArm"/>
          <w:sz w:val="22"/>
          <w:szCs w:val="22"/>
          <w:lang w:val="ru-RU"/>
        </w:rPr>
        <w:t xml:space="preserve">, </w:t>
      </w:r>
      <w:r w:rsidRPr="00DF4276">
        <w:rPr>
          <w:sz w:val="22"/>
          <w:szCs w:val="22"/>
          <w:lang w:val="ru-RU"/>
        </w:rPr>
        <w:t>осуществляющих</w:t>
      </w:r>
      <w:r w:rsidRPr="00DF4276">
        <w:rPr>
          <w:rFonts w:ascii="Times LatArm" w:hAnsi="Times LatArm"/>
          <w:sz w:val="22"/>
          <w:szCs w:val="22"/>
          <w:lang w:val="ru-RU"/>
        </w:rPr>
        <w:t xml:space="preserve"> </w:t>
      </w:r>
      <w:r w:rsidRPr="00DF4276">
        <w:rPr>
          <w:sz w:val="22"/>
          <w:szCs w:val="22"/>
          <w:lang w:val="ru-RU"/>
        </w:rPr>
        <w:t>контроль</w:t>
      </w:r>
      <w:r w:rsidRPr="00DF4276">
        <w:rPr>
          <w:rFonts w:ascii="Times LatArm" w:hAnsi="Times LatArm"/>
          <w:sz w:val="22"/>
          <w:szCs w:val="22"/>
          <w:lang w:val="ru-RU"/>
        </w:rPr>
        <w:t xml:space="preserve"> </w:t>
      </w:r>
      <w:r w:rsidRPr="00DF4276">
        <w:rPr>
          <w:sz w:val="22"/>
          <w:szCs w:val="22"/>
          <w:lang w:val="ru-RU"/>
        </w:rPr>
        <w:t>за</w:t>
      </w:r>
      <w:r w:rsidRPr="00DF4276">
        <w:rPr>
          <w:rFonts w:ascii="Times LatArm" w:hAnsi="Times LatArm"/>
          <w:sz w:val="22"/>
          <w:szCs w:val="22"/>
          <w:lang w:val="ru-RU"/>
        </w:rPr>
        <w:t xml:space="preserve"> </w:t>
      </w:r>
      <w:r w:rsidRPr="00DF4276">
        <w:rPr>
          <w:sz w:val="22"/>
          <w:szCs w:val="22"/>
          <w:lang w:val="ru-RU"/>
        </w:rPr>
        <w:t>выполнением</w:t>
      </w:r>
      <w:r w:rsidRPr="00DF4276">
        <w:rPr>
          <w:rFonts w:ascii="Times LatArm" w:hAnsi="Times LatArm"/>
          <w:sz w:val="22"/>
          <w:szCs w:val="22"/>
          <w:lang w:val="ru-RU"/>
        </w:rPr>
        <w:t xml:space="preserve"> </w:t>
      </w:r>
      <w:r w:rsidRPr="00DF4276">
        <w:rPr>
          <w:sz w:val="22"/>
          <w:szCs w:val="22"/>
          <w:lang w:val="ru-RU"/>
        </w:rPr>
        <w:t>государствами</w:t>
      </w:r>
      <w:r w:rsidRPr="00DF4276">
        <w:rPr>
          <w:rFonts w:ascii="Times LatArm" w:hAnsi="Times LatArm"/>
          <w:sz w:val="22"/>
          <w:szCs w:val="22"/>
          <w:lang w:val="ru-RU"/>
        </w:rPr>
        <w:t xml:space="preserve"> </w:t>
      </w:r>
      <w:r w:rsidRPr="00DF4276">
        <w:rPr>
          <w:sz w:val="22"/>
          <w:szCs w:val="22"/>
          <w:lang w:val="ru-RU"/>
        </w:rPr>
        <w:t>взятых</w:t>
      </w:r>
      <w:r w:rsidRPr="00DF4276">
        <w:rPr>
          <w:rFonts w:ascii="Times LatArm" w:hAnsi="Times LatArm"/>
          <w:sz w:val="22"/>
          <w:szCs w:val="22"/>
          <w:lang w:val="ru-RU"/>
        </w:rPr>
        <w:t xml:space="preserve"> </w:t>
      </w:r>
      <w:r w:rsidRPr="00DF4276">
        <w:rPr>
          <w:sz w:val="22"/>
          <w:szCs w:val="22"/>
          <w:lang w:val="ru-RU"/>
        </w:rPr>
        <w:t>на</w:t>
      </w:r>
      <w:r w:rsidRPr="00DF4276">
        <w:rPr>
          <w:rFonts w:ascii="Times LatArm" w:hAnsi="Times LatArm"/>
          <w:sz w:val="22"/>
          <w:szCs w:val="22"/>
          <w:lang w:val="ru-RU"/>
        </w:rPr>
        <w:t xml:space="preserve"> </w:t>
      </w:r>
      <w:r w:rsidRPr="00DF4276">
        <w:rPr>
          <w:sz w:val="22"/>
          <w:szCs w:val="22"/>
          <w:lang w:val="ru-RU"/>
        </w:rPr>
        <w:t>себя</w:t>
      </w:r>
      <w:r w:rsidRPr="00DF4276">
        <w:rPr>
          <w:rFonts w:ascii="Times LatArm" w:hAnsi="Times LatArm"/>
          <w:sz w:val="22"/>
          <w:szCs w:val="22"/>
          <w:lang w:val="ru-RU"/>
        </w:rPr>
        <w:t xml:space="preserve"> </w:t>
      </w:r>
      <w:r w:rsidRPr="00DF4276">
        <w:rPr>
          <w:sz w:val="22"/>
          <w:szCs w:val="22"/>
          <w:lang w:val="ru-RU"/>
        </w:rPr>
        <w:t>в</w:t>
      </w:r>
      <w:r w:rsidRPr="00DF4276">
        <w:rPr>
          <w:rFonts w:ascii="Times LatArm" w:hAnsi="Times LatArm"/>
          <w:sz w:val="22"/>
          <w:szCs w:val="22"/>
          <w:lang w:val="ru-RU"/>
        </w:rPr>
        <w:t xml:space="preserve"> </w:t>
      </w:r>
      <w:r w:rsidRPr="00DF4276">
        <w:rPr>
          <w:sz w:val="22"/>
          <w:szCs w:val="22"/>
          <w:lang w:val="ru-RU"/>
        </w:rPr>
        <w:t>этой</w:t>
      </w:r>
      <w:r w:rsidRPr="00DF4276">
        <w:rPr>
          <w:rFonts w:ascii="Times LatArm" w:hAnsi="Times LatArm"/>
          <w:sz w:val="22"/>
          <w:szCs w:val="22"/>
          <w:lang w:val="ru-RU"/>
        </w:rPr>
        <w:t xml:space="preserve"> </w:t>
      </w:r>
      <w:r w:rsidRPr="00DF4276">
        <w:rPr>
          <w:sz w:val="22"/>
          <w:szCs w:val="22"/>
          <w:lang w:val="ru-RU"/>
        </w:rPr>
        <w:t>области</w:t>
      </w:r>
      <w:r w:rsidRPr="00DF4276">
        <w:rPr>
          <w:rFonts w:ascii="Times LatArm" w:hAnsi="Times LatArm"/>
          <w:sz w:val="22"/>
          <w:szCs w:val="22"/>
          <w:lang w:val="ru-RU"/>
        </w:rPr>
        <w:t xml:space="preserve"> </w:t>
      </w:r>
      <w:r w:rsidRPr="00DF4276">
        <w:rPr>
          <w:sz w:val="22"/>
          <w:szCs w:val="22"/>
          <w:lang w:val="ru-RU"/>
        </w:rPr>
        <w:t>обязательств</w:t>
      </w:r>
      <w:r w:rsidRPr="00DF4276">
        <w:rPr>
          <w:rFonts w:ascii="Times LatArm" w:hAnsi="Times LatArm"/>
          <w:sz w:val="22"/>
          <w:szCs w:val="22"/>
          <w:lang w:val="ru-RU"/>
        </w:rPr>
        <w:t xml:space="preserve">, </w:t>
      </w:r>
      <w:r w:rsidRPr="00DF4276">
        <w:rPr>
          <w:sz w:val="22"/>
          <w:szCs w:val="22"/>
          <w:lang w:val="ru-RU"/>
        </w:rPr>
        <w:t>развитие</w:t>
      </w:r>
      <w:r w:rsidRPr="00DF4276">
        <w:rPr>
          <w:rFonts w:ascii="Times LatArm" w:hAnsi="Times LatArm"/>
          <w:sz w:val="22"/>
          <w:szCs w:val="22"/>
          <w:lang w:val="ru-RU"/>
        </w:rPr>
        <w:t xml:space="preserve"> </w:t>
      </w:r>
      <w:r w:rsidRPr="00DF4276">
        <w:rPr>
          <w:sz w:val="22"/>
          <w:szCs w:val="22"/>
          <w:lang w:val="ru-RU"/>
        </w:rPr>
        <w:t>национальных</w:t>
      </w:r>
      <w:r w:rsidRPr="00DF4276">
        <w:rPr>
          <w:rFonts w:ascii="Times LatArm" w:hAnsi="Times LatArm"/>
          <w:sz w:val="22"/>
          <w:szCs w:val="22"/>
          <w:lang w:val="ru-RU"/>
        </w:rPr>
        <w:t xml:space="preserve"> </w:t>
      </w:r>
      <w:r w:rsidRPr="00DF4276">
        <w:rPr>
          <w:sz w:val="22"/>
          <w:szCs w:val="22"/>
          <w:lang w:val="ru-RU"/>
        </w:rPr>
        <w:t>систем</w:t>
      </w:r>
      <w:r w:rsidRPr="00DF4276">
        <w:rPr>
          <w:rFonts w:ascii="Times LatArm" w:hAnsi="Times LatArm"/>
          <w:sz w:val="22"/>
          <w:szCs w:val="22"/>
          <w:lang w:val="ru-RU"/>
        </w:rPr>
        <w:t xml:space="preserve"> </w:t>
      </w:r>
      <w:r w:rsidRPr="00DF4276">
        <w:rPr>
          <w:sz w:val="22"/>
          <w:szCs w:val="22"/>
          <w:lang w:val="ru-RU"/>
        </w:rPr>
        <w:t>защиты</w:t>
      </w:r>
      <w:r w:rsidRPr="00DF4276">
        <w:rPr>
          <w:rFonts w:ascii="Times LatArm" w:hAnsi="Times LatArm"/>
          <w:sz w:val="22"/>
          <w:szCs w:val="22"/>
          <w:lang w:val="ru-RU"/>
        </w:rPr>
        <w:t xml:space="preserve"> </w:t>
      </w:r>
      <w:r w:rsidRPr="00DF4276">
        <w:rPr>
          <w:sz w:val="22"/>
          <w:szCs w:val="22"/>
          <w:lang w:val="ru-RU"/>
        </w:rPr>
        <w:t>прав</w:t>
      </w:r>
      <w:r w:rsidRPr="00DF4276">
        <w:rPr>
          <w:rFonts w:ascii="Times LatArm" w:hAnsi="Times LatArm"/>
          <w:sz w:val="22"/>
          <w:szCs w:val="22"/>
          <w:lang w:val="ru-RU"/>
        </w:rPr>
        <w:t xml:space="preserve"> </w:t>
      </w:r>
      <w:r w:rsidRPr="00DF4276">
        <w:rPr>
          <w:sz w:val="22"/>
          <w:szCs w:val="22"/>
          <w:lang w:val="ru-RU"/>
        </w:rPr>
        <w:t>и</w:t>
      </w:r>
      <w:r w:rsidRPr="00DF4276">
        <w:rPr>
          <w:rFonts w:ascii="Times LatArm" w:hAnsi="Times LatArm"/>
          <w:sz w:val="22"/>
          <w:szCs w:val="22"/>
          <w:lang w:val="ru-RU"/>
        </w:rPr>
        <w:t xml:space="preserve"> </w:t>
      </w:r>
      <w:r w:rsidRPr="00DF4276">
        <w:rPr>
          <w:sz w:val="22"/>
          <w:szCs w:val="22"/>
          <w:lang w:val="ru-RU"/>
        </w:rPr>
        <w:t>свобод</w:t>
      </w:r>
      <w:r w:rsidRPr="00DF4276">
        <w:rPr>
          <w:rFonts w:ascii="Times LatArm" w:hAnsi="Times LatArm"/>
          <w:sz w:val="22"/>
          <w:szCs w:val="22"/>
          <w:lang w:val="ru-RU"/>
        </w:rPr>
        <w:t xml:space="preserve"> </w:t>
      </w:r>
      <w:r w:rsidRPr="00DF4276">
        <w:rPr>
          <w:sz w:val="22"/>
          <w:szCs w:val="22"/>
          <w:lang w:val="ru-RU"/>
        </w:rPr>
        <w:t>человека</w:t>
      </w:r>
      <w:r w:rsidRPr="00DF4276">
        <w:rPr>
          <w:rFonts w:ascii="Times LatArm" w:hAnsi="Times LatArm"/>
          <w:sz w:val="22"/>
          <w:szCs w:val="22"/>
          <w:lang w:val="ru-RU"/>
        </w:rPr>
        <w:t xml:space="preserve"> </w:t>
      </w:r>
      <w:r w:rsidRPr="00DF4276">
        <w:rPr>
          <w:sz w:val="22"/>
          <w:szCs w:val="22"/>
          <w:lang w:val="ru-RU"/>
        </w:rPr>
        <w:t>и</w:t>
      </w:r>
      <w:r w:rsidRPr="00DF4276">
        <w:rPr>
          <w:rFonts w:ascii="Times LatArm" w:hAnsi="Times LatArm"/>
          <w:sz w:val="22"/>
          <w:szCs w:val="22"/>
          <w:lang w:val="ru-RU"/>
        </w:rPr>
        <w:t xml:space="preserve"> </w:t>
      </w:r>
      <w:r w:rsidRPr="00DF4276">
        <w:rPr>
          <w:sz w:val="22"/>
          <w:szCs w:val="22"/>
          <w:lang w:val="ru-RU"/>
        </w:rPr>
        <w:t>гражданина</w:t>
      </w:r>
      <w:r w:rsidRPr="00DF4276">
        <w:rPr>
          <w:rFonts w:ascii="Times LatArm" w:hAnsi="Times LatArm"/>
          <w:sz w:val="22"/>
          <w:szCs w:val="22"/>
          <w:lang w:val="ru-RU"/>
        </w:rPr>
        <w:t xml:space="preserve"> </w:t>
      </w:r>
      <w:r w:rsidRPr="00DF4276">
        <w:rPr>
          <w:sz w:val="22"/>
          <w:szCs w:val="22"/>
          <w:lang w:val="ru-RU"/>
        </w:rPr>
        <w:t>явились</w:t>
      </w:r>
      <w:r w:rsidRPr="00DF4276">
        <w:rPr>
          <w:rFonts w:ascii="Times LatArm" w:hAnsi="Times LatArm"/>
          <w:sz w:val="22"/>
          <w:szCs w:val="22"/>
          <w:lang w:val="ru-RU"/>
        </w:rPr>
        <w:t xml:space="preserve"> </w:t>
      </w:r>
      <w:r w:rsidRPr="00DF4276">
        <w:rPr>
          <w:sz w:val="22"/>
          <w:szCs w:val="22"/>
          <w:lang w:val="ru-RU"/>
        </w:rPr>
        <w:t>одним</w:t>
      </w:r>
      <w:r w:rsidRPr="00DF4276">
        <w:rPr>
          <w:rFonts w:ascii="Times LatArm" w:hAnsi="Times LatArm"/>
          <w:sz w:val="22"/>
          <w:szCs w:val="22"/>
          <w:lang w:val="ru-RU"/>
        </w:rPr>
        <w:t xml:space="preserve"> </w:t>
      </w:r>
      <w:r w:rsidRPr="00DF4276">
        <w:rPr>
          <w:sz w:val="22"/>
          <w:szCs w:val="22"/>
          <w:lang w:val="ru-RU"/>
        </w:rPr>
        <w:t>из</w:t>
      </w:r>
      <w:r w:rsidRPr="00DF4276">
        <w:rPr>
          <w:rFonts w:ascii="Times LatArm" w:hAnsi="Times LatArm"/>
          <w:sz w:val="22"/>
          <w:szCs w:val="22"/>
          <w:lang w:val="ru-RU"/>
        </w:rPr>
        <w:t xml:space="preserve"> </w:t>
      </w:r>
      <w:r w:rsidRPr="00DF4276">
        <w:rPr>
          <w:sz w:val="22"/>
          <w:szCs w:val="22"/>
          <w:lang w:val="ru-RU"/>
        </w:rPr>
        <w:t>величайших</w:t>
      </w:r>
      <w:r w:rsidRPr="00DF4276">
        <w:rPr>
          <w:rFonts w:ascii="Times LatArm" w:hAnsi="Times LatArm"/>
          <w:sz w:val="22"/>
          <w:szCs w:val="22"/>
          <w:lang w:val="ru-RU"/>
        </w:rPr>
        <w:t xml:space="preserve"> </w:t>
      </w:r>
      <w:r w:rsidRPr="00DF4276">
        <w:rPr>
          <w:sz w:val="22"/>
          <w:szCs w:val="22"/>
          <w:lang w:val="ru-RU"/>
        </w:rPr>
        <w:t>завоеваний</w:t>
      </w:r>
      <w:r w:rsidRPr="00DF4276">
        <w:rPr>
          <w:rFonts w:ascii="Times LatArm" w:hAnsi="Times LatArm"/>
          <w:sz w:val="22"/>
          <w:szCs w:val="22"/>
          <w:lang w:val="ru-RU"/>
        </w:rPr>
        <w:t xml:space="preserve"> </w:t>
      </w:r>
      <w:r w:rsidRPr="00DF4276">
        <w:rPr>
          <w:rFonts w:ascii="Times LatArm" w:hAnsi="Times LatArm"/>
          <w:sz w:val="22"/>
          <w:szCs w:val="22"/>
        </w:rPr>
        <w:t>XX</w:t>
      </w:r>
      <w:r w:rsidRPr="00DF4276">
        <w:rPr>
          <w:rFonts w:ascii="Times LatArm" w:hAnsi="Times LatArm"/>
          <w:sz w:val="22"/>
          <w:szCs w:val="22"/>
          <w:lang w:val="ru-RU"/>
        </w:rPr>
        <w:t xml:space="preserve"> </w:t>
      </w:r>
      <w:r w:rsidRPr="00DF4276">
        <w:rPr>
          <w:sz w:val="22"/>
          <w:szCs w:val="22"/>
          <w:lang w:val="ru-RU"/>
        </w:rPr>
        <w:t>столетия</w:t>
      </w:r>
      <w:r w:rsidRPr="00DF4276">
        <w:rPr>
          <w:rFonts w:ascii="Times LatArm" w:hAnsi="Times LatArm"/>
          <w:sz w:val="22"/>
          <w:szCs w:val="22"/>
          <w:lang w:val="ru-RU"/>
        </w:rPr>
        <w:t xml:space="preserve">. </w:t>
      </w:r>
    </w:p>
    <w:p w:rsidR="00DF4276" w:rsidRPr="00DF4276" w:rsidRDefault="00DF4276" w:rsidP="00B93694">
      <w:pPr>
        <w:ind w:firstLine="567"/>
        <w:jc w:val="both"/>
        <w:rPr>
          <w:rFonts w:ascii="Times LatArm" w:hAnsi="Times LatArm"/>
          <w:sz w:val="22"/>
          <w:szCs w:val="22"/>
          <w:lang w:val="ru-RU"/>
        </w:rPr>
      </w:pPr>
      <w:r w:rsidRPr="00DF4276">
        <w:rPr>
          <w:sz w:val="22"/>
          <w:szCs w:val="22"/>
          <w:lang w:val="ru-RU"/>
        </w:rPr>
        <w:t>Мировой</w:t>
      </w:r>
      <w:r w:rsidRPr="00DF4276">
        <w:rPr>
          <w:rFonts w:ascii="Times LatArm" w:hAnsi="Times LatArm"/>
          <w:sz w:val="22"/>
          <w:szCs w:val="22"/>
          <w:lang w:val="ru-RU"/>
        </w:rPr>
        <w:t xml:space="preserve"> </w:t>
      </w:r>
      <w:r w:rsidRPr="00DF4276">
        <w:rPr>
          <w:sz w:val="22"/>
          <w:szCs w:val="22"/>
          <w:lang w:val="ru-RU"/>
        </w:rPr>
        <w:t>опыт</w:t>
      </w:r>
      <w:r w:rsidRPr="00DF4276">
        <w:rPr>
          <w:rFonts w:ascii="Times LatArm" w:hAnsi="Times LatArm"/>
          <w:sz w:val="22"/>
          <w:szCs w:val="22"/>
          <w:lang w:val="ru-RU"/>
        </w:rPr>
        <w:t xml:space="preserve"> </w:t>
      </w:r>
      <w:r w:rsidRPr="00DF4276">
        <w:rPr>
          <w:sz w:val="22"/>
          <w:szCs w:val="22"/>
          <w:lang w:val="ru-RU"/>
        </w:rPr>
        <w:t>показывает</w:t>
      </w:r>
      <w:r w:rsidRPr="00DF4276">
        <w:rPr>
          <w:rFonts w:ascii="Times LatArm" w:hAnsi="Times LatArm"/>
          <w:sz w:val="22"/>
          <w:szCs w:val="22"/>
          <w:lang w:val="ru-RU"/>
        </w:rPr>
        <w:t xml:space="preserve">, </w:t>
      </w:r>
      <w:r w:rsidRPr="00DF4276">
        <w:rPr>
          <w:sz w:val="22"/>
          <w:szCs w:val="22"/>
          <w:lang w:val="ru-RU"/>
        </w:rPr>
        <w:t>что</w:t>
      </w:r>
      <w:r w:rsidRPr="00DF4276">
        <w:rPr>
          <w:rFonts w:ascii="Times LatArm" w:hAnsi="Times LatArm"/>
          <w:sz w:val="22"/>
          <w:szCs w:val="22"/>
          <w:lang w:val="ru-RU"/>
        </w:rPr>
        <w:t xml:space="preserve"> </w:t>
      </w:r>
      <w:r w:rsidRPr="00DF4276">
        <w:rPr>
          <w:sz w:val="22"/>
          <w:szCs w:val="22"/>
          <w:lang w:val="ru-RU"/>
        </w:rPr>
        <w:t>институт</w:t>
      </w:r>
      <w:r w:rsidRPr="00DF4276">
        <w:rPr>
          <w:rFonts w:ascii="Times LatArm" w:hAnsi="Times LatArm"/>
          <w:sz w:val="22"/>
          <w:szCs w:val="22"/>
          <w:lang w:val="ru-RU"/>
        </w:rPr>
        <w:t xml:space="preserve"> </w:t>
      </w:r>
      <w:r w:rsidRPr="00DF4276">
        <w:rPr>
          <w:sz w:val="22"/>
          <w:szCs w:val="22"/>
          <w:lang w:val="ru-RU"/>
        </w:rPr>
        <w:t>омбудсмана</w:t>
      </w:r>
      <w:r w:rsidRPr="00DF4276">
        <w:rPr>
          <w:rFonts w:ascii="Times LatArm" w:hAnsi="Times LatArm"/>
          <w:sz w:val="22"/>
          <w:szCs w:val="22"/>
          <w:lang w:val="ru-RU"/>
        </w:rPr>
        <w:t xml:space="preserve"> </w:t>
      </w:r>
      <w:r w:rsidRPr="00DF4276">
        <w:rPr>
          <w:sz w:val="22"/>
          <w:szCs w:val="22"/>
          <w:lang w:val="ru-RU"/>
        </w:rPr>
        <w:t>проявил</w:t>
      </w:r>
      <w:r w:rsidRPr="00DF4276">
        <w:rPr>
          <w:rFonts w:ascii="Times LatArm" w:hAnsi="Times LatArm"/>
          <w:sz w:val="22"/>
          <w:szCs w:val="22"/>
          <w:lang w:val="ru-RU"/>
        </w:rPr>
        <w:t xml:space="preserve"> </w:t>
      </w:r>
      <w:r w:rsidRPr="00DF4276">
        <w:rPr>
          <w:sz w:val="22"/>
          <w:szCs w:val="22"/>
          <w:lang w:val="ru-RU"/>
        </w:rPr>
        <w:t>себя</w:t>
      </w:r>
      <w:r w:rsidRPr="00DF4276">
        <w:rPr>
          <w:rFonts w:ascii="Times LatArm" w:hAnsi="Times LatArm"/>
          <w:sz w:val="22"/>
          <w:szCs w:val="22"/>
          <w:lang w:val="ru-RU"/>
        </w:rPr>
        <w:t xml:space="preserve"> </w:t>
      </w:r>
      <w:r w:rsidRPr="00DF4276">
        <w:rPr>
          <w:sz w:val="22"/>
          <w:szCs w:val="22"/>
          <w:lang w:val="ru-RU"/>
        </w:rPr>
        <w:t>как</w:t>
      </w:r>
      <w:r w:rsidRPr="00DF4276">
        <w:rPr>
          <w:rFonts w:ascii="Times LatArm" w:hAnsi="Times LatArm"/>
          <w:sz w:val="22"/>
          <w:szCs w:val="22"/>
          <w:lang w:val="ru-RU"/>
        </w:rPr>
        <w:t xml:space="preserve"> </w:t>
      </w:r>
      <w:r w:rsidRPr="00DF4276">
        <w:rPr>
          <w:sz w:val="22"/>
          <w:szCs w:val="22"/>
          <w:lang w:val="ru-RU"/>
        </w:rPr>
        <w:t>чрезвычайно</w:t>
      </w:r>
      <w:r w:rsidRPr="00DF4276">
        <w:rPr>
          <w:rFonts w:ascii="Times LatArm" w:hAnsi="Times LatArm"/>
          <w:sz w:val="22"/>
          <w:szCs w:val="22"/>
          <w:lang w:val="ru-RU"/>
        </w:rPr>
        <w:t xml:space="preserve"> </w:t>
      </w:r>
      <w:r w:rsidRPr="00DF4276">
        <w:rPr>
          <w:sz w:val="22"/>
          <w:szCs w:val="22"/>
          <w:lang w:val="ru-RU"/>
        </w:rPr>
        <w:t>полезный</w:t>
      </w:r>
      <w:r w:rsidRPr="00DF4276">
        <w:rPr>
          <w:rFonts w:ascii="Times LatArm" w:hAnsi="Times LatArm"/>
          <w:sz w:val="22"/>
          <w:szCs w:val="22"/>
          <w:lang w:val="ru-RU"/>
        </w:rPr>
        <w:t xml:space="preserve">, </w:t>
      </w:r>
      <w:r w:rsidRPr="00DF4276">
        <w:rPr>
          <w:sz w:val="22"/>
          <w:szCs w:val="22"/>
          <w:lang w:val="ru-RU"/>
        </w:rPr>
        <w:t>действуя</w:t>
      </w:r>
      <w:r w:rsidRPr="00DF4276">
        <w:rPr>
          <w:rFonts w:ascii="Times LatArm" w:hAnsi="Times LatArm"/>
          <w:sz w:val="22"/>
          <w:szCs w:val="22"/>
          <w:lang w:val="ru-RU"/>
        </w:rPr>
        <w:t xml:space="preserve"> </w:t>
      </w:r>
      <w:r w:rsidRPr="00DF4276">
        <w:rPr>
          <w:sz w:val="22"/>
          <w:szCs w:val="22"/>
          <w:lang w:val="ru-RU"/>
        </w:rPr>
        <w:t>в</w:t>
      </w:r>
      <w:r w:rsidRPr="00DF4276">
        <w:rPr>
          <w:rFonts w:ascii="Times LatArm" w:hAnsi="Times LatArm"/>
          <w:sz w:val="22"/>
          <w:szCs w:val="22"/>
          <w:lang w:val="ru-RU"/>
        </w:rPr>
        <w:t xml:space="preserve"> </w:t>
      </w:r>
      <w:r w:rsidRPr="00DF4276">
        <w:rPr>
          <w:sz w:val="22"/>
          <w:szCs w:val="22"/>
          <w:lang w:val="ru-RU"/>
        </w:rPr>
        <w:t>интересах</w:t>
      </w:r>
      <w:r w:rsidRPr="00DF4276">
        <w:rPr>
          <w:rFonts w:ascii="Times LatArm" w:hAnsi="Times LatArm"/>
          <w:sz w:val="22"/>
          <w:szCs w:val="22"/>
          <w:lang w:val="ru-RU"/>
        </w:rPr>
        <w:t xml:space="preserve"> </w:t>
      </w:r>
      <w:r w:rsidRPr="00DF4276">
        <w:rPr>
          <w:sz w:val="22"/>
          <w:szCs w:val="22"/>
          <w:lang w:val="ru-RU"/>
        </w:rPr>
        <w:t>граждан</w:t>
      </w:r>
      <w:r w:rsidRPr="00DF4276">
        <w:rPr>
          <w:rFonts w:ascii="Times LatArm" w:hAnsi="Times LatArm"/>
          <w:sz w:val="22"/>
          <w:szCs w:val="22"/>
          <w:lang w:val="ru-RU"/>
        </w:rPr>
        <w:t xml:space="preserve">, </w:t>
      </w:r>
      <w:r w:rsidRPr="00DF4276">
        <w:rPr>
          <w:sz w:val="22"/>
          <w:szCs w:val="22"/>
          <w:lang w:val="ru-RU"/>
        </w:rPr>
        <w:t>а</w:t>
      </w:r>
      <w:r w:rsidRPr="00DF4276">
        <w:rPr>
          <w:rFonts w:ascii="Times LatArm" w:hAnsi="Times LatArm"/>
          <w:sz w:val="22"/>
          <w:szCs w:val="22"/>
          <w:lang w:val="ru-RU"/>
        </w:rPr>
        <w:t xml:space="preserve"> </w:t>
      </w:r>
      <w:r w:rsidRPr="00DF4276">
        <w:rPr>
          <w:sz w:val="22"/>
          <w:szCs w:val="22"/>
          <w:lang w:val="ru-RU"/>
        </w:rPr>
        <w:t>также</w:t>
      </w:r>
      <w:r w:rsidRPr="00DF4276">
        <w:rPr>
          <w:rFonts w:ascii="Times LatArm" w:hAnsi="Times LatArm"/>
          <w:sz w:val="22"/>
          <w:szCs w:val="22"/>
          <w:lang w:val="ru-RU"/>
        </w:rPr>
        <w:t xml:space="preserve"> </w:t>
      </w:r>
      <w:r w:rsidRPr="00DF4276">
        <w:rPr>
          <w:sz w:val="22"/>
          <w:szCs w:val="22"/>
          <w:lang w:val="ru-RU"/>
        </w:rPr>
        <w:t>и</w:t>
      </w:r>
      <w:r w:rsidRPr="00DF4276">
        <w:rPr>
          <w:rFonts w:ascii="Times LatArm" w:hAnsi="Times LatArm"/>
          <w:sz w:val="22"/>
          <w:szCs w:val="22"/>
          <w:lang w:val="ru-RU"/>
        </w:rPr>
        <w:t xml:space="preserve"> </w:t>
      </w:r>
      <w:r w:rsidRPr="00DF4276">
        <w:rPr>
          <w:sz w:val="22"/>
          <w:szCs w:val="22"/>
          <w:lang w:val="ru-RU"/>
        </w:rPr>
        <w:t>с</w:t>
      </w:r>
      <w:r w:rsidR="00BC5C42" w:rsidRPr="00BC5C42">
        <w:rPr>
          <w:sz w:val="22"/>
          <w:szCs w:val="22"/>
          <w:lang w:val="ru-RU"/>
        </w:rPr>
        <w:t>а</w:t>
      </w:r>
      <w:r w:rsidRPr="00DF4276">
        <w:rPr>
          <w:sz w:val="22"/>
          <w:szCs w:val="22"/>
          <w:lang w:val="ru-RU"/>
        </w:rPr>
        <w:t>мой</w:t>
      </w:r>
      <w:r w:rsidRPr="00DF4276">
        <w:rPr>
          <w:rFonts w:ascii="Times LatArm" w:hAnsi="Times LatArm"/>
          <w:sz w:val="22"/>
          <w:szCs w:val="22"/>
          <w:lang w:val="ru-RU"/>
        </w:rPr>
        <w:t xml:space="preserve"> </w:t>
      </w:r>
      <w:r w:rsidRPr="00DF4276">
        <w:rPr>
          <w:sz w:val="22"/>
          <w:szCs w:val="22"/>
          <w:lang w:val="ru-RU"/>
        </w:rPr>
        <w:t>администрации</w:t>
      </w:r>
      <w:r w:rsidRPr="00DF4276">
        <w:rPr>
          <w:rFonts w:ascii="Times LatArm" w:hAnsi="Times LatArm"/>
          <w:sz w:val="22"/>
          <w:szCs w:val="22"/>
          <w:lang w:val="ru-RU"/>
        </w:rPr>
        <w:t xml:space="preserve">.  </w:t>
      </w:r>
      <w:r w:rsidRPr="00DF4276">
        <w:rPr>
          <w:sz w:val="22"/>
          <w:szCs w:val="22"/>
          <w:lang w:val="ru-RU"/>
        </w:rPr>
        <w:t>Простой</w:t>
      </w:r>
      <w:r w:rsidRPr="00DF4276">
        <w:rPr>
          <w:rFonts w:ascii="Times LatArm" w:hAnsi="Times LatArm"/>
          <w:sz w:val="22"/>
          <w:szCs w:val="22"/>
          <w:lang w:val="ru-RU"/>
        </w:rPr>
        <w:t xml:space="preserve"> /</w:t>
      </w:r>
      <w:r w:rsidRPr="00DF4276">
        <w:rPr>
          <w:sz w:val="22"/>
          <w:szCs w:val="22"/>
          <w:lang w:val="ru-RU"/>
        </w:rPr>
        <w:t>в</w:t>
      </w:r>
      <w:r w:rsidRPr="00DF4276">
        <w:rPr>
          <w:rFonts w:ascii="Times LatArm" w:hAnsi="Times LatArm"/>
          <w:sz w:val="22"/>
          <w:szCs w:val="22"/>
          <w:lang w:val="ru-RU"/>
        </w:rPr>
        <w:t xml:space="preserve"> </w:t>
      </w:r>
      <w:r w:rsidRPr="00DF4276">
        <w:rPr>
          <w:sz w:val="22"/>
          <w:szCs w:val="22"/>
          <w:lang w:val="ru-RU"/>
        </w:rPr>
        <w:t>процедурном</w:t>
      </w:r>
      <w:r w:rsidRPr="00DF4276">
        <w:rPr>
          <w:rFonts w:ascii="Times LatArm" w:hAnsi="Times LatArm"/>
          <w:sz w:val="22"/>
          <w:szCs w:val="22"/>
          <w:lang w:val="ru-RU"/>
        </w:rPr>
        <w:t xml:space="preserve"> / </w:t>
      </w:r>
      <w:r w:rsidRPr="00DF4276">
        <w:rPr>
          <w:sz w:val="22"/>
          <w:szCs w:val="22"/>
          <w:lang w:val="ru-RU"/>
        </w:rPr>
        <w:t>и</w:t>
      </w:r>
      <w:r w:rsidRPr="00DF4276">
        <w:rPr>
          <w:rFonts w:ascii="Times LatArm" w:hAnsi="Times LatArm"/>
          <w:sz w:val="22"/>
          <w:szCs w:val="22"/>
          <w:lang w:val="ru-RU"/>
        </w:rPr>
        <w:t xml:space="preserve"> </w:t>
      </w:r>
      <w:r w:rsidRPr="00DF4276">
        <w:rPr>
          <w:sz w:val="22"/>
          <w:szCs w:val="22"/>
          <w:lang w:val="ru-RU"/>
        </w:rPr>
        <w:t>доступный</w:t>
      </w:r>
      <w:r w:rsidRPr="00DF4276">
        <w:rPr>
          <w:rFonts w:ascii="Times LatArm" w:hAnsi="Times LatArm"/>
          <w:sz w:val="22"/>
          <w:szCs w:val="22"/>
          <w:lang w:val="ru-RU"/>
        </w:rPr>
        <w:t xml:space="preserve"> </w:t>
      </w:r>
      <w:r w:rsidRPr="00DF4276">
        <w:rPr>
          <w:sz w:val="22"/>
          <w:szCs w:val="22"/>
          <w:lang w:val="ru-RU"/>
        </w:rPr>
        <w:t>для</w:t>
      </w:r>
      <w:r w:rsidRPr="00DF4276">
        <w:rPr>
          <w:rFonts w:ascii="Times LatArm" w:hAnsi="Times LatArm"/>
          <w:sz w:val="22"/>
          <w:szCs w:val="22"/>
          <w:lang w:val="ru-RU"/>
        </w:rPr>
        <w:t xml:space="preserve"> </w:t>
      </w:r>
      <w:r w:rsidRPr="00DF4276">
        <w:rPr>
          <w:sz w:val="22"/>
          <w:szCs w:val="22"/>
          <w:lang w:val="ru-RU"/>
        </w:rPr>
        <w:t>всех</w:t>
      </w:r>
      <w:r w:rsidRPr="00DF4276">
        <w:rPr>
          <w:rFonts w:ascii="Times LatArm" w:hAnsi="Times LatArm"/>
          <w:sz w:val="22"/>
          <w:szCs w:val="22"/>
          <w:lang w:val="ru-RU"/>
        </w:rPr>
        <w:t xml:space="preserve"> </w:t>
      </w:r>
      <w:r w:rsidRPr="00DF4276">
        <w:rPr>
          <w:sz w:val="22"/>
          <w:szCs w:val="22"/>
          <w:lang w:val="ru-RU"/>
        </w:rPr>
        <w:t>граждан</w:t>
      </w:r>
      <w:r w:rsidRPr="00DF4276">
        <w:rPr>
          <w:rFonts w:ascii="Times LatArm" w:hAnsi="Times LatArm"/>
          <w:sz w:val="22"/>
          <w:szCs w:val="22"/>
          <w:lang w:val="ru-RU"/>
        </w:rPr>
        <w:t xml:space="preserve"> /</w:t>
      </w:r>
      <w:r w:rsidRPr="00DF4276">
        <w:rPr>
          <w:sz w:val="22"/>
          <w:szCs w:val="22"/>
          <w:lang w:val="ru-RU"/>
        </w:rPr>
        <w:t>бесплатность</w:t>
      </w:r>
      <w:r w:rsidRPr="00DF4276">
        <w:rPr>
          <w:rFonts w:ascii="Times LatArm" w:hAnsi="Times LatArm"/>
          <w:sz w:val="22"/>
          <w:szCs w:val="22"/>
          <w:lang w:val="ru-RU"/>
        </w:rPr>
        <w:t xml:space="preserve"> </w:t>
      </w:r>
      <w:r w:rsidRPr="00DF4276">
        <w:rPr>
          <w:sz w:val="22"/>
          <w:szCs w:val="22"/>
          <w:lang w:val="ru-RU"/>
        </w:rPr>
        <w:t>оказания</w:t>
      </w:r>
      <w:r w:rsidRPr="00DF4276">
        <w:rPr>
          <w:rFonts w:ascii="Times LatArm" w:hAnsi="Times LatArm"/>
          <w:sz w:val="22"/>
          <w:szCs w:val="22"/>
          <w:lang w:val="ru-RU"/>
        </w:rPr>
        <w:t xml:space="preserve"> </w:t>
      </w:r>
      <w:r w:rsidRPr="00DF4276">
        <w:rPr>
          <w:sz w:val="22"/>
          <w:szCs w:val="22"/>
          <w:lang w:val="ru-RU"/>
        </w:rPr>
        <w:t>гражданам</w:t>
      </w:r>
      <w:r w:rsidRPr="00DF4276">
        <w:rPr>
          <w:rFonts w:ascii="Times LatArm" w:hAnsi="Times LatArm"/>
          <w:sz w:val="22"/>
          <w:szCs w:val="22"/>
          <w:lang w:val="ru-RU"/>
        </w:rPr>
        <w:t xml:space="preserve"> </w:t>
      </w:r>
      <w:r w:rsidRPr="00DF4276">
        <w:rPr>
          <w:sz w:val="22"/>
          <w:szCs w:val="22"/>
          <w:lang w:val="ru-RU"/>
        </w:rPr>
        <w:t>помощи</w:t>
      </w:r>
      <w:r w:rsidRPr="00DF4276">
        <w:rPr>
          <w:rFonts w:ascii="Times LatArm" w:hAnsi="Times LatArm"/>
          <w:sz w:val="22"/>
          <w:szCs w:val="22"/>
          <w:lang w:val="ru-RU"/>
        </w:rPr>
        <w:t xml:space="preserve">/ </w:t>
      </w:r>
      <w:r w:rsidRPr="00DF4276">
        <w:rPr>
          <w:sz w:val="22"/>
          <w:szCs w:val="22"/>
          <w:lang w:val="ru-RU"/>
        </w:rPr>
        <w:t>институт</w:t>
      </w:r>
      <w:r w:rsidRPr="00DF4276">
        <w:rPr>
          <w:rFonts w:ascii="Times LatArm" w:hAnsi="Times LatArm"/>
          <w:sz w:val="22"/>
          <w:szCs w:val="22"/>
          <w:lang w:val="ru-RU"/>
        </w:rPr>
        <w:t xml:space="preserve"> </w:t>
      </w:r>
      <w:r w:rsidRPr="00DF4276">
        <w:rPr>
          <w:sz w:val="22"/>
          <w:szCs w:val="22"/>
          <w:lang w:val="ru-RU"/>
        </w:rPr>
        <w:t>омбудсмена</w:t>
      </w:r>
      <w:r w:rsidRPr="00DF4276">
        <w:rPr>
          <w:rFonts w:ascii="Times LatArm" w:hAnsi="Times LatArm"/>
          <w:sz w:val="22"/>
          <w:szCs w:val="22"/>
          <w:lang w:val="ru-RU"/>
        </w:rPr>
        <w:t xml:space="preserve">, </w:t>
      </w:r>
      <w:r w:rsidRPr="00DF4276">
        <w:rPr>
          <w:sz w:val="22"/>
          <w:szCs w:val="22"/>
          <w:lang w:val="ru-RU"/>
        </w:rPr>
        <w:t>по</w:t>
      </w:r>
      <w:r w:rsidRPr="00DF4276">
        <w:rPr>
          <w:rFonts w:ascii="Times LatArm" w:hAnsi="Times LatArm"/>
          <w:sz w:val="22"/>
          <w:szCs w:val="22"/>
          <w:lang w:val="ru-RU"/>
        </w:rPr>
        <w:t xml:space="preserve"> </w:t>
      </w:r>
      <w:r w:rsidRPr="00DF4276">
        <w:rPr>
          <w:sz w:val="22"/>
          <w:szCs w:val="22"/>
          <w:lang w:val="ru-RU"/>
        </w:rPr>
        <w:t>существу</w:t>
      </w:r>
      <w:r w:rsidRPr="00DF4276">
        <w:rPr>
          <w:rFonts w:ascii="Times LatArm" w:hAnsi="Times LatArm"/>
          <w:sz w:val="22"/>
          <w:szCs w:val="22"/>
          <w:lang w:val="ru-RU"/>
        </w:rPr>
        <w:t xml:space="preserve">, </w:t>
      </w:r>
      <w:r w:rsidRPr="00DF4276">
        <w:rPr>
          <w:sz w:val="22"/>
          <w:szCs w:val="22"/>
          <w:lang w:val="ru-RU"/>
        </w:rPr>
        <w:t>во</w:t>
      </w:r>
      <w:r w:rsidRPr="00DF4276">
        <w:rPr>
          <w:rFonts w:ascii="Times LatArm" w:hAnsi="Times LatArm"/>
          <w:sz w:val="22"/>
          <w:szCs w:val="22"/>
          <w:lang w:val="ru-RU"/>
        </w:rPr>
        <w:t xml:space="preserve"> </w:t>
      </w:r>
      <w:r w:rsidRPr="00DF4276">
        <w:rPr>
          <w:sz w:val="22"/>
          <w:szCs w:val="22"/>
          <w:lang w:val="ru-RU"/>
        </w:rPr>
        <w:t>многих</w:t>
      </w:r>
      <w:r w:rsidRPr="00DF4276">
        <w:rPr>
          <w:rFonts w:ascii="Times LatArm" w:hAnsi="Times LatArm"/>
          <w:sz w:val="22"/>
          <w:szCs w:val="22"/>
          <w:lang w:val="ru-RU"/>
        </w:rPr>
        <w:t xml:space="preserve"> </w:t>
      </w:r>
      <w:r w:rsidRPr="00DF4276">
        <w:rPr>
          <w:sz w:val="22"/>
          <w:szCs w:val="22"/>
          <w:lang w:val="ru-RU"/>
        </w:rPr>
        <w:t>демократических</w:t>
      </w:r>
      <w:r w:rsidRPr="00DF4276">
        <w:rPr>
          <w:rFonts w:ascii="Times LatArm" w:hAnsi="Times LatArm"/>
          <w:sz w:val="22"/>
          <w:szCs w:val="22"/>
          <w:lang w:val="ru-RU"/>
        </w:rPr>
        <w:t xml:space="preserve"> </w:t>
      </w:r>
      <w:r w:rsidRPr="00DF4276">
        <w:rPr>
          <w:sz w:val="22"/>
          <w:szCs w:val="22"/>
          <w:lang w:val="ru-RU"/>
        </w:rPr>
        <w:t>и</w:t>
      </w:r>
      <w:r w:rsidRPr="00DF4276">
        <w:rPr>
          <w:rFonts w:ascii="Times LatArm" w:hAnsi="Times LatArm"/>
          <w:sz w:val="22"/>
          <w:szCs w:val="22"/>
          <w:lang w:val="ru-RU"/>
        </w:rPr>
        <w:t xml:space="preserve"> </w:t>
      </w:r>
      <w:r w:rsidRPr="00DF4276">
        <w:rPr>
          <w:sz w:val="22"/>
          <w:szCs w:val="22"/>
          <w:lang w:val="ru-RU"/>
        </w:rPr>
        <w:t>некоторых</w:t>
      </w:r>
      <w:r w:rsidRPr="00DF4276">
        <w:rPr>
          <w:rFonts w:ascii="Times LatArm" w:hAnsi="Times LatArm"/>
          <w:sz w:val="22"/>
          <w:szCs w:val="22"/>
          <w:lang w:val="ru-RU"/>
        </w:rPr>
        <w:t xml:space="preserve"> </w:t>
      </w:r>
      <w:r w:rsidRPr="00DF4276">
        <w:rPr>
          <w:sz w:val="22"/>
          <w:szCs w:val="22"/>
          <w:lang w:val="ru-RU"/>
        </w:rPr>
        <w:t>постсоциалистичских</w:t>
      </w:r>
      <w:r w:rsidRPr="00DF4276">
        <w:rPr>
          <w:rFonts w:ascii="Times LatArm" w:hAnsi="Times LatArm"/>
          <w:sz w:val="22"/>
          <w:szCs w:val="22"/>
          <w:lang w:val="ru-RU"/>
        </w:rPr>
        <w:t xml:space="preserve"> </w:t>
      </w:r>
      <w:r w:rsidRPr="00DF4276">
        <w:rPr>
          <w:sz w:val="22"/>
          <w:szCs w:val="22"/>
          <w:lang w:val="ru-RU"/>
        </w:rPr>
        <w:t>странах</w:t>
      </w:r>
      <w:r w:rsidRPr="00DF4276">
        <w:rPr>
          <w:rFonts w:ascii="Times LatArm" w:hAnsi="Times LatArm"/>
          <w:sz w:val="22"/>
          <w:szCs w:val="22"/>
          <w:lang w:val="ru-RU"/>
        </w:rPr>
        <w:t xml:space="preserve"> </w:t>
      </w:r>
      <w:r w:rsidRPr="00DF4276">
        <w:rPr>
          <w:sz w:val="22"/>
          <w:szCs w:val="22"/>
          <w:lang w:val="ru-RU"/>
        </w:rPr>
        <w:t>стал</w:t>
      </w:r>
      <w:r w:rsidRPr="00DF4276">
        <w:rPr>
          <w:rFonts w:ascii="Times LatArm" w:hAnsi="Times LatArm"/>
          <w:sz w:val="22"/>
          <w:szCs w:val="22"/>
          <w:lang w:val="ru-RU"/>
        </w:rPr>
        <w:t xml:space="preserve"> </w:t>
      </w:r>
      <w:r w:rsidRPr="00DF4276">
        <w:rPr>
          <w:sz w:val="22"/>
          <w:szCs w:val="22"/>
          <w:lang w:val="ru-RU"/>
        </w:rPr>
        <w:t>неот</w:t>
      </w:r>
      <w:r w:rsidR="00BC5C42">
        <w:rPr>
          <w:sz w:val="22"/>
          <w:szCs w:val="22"/>
          <w:lang w:val="ru-RU"/>
        </w:rPr>
        <w:t>о</w:t>
      </w:r>
      <w:r w:rsidRPr="00DF4276">
        <w:rPr>
          <w:sz w:val="22"/>
          <w:szCs w:val="22"/>
          <w:lang w:val="ru-RU"/>
        </w:rPr>
        <w:t>емлемой</w:t>
      </w:r>
      <w:r w:rsidRPr="00DF4276">
        <w:rPr>
          <w:rFonts w:ascii="Times LatArm" w:hAnsi="Times LatArm"/>
          <w:sz w:val="22"/>
          <w:szCs w:val="22"/>
          <w:lang w:val="ru-RU"/>
        </w:rPr>
        <w:t xml:space="preserve"> </w:t>
      </w:r>
      <w:r w:rsidRPr="00DF4276">
        <w:rPr>
          <w:sz w:val="22"/>
          <w:szCs w:val="22"/>
          <w:lang w:val="ru-RU"/>
        </w:rPr>
        <w:t>частью</w:t>
      </w:r>
      <w:r w:rsidRPr="00DF4276">
        <w:rPr>
          <w:rFonts w:ascii="Times LatArm" w:hAnsi="Times LatArm"/>
          <w:sz w:val="22"/>
          <w:szCs w:val="22"/>
          <w:lang w:val="ru-RU"/>
        </w:rPr>
        <w:t xml:space="preserve"> </w:t>
      </w:r>
      <w:r w:rsidRPr="00DF4276">
        <w:rPr>
          <w:sz w:val="22"/>
          <w:szCs w:val="22"/>
          <w:lang w:val="ru-RU"/>
        </w:rPr>
        <w:t>государственно</w:t>
      </w:r>
      <w:r w:rsidRPr="00DF4276">
        <w:rPr>
          <w:rFonts w:ascii="Times LatArm" w:hAnsi="Times LatArm"/>
          <w:sz w:val="22"/>
          <w:szCs w:val="22"/>
          <w:lang w:val="ru-RU"/>
        </w:rPr>
        <w:t>-</w:t>
      </w:r>
      <w:r w:rsidRPr="00DF4276">
        <w:rPr>
          <w:sz w:val="22"/>
          <w:szCs w:val="22"/>
          <w:lang w:val="ru-RU"/>
        </w:rPr>
        <w:t>правовой</w:t>
      </w:r>
      <w:r w:rsidRPr="00DF4276">
        <w:rPr>
          <w:rFonts w:ascii="Times LatArm" w:hAnsi="Times LatArm"/>
          <w:sz w:val="22"/>
          <w:szCs w:val="22"/>
          <w:lang w:val="ru-RU"/>
        </w:rPr>
        <w:t xml:space="preserve"> </w:t>
      </w:r>
      <w:r w:rsidRPr="00DF4276">
        <w:rPr>
          <w:sz w:val="22"/>
          <w:szCs w:val="22"/>
          <w:lang w:val="ru-RU"/>
        </w:rPr>
        <w:t>системы</w:t>
      </w:r>
      <w:r w:rsidRPr="00DF4276">
        <w:rPr>
          <w:rFonts w:ascii="Times LatArm" w:hAnsi="Times LatArm"/>
          <w:sz w:val="22"/>
          <w:szCs w:val="22"/>
          <w:lang w:val="ru-RU"/>
        </w:rPr>
        <w:t>.</w:t>
      </w:r>
    </w:p>
    <w:p w:rsidR="004F5ED9" w:rsidRPr="00C57344" w:rsidRDefault="004F5ED9" w:rsidP="004F5ED9">
      <w:pPr>
        <w:ind w:firstLine="708"/>
        <w:jc w:val="both"/>
        <w:rPr>
          <w:lang w:val="ru-RU"/>
        </w:rPr>
      </w:pPr>
    </w:p>
    <w:p w:rsidR="00BD7842" w:rsidRDefault="00BD7842" w:rsidP="004F5ED9">
      <w:pPr>
        <w:spacing w:line="250" w:lineRule="auto"/>
        <w:jc w:val="center"/>
        <w:rPr>
          <w:rFonts w:ascii="Times LatArm" w:hAnsi="Times LatArm"/>
          <w:b/>
          <w:sz w:val="18"/>
          <w:szCs w:val="18"/>
          <w:lang w:val="fr-FR"/>
        </w:rPr>
      </w:pPr>
    </w:p>
    <w:p w:rsidR="00BD7842" w:rsidRDefault="00BD7842" w:rsidP="004F5ED9">
      <w:pPr>
        <w:spacing w:line="250" w:lineRule="auto"/>
        <w:jc w:val="center"/>
        <w:rPr>
          <w:rFonts w:ascii="Times LatArm" w:hAnsi="Times LatArm"/>
          <w:b/>
          <w:sz w:val="18"/>
          <w:szCs w:val="18"/>
          <w:lang w:val="fr-FR"/>
        </w:rPr>
      </w:pPr>
    </w:p>
    <w:p w:rsidR="004F5ED9" w:rsidRPr="00D707FA" w:rsidRDefault="004F5ED9" w:rsidP="004F5ED9">
      <w:pPr>
        <w:spacing w:line="250" w:lineRule="auto"/>
        <w:jc w:val="center"/>
        <w:rPr>
          <w:rFonts w:ascii="Times LatArm" w:hAnsi="Times LatArm"/>
          <w:b/>
          <w:sz w:val="18"/>
          <w:szCs w:val="18"/>
          <w:lang w:val="fr-FR"/>
        </w:rPr>
      </w:pPr>
      <w:r w:rsidRPr="00D707FA">
        <w:rPr>
          <w:rFonts w:ascii="Times LatArm" w:hAnsi="Times LatArm"/>
          <w:b/>
          <w:sz w:val="18"/>
          <w:szCs w:val="18"/>
          <w:lang w:val="fr-FR"/>
        </w:rPr>
        <w:lastRenderedPageBreak/>
        <w:t>²ðò²ÊÆ äºî²Î²Ü Ð²Ø²Èê²ð²ÜÆ ¶Æî²Î²Ü îºÔºÎ²¶Æð</w:t>
      </w:r>
    </w:p>
    <w:p w:rsidR="004F5ED9" w:rsidRPr="00D707FA" w:rsidRDefault="004F5ED9" w:rsidP="004F5ED9">
      <w:pPr>
        <w:jc w:val="center"/>
        <w:rPr>
          <w:rFonts w:ascii="Times LatRus" w:hAnsi="Times LatRus"/>
          <w:b/>
          <w:sz w:val="18"/>
          <w:szCs w:val="18"/>
          <w:lang w:val="fr-FR"/>
        </w:rPr>
      </w:pPr>
      <w:r w:rsidRPr="00D707FA">
        <w:rPr>
          <w:rFonts w:ascii="Times LatRus" w:hAnsi="Times LatRus"/>
          <w:b/>
          <w:sz w:val="18"/>
          <w:szCs w:val="18"/>
          <w:lang w:val="fr-FR"/>
        </w:rPr>
        <w:t>Ó×ÅÍÛÅ ÇÀÏÈÑÊÈ ÀÐÖÀÕÑÊÎÃÎ ÃÎÑÓÄÀÐÑÒÂÅÍÍÎÃÎ ÓÍÈÂÅÐÑÈÒÅÒÀ</w:t>
      </w:r>
    </w:p>
    <w:p w:rsidR="004F5ED9" w:rsidRPr="00D707FA" w:rsidRDefault="007D0E60" w:rsidP="004F5ED9">
      <w:pPr>
        <w:pStyle w:val="3"/>
        <w:tabs>
          <w:tab w:val="left" w:pos="4035"/>
        </w:tabs>
        <w:jc w:val="left"/>
        <w:rPr>
          <w:rFonts w:ascii="Times LatArm" w:hAnsi="Times LatArm"/>
          <w:b/>
          <w:bCs/>
          <w:i/>
          <w:sz w:val="14"/>
          <w:szCs w:val="14"/>
          <w:lang w:val="fr-FR"/>
        </w:rPr>
      </w:pPr>
      <w:r>
        <w:rPr>
          <w:rFonts w:ascii="Times LatArm" w:hAnsi="Times LatArm"/>
          <w:b/>
          <w:bCs/>
          <w:i/>
          <w:noProof/>
          <w:snapToGrid/>
          <w:sz w:val="14"/>
          <w:szCs w:val="14"/>
          <w:lang w:eastAsia="ru-RU"/>
        </w:rPr>
        <w:pict>
          <v:line id="_x0000_s15744" style="position:absolute;z-index:251947008" from="1.75pt,6.6pt" to="460.75pt,6.6pt" strokeweight="3pt">
            <v:stroke linestyle="thinThick"/>
          </v:line>
        </w:pict>
      </w:r>
      <w:r w:rsidR="004F5ED9" w:rsidRPr="00D707FA">
        <w:rPr>
          <w:rFonts w:ascii="Times LatArm" w:hAnsi="Times LatArm"/>
          <w:b/>
          <w:bCs/>
          <w:i/>
          <w:sz w:val="14"/>
          <w:szCs w:val="14"/>
          <w:lang w:val="fr-FR"/>
        </w:rPr>
        <w:tab/>
      </w:r>
    </w:p>
    <w:p w:rsidR="004F5ED9" w:rsidRPr="00D707FA" w:rsidRDefault="004F5ED9" w:rsidP="004F5ED9">
      <w:pPr>
        <w:pStyle w:val="3"/>
        <w:jc w:val="center"/>
        <w:rPr>
          <w:rFonts w:ascii="Times LatArm" w:hAnsi="Times LatArm"/>
          <w:b/>
          <w:bCs/>
          <w:sz w:val="18"/>
          <w:szCs w:val="18"/>
          <w:lang w:val="fr-FR"/>
        </w:rPr>
      </w:pPr>
      <w:r w:rsidRPr="00D707FA">
        <w:rPr>
          <w:rFonts w:ascii="Times LatArm" w:hAnsi="Times LatArm"/>
          <w:b/>
          <w:bCs/>
          <w:sz w:val="18"/>
          <w:szCs w:val="18"/>
          <w:lang w:val="fr-FR"/>
        </w:rPr>
        <w:t>1-2 (23-24) 2011</w:t>
      </w:r>
    </w:p>
    <w:p w:rsidR="004F5ED9" w:rsidRPr="004D3202" w:rsidRDefault="004F5ED9" w:rsidP="004F5ED9">
      <w:pPr>
        <w:rPr>
          <w:rFonts w:ascii="Times LatArm" w:hAnsi="Times LatArm"/>
          <w:i/>
          <w:sz w:val="24"/>
          <w:szCs w:val="24"/>
          <w:lang w:val="fr-FR"/>
        </w:rPr>
      </w:pPr>
      <w:r w:rsidRPr="004D3202">
        <w:rPr>
          <w:rFonts w:ascii="Times LatArm" w:hAnsi="Times LatArm"/>
          <w:i/>
          <w:sz w:val="24"/>
          <w:szCs w:val="24"/>
          <w:lang w:val="fr-FR"/>
        </w:rPr>
        <w:t xml:space="preserve">Ðî¸ </w:t>
      </w:r>
      <w:r w:rsidR="006801BA">
        <w:rPr>
          <w:rFonts w:ascii="Times LatArm" w:hAnsi="Times LatArm"/>
          <w:i/>
          <w:sz w:val="24"/>
          <w:szCs w:val="24"/>
          <w:lang w:val="fr-FR"/>
        </w:rPr>
        <w:t>378.147 :34</w:t>
      </w:r>
      <w:r>
        <w:rPr>
          <w:rFonts w:ascii="Times LatArm" w:hAnsi="Times LatArm"/>
          <w:i/>
          <w:sz w:val="24"/>
          <w:szCs w:val="24"/>
          <w:lang w:val="fr-FR"/>
        </w:rPr>
        <w:tab/>
      </w:r>
      <w:r>
        <w:rPr>
          <w:rFonts w:ascii="Times LatArm" w:hAnsi="Times LatArm"/>
          <w:i/>
          <w:sz w:val="24"/>
          <w:szCs w:val="24"/>
          <w:lang w:val="fr-FR"/>
        </w:rPr>
        <w:tab/>
      </w:r>
      <w:r>
        <w:rPr>
          <w:rFonts w:ascii="Times LatArm" w:hAnsi="Times LatArm"/>
          <w:i/>
          <w:sz w:val="24"/>
          <w:szCs w:val="24"/>
          <w:lang w:val="fr-FR"/>
        </w:rPr>
        <w:tab/>
      </w:r>
      <w:r>
        <w:rPr>
          <w:rFonts w:ascii="Times LatArm" w:hAnsi="Times LatArm"/>
          <w:i/>
          <w:sz w:val="24"/>
          <w:szCs w:val="24"/>
          <w:lang w:val="fr-FR"/>
        </w:rPr>
        <w:tab/>
      </w:r>
      <w:r w:rsidR="006801BA">
        <w:rPr>
          <w:rFonts w:ascii="Times LatArm" w:hAnsi="Times LatArm"/>
          <w:i/>
          <w:sz w:val="24"/>
          <w:szCs w:val="24"/>
          <w:lang w:val="fr-FR"/>
        </w:rPr>
        <w:t xml:space="preserve">          ä³ïÙáõÃÛ³Ý ¹³ë³í³Ý¹Ù³Ý Ù»Ãá¹ÇÏ³</w:t>
      </w:r>
    </w:p>
    <w:p w:rsidR="004F5ED9" w:rsidRPr="004F5ED9" w:rsidRDefault="004F5ED9" w:rsidP="004F5ED9">
      <w:pPr>
        <w:jc w:val="center"/>
        <w:rPr>
          <w:rFonts w:ascii="Arial Armenian" w:hAnsi="Arial Armenian"/>
          <w:b/>
          <w:sz w:val="10"/>
          <w:szCs w:val="10"/>
          <w:lang w:val="fr-FR"/>
        </w:rPr>
      </w:pPr>
    </w:p>
    <w:p w:rsidR="004F5ED9" w:rsidRPr="004F5ED9" w:rsidRDefault="004637F8" w:rsidP="004F5ED9">
      <w:pPr>
        <w:jc w:val="center"/>
        <w:rPr>
          <w:rFonts w:ascii="Times LatArm" w:hAnsi="Times LatArm"/>
          <w:b/>
          <w:sz w:val="22"/>
          <w:szCs w:val="22"/>
          <w:lang w:val="fr-FR"/>
        </w:rPr>
      </w:pPr>
      <w:r>
        <w:rPr>
          <w:rFonts w:ascii="Times LatArm" w:hAnsi="Times LatArm"/>
          <w:b/>
          <w:sz w:val="22"/>
          <w:szCs w:val="22"/>
          <w:lang w:val="fr-FR"/>
        </w:rPr>
        <w:t>ö</w:t>
      </w:r>
      <w:r w:rsidR="00180256">
        <w:rPr>
          <w:rFonts w:ascii="Times LatArm" w:hAnsi="Times LatArm"/>
          <w:b/>
          <w:sz w:val="22"/>
          <w:szCs w:val="22"/>
          <w:lang w:val="fr-FR"/>
        </w:rPr>
        <w:t xml:space="preserve">àøð ÊØ´²ÚÆÜ ²ÞÊ²î²ÜøÆ </w:t>
      </w:r>
      <w:r>
        <w:rPr>
          <w:rFonts w:ascii="Times LatArm" w:hAnsi="Times LatArm"/>
          <w:b/>
          <w:sz w:val="22"/>
          <w:szCs w:val="22"/>
          <w:lang w:val="fr-FR"/>
        </w:rPr>
        <w:t>äÈ²Ü²ìàðØ²Ü ºì ¸²ê²ì²Ü¸Ø²Ü ²è²ìºÈàôÂÚàôÜÜºðÀ</w:t>
      </w:r>
    </w:p>
    <w:p w:rsidR="004F5ED9" w:rsidRPr="00C57344" w:rsidRDefault="004F5ED9" w:rsidP="004F5ED9">
      <w:pPr>
        <w:jc w:val="center"/>
        <w:rPr>
          <w:rFonts w:ascii="Times LatArm" w:hAnsi="Times LatArm"/>
          <w:sz w:val="22"/>
          <w:szCs w:val="22"/>
          <w:lang w:val="fr-FR"/>
        </w:rPr>
      </w:pPr>
    </w:p>
    <w:p w:rsidR="004F5ED9" w:rsidRPr="00180256" w:rsidRDefault="004F5ED9" w:rsidP="004F5ED9">
      <w:pPr>
        <w:jc w:val="center"/>
        <w:rPr>
          <w:rFonts w:ascii="Times LatArm" w:hAnsi="Times LatArm"/>
          <w:sz w:val="26"/>
          <w:szCs w:val="26"/>
          <w:lang w:val="fr-FR"/>
        </w:rPr>
      </w:pPr>
      <w:r w:rsidRPr="00180256">
        <w:rPr>
          <w:rFonts w:ascii="Times LatArm" w:hAnsi="Times LatArm"/>
          <w:sz w:val="26"/>
          <w:szCs w:val="26"/>
          <w:lang w:val="fr-FR"/>
        </w:rPr>
        <w:t>Ü. Ø. Ø»ÉùáõÙÛ³Ý</w:t>
      </w:r>
    </w:p>
    <w:p w:rsidR="004F5ED9" w:rsidRPr="00C57344" w:rsidRDefault="004F5ED9" w:rsidP="004F5ED9">
      <w:pPr>
        <w:jc w:val="center"/>
        <w:rPr>
          <w:rFonts w:ascii="Times LatArm" w:hAnsi="Times LatArm"/>
          <w:b/>
          <w:sz w:val="22"/>
          <w:szCs w:val="22"/>
          <w:lang w:val="fr-FR"/>
        </w:rPr>
      </w:pPr>
    </w:p>
    <w:p w:rsidR="004F5ED9" w:rsidRPr="00C57344" w:rsidRDefault="004F5ED9" w:rsidP="004F5ED9">
      <w:pPr>
        <w:ind w:firstLine="567"/>
        <w:jc w:val="both"/>
        <w:rPr>
          <w:rFonts w:ascii="Times LatArm" w:hAnsi="Times LatArm"/>
          <w:lang w:val="fr-FR"/>
        </w:rPr>
      </w:pPr>
      <w:r w:rsidRPr="00C57344">
        <w:rPr>
          <w:rFonts w:ascii="Times LatArm" w:hAnsi="Times LatArm"/>
          <w:lang w:val="fr-FR"/>
        </w:rPr>
        <w:t>Ðá¹í³ÍÁ í»ñ³µ»ñáõÙ ¿ Ñ³Ûáó å³ïÙáõÃÛ³Ý ¹³ë³í³Ý¹Ù³Ý ·áñÍÁÝÃ³óáõÙ ÷áùñ ËÙµ³ÛÇÝ ³ßË³ï³ÝùÝ»ñÇ Ï³½Ù³Ï»ñåÙ³Ý, Ñ³Ù³·áñÍ³Ïó³ÛÇÝ ÑÙïáõÃÛáõÝÝ»ñÇ, Ùï³ÍáÕáõÃÛ³Ý ÑÙïáõÃÛáõÝÝ»ñÇ, ÇÝùÝ³×³Ý³ãÙ³Ý, ÇÝùÝáõÕÕáñ¹Ù³Ý, ÑÙïáõÃÛáõÝÝ»ñÇ, ¹åñáó-ÙÇç³í³Ûñ Ñ³ñó»ñÇÝ: öáùñ ËáõÙµÁ Çñ ÑÇÙùáõÙ áõÝÇ ³éÝí³½Ý »ñ»ù ³é³í»ÉáõÃÛáõÝÝ»ñ: ²ÛÝ Ýå³ëïáõÙ ¿ áã ÙÇ³ÛÝ ·Çï»ÉÇùÇ »ñÏ³ñ³Å³ÙÏ»ï å³Ñå³ÝÙ³ÝÁ, ³ÛÉ¨ Ñ³ëÏ³óáõÃÛáõÝÝ»ñÇ ëÏ½µáõÝùÝ»ñÇ ¨ Çñ³¹³ñÓáõÃÛáõÝÝ»ñÇ ÁÙµéÝÙ³ÝÁ, Ñëï³Ï»óÝáõÙ ¿ ÑÇÙÝ³Ï³Ý ëáóÇ³É³Ï³Ý ÑÙïáõÃÛáõÝ»ñÁ, ¹ñ³Ï³Ý ³½¹»óáõÃÛáõÝ ¿ áõÝ»ÝáõÙ ³ß³Ï»ñïÝ»ñÇ  ï»ë³Ï»ïÝ»ñÇ, Ùáï»óáõÙÝ»ñÇ ¨ ³ñÅ»ùÝ»ñÇ íñ³:</w:t>
      </w:r>
    </w:p>
    <w:p w:rsidR="004F5ED9" w:rsidRPr="00C57344" w:rsidRDefault="004F5ED9" w:rsidP="004F5ED9">
      <w:pPr>
        <w:ind w:firstLine="567"/>
        <w:jc w:val="both"/>
        <w:rPr>
          <w:rFonts w:ascii="Times LatArm" w:hAnsi="Times LatArm"/>
          <w:lang w:val="fr-FR"/>
        </w:rPr>
      </w:pPr>
      <w:r w:rsidRPr="00C57344">
        <w:rPr>
          <w:rFonts w:ascii="Times LatArm" w:hAnsi="Times LatArm"/>
          <w:lang w:val="fr-FR"/>
        </w:rPr>
        <w:t>Üáñ Ñ³ëÏ³óáõÃÛáõÝÝ»ñ` Ñ³Ù³·áñÍ³Ïó³ÛÇÝ ÑÙïáõÃÛáõÝÝ»ñ, Ùï³ÍáÕáõÃÛ³Ý ÑÙïáõÃÛáõÝÝ»ñ, Ùßï³Ï³Ý ËÙµ»ñ, ýáñÙ³É ËÙµ»ñ, áã ýáñÙ³É ËÙµ»ñ:</w:t>
      </w:r>
    </w:p>
    <w:p w:rsidR="004F5ED9" w:rsidRPr="00C57344" w:rsidRDefault="004F5ED9" w:rsidP="004F5ED9">
      <w:pPr>
        <w:ind w:firstLine="567"/>
        <w:jc w:val="both"/>
        <w:rPr>
          <w:rFonts w:ascii="Times LatArm" w:hAnsi="Times LatArm"/>
          <w:sz w:val="6"/>
          <w:szCs w:val="6"/>
          <w:lang w:val="fr-FR"/>
        </w:rPr>
      </w:pPr>
      <w:r w:rsidRPr="00C57344">
        <w:rPr>
          <w:rFonts w:ascii="Times LatArm" w:hAnsi="Times LatArm"/>
          <w:sz w:val="22"/>
          <w:szCs w:val="22"/>
          <w:lang w:val="fr-FR"/>
        </w:rPr>
        <w:tab/>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 xml:space="preserve">Ð³Ù³·áñÍ³Ïó³ÛÇÝ áõëáõóáõÙÁ Ñ³Ù³ï»Õ ëáíáñ»Éáõ »Õ³Ý³ÏÝ ¿, »ñµ ËÙµÇ Ûáõñ³ù³ÝãÛáõñ ³Ý¹³Ù Ï³Ù ³ÙµáÕç ¹³ë³ñ³ÝÁ Ý»ñ·ñ³íí³Í ¿ ³ÏïÇíáñ»Ý, ¨ ·Çï»ÉÇùÁ Ùß³ÏíáõÙ ¨ Ñ³ñÙ³ñ»óíáõÙ ¿ í»ñ³÷áËÙ³Ý ÙÇçáóáí: </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 xml:space="preserve">Ð³Ù³·áñÍ³Ïó³ÛÇÝ áõëáõóÙ³Ý Ù»ç ¿³Ï³Ý »Ý </w:t>
      </w:r>
      <w:r w:rsidR="00506E82">
        <w:rPr>
          <w:rFonts w:ascii="Times LatArm" w:hAnsi="Times LatArm"/>
          <w:sz w:val="22"/>
          <w:szCs w:val="22"/>
          <w:lang w:val="fr-FR"/>
        </w:rPr>
        <w:t>áã ÙÇ³ÛÝ ³Ï³¹»ÙÇ³Ï³Ý ·Çï»ÉÇùÝ»ñ</w:t>
      </w:r>
      <w:r w:rsidRPr="00C57344">
        <w:rPr>
          <w:rFonts w:ascii="Times LatArm" w:hAnsi="Times LatArm"/>
          <w:sz w:val="22"/>
          <w:szCs w:val="22"/>
          <w:lang w:val="fr-FR"/>
        </w:rPr>
        <w:t xml:space="preserve"> ¨ ÑÙïáõÃÛáõÝÝ»ñ ëáíáñ»ÉÁ, ³ÛÉ¨ Ï³ñ¨áñ ¿ ËÙµ³ÛÇÝ ³ßË³ï³ÝùÝ»ñ Ï³½Ù³Ï»ñå»Éáõ ÙÇçáóáí ÑÙáõï Ñ³Ù³·áñÍ³ÏóáÕÝ»ñ ¥Ñ³Ù³·áñÍ³Ïó³ÛÇÝ ÑÙïáõÃÛáõÝÝ»ñ) ¨ ·Çï»ÉÇùÝ»ñÇ ³ÏïÇí ÏÇñ³éáÕÝ»ñ ¥Ùï³ÍáÕáõÃÛ³Ý ÑÙïáõÃÛáõÝÝ»ñ): Ð³Ù³·áñÍ³Ïó³ÛÇÝ áõëáõóáõÙÁ Ù»Í³óÝáõÙ ¿ Ý³¨ ëáíáñáÕÝ»ñÇ ÇÝùÝáõñáõÛÝáõÃÛáõÝÁ ¨ å³ï³ëË³Ý³ïíáõÃÛáõÝÁ, ¥ÇÝùÝ³×³Ý³ãÙ³Ý ¨ ÇÝùÝ³áõÕÕáñ¹Ù³Ý ÑÙïáõÃÛáõÝÝ»ñ): ºñµ Ñ³Ù³·áñÍ³Ïó³ÛÇÝ áõëáõóáõÙÁ ÏÇñ³éíáõÙ ¿ ËáñáõÃÛ³Ùµ, ³ÛÝ ¹³éÝáõÙ ¿ ¹³ë³ñ³ÝÇ Ï³Ù »ñµ»ÙÝ Ý³¨ ³ÙµáÕç Ï³½Ù³Ï»ñåáõÃÛ³Ý ¥¹åñáó, ÙÇç³í³Ûñ) ³ßË³ï³Ýù³ÛÇÝ Ùß³ÏáõÛÃ: ¸³ ÏñÃáõÃÛ³Ý Ñ³Ý¹»å í»ñ³µ»ñÙáõÝù Ï³Ù Ùáï»óáõÙ ¿, áñÁ Ý»ñ³éáõÙ ¿ áõëáõóÙ³Ý Å³Ù³Ý³Ï³ÏÇó Ñ³Û»ó³Ï³ñ·»ñÁ: </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 xml:space="preserve">Ð³Ù³·áñÍ³Ïó³ÛÇÝ áõëáõóÙ³Ý ÇÙ³ëïÝ ¿` </w:t>
      </w:r>
    </w:p>
    <w:p w:rsidR="004F5ED9" w:rsidRPr="00C57344" w:rsidRDefault="004F5ED9" w:rsidP="00896820">
      <w:pPr>
        <w:numPr>
          <w:ilvl w:val="0"/>
          <w:numId w:val="18"/>
        </w:numPr>
        <w:ind w:left="0" w:firstLine="567"/>
        <w:jc w:val="both"/>
        <w:rPr>
          <w:rFonts w:ascii="Times LatArm" w:hAnsi="Times LatArm"/>
          <w:sz w:val="22"/>
          <w:szCs w:val="22"/>
          <w:lang w:val="fr-FR"/>
        </w:rPr>
      </w:pPr>
      <w:r w:rsidRPr="00C57344">
        <w:rPr>
          <w:rFonts w:ascii="Times LatArm" w:hAnsi="Times LatArm"/>
          <w:sz w:val="22"/>
          <w:szCs w:val="22"/>
          <w:lang w:val="fr-FR"/>
        </w:rPr>
        <w:t>Ûáõñ³ù³ÝãÛáõñ ³ÝÑ³ïÇ ¹³ñÓÝ»É áõÅ»Õ ³ÝÓÝ³íáñáõÃÛáõÝ Å³Ù³Ý³Ï³ÏÇó Ñ³ë³ñ³ÏáõÃÛ³Ý Ù»ç,</w:t>
      </w:r>
    </w:p>
    <w:p w:rsidR="004F5ED9" w:rsidRPr="00C57344" w:rsidRDefault="004F5ED9" w:rsidP="00896820">
      <w:pPr>
        <w:numPr>
          <w:ilvl w:val="0"/>
          <w:numId w:val="18"/>
        </w:numPr>
        <w:ind w:left="0" w:firstLine="567"/>
        <w:jc w:val="both"/>
        <w:rPr>
          <w:rFonts w:ascii="Times LatArm" w:hAnsi="Times LatArm"/>
          <w:sz w:val="22"/>
          <w:szCs w:val="22"/>
          <w:lang w:val="fr-FR"/>
        </w:rPr>
      </w:pPr>
      <w:r w:rsidRPr="00C57344">
        <w:rPr>
          <w:rFonts w:ascii="Times LatArm" w:hAnsi="Times LatArm"/>
          <w:sz w:val="22"/>
          <w:szCs w:val="22"/>
          <w:lang w:val="fr-FR"/>
        </w:rPr>
        <w:t>Ûáõñ³ù³ÝãÛáõñ ³ÝÑ³ïÇ ¹³ñÓÝ»É ³ÏïÇí ¨ Ï³ñáÕ` ÉÇÝ»Éáõ ËÙµÇ ³Ý¹³Ù ¨ Ñ³Ù³·áñÍ³Ïó»Éáõ:</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 xml:space="preserve"> ÊÙµ³ÛÇÝ ³ßË³ï³Ýù Ï³½Ù³Ï»ñå»Éáõó ³é³ç ³é³çÇÝ ³Ù»Ý³Ï³ñ¨áñ Ñ³ñóÁ. á±ñÝ ¿ ËÙµÇ É³í³·áõÛÝ ã³÷Á`, 2, 3, Ã»± 4 ³Ý¹³Ù: </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 xml:space="preserve">ÐÇÝ· Ï³Ù 6 Ñá·³ÝáóÁ ß³ï Ù»Í ËáõÙµ ¿, ¨ ³ÛÝ ¹³éÝáõÙ ¿ ³í³Ý¹³Ï³Ý ËáõÙµ, áñï»Õ Ñ³Ù³·áñÍ³Ïó»ÉÁ ¨ ³ñ¹ÛáõÝ³í»ïáñ»Ý ³ßË³ï»ÉÁ ËÇëï ¹Åí³ñ³ÝáõÙ ¿ ¥áÙ³Ýù ³ñ¹»Ý ã»Ý Ù³ëÝ³ÏóáõÙ áõëáõóÙ³Ý ·áñÍÁÝÃ³óÇÝ): </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 xml:space="preserve">ÊÙµ»ñÇ ï»ë³ÏÝ»ñÝ  »Ý` </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  Ð»Ý³Ï»ï³ÛÇÝ 1 Ù³Ûñ ËÙµ»ñ ¥Ùßï³Ï³Ý ËÙµ»ñ)</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  öáñÓ³·Çï³Ï³Ý ËÙµ»ñ ¥ýáñÙ³É ËÙµ»ñ)</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 Ð³ïáõÏ ïíÛ³É ³é³ç³¹ñ³ÝùÇ Ñ³Ù³ñ Ï³½Ùí³Í ËÙµ»ñ ¥áã ýáñÙ³É ËÙµ»ñ):</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 xml:space="preserve">¼áõÛ·»ñÁ ³Ù»Ý³É³íÝ »Ý, ù³ÝÇ áñ ÑÝ³ñ³íáñáõÃÛáõÝ Ï³ ³é³ç³¹ñ³ÝùÇ Ù³ëÇÝ ß³ï Ëáë»Éáõ ¨ û·ï³·áñÍ»Éáõ ß³ï Å³Ù³Ý³Ï:  </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ÆÝãå»±ë Ï³½Ù»É ËÙµ»ñ: Þ³ï Ï³ñ¨áñ ¿ Ñ³Ù³Ó³ÛÝáõÃÛ³Ý ·³É ³ß³Ï»ñïÝ»ñÇ Ñ»ï ËÙµ»ñ Ï³½Ù»Éáõ Ù»Ãá¹Ý»ñÇ ¨ Ýå³ï³ÏÝ»ñÇ ßáõñç:</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 Úáõñ³ù³ÝãÛáõñÁ å»ïù ¿ ëáíáñÇ ³ñ¹ÛáõÝ³í»ï ³ßË³ï»É ËÙµÇ ó³ÝÏ³ó³Í ³Ý¹³ÙÇ Ñ»ï: ÊÙµ»ñÁ Ï³ñáÕ »Ý Ï³½Ùí»É`</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 xml:space="preserve">•  å³ï³Ñ³Ï³Ýáñ»Ý </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  áõëáõóãÇ ÏáÕÙÇó</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  ³ß³Ï»ñïÝ»ñÇ ÏáÕÙÇó:</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ÊÙµ»ñÁ Ï³ñáÕ »Ý ÉÇÝ»É`</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lastRenderedPageBreak/>
        <w:tab/>
        <w:t>•  ï³ñ³ë»é` ÑÇÙÝ³Ï³ÝáõÙ</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ab/>
        <w:t>•  Ñ³Ù³ë»é` »ñµ»ÙÝ:</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Ä³Ù³Ý³Ï³ÏÇó áõëáõóÙ³Ý åñ³ÏïÇÏ³ÛÇ É³í³·áõÛÝ ûñÇÝ³ÏÁ, ³ÝÏ³ëÏ³Í, ÷áùñ ËÙµ³ÛÇÝ ³ßË³ï³ÝùÝ ¿, áñÇ ³ñÙ³ïÝ»ñÁ Ï³ñ»ÉÇ ¿ ·ïÝ»É ëáóÇáÉá·Ý»ñÇ ³ßË³ï³ÝùÝ»ñáõÙ: Ð³ÏÇñ× Ó¨³Ï»ñåÙ³Ý ¹»åùáõÙ ÷áùñ ËÙµ³ÛÇÝ ³ßË³ï³ÝùÁ Ýß³Ý³ÏáõÙ ¿ áÕç ¹³ë³ñ³ÝÇ ïñáÑáõÙ »ñÏáõëÇó ãáñë ³ß³Ï»ñï ÁÝ¹·ñÏáÕ ËÙµ»ñ</w:t>
      </w:r>
      <w:r w:rsidR="00506E82">
        <w:rPr>
          <w:rFonts w:ascii="Times LatArm" w:hAnsi="Times LatArm"/>
          <w:sz w:val="22"/>
          <w:szCs w:val="22"/>
          <w:lang w:val="fr-FR"/>
        </w:rPr>
        <w:t>Ç`</w:t>
      </w:r>
      <w:r w:rsidRPr="00C57344">
        <w:rPr>
          <w:rFonts w:ascii="Times LatArm" w:hAnsi="Times LatArm"/>
          <w:sz w:val="22"/>
          <w:szCs w:val="22"/>
          <w:lang w:val="fr-FR"/>
        </w:rPr>
        <w:t xml:space="preserve"> Çñ»Ýó Ñ³ÝÓÝ³ñ³ñí³Í ÁÝ¹Ñ³Ýáõñ ³é³ç³¹ñ³ÝùÁ Ï³ï³ñ»Éáõ Ýå³ï³Ïáí: öáùñ ËÙµ³ÛÇÝ ³ßË³ï³ÝùÇ ÑÇÙÝ³Ï³Ý Ýå³ï³ÏÝ ¿ Ûáõñ³ù³ÝãÛáõñ ³ß³Ï»ñïÇ ¹³ñÓÝ»É ³í»ÉÇ ëáíáñáÕ ³ÝÑ³ï` ÙÛáõëÝ»ñÇ Ñ»ï ëáóÇ³É³Ï³Ý ÷áË³½¹»óáõÃÛ³Ý, Ñ³Õáñ¹³ÏóáõÃÛ³Ý, Ñ³Ù³·áñÍ³ÏóáõÃÛ³Ý ¨ Ñ³ÝÓÝ³ñ³ñí³Í ³é³ç³¹ñ³ÝùÝ»ñÇ Ï³ï³ñÙ³Ý ³ÏïÇí Ù³ëÝ³ÏóáõÃÛ³Ý ÙÇçáóáí: öáùñ ËÙµ³ÛÇÝ ³ßË³ï³ÝùÁ ¹³ë³í³Ý¹Ù³Ý ¨ áõëáõóÙ³Ý ³éáõÙáí áõÝÇ ³éÝí³½Ý »ñ»ù ³é³í»ÉáõÃÛáõÝ: ²é³çÇÝ` ÷áùñ ËÙµ³ÛÇÝ ³ßË³ï³ÝùÁ ÙÇïí³Í ¿ ³ß³Ï»ñïÝ»ñÇ ³Ï³¹»ÙÇ³Ï³Ý áõëáõóÙ³Ý µ³ñ»É³íÙ³ÝÁ: ²ÛÝ áã ÙÇ³ÛÝ ¹ñ³Ï³Ý ³½¹»óáõÃÛáõÝ ¿ áõÝ»ÝáõÙ ·Çï»ÉÇùÇ »ñÏ³ñ³Å³ÙÏ»ï Ùï³å³ÑÙ³Ý Ñ³Ù³ñ, ³ÛÉ Ý³¨ Ýå³ëïáõÙ ¿ Ñ³ëÏ³óáõÃÛáõÝÝ»ñÇ, ëÏ½µáõÝùÝ»ñÇ ¨ Çñ³¹³ñÓáõÃÛáõÝÝ»ñÇ ÁÙµéÝÙ³ÝÁ: ²Û¹ ³Ù»ÝÁ ÑÇÙÝ³Ï³ÝáõÙ å³ÛÙ³Ý³íáñí³Í ¿ áõëáõóÙ³Ý ·áñÍÁÝÃ³óÇ Å³Ù³Ý³Ï Ëáë»Éáõ, ùÝÝ³ñÏ»Éáõ ¨ ÷áË³½¹»Éáõ ÁÝ¹É³ÛÝí³Í ÑÝ³ñ³íáñáõÃÛáõÝÝ»ñáí: ºñÏñáñ¹` ÷áùñ ËÙµ³ÛÇÝ ³ßË³ï³ÝùÁ ÑÝ³ñ³íáñáõÃÛáõÝ ¿ ÁÝÓ»éáõÙ ³ß³Ï»ñïÝ»ñÇÝ Ñ³Ý¹»ë ·³É ³ÛÝåÇëÇ Çñ³íÇ×³ÏÝ»ñáõÙ, áñáÝóáõÙ Ýñ³Ýù Ï³ñáÕ »Ý ½³ñ·³óÝ»É ëáóÇ³É³Ï³Ý ¨ ÙÇç³ÝÓÝ³ÛÇÝ ÑÙïáõÃÛáõÝÝ»ñÁ` ×³Ý³ãáÕ³Ï³Ý Ýå³ï³ÏÝ»ñÇÝ Ñ³ëÝ»ÉáõÝ Ñ³ÙÁÝÃ³ó: È³í Ï³½Ùí³Í ÷áùñ ËÙµ³ÛÇÝ ³ßË³ï³ÝùÇ ¹»åùáõÙ Ñëï³Ï»óíáõÙ »Ý ÑÇÙÝ³Ï³Ý ëáóÇ³É³Ï³Ý ÑÙïáõÃÛáõÝÝ»ñÁ, ÇëÏ ³ÛÝáõÑ»ï¨³` Ñ»ï¨áÕ³Ï³Ýáñ»Ý áõëáõó³ÝíáõÙ: ºññáñ¹` ÷áùñ ËÙµ³ÛÇÝ ³ßË³ï³ÝùÁ ¹ñ³Ï³Ý ³½¹»óáõÃÛáõÝ áõÝÇ ÁÝ¹Ñ³Ýñ³å»ë ¹åñáóÇ ¨ ÙÝ³ó³Í ³ß³Ï»ñïÝ»ñÇ ¨, Ù³ëÝ³íáñ³å»ë, ëáíáñ»Éáõ ¨ áõëÙ³Ý í»ñ³µ»ñÛ³É ³ß³Ï»ñïÝ»ñÇ ï»ë³Ï»ïÝ»ñÇ, Ùáï»óáõÙÝ»ñÇ ¨ ³ñÅ»ùÝ»ñÇ íñ³:</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öáùñ ËÙµ³ÛÇÝ ³Ë³ï³ÝùÁ Ñ³ÝÓÝ³ñ³ñáõÃÛáõÝÝ»ñÇ áñ¨¿ Ù»Ï Ù»Ãá¹ ã¿, ³ÛÝ ³í»ÉÇ ß³ï Ùáï»óáõÙ ¿, áñÇ ÑÇÙùáõÙ ÁÝÏÝ³Í ¿ ëáóÇ³É³Ï³Ý ÷áËÝ»ñ·áñÍáõÃÛ³Ý ËÃ³ÝáõÙÁ ¨ ÷áË³¹³ñÓ Ñ³Ù³·áñÍ³ÏóáõÃÛáõÝÁ ÷áùñ ËÙµ»ñáõÙ Çñ³íÇ×³Ï³ÛÇÝ áõëáõóÙ³Ý Å³Ù³Ý³Ï: àõëïÇ, ³ÛÝ ï³ñµ»ñ ³Ýí³ÝáõÙÝ»ñ áõÝÇ, ³é³í»É Ñ³×³Ë` Ñ³Ù³·áñÍ³Ïó³ÛÇÝ áõëáõóáõÙ, Ñ³Ù³ï»Õ ·áñÍáõÝ»áõÃÛ³Ý íñ³ ÑÇÙÝí³Í áõëáõóáõÙ Ï³Ù ëáóÇ³É³Ï³Ý áõëáõóáõÙ:</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 xml:space="preserve">öáùñ ËÙµ³ÛÇÝ ³ßË³ï³ÝùÇ É³ÛÝ ï³ñ³ÍÙ³ÝÁ Ýå³ëïáÕ ·áñÍáÝÝ»ñÁ µ³½Ù³ÃÇí »Ý: ²é³çÇÝÁ ³Û¹ áõëáõóÙ³Ý ³ÝÑ³ï³Ï³Ý ï³ñµ»ñáõÃÛáõÝÝ»ñÇ ³ÏáÙá¹³óÇ³ÛÇÝ Ñ³ñÙ³ñ»óÙ³Ý ÑÝ³ñ³íáñáõÃÛáõÝÝ ¿ ¹³ë³ñ³ÝáõÙ: ÊÙµ³ÛÇÝ ³ßË³ï³ÝùÇ áõëáõóÙ³Ý Ù»Ãá¹Ý»ñÇó ß³ï»ñÁ ³ÝÑ³ï³Ï³Ý ï³ñµ»ñáõÃÛáõÝÝ»ñÁ ¹Çï³ñÏáõÙ »Ý áñå»ë áõëáõóáõÙÁ ¨ ÁÙµéÝáõÙÁ ËÃ³ÝáÕ åáï»ÝóÇ³É ÑÝ³ñ³íáñáõÃÛáõÝÝ»ñ, ÙÇÝã¹»é áõëáõóÙ³Ý ³í³Ý¹³Ï³Ý Ù»Ãá¹Ý»ñÁ ³Ûë ï³ñµ»ñáõÃÛáõÝÝ»ñÁ ¹Çï³ñÏáõÙ »Ý áñå»ë ³ÝÑ³ñÙ³ñáõÃÛáõÝ, áñÁ å»ïù ¿ å³Ñ»É ÑëÏáÕáõÃÛ³Ý ï³Ï: ºñÏñáñ¹ ·áñÍáÝÁ ³éÝãíáõÙ ¿ ³ÛÝ ÑÝ³ñ³íáñáõÃÛáõÝÝ»ñÇÝ, áñ ËÙµ³ÛÇÝ ³ßË³ï³ÝùÇ áõëáõóáõÙÁ ³é³ç³ñÏáõÙ ¿ µ³½Ù³ÏáÕÙ³ÝÇ ÏñÃ³Ï³Ý Ýå³ï³ÏÝ»ñÇÝ ÙÇ³Å³Ù³Ý³Ï Ñ³ëÝ»Éáõ Ñ³Ù³ñ: ²Ï³¹»ÙÇ³Ï³Ý áõëáõóÙ³Ý Ýå³ï³ÏÝ»ñÇ ·»ñ³Ï³ÛáÕ ¹»ñÇ Ñ»ï¨³Ýùáí ³ßË³ñÑÝ ³Ûëûñ Ïáã ¿ ³ÝáõÙ ³í»ÉÇ ß³ï Ñ»ï³Ùáõï ÉÇÝ»É ³ß³Ï»ñïÇ ³ÝÓÝ³Ï³Ý, ëáóÇ³É³Ï³Ý ¨ µ³ñáÛ³Ï³Ý ½³ñ·³óÙ³ÝÁ: </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öáùñ ËÙµ³ÛÇÝ ³ßË³ï³ÝùÁ ³ñ¹ÛáõÝ³í»ï Ï³½Ù³Ï»ñå»Éáõ Ñ³Ù³ñ áõëáõóÇãÝ»ñÁ å»ïù ¿ ¹³ë³ñ³ÝÁ µ³Å³Ý»Ý »ñÏáõ, »ñ»ù Ï³Ù ãáñë ³ß³Ï»ñïÝ»ñÇó µ³ÕÏ³ó³Í ËÙµ»ñÇ ¨ ³å³Ñáí»Ý, áñ Ûáõñ³ù³ÝãÛáõñ ËÙµÇ ³ßË³ï³ÝùÝ»ñáõÙ ³éÏ³ ÉÇÝ»Ý Ý»ñÏ³Û³óíáÕ ÑÇÙÝ³Ï³Ý µ³Õ³¹ñÇãÝ»ñÁ: ²Û¹ ï³ññ»ñÝ »Ý` áõëáõóáÕ³Ï³Ý ËÙµ»ñáõÙ ¹ñ³Ï³Ý ëáóÇ³É³Ï³Ý ÷áËÏ³åí³ÍáõÃÛáõÝÁ, ³ñ¹ÛáõÝ³í»ï áõëáõóÙ³Ý Ñ³Ù³ñ ³ÝÑ³ï³Ï³Ï³Ý Ñ³ßí»ïíáõÃÛáõÝÁ ¨ å³ï³ëË³Ý³ïíáõÃÛáõÝÁ, ³ÝÑ³ï³Ï³Ý ÏáÉ»ÏïÇí ·áñÍÁÝÃ³óÝ»ñÇ í»ñ³µ»ñÛ³É ÙïáñáõÙÝ»ñÁ ¨ ùÝÝ³¹³ï³Ï³Ý í»ñ³Ý³ÛáõÙÁ, ÇÝãå»ë Ý³¨ áõëáõÙÝ³Ï³Ý Íñ³·ñ»ñÇ ¨ áõëáõÙÝ³Ï³Ý ÝÛáõÃ»ñÇ í»ñ³Ï³éáõóáõÙÁ ËÙµ³ÛÇÝ ³é³ç³¹ñ³ÝùÝ»ñÇ Ñ³Ù³ñ: àõëáõóãÇÝ ³ÝÑñ³Å»ßï ¿ Ù³Ýñ³Ù³ëÝ ¹Çï³ñÏ»É, åÉ³Ý³íáñ»É ¨ áõß³¹ñáõÃÛáõÝ ¹³ñÓÝ»É Ñ³Ù³·áñÍ³Ïó³ÛÇÝ áõëáõóÙ³Ý Ãí³ñÏí³Í ÑÇÙÝ³Ï³Ý ï³ññ»ñÇó Ûáõñ³ù³ÝãÛáõñÇÝ: ²í»ÉÇÝ, ³ÝÑñ³Å»ßï ¿ Ù³Ýñ³Ù³ëÝ Ý»ñÏ³Û³óÝ»É ëáóÇ³É³Ï³Ý ÑÙïáõÃÛáõÝÝ»ñÁ ¨ ùÝÝ³ñÏ»É ³ÛÝ Ùáï»óáõÙÝ»ñÁ, áñáÝù µÝáñáß ¨ ³ÝÑñ³Å»ßï »Ý ¹³ë³ñ³ÝáõÙ µ³ó Ñ³Õáñ¹³ÏóáõÃÛ³Ý, ³ç³ÏóáÕ ÷áË³¹³ñÓ Ý»ñ·áñÍáõÃÛ³Ý ¨ ³å³Ñáí áõëáõóÙ³Ý ÙÇç³í³Ûñ ëï»ÕÍ»Éáõ Ñ³Ù³ñ:</w:t>
      </w:r>
    </w:p>
    <w:p w:rsidR="004F5ED9" w:rsidRPr="00C57344" w:rsidRDefault="00DC4F1C" w:rsidP="004F5ED9">
      <w:pPr>
        <w:ind w:firstLine="567"/>
        <w:jc w:val="both"/>
        <w:rPr>
          <w:rFonts w:ascii="Times LatArm" w:hAnsi="Times LatArm"/>
          <w:sz w:val="22"/>
          <w:szCs w:val="22"/>
          <w:lang w:val="fr-FR"/>
        </w:rPr>
      </w:pPr>
      <w:r>
        <w:rPr>
          <w:rFonts w:ascii="Times LatArm" w:hAnsi="Times LatArm"/>
          <w:sz w:val="22"/>
          <w:szCs w:val="22"/>
          <w:lang w:val="fr-FR"/>
        </w:rPr>
        <w:t>êïáñ¨ Ý»ñÏ³Û³óÝáõÙ »Ù ¦</w:t>
      </w:r>
      <w:r w:rsidR="004F5ED9" w:rsidRPr="00C57344">
        <w:rPr>
          <w:rFonts w:ascii="Times LatArm" w:hAnsi="Times LatArm"/>
          <w:sz w:val="22"/>
          <w:szCs w:val="22"/>
          <w:lang w:val="fr-FR"/>
        </w:rPr>
        <w:t>Ð³Ûáó å³ïÙáõÃÛáõÝ</w:t>
      </w:r>
      <w:r>
        <w:rPr>
          <w:rFonts w:ascii="Times LatArm" w:hAnsi="Times LatArm"/>
          <w:sz w:val="22"/>
          <w:szCs w:val="22"/>
          <w:lang w:val="fr-FR"/>
        </w:rPr>
        <w:t>§</w:t>
      </w:r>
      <w:r w:rsidR="004F5ED9" w:rsidRPr="00C57344">
        <w:rPr>
          <w:rFonts w:ascii="Times LatArm" w:hAnsi="Times LatArm"/>
          <w:sz w:val="22"/>
          <w:szCs w:val="22"/>
          <w:lang w:val="fr-FR"/>
        </w:rPr>
        <w:t xml:space="preserve"> ³é³ñÏ³ÛÇó ¹³ë³åÉ³Ý, áñÁ Ï³½Ùí³Í ¿ ÷áùñ ËÙµ³ÛÇÝ ³ßË³ï³ÝùÇ ¹³ë³í³Ý¹Ù³Ý ¨ áõëáõóÙ³Ý µ³Õ³¹ñÇãÝ»ñÇ ÑÇÙ³Ý íñ³: </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 xml:space="preserve">¸³ëÁÝÃ³óÁ - Ð³Ûó å³ïÙáõÃÛáõÝ, </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lastRenderedPageBreak/>
        <w:t xml:space="preserve">¸³ë³ñ³ÝÁ - 8-ñ¹ </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Â»Ù³Ý – üñÇïÛáý Ü³Ýë»ÝÇ ÏÛ³ÝùÁ ¨ ·áñÍÁ:</w:t>
      </w:r>
    </w:p>
    <w:p w:rsidR="004F5ED9" w:rsidRPr="00C57344" w:rsidRDefault="004F5ED9" w:rsidP="00896820">
      <w:pPr>
        <w:numPr>
          <w:ilvl w:val="0"/>
          <w:numId w:val="15"/>
        </w:numPr>
        <w:jc w:val="both"/>
        <w:rPr>
          <w:rFonts w:ascii="Times LatArm" w:hAnsi="Times LatArm"/>
          <w:sz w:val="22"/>
          <w:szCs w:val="22"/>
          <w:u w:val="single"/>
          <w:lang w:val="fr-FR"/>
        </w:rPr>
      </w:pPr>
      <w:r w:rsidRPr="00C57344">
        <w:rPr>
          <w:rFonts w:ascii="Times LatArm" w:hAnsi="Times LatArm"/>
          <w:sz w:val="22"/>
          <w:szCs w:val="22"/>
          <w:u w:val="single"/>
          <w:lang w:val="fr-FR"/>
        </w:rPr>
        <w:t>Â»Ù³ÛÇ Ñ³Ù³éáï µáí³Ý¹³ÏáõÃÛáõÝÁ:</w:t>
      </w:r>
    </w:p>
    <w:p w:rsidR="004F5ED9" w:rsidRPr="00C57344" w:rsidRDefault="004F5ED9" w:rsidP="004F5ED9">
      <w:pPr>
        <w:ind w:firstLine="708"/>
        <w:jc w:val="both"/>
        <w:rPr>
          <w:rFonts w:ascii="Times LatArm" w:hAnsi="Times LatArm"/>
          <w:sz w:val="22"/>
          <w:szCs w:val="22"/>
          <w:lang w:val="fr-FR"/>
        </w:rPr>
      </w:pPr>
      <w:r w:rsidRPr="00C57344">
        <w:rPr>
          <w:rFonts w:ascii="Times LatArm" w:hAnsi="Times LatArm"/>
          <w:sz w:val="22"/>
          <w:szCs w:val="22"/>
          <w:lang w:val="fr-FR"/>
        </w:rPr>
        <w:t xml:space="preserve">²½·»ñÇ ÉÇ·³Ý, áñÁ ëï»ÕÍí»É ¿ 1919Ã. ö³ñÇ½Ç Ë³Õ³ÕáõÃÛ³Ý ÏáÝý»ñ³ÝëÇ áñáßÙ³Ùµ, Ïáãí³Í ¿ñ   ³å³Ñáí»Éáõ Ë³Õ³ÕáõÃÛáõÝ ¨ ÅáÕáíáõñ¹Ý»ñÇ ÙÇç¨ ½³ñ·³óÝ»É Ñ³Ù³·áñÍ³ÏóáõÃÛ³Ý á·ÇÝ: </w:t>
      </w:r>
    </w:p>
    <w:p w:rsidR="004F5ED9" w:rsidRPr="00C57344" w:rsidRDefault="004F5ED9" w:rsidP="004F5ED9">
      <w:pPr>
        <w:ind w:firstLine="708"/>
        <w:jc w:val="both"/>
        <w:rPr>
          <w:rFonts w:ascii="Times LatArm" w:hAnsi="Times LatArm"/>
          <w:sz w:val="22"/>
          <w:szCs w:val="22"/>
          <w:lang w:val="fr-FR"/>
        </w:rPr>
      </w:pPr>
      <w:r w:rsidRPr="00C57344">
        <w:rPr>
          <w:rFonts w:ascii="Times LatArm" w:hAnsi="Times LatArm"/>
          <w:sz w:val="22"/>
          <w:szCs w:val="22"/>
          <w:lang w:val="fr-FR"/>
        </w:rPr>
        <w:t>Æñ ·áñÍáõÝ»áõÃÛ³Ý ÁÝÃ³óùáõÙ ²½·»ñÇ ÉÇ·³Ý ÙÇ ù³ÝÇ ³Ý·³Ù ³Ý¹ñ³¹³ñÓ ¿ Ï³ï³ñ»É Ð³ÛÏ³Ï³Ý Ñ³ñóÇÝ:</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 xml:space="preserve">²½·»ñÇ ÉÇ·³ÛÇ ßñç³Ý³ÏáõÙ ³Ý·Ý³Ñ³ï»ÉÇ ¿ñ Ýáñí»·³óÇ µ¨»é³ËáõÛ½, ·ÇïÝ³Ï³Ý, Ñ³ë³ñ³Ï³Ï³Ý ·áñÍÇã ¨ Ù»Í Ù³ñ¹³ë»ñ üñÇïÛáý Ü³Ýë»ÝÇ (1861-1930ÃÃ.)` Ç Ýå³ëï Ñ³Û ÅáÕáíñ¹Ç Í³í³É³Í Ù³ñ¹³ëÇñ³Ï³Ý ·áñÍáõÝ»áõÃÛáõÝÁ: </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Ð³Ý¹Çë³Ý³Éáí ÉÇ·³ÛÇ ·»ñ³·áõÛÝ ÏáÙÇë³ñ, ÙÇ³Å³Ù³Ý³Ï ·ÉË³íáñ»Éáõí ÉÇ·³ÛÇÝ Ï</w:t>
      </w:r>
      <w:r w:rsidR="00D22759">
        <w:rPr>
          <w:rFonts w:ascii="Times LatArm" w:hAnsi="Times LatArm"/>
          <w:sz w:val="22"/>
          <w:szCs w:val="22"/>
          <w:lang w:val="fr-FR"/>
        </w:rPr>
        <w:t>Ç</w:t>
      </w:r>
      <w:r w:rsidRPr="00C57344">
        <w:rPr>
          <w:rFonts w:ascii="Times LatArm" w:hAnsi="Times LatArm"/>
          <w:sz w:val="22"/>
          <w:szCs w:val="22"/>
          <w:lang w:val="fr-FR"/>
        </w:rPr>
        <w:t>ó</w:t>
      </w:r>
      <w:r w:rsidR="00506E82">
        <w:rPr>
          <w:rFonts w:ascii="Times LatArm" w:hAnsi="Times LatArm"/>
          <w:sz w:val="22"/>
          <w:szCs w:val="22"/>
          <w:lang w:val="fr-FR"/>
        </w:rPr>
        <w:t xml:space="preserve"> </w:t>
      </w:r>
      <w:r w:rsidR="00D22759">
        <w:rPr>
          <w:rFonts w:ascii="Times LatArm" w:hAnsi="Times LatArm"/>
          <w:sz w:val="22"/>
          <w:szCs w:val="22"/>
          <w:lang w:val="fr-FR"/>
        </w:rPr>
        <w:t>·áñÍáÕ</w:t>
      </w:r>
      <w:r w:rsidRPr="00C57344">
        <w:rPr>
          <w:rFonts w:ascii="Times LatArm" w:hAnsi="Times LatArm"/>
          <w:sz w:val="22"/>
          <w:szCs w:val="22"/>
          <w:lang w:val="fr-FR"/>
        </w:rPr>
        <w:t xml:space="preserve"> Ñ³Ûñ»Ý³¹³ñÓáõÃÛ³Ý Ñ³ÝÓÝ³ÅáÕáíÁ (1925-1925ÃÃ.)` Ü³Ýë»ÝÁ Ù»Í ³ßË³ï³Ýù ¿ ï³ñ»É Ñ³Ûáó ó»Õ³ëå³ÝáõÃÛ³Ý Ñ»ï¨³Ýùáí ³ßË³ñÑ³ë÷Ûáõé Ñ³ÛáõÃÛáõÝÁ ÊáñÑñ¹³ÛÇÝ Ð³Û³ëï³Ý Ñ³Ûñ»Ý³¹³ñÓ»Éáõ ¨ ï»ÕáõÙ û·ÝáõÃÛáõÝ óáõó³µ»ñ»Éáõ áõÕÕáõÃÛ³Ùµ:</w:t>
      </w:r>
    </w:p>
    <w:p w:rsidR="004F5ED9" w:rsidRPr="00C57344" w:rsidRDefault="004F5ED9" w:rsidP="004F5ED9">
      <w:pPr>
        <w:ind w:firstLine="708"/>
        <w:jc w:val="both"/>
        <w:rPr>
          <w:rFonts w:ascii="Times LatArm" w:hAnsi="Times LatArm"/>
          <w:sz w:val="22"/>
          <w:szCs w:val="22"/>
          <w:lang w:val="fr-FR"/>
        </w:rPr>
      </w:pPr>
      <w:r w:rsidRPr="00C57344">
        <w:rPr>
          <w:rFonts w:ascii="Times LatArm" w:hAnsi="Times LatArm"/>
          <w:sz w:val="22"/>
          <w:szCs w:val="22"/>
          <w:lang w:val="fr-FR"/>
        </w:rPr>
        <w:t>²½·»ñÇ ÉÇ·³ÛÇ 1924Ã. ÑáõÉÇëÇ 12-Ç áñáßÙ³Ùµ Ð³Ûáó ó»Õ³ëå³ÝáõÃÛáõÝÇó Ù³½³åáõñÍ ßáõñç 320.000 Ñ³Û»ñ</w:t>
      </w:r>
      <w:r w:rsidR="00D22759">
        <w:rPr>
          <w:rFonts w:ascii="Times LatArm" w:hAnsi="Times LatArm"/>
          <w:sz w:val="22"/>
          <w:szCs w:val="22"/>
          <w:lang w:val="fr-FR"/>
        </w:rPr>
        <w:t>Ç</w:t>
      </w:r>
      <w:r w:rsidRPr="00C57344">
        <w:rPr>
          <w:rFonts w:ascii="Times LatArm" w:hAnsi="Times LatArm"/>
          <w:sz w:val="22"/>
          <w:szCs w:val="22"/>
          <w:lang w:val="fr-FR"/>
        </w:rPr>
        <w:t xml:space="preserve"> ³ßË³ñÑÇ ï³ñµ»ñ »ñÏñÝ»ñáõÙ ßÝáñÑí»óÇÝ Ý³Ýë»ÝÛ³Ý ³ÝÓÝ³·ñ»ñ: </w:t>
      </w:r>
    </w:p>
    <w:p w:rsidR="004F5ED9" w:rsidRPr="00C57344" w:rsidRDefault="004F5ED9" w:rsidP="00896820">
      <w:pPr>
        <w:numPr>
          <w:ilvl w:val="0"/>
          <w:numId w:val="15"/>
        </w:numPr>
        <w:jc w:val="both"/>
        <w:rPr>
          <w:rFonts w:ascii="Times LatArm" w:hAnsi="Times LatArm"/>
          <w:sz w:val="22"/>
          <w:szCs w:val="22"/>
          <w:u w:val="single"/>
          <w:lang w:val="fr-FR"/>
        </w:rPr>
      </w:pPr>
      <w:r w:rsidRPr="00C57344">
        <w:rPr>
          <w:rFonts w:ascii="Times LatArm" w:hAnsi="Times LatArm"/>
          <w:sz w:val="22"/>
          <w:szCs w:val="22"/>
          <w:u w:val="single"/>
          <w:lang w:val="fr-FR"/>
        </w:rPr>
        <w:t>Üå³ï³ÏÁ ¨ ËÝ¹ÇñÝ»ñÁ</w:t>
      </w:r>
    </w:p>
    <w:p w:rsidR="004F5ED9" w:rsidRPr="00C57344" w:rsidRDefault="004F5ED9" w:rsidP="004F5ED9">
      <w:pPr>
        <w:ind w:left="708"/>
        <w:jc w:val="both"/>
        <w:rPr>
          <w:rFonts w:ascii="Times LatArm" w:hAnsi="Times LatArm"/>
          <w:sz w:val="22"/>
          <w:szCs w:val="22"/>
          <w:lang w:val="fr-FR"/>
        </w:rPr>
      </w:pPr>
      <w:r w:rsidRPr="00C57344">
        <w:rPr>
          <w:rFonts w:ascii="Times LatArm" w:hAnsi="Times LatArm"/>
          <w:sz w:val="22"/>
          <w:szCs w:val="22"/>
          <w:lang w:val="fr-FR"/>
        </w:rPr>
        <w:t>• ì»ñÑÇß»É ³é³çÇÝ Ñ³Ù³ßË³ñÑ³ÛÇÝ å³ï»ñ³½ÙÇ å³ï×³éÝ»ñÁ</w:t>
      </w:r>
    </w:p>
    <w:p w:rsidR="004F5ED9" w:rsidRPr="00C57344" w:rsidRDefault="004F5ED9" w:rsidP="004F5ED9">
      <w:pPr>
        <w:ind w:left="708"/>
        <w:jc w:val="both"/>
        <w:rPr>
          <w:rFonts w:ascii="Times LatArm" w:hAnsi="Times LatArm"/>
          <w:sz w:val="22"/>
          <w:szCs w:val="22"/>
          <w:lang w:val="fr-FR"/>
        </w:rPr>
      </w:pPr>
      <w:r w:rsidRPr="00C57344">
        <w:rPr>
          <w:rFonts w:ascii="Times LatArm" w:hAnsi="Times LatArm"/>
          <w:sz w:val="22"/>
          <w:szCs w:val="22"/>
          <w:lang w:val="fr-FR"/>
        </w:rPr>
        <w:t>• ä³ñ½³µ³Ý»É »ñÇïÃáõñù»ñÇ ÏáÕÙÇó Ð³Ûáó ó»Õ³ëå³ÝáõÃÛ³Ý Íñ³·ñÙ³Ý Ýå³ï³ÏÁ ¨ Çñ³·áñÍÙ³Ý áõÕÇÝ»ñÁ</w:t>
      </w:r>
    </w:p>
    <w:p w:rsidR="004F5ED9" w:rsidRPr="00C57344" w:rsidRDefault="004F5ED9" w:rsidP="004F5ED9">
      <w:pPr>
        <w:ind w:left="708"/>
        <w:jc w:val="both"/>
        <w:rPr>
          <w:rFonts w:ascii="Times LatArm" w:hAnsi="Times LatArm"/>
          <w:sz w:val="22"/>
          <w:szCs w:val="22"/>
          <w:lang w:val="fr-FR"/>
        </w:rPr>
      </w:pPr>
      <w:r w:rsidRPr="00C57344">
        <w:rPr>
          <w:rFonts w:ascii="Times LatArm" w:hAnsi="Times LatArm"/>
          <w:sz w:val="22"/>
          <w:szCs w:val="22"/>
          <w:lang w:val="fr-FR"/>
        </w:rPr>
        <w:t xml:space="preserve">•  Âí³ñÏ»É Ñ³ë³ñ³Ï³Ï³Ý-ù³Õ³ù³Ï³Ý ¨ å»ï³Ï³Ý ·áñÍÇãÝ»ñÇÝ, áñáÝù Ñ³Û»ñÇ ½³Ý·í³Í³ÛÇÝ Ïáïáñ³ÍÝ»ñÇ ¹»Ù µáÕáùÇ Çñ»Ýó Ó³ÛÝÝ »Ý µ³ñÓñ³óñ»É </w:t>
      </w:r>
    </w:p>
    <w:p w:rsidR="004F5ED9" w:rsidRPr="00C57344" w:rsidRDefault="004F5ED9" w:rsidP="004F5ED9">
      <w:pPr>
        <w:ind w:left="708"/>
        <w:jc w:val="both"/>
        <w:rPr>
          <w:rFonts w:ascii="Times LatArm" w:hAnsi="Times LatArm"/>
          <w:sz w:val="22"/>
          <w:szCs w:val="22"/>
          <w:lang w:val="fr-FR"/>
        </w:rPr>
      </w:pPr>
      <w:r w:rsidRPr="00C57344">
        <w:rPr>
          <w:rFonts w:ascii="Times LatArm" w:hAnsi="Times LatArm"/>
          <w:sz w:val="22"/>
          <w:szCs w:val="22"/>
          <w:lang w:val="fr-FR"/>
        </w:rPr>
        <w:t xml:space="preserve">• àõëáõÙÝ³ëÇñ»É ü. Ü³Ýë»ÝÇ Ï»Ýë³·ñáõÃÛáõÝÁ ¨ Ù»Í ÑáõÙ³ÝÇëïÇ Ñ³Û³Ýå³ëï ù³ÛÉ»ñÝ áõ ç³Ýù»ñÁ </w:t>
      </w:r>
    </w:p>
    <w:p w:rsidR="004F5ED9" w:rsidRPr="00C57344" w:rsidRDefault="004F5ED9" w:rsidP="004F5ED9">
      <w:pPr>
        <w:ind w:left="708"/>
        <w:jc w:val="both"/>
        <w:rPr>
          <w:rFonts w:ascii="Times LatArm" w:hAnsi="Times LatArm"/>
          <w:sz w:val="22"/>
          <w:szCs w:val="22"/>
          <w:lang w:val="fr-FR"/>
        </w:rPr>
      </w:pPr>
      <w:r w:rsidRPr="00C57344">
        <w:rPr>
          <w:rFonts w:ascii="Times LatArm" w:hAnsi="Times LatArm"/>
          <w:sz w:val="22"/>
          <w:szCs w:val="22"/>
          <w:lang w:val="fr-FR"/>
        </w:rPr>
        <w:t xml:space="preserve">• øÝÝ³ñÏ»É ü. Ü³Ýë»ÝÇ </w:t>
      </w:r>
      <w:r w:rsidR="00DC4F1C">
        <w:rPr>
          <w:rFonts w:ascii="Times LatArm" w:hAnsi="Times LatArm"/>
          <w:sz w:val="22"/>
          <w:szCs w:val="22"/>
          <w:lang w:val="fr-FR"/>
        </w:rPr>
        <w:t>¦</w:t>
      </w:r>
      <w:r w:rsidRPr="00C57344">
        <w:rPr>
          <w:rFonts w:ascii="Times LatArm" w:hAnsi="Times LatArm"/>
          <w:sz w:val="22"/>
          <w:szCs w:val="22"/>
          <w:lang w:val="fr-FR"/>
        </w:rPr>
        <w:t>Ê³</w:t>
      </w:r>
      <w:r w:rsidR="00D22759">
        <w:rPr>
          <w:rFonts w:ascii="Times LatArm" w:hAnsi="Times LatArm"/>
          <w:sz w:val="22"/>
          <w:szCs w:val="22"/>
          <w:lang w:val="fr-FR"/>
        </w:rPr>
        <w:t>µ</w:t>
      </w:r>
      <w:r w:rsidRPr="00C57344">
        <w:rPr>
          <w:rFonts w:ascii="Times LatArm" w:hAnsi="Times LatArm"/>
          <w:sz w:val="22"/>
          <w:szCs w:val="22"/>
          <w:lang w:val="fr-FR"/>
        </w:rPr>
        <w:t>í³Í ÅáÕáíáõñ¹</w:t>
      </w:r>
      <w:r w:rsidR="00DC4F1C">
        <w:rPr>
          <w:rFonts w:ascii="Times LatArm" w:hAnsi="Times LatArm"/>
          <w:sz w:val="22"/>
          <w:szCs w:val="22"/>
          <w:lang w:val="fr-FR"/>
        </w:rPr>
        <w:t>§</w:t>
      </w:r>
      <w:r w:rsidRPr="00C57344">
        <w:rPr>
          <w:rFonts w:ascii="Times LatArm" w:hAnsi="Times LatArm"/>
          <w:sz w:val="22"/>
          <w:szCs w:val="22"/>
          <w:lang w:val="fr-FR"/>
        </w:rPr>
        <w:t xml:space="preserve"> ·ñùáõÙ Ù»ñ ³½·Ç å³ïÙ³Ï³Ý ×³Ï³ï³·ÇñÁ 20-ñ¹ ¹³ñÇ 20-³Ï³Ý Ãí³Ï³ÝÝ»ñÇÝ: </w:t>
      </w:r>
    </w:p>
    <w:p w:rsidR="004F5ED9" w:rsidRPr="00C57344" w:rsidRDefault="004F5ED9" w:rsidP="004F5ED9">
      <w:pPr>
        <w:ind w:left="708"/>
        <w:jc w:val="both"/>
        <w:rPr>
          <w:rFonts w:ascii="Times LatArm" w:hAnsi="Times LatArm"/>
          <w:sz w:val="22"/>
          <w:szCs w:val="22"/>
          <w:lang w:val="fr-FR"/>
        </w:rPr>
      </w:pPr>
      <w:r w:rsidRPr="00C57344">
        <w:rPr>
          <w:rFonts w:ascii="Times LatArm" w:hAnsi="Times LatArm"/>
          <w:sz w:val="22"/>
          <w:szCs w:val="22"/>
          <w:lang w:val="fr-FR"/>
        </w:rPr>
        <w:t>• Ü»ñÏ³Û³óÝ»É Ãáõñ</w:t>
      </w:r>
      <w:r w:rsidR="00D22759">
        <w:rPr>
          <w:rFonts w:ascii="Times LatArm" w:hAnsi="Times LatArm"/>
          <w:sz w:val="22"/>
          <w:szCs w:val="22"/>
          <w:lang w:val="fr-FR"/>
        </w:rPr>
        <w:t>ù³Ï³Ý ³ÝÙ³ñ¹Ï³ÛÇÝ µéÝáõÃÛáõÝÝ»ñÝ</w:t>
      </w:r>
      <w:r w:rsidRPr="00C57344">
        <w:rPr>
          <w:rFonts w:ascii="Times LatArm" w:hAnsi="Times LatArm"/>
          <w:sz w:val="22"/>
          <w:szCs w:val="22"/>
          <w:lang w:val="fr-FR"/>
        </w:rPr>
        <w:t xml:space="preserve"> áõ ¹Çí³Ý³·Çï³Ï³Ý Ë³ñ¹³í³ÝùÝ»ñÁ, ºíñáå³Ï³Ý µ³½Ù³¹ÇÙÇ áõ ß³Ñ³¹Çï³Ï³Ý ù³Õ³ù³Ï³ÝáõÃÛáõÝÁ </w:t>
      </w:r>
    </w:p>
    <w:p w:rsidR="004F5ED9" w:rsidRPr="00C57344" w:rsidRDefault="004F5ED9" w:rsidP="004F5ED9">
      <w:pPr>
        <w:ind w:left="708"/>
        <w:jc w:val="both"/>
        <w:rPr>
          <w:rFonts w:ascii="Times LatArm" w:hAnsi="Times LatArm"/>
          <w:sz w:val="22"/>
          <w:szCs w:val="22"/>
          <w:lang w:val="fr-FR"/>
        </w:rPr>
      </w:pPr>
      <w:r w:rsidRPr="00C57344">
        <w:rPr>
          <w:rFonts w:ascii="Times LatArm" w:hAnsi="Times LatArm"/>
          <w:sz w:val="22"/>
          <w:szCs w:val="22"/>
          <w:lang w:val="fr-FR"/>
        </w:rPr>
        <w:t xml:space="preserve">• ÆÙ³Ý³É ü. Ü³Ýë»ÝÇ ÏÛ³ÝùÇ ¨ ·áñÍáõÝ»áõÃÛ³Ý Ù³ëÇÝ å³ïÙáÕ »ñ»ù ·ñù»ñÁ` </w:t>
      </w:r>
      <w:r w:rsidR="00DC4F1C">
        <w:rPr>
          <w:rFonts w:ascii="Times LatArm" w:hAnsi="Times LatArm"/>
          <w:sz w:val="22"/>
          <w:szCs w:val="22"/>
          <w:lang w:val="fr-FR"/>
        </w:rPr>
        <w:t>¦</w:t>
      </w:r>
      <w:r w:rsidRPr="00C57344">
        <w:rPr>
          <w:rFonts w:ascii="Times LatArm" w:hAnsi="Times LatArm"/>
          <w:sz w:val="22"/>
          <w:szCs w:val="22"/>
          <w:lang w:val="fr-FR"/>
        </w:rPr>
        <w:t>Ð³Û³ëï³ÝÁ ¨ Ø»ñÓ³íáñ ²ñ¨»ÉùÁ</w:t>
      </w:r>
      <w:r w:rsidR="00DC4F1C">
        <w:rPr>
          <w:rFonts w:ascii="Times LatArm" w:hAnsi="Times LatArm"/>
          <w:sz w:val="22"/>
          <w:szCs w:val="22"/>
          <w:lang w:val="fr-FR"/>
        </w:rPr>
        <w:t>§</w:t>
      </w:r>
      <w:r w:rsidRPr="00C57344">
        <w:rPr>
          <w:rFonts w:ascii="Times LatArm" w:hAnsi="Times LatArm"/>
          <w:sz w:val="22"/>
          <w:szCs w:val="22"/>
          <w:lang w:val="fr-FR"/>
        </w:rPr>
        <w:t xml:space="preserve"> ¥Ñ»ÕÇÝ³Ï` ü. Ü³Ýë»Ý), </w:t>
      </w:r>
      <w:r w:rsidR="00DC4F1C">
        <w:rPr>
          <w:rFonts w:ascii="Times LatArm" w:hAnsi="Times LatArm"/>
          <w:sz w:val="22"/>
          <w:szCs w:val="22"/>
          <w:lang w:val="fr-FR"/>
        </w:rPr>
        <w:t>¦</w:t>
      </w:r>
      <w:r w:rsidRPr="00C57344">
        <w:rPr>
          <w:rFonts w:ascii="Times LatArm" w:hAnsi="Times LatArm"/>
          <w:sz w:val="22"/>
          <w:szCs w:val="22"/>
          <w:lang w:val="fr-FR"/>
        </w:rPr>
        <w:t>øñÇëïáëÇ ³í»ï³ñ³ÝÇ Ù³ñ¹Ï³ÛÇÝ Ã³ñ·Ù³ÝáõÃÛáõÝÁ</w:t>
      </w:r>
      <w:r w:rsidR="00DC4F1C">
        <w:rPr>
          <w:rFonts w:ascii="Times LatArm" w:hAnsi="Times LatArm"/>
          <w:sz w:val="22"/>
          <w:szCs w:val="22"/>
          <w:lang w:val="fr-FR"/>
        </w:rPr>
        <w:t>§</w:t>
      </w:r>
      <w:r w:rsidRPr="00C57344">
        <w:rPr>
          <w:rFonts w:ascii="Times LatArm" w:hAnsi="Times LatArm"/>
          <w:sz w:val="22"/>
          <w:szCs w:val="22"/>
          <w:lang w:val="fr-FR"/>
        </w:rPr>
        <w:t xml:space="preserve"> ¥ü»ÉÇùë Ê³ãÇÝÛ³ÝÇ ËÙµ³·ñáõÃÛ³Ùµ), </w:t>
      </w:r>
      <w:r w:rsidR="00DC4F1C">
        <w:rPr>
          <w:rFonts w:ascii="Times LatArm" w:hAnsi="Times LatArm"/>
          <w:sz w:val="22"/>
          <w:szCs w:val="22"/>
          <w:lang w:val="fr-FR"/>
        </w:rPr>
        <w:t>¦</w:t>
      </w:r>
      <w:r w:rsidRPr="00C57344">
        <w:rPr>
          <w:rFonts w:ascii="Times LatArm" w:hAnsi="Times LatArm"/>
          <w:sz w:val="22"/>
          <w:szCs w:val="22"/>
          <w:lang w:val="fr-FR"/>
        </w:rPr>
        <w:t>üñÇïÛáý Ü³Ýë»Ý</w:t>
      </w:r>
      <w:r w:rsidR="00D22759">
        <w:rPr>
          <w:rFonts w:ascii="Times LatArm" w:hAnsi="Times LatArm"/>
          <w:sz w:val="22"/>
          <w:szCs w:val="22"/>
          <w:lang w:val="fr-FR"/>
        </w:rPr>
        <w:t>Á</w:t>
      </w:r>
      <w:r w:rsidRPr="00C57344">
        <w:rPr>
          <w:rFonts w:ascii="Times LatArm" w:hAnsi="Times LatArm"/>
          <w:sz w:val="22"/>
          <w:szCs w:val="22"/>
          <w:lang w:val="fr-FR"/>
        </w:rPr>
        <w:t xml:space="preserve"> Ñ»ï³½áïáÕ</w:t>
      </w:r>
      <w:r w:rsidR="00DC4F1C">
        <w:rPr>
          <w:rFonts w:ascii="Times LatArm" w:hAnsi="Times LatArm"/>
          <w:sz w:val="22"/>
          <w:szCs w:val="22"/>
          <w:lang w:val="fr-FR"/>
        </w:rPr>
        <w:t>§</w:t>
      </w:r>
      <w:r w:rsidRPr="00C57344">
        <w:rPr>
          <w:rFonts w:ascii="Times LatArm" w:hAnsi="Times LatArm"/>
          <w:sz w:val="22"/>
          <w:szCs w:val="22"/>
          <w:lang w:val="fr-FR"/>
        </w:rPr>
        <w:t xml:space="preserve"> ¥Ñ»ÕÇÝ³Ï` ¾¹áõ³ñ¹ Þ»ÉïëÝ): </w:t>
      </w:r>
    </w:p>
    <w:p w:rsidR="004F5ED9" w:rsidRPr="00C57344" w:rsidRDefault="004F5ED9" w:rsidP="00896820">
      <w:pPr>
        <w:numPr>
          <w:ilvl w:val="0"/>
          <w:numId w:val="15"/>
        </w:numPr>
        <w:jc w:val="both"/>
        <w:rPr>
          <w:rFonts w:ascii="Times LatArm" w:hAnsi="Times LatArm"/>
          <w:sz w:val="22"/>
          <w:szCs w:val="22"/>
          <w:u w:val="single"/>
          <w:lang w:val="fr-FR"/>
        </w:rPr>
      </w:pPr>
      <w:r w:rsidRPr="00C57344">
        <w:rPr>
          <w:rFonts w:ascii="Times LatArm" w:hAnsi="Times LatArm"/>
          <w:sz w:val="22"/>
          <w:szCs w:val="22"/>
          <w:u w:val="single"/>
          <w:lang w:val="fr-FR"/>
        </w:rPr>
        <w:t>àõÕ»ÝÇßÝ»ñ ¥áõëáõÙÝ³éáõÃÛ³Ý ³ñ¹ÛáõÝùÝ»ñÁ)</w:t>
      </w:r>
    </w:p>
    <w:p w:rsidR="004F5ED9" w:rsidRPr="00C57344" w:rsidRDefault="004F5ED9" w:rsidP="004F5ED9">
      <w:pPr>
        <w:ind w:left="360"/>
        <w:jc w:val="both"/>
        <w:rPr>
          <w:rFonts w:ascii="Times LatArm" w:hAnsi="Times LatArm"/>
          <w:sz w:val="22"/>
          <w:szCs w:val="22"/>
          <w:lang w:val="fr-FR"/>
        </w:rPr>
      </w:pPr>
      <w:r w:rsidRPr="00C57344">
        <w:rPr>
          <w:rFonts w:ascii="Times LatArm" w:hAnsi="Times LatArm"/>
          <w:sz w:val="22"/>
          <w:szCs w:val="22"/>
          <w:lang w:val="fr-FR"/>
        </w:rPr>
        <w:t xml:space="preserve">  </w:t>
      </w:r>
      <w:r w:rsidRPr="00C57344">
        <w:rPr>
          <w:rFonts w:ascii="Times LatArm" w:hAnsi="Times LatArm"/>
          <w:sz w:val="22"/>
          <w:szCs w:val="22"/>
          <w:lang w:val="fr-FR"/>
        </w:rPr>
        <w:tab/>
        <w:t xml:space="preserve">• Ì³ÝáÃ³Ý³É µ³ßËÇã ÝÛáõÃÇÝ` </w:t>
      </w:r>
      <w:r w:rsidR="00DC4F1C">
        <w:rPr>
          <w:rFonts w:ascii="Times LatArm" w:hAnsi="Times LatArm"/>
          <w:sz w:val="22"/>
          <w:szCs w:val="22"/>
          <w:lang w:val="fr-FR"/>
        </w:rPr>
        <w:t>¦ü. Ü³Ýë»ÝÇ ÏÛ³ÝùÁ ¨ ·áñÍÁ§</w:t>
      </w:r>
      <w:r w:rsidRPr="00C57344">
        <w:rPr>
          <w:rFonts w:ascii="Times LatArm" w:hAnsi="Times LatArm"/>
          <w:sz w:val="22"/>
          <w:szCs w:val="22"/>
          <w:lang w:val="fr-FR"/>
        </w:rPr>
        <w:t xml:space="preserve"> </w:t>
      </w:r>
    </w:p>
    <w:p w:rsidR="004F5ED9" w:rsidRPr="00C57344" w:rsidRDefault="004F5ED9" w:rsidP="004F5ED9">
      <w:pPr>
        <w:ind w:firstLine="360"/>
        <w:jc w:val="both"/>
        <w:rPr>
          <w:rFonts w:ascii="Times LatArm" w:hAnsi="Times LatArm"/>
          <w:sz w:val="22"/>
          <w:szCs w:val="22"/>
          <w:lang w:val="fr-FR"/>
        </w:rPr>
      </w:pPr>
      <w:r w:rsidRPr="00C57344">
        <w:rPr>
          <w:rFonts w:ascii="Times LatArm" w:hAnsi="Times LatArm"/>
          <w:sz w:val="22"/>
          <w:szCs w:val="22"/>
          <w:lang w:val="fr-FR"/>
        </w:rPr>
        <w:t xml:space="preserve">  </w:t>
      </w:r>
      <w:r w:rsidRPr="00C57344">
        <w:rPr>
          <w:rFonts w:ascii="Times LatArm" w:hAnsi="Times LatArm"/>
          <w:sz w:val="22"/>
          <w:szCs w:val="22"/>
          <w:lang w:val="fr-FR"/>
        </w:rPr>
        <w:tab/>
        <w:t>• î³ñ³Ýç³ï»É ·ÉË³íáñÁ »ñÏñáñ¹³Ï³ÝÇó, ½³ñ·³óÝ»É ï»ë³Ï³ÝÁ ·áñÍÝ³Ï³ÝÇ Ñ»ï</w:t>
      </w:r>
      <w:r w:rsidR="00D22759">
        <w:rPr>
          <w:rFonts w:ascii="Times LatArm" w:hAnsi="Times LatArm"/>
          <w:sz w:val="22"/>
          <w:szCs w:val="22"/>
          <w:lang w:val="fr-FR"/>
        </w:rPr>
        <w:t>`</w:t>
      </w:r>
      <w:r w:rsidRPr="00C57344">
        <w:rPr>
          <w:rFonts w:ascii="Times LatArm" w:hAnsi="Times LatArm"/>
          <w:sz w:val="22"/>
          <w:szCs w:val="22"/>
          <w:lang w:val="fr-FR"/>
        </w:rPr>
        <w:t xml:space="preserve"> Ï³ï³ñ»Éáí í»ñÉáõÍáõÃÛáõÝ ¨ Ñ³Ù»Ù³ïáõÃÛáõÝ </w:t>
      </w:r>
    </w:p>
    <w:p w:rsidR="004F5ED9" w:rsidRPr="00C57344" w:rsidRDefault="004F5ED9" w:rsidP="004F5ED9">
      <w:pPr>
        <w:ind w:firstLine="360"/>
        <w:jc w:val="both"/>
        <w:rPr>
          <w:rFonts w:ascii="Times LatArm" w:hAnsi="Times LatArm"/>
          <w:sz w:val="22"/>
          <w:szCs w:val="22"/>
          <w:lang w:val="fr-FR"/>
        </w:rPr>
      </w:pPr>
      <w:r w:rsidRPr="00C57344">
        <w:rPr>
          <w:rFonts w:ascii="Times LatArm" w:hAnsi="Times LatArm"/>
          <w:sz w:val="22"/>
          <w:szCs w:val="22"/>
          <w:lang w:val="fr-FR"/>
        </w:rPr>
        <w:t xml:space="preserve">  </w:t>
      </w:r>
      <w:r w:rsidRPr="00C57344">
        <w:rPr>
          <w:rFonts w:ascii="Times LatArm" w:hAnsi="Times LatArm"/>
          <w:sz w:val="22"/>
          <w:szCs w:val="22"/>
          <w:lang w:val="fr-FR"/>
        </w:rPr>
        <w:tab/>
        <w:t>•Ò¨³íáñ»É ÷áùñ ËÙµ»ñ, ËÃ³Ý»É Ñ³Ù³·áñÍ³ÏóáõÃÛáõÝÁ, ÇÝùÝ³¹ñë¨áñÙ³Ý ÑÝ³ñ³íáñáõÃÛáõÝ ÁÝÓ»é»É</w:t>
      </w:r>
    </w:p>
    <w:p w:rsidR="004F5ED9" w:rsidRPr="00C57344" w:rsidRDefault="004F5ED9" w:rsidP="00896820">
      <w:pPr>
        <w:numPr>
          <w:ilvl w:val="0"/>
          <w:numId w:val="15"/>
        </w:numPr>
        <w:jc w:val="both"/>
        <w:rPr>
          <w:rFonts w:ascii="Times LatArm" w:hAnsi="Times LatArm"/>
          <w:sz w:val="22"/>
          <w:szCs w:val="22"/>
          <w:u w:val="single"/>
          <w:lang w:val="fr-FR"/>
        </w:rPr>
      </w:pPr>
      <w:r w:rsidRPr="00C57344">
        <w:rPr>
          <w:rFonts w:ascii="Times LatArm" w:hAnsi="Times LatArm"/>
          <w:sz w:val="22"/>
          <w:szCs w:val="22"/>
          <w:u w:val="single"/>
          <w:lang w:val="fr-FR"/>
        </w:rPr>
        <w:t xml:space="preserve">ÐÇÙÝ³Ï³Ý Ñ³ëÏ³óáõÃÛáõÝÝ»ñ, ï»ñÙÇÝÝ»ñ </w:t>
      </w:r>
    </w:p>
    <w:p w:rsidR="004F5ED9" w:rsidRPr="00C57344" w:rsidRDefault="004F5ED9" w:rsidP="004F5ED9">
      <w:pPr>
        <w:ind w:firstLine="708"/>
        <w:jc w:val="both"/>
        <w:rPr>
          <w:rFonts w:ascii="Times LatArm" w:hAnsi="Times LatArm"/>
          <w:sz w:val="22"/>
          <w:szCs w:val="22"/>
          <w:lang w:val="fr-FR"/>
        </w:rPr>
      </w:pPr>
      <w:r w:rsidRPr="00C57344">
        <w:rPr>
          <w:rFonts w:ascii="Times LatArm" w:hAnsi="Times LatArm"/>
          <w:sz w:val="22"/>
          <w:szCs w:val="22"/>
          <w:lang w:val="fr-FR"/>
        </w:rPr>
        <w:t xml:space="preserve">²½·»ñÇ ÉÇ·³, Ù³ñ¹³ëÇñ³Ï³Ý ·áñÍáõÝ»áõÃÛáõÝ, ·»ñ³·áõÛÝ ÏáÙÇë³ñ, Ñ³Ûñ»Ý³¹³ñÓáõÃÛ³Ý Ñ³ÝÓÝ³ÅáÕáí, Ð³Ûáó ó»Õ³ëå³ÝáõÃÛáõÝ, ³ßË³ñ³ë÷Ûáõé Ñ³ÛáõÃÛáõÝ, Ñ³Ûñ»Ý³¹³ñÓáõÃÛáõÝ, Ý³Ýë»ÝÛ³Ý ³ÝÓÝ³·Çñ: </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àõëáõóáõÙ ¥ÝÛáõÃ»ñ, ÙÇçáóÝ»ñ, Ù»Ãá¹Ý»ñ ¨ ÑÝ³ñÝ»ñ)</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¸³ë³·Çñù, µ³ßËÇã ÝÛáõÃ, ù³ñï»½Ý»ñ ¥ÐÐ, ÈÔÐ, Üáñí»·Ç³), ü. Ü³Ýë»ÝÇ Éáõë³ÝÏ³ñÁ, óáõó³å³ëï³é:</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²ñ¹ÛáõÝ³í»ï Ï³ñáÕ ¿ ÉÇÝ»É Ëáëù³ÛÇÝ, ½ÝÝ³Ï³Ý, ·áñÍÝ³Ï³Ý ¨ Ù³ëÝ³ÏÇ áñáÝáÕ³Ï³Ý Ù»Ãá¹Ý»ñÇ ½áõ·³ÏóáõÙÁ: î»ëáÕ³Ï³Ý áõëáõóáõÙ, ÷áùñ ËÙµ³ÛÇÝ áõëáõóáõÙ, Ùï³·ñáÑ, 3-ñáå»³Ýáó ß³ñ³¹ñ³Ýù ¥</w:t>
      </w:r>
      <w:r w:rsidR="00DC4F1C">
        <w:rPr>
          <w:rFonts w:ascii="Times LatArm" w:hAnsi="Times LatArm"/>
          <w:sz w:val="22"/>
          <w:szCs w:val="22"/>
          <w:lang w:val="fr-FR"/>
        </w:rPr>
        <w:t>¦ºñ³Ëï³·ÇïáõÃÛ³Ý Ëáëù§</w:t>
      </w:r>
      <w:r w:rsidRPr="00C57344">
        <w:rPr>
          <w:rFonts w:ascii="Times LatArm" w:hAnsi="Times LatArm"/>
          <w:sz w:val="22"/>
          <w:szCs w:val="22"/>
          <w:lang w:val="fr-FR"/>
        </w:rPr>
        <w:t>):</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 xml:space="preserve">• ¸³ëÁ ëÏë»É Ñ³ñó³¹ÇÙáõÙÝ»ñáí, áñÇ ³ñ¹ÛáõÝùáõÙ ÏÝ»ñÏ³Û³óí»Ý å³ï×³é³Ñ»ï¨³Ýù³ÛÇÝ Ï³å»ñÁ: </w:t>
      </w:r>
    </w:p>
    <w:p w:rsidR="004F5ED9" w:rsidRPr="00C57344" w:rsidRDefault="004F5ED9" w:rsidP="00896820">
      <w:pPr>
        <w:numPr>
          <w:ilvl w:val="0"/>
          <w:numId w:val="16"/>
        </w:numPr>
        <w:jc w:val="both"/>
        <w:rPr>
          <w:rFonts w:ascii="Times LatArm" w:hAnsi="Times LatArm"/>
          <w:sz w:val="22"/>
          <w:szCs w:val="22"/>
          <w:lang w:val="fr-FR"/>
        </w:rPr>
      </w:pPr>
      <w:r w:rsidRPr="00C57344">
        <w:rPr>
          <w:rFonts w:ascii="Times LatArm" w:hAnsi="Times LatArm"/>
          <w:sz w:val="22"/>
          <w:szCs w:val="22"/>
          <w:lang w:val="fr-FR"/>
        </w:rPr>
        <w:t>ÆÝãáõ± ¿ñ ³ßË³ñÑÁ 20-ñ¹ ¹³ñ³ëÏ½µÇÝ Ñ³ÛïÝí»É Ñ³Ù³ßË³ñÑ³ÛÇÝ íï³Ý·Ç ³éç¨</w:t>
      </w:r>
    </w:p>
    <w:p w:rsidR="004F5ED9" w:rsidRPr="00C57344" w:rsidRDefault="004F5ED9" w:rsidP="00896820">
      <w:pPr>
        <w:numPr>
          <w:ilvl w:val="0"/>
          <w:numId w:val="16"/>
        </w:numPr>
        <w:jc w:val="both"/>
        <w:rPr>
          <w:rFonts w:ascii="Times LatArm" w:hAnsi="Times LatArm"/>
          <w:sz w:val="22"/>
          <w:szCs w:val="22"/>
          <w:lang w:val="fr-FR"/>
        </w:rPr>
      </w:pPr>
      <w:r w:rsidRPr="00C57344">
        <w:rPr>
          <w:rFonts w:ascii="Times LatArm" w:hAnsi="Times LatArm"/>
          <w:sz w:val="22"/>
          <w:szCs w:val="22"/>
          <w:lang w:val="fr-FR"/>
        </w:rPr>
        <w:t>à±ñ é³½Ù³ù³Õ³ù³Ï³Ý ËÙµ³íáñáõÙÝ»ñÝ ¿ÇÝ Ó¨³íáñí»É å³ï»ñ³½ÙÇ Ý³Ëûñ»ÇÝ</w:t>
      </w:r>
    </w:p>
    <w:p w:rsidR="004F5ED9" w:rsidRPr="00C57344" w:rsidRDefault="004F5ED9" w:rsidP="00896820">
      <w:pPr>
        <w:numPr>
          <w:ilvl w:val="0"/>
          <w:numId w:val="16"/>
        </w:numPr>
        <w:jc w:val="both"/>
        <w:rPr>
          <w:rFonts w:ascii="Times LatArm" w:hAnsi="Times LatArm"/>
          <w:sz w:val="22"/>
          <w:szCs w:val="22"/>
          <w:lang w:val="fr-FR"/>
        </w:rPr>
      </w:pPr>
      <w:r w:rsidRPr="00C57344">
        <w:rPr>
          <w:rFonts w:ascii="Times LatArm" w:hAnsi="Times LatArm"/>
          <w:sz w:val="22"/>
          <w:szCs w:val="22"/>
          <w:lang w:val="fr-FR"/>
        </w:rPr>
        <w:t>à±ñ å»ïáõÃÛáõÝÁ û·ï³·áñÍ»ó Çñ³íÇ×³ÏÁ` Çñ³Ï³Ý³óÝ»Éáõ 1910-1911ÃÃ. ê³ÉáÝÇÏáõÙ Ï³Û³ó³Í ·³ÕïÝÇ ËáñÑñ¹³ÏóáõÃÛ³Ý Íñ³·ñ»ñÁ:</w:t>
      </w:r>
    </w:p>
    <w:p w:rsidR="004F5ED9" w:rsidRPr="00C57344" w:rsidRDefault="004F5ED9" w:rsidP="004F5ED9">
      <w:pPr>
        <w:jc w:val="both"/>
        <w:rPr>
          <w:rFonts w:ascii="Times LatArm" w:hAnsi="Times LatArm"/>
          <w:sz w:val="22"/>
          <w:szCs w:val="22"/>
          <w:lang w:val="fr-FR"/>
        </w:rPr>
      </w:pPr>
      <w:r w:rsidRPr="00C57344">
        <w:rPr>
          <w:rFonts w:ascii="Times LatArm" w:hAnsi="Times LatArm"/>
          <w:sz w:val="22"/>
          <w:szCs w:val="22"/>
          <w:lang w:val="fr-FR"/>
        </w:rPr>
        <w:lastRenderedPageBreak/>
        <w:t>Øï³·ñáÑÇ ÙÇçáóáí Ãí³ñÏ»É ³é³ç³¹»Ù ·áñÍÇãÝ»ñÇÝ, áñáÝù ¹³ï³å³ñï»É »Ý »ñÇïÃáõñù»ñÇ ¹Çí³ÛÇÝ Íñ³·ÇñÁ:</w:t>
      </w:r>
    </w:p>
    <w:p w:rsidR="004F5ED9" w:rsidRPr="00C57344" w:rsidRDefault="007D0E60" w:rsidP="004F5ED9">
      <w:pPr>
        <w:ind w:left="708"/>
        <w:jc w:val="both"/>
        <w:rPr>
          <w:rFonts w:ascii="Times LatArm" w:hAnsi="Times LatArm"/>
          <w:sz w:val="22"/>
          <w:szCs w:val="22"/>
          <w:lang w:val="fr-FR"/>
        </w:rPr>
      </w:pPr>
      <w:r>
        <w:rPr>
          <w:rFonts w:ascii="Times LatArm" w:hAnsi="Times LatArm"/>
          <w:noProof/>
          <w:sz w:val="22"/>
          <w:szCs w:val="22"/>
          <w:lang w:val="ru-RU"/>
        </w:rPr>
        <w:pict>
          <v:group id="_x0000_s20480" style="position:absolute;left:0;text-align:left;margin-left:155.2pt;margin-top:.9pt;width:169.5pt;height:151.65pt;z-index:251941376" coordorigin="3866,1513" coordsize="3390,3033">
            <v:oval id="_x0000_s15736" style="position:absolute;left:4576;top:2243;width:1830;height:1869" wrapcoords="9327 -232 7200 0 2291 2555 2291 3484 1473 4645 164 6968 -164 8826 -164 12542 164 14632 2455 18348 2618 19045 7527 21600 8836 21600 12600 21600 13909 21600 18818 19045 18982 18348 21436 14632 21764 11613 21764 9523 21436 7200 19473 3716 19473 2555 14236 0 12109 -232 9327 -232"/>
            <v:shapetype id="_x0000_t32" coordsize="21600,21600" o:spt="32" o:oned="t" path="m,l21600,21600e" filled="f">
              <v:path arrowok="t" fillok="f" o:connecttype="none"/>
              <o:lock v:ext="edit" shapetype="t"/>
            </v:shapetype>
            <v:shape id="_x0000_s15737" type="#_x0000_t32" style="position:absolute;left:4166;top:1876;width:680;height:590;flip:x y" o:connectortype="straight">
              <v:stroke endarrow="block"/>
            </v:shape>
            <v:shape id="_x0000_s15738" type="#_x0000_t32" style="position:absolute;left:6406;top:3267;width:850;height:0" o:connectortype="straight">
              <v:stroke endarrow="block"/>
            </v:shape>
            <v:shape id="_x0000_s15739" type="#_x0000_t32" style="position:absolute;left:6026;top:3923;width:680;height:623" o:connectortype="straight">
              <v:stroke endarrow="block"/>
            </v:shape>
            <v:shape id="_x0000_s15740" type="#_x0000_t32" style="position:absolute;left:5486;top:1513;width:0;height:661;flip:y" o:connectortype="straight">
              <v:stroke endarrow="block"/>
            </v:shape>
            <v:shape id="_x0000_s15741" type="#_x0000_t32" style="position:absolute;left:6206;top:1876;width:690;height:649;flip:y" o:connectortype="straight">
              <v:stroke endarrow="block"/>
            </v:shape>
            <v:shape id="_x0000_s15742" type="#_x0000_t32" style="position:absolute;left:4166;top:3846;width:680;height:700;flip:x" o:connectortype="straight">
              <v:stroke endarrow="block"/>
            </v:shape>
            <v:shape id="_x0000_s15743" type="#_x0000_t32" style="position:absolute;left:3866;top:3267;width:710;height:0;flip:x" o:connectortype="straight">
              <v:stroke endarrow="block"/>
            </v:shape>
          </v:group>
        </w:pict>
      </w:r>
    </w:p>
    <w:p w:rsidR="004F5ED9" w:rsidRPr="00C57344" w:rsidRDefault="004F5ED9" w:rsidP="004F5ED9">
      <w:pPr>
        <w:jc w:val="both"/>
        <w:rPr>
          <w:rFonts w:ascii="Times LatArm" w:hAnsi="Times LatArm"/>
          <w:sz w:val="22"/>
          <w:szCs w:val="22"/>
          <w:lang w:val="fr-FR"/>
        </w:rPr>
      </w:pPr>
    </w:p>
    <w:p w:rsidR="004F5ED9" w:rsidRPr="00C57344" w:rsidRDefault="004F5ED9" w:rsidP="004F5ED9">
      <w:pPr>
        <w:jc w:val="both"/>
        <w:rPr>
          <w:rFonts w:ascii="Times LatArm" w:hAnsi="Times LatArm"/>
          <w:sz w:val="22"/>
          <w:szCs w:val="22"/>
          <w:lang w:val="fr-FR"/>
        </w:rPr>
      </w:pPr>
    </w:p>
    <w:p w:rsidR="004F5ED9" w:rsidRPr="00C57344" w:rsidRDefault="004F5ED9" w:rsidP="004F5ED9">
      <w:pPr>
        <w:jc w:val="both"/>
        <w:rPr>
          <w:rFonts w:ascii="Times LatArm" w:hAnsi="Times LatArm"/>
          <w:sz w:val="22"/>
          <w:szCs w:val="22"/>
          <w:lang w:val="fr-FR"/>
        </w:rPr>
      </w:pPr>
    </w:p>
    <w:p w:rsidR="004F5ED9" w:rsidRPr="00C57344" w:rsidRDefault="004F5ED9" w:rsidP="004F5ED9">
      <w:pPr>
        <w:ind w:left="708"/>
        <w:jc w:val="both"/>
        <w:rPr>
          <w:rFonts w:ascii="Times LatArm" w:hAnsi="Times LatArm"/>
          <w:sz w:val="22"/>
          <w:szCs w:val="22"/>
          <w:lang w:val="fr-FR"/>
        </w:rPr>
      </w:pPr>
    </w:p>
    <w:p w:rsidR="004F5ED9" w:rsidRPr="00C57344" w:rsidRDefault="007D0E60" w:rsidP="004F5ED9">
      <w:pPr>
        <w:jc w:val="center"/>
        <w:rPr>
          <w:rFonts w:ascii="Times LatArm" w:hAnsi="Times LatArm"/>
          <w:sz w:val="22"/>
          <w:szCs w:val="22"/>
          <w:lang w:val="fr-FR"/>
        </w:rPr>
      </w:pPr>
      <w:r w:rsidRPr="007D0E60">
        <w:rPr>
          <w:rFonts w:ascii="Times LatArm" w:hAnsi="Times LatArm"/>
          <w:b/>
          <w:noProof/>
          <w:sz w:val="22"/>
          <w:szCs w:val="22"/>
          <w:lang w:val="fr-FR" w:eastAsia="en-US"/>
        </w:rPr>
        <w:pict>
          <v:shape id="_x0000_s20481" type="#_x0000_t202" style="position:absolute;left:0;text-align:left;margin-left:195.9pt;margin-top:2.75pt;width:80.6pt;height:44pt;z-index:252000256;mso-height-percent:200;mso-height-percent:200;mso-width-relative:margin;mso-height-relative:margin" filled="f" stroked="f">
            <v:textbox style="mso-next-textbox:#_x0000_s20481;mso-fit-shape-to-text:t">
              <w:txbxContent>
                <w:p w:rsidR="006343A3" w:rsidRPr="00C57344" w:rsidRDefault="006343A3" w:rsidP="00D22759">
                  <w:pPr>
                    <w:jc w:val="center"/>
                    <w:rPr>
                      <w:rFonts w:ascii="Times LatArm" w:hAnsi="Times LatArm"/>
                      <w:b/>
                      <w:sz w:val="22"/>
                      <w:szCs w:val="22"/>
                      <w:lang w:val="fr-FR"/>
                    </w:rPr>
                  </w:pPr>
                  <w:r w:rsidRPr="00C57344">
                    <w:rPr>
                      <w:rFonts w:ascii="Times LatArm" w:hAnsi="Times LatArm"/>
                      <w:b/>
                      <w:sz w:val="22"/>
                      <w:szCs w:val="22"/>
                      <w:lang w:val="fr-FR"/>
                    </w:rPr>
                    <w:t>²é³ç³¹»Ù</w:t>
                  </w:r>
                </w:p>
                <w:p w:rsidR="006343A3" w:rsidRPr="00C57344" w:rsidRDefault="006343A3" w:rsidP="00D22759">
                  <w:pPr>
                    <w:jc w:val="center"/>
                    <w:rPr>
                      <w:rFonts w:ascii="Times LatArm" w:hAnsi="Times LatArm"/>
                      <w:b/>
                      <w:sz w:val="22"/>
                      <w:szCs w:val="22"/>
                      <w:lang w:val="fr-FR"/>
                    </w:rPr>
                  </w:pPr>
                  <w:r w:rsidRPr="00C57344">
                    <w:rPr>
                      <w:rFonts w:ascii="Times LatArm" w:hAnsi="Times LatArm"/>
                      <w:b/>
                      <w:sz w:val="22"/>
                      <w:szCs w:val="22"/>
                      <w:lang w:val="fr-FR"/>
                    </w:rPr>
                    <w:t>·áñÍÇãÝ»ñ</w:t>
                  </w:r>
                </w:p>
                <w:p w:rsidR="006343A3" w:rsidRDefault="006343A3" w:rsidP="00D22759">
                  <w:pPr>
                    <w:jc w:val="center"/>
                    <w:rPr>
                      <w:lang w:val="ru-RU"/>
                    </w:rPr>
                  </w:pPr>
                </w:p>
              </w:txbxContent>
            </v:textbox>
          </v:shape>
        </w:pict>
      </w:r>
    </w:p>
    <w:p w:rsidR="004F5ED9" w:rsidRPr="00C57344" w:rsidRDefault="004F5ED9" w:rsidP="004F5ED9">
      <w:pPr>
        <w:jc w:val="center"/>
        <w:rPr>
          <w:rFonts w:ascii="Times LatArm" w:hAnsi="Times LatArm"/>
          <w:b/>
          <w:sz w:val="22"/>
          <w:szCs w:val="22"/>
          <w:lang w:val="fr-FR"/>
        </w:rPr>
      </w:pPr>
    </w:p>
    <w:p w:rsidR="004F5ED9" w:rsidRDefault="006A09B3" w:rsidP="00D22759">
      <w:pPr>
        <w:ind w:left="2880"/>
        <w:rPr>
          <w:rFonts w:ascii="Times LatArm" w:hAnsi="Times LatArm"/>
          <w:b/>
          <w:sz w:val="22"/>
          <w:szCs w:val="22"/>
          <w:lang w:val="fr-FR"/>
        </w:rPr>
      </w:pPr>
      <w:r w:rsidRPr="00C57344">
        <w:rPr>
          <w:rFonts w:ascii="Times LatArm" w:hAnsi="Times LatArm"/>
          <w:b/>
          <w:sz w:val="22"/>
          <w:szCs w:val="22"/>
          <w:lang w:val="fr-FR"/>
        </w:rPr>
        <w:t xml:space="preserve">    </w:t>
      </w:r>
    </w:p>
    <w:p w:rsidR="00D22759" w:rsidRPr="00C57344" w:rsidRDefault="00D22759" w:rsidP="00D22759">
      <w:pPr>
        <w:ind w:left="2880"/>
        <w:rPr>
          <w:rFonts w:ascii="Times LatArm" w:hAnsi="Times LatArm"/>
          <w:b/>
          <w:sz w:val="22"/>
          <w:szCs w:val="22"/>
          <w:lang w:val="fr-FR"/>
        </w:rPr>
      </w:pPr>
    </w:p>
    <w:p w:rsidR="004F5ED9" w:rsidRPr="00C57344" w:rsidRDefault="004F5ED9" w:rsidP="004F5ED9">
      <w:pPr>
        <w:jc w:val="center"/>
        <w:rPr>
          <w:rFonts w:ascii="Times LatArm" w:hAnsi="Times LatArm"/>
          <w:sz w:val="22"/>
          <w:szCs w:val="22"/>
          <w:lang w:val="fr-FR"/>
        </w:rPr>
      </w:pPr>
    </w:p>
    <w:p w:rsidR="004F5ED9" w:rsidRPr="00C57344" w:rsidRDefault="004F5ED9" w:rsidP="004F5ED9">
      <w:pPr>
        <w:jc w:val="both"/>
        <w:rPr>
          <w:rFonts w:ascii="Times LatArm" w:hAnsi="Times LatArm"/>
          <w:sz w:val="22"/>
          <w:szCs w:val="22"/>
          <w:lang w:val="fr-FR"/>
        </w:rPr>
      </w:pPr>
    </w:p>
    <w:p w:rsidR="004F5ED9" w:rsidRPr="00C57344" w:rsidRDefault="004F5ED9" w:rsidP="004F5ED9">
      <w:pPr>
        <w:jc w:val="both"/>
        <w:rPr>
          <w:rFonts w:ascii="Times LatArm" w:hAnsi="Times LatArm"/>
          <w:sz w:val="22"/>
          <w:szCs w:val="22"/>
          <w:lang w:val="fr-FR"/>
        </w:rPr>
      </w:pPr>
    </w:p>
    <w:p w:rsidR="004F5ED9" w:rsidRPr="00C57344" w:rsidRDefault="004F5ED9" w:rsidP="004F5ED9">
      <w:pPr>
        <w:jc w:val="both"/>
        <w:rPr>
          <w:rFonts w:ascii="Times LatArm" w:hAnsi="Times LatArm"/>
          <w:sz w:val="22"/>
          <w:szCs w:val="22"/>
          <w:lang w:val="fr-FR"/>
        </w:rPr>
      </w:pP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ab/>
        <w:t xml:space="preserve">´³ËßÇã ÝÛáõÃÁ` </w:t>
      </w:r>
      <w:r w:rsidR="00DC4F1C">
        <w:rPr>
          <w:rFonts w:ascii="Times LatArm" w:hAnsi="Times LatArm"/>
          <w:sz w:val="22"/>
          <w:szCs w:val="22"/>
          <w:lang w:val="fr-FR"/>
        </w:rPr>
        <w:t>¦</w:t>
      </w:r>
      <w:r w:rsidRPr="00C57344">
        <w:rPr>
          <w:rFonts w:ascii="Times LatArm" w:hAnsi="Times LatArm"/>
          <w:sz w:val="22"/>
          <w:szCs w:val="22"/>
          <w:lang w:val="fr-FR"/>
        </w:rPr>
        <w:t>ü. Ü³Ýë»ÝÇ ÏÛ³ÝùÁ ¨ ·áñÍÁ</w:t>
      </w:r>
      <w:r w:rsidR="00DC4F1C">
        <w:rPr>
          <w:rFonts w:ascii="Times LatArm" w:hAnsi="Times LatArm"/>
          <w:sz w:val="22"/>
          <w:szCs w:val="22"/>
          <w:lang w:val="fr-FR"/>
        </w:rPr>
        <w:t>§</w:t>
      </w:r>
      <w:r w:rsidRPr="00C57344">
        <w:rPr>
          <w:rFonts w:ascii="Times LatArm" w:hAnsi="Times LatArm"/>
          <w:sz w:val="22"/>
          <w:szCs w:val="22"/>
          <w:lang w:val="fr-FR"/>
        </w:rPr>
        <w:t xml:space="preserve"> µ³Å³Ý»É 4 Ñ³í³ë³ñ Ù³ëÇ`</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ab/>
        <w:t>³) ²½·»ñÇ ÉÇ·³ÛÇ ¹ÇñùáñáßáõÙÁ</w:t>
      </w:r>
    </w:p>
    <w:p w:rsidR="004F5ED9" w:rsidRPr="00C57344" w:rsidRDefault="00D22759" w:rsidP="004F5ED9">
      <w:pPr>
        <w:ind w:firstLine="567"/>
        <w:jc w:val="both"/>
        <w:rPr>
          <w:rFonts w:ascii="Times LatArm" w:hAnsi="Times LatArm"/>
          <w:sz w:val="22"/>
          <w:szCs w:val="22"/>
          <w:lang w:val="fr-FR"/>
        </w:rPr>
      </w:pPr>
      <w:r>
        <w:rPr>
          <w:rFonts w:ascii="Times LatArm" w:hAnsi="Times LatArm"/>
          <w:sz w:val="22"/>
          <w:szCs w:val="22"/>
          <w:lang w:val="fr-FR"/>
        </w:rPr>
        <w:tab/>
        <w:t>µ)  Ø</w:t>
      </w:r>
      <w:r w:rsidR="004F5ED9" w:rsidRPr="00C57344">
        <w:rPr>
          <w:rFonts w:ascii="Times LatArm" w:hAnsi="Times LatArm"/>
          <w:sz w:val="22"/>
          <w:szCs w:val="22"/>
          <w:lang w:val="fr-FR"/>
        </w:rPr>
        <w:t>»Í ÑáõÙ³ÝÇëïÇ Ï»Ýë³·áñÍáõ</w:t>
      </w:r>
      <w:r>
        <w:rPr>
          <w:rFonts w:ascii="Times LatArm" w:hAnsi="Times LatArm"/>
          <w:sz w:val="22"/>
          <w:szCs w:val="22"/>
          <w:lang w:val="fr-FR"/>
        </w:rPr>
        <w:t>Ý»áõ</w:t>
      </w:r>
      <w:r w:rsidR="004F5ED9" w:rsidRPr="00C57344">
        <w:rPr>
          <w:rFonts w:ascii="Times LatArm" w:hAnsi="Times LatArm"/>
          <w:sz w:val="22"/>
          <w:szCs w:val="22"/>
          <w:lang w:val="fr-FR"/>
        </w:rPr>
        <w:t>ÃÛáõÝÁ</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ab/>
        <w:t xml:space="preserve">·)  </w:t>
      </w:r>
      <w:r w:rsidR="00DC4F1C">
        <w:rPr>
          <w:rFonts w:ascii="Times LatArm" w:hAnsi="Times LatArm"/>
          <w:sz w:val="22"/>
          <w:szCs w:val="22"/>
          <w:lang w:val="fr-FR"/>
        </w:rPr>
        <w:t>¦Ð³Û ¹³ñÇ Ñ»Ý³ëÛáõÝÁ§</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ab/>
        <w:t xml:space="preserve">¹)  ¶ñ³Ï³Ý Å³é³Ý·áõÃÛáõÝÁ: </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ab/>
        <w:t xml:space="preserve">• ì»ñÁ Ýßí³Í ù³ÛÉ»ñÁ Çñ³·áñÍ»Éáõó Ñ»ïá ËÙµ»ñÁ å»ïù ¿ Ó¨³íáñ»Ý óáõó³å³ëï³éÁ: </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ab/>
        <w:t>• ºñ»ù ñáå»Ç ÁÝÃ³óùáõÙ ³ß³Ï»ñïÝ»ñÁ å»ïù ¿ ß³ñ³¹ñ»Ý, Ã» ÇÝã ëáíáñ»óÇÝ Ã»Ù³Ý áõëáõÙÝ³ëÇñ»ÉÇë, ³å³ »ñ³Ëï³·ÇïáõÃÛ³Ý ËáëùÝ áõÕÕ»Ý Ù³ñ¹³ë»ñÇÝ:</w:t>
      </w:r>
    </w:p>
    <w:p w:rsidR="004F5ED9" w:rsidRPr="00C57344" w:rsidRDefault="004F5ED9" w:rsidP="004F5ED9">
      <w:pPr>
        <w:ind w:firstLine="567"/>
        <w:jc w:val="both"/>
        <w:rPr>
          <w:rFonts w:ascii="Times LatArm" w:hAnsi="Times LatArm"/>
          <w:sz w:val="22"/>
          <w:szCs w:val="22"/>
          <w:u w:val="single"/>
          <w:lang w:val="fr-FR"/>
        </w:rPr>
      </w:pPr>
      <w:r w:rsidRPr="00C57344">
        <w:rPr>
          <w:rFonts w:ascii="Times LatArm" w:hAnsi="Times LatArm"/>
          <w:sz w:val="22"/>
          <w:szCs w:val="22"/>
          <w:u w:val="single"/>
          <w:lang w:val="fr-FR"/>
        </w:rPr>
        <w:t xml:space="preserve">¶Ý³Ñ³ïáõÙ </w:t>
      </w:r>
    </w:p>
    <w:p w:rsidR="004F5ED9" w:rsidRPr="00C57344" w:rsidRDefault="004F5ED9" w:rsidP="004F5ED9">
      <w:pPr>
        <w:ind w:firstLine="567"/>
        <w:jc w:val="both"/>
        <w:rPr>
          <w:rFonts w:ascii="Times LatArm" w:hAnsi="Times LatArm"/>
          <w:sz w:val="22"/>
          <w:szCs w:val="22"/>
          <w:lang w:val="fr-FR"/>
        </w:rPr>
      </w:pPr>
      <w:r w:rsidRPr="00C57344">
        <w:rPr>
          <w:rFonts w:ascii="Times LatArm" w:hAnsi="Times LatArm"/>
          <w:sz w:val="22"/>
          <w:szCs w:val="22"/>
          <w:lang w:val="fr-FR"/>
        </w:rPr>
        <w:tab/>
        <w:t xml:space="preserve">• ¶Ý³Ñ³ïíáõÙ ¿ ³ß³Ï»ñïÇ Ûáõñ³óáõÙÁ: Ð³ßíÇ ³éÝ»É ËÙµÇ ³ß³Ï»ñïÝ»ñÇ Ñ³Ù³·áñÍ³ÏóáõÃÛáõÝÁ, ÷áË·áñÍáÕáõÃÛáõÝÝ»ñÁ, Ï³ï³ñ³Í ³é³ç³¹ñ³ÝùÝ»ñÁ, ÇÝùÝ³·Ý³Ñ³ïáõÙÁ: </w:t>
      </w:r>
    </w:p>
    <w:p w:rsidR="004F5ED9" w:rsidRPr="00C57344" w:rsidRDefault="004F5ED9" w:rsidP="004F5ED9">
      <w:pPr>
        <w:jc w:val="both"/>
        <w:rPr>
          <w:rFonts w:ascii="Arial Armenian" w:hAnsi="Arial Armenian"/>
          <w:lang w:val="fr-FR"/>
        </w:rPr>
      </w:pPr>
      <w:r w:rsidRPr="00C57344">
        <w:rPr>
          <w:rFonts w:ascii="Arial Armenian" w:hAnsi="Arial Armenian"/>
          <w:lang w:val="fr-FR"/>
        </w:rPr>
        <w:tab/>
      </w:r>
    </w:p>
    <w:p w:rsidR="004F5ED9" w:rsidRPr="00D22759" w:rsidRDefault="004F5ED9" w:rsidP="004F5ED9">
      <w:pPr>
        <w:jc w:val="center"/>
        <w:rPr>
          <w:rFonts w:ascii="Times LatArm" w:hAnsi="Times LatArm"/>
          <w:lang w:val="fr-FR"/>
        </w:rPr>
      </w:pPr>
      <w:r w:rsidRPr="00D22759">
        <w:rPr>
          <w:rFonts w:ascii="Times LatArm" w:hAnsi="Times LatArm"/>
          <w:lang w:val="fr-FR"/>
        </w:rPr>
        <w:t>¶Ý³Ñ³ïÙ³Ý Ã»ñÃÇÏ ¥1-10 ÙÇ³íáñ)</w:t>
      </w:r>
    </w:p>
    <w:tbl>
      <w:tblPr>
        <w:tblW w:w="764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1"/>
        <w:gridCol w:w="1879"/>
        <w:gridCol w:w="1202"/>
        <w:gridCol w:w="1170"/>
        <w:gridCol w:w="1161"/>
        <w:gridCol w:w="1481"/>
      </w:tblGrid>
      <w:tr w:rsidR="004F5ED9" w:rsidRPr="00D22759" w:rsidTr="004F5ED9">
        <w:trPr>
          <w:trHeight w:val="316"/>
          <w:jc w:val="center"/>
        </w:trPr>
        <w:tc>
          <w:tcPr>
            <w:tcW w:w="795" w:type="dxa"/>
            <w:shd w:val="clear" w:color="auto" w:fill="auto"/>
          </w:tcPr>
          <w:p w:rsidR="004F5ED9" w:rsidRPr="00D22759" w:rsidRDefault="004F5ED9" w:rsidP="00F56861">
            <w:pPr>
              <w:jc w:val="both"/>
              <w:rPr>
                <w:rFonts w:ascii="Times LatArm" w:hAnsi="Times LatArm"/>
                <w:sz w:val="18"/>
                <w:szCs w:val="18"/>
                <w:lang w:val="en-US"/>
              </w:rPr>
            </w:pPr>
            <w:r w:rsidRPr="00D22759">
              <w:rPr>
                <w:rFonts w:ascii="Times LatArm" w:hAnsi="Times LatArm"/>
                <w:sz w:val="18"/>
                <w:szCs w:val="18"/>
                <w:lang w:val="en-US"/>
              </w:rPr>
              <w:t>ÊáõÙµ</w:t>
            </w:r>
          </w:p>
        </w:tc>
        <w:tc>
          <w:tcPr>
            <w:tcW w:w="1979" w:type="dxa"/>
            <w:shd w:val="clear" w:color="auto" w:fill="auto"/>
          </w:tcPr>
          <w:p w:rsidR="004F5ED9" w:rsidRPr="00D22759" w:rsidRDefault="004F5ED9" w:rsidP="00F56861">
            <w:pPr>
              <w:jc w:val="both"/>
              <w:rPr>
                <w:rFonts w:ascii="Times LatArm" w:hAnsi="Times LatArm"/>
                <w:sz w:val="18"/>
                <w:szCs w:val="18"/>
                <w:lang w:val="en-US"/>
              </w:rPr>
            </w:pPr>
            <w:r w:rsidRPr="00D22759">
              <w:rPr>
                <w:rFonts w:ascii="Times LatArm" w:hAnsi="Times LatArm"/>
                <w:sz w:val="18"/>
                <w:szCs w:val="18"/>
                <w:lang w:val="en-US"/>
              </w:rPr>
              <w:t>ÆÝùÝ³·Ý³Ñ³ïáõÙ</w:t>
            </w:r>
          </w:p>
        </w:tc>
        <w:tc>
          <w:tcPr>
            <w:tcW w:w="1218" w:type="dxa"/>
            <w:shd w:val="clear" w:color="auto" w:fill="auto"/>
          </w:tcPr>
          <w:p w:rsidR="004F5ED9" w:rsidRPr="00D22759" w:rsidRDefault="004F5ED9" w:rsidP="00F56861">
            <w:pPr>
              <w:jc w:val="both"/>
              <w:rPr>
                <w:rFonts w:ascii="Times LatArm" w:hAnsi="Times LatArm"/>
                <w:sz w:val="18"/>
                <w:szCs w:val="18"/>
                <w:lang w:val="en-US"/>
              </w:rPr>
            </w:pPr>
            <w:r w:rsidRPr="00D22759">
              <w:rPr>
                <w:rFonts w:ascii="Times LatArm" w:hAnsi="Times LatArm"/>
                <w:sz w:val="18"/>
                <w:szCs w:val="18"/>
                <w:lang w:val="en-US"/>
              </w:rPr>
              <w:t>ÊÙµ»ñÇ ·Ý³Ñ³ïáõÙ</w:t>
            </w:r>
          </w:p>
        </w:tc>
        <w:tc>
          <w:tcPr>
            <w:tcW w:w="1217" w:type="dxa"/>
            <w:shd w:val="clear" w:color="auto" w:fill="auto"/>
          </w:tcPr>
          <w:p w:rsidR="004F5ED9" w:rsidRPr="00D22759" w:rsidRDefault="004F5ED9" w:rsidP="00F56861">
            <w:pPr>
              <w:jc w:val="both"/>
              <w:rPr>
                <w:rFonts w:ascii="Times LatArm" w:hAnsi="Times LatArm"/>
                <w:sz w:val="18"/>
                <w:szCs w:val="18"/>
                <w:lang w:val="en-US"/>
              </w:rPr>
            </w:pPr>
            <w:r w:rsidRPr="00D22759">
              <w:rPr>
                <w:rFonts w:ascii="Times LatArm" w:hAnsi="Times LatArm"/>
                <w:sz w:val="18"/>
                <w:szCs w:val="18"/>
                <w:lang w:val="en-US"/>
              </w:rPr>
              <w:t>²ÝÏ³Ë ÷áñÓ³·»ï</w:t>
            </w:r>
          </w:p>
        </w:tc>
        <w:tc>
          <w:tcPr>
            <w:tcW w:w="1334" w:type="dxa"/>
            <w:shd w:val="clear" w:color="auto" w:fill="auto"/>
          </w:tcPr>
          <w:p w:rsidR="004F5ED9" w:rsidRPr="00D22759" w:rsidRDefault="004F5ED9" w:rsidP="00F56861">
            <w:pPr>
              <w:jc w:val="both"/>
              <w:rPr>
                <w:rFonts w:ascii="Times LatArm" w:hAnsi="Times LatArm"/>
                <w:sz w:val="18"/>
                <w:szCs w:val="18"/>
                <w:lang w:val="en-US"/>
              </w:rPr>
            </w:pPr>
            <w:r w:rsidRPr="00D22759">
              <w:rPr>
                <w:rFonts w:ascii="Times LatArm" w:hAnsi="Times LatArm"/>
                <w:sz w:val="18"/>
                <w:szCs w:val="18"/>
                <w:lang w:val="en-US"/>
              </w:rPr>
              <w:t>àõëáõóÇã</w:t>
            </w:r>
          </w:p>
        </w:tc>
        <w:tc>
          <w:tcPr>
            <w:tcW w:w="1101" w:type="dxa"/>
            <w:shd w:val="clear" w:color="auto" w:fill="auto"/>
          </w:tcPr>
          <w:p w:rsidR="004F5ED9" w:rsidRPr="00D22759" w:rsidRDefault="004F5ED9" w:rsidP="00F56861">
            <w:pPr>
              <w:jc w:val="both"/>
              <w:rPr>
                <w:rFonts w:ascii="Times LatArm" w:hAnsi="Times LatArm"/>
                <w:sz w:val="18"/>
                <w:szCs w:val="18"/>
                <w:lang w:val="en-US"/>
              </w:rPr>
            </w:pPr>
            <w:r w:rsidRPr="00D22759">
              <w:rPr>
                <w:rFonts w:ascii="Times LatArm" w:hAnsi="Times LatArm"/>
                <w:sz w:val="18"/>
                <w:szCs w:val="18"/>
                <w:lang w:val="en-US"/>
              </w:rPr>
              <w:t xml:space="preserve">ì»ñçÝ³Ï³Ý ·Ý³Ñ³ï³Ï³ÝÁ </w:t>
            </w:r>
          </w:p>
        </w:tc>
      </w:tr>
      <w:tr w:rsidR="004F5ED9" w:rsidRPr="00D22759" w:rsidTr="004F5ED9">
        <w:trPr>
          <w:trHeight w:val="316"/>
          <w:jc w:val="center"/>
        </w:trPr>
        <w:tc>
          <w:tcPr>
            <w:tcW w:w="795" w:type="dxa"/>
            <w:shd w:val="clear" w:color="auto" w:fill="auto"/>
          </w:tcPr>
          <w:p w:rsidR="004F5ED9" w:rsidRPr="00D22759" w:rsidRDefault="004F5ED9" w:rsidP="00F56861">
            <w:pPr>
              <w:jc w:val="both"/>
              <w:rPr>
                <w:rFonts w:ascii="Times LatArm" w:hAnsi="Times LatArm"/>
                <w:sz w:val="24"/>
                <w:szCs w:val="24"/>
                <w:lang w:val="en-US"/>
              </w:rPr>
            </w:pPr>
            <w:r w:rsidRPr="00D22759">
              <w:rPr>
                <w:rFonts w:ascii="Times LatArm" w:hAnsi="Times LatArm"/>
                <w:sz w:val="24"/>
                <w:szCs w:val="24"/>
                <w:lang w:val="en-US"/>
              </w:rPr>
              <w:t xml:space="preserve">  I</w:t>
            </w:r>
          </w:p>
        </w:tc>
        <w:tc>
          <w:tcPr>
            <w:tcW w:w="1979" w:type="dxa"/>
            <w:shd w:val="clear" w:color="auto" w:fill="auto"/>
          </w:tcPr>
          <w:p w:rsidR="004F5ED9" w:rsidRPr="00D22759" w:rsidRDefault="004F5ED9" w:rsidP="00F56861">
            <w:pPr>
              <w:jc w:val="both"/>
              <w:rPr>
                <w:rFonts w:ascii="Times LatArm" w:hAnsi="Times LatArm"/>
                <w:lang w:val="en-US"/>
              </w:rPr>
            </w:pPr>
          </w:p>
        </w:tc>
        <w:tc>
          <w:tcPr>
            <w:tcW w:w="1218" w:type="dxa"/>
            <w:shd w:val="clear" w:color="auto" w:fill="auto"/>
          </w:tcPr>
          <w:p w:rsidR="004F5ED9" w:rsidRPr="00D22759" w:rsidRDefault="004F5ED9" w:rsidP="00F56861">
            <w:pPr>
              <w:jc w:val="both"/>
              <w:rPr>
                <w:rFonts w:ascii="Times LatArm" w:hAnsi="Times LatArm"/>
                <w:lang w:val="en-US"/>
              </w:rPr>
            </w:pPr>
          </w:p>
        </w:tc>
        <w:tc>
          <w:tcPr>
            <w:tcW w:w="1217" w:type="dxa"/>
            <w:shd w:val="clear" w:color="auto" w:fill="auto"/>
          </w:tcPr>
          <w:p w:rsidR="004F5ED9" w:rsidRPr="00D22759" w:rsidRDefault="004F5ED9" w:rsidP="00F56861">
            <w:pPr>
              <w:jc w:val="both"/>
              <w:rPr>
                <w:rFonts w:ascii="Times LatArm" w:hAnsi="Times LatArm"/>
                <w:lang w:val="en-US"/>
              </w:rPr>
            </w:pPr>
          </w:p>
        </w:tc>
        <w:tc>
          <w:tcPr>
            <w:tcW w:w="1334" w:type="dxa"/>
            <w:shd w:val="clear" w:color="auto" w:fill="auto"/>
          </w:tcPr>
          <w:p w:rsidR="004F5ED9" w:rsidRPr="00D22759" w:rsidRDefault="004F5ED9" w:rsidP="00F56861">
            <w:pPr>
              <w:jc w:val="both"/>
              <w:rPr>
                <w:rFonts w:ascii="Times LatArm" w:hAnsi="Times LatArm"/>
                <w:lang w:val="en-US"/>
              </w:rPr>
            </w:pPr>
          </w:p>
        </w:tc>
        <w:tc>
          <w:tcPr>
            <w:tcW w:w="1101" w:type="dxa"/>
            <w:shd w:val="clear" w:color="auto" w:fill="auto"/>
          </w:tcPr>
          <w:p w:rsidR="004F5ED9" w:rsidRPr="00D22759" w:rsidRDefault="004F5ED9" w:rsidP="00F56861">
            <w:pPr>
              <w:jc w:val="both"/>
              <w:rPr>
                <w:rFonts w:ascii="Times LatArm" w:hAnsi="Times LatArm"/>
                <w:lang w:val="en-US"/>
              </w:rPr>
            </w:pPr>
          </w:p>
        </w:tc>
      </w:tr>
      <w:tr w:rsidR="004F5ED9" w:rsidRPr="00D22759" w:rsidTr="004F5ED9">
        <w:trPr>
          <w:trHeight w:val="316"/>
          <w:jc w:val="center"/>
        </w:trPr>
        <w:tc>
          <w:tcPr>
            <w:tcW w:w="795" w:type="dxa"/>
            <w:shd w:val="clear" w:color="auto" w:fill="auto"/>
          </w:tcPr>
          <w:p w:rsidR="004F5ED9" w:rsidRPr="00D22759" w:rsidRDefault="004F5ED9" w:rsidP="00F56861">
            <w:pPr>
              <w:jc w:val="both"/>
              <w:rPr>
                <w:rFonts w:ascii="Times LatArm" w:hAnsi="Times LatArm"/>
                <w:sz w:val="24"/>
                <w:szCs w:val="24"/>
                <w:lang w:val="en-US"/>
              </w:rPr>
            </w:pPr>
            <w:r w:rsidRPr="00D22759">
              <w:rPr>
                <w:rFonts w:ascii="Times LatArm" w:hAnsi="Times LatArm"/>
                <w:sz w:val="24"/>
                <w:szCs w:val="24"/>
                <w:lang w:val="en-US"/>
              </w:rPr>
              <w:t xml:space="preserve">  II</w:t>
            </w:r>
          </w:p>
        </w:tc>
        <w:tc>
          <w:tcPr>
            <w:tcW w:w="1979" w:type="dxa"/>
            <w:shd w:val="clear" w:color="auto" w:fill="auto"/>
          </w:tcPr>
          <w:p w:rsidR="004F5ED9" w:rsidRPr="00D22759" w:rsidRDefault="004F5ED9" w:rsidP="00F56861">
            <w:pPr>
              <w:jc w:val="both"/>
              <w:rPr>
                <w:rFonts w:ascii="Times LatArm" w:hAnsi="Times LatArm"/>
                <w:lang w:val="en-US"/>
              </w:rPr>
            </w:pPr>
          </w:p>
        </w:tc>
        <w:tc>
          <w:tcPr>
            <w:tcW w:w="1218" w:type="dxa"/>
            <w:shd w:val="clear" w:color="auto" w:fill="auto"/>
          </w:tcPr>
          <w:p w:rsidR="004F5ED9" w:rsidRPr="00D22759" w:rsidRDefault="004F5ED9" w:rsidP="00F56861">
            <w:pPr>
              <w:jc w:val="both"/>
              <w:rPr>
                <w:rFonts w:ascii="Times LatArm" w:hAnsi="Times LatArm"/>
                <w:lang w:val="en-US"/>
              </w:rPr>
            </w:pPr>
          </w:p>
        </w:tc>
        <w:tc>
          <w:tcPr>
            <w:tcW w:w="1217" w:type="dxa"/>
            <w:shd w:val="clear" w:color="auto" w:fill="auto"/>
          </w:tcPr>
          <w:p w:rsidR="004F5ED9" w:rsidRPr="00D22759" w:rsidRDefault="004F5ED9" w:rsidP="00F56861">
            <w:pPr>
              <w:jc w:val="both"/>
              <w:rPr>
                <w:rFonts w:ascii="Times LatArm" w:hAnsi="Times LatArm"/>
                <w:lang w:val="en-US"/>
              </w:rPr>
            </w:pPr>
          </w:p>
        </w:tc>
        <w:tc>
          <w:tcPr>
            <w:tcW w:w="1334" w:type="dxa"/>
            <w:shd w:val="clear" w:color="auto" w:fill="auto"/>
          </w:tcPr>
          <w:p w:rsidR="004F5ED9" w:rsidRPr="00D22759" w:rsidRDefault="004F5ED9" w:rsidP="00F56861">
            <w:pPr>
              <w:jc w:val="both"/>
              <w:rPr>
                <w:rFonts w:ascii="Times LatArm" w:hAnsi="Times LatArm"/>
                <w:lang w:val="en-US"/>
              </w:rPr>
            </w:pPr>
          </w:p>
        </w:tc>
        <w:tc>
          <w:tcPr>
            <w:tcW w:w="1101" w:type="dxa"/>
            <w:shd w:val="clear" w:color="auto" w:fill="auto"/>
          </w:tcPr>
          <w:p w:rsidR="004F5ED9" w:rsidRPr="00D22759" w:rsidRDefault="004F5ED9" w:rsidP="00F56861">
            <w:pPr>
              <w:jc w:val="both"/>
              <w:rPr>
                <w:rFonts w:ascii="Times LatArm" w:hAnsi="Times LatArm"/>
                <w:lang w:val="en-US"/>
              </w:rPr>
            </w:pPr>
          </w:p>
        </w:tc>
      </w:tr>
      <w:tr w:rsidR="004F5ED9" w:rsidRPr="00D22759" w:rsidTr="004F5ED9">
        <w:trPr>
          <w:trHeight w:val="316"/>
          <w:jc w:val="center"/>
        </w:trPr>
        <w:tc>
          <w:tcPr>
            <w:tcW w:w="795" w:type="dxa"/>
            <w:shd w:val="clear" w:color="auto" w:fill="auto"/>
          </w:tcPr>
          <w:p w:rsidR="004F5ED9" w:rsidRPr="00D22759" w:rsidRDefault="004F5ED9" w:rsidP="00F56861">
            <w:pPr>
              <w:jc w:val="both"/>
              <w:rPr>
                <w:rFonts w:ascii="Times LatArm" w:hAnsi="Times LatArm"/>
                <w:sz w:val="24"/>
                <w:szCs w:val="24"/>
                <w:lang w:val="en-US"/>
              </w:rPr>
            </w:pPr>
            <w:r w:rsidRPr="00D22759">
              <w:rPr>
                <w:rFonts w:ascii="Times LatArm" w:hAnsi="Times LatArm"/>
                <w:sz w:val="24"/>
                <w:szCs w:val="24"/>
                <w:lang w:val="en-US"/>
              </w:rPr>
              <w:t xml:space="preserve">  III</w:t>
            </w:r>
          </w:p>
        </w:tc>
        <w:tc>
          <w:tcPr>
            <w:tcW w:w="1979" w:type="dxa"/>
            <w:shd w:val="clear" w:color="auto" w:fill="auto"/>
          </w:tcPr>
          <w:p w:rsidR="004F5ED9" w:rsidRPr="00D22759" w:rsidRDefault="004F5ED9" w:rsidP="00F56861">
            <w:pPr>
              <w:jc w:val="both"/>
              <w:rPr>
                <w:rFonts w:ascii="Times LatArm" w:hAnsi="Times LatArm"/>
                <w:lang w:val="en-US"/>
              </w:rPr>
            </w:pPr>
          </w:p>
        </w:tc>
        <w:tc>
          <w:tcPr>
            <w:tcW w:w="1218" w:type="dxa"/>
            <w:shd w:val="clear" w:color="auto" w:fill="auto"/>
          </w:tcPr>
          <w:p w:rsidR="004F5ED9" w:rsidRPr="00D22759" w:rsidRDefault="004F5ED9" w:rsidP="00F56861">
            <w:pPr>
              <w:jc w:val="both"/>
              <w:rPr>
                <w:rFonts w:ascii="Times LatArm" w:hAnsi="Times LatArm"/>
                <w:lang w:val="en-US"/>
              </w:rPr>
            </w:pPr>
          </w:p>
        </w:tc>
        <w:tc>
          <w:tcPr>
            <w:tcW w:w="1217" w:type="dxa"/>
            <w:shd w:val="clear" w:color="auto" w:fill="auto"/>
          </w:tcPr>
          <w:p w:rsidR="004F5ED9" w:rsidRPr="00D22759" w:rsidRDefault="004F5ED9" w:rsidP="00F56861">
            <w:pPr>
              <w:jc w:val="both"/>
              <w:rPr>
                <w:rFonts w:ascii="Times LatArm" w:hAnsi="Times LatArm"/>
                <w:lang w:val="en-US"/>
              </w:rPr>
            </w:pPr>
          </w:p>
        </w:tc>
        <w:tc>
          <w:tcPr>
            <w:tcW w:w="1334" w:type="dxa"/>
            <w:shd w:val="clear" w:color="auto" w:fill="auto"/>
          </w:tcPr>
          <w:p w:rsidR="004F5ED9" w:rsidRPr="00D22759" w:rsidRDefault="004F5ED9" w:rsidP="00F56861">
            <w:pPr>
              <w:jc w:val="both"/>
              <w:rPr>
                <w:rFonts w:ascii="Times LatArm" w:hAnsi="Times LatArm"/>
                <w:lang w:val="en-US"/>
              </w:rPr>
            </w:pPr>
          </w:p>
        </w:tc>
        <w:tc>
          <w:tcPr>
            <w:tcW w:w="1101" w:type="dxa"/>
            <w:shd w:val="clear" w:color="auto" w:fill="auto"/>
          </w:tcPr>
          <w:p w:rsidR="004F5ED9" w:rsidRPr="00D22759" w:rsidRDefault="004F5ED9" w:rsidP="00F56861">
            <w:pPr>
              <w:jc w:val="both"/>
              <w:rPr>
                <w:rFonts w:ascii="Times LatArm" w:hAnsi="Times LatArm"/>
                <w:lang w:val="en-US"/>
              </w:rPr>
            </w:pPr>
          </w:p>
        </w:tc>
      </w:tr>
      <w:tr w:rsidR="004F5ED9" w:rsidRPr="00D22759" w:rsidTr="004F5ED9">
        <w:trPr>
          <w:trHeight w:val="316"/>
          <w:jc w:val="center"/>
        </w:trPr>
        <w:tc>
          <w:tcPr>
            <w:tcW w:w="795" w:type="dxa"/>
            <w:shd w:val="clear" w:color="auto" w:fill="auto"/>
          </w:tcPr>
          <w:p w:rsidR="004F5ED9" w:rsidRPr="00D22759" w:rsidRDefault="004F5ED9" w:rsidP="00F56861">
            <w:pPr>
              <w:jc w:val="both"/>
              <w:rPr>
                <w:rFonts w:ascii="Times LatArm" w:hAnsi="Times LatArm"/>
                <w:sz w:val="24"/>
                <w:szCs w:val="24"/>
                <w:lang w:val="en-US"/>
              </w:rPr>
            </w:pPr>
            <w:r w:rsidRPr="00D22759">
              <w:rPr>
                <w:rFonts w:ascii="Times LatArm" w:hAnsi="Times LatArm"/>
                <w:sz w:val="24"/>
                <w:szCs w:val="24"/>
                <w:lang w:val="en-US"/>
              </w:rPr>
              <w:t xml:space="preserve">  IV</w:t>
            </w:r>
          </w:p>
        </w:tc>
        <w:tc>
          <w:tcPr>
            <w:tcW w:w="1979" w:type="dxa"/>
            <w:shd w:val="clear" w:color="auto" w:fill="auto"/>
          </w:tcPr>
          <w:p w:rsidR="004F5ED9" w:rsidRPr="00D22759" w:rsidRDefault="004F5ED9" w:rsidP="00F56861">
            <w:pPr>
              <w:jc w:val="both"/>
              <w:rPr>
                <w:rFonts w:ascii="Times LatArm" w:hAnsi="Times LatArm"/>
                <w:lang w:val="en-US"/>
              </w:rPr>
            </w:pPr>
          </w:p>
        </w:tc>
        <w:tc>
          <w:tcPr>
            <w:tcW w:w="1218" w:type="dxa"/>
            <w:shd w:val="clear" w:color="auto" w:fill="auto"/>
          </w:tcPr>
          <w:p w:rsidR="004F5ED9" w:rsidRPr="00D22759" w:rsidRDefault="004F5ED9" w:rsidP="00F56861">
            <w:pPr>
              <w:jc w:val="both"/>
              <w:rPr>
                <w:rFonts w:ascii="Times LatArm" w:hAnsi="Times LatArm"/>
                <w:lang w:val="en-US"/>
              </w:rPr>
            </w:pPr>
          </w:p>
        </w:tc>
        <w:tc>
          <w:tcPr>
            <w:tcW w:w="1217" w:type="dxa"/>
            <w:shd w:val="clear" w:color="auto" w:fill="auto"/>
          </w:tcPr>
          <w:p w:rsidR="004F5ED9" w:rsidRPr="00D22759" w:rsidRDefault="004F5ED9" w:rsidP="00F56861">
            <w:pPr>
              <w:jc w:val="both"/>
              <w:rPr>
                <w:rFonts w:ascii="Times LatArm" w:hAnsi="Times LatArm"/>
                <w:lang w:val="en-US"/>
              </w:rPr>
            </w:pPr>
          </w:p>
        </w:tc>
        <w:tc>
          <w:tcPr>
            <w:tcW w:w="1334" w:type="dxa"/>
            <w:shd w:val="clear" w:color="auto" w:fill="auto"/>
          </w:tcPr>
          <w:p w:rsidR="004F5ED9" w:rsidRPr="00D22759" w:rsidRDefault="004F5ED9" w:rsidP="00F56861">
            <w:pPr>
              <w:jc w:val="both"/>
              <w:rPr>
                <w:rFonts w:ascii="Times LatArm" w:hAnsi="Times LatArm"/>
                <w:lang w:val="en-US"/>
              </w:rPr>
            </w:pPr>
          </w:p>
        </w:tc>
        <w:tc>
          <w:tcPr>
            <w:tcW w:w="1101" w:type="dxa"/>
            <w:shd w:val="clear" w:color="auto" w:fill="auto"/>
          </w:tcPr>
          <w:p w:rsidR="004F5ED9" w:rsidRPr="00D22759" w:rsidRDefault="004F5ED9" w:rsidP="00F56861">
            <w:pPr>
              <w:jc w:val="both"/>
              <w:rPr>
                <w:rFonts w:ascii="Times LatArm" w:hAnsi="Times LatArm"/>
                <w:lang w:val="en-US"/>
              </w:rPr>
            </w:pPr>
          </w:p>
        </w:tc>
      </w:tr>
    </w:tbl>
    <w:p w:rsidR="004F5ED9" w:rsidRDefault="004F5ED9" w:rsidP="004F5ED9">
      <w:pPr>
        <w:jc w:val="both"/>
        <w:rPr>
          <w:rFonts w:ascii="Arial Armenian" w:hAnsi="Arial Armenian"/>
          <w:lang w:val="en-US"/>
        </w:rPr>
      </w:pPr>
      <w:r>
        <w:rPr>
          <w:rFonts w:ascii="Arial Armenian" w:hAnsi="Arial Armenian"/>
          <w:lang w:val="en-US"/>
        </w:rPr>
        <w:tab/>
      </w:r>
    </w:p>
    <w:p w:rsidR="004F5ED9" w:rsidRPr="004F5ED9" w:rsidRDefault="004F5ED9" w:rsidP="004F5ED9">
      <w:pPr>
        <w:jc w:val="center"/>
        <w:rPr>
          <w:rFonts w:ascii="Times LatArm" w:hAnsi="Times LatArm"/>
          <w:i/>
          <w:sz w:val="22"/>
          <w:szCs w:val="22"/>
          <w:lang w:val="en-US"/>
        </w:rPr>
      </w:pPr>
      <w:r w:rsidRPr="004F5ED9">
        <w:rPr>
          <w:rFonts w:ascii="Times LatArm" w:hAnsi="Times LatArm"/>
          <w:i/>
          <w:sz w:val="22"/>
          <w:szCs w:val="22"/>
          <w:lang w:val="en-US"/>
        </w:rPr>
        <w:t>¶ñ³Ï³ÝáõÃÛáõÝ</w:t>
      </w:r>
    </w:p>
    <w:p w:rsidR="004F5ED9" w:rsidRPr="004F5ED9" w:rsidRDefault="004F5ED9" w:rsidP="004F5ED9">
      <w:pPr>
        <w:jc w:val="both"/>
        <w:rPr>
          <w:rFonts w:ascii="Times LatArm" w:hAnsi="Times LatArm"/>
          <w:b/>
          <w:lang w:val="en-US"/>
        </w:rPr>
      </w:pPr>
    </w:p>
    <w:p w:rsidR="004F5ED9" w:rsidRPr="004F5ED9" w:rsidRDefault="004F5ED9" w:rsidP="00896820">
      <w:pPr>
        <w:numPr>
          <w:ilvl w:val="0"/>
          <w:numId w:val="17"/>
        </w:numPr>
        <w:jc w:val="both"/>
        <w:rPr>
          <w:rFonts w:ascii="Times LatArm" w:hAnsi="Times LatArm"/>
          <w:sz w:val="22"/>
          <w:szCs w:val="22"/>
          <w:lang w:val="en-US"/>
        </w:rPr>
      </w:pPr>
      <w:r w:rsidRPr="004F5ED9">
        <w:rPr>
          <w:rFonts w:ascii="Times LatArm" w:hAnsi="Times LatArm"/>
          <w:sz w:val="22"/>
          <w:szCs w:val="22"/>
          <w:lang w:val="en-US"/>
        </w:rPr>
        <w:t>ä³ïÙáõÃÛáõÝ ¨ Ñ³ë³ñ³Ï³·ÇïáõÃÛáõÝ ¥àõëáõóãÇ 5-ûñÛ³ í»ñ³å³ïñ³ëïáõÙÝ»ñÇ åÉ³Ý ¨ ÝÛáõÃ), ºñ</w:t>
      </w:r>
      <w:r w:rsidR="00D22759">
        <w:rPr>
          <w:rFonts w:ascii="Times LatArm" w:hAnsi="Times LatArm"/>
          <w:sz w:val="22"/>
          <w:szCs w:val="22"/>
          <w:lang w:val="en-US"/>
        </w:rPr>
        <w:t>.</w:t>
      </w:r>
      <w:r w:rsidRPr="004F5ED9">
        <w:rPr>
          <w:rFonts w:ascii="Times LatArm" w:hAnsi="Times LatArm"/>
          <w:sz w:val="22"/>
          <w:szCs w:val="22"/>
          <w:lang w:val="en-US"/>
        </w:rPr>
        <w:t>, 2007:</w:t>
      </w:r>
    </w:p>
    <w:p w:rsidR="004F5ED9" w:rsidRPr="004F5ED9" w:rsidRDefault="00D22759" w:rsidP="00896820">
      <w:pPr>
        <w:numPr>
          <w:ilvl w:val="0"/>
          <w:numId w:val="17"/>
        </w:numPr>
        <w:jc w:val="both"/>
        <w:rPr>
          <w:rFonts w:ascii="Times LatArm" w:hAnsi="Times LatArm"/>
          <w:sz w:val="22"/>
          <w:szCs w:val="22"/>
          <w:lang w:val="en-US"/>
        </w:rPr>
      </w:pPr>
      <w:r>
        <w:rPr>
          <w:rFonts w:ascii="Times LatArm" w:hAnsi="Times LatArm"/>
          <w:sz w:val="22"/>
          <w:szCs w:val="22"/>
          <w:lang w:val="en-US"/>
        </w:rPr>
        <w:t>Ð³Ù³·áñÍ³Ïó³ÛÇÝ áõëáõóáõÙ, ºñ.</w:t>
      </w:r>
      <w:r w:rsidR="004F5ED9" w:rsidRPr="004F5ED9">
        <w:rPr>
          <w:rFonts w:ascii="Times LatArm" w:hAnsi="Times LatArm"/>
          <w:sz w:val="22"/>
          <w:szCs w:val="22"/>
          <w:lang w:val="en-US"/>
        </w:rPr>
        <w:t>,  2006:</w:t>
      </w:r>
    </w:p>
    <w:p w:rsidR="004F5ED9" w:rsidRPr="004F5ED9" w:rsidRDefault="004F5ED9" w:rsidP="00896820">
      <w:pPr>
        <w:numPr>
          <w:ilvl w:val="0"/>
          <w:numId w:val="17"/>
        </w:numPr>
        <w:jc w:val="both"/>
        <w:rPr>
          <w:rFonts w:ascii="Times LatArm" w:hAnsi="Times LatArm"/>
          <w:sz w:val="22"/>
          <w:szCs w:val="22"/>
          <w:lang w:val="en-US"/>
        </w:rPr>
      </w:pPr>
      <w:r w:rsidRPr="004F5ED9">
        <w:rPr>
          <w:rFonts w:ascii="Times LatArm" w:hAnsi="Times LatArm"/>
          <w:sz w:val="22"/>
          <w:szCs w:val="22"/>
          <w:lang w:val="en-US"/>
        </w:rPr>
        <w:t>Ð³Ûáó å³ïÙáõÃÛáõÝ, ¹</w:t>
      </w:r>
      <w:r w:rsidR="00D22759">
        <w:rPr>
          <w:rFonts w:ascii="Times LatArm" w:hAnsi="Times LatArm"/>
          <w:sz w:val="22"/>
          <w:szCs w:val="22"/>
          <w:lang w:val="en-US"/>
        </w:rPr>
        <w:t>³ë³·Çñù 8-ñ¹ ¹³ë³ñ³ÝÇ Ñ³Ù³ñ, ºñ.</w:t>
      </w:r>
      <w:r w:rsidRPr="004F5ED9">
        <w:rPr>
          <w:rFonts w:ascii="Times LatArm" w:hAnsi="Times LatArm"/>
          <w:sz w:val="22"/>
          <w:szCs w:val="22"/>
          <w:lang w:val="en-US"/>
        </w:rPr>
        <w:t>, 2007:</w:t>
      </w:r>
    </w:p>
    <w:p w:rsidR="004F5ED9" w:rsidRPr="004F5ED9" w:rsidRDefault="004F5ED9" w:rsidP="00896820">
      <w:pPr>
        <w:numPr>
          <w:ilvl w:val="0"/>
          <w:numId w:val="17"/>
        </w:numPr>
        <w:jc w:val="both"/>
        <w:rPr>
          <w:rFonts w:ascii="Times LatArm" w:hAnsi="Times LatArm"/>
          <w:sz w:val="22"/>
          <w:szCs w:val="22"/>
          <w:lang w:val="en-US"/>
        </w:rPr>
      </w:pPr>
      <w:r w:rsidRPr="004F5ED9">
        <w:rPr>
          <w:rFonts w:ascii="Times LatArm" w:hAnsi="Times LatArm"/>
          <w:sz w:val="22"/>
          <w:szCs w:val="22"/>
          <w:lang w:val="en-US"/>
        </w:rPr>
        <w:t>Æñ³íáõÝù ¥Ø»Ãá¹³ÛÇÝ Ó»éÝ³ñÏ áõëáõóãÇ Ñ³Ù³ñ), ºñ</w:t>
      </w:r>
      <w:r w:rsidR="00D22759">
        <w:rPr>
          <w:rFonts w:ascii="Times LatArm" w:hAnsi="Times LatArm"/>
          <w:sz w:val="22"/>
          <w:szCs w:val="22"/>
          <w:lang w:val="en-US"/>
        </w:rPr>
        <w:t>.</w:t>
      </w:r>
      <w:r w:rsidRPr="004F5ED9">
        <w:rPr>
          <w:rFonts w:ascii="Times LatArm" w:hAnsi="Times LatArm"/>
          <w:sz w:val="22"/>
          <w:szCs w:val="22"/>
          <w:lang w:val="en-US"/>
        </w:rPr>
        <w:t xml:space="preserve">, 2004: </w:t>
      </w:r>
    </w:p>
    <w:p w:rsidR="004F5ED9" w:rsidRDefault="004F5ED9" w:rsidP="004F5ED9">
      <w:pPr>
        <w:ind w:left="720"/>
        <w:jc w:val="both"/>
        <w:rPr>
          <w:rFonts w:ascii="Arial Armenian" w:hAnsi="Arial Armenian"/>
          <w:lang w:val="en-US"/>
        </w:rPr>
      </w:pPr>
    </w:p>
    <w:p w:rsidR="004F5ED9" w:rsidRPr="00DC4F1C" w:rsidRDefault="004F5ED9" w:rsidP="004F5ED9">
      <w:pPr>
        <w:jc w:val="center"/>
        <w:rPr>
          <w:rFonts w:ascii="Times LatRus" w:hAnsi="Times LatRus"/>
          <w:i/>
          <w:sz w:val="22"/>
          <w:szCs w:val="22"/>
          <w:lang w:val="ru-RU"/>
        </w:rPr>
      </w:pPr>
      <w:r w:rsidRPr="00DC4F1C">
        <w:rPr>
          <w:rFonts w:ascii="Times LatRus" w:hAnsi="Times LatRus"/>
          <w:i/>
          <w:sz w:val="22"/>
          <w:szCs w:val="22"/>
          <w:lang w:val="ru-RU"/>
        </w:rPr>
        <w:t>Ðåçþìå</w:t>
      </w:r>
    </w:p>
    <w:p w:rsidR="004F5ED9" w:rsidRPr="004F5ED9" w:rsidRDefault="004F5ED9" w:rsidP="004F5ED9">
      <w:pPr>
        <w:ind w:left="720"/>
        <w:jc w:val="both"/>
        <w:rPr>
          <w:rFonts w:ascii="Arial LatRus" w:hAnsi="Arial LatRus"/>
          <w:lang w:val="ru-RU"/>
        </w:rPr>
      </w:pPr>
    </w:p>
    <w:p w:rsidR="004F5ED9" w:rsidRPr="004F5ED9" w:rsidRDefault="004F5ED9" w:rsidP="004F5ED9">
      <w:pPr>
        <w:ind w:firstLine="696"/>
        <w:jc w:val="both"/>
        <w:rPr>
          <w:sz w:val="22"/>
          <w:szCs w:val="22"/>
          <w:lang w:val="ru-RU"/>
        </w:rPr>
      </w:pPr>
      <w:r w:rsidRPr="004F5ED9">
        <w:rPr>
          <w:sz w:val="22"/>
          <w:szCs w:val="22"/>
          <w:lang w:val="ru-RU"/>
        </w:rPr>
        <w:t>Стат</w:t>
      </w:r>
      <w:r w:rsidR="00BC5C42" w:rsidRPr="00BC5C42">
        <w:rPr>
          <w:sz w:val="22"/>
          <w:szCs w:val="22"/>
          <w:lang w:val="ru-RU"/>
        </w:rPr>
        <w:t>ь</w:t>
      </w:r>
      <w:r w:rsidRPr="004F5ED9">
        <w:rPr>
          <w:sz w:val="22"/>
          <w:szCs w:val="22"/>
          <w:lang w:val="ru-RU"/>
        </w:rPr>
        <w:t>я касается процесс</w:t>
      </w:r>
      <w:r w:rsidR="00BC5C42" w:rsidRPr="00BC5C42">
        <w:rPr>
          <w:sz w:val="22"/>
          <w:szCs w:val="22"/>
          <w:lang w:val="ru-RU"/>
        </w:rPr>
        <w:t>а</w:t>
      </w:r>
      <w:r w:rsidRPr="004F5ED9">
        <w:rPr>
          <w:sz w:val="22"/>
          <w:szCs w:val="22"/>
          <w:lang w:val="ru-RU"/>
        </w:rPr>
        <w:t xml:space="preserve"> преподавания истории армянского народа,</w:t>
      </w:r>
      <w:r w:rsidR="00966E21" w:rsidRPr="00966E21">
        <w:rPr>
          <w:sz w:val="22"/>
          <w:szCs w:val="22"/>
          <w:lang w:val="ru-RU"/>
        </w:rPr>
        <w:t xml:space="preserve"> посредством</w:t>
      </w:r>
      <w:r w:rsidRPr="004F5ED9">
        <w:rPr>
          <w:sz w:val="22"/>
          <w:szCs w:val="22"/>
          <w:lang w:val="ru-RU"/>
        </w:rPr>
        <w:t xml:space="preserve"> организации небольших целевых групп,</w:t>
      </w:r>
      <w:r w:rsidR="00966E21" w:rsidRPr="00966E21">
        <w:rPr>
          <w:sz w:val="22"/>
          <w:szCs w:val="22"/>
          <w:lang w:val="ru-RU"/>
        </w:rPr>
        <w:t xml:space="preserve"> что способствует</w:t>
      </w:r>
      <w:r w:rsidRPr="004F5ED9">
        <w:rPr>
          <w:sz w:val="22"/>
          <w:szCs w:val="22"/>
          <w:lang w:val="ru-RU"/>
        </w:rPr>
        <w:t xml:space="preserve"> приобретени</w:t>
      </w:r>
      <w:r w:rsidR="00966E21" w:rsidRPr="00966E21">
        <w:rPr>
          <w:sz w:val="22"/>
          <w:szCs w:val="22"/>
          <w:lang w:val="ru-RU"/>
        </w:rPr>
        <w:t>ю</w:t>
      </w:r>
      <w:r w:rsidRPr="004F5ED9">
        <w:rPr>
          <w:sz w:val="22"/>
          <w:szCs w:val="22"/>
          <w:lang w:val="ru-RU"/>
        </w:rPr>
        <w:t xml:space="preserve"> совместных навыков мышления</w:t>
      </w:r>
      <w:r w:rsidR="00966E21" w:rsidRPr="00966E21">
        <w:rPr>
          <w:sz w:val="22"/>
          <w:szCs w:val="22"/>
          <w:lang w:val="ru-RU"/>
        </w:rPr>
        <w:t xml:space="preserve"> и</w:t>
      </w:r>
      <w:r w:rsidRPr="004F5ED9">
        <w:rPr>
          <w:sz w:val="22"/>
          <w:szCs w:val="22"/>
          <w:lang w:val="ru-RU"/>
        </w:rPr>
        <w:t xml:space="preserve"> содей</w:t>
      </w:r>
      <w:r w:rsidR="00BC5C42" w:rsidRPr="004F5ED9">
        <w:rPr>
          <w:sz w:val="22"/>
          <w:szCs w:val="22"/>
          <w:lang w:val="ru-RU"/>
        </w:rPr>
        <w:t>с</w:t>
      </w:r>
      <w:r w:rsidRPr="004F5ED9">
        <w:rPr>
          <w:sz w:val="22"/>
          <w:szCs w:val="22"/>
          <w:lang w:val="ru-RU"/>
        </w:rPr>
        <w:t>твия</w:t>
      </w:r>
      <w:r w:rsidR="00966E21" w:rsidRPr="00966E21">
        <w:rPr>
          <w:sz w:val="22"/>
          <w:szCs w:val="22"/>
          <w:lang w:val="ru-RU"/>
        </w:rPr>
        <w:t>,</w:t>
      </w:r>
      <w:r w:rsidRPr="004F5ED9">
        <w:rPr>
          <w:sz w:val="22"/>
          <w:szCs w:val="22"/>
          <w:lang w:val="ru-RU"/>
        </w:rPr>
        <w:t xml:space="preserve"> </w:t>
      </w:r>
      <w:r w:rsidR="00966E21" w:rsidRPr="00966E21">
        <w:rPr>
          <w:sz w:val="22"/>
          <w:szCs w:val="22"/>
          <w:lang w:val="ru-RU"/>
        </w:rPr>
        <w:t xml:space="preserve">а также </w:t>
      </w:r>
      <w:r w:rsidRPr="004F5ED9">
        <w:rPr>
          <w:sz w:val="22"/>
          <w:szCs w:val="22"/>
          <w:lang w:val="ru-RU"/>
        </w:rPr>
        <w:t xml:space="preserve"> вопрос</w:t>
      </w:r>
      <w:r w:rsidR="00966E21" w:rsidRPr="00966E21">
        <w:rPr>
          <w:sz w:val="22"/>
          <w:szCs w:val="22"/>
          <w:lang w:val="ru-RU"/>
        </w:rPr>
        <w:t>ов</w:t>
      </w:r>
      <w:r w:rsidRPr="004F5ED9">
        <w:rPr>
          <w:sz w:val="22"/>
          <w:szCs w:val="22"/>
          <w:lang w:val="ru-RU"/>
        </w:rPr>
        <w:t xml:space="preserve"> </w:t>
      </w:r>
      <w:r w:rsidR="00966E21" w:rsidRPr="00966E21">
        <w:rPr>
          <w:sz w:val="22"/>
          <w:szCs w:val="22"/>
          <w:lang w:val="ru-RU"/>
        </w:rPr>
        <w:t xml:space="preserve">взаимодействия </w:t>
      </w:r>
      <w:r w:rsidRPr="004F5ED9">
        <w:rPr>
          <w:sz w:val="22"/>
          <w:szCs w:val="22"/>
          <w:lang w:val="ru-RU"/>
        </w:rPr>
        <w:t>школ</w:t>
      </w:r>
      <w:r w:rsidR="00536994" w:rsidRPr="00536994">
        <w:rPr>
          <w:sz w:val="22"/>
          <w:szCs w:val="22"/>
          <w:lang w:val="ru-RU"/>
        </w:rPr>
        <w:t>а</w:t>
      </w:r>
      <w:r w:rsidR="00966E21" w:rsidRPr="00966E21">
        <w:rPr>
          <w:sz w:val="22"/>
          <w:szCs w:val="22"/>
          <w:lang w:val="ru-RU"/>
        </w:rPr>
        <w:t xml:space="preserve"> </w:t>
      </w:r>
      <w:r w:rsidR="00536994" w:rsidRPr="00536994">
        <w:rPr>
          <w:sz w:val="22"/>
          <w:szCs w:val="22"/>
          <w:lang w:val="ru-RU"/>
        </w:rPr>
        <w:t>-</w:t>
      </w:r>
      <w:r w:rsidR="00966E21">
        <w:rPr>
          <w:sz w:val="22"/>
          <w:szCs w:val="22"/>
          <w:lang w:val="ru-RU"/>
        </w:rPr>
        <w:t xml:space="preserve"> окр</w:t>
      </w:r>
      <w:r w:rsidR="00966E21" w:rsidRPr="00966E21">
        <w:rPr>
          <w:sz w:val="22"/>
          <w:szCs w:val="22"/>
          <w:lang w:val="ru-RU"/>
        </w:rPr>
        <w:t>ужающ</w:t>
      </w:r>
      <w:r w:rsidR="00536994" w:rsidRPr="00536994">
        <w:rPr>
          <w:sz w:val="22"/>
          <w:szCs w:val="22"/>
          <w:lang w:val="ru-RU"/>
        </w:rPr>
        <w:t>ая</w:t>
      </w:r>
      <w:r w:rsidRPr="004F5ED9">
        <w:rPr>
          <w:sz w:val="22"/>
          <w:szCs w:val="22"/>
          <w:lang w:val="ru-RU"/>
        </w:rPr>
        <w:t xml:space="preserve"> сред</w:t>
      </w:r>
      <w:r w:rsidR="00536994" w:rsidRPr="00536994">
        <w:rPr>
          <w:sz w:val="22"/>
          <w:szCs w:val="22"/>
          <w:lang w:val="ru-RU"/>
        </w:rPr>
        <w:t>а</w:t>
      </w:r>
      <w:r w:rsidRPr="004F5ED9">
        <w:rPr>
          <w:sz w:val="22"/>
          <w:szCs w:val="22"/>
          <w:lang w:val="ru-RU"/>
        </w:rPr>
        <w:t>.</w:t>
      </w:r>
    </w:p>
    <w:p w:rsidR="004F5ED9" w:rsidRPr="004F5ED9" w:rsidRDefault="004F5ED9" w:rsidP="004F5ED9">
      <w:pPr>
        <w:ind w:firstLine="696"/>
        <w:jc w:val="both"/>
        <w:rPr>
          <w:sz w:val="22"/>
          <w:szCs w:val="22"/>
          <w:lang w:val="ru-RU"/>
        </w:rPr>
      </w:pPr>
      <w:r w:rsidRPr="004F5ED9">
        <w:rPr>
          <w:sz w:val="22"/>
          <w:szCs w:val="22"/>
          <w:lang w:val="ru-RU"/>
        </w:rPr>
        <w:t xml:space="preserve">Небольшие группы в </w:t>
      </w:r>
      <w:r w:rsidR="00536994" w:rsidRPr="00536994">
        <w:rPr>
          <w:sz w:val="22"/>
          <w:szCs w:val="22"/>
          <w:lang w:val="ru-RU"/>
        </w:rPr>
        <w:t xml:space="preserve">своей </w:t>
      </w:r>
      <w:r w:rsidRPr="004F5ED9">
        <w:rPr>
          <w:sz w:val="22"/>
          <w:szCs w:val="22"/>
          <w:lang w:val="ru-RU"/>
        </w:rPr>
        <w:t>основе имеют не менее 3-х преимуществ, которые способствуют не только хорошему запоминанию знаний, но и других понятий, принципов, осмысления действительности, уточняет основные социальные навыки, положительно влия</w:t>
      </w:r>
      <w:r w:rsidR="00966E21" w:rsidRPr="00966E21">
        <w:rPr>
          <w:sz w:val="22"/>
          <w:szCs w:val="22"/>
          <w:lang w:val="ru-RU"/>
        </w:rPr>
        <w:t>ю</w:t>
      </w:r>
      <w:r w:rsidRPr="004F5ED9">
        <w:rPr>
          <w:sz w:val="22"/>
          <w:szCs w:val="22"/>
          <w:lang w:val="ru-RU"/>
        </w:rPr>
        <w:t>т на оценку истори</w:t>
      </w:r>
      <w:r w:rsidR="00966E21" w:rsidRPr="00966E21">
        <w:rPr>
          <w:sz w:val="22"/>
          <w:szCs w:val="22"/>
          <w:lang w:val="ru-RU"/>
        </w:rPr>
        <w:t>ч</w:t>
      </w:r>
      <w:r w:rsidRPr="004F5ED9">
        <w:rPr>
          <w:sz w:val="22"/>
          <w:szCs w:val="22"/>
          <w:lang w:val="ru-RU"/>
        </w:rPr>
        <w:t>еских ценностей</w:t>
      </w:r>
      <w:r w:rsidR="00966E21" w:rsidRPr="00966E21">
        <w:rPr>
          <w:sz w:val="22"/>
          <w:szCs w:val="22"/>
          <w:lang w:val="ru-RU"/>
        </w:rPr>
        <w:t xml:space="preserve"> </w:t>
      </w:r>
      <w:r w:rsidR="00966E21" w:rsidRPr="004F5ED9">
        <w:rPr>
          <w:sz w:val="22"/>
          <w:szCs w:val="22"/>
          <w:lang w:val="ru-RU"/>
        </w:rPr>
        <w:t>учащи</w:t>
      </w:r>
      <w:r w:rsidR="00966E21" w:rsidRPr="00966E21">
        <w:rPr>
          <w:sz w:val="22"/>
          <w:szCs w:val="22"/>
          <w:lang w:val="ru-RU"/>
        </w:rPr>
        <w:t>ми</w:t>
      </w:r>
      <w:r w:rsidR="00966E21" w:rsidRPr="004F5ED9">
        <w:rPr>
          <w:sz w:val="22"/>
          <w:szCs w:val="22"/>
          <w:lang w:val="ru-RU"/>
        </w:rPr>
        <w:t>ся</w:t>
      </w:r>
      <w:r w:rsidRPr="004F5ED9">
        <w:rPr>
          <w:sz w:val="22"/>
          <w:szCs w:val="22"/>
          <w:lang w:val="ru-RU"/>
        </w:rPr>
        <w:t>.</w:t>
      </w:r>
    </w:p>
    <w:p w:rsidR="004F5ED9" w:rsidRPr="004F5ED9" w:rsidRDefault="004F5ED9" w:rsidP="004F5ED9">
      <w:pPr>
        <w:ind w:firstLine="696"/>
        <w:jc w:val="both"/>
        <w:rPr>
          <w:sz w:val="22"/>
          <w:szCs w:val="22"/>
          <w:lang w:val="ru-RU"/>
        </w:rPr>
      </w:pPr>
      <w:r w:rsidRPr="004F5ED9">
        <w:rPr>
          <w:sz w:val="22"/>
          <w:szCs w:val="22"/>
          <w:lang w:val="ru-RU"/>
        </w:rPr>
        <w:t>Новые понятия</w:t>
      </w:r>
      <w:r w:rsidR="00966E21" w:rsidRPr="00966E21">
        <w:rPr>
          <w:sz w:val="22"/>
          <w:szCs w:val="22"/>
          <w:lang w:val="ru-RU"/>
        </w:rPr>
        <w:t xml:space="preserve"> </w:t>
      </w:r>
      <w:r w:rsidRPr="004F5ED9">
        <w:rPr>
          <w:sz w:val="22"/>
          <w:szCs w:val="22"/>
          <w:lang w:val="ru-RU"/>
        </w:rPr>
        <w:t>-</w:t>
      </w:r>
      <w:r w:rsidR="00966E21" w:rsidRPr="00966E21">
        <w:rPr>
          <w:sz w:val="22"/>
          <w:szCs w:val="22"/>
          <w:lang w:val="ru-RU"/>
        </w:rPr>
        <w:t xml:space="preserve"> </w:t>
      </w:r>
      <w:r w:rsidRPr="004F5ED9">
        <w:rPr>
          <w:sz w:val="22"/>
          <w:szCs w:val="22"/>
          <w:lang w:val="ru-RU"/>
        </w:rPr>
        <w:t>Совместные навыки мышления. Постоянные группы. Формальные группы. Неформальные группы.</w:t>
      </w:r>
    </w:p>
    <w:p w:rsidR="00766FAD" w:rsidRPr="00D707FA" w:rsidRDefault="00766FAD" w:rsidP="00766FAD">
      <w:pPr>
        <w:spacing w:line="250" w:lineRule="auto"/>
        <w:jc w:val="center"/>
        <w:rPr>
          <w:rFonts w:ascii="Times LatArm" w:hAnsi="Times LatArm"/>
          <w:b/>
          <w:sz w:val="18"/>
          <w:szCs w:val="18"/>
          <w:lang w:val="fr-FR"/>
        </w:rPr>
      </w:pPr>
      <w:r w:rsidRPr="00D707FA">
        <w:rPr>
          <w:rFonts w:ascii="Times LatArm" w:hAnsi="Times LatArm"/>
          <w:b/>
          <w:sz w:val="18"/>
          <w:szCs w:val="18"/>
          <w:lang w:val="fr-FR"/>
        </w:rPr>
        <w:lastRenderedPageBreak/>
        <w:t>²ðò²ÊÆ äºî²Î²Ü Ð²Ø²Èê²ð²ÜÆ ¶Æî²Î²Ü îºÔºÎ²¶Æð</w:t>
      </w:r>
    </w:p>
    <w:p w:rsidR="00766FAD" w:rsidRPr="00D707FA" w:rsidRDefault="00766FAD" w:rsidP="00766FAD">
      <w:pPr>
        <w:jc w:val="center"/>
        <w:rPr>
          <w:rFonts w:ascii="Times LatRus" w:hAnsi="Times LatRus"/>
          <w:b/>
          <w:sz w:val="18"/>
          <w:szCs w:val="18"/>
          <w:lang w:val="fr-FR"/>
        </w:rPr>
      </w:pPr>
      <w:r w:rsidRPr="00D707FA">
        <w:rPr>
          <w:rFonts w:ascii="Times LatRus" w:hAnsi="Times LatRus"/>
          <w:b/>
          <w:sz w:val="18"/>
          <w:szCs w:val="18"/>
          <w:lang w:val="fr-FR"/>
        </w:rPr>
        <w:t>Ó×ÅÍÛÅ ÇÀÏÈÑÊÈ ÀÐÖÀÕÑÊÎÃÎ ÃÎÑÓÄÀÐÑÒÂÅÍÍÎÃÎ ÓÍÈÂÅÐÑÈÒÅÒÀ</w:t>
      </w:r>
    </w:p>
    <w:p w:rsidR="00766FAD" w:rsidRPr="00D707FA" w:rsidRDefault="007D0E60" w:rsidP="00766FAD">
      <w:pPr>
        <w:pStyle w:val="3"/>
        <w:tabs>
          <w:tab w:val="left" w:pos="4035"/>
        </w:tabs>
        <w:jc w:val="left"/>
        <w:rPr>
          <w:rFonts w:ascii="Times LatArm" w:hAnsi="Times LatArm"/>
          <w:b/>
          <w:bCs/>
          <w:i/>
          <w:sz w:val="14"/>
          <w:szCs w:val="14"/>
          <w:lang w:val="fr-FR"/>
        </w:rPr>
      </w:pPr>
      <w:r>
        <w:rPr>
          <w:rFonts w:ascii="Times LatArm" w:hAnsi="Times LatArm"/>
          <w:b/>
          <w:bCs/>
          <w:i/>
          <w:noProof/>
          <w:snapToGrid/>
          <w:sz w:val="14"/>
          <w:szCs w:val="14"/>
          <w:lang w:eastAsia="ru-RU"/>
        </w:rPr>
        <w:pict>
          <v:line id="_x0000_s15745" style="position:absolute;z-index:251949056" from="1.75pt,6.6pt" to="460.75pt,6.6pt" strokeweight="3pt">
            <v:stroke linestyle="thinThick"/>
          </v:line>
        </w:pict>
      </w:r>
      <w:r w:rsidR="00766FAD" w:rsidRPr="00D707FA">
        <w:rPr>
          <w:rFonts w:ascii="Times LatArm" w:hAnsi="Times LatArm"/>
          <w:b/>
          <w:bCs/>
          <w:i/>
          <w:sz w:val="14"/>
          <w:szCs w:val="14"/>
          <w:lang w:val="fr-FR"/>
        </w:rPr>
        <w:tab/>
      </w:r>
    </w:p>
    <w:p w:rsidR="00766FAD" w:rsidRPr="00D707FA" w:rsidRDefault="00766FAD" w:rsidP="00766FAD">
      <w:pPr>
        <w:pStyle w:val="3"/>
        <w:jc w:val="center"/>
        <w:rPr>
          <w:rFonts w:ascii="Times LatArm" w:hAnsi="Times LatArm"/>
          <w:b/>
          <w:bCs/>
          <w:sz w:val="18"/>
          <w:szCs w:val="18"/>
          <w:lang w:val="fr-FR"/>
        </w:rPr>
      </w:pPr>
      <w:r w:rsidRPr="00D707FA">
        <w:rPr>
          <w:rFonts w:ascii="Times LatArm" w:hAnsi="Times LatArm"/>
          <w:b/>
          <w:bCs/>
          <w:sz w:val="18"/>
          <w:szCs w:val="18"/>
          <w:lang w:val="fr-FR"/>
        </w:rPr>
        <w:t>1-2 (23-24) 2011</w:t>
      </w:r>
    </w:p>
    <w:p w:rsidR="00766FAD" w:rsidRPr="006C652A" w:rsidRDefault="00766FAD" w:rsidP="00766FAD">
      <w:pPr>
        <w:rPr>
          <w:rFonts w:ascii="Times LatRus" w:hAnsi="Times LatRus" w:cs="Arial"/>
          <w:i/>
          <w:sz w:val="24"/>
          <w:szCs w:val="24"/>
          <w:lang w:val="ru-RU"/>
        </w:rPr>
      </w:pPr>
      <w:r w:rsidRPr="00766FAD">
        <w:rPr>
          <w:rFonts w:ascii="Times LatRus" w:hAnsi="Times LatRus" w:cs="Arial"/>
          <w:i/>
          <w:sz w:val="24"/>
          <w:szCs w:val="24"/>
          <w:lang w:val="ru-RU"/>
        </w:rPr>
        <w:t>ÓÄÊ</w:t>
      </w:r>
      <w:r w:rsidRPr="00766FAD">
        <w:rPr>
          <w:rFonts w:ascii="Times LatRus" w:hAnsi="Times LatRus" w:cs="Arial"/>
          <w:i/>
          <w:sz w:val="24"/>
          <w:szCs w:val="24"/>
          <w:lang w:val="ru-RU"/>
        </w:rPr>
        <w:tab/>
      </w:r>
      <w:r w:rsidR="00E454F7" w:rsidRPr="00E454F7">
        <w:rPr>
          <w:rFonts w:ascii="Times LatRus" w:hAnsi="Times LatRus" w:cs="Arial"/>
          <w:i/>
          <w:sz w:val="24"/>
          <w:szCs w:val="24"/>
          <w:lang w:val="ru-RU"/>
        </w:rPr>
        <w:t>331.6(479.243)</w:t>
      </w:r>
      <w:r w:rsidRPr="00766FAD">
        <w:rPr>
          <w:rFonts w:ascii="Times LatRus" w:hAnsi="Times LatRus" w:cs="Arial"/>
          <w:i/>
          <w:sz w:val="24"/>
          <w:szCs w:val="24"/>
          <w:lang w:val="ru-RU"/>
        </w:rPr>
        <w:tab/>
      </w:r>
      <w:r w:rsidRPr="00766FAD">
        <w:rPr>
          <w:rFonts w:ascii="Times LatRus" w:hAnsi="Times LatRus" w:cs="Arial"/>
          <w:i/>
          <w:sz w:val="24"/>
          <w:szCs w:val="24"/>
          <w:lang w:val="ru-RU"/>
        </w:rPr>
        <w:tab/>
      </w:r>
      <w:r w:rsidRPr="00766FAD">
        <w:rPr>
          <w:rFonts w:ascii="Times LatRus" w:hAnsi="Times LatRus" w:cs="Arial"/>
          <w:i/>
          <w:sz w:val="24"/>
          <w:szCs w:val="24"/>
          <w:lang w:val="ru-RU"/>
        </w:rPr>
        <w:tab/>
      </w:r>
      <w:r w:rsidRPr="00766FAD">
        <w:rPr>
          <w:rFonts w:ascii="Times LatRus" w:hAnsi="Times LatRus" w:cs="Arial"/>
          <w:i/>
          <w:sz w:val="24"/>
          <w:szCs w:val="24"/>
          <w:lang w:val="ru-RU"/>
        </w:rPr>
        <w:tab/>
      </w:r>
      <w:r w:rsidRPr="00766FAD">
        <w:rPr>
          <w:rFonts w:ascii="Times LatRus" w:hAnsi="Times LatRus" w:cs="Arial"/>
          <w:i/>
          <w:sz w:val="24"/>
          <w:szCs w:val="24"/>
          <w:lang w:val="ru-RU"/>
        </w:rPr>
        <w:tab/>
      </w:r>
      <w:r w:rsidRPr="00766FAD">
        <w:rPr>
          <w:rFonts w:ascii="Times LatRus" w:hAnsi="Times LatRus" w:cs="Arial"/>
          <w:i/>
          <w:sz w:val="24"/>
          <w:szCs w:val="24"/>
          <w:lang w:val="ru-RU"/>
        </w:rPr>
        <w:tab/>
      </w:r>
      <w:r w:rsidRPr="00766FAD">
        <w:rPr>
          <w:rFonts w:ascii="Times LatRus" w:hAnsi="Times LatRus" w:cs="Arial"/>
          <w:i/>
          <w:sz w:val="24"/>
          <w:szCs w:val="24"/>
          <w:lang w:val="ru-RU"/>
        </w:rPr>
        <w:tab/>
      </w:r>
      <w:r w:rsidRPr="00766FAD">
        <w:rPr>
          <w:rFonts w:ascii="Times LatRus" w:hAnsi="Times LatRus" w:cs="Arial"/>
          <w:i/>
          <w:sz w:val="24"/>
          <w:szCs w:val="24"/>
          <w:lang w:val="ru-RU"/>
        </w:rPr>
        <w:tab/>
        <w:t xml:space="preserve"> </w:t>
      </w:r>
      <w:r w:rsidR="00E454F7" w:rsidRPr="00E454F7">
        <w:rPr>
          <w:rFonts w:ascii="Times LatRus" w:hAnsi="Times LatRus" w:cs="Arial"/>
          <w:i/>
          <w:sz w:val="24"/>
          <w:szCs w:val="24"/>
          <w:lang w:val="ru-RU"/>
        </w:rPr>
        <w:t xml:space="preserve"> </w:t>
      </w:r>
      <w:r w:rsidRPr="00766FAD">
        <w:rPr>
          <w:rFonts w:ascii="Times LatRus" w:hAnsi="Times LatRus" w:cs="Arial"/>
          <w:i/>
          <w:sz w:val="24"/>
          <w:szCs w:val="24"/>
          <w:lang w:val="ru-RU"/>
        </w:rPr>
        <w:t>Ýêîíîìèêà</w:t>
      </w:r>
    </w:p>
    <w:p w:rsidR="00687CCE" w:rsidRPr="006C652A" w:rsidRDefault="00687CCE" w:rsidP="00766FAD">
      <w:pPr>
        <w:rPr>
          <w:rFonts w:ascii="Times LatRus" w:hAnsi="Times LatRus" w:cs="Arial"/>
          <w:i/>
          <w:sz w:val="10"/>
          <w:szCs w:val="10"/>
          <w:lang w:val="ru-RU"/>
        </w:rPr>
      </w:pPr>
    </w:p>
    <w:p w:rsidR="00E454F7" w:rsidRPr="00E454F7" w:rsidRDefault="00766FAD" w:rsidP="00766FAD">
      <w:pPr>
        <w:jc w:val="center"/>
        <w:rPr>
          <w:b/>
          <w:sz w:val="22"/>
          <w:szCs w:val="22"/>
          <w:lang w:val="ru-RU"/>
        </w:rPr>
      </w:pPr>
      <w:r w:rsidRPr="00766FAD">
        <w:rPr>
          <w:b/>
          <w:sz w:val="22"/>
          <w:szCs w:val="22"/>
          <w:lang w:val="ru-RU"/>
        </w:rPr>
        <w:t>С</w:t>
      </w:r>
      <w:r w:rsidR="0017119D" w:rsidRPr="0017119D">
        <w:rPr>
          <w:b/>
          <w:sz w:val="22"/>
          <w:szCs w:val="22"/>
          <w:lang w:val="ru-RU"/>
        </w:rPr>
        <w:t>О</w:t>
      </w:r>
      <w:r w:rsidR="0017119D">
        <w:rPr>
          <w:b/>
          <w:sz w:val="22"/>
          <w:szCs w:val="22"/>
          <w:lang w:val="ru-RU"/>
        </w:rPr>
        <w:t>ВРЕМЕННЫЙ РЫНОК ТРУДА И ОСОБЕНН</w:t>
      </w:r>
      <w:r w:rsidR="00E454F7">
        <w:rPr>
          <w:b/>
          <w:sz w:val="22"/>
          <w:szCs w:val="22"/>
          <w:lang w:val="ru-RU"/>
        </w:rPr>
        <w:t>ОСТИ ЕГО</w:t>
      </w:r>
    </w:p>
    <w:p w:rsidR="00766FAD" w:rsidRPr="00766FAD" w:rsidRDefault="0017119D" w:rsidP="00766FAD">
      <w:pPr>
        <w:jc w:val="center"/>
        <w:rPr>
          <w:b/>
          <w:sz w:val="22"/>
          <w:szCs w:val="22"/>
          <w:lang w:val="ru-RU"/>
        </w:rPr>
      </w:pPr>
      <w:r w:rsidRPr="0017119D">
        <w:rPr>
          <w:b/>
          <w:sz w:val="22"/>
          <w:szCs w:val="22"/>
          <w:lang w:val="ru-RU"/>
        </w:rPr>
        <w:t>Р</w:t>
      </w:r>
      <w:r w:rsidR="00687CCE" w:rsidRPr="00687CCE">
        <w:rPr>
          <w:b/>
          <w:sz w:val="22"/>
          <w:szCs w:val="22"/>
          <w:lang w:val="ru-RU"/>
        </w:rPr>
        <w:t xml:space="preserve">ЕГУЛИРОВАНИЯ </w:t>
      </w:r>
      <w:r w:rsidRPr="0017119D">
        <w:rPr>
          <w:b/>
          <w:sz w:val="22"/>
          <w:szCs w:val="22"/>
          <w:lang w:val="ru-RU"/>
        </w:rPr>
        <w:t xml:space="preserve">В </w:t>
      </w:r>
      <w:r w:rsidR="00766FAD" w:rsidRPr="00766FAD">
        <w:rPr>
          <w:b/>
          <w:sz w:val="22"/>
          <w:szCs w:val="22"/>
          <w:lang w:val="ru-RU"/>
        </w:rPr>
        <w:t>НКР</w:t>
      </w:r>
    </w:p>
    <w:p w:rsidR="00766FAD" w:rsidRPr="00C57344" w:rsidRDefault="00766FAD" w:rsidP="00766FAD">
      <w:pPr>
        <w:jc w:val="center"/>
        <w:rPr>
          <w:rFonts w:ascii="Times LatRus" w:hAnsi="Times LatRus"/>
          <w:sz w:val="10"/>
          <w:szCs w:val="10"/>
          <w:lang w:val="ru-RU"/>
        </w:rPr>
      </w:pPr>
    </w:p>
    <w:p w:rsidR="00766FAD" w:rsidRPr="006C652A" w:rsidRDefault="00766FAD" w:rsidP="00766FAD">
      <w:pPr>
        <w:jc w:val="center"/>
        <w:rPr>
          <w:rFonts w:ascii="Times LatRus" w:hAnsi="Times LatRus"/>
          <w:sz w:val="26"/>
          <w:szCs w:val="26"/>
          <w:lang w:val="ru-RU"/>
        </w:rPr>
      </w:pPr>
      <w:r w:rsidRPr="00766FAD">
        <w:rPr>
          <w:rFonts w:ascii="Times LatRus" w:hAnsi="Times LatRus"/>
          <w:sz w:val="26"/>
          <w:szCs w:val="26"/>
          <w:lang w:val="ru-RU"/>
        </w:rPr>
        <w:t xml:space="preserve">À.À.Àéðàïåòÿí </w:t>
      </w:r>
    </w:p>
    <w:p w:rsidR="00687CCE" w:rsidRPr="006C652A" w:rsidRDefault="00687CCE" w:rsidP="00766FAD">
      <w:pPr>
        <w:jc w:val="center"/>
        <w:rPr>
          <w:rFonts w:ascii="Times LatRus" w:hAnsi="Times LatRus"/>
          <w:sz w:val="10"/>
          <w:szCs w:val="10"/>
          <w:lang w:val="ru-RU"/>
        </w:rPr>
      </w:pPr>
    </w:p>
    <w:p w:rsidR="00687CCE" w:rsidRPr="00E454F7" w:rsidRDefault="00687CCE" w:rsidP="00E454F7">
      <w:pPr>
        <w:tabs>
          <w:tab w:val="left" w:pos="6480"/>
        </w:tabs>
        <w:spacing w:line="238" w:lineRule="auto"/>
        <w:ind w:firstLine="567"/>
        <w:jc w:val="both"/>
        <w:rPr>
          <w:spacing w:val="-2"/>
          <w:sz w:val="22"/>
          <w:szCs w:val="22"/>
          <w:lang w:val="ru-RU"/>
        </w:rPr>
      </w:pPr>
      <w:r w:rsidRPr="00E454F7">
        <w:rPr>
          <w:spacing w:val="-2"/>
          <w:sz w:val="22"/>
          <w:szCs w:val="22"/>
          <w:lang w:val="ru-RU"/>
        </w:rPr>
        <w:t>Последний  финансовый кризис отличается от всех предыдущих не только своими глобальными масштабами, но и затяжным характером.  “Зародившись” ипотечным кризисом он за очень короткий промежуток времени “перерос” в мировой финансовый. Сейчас он больше приобретает социальный характер, доказательством тому являются рост безработицы, резкое падение реальных доходов населения и, как следствие, снижение уровня благосостояния.</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Именно поэтому актуально пересмотреть всю систему  функционирования рынка труда,приспособив ее к требованиям современной экономики, так как рынок труда является органической частью экономики и как бы вмонтирован в нее. Его важными звеньями являются региональные и местные службы занятости, осуществляющие профессиональное обучение, трудоустройство и материальную поддержку в первую очередь лиц, нуждающихся в особой социальной опеке - безработных, инвалидов, иммигрантов, неустроенной молодежи.</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Рынок труда – это сфера контактов между продавцами и покупателями трудовых услуг, в результате которых устанавливаются уровень цен и распределение услуг труда. Через рынок труда большинство работающего населения получает работу и доходы.</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 xml:space="preserve">Рынок труда в НКР сформировался и развивается основываясь на общих принципах, тем не менее отличается своими национальными особенностями. Острота проблем на рынке труда в НКР носит выраженный региональный характер, это оторванность от внешнего рынка, остутствие крупных заводов и фабрик, низкий уровень заработной платы. </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Целью работы является исследование рынка труда, его основных показателей, разработка подходов по регулированию трудовых отношений.</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Для реализации поставленной цели в работе решаются следующие задачи:</w:t>
      </w:r>
    </w:p>
    <w:p w:rsidR="00687CCE" w:rsidRPr="00E454F7" w:rsidRDefault="00687CCE" w:rsidP="00284824">
      <w:pPr>
        <w:numPr>
          <w:ilvl w:val="0"/>
          <w:numId w:val="48"/>
        </w:numPr>
        <w:spacing w:line="238" w:lineRule="auto"/>
        <w:jc w:val="both"/>
        <w:rPr>
          <w:spacing w:val="-2"/>
          <w:sz w:val="22"/>
          <w:szCs w:val="22"/>
          <w:lang w:val="ru-RU"/>
        </w:rPr>
      </w:pPr>
      <w:r w:rsidRPr="00E454F7">
        <w:rPr>
          <w:spacing w:val="-2"/>
          <w:sz w:val="22"/>
          <w:szCs w:val="22"/>
          <w:lang w:val="ru-RU"/>
        </w:rPr>
        <w:t>анализ рынка труда, как регулятора, оптимальной и рациональной мобильности трудовых ресурсов,</w:t>
      </w:r>
    </w:p>
    <w:p w:rsidR="00687CCE" w:rsidRPr="00E454F7" w:rsidRDefault="00687CCE" w:rsidP="00284824">
      <w:pPr>
        <w:numPr>
          <w:ilvl w:val="0"/>
          <w:numId w:val="48"/>
        </w:numPr>
        <w:spacing w:line="238" w:lineRule="auto"/>
        <w:jc w:val="both"/>
        <w:rPr>
          <w:spacing w:val="-2"/>
          <w:sz w:val="22"/>
          <w:szCs w:val="22"/>
          <w:lang w:val="ru-RU"/>
        </w:rPr>
      </w:pPr>
      <w:r w:rsidRPr="00E454F7">
        <w:rPr>
          <w:spacing w:val="-2"/>
          <w:sz w:val="22"/>
          <w:szCs w:val="22"/>
          <w:lang w:val="ru-RU"/>
        </w:rPr>
        <w:t>изучение опыта рынка труда зарубежных стран,</w:t>
      </w:r>
    </w:p>
    <w:p w:rsidR="00687CCE" w:rsidRPr="00E454F7" w:rsidRDefault="00687CCE" w:rsidP="00284824">
      <w:pPr>
        <w:numPr>
          <w:ilvl w:val="0"/>
          <w:numId w:val="48"/>
        </w:numPr>
        <w:spacing w:line="238" w:lineRule="auto"/>
        <w:jc w:val="both"/>
        <w:rPr>
          <w:spacing w:val="-2"/>
          <w:sz w:val="22"/>
          <w:szCs w:val="22"/>
          <w:lang w:val="ru-RU"/>
        </w:rPr>
      </w:pPr>
      <w:r w:rsidRPr="00E454F7">
        <w:rPr>
          <w:spacing w:val="-2"/>
          <w:sz w:val="22"/>
          <w:szCs w:val="22"/>
          <w:lang w:val="ru-RU"/>
        </w:rPr>
        <w:t>поиск путей эффективной реализации трудового потенциала работников,</w:t>
      </w:r>
    </w:p>
    <w:p w:rsidR="00687CCE" w:rsidRPr="00E454F7" w:rsidRDefault="00687CCE" w:rsidP="00284824">
      <w:pPr>
        <w:numPr>
          <w:ilvl w:val="0"/>
          <w:numId w:val="48"/>
        </w:numPr>
        <w:spacing w:line="238" w:lineRule="auto"/>
        <w:jc w:val="both"/>
        <w:rPr>
          <w:spacing w:val="-2"/>
          <w:sz w:val="22"/>
          <w:szCs w:val="22"/>
          <w:lang w:val="ru-RU"/>
        </w:rPr>
      </w:pPr>
      <w:r w:rsidRPr="00E454F7">
        <w:rPr>
          <w:spacing w:val="-2"/>
          <w:sz w:val="22"/>
          <w:szCs w:val="22"/>
          <w:lang w:val="ru-RU"/>
        </w:rPr>
        <w:t xml:space="preserve">оптимальное сочетание моральных и материальных стимулов к труду. </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 xml:space="preserve">Через рынок труда проходят, скрещиваясь в нём, три взаимосвязанных эволюционных потока - развитие экономики, развитие человека, развитие общественных отношений. Они образуют основу прогресса в обществе, его главное содержание. </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На рынке труда происходит жестокий, беспощадный отбор наиболее способных, предприимчивых. Слабых и неспособных рынок не щадит. Но вместе с тем он стимулирует высококвалифицированный  труд, способствует созданию  жесткой взаимосвязи между вкладом каждого и полученным конкретным результатом.</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Одной из принципиальных особенностей современного западного рынка труда является значительная распространенность предпринимательской деятельности. Примерно каждый десятый работающий в США, Франции, Великобритании, каждый седьмой в Японии, каждый пятый в Италии является предпринимателем.</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Около 80 %  занятых в западных странах в той или иной форме выступают владельцами или совладельцами семейного дела, мелких, средних и крупных предприятий, обладателями акций фирм и корпораций.</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 xml:space="preserve">Для современного интеллектуального рынка труда не характерно авантюрно - эксплуатационное минутно - потребительское отношение к человеку, его возможностям, как совершенно не оправдавшее себя на практике. В масштабе экономики господствует многократно проверенный международной практикой, поощряемый во всех странах передовыми процветающими корпорациями принцип: «прежде чем с человека спрашивать, ему многое нужно </w:t>
      </w:r>
      <w:r w:rsidRPr="00E454F7">
        <w:rPr>
          <w:spacing w:val="-2"/>
          <w:sz w:val="22"/>
          <w:szCs w:val="22"/>
          <w:lang w:val="ru-RU"/>
        </w:rPr>
        <w:lastRenderedPageBreak/>
        <w:t>дать». И потому современный рынок труда имеет мощную корневую систему. Он опирается на гигантские организационные структуры, охватывающие не только экономику, но и многочисленные государственные, общественные и частные институты, включая национальную систему образования, в том числе принадлежащую фирмам, учреждения культуры, здравоохранения, различные некоммерческие социальные организации, институт семьи.</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 xml:space="preserve">О жизненной важности рынка труда для современного общества свидетельствуют масштабы текущих государственных затрат на его развитие. </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В США свыше 50% федерального бюджета и около 63% бюджета штатов и округов расходуются непосредственно в интересах населения, покрывая расходы, связанные с развитием образования и здравоохранения, улучшения жилищно-бытовых условий, защитой потребительских прав, финансированием программ рынка труда, пенсионным вспомоществованием и т. д.</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Работник, лишенный собственности на свою рабочую силу и возможности распоряжаться своим профессиональным потенциалом, во многом теряет интерес к труду, сохранению и развитию качеств труженика, созидателя и перестает стремиться к их лучшему использованию. Ослабевают нравственные, духовные связи со сферой труда и обществом, исчезает интерес к благополучию и развитию предприятий, национальной экономики страны. А это как бумеранг  бьет в итоге по материальному благосостоянию населения и приостанавливает его духовный и культурный рост.</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Изучая рынок труда в первую очередь необходимо сделать акцент на таких важных показателях, как трудовой потенциал, уровень заработной платы, благосостояние населения, наличие безработицы, пенсионное обеспечение и т.д.</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 xml:space="preserve">В НКР правовые основы занятости, социальной защиты безработных и инвалидов, формы оплаты и ряд других вопросов регулируются трудовым кодексом НКР. </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 xml:space="preserve">Согласно статистическим данным динамика роста экономически активного населения менялась следующим образом: </w:t>
      </w:r>
    </w:p>
    <w:p w:rsidR="00687CCE" w:rsidRPr="00687CCE" w:rsidRDefault="00687CCE" w:rsidP="00687CCE">
      <w:pPr>
        <w:jc w:val="both"/>
        <w:rPr>
          <w:rFonts w:ascii="Arial" w:hAnsi="Arial" w:cs="Arial"/>
          <w:sz w:val="24"/>
          <w:szCs w:val="24"/>
          <w:lang w:val="ru-RU"/>
        </w:rPr>
      </w:pPr>
    </w:p>
    <w:tbl>
      <w:tblPr>
        <w:tblW w:w="9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2127"/>
        <w:gridCol w:w="1528"/>
        <w:gridCol w:w="2593"/>
        <w:gridCol w:w="1819"/>
      </w:tblGrid>
      <w:tr w:rsidR="00687CCE" w:rsidRPr="00E454F7" w:rsidTr="009B34C4">
        <w:trPr>
          <w:trHeight w:val="796"/>
        </w:trPr>
        <w:tc>
          <w:tcPr>
            <w:tcW w:w="1134" w:type="dxa"/>
          </w:tcPr>
          <w:p w:rsidR="00687CCE" w:rsidRPr="00E454F7" w:rsidRDefault="00687CCE" w:rsidP="00E454F7">
            <w:pPr>
              <w:spacing w:line="216" w:lineRule="auto"/>
              <w:jc w:val="both"/>
              <w:rPr>
                <w:lang w:val="ru-RU"/>
              </w:rPr>
            </w:pPr>
          </w:p>
        </w:tc>
        <w:tc>
          <w:tcPr>
            <w:tcW w:w="2127" w:type="dxa"/>
          </w:tcPr>
          <w:p w:rsidR="00687CCE" w:rsidRPr="00E454F7" w:rsidRDefault="00687CCE" w:rsidP="00E454F7">
            <w:pPr>
              <w:spacing w:line="216" w:lineRule="auto"/>
              <w:jc w:val="center"/>
              <w:rPr>
                <w:lang w:val="en-US"/>
              </w:rPr>
            </w:pPr>
            <w:r w:rsidRPr="00E454F7">
              <w:rPr>
                <w:lang w:val="en-US"/>
              </w:rPr>
              <w:t>Экономически активное население</w:t>
            </w:r>
          </w:p>
        </w:tc>
        <w:tc>
          <w:tcPr>
            <w:tcW w:w="1528" w:type="dxa"/>
          </w:tcPr>
          <w:p w:rsidR="00687CCE" w:rsidRPr="00E454F7" w:rsidRDefault="00687CCE" w:rsidP="00E454F7">
            <w:pPr>
              <w:spacing w:line="216" w:lineRule="auto"/>
              <w:jc w:val="center"/>
              <w:rPr>
                <w:lang w:val="en-US"/>
              </w:rPr>
            </w:pPr>
            <w:r w:rsidRPr="00E454F7">
              <w:rPr>
                <w:lang w:val="en-US"/>
              </w:rPr>
              <w:t>занятые</w:t>
            </w:r>
          </w:p>
        </w:tc>
        <w:tc>
          <w:tcPr>
            <w:tcW w:w="2593" w:type="dxa"/>
          </w:tcPr>
          <w:p w:rsidR="00687CCE" w:rsidRPr="00E454F7" w:rsidRDefault="00687CCE" w:rsidP="00E454F7">
            <w:pPr>
              <w:spacing w:line="216" w:lineRule="auto"/>
              <w:jc w:val="center"/>
              <w:rPr>
                <w:lang w:val="en-US"/>
              </w:rPr>
            </w:pPr>
            <w:r w:rsidRPr="00E454F7">
              <w:rPr>
                <w:lang w:val="en-US"/>
              </w:rPr>
              <w:t>официально зарегистрированные безработные</w:t>
            </w:r>
          </w:p>
        </w:tc>
        <w:tc>
          <w:tcPr>
            <w:tcW w:w="1819" w:type="dxa"/>
          </w:tcPr>
          <w:p w:rsidR="00687CCE" w:rsidRPr="00E454F7" w:rsidRDefault="00687CCE" w:rsidP="00E454F7">
            <w:pPr>
              <w:spacing w:line="216" w:lineRule="auto"/>
              <w:jc w:val="center"/>
              <w:rPr>
                <w:lang w:val="en-US"/>
              </w:rPr>
            </w:pPr>
            <w:r w:rsidRPr="00E454F7">
              <w:rPr>
                <w:lang w:val="en-US"/>
              </w:rPr>
              <w:t>уровень безработицы</w:t>
            </w:r>
          </w:p>
        </w:tc>
      </w:tr>
      <w:tr w:rsidR="00687CCE" w:rsidRPr="00E454F7" w:rsidTr="009B34C4">
        <w:trPr>
          <w:trHeight w:val="280"/>
        </w:trPr>
        <w:tc>
          <w:tcPr>
            <w:tcW w:w="1134" w:type="dxa"/>
          </w:tcPr>
          <w:p w:rsidR="00687CCE" w:rsidRPr="00E454F7" w:rsidRDefault="00687CCE" w:rsidP="00E454F7">
            <w:pPr>
              <w:spacing w:line="216" w:lineRule="auto"/>
              <w:jc w:val="center"/>
              <w:rPr>
                <w:lang w:val="en-US"/>
              </w:rPr>
            </w:pPr>
            <w:r w:rsidRPr="00E454F7">
              <w:rPr>
                <w:lang w:val="en-US"/>
              </w:rPr>
              <w:t>2008</w:t>
            </w:r>
          </w:p>
        </w:tc>
        <w:tc>
          <w:tcPr>
            <w:tcW w:w="2127" w:type="dxa"/>
          </w:tcPr>
          <w:p w:rsidR="00687CCE" w:rsidRPr="00E454F7" w:rsidRDefault="00687CCE" w:rsidP="00E454F7">
            <w:pPr>
              <w:spacing w:line="216" w:lineRule="auto"/>
              <w:jc w:val="center"/>
              <w:rPr>
                <w:lang w:val="en-US"/>
              </w:rPr>
            </w:pPr>
            <w:r w:rsidRPr="00E454F7">
              <w:rPr>
                <w:lang w:val="en-US"/>
              </w:rPr>
              <w:t>61967</w:t>
            </w:r>
          </w:p>
        </w:tc>
        <w:tc>
          <w:tcPr>
            <w:tcW w:w="1528" w:type="dxa"/>
          </w:tcPr>
          <w:p w:rsidR="00687CCE" w:rsidRPr="00E454F7" w:rsidRDefault="00687CCE" w:rsidP="00E454F7">
            <w:pPr>
              <w:spacing w:line="216" w:lineRule="auto"/>
              <w:jc w:val="center"/>
              <w:rPr>
                <w:lang w:val="en-US"/>
              </w:rPr>
            </w:pPr>
            <w:r w:rsidRPr="00E454F7">
              <w:rPr>
                <w:lang w:val="en-US"/>
              </w:rPr>
              <w:t>58503</w:t>
            </w:r>
          </w:p>
        </w:tc>
        <w:tc>
          <w:tcPr>
            <w:tcW w:w="2593" w:type="dxa"/>
          </w:tcPr>
          <w:p w:rsidR="00687CCE" w:rsidRPr="00E454F7" w:rsidRDefault="00687CCE" w:rsidP="00E454F7">
            <w:pPr>
              <w:spacing w:line="216" w:lineRule="auto"/>
              <w:jc w:val="center"/>
              <w:rPr>
                <w:lang w:val="en-US"/>
              </w:rPr>
            </w:pPr>
            <w:r w:rsidRPr="00E454F7">
              <w:rPr>
                <w:lang w:val="en-US"/>
              </w:rPr>
              <w:t>3464</w:t>
            </w:r>
          </w:p>
        </w:tc>
        <w:tc>
          <w:tcPr>
            <w:tcW w:w="1819" w:type="dxa"/>
          </w:tcPr>
          <w:p w:rsidR="00687CCE" w:rsidRPr="00E454F7" w:rsidRDefault="00687CCE" w:rsidP="00E454F7">
            <w:pPr>
              <w:spacing w:line="216" w:lineRule="auto"/>
              <w:jc w:val="center"/>
              <w:rPr>
                <w:lang w:val="en-US"/>
              </w:rPr>
            </w:pPr>
            <w:r w:rsidRPr="00E454F7">
              <w:rPr>
                <w:lang w:val="en-US"/>
              </w:rPr>
              <w:t>5.6%</w:t>
            </w:r>
          </w:p>
        </w:tc>
      </w:tr>
      <w:tr w:rsidR="00687CCE" w:rsidRPr="00E454F7" w:rsidTr="009B34C4">
        <w:trPr>
          <w:trHeight w:val="265"/>
        </w:trPr>
        <w:tc>
          <w:tcPr>
            <w:tcW w:w="1134" w:type="dxa"/>
          </w:tcPr>
          <w:p w:rsidR="00687CCE" w:rsidRPr="00E454F7" w:rsidRDefault="00687CCE" w:rsidP="00E454F7">
            <w:pPr>
              <w:spacing w:line="216" w:lineRule="auto"/>
              <w:jc w:val="center"/>
              <w:rPr>
                <w:lang w:val="en-US"/>
              </w:rPr>
            </w:pPr>
            <w:r w:rsidRPr="00E454F7">
              <w:rPr>
                <w:lang w:val="en-US"/>
              </w:rPr>
              <w:t>2009</w:t>
            </w:r>
          </w:p>
        </w:tc>
        <w:tc>
          <w:tcPr>
            <w:tcW w:w="2127" w:type="dxa"/>
          </w:tcPr>
          <w:p w:rsidR="00687CCE" w:rsidRPr="00E454F7" w:rsidRDefault="00687CCE" w:rsidP="00E454F7">
            <w:pPr>
              <w:spacing w:line="216" w:lineRule="auto"/>
              <w:jc w:val="center"/>
              <w:rPr>
                <w:lang w:val="en-US"/>
              </w:rPr>
            </w:pPr>
            <w:r w:rsidRPr="00E454F7">
              <w:rPr>
                <w:lang w:val="en-US"/>
              </w:rPr>
              <w:t>62323</w:t>
            </w:r>
          </w:p>
        </w:tc>
        <w:tc>
          <w:tcPr>
            <w:tcW w:w="1528" w:type="dxa"/>
          </w:tcPr>
          <w:p w:rsidR="00687CCE" w:rsidRPr="00E454F7" w:rsidRDefault="00687CCE" w:rsidP="00E454F7">
            <w:pPr>
              <w:spacing w:line="216" w:lineRule="auto"/>
              <w:jc w:val="center"/>
              <w:rPr>
                <w:lang w:val="en-US"/>
              </w:rPr>
            </w:pPr>
            <w:r w:rsidRPr="00E454F7">
              <w:rPr>
                <w:lang w:val="en-US"/>
              </w:rPr>
              <w:t>58792</w:t>
            </w:r>
          </w:p>
        </w:tc>
        <w:tc>
          <w:tcPr>
            <w:tcW w:w="2593" w:type="dxa"/>
          </w:tcPr>
          <w:p w:rsidR="00687CCE" w:rsidRPr="00E454F7" w:rsidRDefault="00687CCE" w:rsidP="00E454F7">
            <w:pPr>
              <w:spacing w:line="216" w:lineRule="auto"/>
              <w:jc w:val="center"/>
              <w:rPr>
                <w:lang w:val="en-US"/>
              </w:rPr>
            </w:pPr>
            <w:r w:rsidRPr="00E454F7">
              <w:rPr>
                <w:lang w:val="en-US"/>
              </w:rPr>
              <w:t>3531</w:t>
            </w:r>
          </w:p>
        </w:tc>
        <w:tc>
          <w:tcPr>
            <w:tcW w:w="1819" w:type="dxa"/>
          </w:tcPr>
          <w:p w:rsidR="00687CCE" w:rsidRPr="00E454F7" w:rsidRDefault="00687CCE" w:rsidP="00E454F7">
            <w:pPr>
              <w:spacing w:line="216" w:lineRule="auto"/>
              <w:jc w:val="center"/>
              <w:rPr>
                <w:lang w:val="en-US"/>
              </w:rPr>
            </w:pPr>
            <w:r w:rsidRPr="00E454F7">
              <w:rPr>
                <w:lang w:val="en-US"/>
              </w:rPr>
              <w:t>5.7%</w:t>
            </w:r>
          </w:p>
        </w:tc>
      </w:tr>
      <w:tr w:rsidR="00687CCE" w:rsidRPr="00E454F7" w:rsidTr="009B34C4">
        <w:trPr>
          <w:trHeight w:val="265"/>
        </w:trPr>
        <w:tc>
          <w:tcPr>
            <w:tcW w:w="1134" w:type="dxa"/>
          </w:tcPr>
          <w:p w:rsidR="00687CCE" w:rsidRPr="00E454F7" w:rsidRDefault="00687CCE" w:rsidP="00E454F7">
            <w:pPr>
              <w:spacing w:line="216" w:lineRule="auto"/>
              <w:jc w:val="center"/>
              <w:rPr>
                <w:lang w:val="en-US"/>
              </w:rPr>
            </w:pPr>
            <w:r w:rsidRPr="00E454F7">
              <w:rPr>
                <w:lang w:val="en-US"/>
              </w:rPr>
              <w:t>2010</w:t>
            </w:r>
          </w:p>
        </w:tc>
        <w:tc>
          <w:tcPr>
            <w:tcW w:w="2127" w:type="dxa"/>
          </w:tcPr>
          <w:p w:rsidR="00687CCE" w:rsidRPr="00E454F7" w:rsidRDefault="00687CCE" w:rsidP="00E454F7">
            <w:pPr>
              <w:spacing w:line="216" w:lineRule="auto"/>
              <w:jc w:val="center"/>
              <w:rPr>
                <w:lang w:val="en-US"/>
              </w:rPr>
            </w:pPr>
            <w:r w:rsidRPr="00E454F7">
              <w:rPr>
                <w:lang w:val="en-US"/>
              </w:rPr>
              <w:t>61473</w:t>
            </w:r>
          </w:p>
        </w:tc>
        <w:tc>
          <w:tcPr>
            <w:tcW w:w="1528" w:type="dxa"/>
          </w:tcPr>
          <w:p w:rsidR="00687CCE" w:rsidRPr="00E454F7" w:rsidRDefault="00687CCE" w:rsidP="00E454F7">
            <w:pPr>
              <w:spacing w:line="216" w:lineRule="auto"/>
              <w:jc w:val="center"/>
              <w:rPr>
                <w:lang w:val="en-US"/>
              </w:rPr>
            </w:pPr>
            <w:r w:rsidRPr="00E454F7">
              <w:rPr>
                <w:lang w:val="en-US"/>
              </w:rPr>
              <w:t>58028</w:t>
            </w:r>
          </w:p>
        </w:tc>
        <w:tc>
          <w:tcPr>
            <w:tcW w:w="2593" w:type="dxa"/>
          </w:tcPr>
          <w:p w:rsidR="00687CCE" w:rsidRPr="00E454F7" w:rsidRDefault="00687CCE" w:rsidP="00E454F7">
            <w:pPr>
              <w:spacing w:line="216" w:lineRule="auto"/>
              <w:jc w:val="center"/>
              <w:rPr>
                <w:lang w:val="en-US"/>
              </w:rPr>
            </w:pPr>
            <w:r w:rsidRPr="00E454F7">
              <w:rPr>
                <w:lang w:val="en-US"/>
              </w:rPr>
              <w:t>3445</w:t>
            </w:r>
          </w:p>
        </w:tc>
        <w:tc>
          <w:tcPr>
            <w:tcW w:w="1819" w:type="dxa"/>
          </w:tcPr>
          <w:p w:rsidR="00687CCE" w:rsidRPr="00E454F7" w:rsidRDefault="00687CCE" w:rsidP="00E454F7">
            <w:pPr>
              <w:spacing w:line="216" w:lineRule="auto"/>
              <w:jc w:val="center"/>
              <w:rPr>
                <w:lang w:val="en-US"/>
              </w:rPr>
            </w:pPr>
            <w:r w:rsidRPr="00E454F7">
              <w:rPr>
                <w:lang w:val="en-US"/>
              </w:rPr>
              <w:t>5.6%</w:t>
            </w:r>
          </w:p>
        </w:tc>
      </w:tr>
      <w:tr w:rsidR="00687CCE" w:rsidRPr="00E454F7" w:rsidTr="009B34C4">
        <w:trPr>
          <w:trHeight w:val="265"/>
        </w:trPr>
        <w:tc>
          <w:tcPr>
            <w:tcW w:w="1134" w:type="dxa"/>
          </w:tcPr>
          <w:p w:rsidR="00687CCE" w:rsidRPr="00E454F7" w:rsidRDefault="00687CCE" w:rsidP="00E454F7">
            <w:pPr>
              <w:spacing w:line="216" w:lineRule="auto"/>
              <w:jc w:val="center"/>
              <w:rPr>
                <w:lang w:val="en-US"/>
              </w:rPr>
            </w:pPr>
            <w:r w:rsidRPr="00E454F7">
              <w:rPr>
                <w:lang w:val="en-US"/>
              </w:rPr>
              <w:t>2011 (9мес.)</w:t>
            </w:r>
          </w:p>
        </w:tc>
        <w:tc>
          <w:tcPr>
            <w:tcW w:w="2127" w:type="dxa"/>
          </w:tcPr>
          <w:p w:rsidR="00687CCE" w:rsidRPr="00E454F7" w:rsidRDefault="00687CCE" w:rsidP="00E454F7">
            <w:pPr>
              <w:spacing w:line="216" w:lineRule="auto"/>
              <w:jc w:val="center"/>
              <w:rPr>
                <w:lang w:val="en-US"/>
              </w:rPr>
            </w:pPr>
            <w:r w:rsidRPr="00E454F7">
              <w:rPr>
                <w:lang w:val="en-US"/>
              </w:rPr>
              <w:t>62148</w:t>
            </w:r>
          </w:p>
        </w:tc>
        <w:tc>
          <w:tcPr>
            <w:tcW w:w="1528" w:type="dxa"/>
          </w:tcPr>
          <w:p w:rsidR="00687CCE" w:rsidRPr="00E454F7" w:rsidRDefault="00687CCE" w:rsidP="00E454F7">
            <w:pPr>
              <w:spacing w:line="216" w:lineRule="auto"/>
              <w:jc w:val="center"/>
              <w:rPr>
                <w:lang w:val="en-US"/>
              </w:rPr>
            </w:pPr>
            <w:r w:rsidRPr="00E454F7">
              <w:rPr>
                <w:lang w:val="en-US"/>
              </w:rPr>
              <w:t>58808</w:t>
            </w:r>
          </w:p>
        </w:tc>
        <w:tc>
          <w:tcPr>
            <w:tcW w:w="2593" w:type="dxa"/>
          </w:tcPr>
          <w:p w:rsidR="00687CCE" w:rsidRPr="00E454F7" w:rsidRDefault="00687CCE" w:rsidP="00E454F7">
            <w:pPr>
              <w:spacing w:line="216" w:lineRule="auto"/>
              <w:jc w:val="center"/>
              <w:rPr>
                <w:lang w:val="en-US"/>
              </w:rPr>
            </w:pPr>
            <w:r w:rsidRPr="00E454F7">
              <w:rPr>
                <w:lang w:val="en-US"/>
              </w:rPr>
              <w:t>2340</w:t>
            </w:r>
          </w:p>
        </w:tc>
        <w:tc>
          <w:tcPr>
            <w:tcW w:w="1819" w:type="dxa"/>
          </w:tcPr>
          <w:p w:rsidR="00687CCE" w:rsidRPr="00E454F7" w:rsidRDefault="00687CCE" w:rsidP="00E454F7">
            <w:pPr>
              <w:spacing w:line="216" w:lineRule="auto"/>
              <w:jc w:val="center"/>
              <w:rPr>
                <w:lang w:val="en-US"/>
              </w:rPr>
            </w:pPr>
            <w:r w:rsidRPr="00E454F7">
              <w:rPr>
                <w:lang w:val="en-US"/>
              </w:rPr>
              <w:t>5.4%</w:t>
            </w:r>
          </w:p>
        </w:tc>
      </w:tr>
    </w:tbl>
    <w:p w:rsidR="00687CCE" w:rsidRDefault="00687CCE" w:rsidP="00687CCE">
      <w:pPr>
        <w:jc w:val="both"/>
        <w:rPr>
          <w:rFonts w:ascii="Arial" w:hAnsi="Arial" w:cs="Arial"/>
          <w:sz w:val="24"/>
          <w:szCs w:val="24"/>
          <w:lang w:val="en-US"/>
        </w:rPr>
      </w:pP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Из 58808 человек 80% или 47023 чел. – наемные работники, 20% или 11785 чел. самозанятые, преимущественно в сельском хозяйстве.</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Что касается безработицы, под этим термином понимают вынужденную незанятость, возникающую вследствии постоянного нарушения равновесия между спросом и предложением на рынке труда.</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Необходимо отметить , что  не зарегистрированных безработных  в настоящее время также немало, и вся беда в том ,что большинство из них пренебрегают предложенной работой, сказывается психологический фактор. На первое июля 2011 года в числе официально зарегистрированных безработных женщины составляли большинство 94.6%, из которых 51.6% имеют среднее образование. Среди безработных женщин 54.9% составляет возрастная группа от 30 до 50 лет.</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На 1 июля 2011 года среди безработных наибольший удельный вес составляют лица со средним общим образованием 50.5% и лица со средне-специальным образованием 32.6%. За этот же период из числа лиц ищущих работу были трудоустроены:</w:t>
      </w:r>
    </w:p>
    <w:p w:rsidR="00687CCE" w:rsidRPr="00E454F7" w:rsidRDefault="00687CCE" w:rsidP="00284824">
      <w:pPr>
        <w:numPr>
          <w:ilvl w:val="0"/>
          <w:numId w:val="49"/>
        </w:numPr>
        <w:spacing w:line="238" w:lineRule="auto"/>
        <w:jc w:val="both"/>
        <w:rPr>
          <w:spacing w:val="-2"/>
          <w:sz w:val="22"/>
          <w:szCs w:val="22"/>
          <w:lang w:val="ru-RU"/>
        </w:rPr>
      </w:pPr>
      <w:r w:rsidRPr="00E454F7">
        <w:rPr>
          <w:spacing w:val="-2"/>
          <w:sz w:val="22"/>
          <w:szCs w:val="22"/>
          <w:lang w:val="ru-RU"/>
        </w:rPr>
        <w:t>40.6% - государственных и местных органах самоуправления,</w:t>
      </w:r>
    </w:p>
    <w:p w:rsidR="00687CCE" w:rsidRPr="00E454F7" w:rsidRDefault="00687CCE" w:rsidP="00284824">
      <w:pPr>
        <w:numPr>
          <w:ilvl w:val="0"/>
          <w:numId w:val="49"/>
        </w:numPr>
        <w:spacing w:line="238" w:lineRule="auto"/>
        <w:jc w:val="both"/>
        <w:rPr>
          <w:spacing w:val="-2"/>
          <w:sz w:val="22"/>
          <w:szCs w:val="22"/>
        </w:rPr>
      </w:pPr>
      <w:r w:rsidRPr="00E454F7">
        <w:rPr>
          <w:spacing w:val="-2"/>
          <w:sz w:val="22"/>
          <w:szCs w:val="22"/>
          <w:lang w:val="en-US"/>
        </w:rPr>
        <w:t>15.6% - в сфере торговли,</w:t>
      </w:r>
    </w:p>
    <w:p w:rsidR="00687CCE" w:rsidRPr="00E454F7" w:rsidRDefault="00687CCE" w:rsidP="00284824">
      <w:pPr>
        <w:numPr>
          <w:ilvl w:val="0"/>
          <w:numId w:val="49"/>
        </w:numPr>
        <w:spacing w:line="238" w:lineRule="auto"/>
        <w:jc w:val="both"/>
        <w:rPr>
          <w:spacing w:val="-2"/>
          <w:sz w:val="22"/>
          <w:szCs w:val="22"/>
        </w:rPr>
      </w:pPr>
      <w:r w:rsidRPr="00E454F7">
        <w:rPr>
          <w:spacing w:val="-2"/>
          <w:sz w:val="22"/>
          <w:szCs w:val="22"/>
        </w:rPr>
        <w:t>12.</w:t>
      </w:r>
      <w:r w:rsidRPr="00E454F7">
        <w:rPr>
          <w:spacing w:val="-2"/>
          <w:sz w:val="22"/>
          <w:szCs w:val="22"/>
          <w:lang w:val="en-US"/>
        </w:rPr>
        <w:t>5% -</w:t>
      </w:r>
      <w:r w:rsidRPr="00E454F7">
        <w:rPr>
          <w:spacing w:val="-2"/>
          <w:sz w:val="22"/>
          <w:szCs w:val="22"/>
        </w:rPr>
        <w:t xml:space="preserve"> </w:t>
      </w:r>
      <w:r w:rsidRPr="00E454F7">
        <w:rPr>
          <w:spacing w:val="-2"/>
          <w:sz w:val="22"/>
          <w:szCs w:val="22"/>
          <w:lang w:val="en-US"/>
        </w:rPr>
        <w:t>в строительстве,</w:t>
      </w:r>
    </w:p>
    <w:p w:rsidR="00687CCE" w:rsidRPr="00E454F7" w:rsidRDefault="00687CCE" w:rsidP="00284824">
      <w:pPr>
        <w:numPr>
          <w:ilvl w:val="0"/>
          <w:numId w:val="49"/>
        </w:numPr>
        <w:spacing w:line="238" w:lineRule="auto"/>
        <w:jc w:val="both"/>
        <w:rPr>
          <w:spacing w:val="-2"/>
          <w:sz w:val="22"/>
          <w:szCs w:val="22"/>
          <w:lang w:val="ru-RU"/>
        </w:rPr>
      </w:pPr>
      <w:r w:rsidRPr="00E454F7">
        <w:rPr>
          <w:spacing w:val="-2"/>
          <w:sz w:val="22"/>
          <w:szCs w:val="22"/>
          <w:lang w:val="ru-RU"/>
        </w:rPr>
        <w:t xml:space="preserve">9.4% - в здравоохранении, в спорте и в других отраслях.  </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 xml:space="preserve">Согласно исследованиям, уровень безработицы заметно различается в зависимости от образования. Наиболее высок уровень безработицы среди лиц с незаконченным высшим, неполным средним и общим образованием. В меньшей степени страдают от безработицы лица, имеющие </w:t>
      </w:r>
      <w:r w:rsidRPr="00E454F7">
        <w:rPr>
          <w:spacing w:val="-2"/>
          <w:sz w:val="22"/>
          <w:szCs w:val="22"/>
          <w:lang w:val="ru-RU"/>
        </w:rPr>
        <w:lastRenderedPageBreak/>
        <w:t>высшее и среднее специальное образование. В то же время значение фактора образования ниже, чем возраста.</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 xml:space="preserve">Наряду со всем комплексом условий труда и мер социальной защиты, зарплата, безусловно, является одним из ключевых пунктов коллективных договоров и одной из основных тем переговоров между профсоюзами и предпринимателями. Ее общее движение почти никогда не отстает от роста индекса цен на товары и услуги, часто его опережает и определяется спросом и предложением рабочей силы, ростом образования и квалификации. </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Зарплата составляет небольшую «оперативную» часть всех сумм, которые идут на возмещение жизненных расходов и развитие трудовых ресурсов и всего населения. И все же именно она является главным инструментом, регулирующим движение и развитие рынка труда в профессиональном, отраслевом и региональном аспектах. Однако заработная плата в полной мере определяет трудовую мотивацию населения и формирует  основу его социальной защиты и благодаря этому обеспечивает во всех регионах страны и других странах примерно равный, выше прожиточного минимума, уровень жизни, который дает безусловную возможность общекультурного развития населения.</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В современной экономической теории под экономическим благосостоянием понимают не только приобретаемые индивидом материальные и финансовые блага и услуги (бытовая техника, продукты, одежда, ценные бумаги, бытовые услуги и др.), но и нематериальные блага и услуги (информация, знания, образование, воспитание и т.п.).</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Среднемесячная номинальная заработная плата в НКР на 01.07.2011г. составила 97500 др., что по сравнению с аналогичным периодом прошлого года выше на 5.7%. Для сравнения приведем данные за два последних года: 2009 год – 88768 др., 2010 год – 92736 др.</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На первый взгляд все не так уж и плохо, налицо факт роста зарплаты, однако реально располагаемые денежные доходы населения (доходы за вычетом обязательных платежей, скорректированные на индекс потребительских цен) по сравнению с предыдущим годом уменьшились.</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 xml:space="preserve">На 01.01.2010г. среднемесячная зарплата составляла 88768 др., а реальная-85515 др. А на 01.01.2011г. среднемесячная зарплата выросла до 92736др., однако реальная зарплата уменьшилась до 83157др.(5, стр. 64). </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Денежные доходы населения составили 96898,6 млн. драмов, что по сравнению с предыдущим годом увеличилось на 9,7%, денежные расходы составили 98677,0 млн. драмов, и по сравнению с предыдущим годом увеличились на 11,8% (5.стр.61).</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 xml:space="preserve">За период январь-сентябрь 2011 года индекс потребительских цен составил 108.2%, в том числе продовольственные товары – 111.8%, непродовольственные товары 106.7%, тарифы на услуги – 102.7%. </w:t>
      </w:r>
    </w:p>
    <w:p w:rsidR="00687CCE" w:rsidRPr="00E454F7" w:rsidRDefault="00687CCE" w:rsidP="00E454F7">
      <w:pPr>
        <w:spacing w:line="238" w:lineRule="auto"/>
        <w:ind w:firstLine="567"/>
        <w:jc w:val="both"/>
        <w:rPr>
          <w:spacing w:val="-2"/>
          <w:sz w:val="22"/>
          <w:szCs w:val="22"/>
          <w:lang w:val="en-US"/>
        </w:rPr>
      </w:pPr>
      <w:r w:rsidRPr="00E454F7">
        <w:rPr>
          <w:spacing w:val="-2"/>
          <w:sz w:val="22"/>
          <w:szCs w:val="22"/>
          <w:lang w:val="ru-RU"/>
        </w:rPr>
        <w:t xml:space="preserve">По состоянию на 01.09.2011 года обúем оказанных населению услуг составил 13.7млрд.др., что по сравнению аналогичным периодом прошлого года больше на 10.8%. </w:t>
      </w:r>
      <w:r w:rsidRPr="00E454F7">
        <w:rPr>
          <w:spacing w:val="-2"/>
          <w:sz w:val="22"/>
          <w:szCs w:val="22"/>
          <w:lang w:val="en-US"/>
        </w:rPr>
        <w:t xml:space="preserve">Среди </w:t>
      </w:r>
      <w:r w:rsidRPr="00E454F7">
        <w:rPr>
          <w:spacing w:val="-2"/>
          <w:sz w:val="22"/>
          <w:szCs w:val="22"/>
        </w:rPr>
        <w:t xml:space="preserve"> оказанных населению услуг</w:t>
      </w:r>
      <w:r w:rsidRPr="00E454F7">
        <w:rPr>
          <w:spacing w:val="-2"/>
          <w:sz w:val="22"/>
          <w:szCs w:val="22"/>
          <w:lang w:val="en-US"/>
        </w:rPr>
        <w:t xml:space="preserve"> наибольший удельный вес составили:</w:t>
      </w:r>
    </w:p>
    <w:p w:rsidR="00687CCE" w:rsidRPr="00E454F7" w:rsidRDefault="00687CCE" w:rsidP="00284824">
      <w:pPr>
        <w:numPr>
          <w:ilvl w:val="0"/>
          <w:numId w:val="50"/>
        </w:numPr>
        <w:spacing w:line="238" w:lineRule="auto"/>
        <w:jc w:val="both"/>
        <w:rPr>
          <w:spacing w:val="-2"/>
          <w:sz w:val="22"/>
          <w:szCs w:val="22"/>
          <w:lang w:val="en-US"/>
        </w:rPr>
      </w:pPr>
      <w:r w:rsidRPr="00E454F7">
        <w:rPr>
          <w:spacing w:val="-2"/>
          <w:sz w:val="22"/>
          <w:szCs w:val="22"/>
          <w:lang w:val="en-US"/>
        </w:rPr>
        <w:t>связь – 28.1%,</w:t>
      </w:r>
    </w:p>
    <w:p w:rsidR="00687CCE" w:rsidRPr="00E454F7" w:rsidRDefault="00687CCE" w:rsidP="00284824">
      <w:pPr>
        <w:numPr>
          <w:ilvl w:val="0"/>
          <w:numId w:val="50"/>
        </w:numPr>
        <w:spacing w:line="238" w:lineRule="auto"/>
        <w:jc w:val="both"/>
        <w:rPr>
          <w:spacing w:val="-2"/>
          <w:sz w:val="22"/>
          <w:szCs w:val="22"/>
        </w:rPr>
      </w:pPr>
      <w:r w:rsidRPr="00E454F7">
        <w:rPr>
          <w:spacing w:val="-2"/>
          <w:sz w:val="22"/>
          <w:szCs w:val="22"/>
        </w:rPr>
        <w:t>ком. услуги – 22.5%,</w:t>
      </w:r>
    </w:p>
    <w:p w:rsidR="00687CCE" w:rsidRPr="00E454F7" w:rsidRDefault="00687CCE" w:rsidP="00284824">
      <w:pPr>
        <w:numPr>
          <w:ilvl w:val="0"/>
          <w:numId w:val="50"/>
        </w:numPr>
        <w:spacing w:line="238" w:lineRule="auto"/>
        <w:jc w:val="both"/>
        <w:rPr>
          <w:spacing w:val="-2"/>
          <w:sz w:val="22"/>
          <w:szCs w:val="22"/>
        </w:rPr>
      </w:pPr>
      <w:r w:rsidRPr="00E454F7">
        <w:rPr>
          <w:spacing w:val="-2"/>
          <w:sz w:val="22"/>
          <w:szCs w:val="22"/>
          <w:lang w:val="en-US"/>
        </w:rPr>
        <w:t>пас. транспорт – 11.6%.</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 xml:space="preserve">В НКР в декабре </w:t>
      </w:r>
      <w:smartTag w:uri="urn:schemas-microsoft-com:office:smarttags" w:element="metricconverter">
        <w:smartTagPr>
          <w:attr w:name="ProductID" w:val="2010 г"/>
        </w:smartTagPr>
        <w:r w:rsidRPr="00E454F7">
          <w:rPr>
            <w:spacing w:val="-2"/>
            <w:sz w:val="22"/>
            <w:szCs w:val="22"/>
            <w:lang w:val="ru-RU"/>
          </w:rPr>
          <w:t>2010 г</w:t>
        </w:r>
      </w:smartTag>
      <w:r w:rsidRPr="00E454F7">
        <w:rPr>
          <w:spacing w:val="-2"/>
          <w:sz w:val="22"/>
          <w:szCs w:val="22"/>
          <w:lang w:val="ru-RU"/>
        </w:rPr>
        <w:t>. по сравнению с предыдущим месяцем на рынке продовольственных товаров зафиксирован рост общего уровн</w:t>
      </w:r>
      <w:r w:rsidRPr="00E454F7">
        <w:rPr>
          <w:spacing w:val="-2"/>
          <w:sz w:val="22"/>
          <w:szCs w:val="22"/>
          <w:lang w:val="ru-RU"/>
        </w:rPr>
        <w:tab/>
        <w:t>я цен на 3,3 % (нет ни единной группы товаров, на которых бы было зафиксированно снижение цен).На рынке непродовольственных товаров зафиксирован рост общего уровня цен на 3,8%-12,2%. В сфере услуг оказываемых населению зафиксирован прирост тарифов на 6,5%, против 11,3% того же показателя предыдущего года. Снизились тарифы на транспорт 5,3 %, на связь 3,5%, на отдых 3,0% (5, стр. 52).</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В настоящее время и в Армении, и в НКР стоимость рабочей силы очень низка, что в основном объясняется большим предложением: Именно поэтому наяву большой уровень миграции, и в основном покидает страну молодежь. За 2010г. число выбывших из НКР составило 446 чел., в том числе в Армению 381 чел., в Рассию 53 чел. и 12 чел. в разные страны (5, стр. 101). Несомннено этот фактор отрицательно сказывается на экономике страны. Причины миграции рабочей силы-это спад экономики, рост безработицы, это сосредоточение капитала в руках отдельных  людей, это ошибки, допущенные в процессе приватизации общественной собственности, наличие теневой экономики, отсутстви</w:t>
      </w:r>
      <w:r w:rsidRPr="00E454F7">
        <w:rPr>
          <w:spacing w:val="-2"/>
          <w:sz w:val="22"/>
          <w:szCs w:val="22"/>
          <w:lang w:val="en-US"/>
        </w:rPr>
        <w:t>e</w:t>
      </w:r>
      <w:r w:rsidRPr="00E454F7">
        <w:rPr>
          <w:spacing w:val="-2"/>
          <w:sz w:val="22"/>
          <w:szCs w:val="22"/>
          <w:lang w:val="ru-RU"/>
        </w:rPr>
        <w:t xml:space="preserve"> идеального трудового  законодательства, </w:t>
      </w:r>
      <w:r w:rsidRPr="00E454F7">
        <w:rPr>
          <w:spacing w:val="-2"/>
          <w:sz w:val="22"/>
          <w:szCs w:val="22"/>
          <w:lang w:val="ru-RU"/>
        </w:rPr>
        <w:lastRenderedPageBreak/>
        <w:t>наличие отнюдь не идеальных взаимоотношений между работодателями, работниками и безработными.(4.стр.52)</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 xml:space="preserve">Часто на стоимость рабочей силы оказывает негативное влияние политика дискриминации пола, возраста и национальной принадлежности. </w:t>
      </w:r>
      <w:r w:rsidRPr="00E454F7">
        <w:rPr>
          <w:spacing w:val="-2"/>
          <w:sz w:val="22"/>
          <w:szCs w:val="22"/>
          <w:lang w:val="ru-RU"/>
        </w:rPr>
        <w:tab/>
        <w:t xml:space="preserve"> Так, не только в  отсталых,  но в некоторых развитых странах при выполнении одинаков</w:t>
      </w:r>
      <w:r w:rsidRPr="00E454F7">
        <w:rPr>
          <w:spacing w:val="-2"/>
          <w:sz w:val="22"/>
          <w:szCs w:val="22"/>
          <w:lang w:val="en-US"/>
        </w:rPr>
        <w:t>o</w:t>
      </w:r>
      <w:r w:rsidRPr="00E454F7">
        <w:rPr>
          <w:spacing w:val="-2"/>
          <w:sz w:val="22"/>
          <w:szCs w:val="22"/>
          <w:lang w:val="ru-RU"/>
        </w:rPr>
        <w:t>й работы зарплата мужчин выше, чем у женщин. Дискриминация осуществляется также при оплате работ, выполняемых национальными меньшиствами. В США, Германии, Японии, Франции, Италии и ряде других стран на вакантные места в первую очередь принимаются свои соотечественники. В большинстве случаев эмигранты выполняют ту работу, которую отказываются выполнять граждане данной страны. [Экономика под ред. Николаева стр. 101]</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Одним из крупнейших проявлений консенсуса в отношениях между трудом и капиталом в современную эпоху явилась организация так называемого пожизненного найма работников в Японии, инициатором которого были крупнейшие корпорации, осуществляющие интенсивное научно-техническое развитие экономики. Целью подобной политики являлось удержание во что бы то ни стало на производстве высококвалифицированной талантливой молодежи на протяжении всей ее профессиональной жизни в условиях ее дефицита на рынке труда. Несмотря на то, что практика пожизненного найма никогда обычно не охватывает более половины персонала, не имеет законодательных основ и не получает, как правило, договорного оформления, она отличается исключительной прочностью принятых обеими сторонами обязательств и устойчивыми лояльными отношениями.</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По мере наполнения рынка труда Японии в 80-х годах высококвалифицированными кадрами и исчезновения их острого дефицита, целесообразность широкого применения практики пожизненного найма стала снижаться, хотя в известных пределах ее ценность до сих пор сохраняется.</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Что касается трудоспособного возраста, в разных странах верхняя и нижняя границы трудоспособного возраста разные, и это обусловлено не только особенностями национальной экономики, но еще и рядом других обстоятельств. Есть страны, где нижняя граница трудоспособного возраста 14 лет. Определяя верхнюю границу трудоспособного возраста необходимо учитывать в первую очередь не только экономические, финансовые возможности страны, а также среднюю продолжительность жизни населения, показатели физиологического развития пола.</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Одним из направлений социальной защиты граждан является пенсионное обеспечение. Социальная защита необходимый элемент функцианирования любого достаточно развитого государства.</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 xml:space="preserve">И в РА и в НКР устанавливая верхнюю границу трудоспособного возраста не были учтены ни тяжелое социально-экономическое положение населения, ни резкое падение показателя средней продолжительности жизни, ни низкий уровень развития экономики страны, ни растущий показатель безработицы (4, стр. 14). </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Так во Франции пенсионный возраст 60 лет, средняя продолжительность  жизни жизни у мужчин 75 лет , а у женщин 82 года, в Швеции пенсионный возраст 65 лет, средняя продолжительность  жизни  у мужчин 77 лет , а у женщин 81.</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 xml:space="preserve">Анализируя эти показатели в развитых странах приходим к выводу, что разница пенсионного возраста и средней продолжительности  жизни составляет 15-20 лет, в то время как у нас пенсионный возраст 63 года, а средняя продолжительность  жизни у мужчин 67 лет (разница 4 года) , а у женщин 73. </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 xml:space="preserve">Согласно статистическим данным численность пенсионеров в НКР на 01.07.2011 года составила 24053 чел.,из которых 21585 чел. по страхованию, размер пенсии- 30486 др., социальные- 2468 чел, размер пенсии- 13672 др.,  против 32371 чел. на 01.01.2010 года, размер пенсий на 01.07.2011 года составил 28760 др., против 27394 др. на 01.01.2011 года. </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Чем крупнее затраты на активные меры по поддержанию занятости, при общих более значительных масштабах финансирования политики рынка труда, тем ниже, как правило, безработица в стране и выше общий уровень трудовой активности населения.</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 xml:space="preserve">Показательно, в данном отношении, сопоставление ситуации на рынке труда Швеции и США При том, что в Швеции в 3 с лишним раза выше, чем в США, относительные затраты на программы </w:t>
      </w:r>
      <w:r w:rsidRPr="00E454F7">
        <w:rPr>
          <w:spacing w:val="-2"/>
          <w:sz w:val="22"/>
          <w:szCs w:val="22"/>
          <w:lang w:val="ru-RU"/>
        </w:rPr>
        <w:lastRenderedPageBreak/>
        <w:t>политики рынка труда - 2, 7 против 0,8 ВНП, доля средств, идущих на меры активной защиты населения от безработицы, в два раза значительнее- 70% против 35%.</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Нет сомнения в том, что именно эти различия в масштабах и качестве внимания к социальной защите населения на рынке труда является одним из главнейших факторов, определявших сложившийся уровень занятости населения обеих стран.</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Высокий уровень эффективности рынка труда в Швеции во многом определяется тем, что в стране хорошо поставлена профориентация, которая предшествует профессиональному обучению.</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Единственная возрастная группа, по которой занятость в США выше, чем в Швеции, население 16-19 лет. Объясняется это тем, что в США намного значительнее, чем в других западных странах, в т. ч. и в Швеции, распространена частичная занятость среди учащихся старших классов школ и студентов.</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Трудовое воспитание оплачиваемым трудом, кстати сказать, проходит в большинстве западных стран, часто по месту учебы, примерно половина учащейся молодежи, что в целом связано с потребностью семей в дополнительных средствах на удовлетворение элементарных жизненных нужд.Этот опыт в настоящее время с успехом практикуется в крупных городах России.</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Современные тенденции развития рынка труда меняются, совершенствуются и всегда требуют все новых и новых подходов. В настоящее время спрос на труд главным образом определяется: государственной политикой по отношению к низкорентабельным и убыточным предприятиям; размерами государственных, частных и иностранных инвестиций; активностью и позицией профсоюзов; масштабами теневой экономики.</w:t>
      </w:r>
    </w:p>
    <w:p w:rsidR="00687CCE" w:rsidRPr="00E454F7" w:rsidRDefault="00687CCE" w:rsidP="00E454F7">
      <w:pPr>
        <w:spacing w:line="238" w:lineRule="auto"/>
        <w:ind w:firstLine="567"/>
        <w:jc w:val="both"/>
        <w:rPr>
          <w:spacing w:val="-2"/>
          <w:sz w:val="22"/>
          <w:szCs w:val="22"/>
          <w:lang w:val="ru-RU"/>
        </w:rPr>
      </w:pPr>
      <w:r w:rsidRPr="00E454F7">
        <w:rPr>
          <w:spacing w:val="-2"/>
          <w:sz w:val="22"/>
          <w:szCs w:val="22"/>
          <w:lang w:val="ru-RU"/>
        </w:rPr>
        <w:t xml:space="preserve">Изучив рынок труда в НКР, можно выделить следующие основные направления  регулирования рынка труда: </w:t>
      </w:r>
    </w:p>
    <w:p w:rsidR="00687CCE" w:rsidRPr="00E454F7" w:rsidRDefault="00687CCE" w:rsidP="00284824">
      <w:pPr>
        <w:numPr>
          <w:ilvl w:val="0"/>
          <w:numId w:val="51"/>
        </w:numPr>
        <w:spacing w:line="238" w:lineRule="auto"/>
        <w:jc w:val="both"/>
        <w:rPr>
          <w:spacing w:val="-2"/>
          <w:sz w:val="22"/>
          <w:szCs w:val="22"/>
          <w:lang w:val="ru-RU"/>
        </w:rPr>
      </w:pPr>
      <w:r w:rsidRPr="00E454F7">
        <w:rPr>
          <w:spacing w:val="-2"/>
          <w:sz w:val="22"/>
          <w:szCs w:val="22"/>
          <w:lang w:val="ru-RU"/>
        </w:rPr>
        <w:t>принятие мер по повышению уровня жизни населения,</w:t>
      </w:r>
    </w:p>
    <w:p w:rsidR="00687CCE" w:rsidRPr="00E454F7" w:rsidRDefault="00687CCE" w:rsidP="00284824">
      <w:pPr>
        <w:numPr>
          <w:ilvl w:val="0"/>
          <w:numId w:val="51"/>
        </w:numPr>
        <w:spacing w:line="238" w:lineRule="auto"/>
        <w:jc w:val="both"/>
        <w:rPr>
          <w:spacing w:val="-2"/>
          <w:sz w:val="22"/>
          <w:szCs w:val="22"/>
          <w:lang w:val="ru-RU"/>
        </w:rPr>
      </w:pPr>
      <w:r w:rsidRPr="00E454F7">
        <w:rPr>
          <w:spacing w:val="-2"/>
          <w:sz w:val="22"/>
          <w:szCs w:val="22"/>
          <w:lang w:val="ru-RU"/>
        </w:rPr>
        <w:t xml:space="preserve">самозанятость, развитие личных способностей, творческий подход к труду, тем более , что в сельском хозяйстве предоставляются льготные кредиты, </w:t>
      </w:r>
    </w:p>
    <w:p w:rsidR="00687CCE" w:rsidRPr="00E454F7" w:rsidRDefault="00687CCE" w:rsidP="00284824">
      <w:pPr>
        <w:numPr>
          <w:ilvl w:val="0"/>
          <w:numId w:val="51"/>
        </w:numPr>
        <w:spacing w:line="238" w:lineRule="auto"/>
        <w:jc w:val="both"/>
        <w:rPr>
          <w:spacing w:val="-2"/>
          <w:sz w:val="22"/>
          <w:szCs w:val="22"/>
          <w:lang w:val="ru-RU"/>
        </w:rPr>
      </w:pPr>
      <w:r w:rsidRPr="00E454F7">
        <w:rPr>
          <w:spacing w:val="-2"/>
          <w:sz w:val="22"/>
          <w:szCs w:val="22"/>
          <w:lang w:val="ru-RU"/>
        </w:rPr>
        <w:t>общественные работы должны оплачиваться (этот опыт с успехом применяется в ряде зарубежных стран),</w:t>
      </w:r>
    </w:p>
    <w:p w:rsidR="00687CCE" w:rsidRPr="00E454F7" w:rsidRDefault="00687CCE" w:rsidP="00284824">
      <w:pPr>
        <w:numPr>
          <w:ilvl w:val="0"/>
          <w:numId w:val="51"/>
        </w:numPr>
        <w:spacing w:line="238" w:lineRule="auto"/>
        <w:jc w:val="both"/>
        <w:rPr>
          <w:spacing w:val="-2"/>
          <w:sz w:val="22"/>
          <w:szCs w:val="22"/>
        </w:rPr>
      </w:pPr>
      <w:r w:rsidRPr="00E454F7">
        <w:rPr>
          <w:spacing w:val="-2"/>
          <w:sz w:val="22"/>
          <w:szCs w:val="22"/>
          <w:lang w:val="en-US"/>
        </w:rPr>
        <w:t xml:space="preserve">развитие работы на дому, </w:t>
      </w:r>
    </w:p>
    <w:p w:rsidR="00687CCE" w:rsidRPr="00E454F7" w:rsidRDefault="00687CCE" w:rsidP="00284824">
      <w:pPr>
        <w:numPr>
          <w:ilvl w:val="0"/>
          <w:numId w:val="51"/>
        </w:numPr>
        <w:spacing w:line="238" w:lineRule="auto"/>
        <w:jc w:val="both"/>
        <w:rPr>
          <w:spacing w:val="-2"/>
          <w:sz w:val="22"/>
          <w:szCs w:val="22"/>
          <w:lang w:val="ru-RU"/>
        </w:rPr>
      </w:pPr>
      <w:r w:rsidRPr="00E454F7">
        <w:rPr>
          <w:spacing w:val="-2"/>
          <w:sz w:val="22"/>
          <w:szCs w:val="22"/>
          <w:lang w:val="ru-RU"/>
        </w:rPr>
        <w:t>поощрение рост а стажа работающих.</w:t>
      </w:r>
    </w:p>
    <w:p w:rsidR="00687CCE" w:rsidRPr="00687CCE" w:rsidRDefault="00687CCE" w:rsidP="00687CCE">
      <w:pPr>
        <w:jc w:val="both"/>
        <w:rPr>
          <w:rFonts w:ascii="Arial LatRus" w:hAnsi="Arial LatRus" w:cs="Arial"/>
          <w:sz w:val="24"/>
          <w:szCs w:val="24"/>
          <w:lang w:val="ru-RU"/>
        </w:rPr>
      </w:pPr>
    </w:p>
    <w:p w:rsidR="00E454F7" w:rsidRPr="00C63ED8" w:rsidRDefault="00E454F7" w:rsidP="00C65DFC">
      <w:pPr>
        <w:jc w:val="center"/>
        <w:rPr>
          <w:rFonts w:ascii="Times LatRus" w:hAnsi="Times LatRus" w:cs="Arial"/>
          <w:bCs/>
          <w:i/>
          <w:sz w:val="24"/>
          <w:szCs w:val="24"/>
          <w:lang w:val="ru-RU"/>
        </w:rPr>
      </w:pPr>
    </w:p>
    <w:p w:rsidR="00E454F7" w:rsidRPr="00C63ED8" w:rsidRDefault="00E454F7" w:rsidP="00C65DFC">
      <w:pPr>
        <w:jc w:val="center"/>
        <w:rPr>
          <w:rFonts w:ascii="Times LatRus" w:hAnsi="Times LatRus" w:cs="Arial"/>
          <w:bCs/>
          <w:i/>
          <w:sz w:val="24"/>
          <w:szCs w:val="24"/>
          <w:lang w:val="ru-RU"/>
        </w:rPr>
      </w:pPr>
    </w:p>
    <w:p w:rsidR="00E454F7" w:rsidRPr="00C63ED8" w:rsidRDefault="00E454F7" w:rsidP="00C65DFC">
      <w:pPr>
        <w:jc w:val="center"/>
        <w:rPr>
          <w:rFonts w:ascii="Times LatRus" w:hAnsi="Times LatRus" w:cs="Arial"/>
          <w:bCs/>
          <w:i/>
          <w:sz w:val="24"/>
          <w:szCs w:val="24"/>
          <w:lang w:val="ru-RU"/>
        </w:rPr>
      </w:pPr>
    </w:p>
    <w:p w:rsidR="00C65DFC" w:rsidRPr="00C57344" w:rsidRDefault="00C65DFC" w:rsidP="00C65DFC">
      <w:pPr>
        <w:jc w:val="center"/>
        <w:rPr>
          <w:rFonts w:ascii="Times LatRus" w:hAnsi="Times LatRus" w:cs="Arial"/>
          <w:bCs/>
          <w:i/>
          <w:sz w:val="24"/>
          <w:szCs w:val="24"/>
          <w:lang w:val="ru-RU"/>
        </w:rPr>
      </w:pPr>
      <w:r w:rsidRPr="00C57344">
        <w:rPr>
          <w:rFonts w:ascii="Times LatRus" w:hAnsi="Times LatRus" w:cs="Arial"/>
          <w:bCs/>
          <w:i/>
          <w:sz w:val="24"/>
          <w:szCs w:val="24"/>
          <w:lang w:val="ru-RU"/>
        </w:rPr>
        <w:t>Ëèòåðàòóðà</w:t>
      </w:r>
    </w:p>
    <w:p w:rsidR="00C65DFC" w:rsidRPr="00C57344" w:rsidRDefault="00C65DFC" w:rsidP="00C65DFC">
      <w:pPr>
        <w:jc w:val="center"/>
        <w:rPr>
          <w:rFonts w:ascii="Arial LatRus" w:hAnsi="Arial LatRus" w:cs="Arial"/>
          <w:b/>
          <w:bCs/>
          <w:sz w:val="24"/>
          <w:szCs w:val="24"/>
          <w:lang w:val="ru-RU"/>
        </w:rPr>
      </w:pPr>
    </w:p>
    <w:p w:rsidR="00C65DFC" w:rsidRPr="00E454F7" w:rsidRDefault="00C65DFC" w:rsidP="00284824">
      <w:pPr>
        <w:pStyle w:val="aff6"/>
        <w:numPr>
          <w:ilvl w:val="0"/>
          <w:numId w:val="54"/>
        </w:numPr>
        <w:spacing w:after="0" w:line="240" w:lineRule="auto"/>
        <w:jc w:val="both"/>
        <w:rPr>
          <w:bCs/>
        </w:rPr>
      </w:pPr>
      <w:r w:rsidRPr="00E454F7">
        <w:t>“Общая экономическая теория” В.И. Ведяпин, Москва, 1995.</w:t>
      </w:r>
    </w:p>
    <w:p w:rsidR="00C65DFC" w:rsidRPr="00E454F7" w:rsidRDefault="00C65DFC" w:rsidP="00284824">
      <w:pPr>
        <w:pStyle w:val="aff6"/>
        <w:numPr>
          <w:ilvl w:val="0"/>
          <w:numId w:val="54"/>
        </w:numPr>
        <w:spacing w:after="0" w:line="240" w:lineRule="auto"/>
        <w:jc w:val="both"/>
        <w:rPr>
          <w:bCs/>
        </w:rPr>
      </w:pPr>
      <w:r w:rsidRPr="00E454F7">
        <w:t>“Рынок труда: занятость и безработица”  Пристанева А.А., Киев, 1993.</w:t>
      </w:r>
    </w:p>
    <w:p w:rsidR="00C65DFC" w:rsidRPr="00E454F7" w:rsidRDefault="00C65DFC" w:rsidP="00284824">
      <w:pPr>
        <w:pStyle w:val="aff6"/>
        <w:numPr>
          <w:ilvl w:val="0"/>
          <w:numId w:val="54"/>
        </w:numPr>
        <w:spacing w:after="0" w:line="240" w:lineRule="auto"/>
        <w:jc w:val="both"/>
      </w:pPr>
      <w:r w:rsidRPr="00E454F7">
        <w:t>Вопросы экономики,  №2</w:t>
      </w:r>
      <w:r w:rsidR="00E454F7" w:rsidRPr="00E454F7">
        <w:rPr>
          <w:lang w:val="en-US"/>
        </w:rPr>
        <w:t xml:space="preserve">, </w:t>
      </w:r>
      <w:r w:rsidR="00E454F7" w:rsidRPr="00E454F7">
        <w:t>1997</w:t>
      </w:r>
    </w:p>
    <w:p w:rsidR="00C65DFC" w:rsidRPr="00E454F7" w:rsidRDefault="00C65DFC" w:rsidP="00284824">
      <w:pPr>
        <w:pStyle w:val="aff6"/>
        <w:numPr>
          <w:ilvl w:val="0"/>
          <w:numId w:val="54"/>
        </w:numPr>
        <w:spacing w:after="0" w:line="240" w:lineRule="auto"/>
        <w:jc w:val="both"/>
      </w:pPr>
      <w:r w:rsidRPr="00E454F7">
        <w:rPr>
          <w:rFonts w:ascii="Sylfaen" w:hAnsi="Sylfaen"/>
          <w:lang w:val="en-US"/>
        </w:rPr>
        <w:t>Սեդրակ</w:t>
      </w:r>
      <w:r w:rsidRPr="00E454F7">
        <w:t xml:space="preserve"> </w:t>
      </w:r>
      <w:r w:rsidRPr="00E454F7">
        <w:rPr>
          <w:rFonts w:ascii="Sylfaen" w:hAnsi="Sylfaen"/>
          <w:lang w:val="en-US"/>
        </w:rPr>
        <w:t>Պողոսյան</w:t>
      </w:r>
      <w:r w:rsidRPr="00E454F7">
        <w:t xml:space="preserve"> “</w:t>
      </w:r>
      <w:r w:rsidRPr="00E454F7">
        <w:rPr>
          <w:rFonts w:ascii="Sylfaen" w:hAnsi="Sylfaen"/>
          <w:lang w:val="en-US"/>
        </w:rPr>
        <w:t>Աշխատանքի</w:t>
      </w:r>
      <w:r w:rsidRPr="00E454F7">
        <w:t xml:space="preserve"> </w:t>
      </w:r>
      <w:r w:rsidRPr="00E454F7">
        <w:rPr>
          <w:rFonts w:ascii="Sylfaen" w:hAnsi="Sylfaen"/>
          <w:lang w:val="en-US"/>
        </w:rPr>
        <w:t>տնտեսագիտություն</w:t>
      </w:r>
      <w:r w:rsidRPr="00E454F7">
        <w:t xml:space="preserve">’’ </w:t>
      </w:r>
      <w:r w:rsidRPr="00E454F7">
        <w:rPr>
          <w:rFonts w:ascii="Sylfaen" w:hAnsi="Sylfaen"/>
          <w:lang w:val="en-US"/>
        </w:rPr>
        <w:t>Երևան</w:t>
      </w:r>
      <w:r w:rsidRPr="00E454F7">
        <w:t xml:space="preserve"> 2004:</w:t>
      </w:r>
    </w:p>
    <w:p w:rsidR="00C65DFC" w:rsidRPr="00E454F7" w:rsidRDefault="00C65DFC" w:rsidP="00284824">
      <w:pPr>
        <w:pStyle w:val="aff6"/>
        <w:numPr>
          <w:ilvl w:val="0"/>
          <w:numId w:val="54"/>
        </w:numPr>
        <w:spacing w:after="0" w:line="240" w:lineRule="auto"/>
        <w:jc w:val="both"/>
      </w:pPr>
      <w:r w:rsidRPr="00E454F7">
        <w:t>5.Национальная статистическая служба НКР. Социально-экономическое положение НКР в январе-декабре 2010г., Степанакерт 2011.</w:t>
      </w:r>
    </w:p>
    <w:p w:rsidR="00C65DFC" w:rsidRPr="00E454F7" w:rsidRDefault="00C65DFC" w:rsidP="00E454F7">
      <w:pPr>
        <w:jc w:val="both"/>
        <w:rPr>
          <w:rFonts w:ascii="Arial" w:hAnsi="Arial" w:cs="Arial"/>
          <w:sz w:val="22"/>
          <w:szCs w:val="22"/>
          <w:lang w:val="ru-RU"/>
        </w:rPr>
      </w:pPr>
    </w:p>
    <w:p w:rsidR="00C65DFC" w:rsidRPr="00C57344" w:rsidRDefault="00C65DFC" w:rsidP="00C65DFC">
      <w:pPr>
        <w:jc w:val="both"/>
        <w:rPr>
          <w:rFonts w:ascii="Arial" w:hAnsi="Arial" w:cs="Arial"/>
          <w:sz w:val="22"/>
          <w:szCs w:val="22"/>
          <w:lang w:val="ru-RU"/>
        </w:rPr>
      </w:pPr>
    </w:p>
    <w:p w:rsidR="00C65DFC" w:rsidRPr="00C65DFC" w:rsidRDefault="00C65DFC" w:rsidP="00C65DFC">
      <w:pPr>
        <w:jc w:val="center"/>
        <w:rPr>
          <w:rFonts w:ascii="Times LatArm" w:hAnsi="Times LatArm"/>
          <w:i/>
          <w:sz w:val="22"/>
          <w:szCs w:val="22"/>
          <w:lang w:val="ru-RU"/>
        </w:rPr>
      </w:pPr>
      <w:r w:rsidRPr="00C65DFC">
        <w:rPr>
          <w:rFonts w:ascii="Times LatArm" w:hAnsi="Times LatArm"/>
          <w:i/>
          <w:sz w:val="22"/>
          <w:szCs w:val="22"/>
          <w:lang w:val="ru-RU"/>
        </w:rPr>
        <w:t>²Ù÷á÷áõÙ</w:t>
      </w:r>
    </w:p>
    <w:p w:rsidR="00C65DFC" w:rsidRPr="002B0813" w:rsidRDefault="00C65DFC" w:rsidP="00C65DFC">
      <w:pPr>
        <w:jc w:val="center"/>
        <w:rPr>
          <w:rFonts w:ascii="Arial LatArm" w:hAnsi="Arial LatArm"/>
          <w:lang w:val="ru-RU"/>
        </w:rPr>
      </w:pPr>
    </w:p>
    <w:p w:rsidR="00C65DFC" w:rsidRPr="00C65DFC" w:rsidRDefault="00C65DFC" w:rsidP="00C65DFC">
      <w:pPr>
        <w:ind w:firstLine="708"/>
        <w:jc w:val="both"/>
        <w:rPr>
          <w:rFonts w:ascii="Times LatArm" w:hAnsi="Times LatArm"/>
          <w:sz w:val="22"/>
          <w:szCs w:val="22"/>
          <w:lang w:val="ru-RU"/>
        </w:rPr>
      </w:pPr>
      <w:r w:rsidRPr="00C65DFC">
        <w:rPr>
          <w:rFonts w:ascii="Times LatArm" w:hAnsi="Times LatArm"/>
          <w:sz w:val="22"/>
          <w:szCs w:val="22"/>
          <w:lang w:val="ru-RU"/>
        </w:rPr>
        <w:t>îíÛ³É Ñ»ï³½áïáõÃÛáõÝÁ ÝíÇñí³Í ¿ ÈÔÐ-áõÙ ³ßË³ï³ÝùÇ ßáõÏ³ÛÇ ½³ñ·³óÙ³Ý Ñ³ñó»ñÇÝ:</w:t>
      </w:r>
    </w:p>
    <w:p w:rsidR="00C65DFC" w:rsidRPr="00C65DFC" w:rsidRDefault="00C65DFC" w:rsidP="00C65DFC">
      <w:pPr>
        <w:ind w:firstLine="708"/>
        <w:jc w:val="both"/>
        <w:rPr>
          <w:rFonts w:ascii="Times LatArm" w:hAnsi="Times LatArm"/>
          <w:sz w:val="22"/>
          <w:szCs w:val="22"/>
          <w:lang w:val="ru-RU"/>
        </w:rPr>
      </w:pPr>
      <w:r w:rsidRPr="00C65DFC">
        <w:rPr>
          <w:rFonts w:ascii="Times LatArm" w:hAnsi="Times LatArm"/>
          <w:sz w:val="22"/>
          <w:szCs w:val="22"/>
          <w:lang w:val="ru-RU"/>
        </w:rPr>
        <w:t>Â»Ù³ÛÇ ³ñ¹Ç³Ï³ÝáõÃÛáõÝÁ Ï³Û³ÝáõÙ ¿ ³ßË³ïáõÅÇ ÙÇ·ñ³óÇ³ÛÇ, ·áñÍ³½ñÏáõÃÛ³Ý ³×Ç ³éÏ³ÛáõÃÛ³Ý ¨ µÝ³ÏãáõÃÛ³Ý Ï»Ýë³Ù³Ï³ñ¹³ÏÇ Ýí³½Ù³Ý Ù»ç:</w:t>
      </w:r>
    </w:p>
    <w:p w:rsidR="00C65DFC" w:rsidRPr="00C65DFC" w:rsidRDefault="00C65DFC" w:rsidP="00C65DFC">
      <w:pPr>
        <w:ind w:firstLine="708"/>
        <w:jc w:val="both"/>
        <w:rPr>
          <w:rFonts w:ascii="Times LatArm" w:hAnsi="Times LatArm"/>
          <w:sz w:val="22"/>
          <w:szCs w:val="22"/>
          <w:lang w:val="ru-RU"/>
        </w:rPr>
      </w:pPr>
      <w:r w:rsidRPr="00C65DFC">
        <w:rPr>
          <w:rFonts w:ascii="Times LatArm" w:hAnsi="Times LatArm"/>
          <w:sz w:val="22"/>
          <w:szCs w:val="22"/>
          <w:lang w:val="ru-RU"/>
        </w:rPr>
        <w:t>Ðá¹í³ÍáõÙ Ù³Ýñ³Ù³ëÝ í»ñÉáõÍáõÃÛ³Ý ¿ »ÝÃ³ñÏí»É ÈÔÐ ³ßË³ï³ÝùÇ ßáõÏ³ÛÇ Ý»ñÏ³ Çñ³íÇ×³ÏÁ, µ³ó³Ñ³Ûïí»É »Ý ßáõÏ³ÛÇ ½³ñ·³óÙ³Ý åáï»ÝóÇ³É ÑÝ³ñ³íáñáõÃÛáõÝÝ»ñÁ ¨ ³ßË³ï³ÝùÇ ßáõÏ³ÛÇ Ï³ñ·³íáñÙ³Ý Ñ³Ù³å³ï³ëË³Ý å»ï³Ï³Ý Ù³ñÙÇÝÝ»ñÇ ËÝ¹ÇñÝ»ñÁ:</w:t>
      </w:r>
    </w:p>
    <w:p w:rsidR="00C65DFC" w:rsidRPr="00C65DFC" w:rsidRDefault="00C65DFC" w:rsidP="00C65DFC">
      <w:pPr>
        <w:ind w:firstLine="708"/>
        <w:jc w:val="both"/>
        <w:rPr>
          <w:rFonts w:ascii="Times LatArm" w:hAnsi="Times LatArm"/>
          <w:sz w:val="22"/>
          <w:szCs w:val="22"/>
          <w:lang w:val="ru-RU"/>
        </w:rPr>
      </w:pPr>
    </w:p>
    <w:p w:rsidR="00E454F7" w:rsidRDefault="00E454F7" w:rsidP="009B3B42">
      <w:pPr>
        <w:spacing w:line="250" w:lineRule="auto"/>
        <w:jc w:val="center"/>
        <w:rPr>
          <w:rFonts w:ascii="Times LatArm" w:hAnsi="Times LatArm"/>
          <w:b/>
          <w:sz w:val="18"/>
          <w:szCs w:val="18"/>
          <w:lang w:val="fr-FR"/>
        </w:rPr>
      </w:pPr>
    </w:p>
    <w:p w:rsidR="009B3B42" w:rsidRPr="00D707FA" w:rsidRDefault="009B3B42" w:rsidP="009B3B42">
      <w:pPr>
        <w:spacing w:line="250" w:lineRule="auto"/>
        <w:jc w:val="center"/>
        <w:rPr>
          <w:rFonts w:ascii="Times LatArm" w:hAnsi="Times LatArm"/>
          <w:b/>
          <w:sz w:val="18"/>
          <w:szCs w:val="18"/>
          <w:lang w:val="fr-FR"/>
        </w:rPr>
      </w:pPr>
      <w:r w:rsidRPr="00D707FA">
        <w:rPr>
          <w:rFonts w:ascii="Times LatArm" w:hAnsi="Times LatArm"/>
          <w:b/>
          <w:sz w:val="18"/>
          <w:szCs w:val="18"/>
          <w:lang w:val="fr-FR"/>
        </w:rPr>
        <w:lastRenderedPageBreak/>
        <w:t>²ðò²ÊÆ äºî²Î²Ü Ð²Ø²Èê²ð²ÜÆ ¶Æî²Î²Ü îºÔºÎ²¶Æð</w:t>
      </w:r>
    </w:p>
    <w:p w:rsidR="009B3B42" w:rsidRPr="00D707FA" w:rsidRDefault="009B3B42" w:rsidP="009B3B42">
      <w:pPr>
        <w:jc w:val="center"/>
        <w:rPr>
          <w:rFonts w:ascii="Times LatRus" w:hAnsi="Times LatRus"/>
          <w:b/>
          <w:sz w:val="18"/>
          <w:szCs w:val="18"/>
          <w:lang w:val="fr-FR"/>
        </w:rPr>
      </w:pPr>
      <w:r w:rsidRPr="00D707FA">
        <w:rPr>
          <w:rFonts w:ascii="Times LatRus" w:hAnsi="Times LatRus"/>
          <w:b/>
          <w:sz w:val="18"/>
          <w:szCs w:val="18"/>
          <w:lang w:val="fr-FR"/>
        </w:rPr>
        <w:t>Ó×ÅÍÛÅ ÇÀÏÈÑÊÈ ÀÐÖÀÕÑÊÎÃÎ ÃÎÑÓÄÀÐÑÒÂÅÍÍÎÃÎ ÓÍÈÂÅÐÑÈÒÅÒÀ</w:t>
      </w:r>
    </w:p>
    <w:p w:rsidR="009B3B42" w:rsidRPr="00D707FA" w:rsidRDefault="007D0E60" w:rsidP="009B3B42">
      <w:pPr>
        <w:pStyle w:val="3"/>
        <w:tabs>
          <w:tab w:val="left" w:pos="4035"/>
        </w:tabs>
        <w:jc w:val="left"/>
        <w:rPr>
          <w:rFonts w:ascii="Times LatArm" w:hAnsi="Times LatArm"/>
          <w:b/>
          <w:bCs/>
          <w:i/>
          <w:sz w:val="14"/>
          <w:szCs w:val="14"/>
          <w:lang w:val="fr-FR"/>
        </w:rPr>
      </w:pPr>
      <w:r>
        <w:rPr>
          <w:rFonts w:ascii="Times LatArm" w:hAnsi="Times LatArm"/>
          <w:b/>
          <w:bCs/>
          <w:i/>
          <w:noProof/>
          <w:snapToGrid/>
          <w:sz w:val="14"/>
          <w:szCs w:val="14"/>
          <w:lang w:eastAsia="ru-RU"/>
        </w:rPr>
        <w:pict>
          <v:line id="_x0000_s15806" style="position:absolute;z-index:251953152" from="1.75pt,6.6pt" to="460.75pt,6.6pt" strokeweight="3pt">
            <v:stroke linestyle="thinThick"/>
          </v:line>
        </w:pict>
      </w:r>
      <w:r w:rsidR="009B3B42" w:rsidRPr="00D707FA">
        <w:rPr>
          <w:rFonts w:ascii="Times LatArm" w:hAnsi="Times LatArm"/>
          <w:b/>
          <w:bCs/>
          <w:i/>
          <w:sz w:val="14"/>
          <w:szCs w:val="14"/>
          <w:lang w:val="fr-FR"/>
        </w:rPr>
        <w:tab/>
      </w:r>
    </w:p>
    <w:p w:rsidR="009B3B42" w:rsidRPr="00D707FA" w:rsidRDefault="009B3B42" w:rsidP="009B3B42">
      <w:pPr>
        <w:pStyle w:val="3"/>
        <w:jc w:val="center"/>
        <w:rPr>
          <w:rFonts w:ascii="Times LatArm" w:hAnsi="Times LatArm"/>
          <w:b/>
          <w:bCs/>
          <w:sz w:val="18"/>
          <w:szCs w:val="18"/>
          <w:lang w:val="fr-FR"/>
        </w:rPr>
      </w:pPr>
      <w:r w:rsidRPr="00D707FA">
        <w:rPr>
          <w:rFonts w:ascii="Times LatArm" w:hAnsi="Times LatArm"/>
          <w:b/>
          <w:bCs/>
          <w:sz w:val="18"/>
          <w:szCs w:val="18"/>
          <w:lang w:val="fr-FR"/>
        </w:rPr>
        <w:t>1-2 (23-24) 2011</w:t>
      </w:r>
    </w:p>
    <w:p w:rsidR="009B3B42" w:rsidRPr="009B3B42" w:rsidRDefault="009B3B42" w:rsidP="009B3B42">
      <w:pPr>
        <w:rPr>
          <w:rFonts w:ascii="Times LatArm" w:hAnsi="Times LatArm"/>
          <w:i/>
          <w:sz w:val="24"/>
          <w:szCs w:val="24"/>
          <w:lang w:val="fr-FR"/>
        </w:rPr>
      </w:pPr>
      <w:r w:rsidRPr="009B3B42">
        <w:rPr>
          <w:rFonts w:ascii="Times LatArm" w:hAnsi="Times LatArm"/>
          <w:i/>
          <w:sz w:val="24"/>
          <w:szCs w:val="24"/>
          <w:lang w:val="fr-FR"/>
        </w:rPr>
        <w:t>Ðî¸</w:t>
      </w:r>
      <w:r w:rsidR="00027683">
        <w:rPr>
          <w:rFonts w:ascii="Times LatArm" w:hAnsi="Times LatArm"/>
          <w:i/>
          <w:sz w:val="24"/>
          <w:szCs w:val="24"/>
          <w:lang w:val="fr-FR"/>
        </w:rPr>
        <w:t xml:space="preserve"> </w:t>
      </w:r>
      <w:r w:rsidRPr="009B3B42">
        <w:rPr>
          <w:rFonts w:ascii="Times LatArm" w:hAnsi="Times LatArm"/>
          <w:i/>
          <w:sz w:val="24"/>
          <w:szCs w:val="24"/>
          <w:lang w:val="fr-FR"/>
        </w:rPr>
        <w:t xml:space="preserve"> </w:t>
      </w:r>
      <w:r w:rsidR="00027683">
        <w:rPr>
          <w:rFonts w:ascii="Times LatArm" w:hAnsi="Times LatArm"/>
          <w:i/>
          <w:sz w:val="24"/>
          <w:szCs w:val="24"/>
          <w:lang w:val="fr-FR"/>
        </w:rPr>
        <w:t>658.5</w:t>
      </w:r>
      <w:r>
        <w:rPr>
          <w:rFonts w:ascii="Times LatArm" w:hAnsi="Times LatArm"/>
          <w:i/>
          <w:sz w:val="24"/>
          <w:szCs w:val="24"/>
          <w:lang w:val="fr-FR"/>
        </w:rPr>
        <w:tab/>
      </w:r>
      <w:r>
        <w:rPr>
          <w:rFonts w:ascii="Times LatArm" w:hAnsi="Times LatArm"/>
          <w:i/>
          <w:sz w:val="24"/>
          <w:szCs w:val="24"/>
          <w:lang w:val="fr-FR"/>
        </w:rPr>
        <w:tab/>
      </w:r>
      <w:r>
        <w:rPr>
          <w:rFonts w:ascii="Times LatArm" w:hAnsi="Times LatArm"/>
          <w:i/>
          <w:sz w:val="24"/>
          <w:szCs w:val="24"/>
          <w:lang w:val="fr-FR"/>
        </w:rPr>
        <w:tab/>
      </w:r>
      <w:r>
        <w:rPr>
          <w:rFonts w:ascii="Times LatArm" w:hAnsi="Times LatArm"/>
          <w:i/>
          <w:sz w:val="24"/>
          <w:szCs w:val="24"/>
          <w:lang w:val="fr-FR"/>
        </w:rPr>
        <w:tab/>
      </w:r>
      <w:r>
        <w:rPr>
          <w:rFonts w:ascii="Times LatArm" w:hAnsi="Times LatArm"/>
          <w:i/>
          <w:sz w:val="24"/>
          <w:szCs w:val="24"/>
          <w:lang w:val="fr-FR"/>
        </w:rPr>
        <w:tab/>
      </w:r>
      <w:r>
        <w:rPr>
          <w:rFonts w:ascii="Times LatArm" w:hAnsi="Times LatArm"/>
          <w:i/>
          <w:sz w:val="24"/>
          <w:szCs w:val="24"/>
          <w:lang w:val="fr-FR"/>
        </w:rPr>
        <w:tab/>
      </w:r>
      <w:r>
        <w:rPr>
          <w:rFonts w:ascii="Times LatArm" w:hAnsi="Times LatArm"/>
          <w:i/>
          <w:sz w:val="24"/>
          <w:szCs w:val="24"/>
          <w:lang w:val="fr-FR"/>
        </w:rPr>
        <w:tab/>
      </w:r>
      <w:r>
        <w:rPr>
          <w:rFonts w:ascii="Times LatArm" w:hAnsi="Times LatArm"/>
          <w:i/>
          <w:sz w:val="24"/>
          <w:szCs w:val="24"/>
          <w:lang w:val="fr-FR"/>
        </w:rPr>
        <w:tab/>
      </w:r>
      <w:r>
        <w:rPr>
          <w:rFonts w:ascii="Times LatArm" w:hAnsi="Times LatArm"/>
          <w:i/>
          <w:sz w:val="24"/>
          <w:szCs w:val="24"/>
          <w:lang w:val="fr-FR"/>
        </w:rPr>
        <w:tab/>
      </w:r>
      <w:r w:rsidRPr="009B3B42">
        <w:rPr>
          <w:rFonts w:ascii="Times LatArm" w:hAnsi="Times LatArm"/>
          <w:i/>
          <w:sz w:val="24"/>
          <w:szCs w:val="24"/>
          <w:lang w:val="fr-FR"/>
        </w:rPr>
        <w:t>îÝï»ë³·ÇïáõÃÛáõÝ</w:t>
      </w:r>
    </w:p>
    <w:p w:rsidR="009B3B42" w:rsidRPr="009B3B42" w:rsidRDefault="009B3B42" w:rsidP="009B3B42">
      <w:pPr>
        <w:jc w:val="center"/>
        <w:rPr>
          <w:rFonts w:ascii="Times LatArm" w:hAnsi="Times LatArm"/>
          <w:b/>
          <w:sz w:val="10"/>
          <w:szCs w:val="10"/>
          <w:lang w:val="fr-FR"/>
        </w:rPr>
      </w:pPr>
    </w:p>
    <w:p w:rsidR="00027683" w:rsidRDefault="009B3B42" w:rsidP="009B3B42">
      <w:pPr>
        <w:jc w:val="center"/>
        <w:rPr>
          <w:rFonts w:ascii="Times LatArm" w:hAnsi="Times LatArm"/>
          <w:b/>
          <w:sz w:val="22"/>
          <w:szCs w:val="22"/>
          <w:lang w:val="fr-FR"/>
        </w:rPr>
      </w:pPr>
      <w:r w:rsidRPr="009B3B42">
        <w:rPr>
          <w:rFonts w:ascii="Times LatArm" w:hAnsi="Times LatArm"/>
          <w:b/>
          <w:sz w:val="22"/>
          <w:szCs w:val="22"/>
          <w:lang w:val="fr-FR"/>
        </w:rPr>
        <w:t>²</w:t>
      </w:r>
      <w:r w:rsidR="003F7EB9">
        <w:rPr>
          <w:rFonts w:ascii="Times LatArm" w:hAnsi="Times LatArm"/>
          <w:b/>
          <w:sz w:val="22"/>
          <w:szCs w:val="22"/>
          <w:lang w:val="fr-FR"/>
        </w:rPr>
        <w:t>ðî²¸ð²Î²Ü ¶àðÌÀÜÂ²òÆ ²ð¸ÚàôÜ²ìºî</w:t>
      </w:r>
    </w:p>
    <w:p w:rsidR="00027683" w:rsidRDefault="003F7EB9" w:rsidP="009B3B42">
      <w:pPr>
        <w:jc w:val="center"/>
        <w:rPr>
          <w:rFonts w:ascii="Times LatArm" w:hAnsi="Times LatArm"/>
          <w:b/>
          <w:sz w:val="22"/>
          <w:szCs w:val="22"/>
          <w:lang w:val="fr-FR"/>
        </w:rPr>
      </w:pPr>
      <w:r>
        <w:rPr>
          <w:rFonts w:ascii="Times LatArm" w:hAnsi="Times LatArm"/>
          <w:b/>
          <w:sz w:val="22"/>
          <w:szCs w:val="22"/>
          <w:lang w:val="fr-FR"/>
        </w:rPr>
        <w:t>Î²¼Ø²ÎºðäØ²Ü ²è²ÜÒÜ²Ð²îÎàôÂÚàôÜÜºðÜ</w:t>
      </w:r>
    </w:p>
    <w:p w:rsidR="009B3B42" w:rsidRDefault="003F7EB9" w:rsidP="009B3B42">
      <w:pPr>
        <w:jc w:val="center"/>
        <w:rPr>
          <w:rFonts w:ascii="Times LatArm" w:hAnsi="Times LatArm"/>
          <w:b/>
          <w:sz w:val="22"/>
          <w:szCs w:val="22"/>
          <w:lang w:val="fr-FR"/>
        </w:rPr>
      </w:pPr>
      <w:r>
        <w:rPr>
          <w:rFonts w:ascii="Times LatArm" w:hAnsi="Times LatArm"/>
          <w:b/>
          <w:sz w:val="22"/>
          <w:szCs w:val="22"/>
          <w:lang w:val="fr-FR"/>
        </w:rPr>
        <w:t>Àêî Ä²Ø²Ü²Î²ÚÆÜ Ð²Úî²ÜÆÞÆ</w:t>
      </w:r>
    </w:p>
    <w:p w:rsidR="009B3B42" w:rsidRPr="009B3B42" w:rsidRDefault="009B3B42" w:rsidP="009B3B42">
      <w:pPr>
        <w:jc w:val="center"/>
        <w:rPr>
          <w:rFonts w:ascii="Times LatArm" w:hAnsi="Times LatArm"/>
          <w:b/>
          <w:sz w:val="10"/>
          <w:szCs w:val="10"/>
          <w:lang w:val="fr-FR"/>
        </w:rPr>
      </w:pPr>
    </w:p>
    <w:p w:rsidR="009B3B42" w:rsidRPr="009B3B42" w:rsidRDefault="009B3B42" w:rsidP="009B3B42">
      <w:pPr>
        <w:jc w:val="center"/>
        <w:rPr>
          <w:rFonts w:ascii="Times LatArm" w:hAnsi="Times LatArm"/>
          <w:sz w:val="26"/>
          <w:szCs w:val="26"/>
          <w:lang w:val="fr-FR"/>
        </w:rPr>
      </w:pPr>
      <w:r w:rsidRPr="009B3B42">
        <w:rPr>
          <w:rFonts w:ascii="Times LatArm" w:hAnsi="Times LatArm"/>
          <w:sz w:val="26"/>
          <w:szCs w:val="26"/>
          <w:lang w:val="fr-FR"/>
        </w:rPr>
        <w:t>è. ê</w:t>
      </w:r>
      <w:r>
        <w:rPr>
          <w:rFonts w:ascii="Times LatArm" w:hAnsi="Times LatArm"/>
          <w:sz w:val="26"/>
          <w:szCs w:val="26"/>
          <w:lang w:val="fr-FR"/>
        </w:rPr>
        <w:t>.</w:t>
      </w:r>
      <w:r w:rsidRPr="009B3B42">
        <w:rPr>
          <w:rFonts w:ascii="Times LatArm" w:hAnsi="Times LatArm"/>
          <w:sz w:val="26"/>
          <w:szCs w:val="26"/>
          <w:lang w:val="fr-FR"/>
        </w:rPr>
        <w:t xml:space="preserve"> ²í³Ý»ëÛ³Ý</w:t>
      </w:r>
    </w:p>
    <w:p w:rsidR="009B3B42" w:rsidRDefault="009B3B42" w:rsidP="009B3B42">
      <w:pPr>
        <w:jc w:val="both"/>
        <w:rPr>
          <w:rFonts w:ascii="Times LatArm" w:hAnsi="Times LatArm"/>
          <w:sz w:val="16"/>
          <w:szCs w:val="16"/>
          <w:lang w:val="fr-FR"/>
        </w:rPr>
      </w:pPr>
    </w:p>
    <w:p w:rsidR="00027683" w:rsidRPr="009B3B42" w:rsidRDefault="00027683" w:rsidP="009B3B42">
      <w:pPr>
        <w:jc w:val="both"/>
        <w:rPr>
          <w:rFonts w:ascii="Times LatArm" w:hAnsi="Times LatArm"/>
          <w:sz w:val="16"/>
          <w:szCs w:val="16"/>
          <w:lang w:val="fr-FR"/>
        </w:rPr>
      </w:pPr>
    </w:p>
    <w:p w:rsidR="009B3B42" w:rsidRPr="009B3B42" w:rsidRDefault="009B3B42" w:rsidP="00027683">
      <w:pPr>
        <w:spacing w:line="252" w:lineRule="auto"/>
        <w:ind w:firstLine="567"/>
        <w:jc w:val="both"/>
        <w:rPr>
          <w:rFonts w:ascii="Times LatArm" w:hAnsi="Times LatArm"/>
          <w:sz w:val="22"/>
          <w:szCs w:val="22"/>
          <w:lang w:val="fr-FR"/>
        </w:rPr>
      </w:pPr>
      <w:r w:rsidRPr="009B3B42">
        <w:rPr>
          <w:rFonts w:ascii="Times LatArm" w:hAnsi="Times LatArm"/>
          <w:sz w:val="22"/>
          <w:szCs w:val="22"/>
          <w:lang w:val="fr-FR"/>
        </w:rPr>
        <w:t>ÞáõÏ³Û³Ï³Ý Ñ³ñ³µ»ñáõÃÛáõÝÝ»ñÇ å³ÛÙ³ÝÝ»ñáõÙ ëå³</w:t>
      </w:r>
      <w:r w:rsidR="00477DD3">
        <w:rPr>
          <w:rFonts w:ascii="Times LatArm" w:hAnsi="Times LatArm"/>
          <w:sz w:val="22"/>
          <w:szCs w:val="22"/>
          <w:lang w:val="fr-FR"/>
        </w:rPr>
        <w:t>é</w:t>
      </w:r>
      <w:r w:rsidRPr="009B3B42">
        <w:rPr>
          <w:rFonts w:ascii="Times LatArm" w:hAnsi="Times LatArm"/>
          <w:sz w:val="22"/>
          <w:szCs w:val="22"/>
          <w:lang w:val="fr-FR"/>
        </w:rPr>
        <w:t>áÕÝ»ñÇ ÏáÕÙÇó Ï³½Ù³Ï»ñåáõÃÛ³Ý ·áñÍáõÝ»áõÃÛ³Ý í»ñçÝ³Ï³Ý ³ñ¹ÛáõÝùÝ»ñÇÝ áñáß³ÏÇ Å³Ù³Ý³Ï³ÛÇÝ ¨ ï³ñ³Í³Ï³Ý</w:t>
      </w:r>
      <w:r w:rsidR="00477DD3">
        <w:rPr>
          <w:rFonts w:ascii="Times LatArm" w:hAnsi="Times LatArm"/>
          <w:sz w:val="22"/>
          <w:szCs w:val="22"/>
          <w:lang w:val="fr-FR"/>
        </w:rPr>
        <w:t xml:space="preserve"> ËÇëï</w:t>
      </w:r>
      <w:r w:rsidRPr="009B3B42">
        <w:rPr>
          <w:rFonts w:ascii="Times LatArm" w:hAnsi="Times LatArm"/>
          <w:sz w:val="22"/>
          <w:szCs w:val="22"/>
          <w:lang w:val="fr-FR"/>
        </w:rPr>
        <w:t xml:space="preserve"> ë³ÑÙ³Ý³÷³ÏáõÙÝ»ñ »Ý Ý»ñÏ³Û³óíáõÙ: ¸ñ³Ýó µ³ó³Ñ³ÛïáõÙÁ Ù»Ý»ç»ñÇÝ ÑÝ³ñ³íáñáõÃÛáõÝ ¿ ÁÝÓ»éáõÙ  ×Çßï áñáß»Éáõ ½³Ý³½³Ý ³ñï³¹ñ³ï»ë³ÏÝ»ñÇ  ÃáÕ³ñÏÙ³Ý ù³Ý³Ï³Ï³Ý ¨ áñ³Ï³Ï³Ý Ï³éáõóí³ÍùÁ, éÇÃÙÇÏáõÃÛáõÝÝ áõ Ýå³ï³Ï³ÛÇÝ ßáõÏ³ÛÇ Ñ³Ù³å³ï³ëË³Ý Ñ³ïí³ÍÝ»ñ ³åñ³Ýù³ÛÇÝ ³é³ç³ñÏ Ý»ñÏ³Û³óÝ»Éáõ Å³Ù³Ý³ÏÝ áõ å³ñµ»ñ³Ï³ÝáõÃÛáõÝÝ: ²Û¹ å³Ñ³ÝçÝ»ñÝ ³í»ÉÇ ³ÏÝÑ³Ûï áõ ëïáõÛ· »Ý ¹ñë¨áñíáõÙ å³ÛÙ³Ý³·ñ³ÛÇÝ Ñ³ñ³µ»ñáõÃÛáõÝÝ»ñáõÙ: ²Ûëå»ë, Ï³Ëí³Í å³ÛÙ³Ý³·ñáí å³ïíÇñ³ïáõÇ ÏáÕÙÇó ³åñ³ÝùÝ»ñÇ áñáß³ÏÇ ËÙµ³ù³Ý³ÏÇ ·ÝÙ³Ý í»ñ³µ»ñÛ³É ë³ÑÙ³Ýí³Í ÏáÝÏñ»ï Å³ÙÏ»ïÇó, ³ÝÑñ³Å»ßïáõÃÛáõÝ ¿ ³é³ç³ÝáõÙ áñáß»Éáõ ³ñï³¹ñ³Ï³Ý óÇÏÉÇ ³ÛÝ ³é³í»É³·áõÛÝ ï¨áÕáõÃÛáõÝÝ, áñÁ Ï³½Ù³Ï»ñåáõÃÛ³ÝÁ ÑÝ³ñ³íáñáõÃÛáõÝ Ïï³ Ï³ï³ñ»Éáõ ëï³ÝÓÝ³Í å³ñï³íáñáõÃÛáõÝÝ»ñÁ: ì»ñçÇÝÝ»ñÇë ÑÇÙ³Ý íñ³ Ó¨³íáñíáõÙ »Ý Ï³½Ù³Ï»ñåáõÃÛ³Ý µáÉáñ ëïáñ³µ³Å³ÝáõÙÝ»ñÇ áõ ³ßË³ïáÕÝ»ñÇ ·áñÍáõÝ»áõÃÛ³Ý í»ñçÝ³Ï³Ý ³ñ¹ÛáõÝùÝ»ñÇÝ Ý»ñÏ³Û³óíáÕ Å³Ù³Ý³Ï³ÛÇÝ ë³ÑÙ³Ý³÷³ÏáõÙÝ»ñ</w:t>
      </w:r>
      <w:r w:rsidR="00477DD3">
        <w:rPr>
          <w:rFonts w:ascii="Times LatArm" w:hAnsi="Times LatArm"/>
          <w:sz w:val="22"/>
          <w:szCs w:val="22"/>
          <w:lang w:val="fr-FR"/>
        </w:rPr>
        <w:t>Á</w:t>
      </w:r>
      <w:r w:rsidRPr="009B3B42">
        <w:rPr>
          <w:rFonts w:ascii="Times LatArm" w:hAnsi="Times LatArm"/>
          <w:sz w:val="22"/>
          <w:szCs w:val="22"/>
          <w:lang w:val="fr-FR"/>
        </w:rPr>
        <w:t>: ²Ûë ï»</w:t>
      </w:r>
      <w:r w:rsidR="00477DD3">
        <w:rPr>
          <w:rFonts w:ascii="Times LatArm" w:hAnsi="Times LatArm"/>
          <w:sz w:val="22"/>
          <w:szCs w:val="22"/>
          <w:lang w:val="fr-FR"/>
        </w:rPr>
        <w:t>ë</w:t>
      </w:r>
      <w:r w:rsidRPr="009B3B42">
        <w:rPr>
          <w:rFonts w:ascii="Times LatArm" w:hAnsi="Times LatArm"/>
          <w:sz w:val="22"/>
          <w:szCs w:val="22"/>
          <w:lang w:val="fr-FR"/>
        </w:rPr>
        <w:t>³Ï»ïÇó Ï³ñ¨áñíáõÙ ¿ ³ñï³¹ñ³Ï³Ý ·áñÍÁÝÃ³óÇ ³ñ¹ÛáõÝ³í»ï Ï³½Ù³Ï»ñåáõÙÝ Áëï Å³Ù³Ý³Ï³ÛÇÝ Ñ³Ûï³ÝÇßÇ, áñÝ ³ÝÙÇç³Ï³Ýáñ»Ý Ï³Ëí³Í ¿ ³é³ç³¹ñí³Í Ýå³ï³ÏÝ»ñÇÝ Ñ³ëÝ»Éáõ Ñ³Ù³ñ ³ÝÑñ³Å»ßï ³ñï³¹ñ³Ï³Ý óÇÏÉÇ ÷³ëï³óÇ ï¨áÕáõÃÛáõÝÇó: ²ÛëÇÝùÝ, Áëï ¿áõÃÛ³Ý, Ï³½Ù³Ï»ñåáõÃÛ³Ý µáÉáñ ëïáñ³µ³Å³ÝáõÙÝ»ñÇÝ áõ ³ßË³ïáÕÝ»ñÇÝ ³é³ç³¹ñíáÕ ËÝ¹ÇñÝ»ñÇ ÉáõÍÙ³Ý ³é³í»É³·áõÛÝ ÃáõÛÉ³ïñ»ÉÇ  Å³ÙÏ»ïÝ»ñ</w:t>
      </w:r>
      <w:r w:rsidR="00477DD3">
        <w:rPr>
          <w:rFonts w:ascii="Times LatArm" w:hAnsi="Times LatArm"/>
          <w:sz w:val="22"/>
          <w:szCs w:val="22"/>
          <w:lang w:val="fr-FR"/>
        </w:rPr>
        <w:t>Ý</w:t>
      </w:r>
      <w:r w:rsidRPr="009B3B42">
        <w:rPr>
          <w:rFonts w:ascii="Times LatArm" w:hAnsi="Times LatArm"/>
          <w:sz w:val="22"/>
          <w:szCs w:val="22"/>
          <w:lang w:val="fr-FR"/>
        </w:rPr>
        <w:t xml:space="preserve"> áñáßíáõÙ »Ý »ÉÝ»Éáí ·ÉË³íáñ Ýå³ï³ÏÝ»ñÇ ÏáÕÙÇó ³Û¹ ·áñÍÁÝÃ³óÇÝ Ý»ñÏ³Û³óíáÕ  Å³Ù³Ý³Ï³ÛÇÝ ë³ÑÙ³Ý³÷³ÏáõÙÝ»ñÇó, áñáÝù Ï³ñáÕ »Ý ïñí»É Ýå³ï³ÏÝ»ñÇ Í³éÇ ÙÇçáóáí:</w:t>
      </w:r>
    </w:p>
    <w:p w:rsidR="009B3B42" w:rsidRPr="009B3B42" w:rsidRDefault="009B3B42" w:rsidP="00027683">
      <w:pPr>
        <w:spacing w:line="252" w:lineRule="auto"/>
        <w:ind w:firstLine="567"/>
        <w:jc w:val="both"/>
        <w:rPr>
          <w:rFonts w:ascii="Times LatArm" w:hAnsi="Times LatArm"/>
          <w:sz w:val="22"/>
          <w:szCs w:val="22"/>
          <w:lang w:val="fr-FR"/>
        </w:rPr>
      </w:pPr>
      <w:r w:rsidRPr="009B3B42">
        <w:rPr>
          <w:rFonts w:ascii="Times LatArm" w:hAnsi="Times LatArm"/>
          <w:sz w:val="22"/>
          <w:szCs w:val="22"/>
          <w:lang w:val="fr-FR"/>
        </w:rPr>
        <w:t>Ø»Ý»çÙ»ÝÃÇ ï»</w:t>
      </w:r>
      <w:r w:rsidR="00477DD3">
        <w:rPr>
          <w:rFonts w:ascii="Times LatArm" w:hAnsi="Times LatArm"/>
          <w:sz w:val="22"/>
          <w:szCs w:val="22"/>
          <w:lang w:val="fr-FR"/>
        </w:rPr>
        <w:t>ë</w:t>
      </w:r>
      <w:r w:rsidRPr="009B3B42">
        <w:rPr>
          <w:rFonts w:ascii="Times LatArm" w:hAnsi="Times LatArm"/>
          <w:sz w:val="22"/>
          <w:szCs w:val="22"/>
          <w:lang w:val="fr-FR"/>
        </w:rPr>
        <w:t>³Ï»ïÇó Ýå³ï³ÏÝ Çñ»ÝÇó Ý»ñÏ³Û³óÝáõÙ ¿ ó³ÝÏ³ÉÇ íÇ×³Ï, í»ñçÝ³Ï³Ý ³ñ¹ÛáõÝù, Ñ³Ù³Ï³ñ·Ç óáõó³ÝÇßÝ»ñÝ ³å³·³ÛáõÙ</w:t>
      </w:r>
      <w:r w:rsidR="00477DD3">
        <w:rPr>
          <w:rFonts w:ascii="Times LatArm" w:hAnsi="Times LatArm"/>
          <w:sz w:val="22"/>
          <w:szCs w:val="22"/>
          <w:lang w:val="fr-FR"/>
        </w:rPr>
        <w:t>,</w:t>
      </w:r>
      <w:r w:rsidRPr="009B3B42">
        <w:rPr>
          <w:rFonts w:ascii="Times LatArm" w:hAnsi="Times LatArm"/>
          <w:sz w:val="22"/>
          <w:szCs w:val="22"/>
          <w:lang w:val="fr-FR"/>
        </w:rPr>
        <w:t xml:space="preserve"> áñÇÝ Ó·ïáõÙ ¿ Ñ³ëÝ»É Ï³½Ù³Ï»ñåáõÃÛáõÝÁ: ¶áñÍÝ³Ï³ÝáõÙ Ûáõñ³ù³ÝãÛáõñ Ï³½Ù³Ï»ñåáõÃÛ³Ý Ñ³Ù³ñ áñå»ë Ýå³ï³ÏÝ»ñ Ï³ñáÕ »Ý Ñ³Ý¹»ë ·³É ³ñï³¹ñ³ï»ë³ÏÝ»ñÇ ÃáÕ³ñÏáõÙÝ áõ Í³é³ÛáõÃÛáõÝÝ»ñÇ Ù³ïáõóáõÙ</w:t>
      </w:r>
      <w:r w:rsidR="00477DD3">
        <w:rPr>
          <w:rFonts w:ascii="Times LatArm" w:hAnsi="Times LatArm"/>
          <w:sz w:val="22"/>
          <w:szCs w:val="22"/>
          <w:lang w:val="fr-FR"/>
        </w:rPr>
        <w:t>Á</w:t>
      </w:r>
      <w:r w:rsidRPr="009B3B42">
        <w:rPr>
          <w:rFonts w:ascii="Times LatArm" w:hAnsi="Times LatArm"/>
          <w:sz w:val="22"/>
          <w:szCs w:val="22"/>
          <w:lang w:val="fr-FR"/>
        </w:rPr>
        <w:t>: àñáß ¹»åù»ñáõÙ ëË³ÉÙ³Ùµ Ï³½Ù³Ï»ñåáõÃÛ³Ý Ýå³ï³Ï</w:t>
      </w:r>
      <w:r w:rsidR="00477DD3">
        <w:rPr>
          <w:rFonts w:ascii="Times LatArm" w:hAnsi="Times LatArm"/>
          <w:sz w:val="22"/>
          <w:szCs w:val="22"/>
          <w:lang w:val="fr-FR"/>
        </w:rPr>
        <w:t>Ý</w:t>
      </w:r>
      <w:r w:rsidRPr="009B3B42">
        <w:rPr>
          <w:rFonts w:ascii="Times LatArm" w:hAnsi="Times LatArm"/>
          <w:sz w:val="22"/>
          <w:szCs w:val="22"/>
          <w:lang w:val="fr-FR"/>
        </w:rPr>
        <w:t xml:space="preserve"> ¿ Ñ³Ù³ñíáõÙ ß³ÑáõÛÃÇ ëï³óáõÙ</w:t>
      </w:r>
      <w:r w:rsidR="00477DD3">
        <w:rPr>
          <w:rFonts w:ascii="Times LatArm" w:hAnsi="Times LatArm"/>
          <w:sz w:val="22"/>
          <w:szCs w:val="22"/>
          <w:lang w:val="fr-FR"/>
        </w:rPr>
        <w:t>Á</w:t>
      </w:r>
      <w:r w:rsidRPr="009B3B42">
        <w:rPr>
          <w:rFonts w:ascii="Times LatArm" w:hAnsi="Times LatArm"/>
          <w:sz w:val="22"/>
          <w:szCs w:val="22"/>
          <w:lang w:val="fr-FR"/>
        </w:rPr>
        <w:t>:   ê³Ï³ÛÝ ÝÙ³Ý Ù»ÏÝ³µ³ÝáõÃÛáõÝÁ ÃáõÛÉ ãÇ ï³ÉÇë áñáß»Éáõ Ï³½Ù³Ï»ñåáõÃÛ³Ý ÃáÕ³ñÏÙ³Ý ³Ýí³Ý³ó³ÝÏÇ Ù»ç Ý»ñ³éí³Í ³åñ³ÝùÝ»ñÇ ÃáÕ³ñÏÙ³Ý Ñ³Ù³ñ ³ÝÑñ³Å»ßï ³ñï³¹ñ³Ï³Ý é»ëáõñëÝ»ñÇ ù³Ý³Ï³Ï³Ý ¨ áñ³Ï³Ï³Ý Ï³éáõóí³ÍùÁ, Å³ÙÏ»ïÝ»ñÁ, ÇÝãå»ë Ý³¨ ûµÛ»ÏïÇíáñ»Ý ·Ý³Ñ³ï»Éáõ ¹ñ³Ýó ³ñï³¹ñáõÃÛ³Ý ³ñ¹ÛáõÝ³í»ï Ï³½Ù³Ï»ñåÙ³Ý Çñ³Ï³Ý  ÑÝ³ñ³íáñáõÃÛáõÝÝ»ñÁ: ØÇÝã¹»</w:t>
      </w:r>
      <w:r w:rsidR="00477DD3">
        <w:rPr>
          <w:rFonts w:ascii="Times LatArm" w:hAnsi="Times LatArm"/>
          <w:sz w:val="22"/>
          <w:szCs w:val="22"/>
          <w:lang w:val="fr-FR"/>
        </w:rPr>
        <w:t>é</w:t>
      </w:r>
      <w:r w:rsidRPr="009B3B42">
        <w:rPr>
          <w:rFonts w:ascii="Times LatArm" w:hAnsi="Times LatArm"/>
          <w:sz w:val="22"/>
          <w:szCs w:val="22"/>
          <w:lang w:val="fr-FR"/>
        </w:rPr>
        <w:t xml:space="preserve"> »ñµ Ï³½Ù³Ï»ñåáõÃÛ³Ý ·ÉË³íáñ Ýå³ï³Ï</w:t>
      </w:r>
      <w:r w:rsidR="00813B7F">
        <w:rPr>
          <w:rFonts w:ascii="Times LatArm" w:hAnsi="Times LatArm"/>
          <w:sz w:val="22"/>
          <w:szCs w:val="22"/>
          <w:lang w:val="fr-FR"/>
        </w:rPr>
        <w:t>Á</w:t>
      </w:r>
      <w:r w:rsidRPr="009B3B42">
        <w:rPr>
          <w:rFonts w:ascii="Times LatArm" w:hAnsi="Times LatArm"/>
          <w:sz w:val="22"/>
          <w:szCs w:val="22"/>
          <w:lang w:val="fr-FR"/>
        </w:rPr>
        <w:t xml:space="preserve"> ³åñ³ÝùÝ»ñÇ ÃáÕ³ñÏáõÙÝ</w:t>
      </w:r>
      <w:r w:rsidR="00477DD3">
        <w:rPr>
          <w:rFonts w:ascii="Times LatArm" w:hAnsi="Times LatArm"/>
          <w:sz w:val="22"/>
          <w:szCs w:val="22"/>
          <w:lang w:val="fr-FR"/>
        </w:rPr>
        <w:t xml:space="preserve"> ¿</w:t>
      </w:r>
      <w:r w:rsidRPr="009B3B42">
        <w:rPr>
          <w:rFonts w:ascii="Times LatArm" w:hAnsi="Times LatArm"/>
          <w:sz w:val="22"/>
          <w:szCs w:val="22"/>
          <w:lang w:val="fr-FR"/>
        </w:rPr>
        <w:t xml:space="preserve">, ³å³ í»ñÁ Ý»ñÏ³Û³óí³Í µáÉáñ áõÕÕáõÃÛáõÝÝ»ñáí Ýå³ëï³íáñ å³ÛÙ³ÝÝ»ñ »Ý Ó¨³íáñíáõÙ ·áñÍ³ñ³ñáõÃÛ³ÝÁ í»ñ³µ»ñáÕ ÑÇÙÝ³íáñ áñáßáõÙÝ»ñÇ Ï³Û³óÙ³Ý ï»ë³Ï»ïÇó: ÀÝ¹ áñáõÙ, ÝÙ³Ý Ù»ÏÝ³µ³ÝáõÃÛ³Ý ¹»åùáõÙ, ß³ÑáõÛÃÇ ëï³óáõÙÁ ¹ñë¨áñíáõÙ ¿ áñå»ë ·ÉË³íáñ Ýå³ï³ÏÝ»ñÇ ³ñ¹ÛáõÝ³í»ï Çñ³Ï³Ý³óÙ³Ý Ñ»ï¨³Ýù, ÇëÏ Ñ³Ï³é³Ï ¹»åùáõÙ Ï³½Ù³Ï»ñåáõÃÛáõÝÁ Ñ³Ù³å³ï³ëË³Ý ã³÷Ç ÏáñáõëïÝ»ñ ¿ ÏñáõÙ: </w:t>
      </w:r>
    </w:p>
    <w:p w:rsidR="00813B7F" w:rsidRDefault="009B3B42" w:rsidP="00027683">
      <w:pPr>
        <w:spacing w:line="252" w:lineRule="auto"/>
        <w:ind w:firstLine="567"/>
        <w:jc w:val="both"/>
        <w:rPr>
          <w:rFonts w:ascii="Times LatArm" w:hAnsi="Times LatArm"/>
          <w:sz w:val="22"/>
          <w:szCs w:val="22"/>
          <w:lang w:val="fr-FR"/>
        </w:rPr>
      </w:pPr>
      <w:r w:rsidRPr="00C57344">
        <w:rPr>
          <w:rFonts w:ascii="Times LatArm" w:hAnsi="Times LatArm"/>
          <w:sz w:val="22"/>
          <w:szCs w:val="22"/>
          <w:lang w:val="fr-FR"/>
        </w:rPr>
        <w:t>²ÛÅÙ ¹Çï³Ï»Ýù</w:t>
      </w:r>
      <w:r w:rsidR="00813B7F">
        <w:rPr>
          <w:rFonts w:ascii="Times LatArm" w:hAnsi="Times LatArm"/>
          <w:sz w:val="22"/>
          <w:szCs w:val="22"/>
          <w:lang w:val="fr-FR"/>
        </w:rPr>
        <w:t>,</w:t>
      </w:r>
      <w:r w:rsidRPr="00C57344">
        <w:rPr>
          <w:rFonts w:ascii="Times LatArm" w:hAnsi="Times LatArm"/>
          <w:sz w:val="22"/>
          <w:szCs w:val="22"/>
          <w:lang w:val="fr-FR"/>
        </w:rPr>
        <w:t xml:space="preserve"> Ã» ÇÝã ¿ Çñ»ÝÇó Ý»ñÏ³Û³óÝáõÙ Ýå³ï³ÏÝ»ñÇ Í³éÁ ¨ ³ÛÝ ÇÝãå»ë Ï³ñ»ÉÇ ¿ û·ï³·áñÍ»É Ï³½Ù³Ï»ñåáõÃÛáõÝÝ»ñÇ ·áñ</w:t>
      </w:r>
      <w:r w:rsidR="00477DD3">
        <w:rPr>
          <w:rFonts w:ascii="Times LatArm" w:hAnsi="Times LatArm"/>
          <w:sz w:val="22"/>
          <w:szCs w:val="22"/>
          <w:lang w:val="fr-FR"/>
        </w:rPr>
        <w:t xml:space="preserve">ÍáõÝ»áõÃÛ³Ý ³ñ¹ÛáõÝ³í»ïáõÃÛáõÝÝ </w:t>
      </w:r>
      <w:r w:rsidRPr="00C57344">
        <w:rPr>
          <w:rFonts w:ascii="Times LatArm" w:hAnsi="Times LatArm"/>
          <w:sz w:val="22"/>
          <w:szCs w:val="22"/>
          <w:lang w:val="fr-FR"/>
        </w:rPr>
        <w:t>Áëï ³ñ³·áõÃÛ³Ý Ñ³Ûï³ÝÇßÇ ·Ý³Ñ³ï»Éáõ Ñ³Ù³ñ:</w:t>
      </w:r>
    </w:p>
    <w:p w:rsidR="009B3B42" w:rsidRPr="00C57344" w:rsidRDefault="009B3B42" w:rsidP="00027683">
      <w:pPr>
        <w:spacing w:line="252" w:lineRule="auto"/>
        <w:ind w:firstLine="567"/>
        <w:jc w:val="both"/>
        <w:rPr>
          <w:rFonts w:ascii="Times LatArm" w:hAnsi="Times LatArm"/>
          <w:sz w:val="22"/>
          <w:szCs w:val="22"/>
          <w:lang w:val="fr-FR"/>
        </w:rPr>
      </w:pPr>
      <w:r w:rsidRPr="00C57344">
        <w:rPr>
          <w:rFonts w:ascii="Times LatArm" w:hAnsi="Times LatArm"/>
          <w:sz w:val="22"/>
          <w:szCs w:val="22"/>
          <w:lang w:val="fr-FR"/>
        </w:rPr>
        <w:t>Úáõñ³ù³ÝãÛáõñ Ï³½Ù³Ï»ñåáõÃÛáõÝ Çñ»ÝÇó Ý»ñÏ³Û³óÝáõÙ ¿ ëáóÇáï»ËÝÇÏ³Ï³Ý µ³ó Ñ³Ù³Ï³ñ·, áñÇ Ý»ñùÇÝ Ù</w:t>
      </w:r>
      <w:r w:rsidR="00813B7F">
        <w:rPr>
          <w:rFonts w:ascii="Times LatArm" w:hAnsi="Times LatArm"/>
          <w:sz w:val="22"/>
          <w:szCs w:val="22"/>
          <w:lang w:val="fr-FR"/>
        </w:rPr>
        <w:t>Çç³í³ÛñÁ µ³ÕÏ³ó³Í ¿ Ñ»ï¨Û³É ÑÇÝ·</w:t>
      </w:r>
      <w:r w:rsidRPr="00C57344">
        <w:rPr>
          <w:rFonts w:ascii="Times LatArm" w:hAnsi="Times LatArm"/>
          <w:sz w:val="22"/>
          <w:szCs w:val="22"/>
          <w:lang w:val="fr-FR"/>
        </w:rPr>
        <w:t xml:space="preserve"> ÑÇÙÝ³Ï³Ý </w:t>
      </w:r>
      <w:r w:rsidRPr="00C57344">
        <w:rPr>
          <w:rFonts w:ascii="Times LatArm" w:hAnsi="Times LatArm"/>
          <w:sz w:val="22"/>
          <w:szCs w:val="22"/>
          <w:lang w:val="fr-FR"/>
        </w:rPr>
        <w:lastRenderedPageBreak/>
        <w:t>»ÝÃ³Ñ³Ù³Ï³ñ·»ñÇó` Ýå³ï³Ï, Ï³éáõóí³Íù, ËÝ¹ÇñÝ»ñ, ï»ËÝáÉá·Ç³ ¨ Ù³ñ¹ÇÏ: Î³½Ù³Ï»ñåáõÃÛ³Ý ·á</w:t>
      </w:r>
      <w:r w:rsidR="00813B7F">
        <w:rPr>
          <w:rFonts w:ascii="Times LatArm" w:hAnsi="Times LatArm"/>
          <w:sz w:val="22"/>
          <w:szCs w:val="22"/>
          <w:lang w:val="fr-FR"/>
        </w:rPr>
        <w:t>ñÍáõÝ»áõÃÛ³Ý ³ñ¹ÛáõÝ³í»ïáõÃÛáõÝÝ</w:t>
      </w:r>
      <w:r w:rsidRPr="00C57344">
        <w:rPr>
          <w:rFonts w:ascii="Times LatArm" w:hAnsi="Times LatArm"/>
          <w:sz w:val="22"/>
          <w:szCs w:val="22"/>
          <w:lang w:val="fr-FR"/>
        </w:rPr>
        <w:t xml:space="preserve"> ¿³å»ë Ï³Ëí³Í ¿ Ýñ³Ý</w:t>
      </w:r>
      <w:r w:rsidR="00FA56CF">
        <w:rPr>
          <w:rFonts w:ascii="Times LatArm" w:hAnsi="Times LatArm"/>
          <w:sz w:val="22"/>
          <w:szCs w:val="22"/>
          <w:lang w:val="fr-FR"/>
        </w:rPr>
        <w:t>Ç</w:t>
      </w:r>
      <w:r w:rsidRPr="00C57344">
        <w:rPr>
          <w:rFonts w:ascii="Times LatArm" w:hAnsi="Times LatArm"/>
          <w:sz w:val="22"/>
          <w:szCs w:val="22"/>
          <w:lang w:val="fr-FR"/>
        </w:rPr>
        <w:t>ó</w:t>
      </w:r>
      <w:r w:rsidR="00813B7F">
        <w:rPr>
          <w:rFonts w:ascii="Times LatArm" w:hAnsi="Times LatArm"/>
          <w:sz w:val="22"/>
          <w:szCs w:val="22"/>
          <w:lang w:val="fr-FR"/>
        </w:rPr>
        <w:t>,</w:t>
      </w:r>
      <w:r w:rsidRPr="00C57344">
        <w:rPr>
          <w:rFonts w:ascii="Times LatArm" w:hAnsi="Times LatArm"/>
          <w:sz w:val="22"/>
          <w:szCs w:val="22"/>
          <w:lang w:val="fr-FR"/>
        </w:rPr>
        <w:t xml:space="preserve"> Ã» Ù»Ý»ç»ñÇÝ ÇÝã ã³÷áí ¿ Ñ³çáÕíáõÙ Ý»ñùÇÝ</w:t>
      </w:r>
      <w:r w:rsidR="00FA56CF">
        <w:rPr>
          <w:rFonts w:ascii="Times LatArm" w:hAnsi="Times LatArm"/>
          <w:sz w:val="22"/>
          <w:szCs w:val="22"/>
          <w:lang w:val="fr-FR"/>
        </w:rPr>
        <w:t xml:space="preserve"> Ó¨³íáñ»É</w:t>
      </w:r>
      <w:r w:rsidRPr="00C57344">
        <w:rPr>
          <w:rFonts w:ascii="Times LatArm" w:hAnsi="Times LatArm"/>
          <w:sz w:val="22"/>
          <w:szCs w:val="22"/>
          <w:lang w:val="fr-FR"/>
        </w:rPr>
        <w:t xml:space="preserve"> ÙÇç³í³ÛñÇ µáÉáñ »ÝÃ³Ñ³Ù³Ï³ñ·»ñÁ ·ÉË³íáñ Ýå³ï³ÏÝ»ñÇ ÏáÕÙÇó ³Û¹ ·áñÍÁÝÃ³óÇÝ Ý»ñÏ³Û³óíáÕ å³Ñ³ÝçÝ»ñÇÝ Ñ³Ù³å³ï³ëË³Ý` ¹ñ³Ýó ÙÇç¨ å³Ñå³Ý»Éáí ³ÝÑñ³Å»ßï ù³Ý³Ï³Ï³Ý ¨ áñ³Ï³Ï³Ý Ñ³Ù³Ù³ëÝáõÃÛáõÝÝ»ñ</w:t>
      </w:r>
      <w:r w:rsidR="00813B7F">
        <w:rPr>
          <w:rFonts w:ascii="Times LatArm" w:hAnsi="Times LatArm"/>
          <w:sz w:val="22"/>
          <w:szCs w:val="22"/>
          <w:lang w:val="fr-FR"/>
        </w:rPr>
        <w:t>Á</w:t>
      </w:r>
      <w:r w:rsidRPr="00C57344">
        <w:rPr>
          <w:rFonts w:ascii="Times LatArm" w:hAnsi="Times LatArm"/>
          <w:sz w:val="22"/>
          <w:szCs w:val="22"/>
          <w:lang w:val="fr-FR"/>
        </w:rPr>
        <w:t>: ºÃ» ³Û¹ Ñ³Ù³Ù³ëÝáõÃÛáõÝÝ»ñÁ Ë³ËïíáõÙ »Ý</w:t>
      </w:r>
      <w:r w:rsidR="00813B7F">
        <w:rPr>
          <w:rFonts w:ascii="Times LatArm" w:hAnsi="Times LatArm"/>
          <w:sz w:val="22"/>
          <w:szCs w:val="22"/>
          <w:lang w:val="fr-FR"/>
        </w:rPr>
        <w:t>,</w:t>
      </w:r>
      <w:r w:rsidRPr="00C57344">
        <w:rPr>
          <w:rFonts w:ascii="Times LatArm" w:hAnsi="Times LatArm"/>
          <w:sz w:val="22"/>
          <w:szCs w:val="22"/>
          <w:lang w:val="fr-FR"/>
        </w:rPr>
        <w:t xml:space="preserve"> ³å³ ·ÉË³íáñ Ýå³ï³ÏÝ»ñÁ Ï³Ù ³ÝÑÝ³ñ ¿ ÉÇÝáõÙ Çñ³Ï³Ý³óÝ»É, Ï³Ù ¿É Çñ³Ï³Ý³óíáõÙ »Ý   ³ñï³¹ñ³Ï³Ý é»ëáõñëÝ»ñÇ ³í»Éáñ¹ Í³ËëáõÙÝ»ñáí: Ü»ñùÇÝ ÙÇç³í³ÛñÇ »ÝÃ³Ñ³Ù³Ï³ñ·»ñÇ ÷áËÏ³å³Ïóí³ÍáõÃÛ³Ý ³éáõÙáí Ñ³ïÏ³å»ë Ï³ñ¨íáñíáõÙ ¿ Ýå³ï³ÏÝ»ñÇ »ÝÃ³Ñ³Ù³Ï³ñ·Ç ¹»ñÁ: ì»çÇÝÇë å³ï×³éÝ ³ÛÝ ¿, áñ Ýå³ï³ÏÝ»ñÇ »ÝÃ³Ñ³Ù³Ï³ñ·áõÙ Ï³ï³ñíáÕ ÷á÷áËáõÃÛáõÝÝ»ñÝ ³í»ÉÇ Ù³ëßï³µ³ÛÇÝ Ý»ñ·áñÍáõÃÛáõÝ »Ý áõÝ»ÝáõÙ ÙÛáõë µáÉáñ  »ÝÃ³Ñ³Ù³Ï³ñ·»ñÇ Ó¨³íáñÙ³Ý ·áñÍÁÝÃ³óÇ íñ³: Ð³ßíÇ ³éÝ»Éáí ³Û¹ Ñ³Ý·³Ù³ÝùÁ Ï³½Ù³Ï»ñåáõÃÛ³Ý ·ÉË³íáñ Ýå³ï³ÏÝ»ñÇ ÁÝïñáõÃÛáõÝÁ å»ïù ¿ Ï³ï³ñ»É Ñ³ßíÇ ³éÝ»Éáí ³Û¹ ·áñÍÁÝÃ³óÇÝ Ý»ñÏ³Û³óíáÕ ÑÇÙÝ³Ï³Ý å³Ñ³Ý</w:t>
      </w:r>
      <w:r w:rsidR="00813B7F">
        <w:rPr>
          <w:rFonts w:ascii="Times LatArm" w:hAnsi="Times LatArm"/>
          <w:sz w:val="22"/>
          <w:szCs w:val="22"/>
          <w:lang w:val="fr-FR"/>
        </w:rPr>
        <w:t>ç</w:t>
      </w:r>
      <w:r w:rsidRPr="00C57344">
        <w:rPr>
          <w:rFonts w:ascii="Times LatArm" w:hAnsi="Times LatArm"/>
          <w:sz w:val="22"/>
          <w:szCs w:val="22"/>
          <w:lang w:val="fr-FR"/>
        </w:rPr>
        <w:t>Ý»ñÁ: ¸Çï³ñÏíáÕ ÑÇÙÝ³ËÝ¹ñÇ ï»ë³Ï»ïÇó Ñ³ïÏ³å»ë Ï³ñ¨áñíáõÙ ¿ ³ÛÝ, áñ ÁÝïñí³Í Ýå³ï³ÏÝ»ñÁ å»ïù ¿ Å³Ù³Ý³ÏÇ Ù»ç ÉÇÝ»Ý áñáß³ÏÇ ¨ »ÝÃ³Ï³ ù³Ý³Ï³Ï³Ý áõ áñ³Ï³Ï³Ý ·Ý³Ñ³ïÙ³Ý: ¸³ ÃáõÛÉ ¿ ï³ÉÇë Ñëï³Ï ë³ÑÙ³Ý»É ·ÉË³íáñ Ýå³ï³ÏÝ»ñÇ Çñ³Ï³Ý³óÙ³Ý Å³ÙÏ»ïÝ»ñÁ ¨ ¹ñ³Ýó Ñ³ëÝ»Éáõ ³ÝÑñ³Å»ßïáõÃÛáõÝÇó »ÉÝ»Éáí</w:t>
      </w:r>
      <w:r w:rsidR="00813B7F">
        <w:rPr>
          <w:rFonts w:ascii="Times LatArm" w:hAnsi="Times LatArm"/>
          <w:sz w:val="22"/>
          <w:szCs w:val="22"/>
          <w:lang w:val="fr-FR"/>
        </w:rPr>
        <w:t>`</w:t>
      </w:r>
      <w:r w:rsidRPr="00C57344">
        <w:rPr>
          <w:rFonts w:ascii="Times LatArm" w:hAnsi="Times LatArm"/>
          <w:sz w:val="22"/>
          <w:szCs w:val="22"/>
          <w:lang w:val="fr-FR"/>
        </w:rPr>
        <w:t xml:space="preserve"> áñáß»Éáõ Ï³½Ù³Ï»ñåáõÃÛ³Ý Ï³é³í³ñÙ³Ý µáÉáñ Ù³Ï³ñ¹³ÏÝ»ñáõÙ ·ïÝíáÕ ëïáñ³µ³Å³ÝáõÙÝ»ñÇ ³é³ç ¹ñí³Í »ÝÃ³Ýå³ï³ÏÝ»ñÇÝ Ñ³ëÝ»Éáõ Å³ÙÏ»ïÝ»ñÁ, µ³ó³Ñ³Ûï»Éáõ ³Û¹ Ñ³Ù³Ï³ñ·áõÙ ³éÏ³ Ëáã</w:t>
      </w:r>
      <w:r w:rsidR="00813B7F">
        <w:rPr>
          <w:rFonts w:ascii="Times LatArm" w:hAnsi="Times LatArm"/>
          <w:sz w:val="22"/>
          <w:szCs w:val="22"/>
          <w:lang w:val="fr-FR"/>
        </w:rPr>
        <w:t>ÁÝ¹áïÝ»ñÁ</w:t>
      </w:r>
      <w:r w:rsidRPr="00C57344">
        <w:rPr>
          <w:rFonts w:ascii="Times LatArm" w:hAnsi="Times LatArm"/>
          <w:sz w:val="22"/>
          <w:szCs w:val="22"/>
          <w:lang w:val="fr-FR"/>
        </w:rPr>
        <w:t xml:space="preserve"> </w:t>
      </w:r>
      <w:r w:rsidR="004B4068">
        <w:rPr>
          <w:rFonts w:ascii="Times LatArm" w:hAnsi="Times LatArm"/>
          <w:sz w:val="22"/>
          <w:szCs w:val="22"/>
          <w:lang w:val="fr-FR"/>
        </w:rPr>
        <w:t xml:space="preserve">Ùß³Ï»É áõ Çñ³Ï³Ý³óÝ»É </w:t>
      </w:r>
      <w:r w:rsidRPr="00C57344">
        <w:rPr>
          <w:rFonts w:ascii="Times LatArm" w:hAnsi="Times LatArm"/>
          <w:sz w:val="22"/>
          <w:szCs w:val="22"/>
          <w:lang w:val="fr-FR"/>
        </w:rPr>
        <w:t xml:space="preserve"> ¹ñ³Ýó Ñ³Õ</w:t>
      </w:r>
      <w:r w:rsidR="00813B7F">
        <w:rPr>
          <w:rFonts w:ascii="Times LatArm" w:hAnsi="Times LatArm"/>
          <w:sz w:val="22"/>
          <w:szCs w:val="22"/>
          <w:lang w:val="fr-FR"/>
        </w:rPr>
        <w:t>Ã³Ñ³ñÙ³ÝÝ áõÕÕí³Í ÙÇçáó³éáõÙÝ»ñ</w:t>
      </w:r>
      <w:r w:rsidRPr="00C57344">
        <w:rPr>
          <w:rFonts w:ascii="Times LatArm" w:hAnsi="Times LatArm"/>
          <w:sz w:val="22"/>
          <w:szCs w:val="22"/>
          <w:lang w:val="fr-FR"/>
        </w:rPr>
        <w:t>: ²Ûë ï»ë³Ï»ïÇó Ï³ñ¨áñíáõÙ ¿ Áëï Å³Ù³Ý³Ï³ÛÇÝ Ñ³Ûï³ÝÇßÇ Ï³½Ù³Ï»ñåáõÃÛ³Ý ³é³ç ¹ñí³Í Ýå³ï³ÏÝ»ñÇ Çñ³Ï³Ý³óÙ³ÝÁ ÙÇïí³Í ³ñï³¹ñ³Ï³Ý ·áñÍÁÝÃ³óÇ Ï³½Ù³Ï»ñåÙ³Ý ³ñ¹ÛáõÝ³í»ïáõÃÛ³Ý µ³ñÓñ³óÙ³Ý áõÕ</w:t>
      </w:r>
      <w:r w:rsidR="00813B7F">
        <w:rPr>
          <w:rFonts w:ascii="Times LatArm" w:hAnsi="Times LatArm"/>
          <w:sz w:val="22"/>
          <w:szCs w:val="22"/>
          <w:lang w:val="fr-FR"/>
        </w:rPr>
        <w:t>ÇÝ»ñÇ µ³ó³Ñ³ÛïáõÙÁ</w:t>
      </w:r>
      <w:r w:rsidRPr="00C57344">
        <w:rPr>
          <w:rFonts w:ascii="Times LatArm" w:hAnsi="Times LatArm"/>
          <w:sz w:val="22"/>
          <w:szCs w:val="22"/>
          <w:lang w:val="fr-FR"/>
        </w:rPr>
        <w:t xml:space="preserve">:      </w:t>
      </w:r>
    </w:p>
    <w:p w:rsidR="009B3B42" w:rsidRPr="00C57344" w:rsidRDefault="009B3B42" w:rsidP="00027683">
      <w:pPr>
        <w:spacing w:line="252" w:lineRule="auto"/>
        <w:ind w:firstLine="567"/>
        <w:jc w:val="both"/>
        <w:rPr>
          <w:rFonts w:ascii="Times LatArm" w:hAnsi="Times LatArm"/>
          <w:sz w:val="22"/>
          <w:szCs w:val="22"/>
          <w:lang w:val="fr-FR"/>
        </w:rPr>
      </w:pPr>
      <w:r w:rsidRPr="00C57344">
        <w:rPr>
          <w:rFonts w:ascii="Times LatArm" w:hAnsi="Times LatArm"/>
          <w:sz w:val="22"/>
          <w:szCs w:val="22"/>
          <w:lang w:val="fr-FR"/>
        </w:rPr>
        <w:t>¼³Ý³½³Ý Ï³½Ù³Ï»ñåáõÃÛáõÝÝ»ñ Çñ»Ýó ³é³ç Ï³ñáÕ »Ý ¹Ý»É µ³½Ù³ÃÇí óáõó³ÝÇßÝ»ñáí ¨ Çñ³Ï³Ý³óÙ³Ý Å³ÙÏ»ïÝ»ñáí ï³ñµ»ñíáÕ Ýå³ï³ÏÝ»ñ: ²Ûë ï</w:t>
      </w:r>
      <w:r w:rsidR="00813B7F">
        <w:rPr>
          <w:rFonts w:ascii="Times LatArm" w:hAnsi="Times LatArm"/>
          <w:sz w:val="22"/>
          <w:szCs w:val="22"/>
          <w:lang w:val="fr-FR"/>
        </w:rPr>
        <w:t>»ë³Ï»ïÇó Ýå³ï³ÏÝ»ñÇ ¹³ë³Ï³ñ·áõÙÁ</w:t>
      </w:r>
      <w:r w:rsidRPr="00C57344">
        <w:rPr>
          <w:rFonts w:ascii="Times LatArm" w:hAnsi="Times LatArm"/>
          <w:sz w:val="22"/>
          <w:szCs w:val="22"/>
          <w:lang w:val="fr-FR"/>
        </w:rPr>
        <w:t xml:space="preserve"> ÑÝ³ñ³íáñáõÃÛáõÝ ¿ ï³ÉÇë µ³ó³Ñ³Ûï»Éáõ ¹ñ³Ýó ³é³ÝÓÇÝ ËÝµ»ñÇ ³ñ¹ÛáõÝ³í»ï Çñ³Ï³Ý³óÙ³Ý Ñ³Ù³ñ ³ÝÑñ³Å»ßï ÙÇ³ëÝ³Ï³Ý Ùáï»óáõÙÝ»ñÁ: ¸Çï³ñ</w:t>
      </w:r>
      <w:r w:rsidR="00813B7F">
        <w:rPr>
          <w:rFonts w:ascii="Times LatArm" w:hAnsi="Times LatArm"/>
          <w:sz w:val="22"/>
          <w:szCs w:val="22"/>
          <w:lang w:val="fr-FR"/>
        </w:rPr>
        <w:t>ÏíáÕ ËÝ¹ñÇ ÉáõÍÙ³Ý ³éáõÙáí Ñ³ïÏ</w:t>
      </w:r>
      <w:r w:rsidRPr="00C57344">
        <w:rPr>
          <w:rFonts w:ascii="Times LatArm" w:hAnsi="Times LatArm"/>
          <w:sz w:val="22"/>
          <w:szCs w:val="22"/>
          <w:lang w:val="fr-FR"/>
        </w:rPr>
        <w:t>³å»ë Ï³ñ¨áñíáõÙ ¿ Ýå³ï³ÏÝ»ñÇ ¹³ë³Ï³ñ·áõÙÝ Áëï Å³Ù³Ý³Ï³ÛÇÝ Ñ³Ûï³ÝÇßÇ, áñÇÝ Ñ³Ù³å³ï³ëË³Ý ï³ñµ»ñáõÙ »Ý ·ÉË³íáñ ¨ ³Í³ÝóÛ³É Ýå³ï³ÏÝ»ñ: ¶ÉË³íáñ »Ý ³ÛÝ Ýå³ï³ÏÝ»ñÁ, áñáÝó Çñ³Ï³Ý³óÙ³Ý ÙÇïáõÙáí ëï»ÕÍí»É ¿ ïíÛ³É Ï³½Ù³Ï»ñåáõÃÛáõÝÁ: ²Í³ÝóÛ³É Ýå³ï³ÏÝ»ñÁ Ó¨³íáñíáõÙ »Ý ·ÉË³íáñ Ýå³ï³ÏÝ»ñÇ ÏáÕÙÇó ³Û¹ ·áÍÁÝÃ³óÇÝ Ý»ñÏ³Û³óíáÕ å³Ñ³ÝçÝ»ñÇó »ÉÝ»Éáí ¨ ³é³ç³¹ñíáõÙ »Ý Ï³é³í³ñÙ³Ý ï³ñµ»ñ Ù³Ï³ñ¹³ÏÝ»ñáõÙ ·ïÝíáÕ Ï³éáõóí³Íù³ÛÇÝ ëïáñ³µ³Å³ÝáõÙÝ»ñÇÝ: ´áÉáñ ïÇåÇ Ï³½Ù³Ï»ñåáõÃÛáõÝÝ»ñÇ Ñ³Ù³ñ ï³ñµ»ñáõÙ »Ý ³Í³ÝóÛ³É Ýå³ï³ÏÝ»ñÇ »ñ»ù Ù³Ï³ñ¹³Ï, áñáÝù  ÁÝ¹áõÝí³Í ¿ ³Ýí³Ý»É ³é³çÇÝ, »ñÏñáñ¹ ¨ »ññáñ¹ Ù³Ï³ñ¹³ÏÇ »ÝÃ³Ýå³ï³ÏÝ»ñ: ØÇ¨ÝáõÛÝ Ï³½Ù³Ï»ñåáõÃÛ³Ý µáÉáñ ·ÉË³íáñ ¨ ³Í³ÝóÛ³É »ÝÃ³Ýå³ï³ÏÝ»ñÇ ³ÝµáÕçáõÃÛáõÝÝ  ³Ýí³ÝáõÙ »Ý Ýå³ï³ÏÝ»ñÇ Í³é</w:t>
      </w:r>
      <w:r w:rsidRPr="009B3B42">
        <w:rPr>
          <w:rStyle w:val="af2"/>
          <w:rFonts w:ascii="Times LatArm" w:hAnsi="Times LatArm"/>
          <w:sz w:val="22"/>
          <w:szCs w:val="22"/>
          <w:lang w:val="en-US"/>
        </w:rPr>
        <w:footnoteReference w:id="3"/>
      </w:r>
      <w:r w:rsidRPr="00C57344">
        <w:rPr>
          <w:rFonts w:ascii="Times LatArm" w:hAnsi="Times LatArm"/>
          <w:sz w:val="22"/>
          <w:szCs w:val="22"/>
          <w:lang w:val="fr-FR"/>
        </w:rPr>
        <w:t xml:space="preserve"> (ï»</w:t>
      </w:r>
      <w:r w:rsidR="00813B7F">
        <w:rPr>
          <w:rFonts w:ascii="Times LatArm" w:hAnsi="Times LatArm"/>
          <w:sz w:val="22"/>
          <w:szCs w:val="22"/>
          <w:lang w:val="fr-FR"/>
        </w:rPr>
        <w:t>°</w:t>
      </w:r>
      <w:r w:rsidRPr="00C57344">
        <w:rPr>
          <w:rFonts w:ascii="Times LatArm" w:hAnsi="Times LatArm"/>
          <w:sz w:val="22"/>
          <w:szCs w:val="22"/>
          <w:lang w:val="fr-FR"/>
        </w:rPr>
        <w:t xml:space="preserve">ë ·Í³ÝÏ³ñ Ã. 1): </w:t>
      </w:r>
    </w:p>
    <w:p w:rsidR="009B3B42" w:rsidRPr="00C57344" w:rsidRDefault="009B3B42" w:rsidP="00027683">
      <w:pPr>
        <w:spacing w:line="252" w:lineRule="auto"/>
        <w:ind w:firstLine="567"/>
        <w:jc w:val="both"/>
        <w:rPr>
          <w:rFonts w:ascii="Times LatArm" w:hAnsi="Times LatArm"/>
          <w:sz w:val="22"/>
          <w:szCs w:val="22"/>
          <w:lang w:val="fr-FR"/>
        </w:rPr>
      </w:pPr>
      <w:r w:rsidRPr="00C57344">
        <w:rPr>
          <w:rFonts w:ascii="Times LatArm" w:hAnsi="Times LatArm"/>
          <w:sz w:val="22"/>
          <w:szCs w:val="22"/>
          <w:lang w:val="fr-FR"/>
        </w:rPr>
        <w:t>ºÉÝ»Éáí Ûáõñ³ù³Ýñ</w:t>
      </w:r>
      <w:r w:rsidR="00813B7F">
        <w:rPr>
          <w:rFonts w:ascii="Times LatArm" w:hAnsi="Times LatArm"/>
          <w:sz w:val="22"/>
          <w:szCs w:val="22"/>
          <w:lang w:val="fr-FR"/>
        </w:rPr>
        <w:t>ã</w:t>
      </w:r>
      <w:r w:rsidRPr="00C57344">
        <w:rPr>
          <w:rFonts w:ascii="Times LatArm" w:hAnsi="Times LatArm"/>
          <w:sz w:val="22"/>
          <w:szCs w:val="22"/>
          <w:lang w:val="fr-FR"/>
        </w:rPr>
        <w:t>Ûáõñ ëïáñ³µ³Å³ÝÙ³Ý ³é³ç ¹ñí³Í »ÝÃ³Ýå³ï³ÏÝ»ñÇÝ Ñ³ëÝ»Éáõ ³ÝÑñ³Å»ßïáõÃÛáõÝÇó</w:t>
      </w:r>
      <w:r w:rsidR="00813B7F">
        <w:rPr>
          <w:rFonts w:ascii="Times LatArm" w:hAnsi="Times LatArm"/>
          <w:sz w:val="22"/>
          <w:szCs w:val="22"/>
          <w:lang w:val="fr-FR"/>
        </w:rPr>
        <w:t>`</w:t>
      </w:r>
      <w:r w:rsidRPr="00C57344">
        <w:rPr>
          <w:rFonts w:ascii="Times LatArm" w:hAnsi="Times LatArm"/>
          <w:sz w:val="22"/>
          <w:szCs w:val="22"/>
          <w:lang w:val="fr-FR"/>
        </w:rPr>
        <w:t xml:space="preserve"> Ñ³ñÏ ¿ Ó¨³íáñ»É Ýñ³ µáÉáñ ³ßË³ïáÕÝ»ñÇÝ Ý»ñÏ³Û³óíáÕ ËÝ¹ÇñÝ»ñÇ Ñ³Ù³ËáõÙµÁ: ÊÝ¹ÇñÁ Ûáõñ³ù³ÝãÛáõñ ëïáñ³µ³Å³ÝÙ³Ý »ÝÃ³Ýå³ï³ÏÇó µËáÕ ³ßË³ï³Ýù ¿, ³é³ç³¹ñ³ÝùÝ»ñÇ Ñ³Ù³ËáõÙµ Ï³Ù ¹ñ³Ýó ÙÇ Ù³ëÁ, áñáÝù Ý»ñÏ³Û³óíáõÙ »Ý ³é³ÝÓÇÝ ³ßË³ïáÕÝ»ñÇÝ ¨ å»ïù ¿ Ï³ï³ñí»Ý í»ñ³¹³ëÇ ÏáÕÙÇó áñáßí³Í ³ßË³ï³ï»Õ»ñáõÙ, Ñ³ïÏ³óí³Í é»ëáõñëÝ»ñáí, å³Ñ³ÝçíáÕ áñ³Ï³Ï³Ý áõ ù³Ý³Ï³Ï³Ý  Ñ³ïÏ³ÝÇßÝ»ñáí ¨ Å³ÙÏ»ïÝ»ñáõÙ, áñå»ë½Ç ÑÝ³ñ³íáñ ÉÇÝÇ Ñ³ëÝ»Éáõ Ï³½Ù³Ï»ñåáõÃÛ³Ý ·ÉË³íáñ Ýå³ï³ÏÝ»ñÇÝ:  ²ñï³¹ñ³Ï³Ý ·áñÍÁÝÃ³óÇ ³ñ¹ÛáõÝ³í»ïáõÃÛáõÝÝ Áëï ³ñ³·áõÃÛ³Ý Ñ³Ûï³ÝÇßÇ ¨ ¹ñ³Ý </w:t>
      </w:r>
    </w:p>
    <w:p w:rsidR="009B3B42" w:rsidRPr="003F7EB9" w:rsidRDefault="007D0E60" w:rsidP="003F7EB9">
      <w:pPr>
        <w:spacing w:line="360" w:lineRule="auto"/>
        <w:ind w:left="90"/>
        <w:jc w:val="center"/>
        <w:rPr>
          <w:rFonts w:ascii="Times LatArm" w:hAnsi="Times LatArm"/>
          <w:i/>
          <w:lang w:val="fr-FR"/>
        </w:rPr>
      </w:pPr>
      <w:r w:rsidRPr="007D0E60">
        <w:rPr>
          <w:rFonts w:ascii="Times Armenian" w:hAnsi="Times Armenian"/>
          <w:lang w:val="en-US"/>
        </w:rPr>
      </w:r>
      <w:r w:rsidRPr="007D0E60">
        <w:rPr>
          <w:rFonts w:ascii="Times Armenian" w:hAnsi="Times Armenian"/>
          <w:lang w:val="en-US"/>
        </w:rPr>
        <w:pict>
          <v:group id="_x0000_s15746" editas="canvas" style="width:459.15pt;height:261pt;mso-position-horizontal-relative:char;mso-position-vertical-relative:line" coordorigin="2280,1400" coordsize="7203,4042">
            <o:lock v:ext="edit" aspectratio="t"/>
            <v:shape id="_x0000_s15747" type="#_x0000_t75" style="position:absolute;left:2280;top:1400;width:7203;height:4042" o:preferrelative="f">
              <v:fill o:detectmouseclick="t"/>
              <v:path o:extrusionok="t" o:connecttype="none"/>
              <o:lock v:ext="edit" text="t"/>
            </v:shape>
            <v:rect id="_x0000_s15748" style="position:absolute;left:8916;top:3909;width:567;height:415"/>
            <v:group id="_x0000_s15749" style="position:absolute;left:2421;top:1818;width:7059;height:3484" coordorigin="2421,1818" coordsize="7059,3484">
              <v:line id="_x0000_s15750" style="position:absolute" from="3268,2515" to="8351,2516"/>
              <v:rect id="_x0000_s15751" style="position:absolute;left:2562;top:2794;width:1694;height:418"/>
              <v:rect id="_x0000_s15752" style="position:absolute;left:7504;top:2794;width:1693;height:418"/>
              <v:rect id="_x0000_s15753" style="position:absolute;left:4962;top:2794;width:1693;height:419"/>
              <v:line id="_x0000_s15754" style="position:absolute" from="3268,2515" to="3268,2794"/>
              <v:line id="_x0000_s15755" style="position:absolute;flip:x" from="5809,1818" to="5810,2794"/>
              <v:line id="_x0000_s15756" style="position:absolute" from="8351,2515" to="8351,2794"/>
              <v:line id="_x0000_s15757" style="position:absolute;flip:x" from="2562,3212" to="3409,3909"/>
              <v:line id="_x0000_s15758" style="position:absolute" from="3409,3212" to="3410,3909"/>
              <v:line id="_x0000_s15759" style="position:absolute" from="3409,3212" to="4115,3909"/>
              <v:line id="_x0000_s15760" style="position:absolute" from="5810,3212" to="5811,3909"/>
              <v:line id="_x0000_s15761" style="position:absolute;flip:x" from="4963,3212" to="5810,3909"/>
              <v:line id="_x0000_s15762" style="position:absolute" from="5810,3212" to="6798,3909"/>
              <v:line id="_x0000_s15763" style="position:absolute" from="8351,3212" to="8352,3909"/>
              <v:line id="_x0000_s15764" style="position:absolute;flip:x" from="7504,3212" to="8351,3909"/>
              <v:line id="_x0000_s15765" style="position:absolute" from="8351,3212" to="9198,3909"/>
              <v:group id="_x0000_s15766" style="position:absolute;left:2421;top:3909;width:6777;height:1392" coordorigin="2421,3491" coordsize="6777,1393">
                <v:rect id="_x0000_s15767" style="position:absolute;left:2421;top:3491;width:565;height:418"/>
                <v:rect id="_x0000_s15768" style="position:absolute;left:3127;top:3491;width:566;height:416"/>
                <v:rect id="_x0000_s15769" style="position:absolute;left:3833;top:3491;width:565;height:417"/>
                <v:rect id="_x0000_s15770" style="position:absolute;left:6374;top:3491;width:566;height:416"/>
                <v:rect id="_x0000_s15771" style="position:absolute;left:5527;top:3491;width:565;height:417"/>
                <v:rect id="_x0000_s15772" style="position:absolute;left:4680;top:3491;width:565;height:417"/>
                <v:rect id="_x0000_s15773" style="position:absolute;left:8068;top:3491;width:565;height:417"/>
                <v:rect id="_x0000_s15774" style="position:absolute;left:7221;top:3491;width:566;height:417"/>
                <v:line id="_x0000_s15775" style="position:absolute;flip:x" from="2421,3909" to="2704,4884"/>
                <v:line id="_x0000_s15776" style="position:absolute" from="2704,3909" to="2704,4884"/>
                <v:line id="_x0000_s15777" style="position:absolute" from="2704,3909" to="2986,4884"/>
                <v:line id="_x0000_s15778" style="position:absolute;flip:x" from="3127,3909" to="3409,4884"/>
                <v:line id="_x0000_s15779" style="position:absolute" from="3409,3909" to="3409,4884"/>
                <v:line id="_x0000_s15780" style="position:absolute" from="3409,3909" to="3692,4884"/>
                <v:line id="_x0000_s15781" style="position:absolute;flip:x" from="3833,3909" to="4115,4884"/>
                <v:line id="_x0000_s15782" style="position:absolute" from="4115,3909" to="4115,4884"/>
                <v:line id="_x0000_s15783" style="position:absolute" from="4115,3909" to="4398,4884"/>
                <v:line id="_x0000_s15784" style="position:absolute;flip:x" from="4680,3909" to="4962,4884"/>
                <v:line id="_x0000_s15785" style="position:absolute" from="4962,3909" to="4962,4884"/>
                <v:line id="_x0000_s15786" style="position:absolute" from="4962,3909" to="5245,4884"/>
                <v:line id="_x0000_s15787" style="position:absolute;flip:x" from="5527,3909" to="5810,4884"/>
                <v:line id="_x0000_s15788" style="position:absolute;flip:x" from="5810,3909" to="5811,4884"/>
                <v:line id="_x0000_s15789" style="position:absolute" from="5810,3909" to="6092,4884"/>
                <v:line id="_x0000_s15790" style="position:absolute;flip:x" from="6374,3909" to="6657,4884"/>
                <v:line id="_x0000_s15791" style="position:absolute" from="6657,3909" to="6657,4884"/>
                <v:line id="_x0000_s15792" style="position:absolute" from="6657,3909" to="6939,4884"/>
                <v:line id="_x0000_s15793" style="position:absolute;flip:x" from="7221,3909" to="7504,4884"/>
                <v:line id="_x0000_s15794" style="position:absolute" from="7504,3909" to="7504,4884"/>
                <v:line id="_x0000_s15795" style="position:absolute" from="7504,3909" to="7786,4884"/>
                <v:line id="_x0000_s15796" style="position:absolute;flip:x" from="8068,3909" to="8351,4884"/>
                <v:line id="_x0000_s15797" style="position:absolute" from="8351,3909" to="8351,4884"/>
                <v:line id="_x0000_s15798" style="position:absolute" from="8351,3909" to="8633,4884"/>
                <v:line id="_x0000_s15799" style="position:absolute;flip:x" from="8915,3909" to="9198,4884"/>
                <v:line id="_x0000_s15800" style="position:absolute" from="9198,3909" to="9198,4884"/>
              </v:group>
              <v:line id="_x0000_s15801" style="position:absolute" from="9198,4327" to="9480,5302"/>
              <v:rect id="_x0000_s15802" style="position:absolute;left:3974;top:1957;width:3671;height:419" filled="f" strokecolor="white">
                <v:textbox style="mso-next-textbox:#_x0000_s15802">
                  <w:txbxContent>
                    <w:p w:rsidR="006343A3" w:rsidRPr="005A3469" w:rsidRDefault="006343A3" w:rsidP="009B3B42">
                      <w:pPr>
                        <w:jc w:val="center"/>
                        <w:rPr>
                          <w:rFonts w:ascii="Times Armenian" w:hAnsi="Times Armenian"/>
                          <w:lang w:val="en-US"/>
                        </w:rPr>
                      </w:pPr>
                      <w:r>
                        <w:rPr>
                          <w:rFonts w:ascii="Times Armenian" w:hAnsi="Times Armenian"/>
                          <w:lang w:val="en-US"/>
                        </w:rPr>
                        <w:t>ºÝÃ³Ýå³ï³ÏÝ»ñÇ  ³é³çÇÝ Ù³Ï³ñ¹³Ï</w:t>
                      </w:r>
                    </w:p>
                  </w:txbxContent>
                </v:textbox>
              </v:rect>
              <v:rect id="_x0000_s15803" style="position:absolute;left:3974;top:3351;width:4095;height:418" filled="f" stroked="f">
                <v:textbox style="mso-next-textbox:#_x0000_s15803">
                  <w:txbxContent>
                    <w:p w:rsidR="006343A3" w:rsidRPr="005A3469" w:rsidRDefault="006343A3" w:rsidP="009B3B42">
                      <w:pPr>
                        <w:jc w:val="center"/>
                        <w:rPr>
                          <w:rFonts w:ascii="Times Armenian" w:hAnsi="Times Armenian"/>
                          <w:lang w:val="en-US"/>
                        </w:rPr>
                      </w:pPr>
                      <w:r>
                        <w:rPr>
                          <w:rFonts w:ascii="Times Armenian" w:hAnsi="Times Armenian"/>
                          <w:lang w:val="en-US"/>
                        </w:rPr>
                        <w:t>ºÝÃ³Ýå³ï³ÏÝ»ñÇ   »ñÏñáñ¹ Ù³Ï³ñ¹³Ï</w:t>
                      </w:r>
                    </w:p>
                  </w:txbxContent>
                </v:textbox>
              </v:rect>
              <v:rect id="_x0000_s15804" style="position:absolute;left:3974;top:4605;width:3954;height:418" filled="f" stroked="f">
                <v:textbox style="mso-next-textbox:#_x0000_s15804">
                  <w:txbxContent>
                    <w:p w:rsidR="006343A3" w:rsidRPr="005A3469" w:rsidRDefault="006343A3" w:rsidP="009B3B42">
                      <w:pPr>
                        <w:jc w:val="center"/>
                        <w:rPr>
                          <w:rFonts w:ascii="Times Armenian" w:hAnsi="Times Armenian"/>
                          <w:lang w:val="en-US"/>
                        </w:rPr>
                      </w:pPr>
                      <w:r w:rsidRPr="005A3469">
                        <w:rPr>
                          <w:rFonts w:ascii="Times Armenian" w:hAnsi="Times Armenian"/>
                          <w:lang w:val="en-US"/>
                        </w:rPr>
                        <w:t>ºÝÃ³Ýå³ï³ÏÝ»ñÇ »ññáñ¹ Ù³Ï³ñ¹³Ï</w:t>
                      </w:r>
                    </w:p>
                  </w:txbxContent>
                </v:textbox>
              </v:rect>
            </v:group>
            <w10:wrap type="none"/>
            <w10:anchorlock/>
          </v:group>
        </w:pict>
      </w:r>
      <w:r w:rsidRPr="007D0E60">
        <w:rPr>
          <w:rFonts w:ascii="Times Armenian" w:hAnsi="Times Armenian"/>
          <w:noProof/>
        </w:rPr>
        <w:pict>
          <v:rect id="_x0000_s15805" style="position:absolute;left:0;text-align:left;margin-left:180pt;margin-top:9.05pt;width:135.05pt;height:26.95pt;z-index:251951104;mso-position-horizontal-relative:text;mso-position-vertical-relative:text">
            <v:textbox style="mso-next-textbox:#_x0000_s15805">
              <w:txbxContent>
                <w:p w:rsidR="006343A3" w:rsidRPr="00B32FEF" w:rsidRDefault="006343A3" w:rsidP="009B3B42">
                  <w:pPr>
                    <w:jc w:val="center"/>
                    <w:rPr>
                      <w:rFonts w:ascii="Times Armenian" w:hAnsi="Times Armenian"/>
                      <w:lang w:val="en-US"/>
                    </w:rPr>
                  </w:pPr>
                  <w:r>
                    <w:rPr>
                      <w:rFonts w:ascii="Times Armenian" w:hAnsi="Times Armenian"/>
                      <w:lang w:val="en-US"/>
                    </w:rPr>
                    <w:t>¶ÉË³íáñ Ýå³ï³Ï</w:t>
                  </w:r>
                </w:p>
              </w:txbxContent>
            </v:textbox>
          </v:rect>
        </w:pict>
      </w:r>
      <w:r w:rsidR="009B3B42" w:rsidRPr="00C57344">
        <w:rPr>
          <w:rFonts w:ascii="Times Armenian" w:hAnsi="Times Armenian"/>
          <w:lang w:val="fr-FR"/>
        </w:rPr>
        <w:t xml:space="preserve">  </w:t>
      </w:r>
      <w:r w:rsidR="009B3B42" w:rsidRPr="003F7EB9">
        <w:rPr>
          <w:rFonts w:ascii="Times LatArm" w:hAnsi="Times LatArm"/>
          <w:i/>
          <w:lang w:val="fr-FR"/>
        </w:rPr>
        <w:t>¶Í³ÝÏ³ñ Ã. 1 Î³½Ù³Ï»ñåáõÃÛ³Ý Ýå³ï³ÏÝ»ñÇ Í³éÁ</w:t>
      </w:r>
    </w:p>
    <w:p w:rsidR="009B3B42" w:rsidRPr="00C57344" w:rsidRDefault="009B3B42" w:rsidP="009B3B42">
      <w:pPr>
        <w:jc w:val="both"/>
        <w:rPr>
          <w:rFonts w:ascii="Times LatArm" w:hAnsi="Times LatArm"/>
          <w:sz w:val="22"/>
          <w:szCs w:val="22"/>
          <w:lang w:val="fr-FR"/>
        </w:rPr>
      </w:pPr>
      <w:r w:rsidRPr="00C57344">
        <w:rPr>
          <w:rFonts w:ascii="Times LatArm" w:hAnsi="Times LatArm"/>
          <w:sz w:val="22"/>
          <w:szCs w:val="22"/>
          <w:lang w:val="fr-FR"/>
        </w:rPr>
        <w:t>Ñ³Ù³å³ï³ëË³Ý ³ñï³¹ñ³Ï³Ý óÇÏÉÇ ³ÝÑñ³Å»ßï ï¨áÕáõÃÛáõÝ</w:t>
      </w:r>
      <w:r w:rsidR="00813B7F">
        <w:rPr>
          <w:rFonts w:ascii="Times LatArm" w:hAnsi="Times LatArm"/>
          <w:sz w:val="22"/>
          <w:szCs w:val="22"/>
          <w:lang w:val="fr-FR"/>
        </w:rPr>
        <w:t>Ý</w:t>
      </w:r>
      <w:r w:rsidRPr="00C57344">
        <w:rPr>
          <w:rFonts w:ascii="Times LatArm" w:hAnsi="Times LatArm"/>
          <w:sz w:val="22"/>
          <w:szCs w:val="22"/>
          <w:lang w:val="fr-FR"/>
        </w:rPr>
        <w:t xml:space="preserve"> áñáß»Éáõ ß³ñÅ³éÇÃÝ»ñÇó »ÉÝ»Éáí</w:t>
      </w:r>
      <w:r w:rsidR="00813B7F">
        <w:rPr>
          <w:rFonts w:ascii="Times LatArm" w:hAnsi="Times LatArm"/>
          <w:sz w:val="22"/>
          <w:szCs w:val="22"/>
          <w:lang w:val="fr-FR"/>
        </w:rPr>
        <w:t>`</w:t>
      </w:r>
      <w:r w:rsidRPr="00C57344">
        <w:rPr>
          <w:rFonts w:ascii="Times LatArm" w:hAnsi="Times LatArm"/>
          <w:sz w:val="22"/>
          <w:szCs w:val="22"/>
          <w:lang w:val="fr-FR"/>
        </w:rPr>
        <w:t xml:space="preserve"> å»ïù  ¿ Ýå³ï³ÏÝ»ñÇ Í³éÇ ÙÇçáóáí Ý»ñÏ³Û³óÝ»É µáÉáñ   ·ÉË³íáñ ¨ ³Í³ÝóÛ³É »ÝÃ³Ýå³ï³ÏÝ»ñÇÝ, ÇÝãå»ë Ý³¨ Ûáõñ³ù³ÝãÛáõñ ³ßË³ïáÕÇÝ ïñíáÕ ËÝ¹ÇñÝ»ñÇ ÉáõÍÙ³Ý Å³Ù³Ý³Ï³ÛÇÝ ë³ÑÙ³Ý³÷³ÏáõÙÝ»ñÝ áõ ³é³ç³¹ñ³ÝùÝ»ñÇ</w:t>
      </w:r>
      <w:r w:rsidR="00813B7F">
        <w:rPr>
          <w:rFonts w:ascii="Times LatArm" w:hAnsi="Times LatArm"/>
          <w:sz w:val="22"/>
          <w:szCs w:val="22"/>
          <w:lang w:val="fr-FR"/>
        </w:rPr>
        <w:t xml:space="preserve"> </w:t>
      </w:r>
      <w:r w:rsidRPr="00C57344">
        <w:rPr>
          <w:rFonts w:ascii="Times LatArm" w:hAnsi="Times LatArm"/>
          <w:sz w:val="22"/>
          <w:szCs w:val="22"/>
          <w:lang w:val="fr-FR"/>
        </w:rPr>
        <w:t>Ï³ï³ñÙ³Ý ³ÏÝÏ³ÉíáÕ ï¨áÕáõÃÛáõÝÝ»ñÁ:  ÀÝ¹ áñáõÙ</w:t>
      </w:r>
      <w:r w:rsidR="00813B7F">
        <w:rPr>
          <w:rFonts w:ascii="Times LatArm" w:hAnsi="Times LatArm"/>
          <w:sz w:val="22"/>
          <w:szCs w:val="22"/>
          <w:lang w:val="fr-FR"/>
        </w:rPr>
        <w:t>,</w:t>
      </w:r>
      <w:r w:rsidRPr="00C57344">
        <w:rPr>
          <w:rFonts w:ascii="Times LatArm" w:hAnsi="Times LatArm"/>
          <w:sz w:val="22"/>
          <w:szCs w:val="22"/>
          <w:lang w:val="fr-FR"/>
        </w:rPr>
        <w:t xml:space="preserve"> ¹Çï³ñÏíáÕ Ñ³ñóÇ ÉáõÍÙ³Ý ï»ë³Ï»ïÇó ³í»ÉÇ Ýå³ï³Ï³Ñ³ñÙ³ñ ¿ óÇÏÉÇ ÁÝ¹Ñ³Ýáõñ ï¨áÕáõÃÛáõÝÁ µ³Å³Ý»É Ñ»ï¨Û³É »ñÏáõ Ù³ë»ñÇ`</w:t>
      </w:r>
    </w:p>
    <w:p w:rsidR="009B3B42" w:rsidRPr="00C57344" w:rsidRDefault="009B3B42" w:rsidP="00896820">
      <w:pPr>
        <w:numPr>
          <w:ilvl w:val="0"/>
          <w:numId w:val="20"/>
        </w:numPr>
        <w:jc w:val="both"/>
        <w:rPr>
          <w:rFonts w:ascii="Times LatArm" w:hAnsi="Times LatArm"/>
          <w:sz w:val="22"/>
          <w:szCs w:val="22"/>
          <w:lang w:val="fr-FR"/>
        </w:rPr>
      </w:pPr>
      <w:r w:rsidRPr="00C57344">
        <w:rPr>
          <w:rFonts w:ascii="Times LatArm" w:hAnsi="Times LatArm"/>
          <w:sz w:val="22"/>
          <w:szCs w:val="22"/>
          <w:lang w:val="fr-FR"/>
        </w:rPr>
        <w:t>Ï³½Ù³Ï»ñå³Ï³Ý ÏáÙáõÝÇÏ³óÇ³Ý»ñÇ Çñ³Ï³Ý³óÙ³Ý Ñ³Ù³ñ å³Ñ³ÝçíáÕ Å³Ù³Ý³Ï,</w:t>
      </w:r>
    </w:p>
    <w:p w:rsidR="009B3B42" w:rsidRPr="00C57344" w:rsidRDefault="009B3B42" w:rsidP="00896820">
      <w:pPr>
        <w:numPr>
          <w:ilvl w:val="0"/>
          <w:numId w:val="20"/>
        </w:numPr>
        <w:jc w:val="both"/>
        <w:rPr>
          <w:rFonts w:ascii="Times LatArm" w:hAnsi="Times LatArm"/>
          <w:sz w:val="22"/>
          <w:szCs w:val="22"/>
          <w:lang w:val="fr-FR"/>
        </w:rPr>
      </w:pPr>
      <w:r w:rsidRPr="00C57344">
        <w:rPr>
          <w:rFonts w:ascii="Times LatArm" w:hAnsi="Times LatArm"/>
          <w:sz w:val="22"/>
          <w:szCs w:val="22"/>
          <w:lang w:val="fr-FR"/>
        </w:rPr>
        <w:t>Ûáõñ³ù³ÝãÛáõñ ³ßË³ïáÕÇÝ Ý»ñÏ³Û³óíáÕ ËÝ¹ÇñÝ»ñÇ ÉáõÍÙ³Ý Ñ³Ù³ñ å³Ñ³ÝçíáÕ Å³Ù³Ý³Ï:</w:t>
      </w:r>
    </w:p>
    <w:p w:rsidR="009B3B42" w:rsidRPr="00C57344" w:rsidRDefault="009B3B42" w:rsidP="009B3B42">
      <w:pPr>
        <w:ind w:firstLine="567"/>
        <w:jc w:val="both"/>
        <w:rPr>
          <w:rFonts w:ascii="Times LatArm" w:hAnsi="Times LatArm"/>
          <w:sz w:val="22"/>
          <w:szCs w:val="22"/>
          <w:lang w:val="fr-FR"/>
        </w:rPr>
      </w:pPr>
      <w:r w:rsidRPr="00C57344">
        <w:rPr>
          <w:rFonts w:ascii="Times LatArm" w:hAnsi="Times LatArm"/>
          <w:sz w:val="22"/>
          <w:szCs w:val="22"/>
          <w:lang w:val="fr-FR"/>
        </w:rPr>
        <w:t>àñáß³ÏÇ ÷á÷áËáõÃÛáõÝÝ»ñÇ Ï³ï³ñÙ³Ý ×³Ý³å³ñÑáí ·Ý³Ñ³ïáõÝÁ Ï³ñ»ÉÇ ¿ Çñ³Ï³Ý³óÝ»É ó³Ýó³ÛÇÝ åÉ³Ý³íáñÙ³Ý Ù»Ãá¹áí: ì»ñçÇÝë ÏÇñ³éíáõÙ ¿ ³ÛÝ ¹»åù»ñáõÙ, »ñµ Ýå³ï³ÏÝ»ñÇÝ Ñ³ëÝ»Éáõ Ñ³Ù³ñ å³Ñ³ÝçíáÕ ³ßË³ï³ÝùÝ»ñÇ ÙÇ Ù³ëÁ Ï³ñ»ÉÇ ¿ Çñ³Ï³Ý³óÝ»É Ñ³çáñ¹³µ³ñ, ÇëÏ ÙÛáõëÝ»ñÁ` ½áõ·³Ñ»é: ²í»ÉÇ Ýå³ï³Ï³Ñ³ñÙ³ñ ¿ ³ßË³ï</w:t>
      </w:r>
      <w:r w:rsidR="00813B7F">
        <w:rPr>
          <w:rFonts w:ascii="Times LatArm" w:hAnsi="Times LatArm"/>
          <w:sz w:val="22"/>
          <w:szCs w:val="22"/>
          <w:lang w:val="fr-FR"/>
        </w:rPr>
        <w:t>³ÝùÝ»ñÇ Ï³ï³ñÙ³Ý ï¨áÕáõÃÛáõÝÝ»ñÝ</w:t>
      </w:r>
      <w:r w:rsidRPr="00C57344">
        <w:rPr>
          <w:rFonts w:ascii="Times LatArm" w:hAnsi="Times LatArm"/>
          <w:sz w:val="22"/>
          <w:szCs w:val="22"/>
          <w:lang w:val="fr-FR"/>
        </w:rPr>
        <w:t xml:space="preserve"> áñáß»É </w:t>
      </w:r>
      <w:r w:rsidR="00813B7F">
        <w:rPr>
          <w:rFonts w:ascii="Times LatArm" w:hAnsi="Times LatArm"/>
          <w:sz w:val="22"/>
          <w:szCs w:val="22"/>
          <w:lang w:val="fr-FR"/>
        </w:rPr>
        <w:t>Ë³éÁ Ù»Ãá¹áí, áñÇ ¹»åùáõÙ ÑÇÙù »Ý</w:t>
      </w:r>
      <w:r w:rsidRPr="00C57344">
        <w:rPr>
          <w:rFonts w:ascii="Times LatArm" w:hAnsi="Times LatArm"/>
          <w:sz w:val="22"/>
          <w:szCs w:val="22"/>
          <w:lang w:val="fr-FR"/>
        </w:rPr>
        <w:t xml:space="preserve"> ÁÝ¹áõÝíáõÙ ï»ËÝÇÏ³å»ë ÑÇÙÝ³íáñí³Í ¨ ÷áñÓ³·Çï³Ï³Ý ·Ý³Ñ³ïÙ³Ý ÙÇçáóáí ë³ÑÙ³Ýí³Í Å³Ù³Ý³ÏÇ Í³ËëÇ ÝáñÙ³Ý»ñÁ: ²ÛÝáõÑ»ï¨ ë³ÑÙ³ÝíáõÙ ¿ ³ßË³ï³ÝùÝ»ñÇ Ï³ï³ñÙ³Ý Ñ³çáñ¹³Ï³ÝáõÃÛáõÝÁ: Úáõñ³ù³ÝãÛáõñ ³ßË³ï³Ýù Ñ³Ù³ñ³Ï³ÉíáõÙ ¿,</w:t>
      </w:r>
      <w:r w:rsidR="00813B7F">
        <w:rPr>
          <w:rFonts w:ascii="Times LatArm" w:hAnsi="Times LatArm"/>
          <w:sz w:val="22"/>
          <w:szCs w:val="22"/>
          <w:lang w:val="fr-FR"/>
        </w:rPr>
        <w:t xml:space="preserve"> </w:t>
      </w:r>
      <w:r w:rsidRPr="00C57344">
        <w:rPr>
          <w:rFonts w:ascii="Times LatArm" w:hAnsi="Times LatArm"/>
          <w:sz w:val="22"/>
          <w:szCs w:val="22"/>
          <w:lang w:val="fr-FR"/>
        </w:rPr>
        <w:t>Ý»ñ³éíáõÙ ³é³ÝÓÇÝ ûÕ³ÏáõÙ, áñÇ í»ñ¨Ç Ù³ëáõÙ Ý»ñÏ³Û³óíáõÙ ¿ ¹ñ³ Ï³ï³ñÙ³Ý Ñ»ñÃ³Ï³Ý Ñ³Ù³ñÁ,</w:t>
      </w:r>
      <w:r w:rsidR="00813B7F">
        <w:rPr>
          <w:rFonts w:ascii="Times LatArm" w:hAnsi="Times LatArm"/>
          <w:sz w:val="22"/>
          <w:szCs w:val="22"/>
          <w:lang w:val="fr-FR"/>
        </w:rPr>
        <w:t xml:space="preserve"> </w:t>
      </w:r>
      <w:r w:rsidRPr="00C57344">
        <w:rPr>
          <w:rFonts w:ascii="Times LatArm" w:hAnsi="Times LatArm"/>
          <w:sz w:val="22"/>
          <w:szCs w:val="22"/>
          <w:lang w:val="fr-FR"/>
        </w:rPr>
        <w:t>ÇëÏ Ý»ñù¨Ç Ù³ëáõÙ` ï¨áÕáõÃÛáõÝÁ: ì»ñçÇÝÝ»ñÇë ÑÇÙ³Ý íñ³ Ï³½ÙíáõÙ ¿ ó³Ýó³ÛÇÝ ·Í³ÝÏ³ñÁ   /Áëï Ýå³ï³ÏÝ»ñÇ Í³éÇ/, áñÇ ÙÇçáóáí ¿É Ó¨³íáñíáõÙ »Ý Ï³½Ù³Ï»ñåáõÃÛ³Ý ·ÉË³íáñ Ýå³ï³ÏÝ»ñÇÝ Ñ³ëÝ»ÉáõÝ ÙÇïí³Í ½³Ý³½³Ý áõÕÇÝ»ñÁ: ÀÝ¹ áñáõÙ, ¹Çï³ñÏÙ³Ý »Ý »ÝÃ³ñÏíáõÙ ÙÇ³ÛÝ í»ñÁÝÃ³ó Ï³Ù í³ÛñÁÝÃ³ó áõÕÇÝ»ñÁ, áñáÝ</w:t>
      </w:r>
      <w:r w:rsidR="00813B7F">
        <w:rPr>
          <w:rFonts w:ascii="Times LatArm" w:hAnsi="Times LatArm"/>
          <w:sz w:val="22"/>
          <w:szCs w:val="22"/>
          <w:lang w:val="fr-FR"/>
        </w:rPr>
        <w:t>óÇó  ³ñï³¹ñ³Ï³Ý óÇÏÉÇ ÷³ëï³óÇ ï¨</w:t>
      </w:r>
      <w:r w:rsidRPr="00C57344">
        <w:rPr>
          <w:rFonts w:ascii="Times LatArm" w:hAnsi="Times LatArm"/>
          <w:sz w:val="22"/>
          <w:szCs w:val="22"/>
          <w:lang w:val="fr-FR"/>
        </w:rPr>
        <w:t>áÕáõÃÛáõÝÝ Çñ»ÝÇó ÏÝ»ñÏ³Û³óÝÇ  ÑÝ³ñ³íáñ áõÕÇÝ»ñÇó ³é³í»É³·áõÛÝ Å³Ù³Ý³Ï  å³Ñ³ÝçáÕÇ ï¨áÕáõÃÛáõÝÁ: ºÃ» ³ÛÝ ÑÝ³ñ³íáñáõÃÛáõÝ  ãÇ  ï³ÉÇë Ï³½Ù³Ï»ñåáõÃÛ³ÝÁ ë³ÑÙ³Ýí³Í Å³ÙÏ»ïÝ»ñáõÙ Ï³ï³ñ»Éáõ Çñ ÏáÕÙÇó ëï³ÝÓÝí³Í å³ÛÙ³Ý³·ñ³ÛÇÝ å³ñï³íáñáõÃÛáõÝÝ»ñÁ, ³å³ ³ÝÑñ³Å»ßïáõÃÛáõÝ ¿ ³é³ç³ÝáõÙ áñáß»Éáõ ³Û¹ áõÕÇÝ»ñÇó Ûáõñ³ù³ÝãÛáõñÇ ¨ å³ÛÙ³Ý³·ñáí  ³åñ³ÝùÝ»ñÇ ÃáÕ³ñÏÙ³Ý Ýå³ï³Ïáí  Ý³Ë</w:t>
      </w:r>
      <w:r w:rsidR="00813B7F">
        <w:rPr>
          <w:rFonts w:ascii="Times LatArm" w:hAnsi="Times LatArm"/>
          <w:sz w:val="22"/>
          <w:szCs w:val="22"/>
          <w:lang w:val="fr-FR"/>
        </w:rPr>
        <w:t>û</w:t>
      </w:r>
      <w:r w:rsidRPr="00C57344">
        <w:rPr>
          <w:rFonts w:ascii="Times LatArm" w:hAnsi="Times LatArm"/>
          <w:sz w:val="22"/>
          <w:szCs w:val="22"/>
          <w:lang w:val="fr-FR"/>
        </w:rPr>
        <w:t>ñáù ë³ÑÙ³Ýí³Í Å³ÙÏ»ïÇ ¹ñ³Ï³Ý ï³ñµ»ñáõÃÛáõÝÝ»ñÁ: ö³ëïáñ»Ý í»ñçÝÝ»ñÇë ÙÇçáóáí µ³ó³Ñ³ÛïíáõÙ »Ý ³ñï³¹ñ³Ï³Ý ·áñÍÁÝÃ³óÇ Ï³½Ù³Ï»ñåÙ³Ý ³ÛÝ Ý»Õ ï»Õ»ñÁ, áñáÝù Ëáã</w:t>
      </w:r>
      <w:r w:rsidR="00713792">
        <w:rPr>
          <w:rFonts w:ascii="Times LatArm" w:hAnsi="Times LatArm"/>
          <w:sz w:val="22"/>
          <w:szCs w:val="22"/>
          <w:lang w:val="fr-FR"/>
        </w:rPr>
        <w:t>Á</w:t>
      </w:r>
      <w:r w:rsidRPr="00C57344">
        <w:rPr>
          <w:rFonts w:ascii="Times LatArm" w:hAnsi="Times LatArm"/>
          <w:sz w:val="22"/>
          <w:szCs w:val="22"/>
          <w:lang w:val="fr-FR"/>
        </w:rPr>
        <w:t xml:space="preserve">Ý¹áïáõÙ »Ý å³ÛÙ³Ý³·ñ³ÛÇÝ å³ñï³íáñáõÃÛáõÝÝ»ñÇ Ï³ï³ñÙ³ÝÁ ¨ Ý³Ë³ÝßáõÙ »Ý ³ñï³¹ñ³Ï³Ý óÇÏÉÇ ï¨áÕáõÃÛ³Ý Ïñ×³ïÙ³ÝÝ áõÕÕí³Í ÙÇçáó³éáõÙÝ»ñÇ Ùß³ÏÙ³Ý ¨ Çñ³Ï³Ý³óÙ³Ý  áõÕÕáõÃÛáõÝÝ»ñÝ áõ ÏáÝÏñ»ï ûå»ñ³óÇ³Ý»ñÁ: </w:t>
      </w:r>
    </w:p>
    <w:p w:rsidR="009B3B42" w:rsidRPr="00C57344" w:rsidRDefault="009B3B42" w:rsidP="00F56861">
      <w:pPr>
        <w:ind w:firstLine="567"/>
        <w:jc w:val="both"/>
        <w:rPr>
          <w:rFonts w:ascii="Times LatArm" w:hAnsi="Times LatArm"/>
          <w:sz w:val="22"/>
          <w:szCs w:val="22"/>
          <w:lang w:val="fr-FR"/>
        </w:rPr>
      </w:pPr>
      <w:r w:rsidRPr="00C57344">
        <w:rPr>
          <w:rFonts w:ascii="Times LatArm" w:hAnsi="Times LatArm"/>
          <w:sz w:val="22"/>
          <w:szCs w:val="22"/>
          <w:lang w:val="fr-FR"/>
        </w:rPr>
        <w:lastRenderedPageBreak/>
        <w:t xml:space="preserve">       ´áÉáñ ³ÛÝ  áõÕÇÝ»ñÇ ·Íáí, áñáÝóáí Ï³½Ù³Ï»ñåáõÃÛ³Ý ·ÉË³íáñ Ýå³ï³ÏÝ»ñÇÝ Ñ³ëÝ»Éáõ Ñ³Ù³ñ ³ÝÑñ³Å»ßï Å³Ù³Ý³ÏÁ ·»ñ³½³ÝóáõÙ ¿ å³ÛÙ³Ý³·ñ³ÛÇÝ å³ñï³íáñáõÃÛáõÝÝ»ñÁ Ï³ï³ñ»Éáõ Ñ³Ù³ñ ³éÏ³ Å³Ù³Ý³Ï³ÛÇÝ ë³ÑÙ³Ý³÷³ÏáõÙÝ»ñÇÝ, ³ÝÑñ³Å³ßï ¿ ½³Ý³½³Ý ÙÇçáó³éáõÙÝ»ñÇ Çñ³Ï³Ý³óÙ³Ý ×³Ý³å³ñÑáí  ¹ñ³Ýó Çñ³Ï³Ý³óÙ³Ý Ñ³Ù³ñ å³Ñ³ÝçíáÕ  Å³Ù³Ý³Ï³Ñ³ïí³ÍÝ»ñÁ Ñ³Ù³å³ï³ëË³Ý ã³÷áí Ïñ×³ï»É:  ²Û¹ Ýå³ï³Ïáí   Çñ³Ï³Ý³óÙ³Ý »ÝÃ³Ï³  ÙÇçáó³éáõÙÝ»ñÁ Ï³ñ»ÉÇ ¿ µ³Å³Ý»É Ñ»ï¨Û³É ËÙµ»ñÇ`</w:t>
      </w:r>
    </w:p>
    <w:p w:rsidR="009B3B42" w:rsidRPr="00C57344" w:rsidRDefault="009B3B42" w:rsidP="00896820">
      <w:pPr>
        <w:numPr>
          <w:ilvl w:val="0"/>
          <w:numId w:val="19"/>
        </w:numPr>
        <w:ind w:left="0" w:firstLine="567"/>
        <w:jc w:val="both"/>
        <w:rPr>
          <w:rFonts w:ascii="Times LatArm" w:hAnsi="Times LatArm"/>
          <w:sz w:val="22"/>
          <w:szCs w:val="22"/>
          <w:lang w:val="fr-FR"/>
        </w:rPr>
      </w:pPr>
      <w:r w:rsidRPr="00C57344">
        <w:rPr>
          <w:rFonts w:ascii="Times LatArm" w:hAnsi="Times LatArm"/>
          <w:sz w:val="22"/>
          <w:szCs w:val="22"/>
          <w:lang w:val="fr-FR"/>
        </w:rPr>
        <w:t>ÙÇçáó³éáõÙÝ»ñ, áñáÝù ÃáõÛÉ »Ý ï³ÉÇë Ïñ×³ï»Éáõ Ûáõñ³ù³ÝãÛáõñ ³ßË³ïáÕÇÝ Ý»ñÏ³Û³óíáÕ ËÝ¹ÇñÝ»ñÇ ÉáõÍÙ³Ý Ýå³ï³Ïáí ÏÇñ³éíáÕ ÏáÙáõÝÇÏ³óÇ³Ý»ñÇ Çñ³Ï³Ý³óÙ³Ý Ýå³ï³Ïáí Í³ËëíáÕ Å³Ù³Ý³ÏÁ,</w:t>
      </w:r>
    </w:p>
    <w:p w:rsidR="009B3B42" w:rsidRPr="00C57344" w:rsidRDefault="009B3B42" w:rsidP="00896820">
      <w:pPr>
        <w:numPr>
          <w:ilvl w:val="0"/>
          <w:numId w:val="19"/>
        </w:numPr>
        <w:ind w:left="0" w:firstLine="567"/>
        <w:jc w:val="both"/>
        <w:rPr>
          <w:rFonts w:ascii="Times LatArm" w:hAnsi="Times LatArm"/>
          <w:sz w:val="22"/>
          <w:szCs w:val="22"/>
          <w:lang w:val="fr-FR"/>
        </w:rPr>
      </w:pPr>
      <w:r w:rsidRPr="00C57344">
        <w:rPr>
          <w:rFonts w:ascii="Times LatArm" w:hAnsi="Times LatArm"/>
          <w:sz w:val="22"/>
          <w:szCs w:val="22"/>
          <w:lang w:val="fr-FR"/>
        </w:rPr>
        <w:t>ÙÇçáó³éáõÙÝ»ñ, áñáÝù ÑÝ³ñ³íáñáõÃÛáõÝ »Ý ï³ÉÇë Ïñ×³ï»Éáõ Ñ³Ù³å³ï³ëË³Ý ëïáñ³µ³Å³ÝáõÙÝ»ñÇ ÏáÕÙÇó Çñ»Ýó ³é³ç ¹ñí³Í ËÝ¹ÇñÝ»ñÇ ÉáõÍÙ³Ý Ýå³ï³Ïáí  Í³ËëíáÕ Å³Ù³Ý³ÏÁ,</w:t>
      </w:r>
    </w:p>
    <w:p w:rsidR="009B3B42" w:rsidRPr="00C57344" w:rsidRDefault="009B3B42" w:rsidP="00896820">
      <w:pPr>
        <w:numPr>
          <w:ilvl w:val="0"/>
          <w:numId w:val="19"/>
        </w:numPr>
        <w:ind w:left="0" w:firstLine="567"/>
        <w:jc w:val="both"/>
        <w:rPr>
          <w:rFonts w:ascii="Times LatArm" w:hAnsi="Times LatArm"/>
          <w:sz w:val="22"/>
          <w:szCs w:val="22"/>
          <w:lang w:val="fr-FR"/>
        </w:rPr>
      </w:pPr>
      <w:r w:rsidRPr="00C57344">
        <w:rPr>
          <w:rFonts w:ascii="Times LatArm" w:hAnsi="Times LatArm"/>
          <w:sz w:val="22"/>
          <w:szCs w:val="22"/>
          <w:lang w:val="fr-FR"/>
        </w:rPr>
        <w:t xml:space="preserve"> ½³Ý³½³Ý ³ßË³ïáÕÝ»ñÇÝ Ý»ñÏ³Û³óíáÕ ËÝ¹ÇñÝ»ñÇ Éáõ</w:t>
      </w:r>
      <w:r w:rsidR="00713792">
        <w:rPr>
          <w:rFonts w:ascii="Times LatArm" w:hAnsi="Times LatArm"/>
          <w:sz w:val="22"/>
          <w:szCs w:val="22"/>
          <w:lang w:val="fr-FR"/>
        </w:rPr>
        <w:t>Í</w:t>
      </w:r>
      <w:r w:rsidRPr="00C57344">
        <w:rPr>
          <w:rFonts w:ascii="Times LatArm" w:hAnsi="Times LatArm"/>
          <w:sz w:val="22"/>
          <w:szCs w:val="22"/>
          <w:lang w:val="fr-FR"/>
        </w:rPr>
        <w:t>Ù³Ý ·áñÍÁÝÃ³óÇ ½áõ·³Ñ»é Ï³½Ù³Ï»ñåÙ³ÝÁ ÙÇïí³Í ÙÇçáó³éáõÙÝ»ñÁ,</w:t>
      </w:r>
    </w:p>
    <w:p w:rsidR="009B3B42" w:rsidRPr="00C57344" w:rsidRDefault="009B3B42" w:rsidP="00896820">
      <w:pPr>
        <w:numPr>
          <w:ilvl w:val="0"/>
          <w:numId w:val="19"/>
        </w:numPr>
        <w:ind w:left="0" w:firstLine="567"/>
        <w:jc w:val="both"/>
        <w:rPr>
          <w:rFonts w:ascii="Times LatArm" w:hAnsi="Times LatArm"/>
          <w:sz w:val="22"/>
          <w:szCs w:val="22"/>
          <w:lang w:val="fr-FR"/>
        </w:rPr>
      </w:pPr>
      <w:r w:rsidRPr="00C57344">
        <w:rPr>
          <w:rFonts w:ascii="Times LatArm" w:hAnsi="Times LatArm"/>
          <w:sz w:val="22"/>
          <w:szCs w:val="22"/>
          <w:lang w:val="fr-FR"/>
        </w:rPr>
        <w:t xml:space="preserve"> ·áñÍáÕ ³ñï³¹ñ³Ï³Ý Ñ½áñáõÃÛáõÝÝ»ñÇ û·ï³·áñÍÙ³Ý ³ñ¹ÛáõÝ³í»ïáõÃÛ³Ý µ³ñ</w:t>
      </w:r>
      <w:r w:rsidR="00713792">
        <w:rPr>
          <w:rFonts w:ascii="Times LatArm" w:hAnsi="Times LatArm"/>
          <w:sz w:val="22"/>
          <w:szCs w:val="22"/>
          <w:lang w:val="fr-FR"/>
        </w:rPr>
        <w:t>Ó</w:t>
      </w:r>
      <w:r w:rsidRPr="00C57344">
        <w:rPr>
          <w:rFonts w:ascii="Times LatArm" w:hAnsi="Times LatArm"/>
          <w:sz w:val="22"/>
          <w:szCs w:val="22"/>
          <w:lang w:val="fr-FR"/>
        </w:rPr>
        <w:t>ñ³óÙ³ÝÝ áõÕÕí³Í ÙÇçáó³éáõÙÝ»ñ,,</w:t>
      </w:r>
    </w:p>
    <w:p w:rsidR="009B3B42" w:rsidRPr="00C57344" w:rsidRDefault="009B3B42" w:rsidP="00896820">
      <w:pPr>
        <w:numPr>
          <w:ilvl w:val="0"/>
          <w:numId w:val="19"/>
        </w:numPr>
        <w:ind w:left="0" w:firstLine="567"/>
        <w:jc w:val="both"/>
        <w:rPr>
          <w:rFonts w:ascii="Times LatArm" w:hAnsi="Times LatArm"/>
          <w:sz w:val="22"/>
          <w:szCs w:val="22"/>
          <w:lang w:val="fr-FR"/>
        </w:rPr>
      </w:pPr>
      <w:r w:rsidRPr="00C57344">
        <w:rPr>
          <w:rFonts w:ascii="Times LatArm" w:hAnsi="Times LatArm"/>
          <w:sz w:val="22"/>
          <w:szCs w:val="22"/>
          <w:lang w:val="fr-FR"/>
        </w:rPr>
        <w:t>Éñ³óáõóÇã ³ñï³¹ñ³Ï³Ý Ñ½áñáõÃÛáõÝÝ»ñ</w:t>
      </w:r>
      <w:r w:rsidR="00713792">
        <w:rPr>
          <w:rFonts w:ascii="Times LatArm" w:hAnsi="Times LatArm"/>
          <w:sz w:val="22"/>
          <w:szCs w:val="22"/>
          <w:lang w:val="fr-FR"/>
        </w:rPr>
        <w:t>Ç</w:t>
      </w:r>
      <w:r w:rsidRPr="00C57344">
        <w:rPr>
          <w:rFonts w:ascii="Times LatArm" w:hAnsi="Times LatArm"/>
          <w:sz w:val="22"/>
          <w:szCs w:val="22"/>
          <w:lang w:val="fr-FR"/>
        </w:rPr>
        <w:t xml:space="preserve"> Ó¨³íáñÙ³ÝÁ ÙÇïí³Í ÙÇçáó³éáõÙÝ»ñ:</w:t>
      </w:r>
    </w:p>
    <w:p w:rsidR="009B3B42" w:rsidRPr="00C57344" w:rsidRDefault="009B3B42" w:rsidP="00F56861">
      <w:pPr>
        <w:ind w:firstLine="567"/>
        <w:jc w:val="both"/>
        <w:rPr>
          <w:rFonts w:ascii="Times LatArm" w:hAnsi="Times LatArm"/>
          <w:sz w:val="22"/>
          <w:szCs w:val="22"/>
          <w:lang w:val="fr-FR"/>
        </w:rPr>
      </w:pPr>
      <w:r w:rsidRPr="00C57344">
        <w:rPr>
          <w:rFonts w:ascii="Times LatArm" w:hAnsi="Times LatArm"/>
          <w:sz w:val="22"/>
          <w:szCs w:val="22"/>
          <w:lang w:val="fr-FR"/>
        </w:rPr>
        <w:t>²ÏÝÑ³Ûï ¿, áñ í»ñÁ Ý»ñÏ³Û³óí³Í ½³Ý³½³Ý  ÙÇçáó³éáõÙÝ»ñÇ ËÙµ»ñÇó Ý³Ë ¨ ³é³ç  Ñ³ñÏ ¿ Ý³Ë³å³ïíá</w:t>
      </w:r>
      <w:r w:rsidR="00713792">
        <w:rPr>
          <w:rFonts w:ascii="Times LatArm" w:hAnsi="Times LatArm"/>
          <w:sz w:val="22"/>
          <w:szCs w:val="22"/>
          <w:lang w:val="fr-FR"/>
        </w:rPr>
        <w:t>õÃÛáõÝ ï³É ³é³çÇÝÝ»ñÇÝ ¨ ¹ñ³Ýó ·</w:t>
      </w:r>
      <w:r w:rsidRPr="00C57344">
        <w:rPr>
          <w:rFonts w:ascii="Times LatArm" w:hAnsi="Times LatArm"/>
          <w:sz w:val="22"/>
          <w:szCs w:val="22"/>
          <w:lang w:val="fr-FR"/>
        </w:rPr>
        <w:t>Íáí µáÉáñ ÑÝ³ñ³íáñ é»½»ñíÝ»ñÝ û·ï³·áñÍ»Éáõó Ñ»ïá ÙÇ³ÛÝ ¹ÇÙ»É ÙÛáõë ËÙµ»ñÇÝ ¹³ëíáÕ ÙÇçáó³éáõÙÝ»ñÇ Çñ³Ï³Ý³óÙ³Ý áõÕÇÝ»ñÇ µ³ó³Ñ³ÛïÙ³ÝÁ: ÜÙ³Ý ÷³ëï³ñÏÁ å³ÛÙ³Ý³íáñí³Í ¿ ³ÛÝ ÇñáÕáõÃÛ³Ùµ, áñ ·ñ»Ã» µáÉáñ ¹»åù»ñáõÙ ÏáÙáõÝÇÏ³óÇ³Ý»ñÇ ³ñ³·áõÃÛ³Ý µ³ñÓñ³óáõÙÝ ³í»É</w:t>
      </w:r>
      <w:r w:rsidR="00713792">
        <w:rPr>
          <w:rFonts w:ascii="Times LatArm" w:hAnsi="Times LatArm"/>
          <w:sz w:val="22"/>
          <w:szCs w:val="22"/>
          <w:lang w:val="fr-FR"/>
        </w:rPr>
        <w:t xml:space="preserve">Ç ùÇã Éñ³óáõóÇã Í³Ëë»ñ ¿ å³Ñ³ÝçáõÙ, </w:t>
      </w:r>
      <w:r w:rsidRPr="00C57344">
        <w:rPr>
          <w:rFonts w:ascii="Times LatArm" w:hAnsi="Times LatArm"/>
          <w:sz w:val="22"/>
          <w:szCs w:val="22"/>
          <w:lang w:val="fr-FR"/>
        </w:rPr>
        <w:t xml:space="preserve">ù³Ý Ã» ³é³ç³¹ñí³Í ËÝ¹ÇñÝ»ñÇ ÉáõÍÙ³Ý Ýå³ï³Ïáí å³Ñ³ÝçíáÕ Å³Ù³Ý³ÏÇ Ïñ×³ïáõÙÝ ³å³ÑáíáÕ ³ÛÉ ÙÇçáó³éáõÙÝ»ñÇ Çñ³Ï³Ý³óáõÙÁ: </w:t>
      </w:r>
    </w:p>
    <w:p w:rsidR="009B3B42" w:rsidRPr="00C57344" w:rsidRDefault="009B3B42" w:rsidP="00F56861">
      <w:pPr>
        <w:ind w:firstLine="567"/>
        <w:jc w:val="both"/>
        <w:rPr>
          <w:rFonts w:ascii="Times LatArm" w:hAnsi="Times LatArm"/>
          <w:sz w:val="22"/>
          <w:szCs w:val="22"/>
          <w:lang w:val="fr-FR"/>
        </w:rPr>
      </w:pPr>
      <w:r w:rsidRPr="00C57344">
        <w:rPr>
          <w:rFonts w:ascii="Times LatArm" w:hAnsi="Times LatArm"/>
          <w:sz w:val="22"/>
          <w:szCs w:val="22"/>
          <w:lang w:val="fr-FR"/>
        </w:rPr>
        <w:t xml:space="preserve">ì»ñÁ Ý»ñÏ³Û³óí³Í áõÕÕáõÃÛáõÝÝ»ñáí ÙÇçáó³éáõÙÝ»ñÇ Çñ³Ï³Ý³óÙ³Ý Ýå³ï³ÏÝ ¿ Áëï ³ñ³·áõÃÛ³Ý Ñ³Ûï³ÝÇßÇ ³å³Ñáí»Éáõ ³ñï³¹ñ³Ï³Ý ·áñÍÁÝÃ³óÇ Ï³½Ù³Ï»ñåÙ³Ý µ³ñÓñ ³ñ¹ÛáõÝ³í»ïáõÃÛáõÝ: ²ÛÝ Ï³ñ»ÉÇ ¿ Ñ³Ù³ñ»É ³ñ¹ÛáõÝ³í»ï, »Ã» Ï³½Ù³Ï»ñåáõÃÛ³ÝÁ  Ñ³çáÕíáõÙ ¿ å³ÛÙ³Ý³·ñáí ë³ÑÙ³Ýí³Í Å³ÙÏ»ïáõÙ å³ïíÇñ³ïáõÇÝ Ý»ñÏ³Û³óÝ»Éáõ å³Ñ³ÝçíáÕ áñ³Ï³Ï³Ý áõ ù³Ý³Ï³Ï³Ý Ñ³ïÏ³ÝÇßÝ»ñáí µÝáõÃ³·ñíáÕ ³åñ³ÝùÝ»ñ: </w:t>
      </w:r>
    </w:p>
    <w:p w:rsidR="009B3B42" w:rsidRPr="00C57344" w:rsidRDefault="009B3B42" w:rsidP="009B3B42">
      <w:pPr>
        <w:ind w:left="480"/>
        <w:jc w:val="both"/>
        <w:rPr>
          <w:rFonts w:ascii="Times LatArm" w:hAnsi="Times LatArm"/>
          <w:sz w:val="22"/>
          <w:szCs w:val="22"/>
          <w:lang w:val="fr-FR"/>
        </w:rPr>
      </w:pPr>
    </w:p>
    <w:p w:rsidR="009B3B42" w:rsidRDefault="009B3B42" w:rsidP="009B3B42">
      <w:pPr>
        <w:ind w:left="480"/>
        <w:jc w:val="center"/>
        <w:rPr>
          <w:rFonts w:ascii="Times LatArm" w:hAnsi="Times LatArm"/>
          <w:i/>
          <w:sz w:val="22"/>
          <w:szCs w:val="22"/>
          <w:lang w:val="en-US"/>
        </w:rPr>
      </w:pPr>
      <w:r w:rsidRPr="009B3B42">
        <w:rPr>
          <w:rFonts w:ascii="Times LatArm" w:hAnsi="Times LatArm"/>
          <w:i/>
          <w:sz w:val="22"/>
          <w:szCs w:val="22"/>
          <w:lang w:val="en-US"/>
        </w:rPr>
        <w:t>¶ñ³Ï³ÝáõÃÛáõÝ</w:t>
      </w:r>
    </w:p>
    <w:p w:rsidR="009B3B42" w:rsidRPr="009B3B42" w:rsidRDefault="009B3B42" w:rsidP="009B3B42">
      <w:pPr>
        <w:ind w:left="480"/>
        <w:jc w:val="center"/>
        <w:rPr>
          <w:rFonts w:ascii="Times LatArm" w:hAnsi="Times LatArm"/>
          <w:i/>
          <w:sz w:val="22"/>
          <w:szCs w:val="22"/>
          <w:lang w:val="en-US"/>
        </w:rPr>
      </w:pPr>
    </w:p>
    <w:p w:rsidR="009B3B42" w:rsidRPr="009B3B42" w:rsidRDefault="00806781" w:rsidP="00896820">
      <w:pPr>
        <w:pStyle w:val="af0"/>
        <w:numPr>
          <w:ilvl w:val="0"/>
          <w:numId w:val="21"/>
        </w:numPr>
        <w:tabs>
          <w:tab w:val="clear" w:pos="720"/>
          <w:tab w:val="num" w:pos="284"/>
        </w:tabs>
        <w:ind w:left="426"/>
        <w:jc w:val="both"/>
        <w:rPr>
          <w:rFonts w:ascii="Times LatArm" w:hAnsi="Times LatArm"/>
          <w:sz w:val="22"/>
          <w:szCs w:val="22"/>
          <w:lang w:val="en-US"/>
        </w:rPr>
      </w:pPr>
      <w:r>
        <w:rPr>
          <w:rFonts w:ascii="Times LatArm" w:hAnsi="Times LatArm"/>
          <w:sz w:val="22"/>
          <w:szCs w:val="22"/>
          <w:lang w:val="en-US"/>
        </w:rPr>
        <w:t>¦</w:t>
      </w:r>
      <w:r w:rsidR="009B3B42" w:rsidRPr="009B3B42">
        <w:rPr>
          <w:rFonts w:ascii="Times LatArm" w:hAnsi="Times LatArm"/>
          <w:sz w:val="22"/>
          <w:szCs w:val="22"/>
          <w:lang w:val="en-US"/>
        </w:rPr>
        <w:t>Ø»Ý»çÙ»ÝÃ</w:t>
      </w:r>
      <w:r>
        <w:rPr>
          <w:rFonts w:ascii="Times LatArm" w:hAnsi="Times LatArm"/>
          <w:sz w:val="22"/>
          <w:szCs w:val="22"/>
          <w:lang w:val="en-US"/>
        </w:rPr>
        <w:t>§</w:t>
      </w:r>
      <w:r w:rsidR="009B3B42" w:rsidRPr="009B3B42">
        <w:rPr>
          <w:rFonts w:ascii="Times LatArm" w:hAnsi="Times LatArm"/>
          <w:sz w:val="22"/>
          <w:szCs w:val="22"/>
          <w:lang w:val="en-US"/>
        </w:rPr>
        <w:t>, ÐÐ ¶²² ÃÕÃ³ÏÇó ³Ý¹³Ù Úáõ. Ø. êáõí³ñÛ³ÝÇ  ÁÝ</w:t>
      </w:r>
      <w:r w:rsidR="00713792">
        <w:rPr>
          <w:rFonts w:ascii="Times LatArm" w:hAnsi="Times LatArm"/>
          <w:sz w:val="22"/>
          <w:szCs w:val="22"/>
          <w:lang w:val="en-US"/>
        </w:rPr>
        <w:t>¹</w:t>
      </w:r>
      <w:r w:rsidR="009B3B42" w:rsidRPr="009B3B42">
        <w:rPr>
          <w:rFonts w:ascii="Times LatArm" w:hAnsi="Times LatArm"/>
          <w:sz w:val="22"/>
          <w:szCs w:val="22"/>
          <w:lang w:val="en-US"/>
        </w:rPr>
        <w:t>Ñ³Ýáõñ ËÙµ³·ñáõÃÛ³Ùµ, ºñ</w:t>
      </w:r>
      <w:r>
        <w:rPr>
          <w:rFonts w:ascii="Times LatArm" w:hAnsi="Times LatArm"/>
          <w:sz w:val="22"/>
          <w:szCs w:val="22"/>
          <w:lang w:val="en-US"/>
        </w:rPr>
        <w:t>.</w:t>
      </w:r>
      <w:r w:rsidR="009B3B42" w:rsidRPr="009B3B42">
        <w:rPr>
          <w:rFonts w:ascii="Times LatArm" w:hAnsi="Times LatArm"/>
          <w:sz w:val="22"/>
          <w:szCs w:val="22"/>
          <w:lang w:val="en-US"/>
        </w:rPr>
        <w:t>, îÝï»ë³·»ï, 2009</w:t>
      </w:r>
      <w:r w:rsidR="00713792">
        <w:rPr>
          <w:rFonts w:ascii="Times LatArm" w:hAnsi="Times LatArm"/>
          <w:sz w:val="22"/>
          <w:szCs w:val="22"/>
          <w:lang w:val="en-US"/>
        </w:rPr>
        <w:t xml:space="preserve">, </w:t>
      </w:r>
      <w:r w:rsidR="009B3B42" w:rsidRPr="009B3B42">
        <w:rPr>
          <w:rFonts w:ascii="Times LatArm" w:hAnsi="Times LatArm"/>
          <w:sz w:val="22"/>
          <w:szCs w:val="22"/>
          <w:lang w:val="en-US"/>
        </w:rPr>
        <w:t xml:space="preserve">608 ¿ç, </w:t>
      </w:r>
    </w:p>
    <w:p w:rsidR="009B3B42" w:rsidRPr="009B3B42" w:rsidRDefault="00806781" w:rsidP="00896820">
      <w:pPr>
        <w:pStyle w:val="af0"/>
        <w:numPr>
          <w:ilvl w:val="0"/>
          <w:numId w:val="21"/>
        </w:numPr>
        <w:tabs>
          <w:tab w:val="clear" w:pos="720"/>
          <w:tab w:val="num" w:pos="284"/>
        </w:tabs>
        <w:ind w:left="426"/>
        <w:jc w:val="both"/>
        <w:rPr>
          <w:rFonts w:ascii="Times LatArm" w:hAnsi="Times LatArm"/>
          <w:sz w:val="22"/>
          <w:szCs w:val="22"/>
          <w:lang w:val="en-US"/>
        </w:rPr>
      </w:pPr>
      <w:r>
        <w:rPr>
          <w:rFonts w:ascii="Times LatArm" w:hAnsi="Times LatArm"/>
          <w:sz w:val="22"/>
          <w:szCs w:val="22"/>
          <w:lang w:val="en-US"/>
        </w:rPr>
        <w:t>¦</w:t>
      </w:r>
      <w:r w:rsidR="009B3B42" w:rsidRPr="009B3B42">
        <w:rPr>
          <w:rFonts w:ascii="Times LatArm" w:hAnsi="Times LatArm"/>
          <w:sz w:val="22"/>
          <w:szCs w:val="22"/>
          <w:lang w:val="en-US"/>
        </w:rPr>
        <w:t>²ñï³¹ñáõÃÛ³Ý Ï³½Ù³Ï»ñåáõ</w:t>
      </w:r>
      <w:r w:rsidR="00713792">
        <w:rPr>
          <w:rFonts w:ascii="Times LatArm" w:hAnsi="Times LatArm"/>
          <w:sz w:val="22"/>
          <w:szCs w:val="22"/>
          <w:lang w:val="en-US"/>
        </w:rPr>
        <w:t>Ù</w:t>
      </w:r>
      <w:r>
        <w:rPr>
          <w:rFonts w:ascii="Times LatArm" w:hAnsi="Times LatArm"/>
          <w:sz w:val="22"/>
          <w:szCs w:val="22"/>
          <w:lang w:val="en-US"/>
        </w:rPr>
        <w:t>§</w:t>
      </w:r>
      <w:r w:rsidR="009B3B42" w:rsidRPr="009B3B42">
        <w:rPr>
          <w:rFonts w:ascii="Times LatArm" w:hAnsi="Times LatArm"/>
          <w:sz w:val="22"/>
          <w:szCs w:val="22"/>
          <w:lang w:val="en-US"/>
        </w:rPr>
        <w:t>: àõëáõÙÝ³Ï³Ý Ó»éÝ³ñÏ: ºñ</w:t>
      </w:r>
      <w:r>
        <w:rPr>
          <w:rFonts w:ascii="Times LatArm" w:hAnsi="Times LatArm"/>
          <w:sz w:val="22"/>
          <w:szCs w:val="22"/>
          <w:lang w:val="en-US"/>
        </w:rPr>
        <w:t>.,</w:t>
      </w:r>
      <w:r w:rsidR="009B3B42" w:rsidRPr="009B3B42">
        <w:rPr>
          <w:rFonts w:ascii="Times LatArm" w:hAnsi="Times LatArm"/>
          <w:sz w:val="22"/>
          <w:szCs w:val="22"/>
          <w:lang w:val="en-US"/>
        </w:rPr>
        <w:t xml:space="preserve"> îÝï»ë³·»ï, 2004, 392 ¿ç:</w:t>
      </w:r>
    </w:p>
    <w:p w:rsidR="009B3B42" w:rsidRPr="009B3B42" w:rsidRDefault="00806781" w:rsidP="00896820">
      <w:pPr>
        <w:pStyle w:val="af0"/>
        <w:numPr>
          <w:ilvl w:val="0"/>
          <w:numId w:val="21"/>
        </w:numPr>
        <w:tabs>
          <w:tab w:val="clear" w:pos="720"/>
          <w:tab w:val="num" w:pos="284"/>
        </w:tabs>
        <w:ind w:left="426"/>
        <w:jc w:val="both"/>
        <w:rPr>
          <w:rFonts w:ascii="Times LatArm" w:hAnsi="Times LatArm"/>
          <w:sz w:val="22"/>
          <w:szCs w:val="22"/>
          <w:lang w:val="en-US"/>
        </w:rPr>
      </w:pPr>
      <w:r>
        <w:rPr>
          <w:rFonts w:ascii="Times LatArm" w:hAnsi="Times LatArm"/>
          <w:sz w:val="22"/>
          <w:szCs w:val="22"/>
          <w:lang w:val="en-US"/>
        </w:rPr>
        <w:t>¦</w:t>
      </w:r>
      <w:r w:rsidR="009B3B42" w:rsidRPr="009B3B42">
        <w:rPr>
          <w:rFonts w:ascii="Times LatArm" w:hAnsi="Times LatArm"/>
          <w:sz w:val="22"/>
          <w:szCs w:val="22"/>
          <w:lang w:val="en-US"/>
        </w:rPr>
        <w:t>Ò»éÝ³ñÏáõÃ</w:t>
      </w:r>
      <w:r>
        <w:rPr>
          <w:rFonts w:ascii="Times LatArm" w:hAnsi="Times LatArm"/>
          <w:sz w:val="22"/>
          <w:szCs w:val="22"/>
          <w:lang w:val="en-US"/>
        </w:rPr>
        <w:t>ÛáõÝÝ»ñÇ ³ñ¹ÛáõÝ³í»ï Ï³é³í³ñáõÙ§</w:t>
      </w:r>
      <w:r w:rsidR="009B3B42" w:rsidRPr="009B3B42">
        <w:rPr>
          <w:rFonts w:ascii="Times LatArm" w:hAnsi="Times LatArm"/>
          <w:sz w:val="22"/>
          <w:szCs w:val="22"/>
          <w:lang w:val="en-US"/>
        </w:rPr>
        <w:t xml:space="preserve">, ·áñÍ³ñ³ñ Ë³ÕÇ Ù»Ãá¹ÇÏ³, ï.·.¹. </w:t>
      </w:r>
      <w:r>
        <w:rPr>
          <w:rFonts w:ascii="Times LatArm" w:hAnsi="Times LatArm"/>
          <w:sz w:val="22"/>
          <w:szCs w:val="22"/>
          <w:lang w:val="en-US"/>
        </w:rPr>
        <w:t xml:space="preserve">   </w:t>
      </w:r>
      <w:r w:rsidR="009B3B42" w:rsidRPr="009B3B42">
        <w:rPr>
          <w:rFonts w:ascii="Times LatArm" w:hAnsi="Times LatArm"/>
          <w:sz w:val="22"/>
          <w:szCs w:val="22"/>
          <w:lang w:val="en-US"/>
        </w:rPr>
        <w:t xml:space="preserve">Úáõ. Ø. </w:t>
      </w:r>
      <w:r>
        <w:rPr>
          <w:rFonts w:ascii="Times LatArm" w:hAnsi="Times LatArm"/>
          <w:sz w:val="22"/>
          <w:szCs w:val="22"/>
          <w:lang w:val="en-US"/>
        </w:rPr>
        <w:t>êáõí³ñÛ³ÝÇ ËÙµ³·ñáõÃÛ³Ùµ, ºñ.,</w:t>
      </w:r>
      <w:r w:rsidR="009B3B42" w:rsidRPr="009B3B42">
        <w:rPr>
          <w:rFonts w:ascii="Times LatArm" w:hAnsi="Times LatArm"/>
          <w:sz w:val="22"/>
          <w:szCs w:val="22"/>
          <w:lang w:val="en-US"/>
        </w:rPr>
        <w:t xml:space="preserve"> îÝï»ë³·»ï, 2001, 224 ¿ç: </w:t>
      </w:r>
    </w:p>
    <w:p w:rsidR="009B3B42" w:rsidRPr="009B3B42" w:rsidRDefault="009B3B42" w:rsidP="009B3B42">
      <w:pPr>
        <w:ind w:left="480"/>
        <w:jc w:val="both"/>
        <w:rPr>
          <w:rFonts w:ascii="Times LatArm" w:hAnsi="Times LatArm"/>
          <w:sz w:val="22"/>
          <w:szCs w:val="22"/>
          <w:lang w:val="en-US"/>
        </w:rPr>
      </w:pPr>
    </w:p>
    <w:p w:rsidR="009B3B42" w:rsidRPr="00C57344" w:rsidRDefault="009B3B42" w:rsidP="009B3B42">
      <w:pPr>
        <w:jc w:val="center"/>
        <w:rPr>
          <w:rFonts w:ascii="Times LatRus" w:hAnsi="Times LatRus"/>
          <w:i/>
          <w:sz w:val="22"/>
          <w:szCs w:val="22"/>
          <w:lang w:val="ru-RU"/>
        </w:rPr>
      </w:pPr>
      <w:r w:rsidRPr="00C57344">
        <w:rPr>
          <w:rFonts w:ascii="Times LatRus" w:hAnsi="Times LatRus"/>
          <w:i/>
          <w:sz w:val="22"/>
          <w:szCs w:val="22"/>
          <w:lang w:val="ru-RU"/>
        </w:rPr>
        <w:t>Ðåçþìå</w:t>
      </w:r>
    </w:p>
    <w:p w:rsidR="009B3B42" w:rsidRPr="00C57344" w:rsidRDefault="009B3B42" w:rsidP="009B3B42">
      <w:pPr>
        <w:jc w:val="center"/>
        <w:rPr>
          <w:rFonts w:ascii="Times LatRus" w:hAnsi="Times LatRus"/>
          <w:i/>
          <w:sz w:val="22"/>
          <w:szCs w:val="22"/>
          <w:lang w:val="ru-RU"/>
        </w:rPr>
      </w:pPr>
    </w:p>
    <w:p w:rsidR="009B3B42" w:rsidRPr="009B3B42" w:rsidRDefault="009B3B42" w:rsidP="007E5E95">
      <w:pPr>
        <w:tabs>
          <w:tab w:val="left" w:pos="2294"/>
        </w:tabs>
        <w:ind w:firstLine="567"/>
        <w:jc w:val="both"/>
        <w:rPr>
          <w:sz w:val="22"/>
          <w:szCs w:val="22"/>
          <w:lang w:val="ru-RU"/>
        </w:rPr>
      </w:pPr>
      <w:r w:rsidRPr="009B3B42">
        <w:rPr>
          <w:sz w:val="22"/>
          <w:szCs w:val="22"/>
          <w:lang w:val="ru-RU"/>
        </w:rPr>
        <w:t>Эффективность организации производственного процесса по временному признаку предлагается оценить методом сетьевого планирования   используя дерево целей на котором представлены  временные ограничения установленные для выполнения задач.</w:t>
      </w:r>
    </w:p>
    <w:p w:rsidR="009B3B42" w:rsidRPr="009B3B42" w:rsidRDefault="009B3B42" w:rsidP="007E5E95">
      <w:pPr>
        <w:tabs>
          <w:tab w:val="left" w:pos="2294"/>
        </w:tabs>
        <w:ind w:firstLine="567"/>
        <w:jc w:val="both"/>
        <w:rPr>
          <w:rFonts w:ascii="Times LatRus" w:hAnsi="Times LatRus"/>
          <w:sz w:val="22"/>
          <w:szCs w:val="22"/>
          <w:lang w:val="ru-RU"/>
        </w:rPr>
      </w:pPr>
      <w:r w:rsidRPr="009B3B42">
        <w:rPr>
          <w:sz w:val="22"/>
          <w:szCs w:val="22"/>
          <w:lang w:val="ru-RU"/>
        </w:rPr>
        <w:t>Для этого определяется продолжительность всевозм</w:t>
      </w:r>
      <w:r w:rsidRPr="009B3B42">
        <w:rPr>
          <w:rFonts w:ascii="Times LatRus" w:hAnsi="Times LatRus"/>
          <w:sz w:val="22"/>
          <w:szCs w:val="22"/>
          <w:lang w:val="ru-RU"/>
        </w:rPr>
        <w:t>îæíûõ âåðòèêàëüíûõ ïóòåé</w:t>
      </w:r>
      <w:r w:rsidR="00536994" w:rsidRPr="00536994">
        <w:rPr>
          <w:rFonts w:ascii="Times LatRus" w:hAnsi="Times LatRus"/>
          <w:sz w:val="22"/>
          <w:szCs w:val="22"/>
          <w:lang w:val="ru-RU"/>
        </w:rPr>
        <w:t>,</w:t>
      </w:r>
      <w:r w:rsidRPr="009B3B42">
        <w:rPr>
          <w:rFonts w:ascii="Times LatRus" w:hAnsi="Times LatRus"/>
          <w:sz w:val="22"/>
          <w:szCs w:val="22"/>
          <w:lang w:val="ru-RU"/>
        </w:rPr>
        <w:t xml:space="preserve"> íàïðàâíåíû</w:t>
      </w:r>
      <w:r w:rsidR="00536994">
        <w:rPr>
          <w:sz w:val="22"/>
          <w:szCs w:val="22"/>
          <w:lang w:val="ru-RU"/>
        </w:rPr>
        <w:t>х</w:t>
      </w:r>
      <w:r w:rsidRPr="009B3B42">
        <w:rPr>
          <w:rFonts w:ascii="Times LatRus" w:hAnsi="Times LatRus"/>
          <w:sz w:val="22"/>
          <w:szCs w:val="22"/>
          <w:lang w:val="ru-RU"/>
        </w:rPr>
        <w:t xml:space="preserve"> íà</w:t>
      </w:r>
      <w:r w:rsidRPr="009B3B42">
        <w:rPr>
          <w:sz w:val="22"/>
          <w:szCs w:val="22"/>
          <w:lang w:val="ru-RU"/>
        </w:rPr>
        <w:t xml:space="preserve"> </w:t>
      </w:r>
      <w:r w:rsidRPr="009B3B42">
        <w:rPr>
          <w:rFonts w:ascii="Times LatRus" w:hAnsi="Times LatRus"/>
          <w:sz w:val="22"/>
          <w:szCs w:val="22"/>
          <w:lang w:val="ru-RU"/>
        </w:rPr>
        <w:t>äîñòèæåíèå öåëå</w:t>
      </w:r>
      <w:r w:rsidR="00536994">
        <w:rPr>
          <w:rFonts w:ascii="Times LatRus" w:hAnsi="Times LatRus"/>
          <w:sz w:val="22"/>
          <w:szCs w:val="22"/>
          <w:lang w:val="ru-RU"/>
        </w:rPr>
        <w:t>é îðãàíèçàöèè. Åñëè ïðîäîëæèòåë</w:t>
      </w:r>
      <w:r w:rsidR="00536994">
        <w:rPr>
          <w:sz w:val="22"/>
          <w:szCs w:val="22"/>
          <w:lang w:val="ru-RU"/>
        </w:rPr>
        <w:t>ь</w:t>
      </w:r>
      <w:r w:rsidRPr="009B3B42">
        <w:rPr>
          <w:rFonts w:ascii="Times LatRus" w:hAnsi="Times LatRus"/>
          <w:sz w:val="22"/>
          <w:szCs w:val="22"/>
          <w:lang w:val="ru-RU"/>
        </w:rPr>
        <w:t>íîñòü êàæäîé èç ýòèõ ïóòåé ìåíüøå</w:t>
      </w:r>
      <w:r w:rsidR="00536994" w:rsidRPr="00536994">
        <w:rPr>
          <w:rFonts w:ascii="Times LatRus" w:hAnsi="Times LatRus"/>
          <w:sz w:val="22"/>
          <w:szCs w:val="22"/>
          <w:lang w:val="ru-RU"/>
        </w:rPr>
        <w:t>,</w:t>
      </w:r>
      <w:r w:rsidRPr="009B3B42">
        <w:rPr>
          <w:rFonts w:ascii="Times LatRus" w:hAnsi="Times LatRus"/>
          <w:sz w:val="22"/>
          <w:szCs w:val="22"/>
          <w:lang w:val="ru-RU"/>
        </w:rPr>
        <w:t xml:space="preserve"> ÷åì âðåìÿ</w:t>
      </w:r>
      <w:r w:rsidR="00536994" w:rsidRPr="00536994">
        <w:rPr>
          <w:rFonts w:ascii="Times LatRus" w:hAnsi="Times LatRus"/>
          <w:sz w:val="22"/>
          <w:szCs w:val="22"/>
          <w:lang w:val="ru-RU"/>
        </w:rPr>
        <w:t>,</w:t>
      </w:r>
      <w:r w:rsidRPr="009B3B42">
        <w:rPr>
          <w:rFonts w:ascii="Times LatRus" w:hAnsi="Times LatRus"/>
          <w:sz w:val="22"/>
          <w:szCs w:val="22"/>
          <w:lang w:val="ru-RU"/>
        </w:rPr>
        <w:t xml:space="preserve"> íåîáõîäèìîå äëÿ äîñò</w:t>
      </w:r>
      <w:r w:rsidR="00536994">
        <w:rPr>
          <w:sz w:val="22"/>
          <w:szCs w:val="22"/>
          <w:lang w:val="ru-RU"/>
        </w:rPr>
        <w:t>и</w:t>
      </w:r>
      <w:r w:rsidRPr="009B3B42">
        <w:rPr>
          <w:rFonts w:ascii="Times LatRus" w:hAnsi="Times LatRus"/>
          <w:sz w:val="22"/>
          <w:szCs w:val="22"/>
          <w:lang w:val="ru-RU"/>
        </w:rPr>
        <w:t>æåíèÿ öåëåé ïðåäïðèÿòèÿ, òî óðîâåíü îðãàíèçàöèè ïðîèçâî</w:t>
      </w:r>
      <w:r w:rsidR="00536994">
        <w:rPr>
          <w:sz w:val="22"/>
          <w:szCs w:val="22"/>
          <w:lang w:val="ru-RU"/>
        </w:rPr>
        <w:t>д</w:t>
      </w:r>
      <w:r w:rsidRPr="009B3B42">
        <w:rPr>
          <w:rFonts w:ascii="Times LatRus" w:hAnsi="Times LatRus"/>
          <w:sz w:val="22"/>
          <w:szCs w:val="22"/>
          <w:lang w:val="ru-RU"/>
        </w:rPr>
        <w:t>ñòâåííîãî ïðîöå</w:t>
      </w:r>
      <w:r w:rsidR="00536994">
        <w:rPr>
          <w:sz w:val="22"/>
          <w:szCs w:val="22"/>
          <w:lang w:val="ru-RU"/>
        </w:rPr>
        <w:t>с</w:t>
      </w:r>
      <w:r w:rsidRPr="009B3B42">
        <w:rPr>
          <w:rFonts w:ascii="Times LatRus" w:hAnsi="Times LatRus"/>
          <w:sz w:val="22"/>
          <w:szCs w:val="22"/>
          <w:lang w:val="ru-RU"/>
        </w:rPr>
        <w:t>ñà ïî âðåìåííîìó ïðèçíàêó ìîæíî ñ÷èòàòü ýôôåêòèâíûì. Â ïðîòèâíîì ñëó÷</w:t>
      </w:r>
      <w:r w:rsidR="00536994">
        <w:rPr>
          <w:sz w:val="22"/>
          <w:szCs w:val="22"/>
          <w:lang w:val="ru-RU"/>
        </w:rPr>
        <w:t>ае</w:t>
      </w:r>
      <w:r w:rsidRPr="009B3B42">
        <w:rPr>
          <w:rFonts w:ascii="Times LatRus" w:hAnsi="Times LatRus"/>
          <w:sz w:val="22"/>
          <w:szCs w:val="22"/>
          <w:lang w:val="ru-RU"/>
        </w:rPr>
        <w:t xml:space="preserve"> ñëåäóåò îïðåäåëèòü ïîëîæèòåëüíóþ ðàçíèöó ìåæ</w:t>
      </w:r>
      <w:r w:rsidR="00536994">
        <w:rPr>
          <w:sz w:val="22"/>
          <w:szCs w:val="22"/>
          <w:lang w:val="ru-RU"/>
        </w:rPr>
        <w:t>д</w:t>
      </w:r>
      <w:r w:rsidRPr="009B3B42">
        <w:rPr>
          <w:rFonts w:ascii="Times LatRus" w:hAnsi="Times LatRus"/>
          <w:sz w:val="22"/>
          <w:szCs w:val="22"/>
          <w:lang w:val="ru-RU"/>
        </w:rPr>
        <w:t>ó ïðîäîëæèòåëüíîñòüþ ýòèõ ïóòåé è âðåìåí</w:t>
      </w:r>
      <w:r w:rsidR="00536994">
        <w:rPr>
          <w:sz w:val="22"/>
          <w:szCs w:val="22"/>
          <w:lang w:val="ru-RU"/>
        </w:rPr>
        <w:t>ем</w:t>
      </w:r>
      <w:r w:rsidR="00536994" w:rsidRPr="00536994">
        <w:rPr>
          <w:sz w:val="22"/>
          <w:szCs w:val="22"/>
          <w:lang w:val="ru-RU"/>
        </w:rPr>
        <w:t>,</w:t>
      </w:r>
      <w:r w:rsidRPr="009B3B42">
        <w:rPr>
          <w:rFonts w:ascii="Times LatRus" w:hAnsi="Times LatRus"/>
          <w:sz w:val="22"/>
          <w:szCs w:val="22"/>
          <w:lang w:val="ru-RU"/>
        </w:rPr>
        <w:t xml:space="preserve"> íåîáõîäèì</w:t>
      </w:r>
      <w:r w:rsidR="00536994">
        <w:rPr>
          <w:sz w:val="22"/>
          <w:szCs w:val="22"/>
          <w:lang w:val="ru-RU"/>
        </w:rPr>
        <w:t>ым</w:t>
      </w:r>
      <w:r w:rsidRPr="009B3B42">
        <w:rPr>
          <w:rFonts w:ascii="Times LatRus" w:hAnsi="Times LatRus"/>
          <w:sz w:val="22"/>
          <w:szCs w:val="22"/>
          <w:lang w:val="ru-RU"/>
        </w:rPr>
        <w:t xml:space="preserve"> äëÿ äîñòèæåíèÿ öåëåé îðãàíèçàöèè. Òàêèì îáð</w:t>
      </w:r>
      <w:r w:rsidR="00536994">
        <w:rPr>
          <w:sz w:val="22"/>
          <w:szCs w:val="22"/>
          <w:lang w:val="ru-RU"/>
        </w:rPr>
        <w:t>а</w:t>
      </w:r>
      <w:r w:rsidRPr="009B3B42">
        <w:rPr>
          <w:rFonts w:ascii="Times LatRus" w:hAnsi="Times LatRus"/>
          <w:sz w:val="22"/>
          <w:szCs w:val="22"/>
          <w:lang w:val="ru-RU"/>
        </w:rPr>
        <w:t>çîì</w:t>
      </w:r>
      <w:r w:rsidR="00536994" w:rsidRPr="00536994">
        <w:rPr>
          <w:rFonts w:ascii="Times LatRus" w:hAnsi="Times LatRus"/>
          <w:sz w:val="22"/>
          <w:szCs w:val="22"/>
          <w:lang w:val="ru-RU"/>
        </w:rPr>
        <w:t>,</w:t>
      </w:r>
      <w:r w:rsidRPr="009B3B42">
        <w:rPr>
          <w:rFonts w:ascii="Times LatRus" w:hAnsi="Times LatRus"/>
          <w:sz w:val="22"/>
          <w:szCs w:val="22"/>
          <w:lang w:val="ru-RU"/>
        </w:rPr>
        <w:t xml:space="preserve"> âûÿâëÿþòñÿ îñíîâíûå íàïðàâëåíèÿ îñóùåñ</w:t>
      </w:r>
      <w:r w:rsidR="00536994">
        <w:rPr>
          <w:sz w:val="22"/>
          <w:szCs w:val="22"/>
          <w:lang w:val="ru-RU"/>
        </w:rPr>
        <w:t>т</w:t>
      </w:r>
      <w:r w:rsidRPr="009B3B42">
        <w:rPr>
          <w:rFonts w:ascii="Times LatRus" w:hAnsi="Times LatRus"/>
          <w:sz w:val="22"/>
          <w:szCs w:val="22"/>
          <w:lang w:val="ru-RU"/>
        </w:rPr>
        <w:t>âëåíèÿ ìåðîïðèÿòèé  äëÿ ñíèæåíèÿ ïðîäîëæèòåëüíîñò</w:t>
      </w:r>
      <w:r w:rsidR="00536994">
        <w:rPr>
          <w:sz w:val="22"/>
          <w:szCs w:val="22"/>
          <w:lang w:val="ru-RU"/>
        </w:rPr>
        <w:t>и</w:t>
      </w:r>
      <w:r w:rsidRPr="009B3B42">
        <w:rPr>
          <w:rFonts w:ascii="Times LatRus" w:hAnsi="Times LatRus"/>
          <w:sz w:val="22"/>
          <w:szCs w:val="22"/>
          <w:lang w:val="ru-RU"/>
        </w:rPr>
        <w:t xml:space="preserve"> ïóòåé äîñò</w:t>
      </w:r>
      <w:r w:rsidR="00536994">
        <w:rPr>
          <w:sz w:val="22"/>
          <w:szCs w:val="22"/>
          <w:lang w:val="ru-RU"/>
        </w:rPr>
        <w:t>и</w:t>
      </w:r>
      <w:r w:rsidRPr="009B3B42">
        <w:rPr>
          <w:rFonts w:ascii="Times LatRus" w:hAnsi="Times LatRus"/>
          <w:sz w:val="22"/>
          <w:szCs w:val="22"/>
          <w:lang w:val="ru-RU"/>
        </w:rPr>
        <w:t>æåíèÿ öåëåé îðãàíèçàöèè. Â ñâÿçè ñ ýòèì</w:t>
      </w:r>
      <w:r w:rsidR="00536994" w:rsidRPr="00536994">
        <w:rPr>
          <w:rFonts w:ascii="Times LatRus" w:hAnsi="Times LatRus"/>
          <w:sz w:val="22"/>
          <w:szCs w:val="22"/>
          <w:lang w:val="ru-RU"/>
        </w:rPr>
        <w:t>,</w:t>
      </w:r>
      <w:r w:rsidRPr="009B3B42">
        <w:rPr>
          <w:rFonts w:ascii="Times LatRus" w:hAnsi="Times LatRus"/>
          <w:sz w:val="22"/>
          <w:szCs w:val="22"/>
          <w:lang w:val="ru-RU"/>
        </w:rPr>
        <w:t xml:space="preserve">  â ïåðâóþ î÷åðåäü</w:t>
      </w:r>
      <w:r w:rsidR="00536994" w:rsidRPr="00536994">
        <w:rPr>
          <w:rFonts w:ascii="Times LatRus" w:hAnsi="Times LatRus"/>
          <w:sz w:val="22"/>
          <w:szCs w:val="22"/>
          <w:lang w:val="ru-RU"/>
        </w:rPr>
        <w:t>,</w:t>
      </w:r>
      <w:r w:rsidRPr="009B3B42">
        <w:rPr>
          <w:rFonts w:ascii="Times LatRus" w:hAnsi="Times LatRus"/>
          <w:sz w:val="22"/>
          <w:szCs w:val="22"/>
          <w:lang w:val="ru-RU"/>
        </w:rPr>
        <w:t xml:space="preserve"> íåîáõîäèìî èñïîëüçîâàòü ðåçåðâû ïîâûøåíèÿ ýôôåêòèâíîñòè îñóùåñòâëåíèÿ êîììóíèêàöèè, à çàòåì, âûÿâèòü äðóãèå âîçìîæíîñòè ñîêðàùåíèèÿ âðåìåíè ðåøåíèÿ çà</w:t>
      </w:r>
      <w:r w:rsidR="00536994">
        <w:rPr>
          <w:sz w:val="22"/>
          <w:szCs w:val="22"/>
          <w:lang w:val="ru-RU"/>
        </w:rPr>
        <w:t>д</w:t>
      </w:r>
      <w:r w:rsidRPr="009B3B42">
        <w:rPr>
          <w:rFonts w:ascii="Times LatRus" w:hAnsi="Times LatRus"/>
          <w:sz w:val="22"/>
          <w:szCs w:val="22"/>
          <w:lang w:val="ru-RU"/>
        </w:rPr>
        <w:t>à÷</w:t>
      </w:r>
      <w:r w:rsidR="00536994" w:rsidRPr="00536994">
        <w:rPr>
          <w:rFonts w:ascii="Times LatRus" w:hAnsi="Times LatRus"/>
          <w:sz w:val="22"/>
          <w:szCs w:val="22"/>
          <w:lang w:val="ru-RU"/>
        </w:rPr>
        <w:t>,</w:t>
      </w:r>
      <w:r w:rsidRPr="009B3B42">
        <w:rPr>
          <w:rFonts w:ascii="Times LatRus" w:hAnsi="Times LatRus"/>
          <w:sz w:val="22"/>
          <w:szCs w:val="22"/>
          <w:lang w:val="ru-RU"/>
        </w:rPr>
        <w:t xml:space="preserve"> ïðåä</w:t>
      </w:r>
      <w:r w:rsidR="00536994" w:rsidRPr="00536994">
        <w:rPr>
          <w:sz w:val="22"/>
          <w:szCs w:val="22"/>
          <w:lang w:val="ru-RU"/>
        </w:rPr>
        <w:t>ъ</w:t>
      </w:r>
      <w:r w:rsidRPr="009B3B42">
        <w:rPr>
          <w:rFonts w:ascii="Times LatRus" w:hAnsi="Times LatRus"/>
          <w:sz w:val="22"/>
          <w:szCs w:val="22"/>
          <w:lang w:val="ru-RU"/>
        </w:rPr>
        <w:t>ÿâëÿåìûå îòäåëüíûì ðàáîòíèêàì.</w:t>
      </w:r>
    </w:p>
    <w:p w:rsidR="003D7E6C" w:rsidRDefault="003D7E6C" w:rsidP="00F56861">
      <w:pPr>
        <w:spacing w:line="250" w:lineRule="auto"/>
        <w:jc w:val="center"/>
        <w:rPr>
          <w:rFonts w:ascii="Times LatArm" w:hAnsi="Times LatArm"/>
          <w:b/>
          <w:sz w:val="18"/>
          <w:szCs w:val="18"/>
          <w:lang w:val="fr-FR"/>
        </w:rPr>
      </w:pPr>
    </w:p>
    <w:p w:rsidR="00F56861" w:rsidRPr="00D707FA" w:rsidRDefault="00F56861" w:rsidP="00F56861">
      <w:pPr>
        <w:spacing w:line="250" w:lineRule="auto"/>
        <w:jc w:val="center"/>
        <w:rPr>
          <w:rFonts w:ascii="Times LatArm" w:hAnsi="Times LatArm"/>
          <w:b/>
          <w:sz w:val="18"/>
          <w:szCs w:val="18"/>
          <w:lang w:val="fr-FR"/>
        </w:rPr>
      </w:pPr>
      <w:r w:rsidRPr="00D707FA">
        <w:rPr>
          <w:rFonts w:ascii="Times LatArm" w:hAnsi="Times LatArm"/>
          <w:b/>
          <w:sz w:val="18"/>
          <w:szCs w:val="18"/>
          <w:lang w:val="fr-FR"/>
        </w:rPr>
        <w:lastRenderedPageBreak/>
        <w:t>²ðò²ÊÆ äºî²Î²Ü Ð²Ø²Èê²ð²ÜÆ ¶Æî²Î²Ü îºÔºÎ²¶Æð</w:t>
      </w:r>
    </w:p>
    <w:p w:rsidR="00F56861" w:rsidRPr="00D707FA" w:rsidRDefault="00F56861" w:rsidP="00F56861">
      <w:pPr>
        <w:jc w:val="center"/>
        <w:rPr>
          <w:rFonts w:ascii="Times LatRus" w:hAnsi="Times LatRus"/>
          <w:b/>
          <w:sz w:val="18"/>
          <w:szCs w:val="18"/>
          <w:lang w:val="fr-FR"/>
        </w:rPr>
      </w:pPr>
      <w:r w:rsidRPr="00D707FA">
        <w:rPr>
          <w:rFonts w:ascii="Times LatRus" w:hAnsi="Times LatRus"/>
          <w:b/>
          <w:sz w:val="18"/>
          <w:szCs w:val="18"/>
          <w:lang w:val="fr-FR"/>
        </w:rPr>
        <w:t>Ó×ÅÍÛÅ ÇÀÏÈÑÊÈ ÀÐÖÀÕÑÊÎÃÎ ÃÎÑÓÄÀÐÑÒÂÅÍÍÎÃÎ ÓÍÈÂÅÐÑÈÒÅÒÀ</w:t>
      </w:r>
    </w:p>
    <w:p w:rsidR="00F56861" w:rsidRPr="00D707FA" w:rsidRDefault="007D0E60" w:rsidP="00F56861">
      <w:pPr>
        <w:pStyle w:val="3"/>
        <w:tabs>
          <w:tab w:val="left" w:pos="4035"/>
        </w:tabs>
        <w:jc w:val="left"/>
        <w:rPr>
          <w:rFonts w:ascii="Times LatArm" w:hAnsi="Times LatArm"/>
          <w:b/>
          <w:bCs/>
          <w:i/>
          <w:sz w:val="14"/>
          <w:szCs w:val="14"/>
          <w:lang w:val="fr-FR"/>
        </w:rPr>
      </w:pPr>
      <w:r>
        <w:rPr>
          <w:rFonts w:ascii="Times LatArm" w:hAnsi="Times LatArm"/>
          <w:b/>
          <w:bCs/>
          <w:i/>
          <w:noProof/>
          <w:snapToGrid/>
          <w:sz w:val="14"/>
          <w:szCs w:val="14"/>
          <w:lang w:eastAsia="ru-RU"/>
        </w:rPr>
        <w:pict>
          <v:line id="_x0000_s15807" style="position:absolute;z-index:251955200" from="1.75pt,6.6pt" to="460.75pt,6.6pt" strokeweight="3pt">
            <v:stroke linestyle="thinThick"/>
          </v:line>
        </w:pict>
      </w:r>
      <w:r w:rsidR="00F56861" w:rsidRPr="00D707FA">
        <w:rPr>
          <w:rFonts w:ascii="Times LatArm" w:hAnsi="Times LatArm"/>
          <w:b/>
          <w:bCs/>
          <w:i/>
          <w:sz w:val="14"/>
          <w:szCs w:val="14"/>
          <w:lang w:val="fr-FR"/>
        </w:rPr>
        <w:tab/>
      </w:r>
    </w:p>
    <w:p w:rsidR="00F56861" w:rsidRPr="00D707FA" w:rsidRDefault="00F56861" w:rsidP="00F56861">
      <w:pPr>
        <w:pStyle w:val="3"/>
        <w:jc w:val="center"/>
        <w:rPr>
          <w:rFonts w:ascii="Times LatArm" w:hAnsi="Times LatArm"/>
          <w:b/>
          <w:bCs/>
          <w:sz w:val="18"/>
          <w:szCs w:val="18"/>
          <w:lang w:val="fr-FR"/>
        </w:rPr>
      </w:pPr>
      <w:r w:rsidRPr="00D707FA">
        <w:rPr>
          <w:rFonts w:ascii="Times LatArm" w:hAnsi="Times LatArm"/>
          <w:b/>
          <w:bCs/>
          <w:sz w:val="18"/>
          <w:szCs w:val="18"/>
          <w:lang w:val="fr-FR"/>
        </w:rPr>
        <w:t>1-2 (23-24) 2011</w:t>
      </w:r>
    </w:p>
    <w:p w:rsidR="00F56861" w:rsidRPr="00766FAD" w:rsidRDefault="00F56861" w:rsidP="00F56861">
      <w:pPr>
        <w:rPr>
          <w:rFonts w:ascii="Times LatRus" w:hAnsi="Times LatRus" w:cs="Arial"/>
          <w:i/>
          <w:sz w:val="24"/>
          <w:szCs w:val="24"/>
          <w:lang w:val="ru-RU"/>
        </w:rPr>
      </w:pPr>
      <w:r w:rsidRPr="00766FAD">
        <w:rPr>
          <w:rFonts w:ascii="Times LatRus" w:hAnsi="Times LatRus" w:cs="Arial"/>
          <w:i/>
          <w:sz w:val="24"/>
          <w:szCs w:val="24"/>
          <w:lang w:val="ru-RU"/>
        </w:rPr>
        <w:t>ÓÄÊ</w:t>
      </w:r>
      <w:r w:rsidR="00027683" w:rsidRPr="00C63ED8">
        <w:rPr>
          <w:rFonts w:ascii="Times LatRus" w:hAnsi="Times LatRus" w:cs="Arial"/>
          <w:i/>
          <w:sz w:val="24"/>
          <w:szCs w:val="24"/>
          <w:lang w:val="ru-RU"/>
        </w:rPr>
        <w:t xml:space="preserve"> 330</w:t>
      </w:r>
      <w:r w:rsidRPr="00766FAD">
        <w:rPr>
          <w:rFonts w:ascii="Times LatRus" w:hAnsi="Times LatRus" w:cs="Arial"/>
          <w:i/>
          <w:sz w:val="24"/>
          <w:szCs w:val="24"/>
          <w:lang w:val="ru-RU"/>
        </w:rPr>
        <w:tab/>
      </w:r>
      <w:r w:rsidRPr="00766FAD">
        <w:rPr>
          <w:rFonts w:ascii="Times LatRus" w:hAnsi="Times LatRus" w:cs="Arial"/>
          <w:i/>
          <w:sz w:val="24"/>
          <w:szCs w:val="24"/>
          <w:lang w:val="ru-RU"/>
        </w:rPr>
        <w:tab/>
      </w:r>
      <w:r w:rsidRPr="00766FAD">
        <w:rPr>
          <w:rFonts w:ascii="Times LatRus" w:hAnsi="Times LatRus" w:cs="Arial"/>
          <w:i/>
          <w:sz w:val="24"/>
          <w:szCs w:val="24"/>
          <w:lang w:val="ru-RU"/>
        </w:rPr>
        <w:tab/>
      </w:r>
      <w:r w:rsidRPr="00766FAD">
        <w:rPr>
          <w:rFonts w:ascii="Times LatRus" w:hAnsi="Times LatRus" w:cs="Arial"/>
          <w:i/>
          <w:sz w:val="24"/>
          <w:szCs w:val="24"/>
          <w:lang w:val="ru-RU"/>
        </w:rPr>
        <w:tab/>
      </w:r>
      <w:r w:rsidRPr="00766FAD">
        <w:rPr>
          <w:rFonts w:ascii="Times LatRus" w:hAnsi="Times LatRus" w:cs="Arial"/>
          <w:i/>
          <w:sz w:val="24"/>
          <w:szCs w:val="24"/>
          <w:lang w:val="ru-RU"/>
        </w:rPr>
        <w:tab/>
      </w:r>
      <w:r w:rsidRPr="00766FAD">
        <w:rPr>
          <w:rFonts w:ascii="Times LatRus" w:hAnsi="Times LatRus" w:cs="Arial"/>
          <w:i/>
          <w:sz w:val="24"/>
          <w:szCs w:val="24"/>
          <w:lang w:val="ru-RU"/>
        </w:rPr>
        <w:tab/>
      </w:r>
      <w:r w:rsidRPr="00766FAD">
        <w:rPr>
          <w:rFonts w:ascii="Times LatRus" w:hAnsi="Times LatRus" w:cs="Arial"/>
          <w:i/>
          <w:sz w:val="24"/>
          <w:szCs w:val="24"/>
          <w:lang w:val="ru-RU"/>
        </w:rPr>
        <w:tab/>
      </w:r>
      <w:r w:rsidRPr="00766FAD">
        <w:rPr>
          <w:rFonts w:ascii="Times LatRus" w:hAnsi="Times LatRus" w:cs="Arial"/>
          <w:i/>
          <w:sz w:val="24"/>
          <w:szCs w:val="24"/>
          <w:lang w:val="ru-RU"/>
        </w:rPr>
        <w:tab/>
      </w:r>
      <w:r w:rsidRPr="00766FAD">
        <w:rPr>
          <w:rFonts w:ascii="Times LatRus" w:hAnsi="Times LatRus" w:cs="Arial"/>
          <w:i/>
          <w:sz w:val="24"/>
          <w:szCs w:val="24"/>
          <w:lang w:val="ru-RU"/>
        </w:rPr>
        <w:tab/>
      </w:r>
      <w:r w:rsidRPr="00766FAD">
        <w:rPr>
          <w:rFonts w:ascii="Times LatRus" w:hAnsi="Times LatRus" w:cs="Arial"/>
          <w:i/>
          <w:sz w:val="24"/>
          <w:szCs w:val="24"/>
          <w:lang w:val="ru-RU"/>
        </w:rPr>
        <w:tab/>
        <w:t xml:space="preserve"> Ýêîíîìèêà</w:t>
      </w:r>
    </w:p>
    <w:p w:rsidR="00F56861" w:rsidRPr="00F56861" w:rsidRDefault="00F56861" w:rsidP="00F56861">
      <w:pPr>
        <w:shd w:val="clear" w:color="auto" w:fill="FFFFFF" w:themeFill="background1"/>
        <w:ind w:firstLine="709"/>
        <w:jc w:val="both"/>
        <w:rPr>
          <w:b/>
          <w:snapToGrid w:val="0"/>
          <w:sz w:val="10"/>
          <w:szCs w:val="10"/>
          <w:lang w:val="ru-RU"/>
        </w:rPr>
      </w:pPr>
    </w:p>
    <w:p w:rsidR="008412B4" w:rsidRPr="00C57344" w:rsidRDefault="008412B4" w:rsidP="008412B4">
      <w:pPr>
        <w:shd w:val="clear" w:color="auto" w:fill="FFFFFF" w:themeFill="background1"/>
        <w:jc w:val="center"/>
        <w:rPr>
          <w:b/>
          <w:snapToGrid w:val="0"/>
          <w:sz w:val="22"/>
          <w:szCs w:val="22"/>
          <w:lang w:val="ru-RU"/>
        </w:rPr>
      </w:pPr>
      <w:r w:rsidRPr="00F56861">
        <w:rPr>
          <w:b/>
          <w:snapToGrid w:val="0"/>
          <w:sz w:val="22"/>
          <w:szCs w:val="22"/>
          <w:lang w:val="ru-RU"/>
        </w:rPr>
        <w:t>Р</w:t>
      </w:r>
      <w:r w:rsidRPr="0017119D">
        <w:rPr>
          <w:b/>
          <w:snapToGrid w:val="0"/>
          <w:sz w:val="22"/>
          <w:szCs w:val="22"/>
          <w:lang w:val="ru-RU"/>
        </w:rPr>
        <w:t>АЗВИТИЕ ВНЕАУДИТОРНОЙ РАБОТЫ КАК ФАКТОР РАЗВИТИЯ ПРОФЕССИОНАЛЬНЫХ КОМПЕТЕНЦИЙ</w:t>
      </w:r>
    </w:p>
    <w:p w:rsidR="008412B4" w:rsidRPr="00C57344" w:rsidRDefault="008412B4" w:rsidP="008412B4">
      <w:pPr>
        <w:shd w:val="clear" w:color="auto" w:fill="FFFFFF" w:themeFill="background1"/>
        <w:jc w:val="center"/>
        <w:rPr>
          <w:b/>
          <w:snapToGrid w:val="0"/>
          <w:sz w:val="10"/>
          <w:szCs w:val="10"/>
          <w:lang w:val="ru-RU"/>
        </w:rPr>
      </w:pPr>
    </w:p>
    <w:p w:rsidR="008412B4" w:rsidRPr="00C57344" w:rsidRDefault="008412B4" w:rsidP="008412B4">
      <w:pPr>
        <w:shd w:val="clear" w:color="auto" w:fill="FFFFFF" w:themeFill="background1"/>
        <w:jc w:val="center"/>
        <w:rPr>
          <w:snapToGrid w:val="0"/>
          <w:sz w:val="26"/>
          <w:szCs w:val="26"/>
          <w:lang w:val="ru-RU"/>
        </w:rPr>
      </w:pPr>
      <w:r w:rsidRPr="006B4DC3">
        <w:rPr>
          <w:snapToGrid w:val="0"/>
          <w:sz w:val="26"/>
          <w:szCs w:val="26"/>
          <w:lang w:val="ru-RU"/>
        </w:rPr>
        <w:t>И</w:t>
      </w:r>
      <w:r w:rsidRPr="00C57344">
        <w:rPr>
          <w:snapToGrid w:val="0"/>
          <w:sz w:val="26"/>
          <w:szCs w:val="26"/>
          <w:lang w:val="ru-RU"/>
        </w:rPr>
        <w:t xml:space="preserve">. </w:t>
      </w:r>
      <w:r w:rsidRPr="006B4DC3">
        <w:rPr>
          <w:snapToGrid w:val="0"/>
          <w:sz w:val="26"/>
          <w:szCs w:val="26"/>
          <w:lang w:val="ru-RU"/>
        </w:rPr>
        <w:t>О</w:t>
      </w:r>
      <w:r w:rsidRPr="00C57344">
        <w:rPr>
          <w:snapToGrid w:val="0"/>
          <w:sz w:val="26"/>
          <w:szCs w:val="26"/>
          <w:lang w:val="ru-RU"/>
        </w:rPr>
        <w:t>.</w:t>
      </w:r>
      <w:r w:rsidR="00F8105D" w:rsidRPr="00F8105D">
        <w:rPr>
          <w:snapToGrid w:val="0"/>
          <w:sz w:val="26"/>
          <w:szCs w:val="26"/>
          <w:lang w:val="ru-RU"/>
        </w:rPr>
        <w:t xml:space="preserve"> </w:t>
      </w:r>
      <w:r w:rsidRPr="006B4DC3">
        <w:rPr>
          <w:snapToGrid w:val="0"/>
          <w:sz w:val="26"/>
          <w:szCs w:val="26"/>
          <w:lang w:val="ru-RU"/>
        </w:rPr>
        <w:t>Ишханян</w:t>
      </w:r>
      <w:r w:rsidRPr="00C57344">
        <w:rPr>
          <w:snapToGrid w:val="0"/>
          <w:sz w:val="26"/>
          <w:szCs w:val="26"/>
          <w:lang w:val="ru-RU"/>
        </w:rPr>
        <w:t xml:space="preserve">,  </w:t>
      </w:r>
      <w:r w:rsidRPr="006B4DC3">
        <w:rPr>
          <w:snapToGrid w:val="0"/>
          <w:sz w:val="26"/>
          <w:szCs w:val="26"/>
          <w:lang w:val="ru-RU"/>
        </w:rPr>
        <w:t>Г</w:t>
      </w:r>
      <w:r w:rsidRPr="00C57344">
        <w:rPr>
          <w:snapToGrid w:val="0"/>
          <w:sz w:val="26"/>
          <w:szCs w:val="26"/>
          <w:lang w:val="ru-RU"/>
        </w:rPr>
        <w:t>.</w:t>
      </w:r>
      <w:r w:rsidRPr="006B4DC3">
        <w:rPr>
          <w:snapToGrid w:val="0"/>
          <w:sz w:val="26"/>
          <w:szCs w:val="26"/>
          <w:lang w:val="ru-RU"/>
        </w:rPr>
        <w:t>О</w:t>
      </w:r>
      <w:r w:rsidRPr="00C57344">
        <w:rPr>
          <w:snapToGrid w:val="0"/>
          <w:sz w:val="26"/>
          <w:szCs w:val="26"/>
          <w:lang w:val="ru-RU"/>
        </w:rPr>
        <w:t xml:space="preserve">. </w:t>
      </w:r>
      <w:r w:rsidRPr="006B4DC3">
        <w:rPr>
          <w:snapToGrid w:val="0"/>
          <w:sz w:val="26"/>
          <w:szCs w:val="26"/>
          <w:lang w:val="ru-RU"/>
        </w:rPr>
        <w:t>Ишханян</w:t>
      </w:r>
    </w:p>
    <w:p w:rsidR="00BD7842" w:rsidRPr="008412B4" w:rsidRDefault="00BD7842" w:rsidP="00BD7842">
      <w:pPr>
        <w:ind w:firstLine="709"/>
        <w:jc w:val="both"/>
        <w:rPr>
          <w:b/>
          <w:snapToGrid w:val="0"/>
          <w:sz w:val="24"/>
          <w:szCs w:val="24"/>
          <w:lang w:val="ru-RU"/>
        </w:rPr>
      </w:pPr>
    </w:p>
    <w:p w:rsidR="00BD7842" w:rsidRPr="00BD7842" w:rsidRDefault="00BD7842" w:rsidP="00027683">
      <w:pPr>
        <w:shd w:val="clear" w:color="auto" w:fill="FFFFFF"/>
        <w:spacing w:line="252" w:lineRule="auto"/>
        <w:ind w:firstLine="567"/>
        <w:jc w:val="both"/>
        <w:rPr>
          <w:sz w:val="22"/>
          <w:szCs w:val="22"/>
          <w:lang w:val="ru-RU"/>
        </w:rPr>
      </w:pPr>
      <w:r w:rsidRPr="00BD7842">
        <w:rPr>
          <w:sz w:val="22"/>
          <w:szCs w:val="22"/>
          <w:lang w:val="ru-RU"/>
        </w:rPr>
        <w:t>Проблема высшего образования многоаспектна. Как известно, уровень профессиональной квалификации населения страны играет реша</w:t>
      </w:r>
      <w:r w:rsidRPr="00BD7842">
        <w:rPr>
          <w:color w:val="000000"/>
          <w:sz w:val="22"/>
          <w:szCs w:val="22"/>
          <w:lang w:val="ru-RU"/>
        </w:rPr>
        <w:t>ю</w:t>
      </w:r>
      <w:r w:rsidRPr="00BD7842">
        <w:rPr>
          <w:sz w:val="22"/>
          <w:szCs w:val="22"/>
          <w:lang w:val="ru-RU"/>
        </w:rPr>
        <w:t>щу</w:t>
      </w:r>
      <w:r w:rsidRPr="00BD7842">
        <w:rPr>
          <w:color w:val="000000"/>
          <w:sz w:val="22"/>
          <w:szCs w:val="22"/>
          <w:lang w:val="ru-RU"/>
        </w:rPr>
        <w:t>ю</w:t>
      </w:r>
      <w:r w:rsidRPr="00BD7842">
        <w:rPr>
          <w:sz w:val="22"/>
          <w:szCs w:val="22"/>
          <w:lang w:val="ru-RU"/>
        </w:rPr>
        <w:t xml:space="preserve"> роль для будущего ее экономики и общества. </w:t>
      </w:r>
    </w:p>
    <w:p w:rsidR="00BD7842" w:rsidRPr="00BD7842" w:rsidRDefault="00BD7842" w:rsidP="00027683">
      <w:pPr>
        <w:shd w:val="clear" w:color="auto" w:fill="FFFFFF"/>
        <w:spacing w:line="252" w:lineRule="auto"/>
        <w:ind w:firstLine="567"/>
        <w:jc w:val="both"/>
        <w:rPr>
          <w:sz w:val="22"/>
          <w:szCs w:val="22"/>
          <w:lang w:val="ru-RU"/>
        </w:rPr>
      </w:pPr>
      <w:r w:rsidRPr="00BD7842">
        <w:rPr>
          <w:color w:val="000000"/>
          <w:sz w:val="22"/>
          <w:szCs w:val="22"/>
          <w:lang w:val="ru-RU"/>
        </w:rPr>
        <w:t>Современная жизнь ждет компетентного специалиста, не только отличающегося критическим мышлением, мобильностью, конструктивностью, творческим отношением к делу, стремлением к постоянному обновлению знаний,  положительно мотивированного на успешную профессиональную деятельность.  В связи с этим, основные усилия всех высших учебных заведений должны быть направлены на создание  хорошо подготовленных специалистов.</w:t>
      </w:r>
      <w:r w:rsidRPr="00BD7842">
        <w:rPr>
          <w:sz w:val="22"/>
          <w:szCs w:val="22"/>
          <w:lang w:val="ru-RU"/>
        </w:rPr>
        <w:t xml:space="preserve"> </w:t>
      </w:r>
    </w:p>
    <w:p w:rsidR="00BD7842" w:rsidRPr="008D7111" w:rsidRDefault="00BD7842" w:rsidP="00027683">
      <w:pPr>
        <w:shd w:val="clear" w:color="auto" w:fill="FFFFFF"/>
        <w:spacing w:line="252" w:lineRule="auto"/>
        <w:ind w:firstLine="567"/>
        <w:jc w:val="both"/>
        <w:rPr>
          <w:sz w:val="22"/>
          <w:szCs w:val="22"/>
          <w:lang w:val="ru-RU"/>
        </w:rPr>
      </w:pPr>
      <w:r w:rsidRPr="00BD7842">
        <w:rPr>
          <w:sz w:val="22"/>
          <w:szCs w:val="22"/>
          <w:lang w:val="ru-RU"/>
        </w:rPr>
        <w:t>Основная задача высшего образования заключается в формировании творческой личности специалиста, способного к саморазвитию, самообразованию, инновационной деятельности. Решение этой задачи вряд ли возможно только путем передачи знаний в готовом виде привычными традиционными методами от преподавателя к студенту, но и требует  использования рациональных, неординарных методов подготовки  специалистов.</w:t>
      </w:r>
      <w:r w:rsidRPr="00BD7842">
        <w:rPr>
          <w:sz w:val="22"/>
          <w:szCs w:val="22"/>
          <w:lang w:val="ru-RU"/>
        </w:rPr>
        <w:tab/>
      </w:r>
      <w:r w:rsidRPr="00BD7842">
        <w:rPr>
          <w:sz w:val="22"/>
          <w:szCs w:val="22"/>
          <w:lang w:val="ru-RU"/>
        </w:rPr>
        <w:tab/>
      </w:r>
    </w:p>
    <w:p w:rsidR="00BD7842" w:rsidRPr="00BD7842" w:rsidRDefault="00BD7842" w:rsidP="00027683">
      <w:pPr>
        <w:shd w:val="clear" w:color="auto" w:fill="FFFFFF"/>
        <w:spacing w:line="252" w:lineRule="auto"/>
        <w:ind w:firstLine="567"/>
        <w:jc w:val="both"/>
        <w:rPr>
          <w:sz w:val="22"/>
          <w:szCs w:val="22"/>
          <w:lang w:val="ru-RU"/>
        </w:rPr>
      </w:pPr>
      <w:r w:rsidRPr="00BD7842">
        <w:rPr>
          <w:sz w:val="22"/>
          <w:szCs w:val="22"/>
          <w:lang w:val="ru-RU"/>
        </w:rPr>
        <w:t xml:space="preserve">С этой точки зрения выбранная тема актуальна, требует проведения серьезных исследований. </w:t>
      </w:r>
    </w:p>
    <w:p w:rsidR="00BD7842" w:rsidRPr="00BD7842" w:rsidRDefault="00BD7842" w:rsidP="00027683">
      <w:pPr>
        <w:shd w:val="clear" w:color="auto" w:fill="FFFFFF"/>
        <w:spacing w:line="252" w:lineRule="auto"/>
        <w:ind w:firstLine="567"/>
        <w:jc w:val="both"/>
        <w:rPr>
          <w:sz w:val="22"/>
          <w:szCs w:val="22"/>
          <w:lang w:val="ru-RU"/>
        </w:rPr>
      </w:pPr>
      <w:r w:rsidRPr="00BD7842">
        <w:rPr>
          <w:sz w:val="22"/>
          <w:szCs w:val="22"/>
          <w:lang w:val="ru-RU"/>
        </w:rPr>
        <w:t>Актуальность данного исследования также  обуславливается необходимостью в нынешних условиях перехода к рыночным отношениям, а также перехода системы высшего образования к новой, кредитно- модульной системе, поиска лучших управленческих решений в области образования, максимальное использование преимуществ НТП, новых информационных технологий, а также новых форм обучения.</w:t>
      </w:r>
      <w:r w:rsidRPr="00BD7842">
        <w:rPr>
          <w:sz w:val="22"/>
          <w:szCs w:val="22"/>
          <w:lang w:val="ru-RU"/>
        </w:rPr>
        <w:tab/>
        <w:t xml:space="preserve"> </w:t>
      </w:r>
      <w:r w:rsidRPr="00BD7842">
        <w:rPr>
          <w:sz w:val="22"/>
          <w:szCs w:val="22"/>
          <w:lang w:val="ru-RU"/>
        </w:rPr>
        <w:tab/>
      </w:r>
      <w:r w:rsidRPr="00BD7842">
        <w:rPr>
          <w:sz w:val="22"/>
          <w:szCs w:val="22"/>
          <w:lang w:val="ru-RU"/>
        </w:rPr>
        <w:tab/>
      </w:r>
      <w:r w:rsidRPr="00BD7842">
        <w:rPr>
          <w:sz w:val="22"/>
          <w:szCs w:val="22"/>
          <w:lang w:val="ru-RU"/>
        </w:rPr>
        <w:tab/>
      </w:r>
    </w:p>
    <w:p w:rsidR="00BD7842" w:rsidRPr="00BD7842" w:rsidRDefault="00BD7842" w:rsidP="00027683">
      <w:pPr>
        <w:shd w:val="clear" w:color="auto" w:fill="FFFFFF"/>
        <w:spacing w:line="252" w:lineRule="auto"/>
        <w:ind w:firstLine="567"/>
        <w:jc w:val="both"/>
        <w:rPr>
          <w:sz w:val="22"/>
          <w:szCs w:val="22"/>
          <w:lang w:val="ru-RU"/>
        </w:rPr>
      </w:pPr>
      <w:r w:rsidRPr="00BD7842">
        <w:rPr>
          <w:sz w:val="22"/>
          <w:szCs w:val="22"/>
          <w:lang w:val="ru-RU"/>
        </w:rPr>
        <w:t xml:space="preserve">Цель настоящего исследования-развитие теоретических, методологических и методических подходов к организации процесса обучения в высшей школе, обоснование практических рекомендаций по ее совершенствованию. </w:t>
      </w:r>
    </w:p>
    <w:p w:rsidR="00BD7842" w:rsidRPr="00BD7842" w:rsidRDefault="00BD7842" w:rsidP="00027683">
      <w:pPr>
        <w:shd w:val="clear" w:color="auto" w:fill="FFFFFF"/>
        <w:spacing w:line="252" w:lineRule="auto"/>
        <w:ind w:firstLine="567"/>
        <w:jc w:val="both"/>
        <w:rPr>
          <w:sz w:val="22"/>
          <w:szCs w:val="22"/>
          <w:lang w:val="ru-RU"/>
        </w:rPr>
      </w:pPr>
      <w:r w:rsidRPr="00BD7842">
        <w:rPr>
          <w:sz w:val="22"/>
          <w:szCs w:val="22"/>
          <w:lang w:val="ru-RU"/>
        </w:rPr>
        <w:t>Достижение этой цели потребовало решения следующих основных задач: и</w:t>
      </w:r>
      <w:r w:rsidRPr="00BD7842">
        <w:rPr>
          <w:color w:val="000000"/>
          <w:sz w:val="22"/>
          <w:szCs w:val="22"/>
          <w:lang w:val="ru-RU"/>
        </w:rPr>
        <w:t>зучить теоретические и практические  высшего образования на современном этапе,</w:t>
      </w:r>
      <w:r w:rsidRPr="00BD7842">
        <w:rPr>
          <w:sz w:val="22"/>
          <w:szCs w:val="22"/>
          <w:lang w:val="ru-RU"/>
        </w:rPr>
        <w:t xml:space="preserve"> и</w:t>
      </w:r>
      <w:r w:rsidRPr="00BD7842">
        <w:rPr>
          <w:color w:val="000000"/>
          <w:sz w:val="22"/>
          <w:szCs w:val="22"/>
          <w:lang w:val="ru-RU"/>
        </w:rPr>
        <w:t xml:space="preserve">сследовать проблемы, тенденции и возможности развития новых методов работы со студентами, в частности, кредитной системы,  рассмотреть сущность, особенности и принципы организации самостоятельной работы студентов и роль внеаудиторных занятий в процессе подготовки специалистов. </w:t>
      </w:r>
      <w:r w:rsidRPr="00BD7842">
        <w:rPr>
          <w:sz w:val="22"/>
          <w:szCs w:val="22"/>
          <w:lang w:val="ru-RU"/>
        </w:rPr>
        <w:tab/>
      </w:r>
    </w:p>
    <w:p w:rsidR="00BD7842" w:rsidRPr="00BD7842" w:rsidRDefault="00BD7842" w:rsidP="00027683">
      <w:pPr>
        <w:spacing w:line="252" w:lineRule="auto"/>
        <w:ind w:firstLine="567"/>
        <w:jc w:val="both"/>
        <w:rPr>
          <w:color w:val="000000"/>
          <w:sz w:val="22"/>
          <w:szCs w:val="22"/>
          <w:lang w:val="ru-RU"/>
        </w:rPr>
      </w:pPr>
      <w:r w:rsidRPr="00BD7842">
        <w:rPr>
          <w:color w:val="000000"/>
          <w:sz w:val="22"/>
          <w:szCs w:val="22"/>
          <w:lang w:val="ru-RU"/>
        </w:rPr>
        <w:t>Объектом и предметом исследования выступает механизм формирования и реализации процессов подготовки специалистов высшей  квалификации.</w:t>
      </w:r>
    </w:p>
    <w:p w:rsidR="00BD7842" w:rsidRPr="00BD7842" w:rsidRDefault="00BD7842" w:rsidP="00027683">
      <w:pPr>
        <w:spacing w:line="252" w:lineRule="auto"/>
        <w:ind w:firstLine="567"/>
        <w:jc w:val="both"/>
        <w:rPr>
          <w:sz w:val="22"/>
          <w:szCs w:val="22"/>
          <w:lang w:val="ru-RU"/>
        </w:rPr>
      </w:pPr>
      <w:r w:rsidRPr="00BD7842">
        <w:rPr>
          <w:sz w:val="22"/>
          <w:szCs w:val="22"/>
          <w:lang w:val="ru-RU"/>
        </w:rPr>
        <w:t xml:space="preserve">Изучение мирового опыта  подготовки специалистов высшей квалификации показало, что кредитно-модульная система превалирует в большинстве вузов. Различают  американскую и европейскую кредитные системы. </w:t>
      </w:r>
    </w:p>
    <w:p w:rsidR="00BD7842" w:rsidRPr="00BD7842" w:rsidRDefault="00BD7842" w:rsidP="00027683">
      <w:pPr>
        <w:spacing w:line="252" w:lineRule="auto"/>
        <w:ind w:firstLine="567"/>
        <w:jc w:val="both"/>
        <w:rPr>
          <w:sz w:val="22"/>
          <w:szCs w:val="22"/>
          <w:lang w:val="ru-RU"/>
        </w:rPr>
      </w:pPr>
      <w:r w:rsidRPr="00BD7842">
        <w:rPr>
          <w:color w:val="000000"/>
          <w:sz w:val="22"/>
          <w:szCs w:val="22"/>
          <w:lang w:val="ru-RU"/>
        </w:rPr>
        <w:t>С 2002 года в ряде стран постсоветского пространства  и с 2008 года в РА и НКР, т. ч. Арцахском госуниверситете, с целью международного признания национальных образовательных программ, усиления академической мобильности студентов и преподавателей, а также для повышения качества образования и обеспечения преемственности всех уровней и ступеней высшего и послевузовского образования внедрена кредитная технология обучения.</w:t>
      </w:r>
      <w:r w:rsidRPr="00BD7842">
        <w:rPr>
          <w:sz w:val="22"/>
          <w:szCs w:val="22"/>
          <w:lang w:val="ru-RU"/>
        </w:rPr>
        <w:t xml:space="preserve"> </w:t>
      </w:r>
    </w:p>
    <w:p w:rsidR="00BD7842" w:rsidRPr="00BD7842" w:rsidRDefault="00BD7842" w:rsidP="00027683">
      <w:pPr>
        <w:spacing w:line="252" w:lineRule="auto"/>
        <w:ind w:firstLine="567"/>
        <w:jc w:val="both"/>
        <w:rPr>
          <w:sz w:val="22"/>
          <w:szCs w:val="22"/>
          <w:lang w:val="ru-RU"/>
        </w:rPr>
      </w:pPr>
      <w:r w:rsidRPr="00BD7842">
        <w:rPr>
          <w:sz w:val="22"/>
          <w:szCs w:val="22"/>
          <w:lang w:val="ru-RU"/>
        </w:rPr>
        <w:t xml:space="preserve">Реформа высшей школы, введенная в странах постсоветского пространства, пока находится в переходном периоде.  </w:t>
      </w:r>
    </w:p>
    <w:p w:rsidR="00BD7842" w:rsidRPr="00BD7842" w:rsidRDefault="00BD7842" w:rsidP="00027683">
      <w:pPr>
        <w:spacing w:line="252" w:lineRule="auto"/>
        <w:ind w:firstLine="567"/>
        <w:jc w:val="both"/>
        <w:rPr>
          <w:color w:val="000000"/>
          <w:sz w:val="22"/>
          <w:szCs w:val="22"/>
          <w:lang w:val="ru-RU"/>
        </w:rPr>
      </w:pPr>
      <w:r w:rsidRPr="00BD7842">
        <w:rPr>
          <w:color w:val="000000"/>
          <w:sz w:val="22"/>
          <w:szCs w:val="22"/>
          <w:lang w:val="ru-RU"/>
        </w:rPr>
        <w:t xml:space="preserve">Эти изменения были направлены также на приспособление высшей школы к требованиям глобализации мировой экономики и интернационализации и конкурентоспособности высшего образования в мире. </w:t>
      </w:r>
    </w:p>
    <w:p w:rsidR="00BD7842" w:rsidRPr="00BD7842" w:rsidRDefault="00BD7842" w:rsidP="00027683">
      <w:pPr>
        <w:spacing w:line="252" w:lineRule="auto"/>
        <w:ind w:firstLine="567"/>
        <w:jc w:val="both"/>
        <w:rPr>
          <w:color w:val="000000"/>
          <w:sz w:val="22"/>
          <w:szCs w:val="22"/>
          <w:lang w:val="ru-RU"/>
        </w:rPr>
      </w:pPr>
      <w:r w:rsidRPr="00BD7842">
        <w:rPr>
          <w:color w:val="000000"/>
          <w:sz w:val="22"/>
          <w:szCs w:val="22"/>
          <w:lang w:val="ru-RU"/>
        </w:rPr>
        <w:lastRenderedPageBreak/>
        <w:t xml:space="preserve">По существу речь шла о проведении серьезной реформы в области высшего образования, т.к. нововведениями предусматривались: </w:t>
      </w:r>
    </w:p>
    <w:p w:rsidR="00BD7842" w:rsidRPr="00BD7842" w:rsidRDefault="00F8105D" w:rsidP="00284824">
      <w:pPr>
        <w:numPr>
          <w:ilvl w:val="0"/>
          <w:numId w:val="43"/>
        </w:numPr>
        <w:spacing w:line="252" w:lineRule="auto"/>
        <w:ind w:left="426" w:hanging="284"/>
        <w:jc w:val="both"/>
        <w:rPr>
          <w:color w:val="000000"/>
          <w:sz w:val="22"/>
          <w:szCs w:val="22"/>
          <w:lang w:val="ru-RU"/>
        </w:rPr>
      </w:pPr>
      <w:r w:rsidRPr="00F8105D">
        <w:rPr>
          <w:color w:val="000000"/>
          <w:sz w:val="22"/>
          <w:szCs w:val="22"/>
          <w:lang w:val="ru-RU"/>
        </w:rPr>
        <w:t xml:space="preserve"> </w:t>
      </w:r>
      <w:r w:rsidR="00BD7842" w:rsidRPr="00BD7842">
        <w:rPr>
          <w:color w:val="000000"/>
          <w:sz w:val="22"/>
          <w:szCs w:val="22"/>
          <w:lang w:val="ru-RU"/>
        </w:rPr>
        <w:t>интеграция отечественной системы образования в международное образовательное пространство;</w:t>
      </w:r>
    </w:p>
    <w:p w:rsidR="00BD7842" w:rsidRPr="00BD7842" w:rsidRDefault="00F8105D" w:rsidP="00284824">
      <w:pPr>
        <w:numPr>
          <w:ilvl w:val="0"/>
          <w:numId w:val="43"/>
        </w:numPr>
        <w:spacing w:line="252" w:lineRule="auto"/>
        <w:ind w:left="426" w:hanging="284"/>
        <w:jc w:val="both"/>
        <w:rPr>
          <w:color w:val="000000"/>
          <w:sz w:val="22"/>
          <w:szCs w:val="22"/>
          <w:lang w:val="ru-RU"/>
        </w:rPr>
      </w:pPr>
      <w:r w:rsidRPr="00F8105D">
        <w:rPr>
          <w:color w:val="000000"/>
          <w:sz w:val="22"/>
          <w:szCs w:val="22"/>
          <w:lang w:val="ru-RU"/>
        </w:rPr>
        <w:t xml:space="preserve"> </w:t>
      </w:r>
      <w:r w:rsidR="00BD7842" w:rsidRPr="00BD7842">
        <w:rPr>
          <w:color w:val="000000"/>
          <w:sz w:val="22"/>
          <w:szCs w:val="22"/>
          <w:lang w:val="ru-RU"/>
        </w:rPr>
        <w:t xml:space="preserve">перевод учебных планов и программ вузов на подготовку бакалавров и магистров; </w:t>
      </w:r>
    </w:p>
    <w:p w:rsidR="00BD7842" w:rsidRPr="00BD7842" w:rsidRDefault="00F8105D" w:rsidP="00284824">
      <w:pPr>
        <w:numPr>
          <w:ilvl w:val="0"/>
          <w:numId w:val="43"/>
        </w:numPr>
        <w:spacing w:line="252" w:lineRule="auto"/>
        <w:ind w:left="426" w:hanging="284"/>
        <w:jc w:val="both"/>
        <w:rPr>
          <w:color w:val="000000"/>
          <w:sz w:val="22"/>
          <w:szCs w:val="22"/>
          <w:lang w:val="ru-RU"/>
        </w:rPr>
      </w:pPr>
      <w:r w:rsidRPr="00F8105D">
        <w:rPr>
          <w:color w:val="000000"/>
          <w:sz w:val="22"/>
          <w:szCs w:val="22"/>
          <w:lang w:val="ru-RU"/>
        </w:rPr>
        <w:t xml:space="preserve"> </w:t>
      </w:r>
      <w:r w:rsidR="00BD7842" w:rsidRPr="00BD7842">
        <w:rPr>
          <w:color w:val="000000"/>
          <w:sz w:val="22"/>
          <w:szCs w:val="22"/>
          <w:lang w:val="ru-RU"/>
        </w:rPr>
        <w:t xml:space="preserve">установление новой системы приема в вузы и распределения учебных мест в вузах; </w:t>
      </w:r>
    </w:p>
    <w:p w:rsidR="00BD7842" w:rsidRPr="00BD7842" w:rsidRDefault="00BD7842" w:rsidP="00284824">
      <w:pPr>
        <w:numPr>
          <w:ilvl w:val="0"/>
          <w:numId w:val="43"/>
        </w:numPr>
        <w:spacing w:line="252" w:lineRule="auto"/>
        <w:ind w:left="426" w:hanging="284"/>
        <w:jc w:val="both"/>
        <w:rPr>
          <w:color w:val="000000"/>
          <w:sz w:val="22"/>
          <w:szCs w:val="22"/>
          <w:lang w:val="ru-RU"/>
        </w:rPr>
      </w:pPr>
      <w:r w:rsidRPr="00BD7842">
        <w:rPr>
          <w:color w:val="000000"/>
          <w:sz w:val="22"/>
          <w:szCs w:val="22"/>
          <w:lang w:val="ru-RU"/>
        </w:rPr>
        <w:t xml:space="preserve"> </w:t>
      </w:r>
      <w:r w:rsidR="00F8105D" w:rsidRPr="00F8105D">
        <w:rPr>
          <w:color w:val="000000"/>
          <w:sz w:val="22"/>
          <w:szCs w:val="22"/>
          <w:lang w:val="ru-RU"/>
        </w:rPr>
        <w:t xml:space="preserve"> </w:t>
      </w:r>
      <w:r w:rsidRPr="00BD7842">
        <w:rPr>
          <w:color w:val="000000"/>
          <w:sz w:val="22"/>
          <w:szCs w:val="22"/>
          <w:lang w:val="ru-RU"/>
        </w:rPr>
        <w:t>обеспечение академической мобильности субъектов образовательного процесса;</w:t>
      </w:r>
    </w:p>
    <w:p w:rsidR="00BD7842" w:rsidRPr="00BD7842" w:rsidRDefault="00F8105D" w:rsidP="00284824">
      <w:pPr>
        <w:numPr>
          <w:ilvl w:val="0"/>
          <w:numId w:val="43"/>
        </w:numPr>
        <w:spacing w:line="252" w:lineRule="auto"/>
        <w:ind w:left="426" w:hanging="284"/>
        <w:jc w:val="both"/>
        <w:rPr>
          <w:color w:val="000000"/>
          <w:sz w:val="22"/>
          <w:szCs w:val="22"/>
          <w:lang w:val="ru-RU"/>
        </w:rPr>
      </w:pPr>
      <w:r w:rsidRPr="00F8105D">
        <w:rPr>
          <w:color w:val="000000"/>
          <w:sz w:val="22"/>
          <w:szCs w:val="22"/>
          <w:lang w:val="ru-RU"/>
        </w:rPr>
        <w:t xml:space="preserve"> </w:t>
      </w:r>
      <w:r w:rsidR="00BD7842" w:rsidRPr="00BD7842">
        <w:rPr>
          <w:color w:val="000000"/>
          <w:sz w:val="22"/>
          <w:szCs w:val="22"/>
          <w:lang w:val="ru-RU"/>
        </w:rPr>
        <w:t xml:space="preserve">создание системы элитарных вузов и расширение государственного инвестирования научных исследований в высшей школе; </w:t>
      </w:r>
    </w:p>
    <w:p w:rsidR="00BD7842" w:rsidRPr="00BD7842" w:rsidRDefault="00F8105D" w:rsidP="00284824">
      <w:pPr>
        <w:numPr>
          <w:ilvl w:val="0"/>
          <w:numId w:val="43"/>
        </w:numPr>
        <w:spacing w:line="252" w:lineRule="auto"/>
        <w:ind w:left="426" w:hanging="284"/>
        <w:jc w:val="both"/>
        <w:rPr>
          <w:color w:val="000000"/>
          <w:sz w:val="22"/>
          <w:szCs w:val="22"/>
          <w:lang w:val="ru-RU"/>
        </w:rPr>
      </w:pPr>
      <w:r w:rsidRPr="00F8105D">
        <w:rPr>
          <w:color w:val="000000"/>
          <w:sz w:val="22"/>
          <w:szCs w:val="22"/>
          <w:lang w:val="ru-RU"/>
        </w:rPr>
        <w:t xml:space="preserve"> </w:t>
      </w:r>
      <w:r w:rsidR="00BD7842" w:rsidRPr="00BD7842">
        <w:rPr>
          <w:color w:val="000000"/>
          <w:sz w:val="22"/>
          <w:szCs w:val="22"/>
          <w:lang w:val="ru-RU"/>
        </w:rPr>
        <w:t>облегчение условий для смены специализации при обучении в вузе;</w:t>
      </w:r>
    </w:p>
    <w:p w:rsidR="00BD7842" w:rsidRPr="00BD7842" w:rsidRDefault="00F8105D" w:rsidP="00284824">
      <w:pPr>
        <w:numPr>
          <w:ilvl w:val="0"/>
          <w:numId w:val="43"/>
        </w:numPr>
        <w:spacing w:line="252" w:lineRule="auto"/>
        <w:ind w:left="426" w:hanging="284"/>
        <w:jc w:val="both"/>
        <w:rPr>
          <w:color w:val="000000"/>
          <w:sz w:val="22"/>
          <w:szCs w:val="22"/>
          <w:lang w:val="ru-RU"/>
        </w:rPr>
      </w:pPr>
      <w:r w:rsidRPr="00F8105D">
        <w:rPr>
          <w:color w:val="000000"/>
          <w:sz w:val="22"/>
          <w:szCs w:val="22"/>
          <w:lang w:val="ru-RU"/>
        </w:rPr>
        <w:t xml:space="preserve"> </w:t>
      </w:r>
      <w:r w:rsidR="00BD7842" w:rsidRPr="00BD7842">
        <w:rPr>
          <w:color w:val="000000"/>
          <w:sz w:val="22"/>
          <w:szCs w:val="22"/>
          <w:lang w:val="ru-RU"/>
        </w:rPr>
        <w:t>изменением роли преподавателя и студента и системы обучения и др.</w:t>
      </w:r>
    </w:p>
    <w:p w:rsidR="00BD7842" w:rsidRPr="00BD7842" w:rsidRDefault="00BD7842" w:rsidP="00027683">
      <w:pPr>
        <w:spacing w:line="252" w:lineRule="auto"/>
        <w:ind w:firstLine="567"/>
        <w:jc w:val="both"/>
        <w:rPr>
          <w:color w:val="000000"/>
          <w:sz w:val="22"/>
          <w:szCs w:val="22"/>
          <w:lang w:val="ru-RU"/>
        </w:rPr>
      </w:pPr>
      <w:r w:rsidRPr="00BD7842">
        <w:rPr>
          <w:color w:val="000000"/>
          <w:sz w:val="22"/>
          <w:szCs w:val="22"/>
          <w:lang w:val="ru-RU"/>
        </w:rPr>
        <w:t>В этом немаловажну</w:t>
      </w:r>
      <w:r w:rsidRPr="00BD7842">
        <w:rPr>
          <w:sz w:val="22"/>
          <w:szCs w:val="22"/>
          <w:lang w:val="ru-RU"/>
        </w:rPr>
        <w:t>ю</w:t>
      </w:r>
      <w:r w:rsidRPr="00BD7842">
        <w:rPr>
          <w:color w:val="000000"/>
          <w:sz w:val="22"/>
          <w:szCs w:val="22"/>
          <w:lang w:val="ru-RU"/>
        </w:rPr>
        <w:t xml:space="preserve"> роль должна сыграть сама система дошкольного и обучения и система современной школы. </w:t>
      </w:r>
    </w:p>
    <w:p w:rsidR="00BD7842" w:rsidRPr="00BD7842" w:rsidRDefault="00BD7842" w:rsidP="00027683">
      <w:pPr>
        <w:spacing w:line="252" w:lineRule="auto"/>
        <w:ind w:firstLine="567"/>
        <w:jc w:val="both"/>
        <w:rPr>
          <w:color w:val="000000"/>
          <w:sz w:val="22"/>
          <w:szCs w:val="22"/>
          <w:lang w:val="ru-RU"/>
        </w:rPr>
      </w:pPr>
      <w:r w:rsidRPr="00BD7842">
        <w:rPr>
          <w:color w:val="000000"/>
          <w:sz w:val="22"/>
          <w:szCs w:val="22"/>
          <w:lang w:val="ru-RU"/>
        </w:rPr>
        <w:t xml:space="preserve">Основными задачами кредитной технологии обучения являются: унификация объема знаний студентов; максимальная индивидуализация обучения; повышение роли самостоятельной работы. </w:t>
      </w:r>
    </w:p>
    <w:p w:rsidR="00BD7842" w:rsidRPr="00BD7842" w:rsidRDefault="00BD7842" w:rsidP="00027683">
      <w:pPr>
        <w:spacing w:line="252" w:lineRule="auto"/>
        <w:ind w:firstLine="567"/>
        <w:jc w:val="both"/>
        <w:rPr>
          <w:color w:val="000000"/>
          <w:sz w:val="22"/>
          <w:szCs w:val="22"/>
          <w:lang w:val="ru-RU"/>
        </w:rPr>
      </w:pPr>
      <w:r w:rsidRPr="00BD7842">
        <w:rPr>
          <w:color w:val="000000"/>
          <w:sz w:val="22"/>
          <w:szCs w:val="22"/>
          <w:lang w:val="ru-RU"/>
        </w:rPr>
        <w:t xml:space="preserve">Все это предполагает коренное изменение всей системы высшей школы, умением  использовать преимущества советской системы образования применительно к новым методам обучения, а самое главное - национальными особенностями. </w:t>
      </w:r>
    </w:p>
    <w:p w:rsidR="00BD7842" w:rsidRPr="00BD7842" w:rsidRDefault="00BD7842" w:rsidP="00027683">
      <w:pPr>
        <w:spacing w:line="252" w:lineRule="auto"/>
        <w:ind w:firstLine="567"/>
        <w:jc w:val="both"/>
        <w:rPr>
          <w:color w:val="000000"/>
          <w:sz w:val="22"/>
          <w:szCs w:val="22"/>
          <w:lang w:val="ru-RU"/>
        </w:rPr>
      </w:pPr>
      <w:r w:rsidRPr="00BD7842">
        <w:rPr>
          <w:color w:val="000000"/>
          <w:sz w:val="22"/>
          <w:szCs w:val="22"/>
          <w:lang w:val="ru-RU"/>
        </w:rPr>
        <w:t>Мировой опыт  изучения реформ высшей школы  показывает, что прямое подражание  неприемлемо, нужна система, способная  обеспечить гибкий переход  к другим методам работы. Только в этом случае  можно достичь успеха.</w:t>
      </w:r>
    </w:p>
    <w:p w:rsidR="00BD7842" w:rsidRPr="00BD7842" w:rsidRDefault="00BD7842" w:rsidP="00027683">
      <w:pPr>
        <w:spacing w:line="252" w:lineRule="auto"/>
        <w:ind w:firstLine="567"/>
        <w:jc w:val="both"/>
        <w:rPr>
          <w:color w:val="000000"/>
          <w:sz w:val="22"/>
          <w:szCs w:val="22"/>
          <w:lang w:val="ru-RU"/>
        </w:rPr>
      </w:pPr>
      <w:r w:rsidRPr="00BD7842">
        <w:rPr>
          <w:color w:val="000000"/>
          <w:sz w:val="22"/>
          <w:szCs w:val="22"/>
          <w:lang w:val="ru-RU"/>
        </w:rPr>
        <w:t xml:space="preserve">Кредитная система обучения предъявляет высокие требования, как к педагогическому составу, так и к студенту. Студент из пассивно воспринимающей стороны становится активным участником учебного процесса. От преподавателя требуются, особые навыки и умения, способность работать индивидуально с каждым студентом. </w:t>
      </w:r>
    </w:p>
    <w:p w:rsidR="00BD7842" w:rsidRPr="00BD7842" w:rsidRDefault="00BD7842" w:rsidP="00027683">
      <w:pPr>
        <w:spacing w:line="252" w:lineRule="auto"/>
        <w:ind w:firstLine="567"/>
        <w:jc w:val="both"/>
        <w:rPr>
          <w:sz w:val="22"/>
          <w:szCs w:val="22"/>
          <w:lang w:val="ru-RU"/>
        </w:rPr>
      </w:pPr>
      <w:r w:rsidRPr="00BD7842">
        <w:rPr>
          <w:sz w:val="22"/>
          <w:szCs w:val="22"/>
          <w:lang w:val="ru-RU"/>
        </w:rPr>
        <w:t>Главная задача преподавательского персонала высшей школы заключается в необходимости  перевода студента из пассивного потребителя знаний в активного их творца, умеющего формулировать проблему, анализировать пути ее решения, найти оптимальный результат и доказать его правильность.</w:t>
      </w:r>
    </w:p>
    <w:p w:rsidR="00BD7842" w:rsidRPr="00BD7842" w:rsidRDefault="00BD7842" w:rsidP="00027683">
      <w:pPr>
        <w:spacing w:line="252" w:lineRule="auto"/>
        <w:ind w:firstLine="567"/>
        <w:jc w:val="both"/>
        <w:rPr>
          <w:sz w:val="22"/>
          <w:szCs w:val="22"/>
          <w:lang w:val="ru-RU"/>
        </w:rPr>
      </w:pPr>
      <w:r w:rsidRPr="00BD7842">
        <w:rPr>
          <w:sz w:val="22"/>
          <w:szCs w:val="22"/>
          <w:lang w:val="ru-RU"/>
        </w:rPr>
        <w:t xml:space="preserve">Происходящая в настоящее время реформа высшего образования  предполагает переход  от обучения к  получению качественного образования. </w:t>
      </w:r>
    </w:p>
    <w:p w:rsidR="00BD7842" w:rsidRPr="00BD7842" w:rsidRDefault="00BD7842" w:rsidP="00027683">
      <w:pPr>
        <w:spacing w:line="252" w:lineRule="auto"/>
        <w:ind w:firstLine="567"/>
        <w:jc w:val="both"/>
        <w:rPr>
          <w:sz w:val="22"/>
          <w:szCs w:val="22"/>
          <w:lang w:val="ru-RU"/>
        </w:rPr>
      </w:pPr>
      <w:r w:rsidRPr="00BD7842">
        <w:rPr>
          <w:sz w:val="22"/>
          <w:szCs w:val="22"/>
          <w:lang w:val="ru-RU"/>
        </w:rPr>
        <w:t xml:space="preserve">Анализ результатов последних лет и изучение, как собственного опыта, так и мирового опыта,  выявил как положительные, так и отрицательные стороны этой системы, что не удивительно. </w:t>
      </w:r>
    </w:p>
    <w:p w:rsidR="00BD7842" w:rsidRPr="00BD7842" w:rsidRDefault="00BD7842" w:rsidP="00027683">
      <w:pPr>
        <w:spacing w:line="252" w:lineRule="auto"/>
        <w:ind w:firstLine="567"/>
        <w:jc w:val="both"/>
        <w:rPr>
          <w:sz w:val="22"/>
          <w:szCs w:val="22"/>
          <w:lang w:val="ru-RU"/>
        </w:rPr>
      </w:pPr>
      <w:r w:rsidRPr="00BD7842">
        <w:rPr>
          <w:sz w:val="22"/>
          <w:szCs w:val="22"/>
          <w:lang w:val="ru-RU"/>
        </w:rPr>
        <w:t xml:space="preserve">Сторонники советской системы образования считают эту систему неприемлемой, сторонники же современной системы приводят свои аргументы  в пользу последней. И те, и другие по - своему правы. </w:t>
      </w:r>
    </w:p>
    <w:p w:rsidR="00BD7842" w:rsidRPr="00BD7842" w:rsidRDefault="00BD7842" w:rsidP="00027683">
      <w:pPr>
        <w:spacing w:line="252" w:lineRule="auto"/>
        <w:ind w:firstLine="567"/>
        <w:jc w:val="both"/>
        <w:rPr>
          <w:sz w:val="22"/>
          <w:szCs w:val="22"/>
          <w:lang w:val="ru-RU"/>
        </w:rPr>
      </w:pPr>
      <w:r w:rsidRPr="00BD7842">
        <w:rPr>
          <w:sz w:val="22"/>
          <w:szCs w:val="22"/>
          <w:lang w:val="ru-RU"/>
        </w:rPr>
        <w:t xml:space="preserve">Потребность общества в квалифицированных специалистах, обладающих профессионально значимыми характеристиками, положительно мотивированных на профессиональную деятельность, с необходимостью ставить задачу повышения качества профессионального обучения, подготовки профессионалов нового поколения - вот главное требование современного общества. </w:t>
      </w:r>
    </w:p>
    <w:p w:rsidR="00BD7842" w:rsidRPr="00BD7842" w:rsidRDefault="00BD7842" w:rsidP="00027683">
      <w:pPr>
        <w:spacing w:line="252" w:lineRule="auto"/>
        <w:ind w:firstLine="567"/>
        <w:jc w:val="both"/>
        <w:rPr>
          <w:sz w:val="22"/>
          <w:szCs w:val="22"/>
          <w:lang w:val="ru-RU"/>
        </w:rPr>
      </w:pPr>
      <w:r w:rsidRPr="00BD7842">
        <w:rPr>
          <w:sz w:val="22"/>
          <w:szCs w:val="22"/>
          <w:lang w:val="ru-RU"/>
        </w:rPr>
        <w:t xml:space="preserve">И это не просто слова, это требование времени. </w:t>
      </w:r>
    </w:p>
    <w:p w:rsidR="00BD7842" w:rsidRPr="00BD7842" w:rsidRDefault="00BD7842" w:rsidP="00027683">
      <w:pPr>
        <w:spacing w:line="252" w:lineRule="auto"/>
        <w:ind w:firstLine="567"/>
        <w:jc w:val="both"/>
        <w:rPr>
          <w:color w:val="000000"/>
          <w:sz w:val="22"/>
          <w:szCs w:val="22"/>
          <w:lang w:val="ru-RU"/>
        </w:rPr>
      </w:pPr>
      <w:r w:rsidRPr="00BD7842">
        <w:rPr>
          <w:sz w:val="22"/>
          <w:szCs w:val="22"/>
          <w:lang w:val="ru-RU"/>
        </w:rPr>
        <w:t xml:space="preserve">К </w:t>
      </w:r>
      <w:r w:rsidRPr="00BD7842">
        <w:rPr>
          <w:color w:val="000000"/>
          <w:sz w:val="22"/>
          <w:szCs w:val="22"/>
          <w:lang w:val="ru-RU"/>
        </w:rPr>
        <w:t xml:space="preserve">профессиональным компетенциям студентов относятся: управленческая, межпрофессиональная и практическая подготовка. </w:t>
      </w:r>
    </w:p>
    <w:p w:rsidR="00BD7842" w:rsidRPr="00BD7842" w:rsidRDefault="00BD7842" w:rsidP="00027683">
      <w:pPr>
        <w:spacing w:line="252" w:lineRule="auto"/>
        <w:ind w:firstLine="567"/>
        <w:jc w:val="both"/>
        <w:rPr>
          <w:color w:val="000000"/>
          <w:sz w:val="22"/>
          <w:szCs w:val="22"/>
          <w:lang w:val="ru-RU"/>
        </w:rPr>
      </w:pPr>
      <w:r w:rsidRPr="00BD7842">
        <w:rPr>
          <w:color w:val="000000"/>
          <w:sz w:val="22"/>
          <w:szCs w:val="22"/>
          <w:lang w:val="ru-RU"/>
        </w:rPr>
        <w:t xml:space="preserve">Профессиональный рост современного специалиста, его социальная востребованность, как никогда зависят от умения проявить инициативу, решить нестандартную задачу, от способности к планированию и прогнозированию результатов своих самостоятельных действий.  </w:t>
      </w:r>
    </w:p>
    <w:p w:rsidR="00BD7842" w:rsidRPr="00BD7842" w:rsidRDefault="00BD7842" w:rsidP="00027683">
      <w:pPr>
        <w:spacing w:line="252" w:lineRule="auto"/>
        <w:ind w:firstLine="567"/>
        <w:jc w:val="both"/>
        <w:rPr>
          <w:color w:val="000000"/>
          <w:sz w:val="22"/>
          <w:szCs w:val="22"/>
          <w:lang w:val="ru-RU"/>
        </w:rPr>
      </w:pPr>
      <w:r w:rsidRPr="00BD7842">
        <w:rPr>
          <w:color w:val="000000"/>
          <w:sz w:val="22"/>
          <w:szCs w:val="22"/>
          <w:lang w:val="ru-RU"/>
        </w:rPr>
        <w:t xml:space="preserve">Это требует переориентации самостоятельной работы обучаемого с традиционной - простого усвоения знаний, приобретения умений и навыков, опыта творческой и научно-информационной деятельности - на развитие внутренней и внешней самоорганизации будущего </w:t>
      </w:r>
      <w:r w:rsidRPr="00BD7842">
        <w:rPr>
          <w:color w:val="000000"/>
          <w:sz w:val="22"/>
          <w:szCs w:val="22"/>
          <w:lang w:val="ru-RU"/>
        </w:rPr>
        <w:lastRenderedPageBreak/>
        <w:t xml:space="preserve">специалиста, активно преобразующего отношения к получаемой информации, способности выстраивать индивидуальную траекторию самообучения. Последнее особенно актуально в связи с развитием новых форм образовательного процесса: экстерната, дистанционного обучения, системы непрерывного образования для взрослых, в которых обучающийся - основной (или единственный) субъект процесса. </w:t>
      </w:r>
    </w:p>
    <w:p w:rsidR="00BD7842" w:rsidRPr="00BD7842" w:rsidRDefault="00BD7842" w:rsidP="00027683">
      <w:pPr>
        <w:spacing w:line="252" w:lineRule="auto"/>
        <w:ind w:firstLine="567"/>
        <w:jc w:val="both"/>
        <w:rPr>
          <w:sz w:val="22"/>
          <w:szCs w:val="22"/>
          <w:lang w:val="ru-RU"/>
        </w:rPr>
      </w:pPr>
      <w:r w:rsidRPr="00BD7842">
        <w:rPr>
          <w:sz w:val="22"/>
          <w:szCs w:val="22"/>
          <w:lang w:val="ru-RU"/>
        </w:rPr>
        <w:t xml:space="preserve">Главное в стратегической линии обучения студентов должна стать организация самостоятельной работы студентов в вузе, которая  заключается не в оптимизации ее отдельных видов, а в создании условий высокой активности, самостоятельности и ответственности студентов в аудитории и вне ее в ходе всех видов учебной деятельности. </w:t>
      </w:r>
    </w:p>
    <w:p w:rsidR="00DA2E09" w:rsidRPr="008D7111" w:rsidRDefault="00BD7842" w:rsidP="00027683">
      <w:pPr>
        <w:spacing w:line="252" w:lineRule="auto"/>
        <w:ind w:firstLine="567"/>
        <w:jc w:val="both"/>
        <w:rPr>
          <w:snapToGrid w:val="0"/>
          <w:sz w:val="22"/>
          <w:szCs w:val="22"/>
          <w:lang w:val="ru-RU"/>
        </w:rPr>
      </w:pPr>
      <w:r w:rsidRPr="00BD7842">
        <w:rPr>
          <w:snapToGrid w:val="0"/>
          <w:sz w:val="22"/>
          <w:szCs w:val="22"/>
          <w:lang w:val="ru-RU"/>
        </w:rPr>
        <w:t>Самостоятельную работу студентов как вид учебной деятельности характеризует то, что он связан со всеми формами планового учеб</w:t>
      </w:r>
      <w:r w:rsidRPr="00BD7842">
        <w:rPr>
          <w:snapToGrid w:val="0"/>
          <w:sz w:val="22"/>
          <w:szCs w:val="22"/>
          <w:lang w:val="ru-RU"/>
        </w:rPr>
        <w:softHyphen/>
        <w:t>ного процесса, специфичен как по содержанию, так и по многообразию методических приемов, руководство самостоятельной работой требу</w:t>
      </w:r>
      <w:r w:rsidRPr="00BD7842">
        <w:rPr>
          <w:snapToGrid w:val="0"/>
          <w:sz w:val="22"/>
          <w:szCs w:val="22"/>
          <w:lang w:val="ru-RU"/>
        </w:rPr>
        <w:softHyphen/>
        <w:t>ет от преподавателя не только теоретических знаний и ме</w:t>
      </w:r>
      <w:r w:rsidRPr="00BD7842">
        <w:rPr>
          <w:snapToGrid w:val="0"/>
          <w:sz w:val="22"/>
          <w:szCs w:val="22"/>
          <w:lang w:val="ru-RU"/>
        </w:rPr>
        <w:softHyphen/>
        <w:t>тодических умений, но и организаторских качеств. Сложность руководства и организации самостоятельной работы студентов объясняется целым рядом факторов, глав</w:t>
      </w:r>
      <w:r w:rsidRPr="00BD7842">
        <w:rPr>
          <w:snapToGrid w:val="0"/>
          <w:sz w:val="22"/>
          <w:szCs w:val="22"/>
          <w:lang w:val="ru-RU"/>
        </w:rPr>
        <w:softHyphen/>
        <w:t>ными из которых являются: отсутствие современных стабильных учебников и по</w:t>
      </w:r>
      <w:r w:rsidRPr="00BD7842">
        <w:rPr>
          <w:snapToGrid w:val="0"/>
          <w:sz w:val="22"/>
          <w:szCs w:val="22"/>
          <w:lang w:val="ru-RU"/>
        </w:rPr>
        <w:softHyphen/>
        <w:t>собий, слабость фонда библиотек, специфика этой работы (вне расписания, вне стен учебного заведения), отсутствие единства в организационных и методичес</w:t>
      </w:r>
      <w:r w:rsidRPr="00BD7842">
        <w:rPr>
          <w:snapToGrid w:val="0"/>
          <w:sz w:val="22"/>
          <w:szCs w:val="22"/>
          <w:lang w:val="ru-RU"/>
        </w:rPr>
        <w:softHyphen/>
        <w:t xml:space="preserve">ких требованиях к самостоятельной работе. </w:t>
      </w:r>
    </w:p>
    <w:p w:rsidR="00BD7842" w:rsidRPr="00BD7842" w:rsidRDefault="00BD7842" w:rsidP="00027683">
      <w:pPr>
        <w:spacing w:line="252" w:lineRule="auto"/>
        <w:ind w:firstLine="567"/>
        <w:jc w:val="both"/>
        <w:rPr>
          <w:snapToGrid w:val="0"/>
          <w:sz w:val="22"/>
          <w:szCs w:val="22"/>
          <w:lang w:val="ru-RU"/>
        </w:rPr>
      </w:pPr>
      <w:r w:rsidRPr="00BD7842">
        <w:rPr>
          <w:snapToGrid w:val="0"/>
          <w:sz w:val="22"/>
          <w:szCs w:val="22"/>
          <w:lang w:val="ru-RU"/>
        </w:rPr>
        <w:t>Роль преподавателя в организации и руководстве самостоятельной работой чрезвычайно высока и ответственна. Только сочетание методических и организаторских усилий преподавателя, постоянная коллективная и индивидуальная забота и потребность могут обеспечить эффектив</w:t>
      </w:r>
      <w:r w:rsidRPr="00BD7842">
        <w:rPr>
          <w:snapToGrid w:val="0"/>
          <w:sz w:val="22"/>
          <w:szCs w:val="22"/>
          <w:lang w:val="ru-RU"/>
        </w:rPr>
        <w:softHyphen/>
        <w:t xml:space="preserve">ную и качественную самостоятельную работу студентов. </w:t>
      </w:r>
    </w:p>
    <w:p w:rsidR="00BD7842" w:rsidRPr="00BD7842" w:rsidRDefault="00BD7842" w:rsidP="00027683">
      <w:pPr>
        <w:spacing w:line="252" w:lineRule="auto"/>
        <w:ind w:firstLine="567"/>
        <w:jc w:val="both"/>
        <w:rPr>
          <w:sz w:val="22"/>
          <w:szCs w:val="22"/>
          <w:lang w:val="ru-RU"/>
        </w:rPr>
      </w:pPr>
      <w:r w:rsidRPr="00BD7842">
        <w:rPr>
          <w:snapToGrid w:val="0"/>
          <w:sz w:val="22"/>
          <w:szCs w:val="22"/>
          <w:lang w:val="ru-RU"/>
        </w:rPr>
        <w:t>Организация самостоятельной работы студентов по всем дисциплинам направлена на разработку системы мероприятий по обучению и воспитанию, формирующих высшее образование и самостоятельность мышления студентов.</w:t>
      </w:r>
      <w:r w:rsidRPr="00BD7842">
        <w:rPr>
          <w:sz w:val="22"/>
          <w:szCs w:val="22"/>
          <w:lang w:val="ru-RU"/>
        </w:rPr>
        <w:t xml:space="preserve">  Усиление роли самостоятельной работы студентов означает принципиальный пересмотр организации учебно-воспитательного процесса в вузе, который должен строиться так, чтобы развивать умение учиться, формировать у студента способности к саморазвитию, творческому применению полученных знаний, способам адаптации к профессиональной деятельности в современном мире.</w:t>
      </w:r>
      <w:r w:rsidRPr="00BD7842">
        <w:rPr>
          <w:sz w:val="22"/>
          <w:szCs w:val="22"/>
          <w:lang w:val="ru-RU"/>
        </w:rPr>
        <w:tab/>
        <w:t xml:space="preserve">Самостоятельная работа студента - это любая деятельность, связанная с воспитанием мышления будущего профессионала. В этом плане следует признать, что самостоятельная работа студентов является не просто важной формой образовательного процесса, а должна стать его основой. </w:t>
      </w:r>
    </w:p>
    <w:p w:rsidR="00BD7842" w:rsidRPr="00BD7842" w:rsidRDefault="00BD7842" w:rsidP="00027683">
      <w:pPr>
        <w:spacing w:line="252" w:lineRule="auto"/>
        <w:ind w:firstLine="567"/>
        <w:jc w:val="both"/>
        <w:rPr>
          <w:sz w:val="22"/>
          <w:szCs w:val="22"/>
          <w:lang w:val="ru-RU"/>
        </w:rPr>
      </w:pPr>
      <w:r w:rsidRPr="00BD7842">
        <w:rPr>
          <w:sz w:val="22"/>
          <w:szCs w:val="22"/>
          <w:lang w:val="ru-RU"/>
        </w:rPr>
        <w:t xml:space="preserve"> В то же время, самостоятельная работа, ее планирование, организационные формы и методы, система отслеживания результатов являются одним из наиболее слабых мест в практике вузовского образования и одной из наименее исследованных проблем педагогической теории, особенно применительно к современной образовательной ситуации (диверсификация высшего образования, введение образовательных стандартов, внедрение системы педагогического мониторинга и т.д.). </w:t>
      </w:r>
    </w:p>
    <w:p w:rsidR="00BD7842" w:rsidRPr="00BD7842" w:rsidRDefault="00BD7842" w:rsidP="00027683">
      <w:pPr>
        <w:shd w:val="clear" w:color="auto" w:fill="FFFFFF"/>
        <w:spacing w:line="252" w:lineRule="auto"/>
        <w:ind w:firstLine="567"/>
        <w:jc w:val="both"/>
        <w:rPr>
          <w:iCs/>
          <w:sz w:val="22"/>
          <w:szCs w:val="22"/>
          <w:lang w:val="ru-RU"/>
        </w:rPr>
      </w:pPr>
      <w:r w:rsidRPr="00BD7842">
        <w:rPr>
          <w:sz w:val="22"/>
          <w:szCs w:val="22"/>
          <w:lang w:val="ru-RU"/>
        </w:rPr>
        <w:t>Любой вид занятий, создающий условия для зарождения самостоятельной мысли, познавательной активности студента связан с самостоятельной работой, совокупностью всей самостоятельной деятельности студентов  в учебной аудитории и внеаудиторных занятий, в контакте с преподавателем и в его отсутствии.</w:t>
      </w:r>
    </w:p>
    <w:p w:rsidR="00BD7842" w:rsidRPr="00BD7842" w:rsidRDefault="00BD7842" w:rsidP="00027683">
      <w:pPr>
        <w:shd w:val="clear" w:color="auto" w:fill="FFFFFF"/>
        <w:spacing w:line="252" w:lineRule="auto"/>
        <w:ind w:firstLine="567"/>
        <w:jc w:val="both"/>
        <w:rPr>
          <w:sz w:val="22"/>
          <w:szCs w:val="22"/>
          <w:lang w:val="ru-RU"/>
        </w:rPr>
      </w:pPr>
      <w:r w:rsidRPr="00BD7842">
        <w:rPr>
          <w:iCs/>
          <w:sz w:val="22"/>
          <w:szCs w:val="22"/>
          <w:lang w:val="ru-RU"/>
        </w:rPr>
        <w:t>Самостоятельная работа реализуется:</w:t>
      </w:r>
      <w:r w:rsidRPr="00BD7842">
        <w:rPr>
          <w:sz w:val="22"/>
          <w:szCs w:val="22"/>
          <w:lang w:val="ru-RU"/>
        </w:rPr>
        <w:t xml:space="preserve"> </w:t>
      </w:r>
      <w:r w:rsidRPr="00BD7842">
        <w:rPr>
          <w:sz w:val="22"/>
          <w:szCs w:val="22"/>
          <w:lang w:val="ru-RU"/>
        </w:rPr>
        <w:tab/>
      </w:r>
      <w:r w:rsidRPr="00BD7842">
        <w:rPr>
          <w:sz w:val="22"/>
          <w:szCs w:val="22"/>
          <w:lang w:val="ru-RU"/>
        </w:rPr>
        <w:tab/>
      </w:r>
      <w:r w:rsidRPr="00BD7842">
        <w:rPr>
          <w:sz w:val="22"/>
          <w:szCs w:val="22"/>
          <w:lang w:val="ru-RU"/>
        </w:rPr>
        <w:tab/>
      </w:r>
      <w:r w:rsidRPr="00BD7842">
        <w:rPr>
          <w:sz w:val="22"/>
          <w:szCs w:val="22"/>
          <w:lang w:val="ru-RU"/>
        </w:rPr>
        <w:tab/>
      </w:r>
      <w:r w:rsidRPr="00BD7842">
        <w:rPr>
          <w:sz w:val="22"/>
          <w:szCs w:val="22"/>
          <w:lang w:val="ru-RU"/>
        </w:rPr>
        <w:tab/>
      </w:r>
      <w:r w:rsidRPr="00BD7842">
        <w:rPr>
          <w:sz w:val="22"/>
          <w:szCs w:val="22"/>
          <w:lang w:val="ru-RU"/>
        </w:rPr>
        <w:tab/>
      </w:r>
      <w:r w:rsidRPr="00BD7842">
        <w:rPr>
          <w:sz w:val="22"/>
          <w:szCs w:val="22"/>
          <w:lang w:val="ru-RU"/>
        </w:rPr>
        <w:tab/>
      </w:r>
    </w:p>
    <w:p w:rsidR="0036136E" w:rsidRPr="00F8105D" w:rsidRDefault="00BD7842" w:rsidP="00284824">
      <w:pPr>
        <w:pStyle w:val="aff6"/>
        <w:numPr>
          <w:ilvl w:val="0"/>
          <w:numId w:val="47"/>
        </w:numPr>
        <w:shd w:val="clear" w:color="auto" w:fill="FFFFFF"/>
        <w:spacing w:after="0" w:line="252" w:lineRule="auto"/>
        <w:ind w:left="714" w:hanging="357"/>
        <w:jc w:val="both"/>
        <w:rPr>
          <w:rFonts w:ascii="Times New Roman" w:hAnsi="Times New Roman"/>
        </w:rPr>
      </w:pPr>
      <w:r w:rsidRPr="00F8105D">
        <w:rPr>
          <w:rFonts w:ascii="Times New Roman" w:hAnsi="Times New Roman"/>
        </w:rPr>
        <w:t xml:space="preserve">Непосредственно в процессе аудиторных занятий - на лекциях, практических и семинарских занятиях, при выполнении лабораторных работ. </w:t>
      </w:r>
    </w:p>
    <w:p w:rsidR="0036136E" w:rsidRPr="00F8105D" w:rsidRDefault="00BD7842" w:rsidP="00284824">
      <w:pPr>
        <w:pStyle w:val="aff6"/>
        <w:numPr>
          <w:ilvl w:val="0"/>
          <w:numId w:val="47"/>
        </w:numPr>
        <w:shd w:val="clear" w:color="auto" w:fill="FFFFFF"/>
        <w:spacing w:after="0" w:line="252" w:lineRule="auto"/>
        <w:ind w:left="714" w:hanging="357"/>
        <w:jc w:val="both"/>
        <w:rPr>
          <w:rFonts w:ascii="Times New Roman" w:hAnsi="Times New Roman"/>
        </w:rPr>
      </w:pPr>
      <w:r w:rsidRPr="00F8105D">
        <w:rPr>
          <w:rFonts w:ascii="Times New Roman" w:hAnsi="Times New Roman"/>
        </w:rPr>
        <w:t>В контакте с преподавателем вне рамок расписания - на консультациях по учебным вопросам, в ходе творческих контактов, при ликвидации задолженностей, при выполнении индивидуальных заданий и т.д.</w:t>
      </w:r>
    </w:p>
    <w:p w:rsidR="00DA2E09" w:rsidRPr="00F8105D" w:rsidRDefault="00BD7842" w:rsidP="00284824">
      <w:pPr>
        <w:pStyle w:val="aff6"/>
        <w:numPr>
          <w:ilvl w:val="0"/>
          <w:numId w:val="47"/>
        </w:numPr>
        <w:shd w:val="clear" w:color="auto" w:fill="FFFFFF"/>
        <w:spacing w:after="0" w:line="252" w:lineRule="auto"/>
        <w:ind w:left="714" w:hanging="357"/>
        <w:jc w:val="both"/>
        <w:rPr>
          <w:rFonts w:ascii="Times New Roman" w:hAnsi="Times New Roman"/>
        </w:rPr>
      </w:pPr>
      <w:r w:rsidRPr="00F8105D">
        <w:rPr>
          <w:rFonts w:ascii="Times New Roman" w:hAnsi="Times New Roman"/>
        </w:rPr>
        <w:t>В библиотеке, дома, в общежитии, на кафедре при выполнении студентом учебных и творческих задач, деловых игр, дискуссионных  обсуждений, игрового тренинга, в основе которого лежат инновационные и организационно -</w:t>
      </w:r>
      <w:r w:rsidR="00DA2E09" w:rsidRPr="00F8105D">
        <w:rPr>
          <w:rFonts w:ascii="Times New Roman" w:hAnsi="Times New Roman"/>
        </w:rPr>
        <w:t xml:space="preserve">  деятельностные игры.</w:t>
      </w:r>
      <w:r w:rsidR="00DA2E09" w:rsidRPr="00F8105D">
        <w:rPr>
          <w:rFonts w:ascii="Times New Roman" w:hAnsi="Times New Roman"/>
        </w:rPr>
        <w:tab/>
      </w:r>
    </w:p>
    <w:p w:rsidR="00BD7842" w:rsidRPr="00BD7842" w:rsidRDefault="00BD7842" w:rsidP="00027683">
      <w:pPr>
        <w:shd w:val="clear" w:color="auto" w:fill="FFFFFF"/>
        <w:spacing w:line="252" w:lineRule="auto"/>
        <w:ind w:firstLine="567"/>
        <w:jc w:val="both"/>
        <w:rPr>
          <w:sz w:val="22"/>
          <w:szCs w:val="22"/>
          <w:lang w:val="ru-RU"/>
        </w:rPr>
      </w:pPr>
      <w:r w:rsidRPr="00BD7842">
        <w:rPr>
          <w:sz w:val="22"/>
          <w:szCs w:val="22"/>
          <w:lang w:val="ru-RU"/>
        </w:rPr>
        <w:lastRenderedPageBreak/>
        <w:t xml:space="preserve">Границы между этими видами работ достаточно размыты, а сами виды самостоятельной работы пересекаются. Тем не менее, рассматривая вопросы самостоятельной работы студентов, обычно имеют в виду в основном внеаудиторную работу. Кафедры и лекторы часто преувеличивают роль логического начала в преподнесении своих дисциплин и не уделяют внимания проблеме его восприятия студентами. Слабо высвечиваются внутри и междисциплинарные связи, преемственность дисциплин оказывается весьма низкой даже, несмотря на наличие программ непрерывной подготовки. Дополняется это внеаудиторными занятиями. Хотя в образовательных стандартах на внеаудиторную работу отводится половина учебного времени студента, этот норматив во многих случаях не выдерживается. Не всегда делается обоснованная личным опытом преподавателей, оценка сложности задания и времени, требуемого на его подготовку. Не всегда согласованы по времени сроки представления домашних заданий по различным дисциплинам, что приводит к неравномерности распределения самостоятельной работы по времени. Все эти факторы подталкивают студентов к формальному отношению к выполнению работы и выбором неординарных мер. Довольно распространенным стало несамостоятельное выполнение домашних заданий, курсовых проектов и работ (иногда за плату), а так же списывание и шпаргалки на контрольных мероприятиях. Многие учебные задания не настроены на активную работу студентов, их выполнение зачастую может быть осуществлено на уровне ряда формальных действий, без творческого подхода и даже без понимания выполняемых операций.  Активная самостоятельная работа студентов возможна только при наличии серьезной и устойчивой мотивации. </w:t>
      </w:r>
    </w:p>
    <w:p w:rsidR="00BD7842" w:rsidRPr="00BD7842" w:rsidRDefault="00BD7842" w:rsidP="00027683">
      <w:pPr>
        <w:shd w:val="clear" w:color="auto" w:fill="FFFFFF"/>
        <w:spacing w:line="252" w:lineRule="auto"/>
        <w:ind w:firstLine="567"/>
        <w:jc w:val="both"/>
        <w:rPr>
          <w:sz w:val="22"/>
          <w:szCs w:val="22"/>
          <w:lang w:val="ru-RU"/>
        </w:rPr>
      </w:pPr>
      <w:r w:rsidRPr="00BD7842">
        <w:rPr>
          <w:sz w:val="22"/>
          <w:szCs w:val="22"/>
          <w:lang w:val="ru-RU"/>
        </w:rPr>
        <w:t xml:space="preserve">Самый сильный мотивирующий фактор - подготовка к дальнейшей эффективной профессиональной деятельности, полезность выполняемой работы, активное применение результатов работы в профессиональной подготовке, участие студентов в творческой деятельности, научно - исследовательской, опытно - конструкторской или методической работе, участие в олимпиадах по учебным дисциплинам, конкурсах научно-исследовательских или прикладных работ и т.д., использование мотивирующих факторов контроля знаний (накопительные оценки, рейтинг, тесты, нестандартные экзаменационные процедуры). Эти факторы при определенных условиях могут вызвать стремление к состязательности, что само по себе является сильным мотивационным фактором самосовершенствования студента, поощрение студентов за успехи в учебе и творческой деятельности (стипендии, премирование, поощрительные баллы) и санкции за плохую учебу, индивидуализация заданий, выполняемых вне аудитории, и в ней, постоянное их обновление.   Мотивационным фактором в интенсивной учебной работе является личность преподавателя. Преподаватель может быть примером для студента как профессионал, как творческая личность, помочь студенту раскрыть свой творческий потенциал, определить перспективы своего внутреннего роста.  </w:t>
      </w:r>
      <w:r w:rsidRPr="00BD7842">
        <w:rPr>
          <w:sz w:val="22"/>
          <w:szCs w:val="22"/>
          <w:lang w:val="ru-RU"/>
        </w:rPr>
        <w:tab/>
      </w:r>
      <w:r w:rsidRPr="00BD7842">
        <w:rPr>
          <w:sz w:val="22"/>
          <w:szCs w:val="22"/>
          <w:lang w:val="ru-RU"/>
        </w:rPr>
        <w:tab/>
      </w:r>
      <w:r w:rsidRPr="00BD7842">
        <w:rPr>
          <w:sz w:val="22"/>
          <w:szCs w:val="22"/>
          <w:lang w:val="ru-RU"/>
        </w:rPr>
        <w:tab/>
      </w:r>
      <w:r w:rsidRPr="00BD7842">
        <w:rPr>
          <w:sz w:val="22"/>
          <w:szCs w:val="22"/>
          <w:lang w:val="ru-RU"/>
        </w:rPr>
        <w:tab/>
      </w:r>
      <w:r w:rsidRPr="00BD7842">
        <w:rPr>
          <w:sz w:val="22"/>
          <w:szCs w:val="22"/>
          <w:lang w:val="ru-RU"/>
        </w:rPr>
        <w:tab/>
        <w:t xml:space="preserve">Для закрепления знаний, полученных студентами, существенная роль должна быть отведена внеаудиторным методам работы.  Разновидностью этого вида занятий является проведение многочасового практического занятия, охватывающего несколько тем курса и направленного на решение сквозных задач. </w:t>
      </w:r>
    </w:p>
    <w:p w:rsidR="00BD7842" w:rsidRPr="00BD7842" w:rsidRDefault="00BD7842" w:rsidP="00027683">
      <w:pPr>
        <w:shd w:val="clear" w:color="auto" w:fill="FFFFFF"/>
        <w:spacing w:line="252" w:lineRule="auto"/>
        <w:ind w:firstLine="567"/>
        <w:jc w:val="both"/>
        <w:rPr>
          <w:sz w:val="22"/>
          <w:szCs w:val="22"/>
          <w:lang w:val="ru-RU"/>
        </w:rPr>
      </w:pPr>
      <w:r w:rsidRPr="00BD7842">
        <w:rPr>
          <w:sz w:val="22"/>
          <w:szCs w:val="22"/>
          <w:lang w:val="ru-RU"/>
        </w:rPr>
        <w:t xml:space="preserve">Внеаудиторная деятельность представляет, большие возможности, для самореализации. Это участие в работе творческих объединений, клубов, в художественной самодеятельности, конкурсах, благотворительных акциях и т.д. Именно эта деятельность обладает наибольшим числом степеней свободы, именно в этой деятельности происходит более тесное межличностное неформальное общение студентов, преподавателей, администрации вуза, происходит культурное обогащение и духовное самоукрепление личности, развитие и углубление вкусов и т.д. </w:t>
      </w:r>
    </w:p>
    <w:p w:rsidR="00BD7842" w:rsidRPr="00BD7842" w:rsidRDefault="00BD7842" w:rsidP="00027683">
      <w:pPr>
        <w:shd w:val="clear" w:color="auto" w:fill="FFFFFF"/>
        <w:spacing w:line="252" w:lineRule="auto"/>
        <w:ind w:firstLine="567"/>
        <w:jc w:val="both"/>
        <w:rPr>
          <w:sz w:val="22"/>
          <w:szCs w:val="22"/>
          <w:lang w:val="ru-RU"/>
        </w:rPr>
      </w:pPr>
      <w:r w:rsidRPr="00BD7842">
        <w:rPr>
          <w:sz w:val="22"/>
          <w:szCs w:val="22"/>
          <w:lang w:val="ru-RU"/>
        </w:rPr>
        <w:t xml:space="preserve">В общем случае возможны два основных направления построения учебного процесса на основе самостоятельной работы студентов. </w:t>
      </w:r>
    </w:p>
    <w:p w:rsidR="00BD7842" w:rsidRPr="00BD7842" w:rsidRDefault="00BD7842" w:rsidP="00027683">
      <w:pPr>
        <w:shd w:val="clear" w:color="auto" w:fill="FFFFFF"/>
        <w:spacing w:line="252" w:lineRule="auto"/>
        <w:ind w:firstLine="567"/>
        <w:jc w:val="both"/>
        <w:rPr>
          <w:sz w:val="22"/>
          <w:szCs w:val="22"/>
          <w:lang w:val="ru-RU"/>
        </w:rPr>
      </w:pPr>
      <w:r w:rsidRPr="00BD7842">
        <w:rPr>
          <w:sz w:val="22"/>
          <w:szCs w:val="22"/>
          <w:lang w:val="ru-RU"/>
        </w:rPr>
        <w:t xml:space="preserve">Первый - это увеличение роли самостоятельной работы в процессе аудиторных занятий. Реализация этого пути требует от преподавателей разработки методик и форм организации  аудиторных занятий, способных обеспечить высокий уровень самостоятельности студентов и улучшение качества подготовки. </w:t>
      </w:r>
    </w:p>
    <w:p w:rsidR="00BD7842" w:rsidRPr="00BD7842" w:rsidRDefault="00BD7842" w:rsidP="00027683">
      <w:pPr>
        <w:shd w:val="clear" w:color="auto" w:fill="FFFFFF"/>
        <w:spacing w:line="252" w:lineRule="auto"/>
        <w:ind w:firstLine="567"/>
        <w:jc w:val="both"/>
        <w:rPr>
          <w:sz w:val="22"/>
          <w:szCs w:val="22"/>
          <w:lang w:val="ru-RU"/>
        </w:rPr>
      </w:pPr>
      <w:r w:rsidRPr="00BD7842">
        <w:rPr>
          <w:sz w:val="22"/>
          <w:szCs w:val="22"/>
          <w:lang w:val="ru-RU"/>
        </w:rPr>
        <w:lastRenderedPageBreak/>
        <w:t xml:space="preserve">Второй - повышение активности студентов по всем направлениям самостоятельной работы во внеаудиторное время. Повышение активности студентов при работе во внеаудиторное время связано с рядом трудностей. В первую очередь, это неготовность к нему как большинства студентов, так и преподавателей, причем, и, в профессиональном, и, в психологическом аспектах. Кроме того, существующее информационное обеспечение учебного процесса недостаточно для эффективной организации самостоятельной работы.  </w:t>
      </w:r>
    </w:p>
    <w:p w:rsidR="00DA2E09" w:rsidRPr="00DA2E09" w:rsidRDefault="00BD7842" w:rsidP="00027683">
      <w:pPr>
        <w:shd w:val="clear" w:color="auto" w:fill="FFFFFF"/>
        <w:spacing w:line="252" w:lineRule="auto"/>
        <w:ind w:firstLine="567"/>
        <w:jc w:val="both"/>
        <w:rPr>
          <w:sz w:val="22"/>
          <w:szCs w:val="22"/>
          <w:lang w:val="ru-RU"/>
        </w:rPr>
      </w:pPr>
      <w:r w:rsidRPr="00BD7842">
        <w:rPr>
          <w:sz w:val="22"/>
          <w:szCs w:val="22"/>
          <w:lang w:val="ru-RU"/>
        </w:rPr>
        <w:t>Цель всего процесса обучения - научить студента осмысленно и самостоятельно работать сначала с учебным материалом, затем с научной информацией, заложить основы самоорганизации и самовоспитания с тем, чтобы привить умение в дальнейшем непрерывно повышать свою квалификацию. Задача преподавателя - увидеть и развить лучшие качества студента как будущего специалиста высокой квалификации.</w:t>
      </w:r>
    </w:p>
    <w:p w:rsidR="00BD7842" w:rsidRPr="00BD7842" w:rsidRDefault="00BD7842" w:rsidP="00027683">
      <w:pPr>
        <w:shd w:val="clear" w:color="auto" w:fill="FFFFFF"/>
        <w:spacing w:line="252" w:lineRule="auto"/>
        <w:ind w:firstLine="567"/>
        <w:jc w:val="both"/>
        <w:rPr>
          <w:sz w:val="22"/>
          <w:szCs w:val="22"/>
          <w:lang w:val="ru-RU"/>
        </w:rPr>
      </w:pPr>
      <w:r w:rsidRPr="00BD7842">
        <w:rPr>
          <w:sz w:val="22"/>
          <w:szCs w:val="22"/>
          <w:lang w:val="ru-RU"/>
        </w:rPr>
        <w:t xml:space="preserve">При изучении каждой дисциплины организация СРС должна представлять единство трех взаимосвязанных форм: внеаудиторная самостоятельная работа; аудиторная самостоятельная работа, которая осуществляется под непосредственным руководством преподавателя; творческая, в том числе научно - исследовательская работа. </w:t>
      </w:r>
    </w:p>
    <w:p w:rsidR="00BD7842" w:rsidRPr="00BD7842" w:rsidRDefault="00BD7842" w:rsidP="00027683">
      <w:pPr>
        <w:shd w:val="clear" w:color="auto" w:fill="FFFFFF"/>
        <w:spacing w:line="252" w:lineRule="auto"/>
        <w:ind w:firstLine="567"/>
        <w:jc w:val="both"/>
        <w:rPr>
          <w:sz w:val="22"/>
          <w:szCs w:val="22"/>
          <w:lang w:val="ru-RU"/>
        </w:rPr>
      </w:pPr>
      <w:r w:rsidRPr="00BD7842">
        <w:rPr>
          <w:sz w:val="22"/>
          <w:szCs w:val="22"/>
          <w:lang w:val="ru-RU"/>
        </w:rPr>
        <w:t xml:space="preserve">Виды внеаудиторной разнообразны: подготовка и написание рефератов, докладов, очерков и других письменных работ на заданные темы. </w:t>
      </w:r>
    </w:p>
    <w:p w:rsidR="00BD7842" w:rsidRPr="00BD7842" w:rsidRDefault="00BD7842" w:rsidP="00027683">
      <w:pPr>
        <w:spacing w:line="252" w:lineRule="auto"/>
        <w:ind w:firstLine="567"/>
        <w:jc w:val="both"/>
        <w:rPr>
          <w:sz w:val="22"/>
          <w:szCs w:val="22"/>
          <w:lang w:val="ru-RU"/>
        </w:rPr>
      </w:pPr>
      <w:r w:rsidRPr="00BD7842">
        <w:rPr>
          <w:sz w:val="22"/>
          <w:szCs w:val="22"/>
          <w:lang w:val="ru-RU"/>
        </w:rPr>
        <w:t xml:space="preserve">Студенту желательно предоставить право выбора  и выполнение домашних заданий разнообразного характера. Это - решение задач; перевод и пересказ текстов; подбор и изучение литературных источников; разработка и составление различных схем; выполнение графических работ; проведение расчетов и др.; проблемные и дискуссионные семинары, выполнение индивидуальных заданий, направленных на развитие у студентов самостоятельности и инициативы. Индивидуальное задание может получать как каждый студент, так и часть студентов группы; выполнение курсовых проектов и работ; подготовка к участию в научно - теоретических конференциях, смотрах, олимпиадах и др. </w:t>
      </w:r>
    </w:p>
    <w:p w:rsidR="00BD7842" w:rsidRPr="00BD7842" w:rsidRDefault="00BD7842" w:rsidP="00027683">
      <w:pPr>
        <w:spacing w:line="252" w:lineRule="auto"/>
        <w:ind w:firstLine="567"/>
        <w:jc w:val="both"/>
        <w:rPr>
          <w:sz w:val="22"/>
          <w:szCs w:val="22"/>
          <w:lang w:val="ru-RU"/>
        </w:rPr>
      </w:pPr>
      <w:r w:rsidRPr="00BD7842">
        <w:rPr>
          <w:sz w:val="22"/>
          <w:szCs w:val="22"/>
          <w:lang w:val="ru-RU"/>
        </w:rPr>
        <w:t xml:space="preserve">Чтобы развить положительное отношение студентов к внеаудиторной СРС, следует на каждом ее этапе разъяснять цели работы, контролировать понимание этих целей студентами, постепенно формируя у них умение самостоятельной постановки задачи и выбора цели. </w:t>
      </w:r>
    </w:p>
    <w:p w:rsidR="00BD7842" w:rsidRPr="00BD7842" w:rsidRDefault="00BD7842" w:rsidP="00027683">
      <w:pPr>
        <w:spacing w:line="252" w:lineRule="auto"/>
        <w:ind w:firstLine="567"/>
        <w:jc w:val="both"/>
        <w:rPr>
          <w:sz w:val="22"/>
          <w:szCs w:val="22"/>
          <w:lang w:val="ru-RU"/>
        </w:rPr>
      </w:pPr>
      <w:r w:rsidRPr="00BD7842">
        <w:rPr>
          <w:sz w:val="22"/>
          <w:szCs w:val="22"/>
          <w:lang w:val="ru-RU"/>
        </w:rPr>
        <w:t xml:space="preserve">Аудиторная самостоятельная работа может реализовываться при проведении практических занятий, семинаров, выполнении лабораторного практикума и во время чтения лекций. </w:t>
      </w:r>
    </w:p>
    <w:p w:rsidR="00BD7842" w:rsidRPr="00BD7842" w:rsidRDefault="00BD7842" w:rsidP="00027683">
      <w:pPr>
        <w:spacing w:line="252" w:lineRule="auto"/>
        <w:ind w:firstLine="567"/>
        <w:jc w:val="both"/>
        <w:rPr>
          <w:sz w:val="22"/>
          <w:szCs w:val="22"/>
          <w:lang w:val="ru-RU"/>
        </w:rPr>
      </w:pPr>
      <w:r w:rsidRPr="00BD7842">
        <w:rPr>
          <w:sz w:val="22"/>
          <w:szCs w:val="22"/>
          <w:lang w:val="ru-RU"/>
        </w:rPr>
        <w:t>Многолетний опыт подготовки экономистов позволил выделить методологические аспекты преподавания как особый ресурс, как в школе, так и в вузе. Например,</w:t>
      </w:r>
      <w:r w:rsidRPr="00BD7842">
        <w:rPr>
          <w:rFonts w:ascii="Arial" w:hAnsi="Arial" w:cs="Arial"/>
          <w:sz w:val="22"/>
          <w:szCs w:val="22"/>
          <w:lang w:val="ru-RU"/>
        </w:rPr>
        <w:t xml:space="preserve"> </w:t>
      </w:r>
      <w:r w:rsidRPr="00BD7842">
        <w:rPr>
          <w:sz w:val="22"/>
          <w:szCs w:val="22"/>
          <w:lang w:val="ru-RU"/>
        </w:rPr>
        <w:t>в процессе преподавания экономических дисциплин эффективны следующие формы организации учебного процесса:</w:t>
      </w:r>
    </w:p>
    <w:p w:rsidR="00BD7842" w:rsidRPr="00BD7842" w:rsidRDefault="00BD7842" w:rsidP="00284824">
      <w:pPr>
        <w:numPr>
          <w:ilvl w:val="0"/>
          <w:numId w:val="44"/>
        </w:numPr>
        <w:spacing w:line="252" w:lineRule="auto"/>
        <w:ind w:left="567" w:hanging="284"/>
        <w:jc w:val="both"/>
        <w:rPr>
          <w:sz w:val="22"/>
          <w:szCs w:val="22"/>
          <w:lang w:val="ru-RU"/>
        </w:rPr>
      </w:pPr>
      <w:r w:rsidRPr="00BD7842">
        <w:rPr>
          <w:sz w:val="22"/>
          <w:szCs w:val="22"/>
          <w:lang w:val="ru-RU"/>
        </w:rPr>
        <w:t>лекции – монологическая лекция с фрагментами диалога, проблемная лекция;</w:t>
      </w:r>
    </w:p>
    <w:p w:rsidR="00BD7842" w:rsidRPr="00BD7842" w:rsidRDefault="00BD7842" w:rsidP="00284824">
      <w:pPr>
        <w:numPr>
          <w:ilvl w:val="0"/>
          <w:numId w:val="44"/>
        </w:numPr>
        <w:spacing w:line="252" w:lineRule="auto"/>
        <w:ind w:left="567" w:hanging="284"/>
        <w:jc w:val="both"/>
        <w:rPr>
          <w:sz w:val="22"/>
          <w:szCs w:val="22"/>
          <w:lang w:val="ru-RU"/>
        </w:rPr>
      </w:pPr>
      <w:r w:rsidRPr="00BD7842">
        <w:rPr>
          <w:sz w:val="22"/>
          <w:szCs w:val="22"/>
          <w:lang w:val="ru-RU"/>
        </w:rPr>
        <w:t>семинары или практические занятия - диалог, проблема, дискуссия, решение задач;</w:t>
      </w:r>
    </w:p>
    <w:p w:rsidR="00BD7842" w:rsidRPr="00BD7842" w:rsidRDefault="00BD7842" w:rsidP="00284824">
      <w:pPr>
        <w:numPr>
          <w:ilvl w:val="0"/>
          <w:numId w:val="44"/>
        </w:numPr>
        <w:spacing w:line="252" w:lineRule="auto"/>
        <w:ind w:left="567" w:hanging="284"/>
        <w:jc w:val="both"/>
        <w:rPr>
          <w:sz w:val="22"/>
          <w:szCs w:val="22"/>
          <w:lang w:val="ru-RU"/>
        </w:rPr>
      </w:pPr>
      <w:r w:rsidRPr="00BD7842">
        <w:rPr>
          <w:sz w:val="22"/>
          <w:szCs w:val="22"/>
          <w:lang w:val="ru-RU"/>
        </w:rPr>
        <w:t>индивидуальная работа студентов: подготовка рефератов по предложенным темам; составление словаря экономических терминов;</w:t>
      </w:r>
    </w:p>
    <w:p w:rsidR="00BD7842" w:rsidRPr="00BD7842" w:rsidRDefault="00BD7842" w:rsidP="00284824">
      <w:pPr>
        <w:numPr>
          <w:ilvl w:val="0"/>
          <w:numId w:val="44"/>
        </w:numPr>
        <w:spacing w:line="252" w:lineRule="auto"/>
        <w:ind w:left="567" w:hanging="284"/>
        <w:jc w:val="both"/>
        <w:rPr>
          <w:sz w:val="22"/>
          <w:szCs w:val="22"/>
          <w:lang w:val="ru-RU"/>
        </w:rPr>
      </w:pPr>
      <w:r w:rsidRPr="00BD7842">
        <w:rPr>
          <w:sz w:val="22"/>
          <w:szCs w:val="22"/>
          <w:lang w:val="ru-RU"/>
        </w:rPr>
        <w:t>организация участия на студенческих конференциях, как лучшей подготовки  самостоятельных исследований;</w:t>
      </w:r>
    </w:p>
    <w:p w:rsidR="00BD7842" w:rsidRPr="00BD7842" w:rsidRDefault="00BD7842" w:rsidP="00284824">
      <w:pPr>
        <w:numPr>
          <w:ilvl w:val="0"/>
          <w:numId w:val="44"/>
        </w:numPr>
        <w:spacing w:line="252" w:lineRule="auto"/>
        <w:ind w:left="567" w:hanging="284"/>
        <w:jc w:val="both"/>
        <w:rPr>
          <w:sz w:val="22"/>
          <w:szCs w:val="22"/>
          <w:lang w:val="ru-RU"/>
        </w:rPr>
      </w:pPr>
      <w:r w:rsidRPr="00BD7842">
        <w:rPr>
          <w:sz w:val="22"/>
          <w:szCs w:val="22"/>
          <w:lang w:val="ru-RU"/>
        </w:rPr>
        <w:t>проведение круглых столов и обсуждение проблем;</w:t>
      </w:r>
    </w:p>
    <w:p w:rsidR="00BD7842" w:rsidRPr="00BD7842" w:rsidRDefault="00BD7842" w:rsidP="00284824">
      <w:pPr>
        <w:numPr>
          <w:ilvl w:val="0"/>
          <w:numId w:val="44"/>
        </w:numPr>
        <w:spacing w:line="252" w:lineRule="auto"/>
        <w:ind w:left="567" w:hanging="284"/>
        <w:jc w:val="both"/>
        <w:rPr>
          <w:sz w:val="22"/>
          <w:szCs w:val="22"/>
          <w:lang w:val="ru-RU"/>
        </w:rPr>
      </w:pPr>
      <w:r w:rsidRPr="00BD7842">
        <w:rPr>
          <w:sz w:val="22"/>
          <w:szCs w:val="22"/>
          <w:lang w:val="ru-RU"/>
        </w:rPr>
        <w:t>использование активных форм обучения, деловых игр, моделирующих упражнений, решение ситуационных задач, активное использование тестов;</w:t>
      </w:r>
    </w:p>
    <w:p w:rsidR="00BD7842" w:rsidRPr="00BD7842" w:rsidRDefault="00BD7842" w:rsidP="00284824">
      <w:pPr>
        <w:numPr>
          <w:ilvl w:val="0"/>
          <w:numId w:val="44"/>
        </w:numPr>
        <w:spacing w:line="252" w:lineRule="auto"/>
        <w:ind w:left="567" w:hanging="284"/>
        <w:jc w:val="both"/>
        <w:rPr>
          <w:sz w:val="22"/>
          <w:szCs w:val="22"/>
          <w:lang w:val="ru-RU"/>
        </w:rPr>
      </w:pPr>
      <w:r w:rsidRPr="00BD7842">
        <w:rPr>
          <w:sz w:val="22"/>
          <w:szCs w:val="22"/>
          <w:lang w:val="ru-RU"/>
        </w:rPr>
        <w:t>проведение дебатов, различных конкурсов, викторин, КВН.</w:t>
      </w:r>
    </w:p>
    <w:p w:rsidR="00BD7842" w:rsidRPr="00DA2E09" w:rsidRDefault="00BD7842" w:rsidP="00027683">
      <w:pPr>
        <w:spacing w:line="252" w:lineRule="auto"/>
        <w:ind w:firstLine="567"/>
        <w:jc w:val="both"/>
        <w:rPr>
          <w:sz w:val="22"/>
          <w:szCs w:val="22"/>
          <w:lang w:val="ru-RU"/>
        </w:rPr>
      </w:pPr>
      <w:r w:rsidRPr="00BD7842">
        <w:rPr>
          <w:bCs/>
          <w:sz w:val="22"/>
          <w:szCs w:val="22"/>
          <w:lang w:val="ru-RU"/>
        </w:rPr>
        <w:t>Это позволит решить главну</w:t>
      </w:r>
      <w:r w:rsidRPr="00BD7842">
        <w:rPr>
          <w:sz w:val="22"/>
          <w:szCs w:val="22"/>
          <w:lang w:val="ru-RU"/>
        </w:rPr>
        <w:t>ю</w:t>
      </w:r>
      <w:r w:rsidRPr="00BD7842">
        <w:rPr>
          <w:bCs/>
          <w:sz w:val="22"/>
          <w:szCs w:val="22"/>
          <w:lang w:val="ru-RU"/>
        </w:rPr>
        <w:t xml:space="preserve"> задачу  не только экономического образования, но и всех профессий–подготовка специалистов, соответству</w:t>
      </w:r>
      <w:r w:rsidRPr="00BD7842">
        <w:rPr>
          <w:sz w:val="22"/>
          <w:szCs w:val="22"/>
          <w:lang w:val="ru-RU"/>
        </w:rPr>
        <w:t xml:space="preserve">ющим современным требованиям, обеспечение и формирование экономически активной личности человека, ответственного отношения к делу, творческой инициативе в пределах своих должностей, т.е. личности, способной работать в условиях цивилизованного рынка, со знанием требований и норм цивилизованных рыночных отношений. </w:t>
      </w:r>
      <w:r w:rsidRPr="00DA2E09">
        <w:rPr>
          <w:color w:val="000000"/>
          <w:sz w:val="22"/>
          <w:szCs w:val="22"/>
          <w:lang w:val="ru-RU"/>
        </w:rPr>
        <w:t>[5]</w:t>
      </w:r>
    </w:p>
    <w:p w:rsidR="00BD7842" w:rsidRPr="00BD7842" w:rsidRDefault="00BD7842" w:rsidP="00027683">
      <w:pPr>
        <w:spacing w:line="252" w:lineRule="auto"/>
        <w:ind w:firstLine="567"/>
        <w:jc w:val="both"/>
        <w:rPr>
          <w:sz w:val="22"/>
          <w:szCs w:val="22"/>
          <w:lang w:val="ru-RU"/>
        </w:rPr>
      </w:pPr>
      <w:r w:rsidRPr="00BD7842">
        <w:rPr>
          <w:sz w:val="22"/>
          <w:szCs w:val="22"/>
          <w:lang w:val="ru-RU"/>
        </w:rPr>
        <w:t xml:space="preserve">Исследование проблемы выявили проблемы и показали, что нужна высокая профессиональная подготовка преподавателей, отсутствует соответствующая материально - техническая база, нежелание перейти к новым методам работы, неприятие инноваций, </w:t>
      </w:r>
      <w:r w:rsidRPr="00BD7842">
        <w:rPr>
          <w:sz w:val="22"/>
          <w:szCs w:val="22"/>
          <w:lang w:val="ru-RU"/>
        </w:rPr>
        <w:lastRenderedPageBreak/>
        <w:t>требующих серьезных усердий, как от преподавателей, так и студентов,  психологическая и моральная неподготовленность, недооценка профессионализма  и т.д.</w:t>
      </w:r>
    </w:p>
    <w:p w:rsidR="00BD7842" w:rsidRPr="00BD7842" w:rsidRDefault="00BD7842" w:rsidP="00027683">
      <w:pPr>
        <w:spacing w:line="252" w:lineRule="auto"/>
        <w:ind w:firstLine="567"/>
        <w:jc w:val="both"/>
        <w:rPr>
          <w:sz w:val="22"/>
          <w:szCs w:val="22"/>
          <w:lang w:val="ru-RU"/>
        </w:rPr>
      </w:pPr>
      <w:r w:rsidRPr="00BD7842">
        <w:rPr>
          <w:sz w:val="22"/>
          <w:szCs w:val="22"/>
          <w:lang w:val="ru-RU"/>
        </w:rPr>
        <w:t>Для повышения эффективности проведения занятий и оценки самостоятельности и учета внеаудиторной работы студентов, необходимо иметь большой банк заданий и задач для самостоятельного решения, причем эти задания могут быть дифференцированы по степени сложности.</w:t>
      </w:r>
    </w:p>
    <w:p w:rsidR="00BD7842" w:rsidRPr="00BD7842" w:rsidRDefault="00BD7842" w:rsidP="00027683">
      <w:pPr>
        <w:spacing w:line="252" w:lineRule="auto"/>
        <w:ind w:firstLine="567"/>
        <w:jc w:val="both"/>
        <w:rPr>
          <w:sz w:val="22"/>
          <w:szCs w:val="22"/>
          <w:lang w:val="ru-RU"/>
        </w:rPr>
      </w:pPr>
      <w:r w:rsidRPr="00BD7842">
        <w:rPr>
          <w:sz w:val="22"/>
          <w:szCs w:val="22"/>
          <w:lang w:val="ru-RU"/>
        </w:rPr>
        <w:t xml:space="preserve"> В зависимости от дисциплины или от ее раздела необходимо использовать:</w:t>
      </w:r>
      <w:r w:rsidRPr="00BD7842">
        <w:rPr>
          <w:sz w:val="22"/>
          <w:szCs w:val="22"/>
          <w:lang w:val="ru-RU"/>
        </w:rPr>
        <w:tab/>
      </w:r>
    </w:p>
    <w:p w:rsidR="00444067" w:rsidRPr="008D4EB0" w:rsidRDefault="00BD7842" w:rsidP="00027683">
      <w:pPr>
        <w:spacing w:line="252" w:lineRule="auto"/>
        <w:ind w:firstLine="567"/>
        <w:jc w:val="both"/>
        <w:rPr>
          <w:sz w:val="22"/>
          <w:szCs w:val="22"/>
          <w:lang w:val="ru-RU"/>
        </w:rPr>
      </w:pPr>
      <w:r w:rsidRPr="00BD7842">
        <w:rPr>
          <w:sz w:val="22"/>
          <w:szCs w:val="22"/>
          <w:lang w:val="ru-RU"/>
        </w:rPr>
        <w:t>1. Давать определенное количество задач для самостоятельного решения, равных по трудности, а оценку ставить за количество решенных за определенное время задач.</w:t>
      </w:r>
      <w:r w:rsidRPr="00BD7842">
        <w:rPr>
          <w:sz w:val="22"/>
          <w:szCs w:val="22"/>
          <w:lang w:val="ru-RU"/>
        </w:rPr>
        <w:tab/>
      </w:r>
      <w:r w:rsidRPr="00BD7842">
        <w:rPr>
          <w:sz w:val="22"/>
          <w:szCs w:val="22"/>
          <w:lang w:val="ru-RU"/>
        </w:rPr>
        <w:tab/>
      </w:r>
    </w:p>
    <w:p w:rsidR="00444067" w:rsidRPr="008D4EB0" w:rsidRDefault="00BD7842" w:rsidP="00027683">
      <w:pPr>
        <w:spacing w:line="252" w:lineRule="auto"/>
        <w:ind w:firstLine="567"/>
        <w:jc w:val="both"/>
        <w:rPr>
          <w:sz w:val="22"/>
          <w:szCs w:val="22"/>
          <w:lang w:val="ru-RU"/>
        </w:rPr>
      </w:pPr>
      <w:r w:rsidRPr="00BD7842">
        <w:rPr>
          <w:sz w:val="22"/>
          <w:szCs w:val="22"/>
          <w:lang w:val="ru-RU"/>
        </w:rPr>
        <w:t>2. Выдавать задания с задачами разной трудности и оценку ставить за трудность решенной задачи.</w:t>
      </w:r>
      <w:r w:rsidRPr="00BD7842">
        <w:rPr>
          <w:sz w:val="22"/>
          <w:szCs w:val="22"/>
          <w:lang w:val="ru-RU"/>
        </w:rPr>
        <w:tab/>
      </w:r>
      <w:r w:rsidRPr="00BD7842">
        <w:rPr>
          <w:sz w:val="22"/>
          <w:szCs w:val="22"/>
          <w:lang w:val="ru-RU"/>
        </w:rPr>
        <w:tab/>
      </w:r>
    </w:p>
    <w:p w:rsidR="00DA2E09" w:rsidRPr="008D7111" w:rsidRDefault="00BD7842" w:rsidP="00027683">
      <w:pPr>
        <w:spacing w:line="252" w:lineRule="auto"/>
        <w:ind w:firstLine="567"/>
        <w:jc w:val="both"/>
        <w:rPr>
          <w:sz w:val="22"/>
          <w:szCs w:val="22"/>
          <w:lang w:val="ru-RU"/>
        </w:rPr>
      </w:pPr>
      <w:r w:rsidRPr="00BD7842">
        <w:rPr>
          <w:sz w:val="22"/>
          <w:szCs w:val="22"/>
          <w:lang w:val="ru-RU"/>
        </w:rPr>
        <w:t>3. По результатам самостоятельного решения задач следует выставлять по каждому занятию оценку. Оценка предварительной подготовки студента к практическому занятию может быть сделана путем экспресс – тестирования, рейтинговой оценки, деловых игр, индивидуальных заданий, задач ситуационного моделирования по актуальным проблемам и т.д., в самостоятельном изучении принципиальных схем, макетов, программ и т.п.</w:t>
      </w:r>
      <w:r w:rsidRPr="00BD7842">
        <w:rPr>
          <w:sz w:val="22"/>
          <w:szCs w:val="22"/>
          <w:lang w:val="ru-RU"/>
        </w:rPr>
        <w:tab/>
      </w:r>
    </w:p>
    <w:p w:rsidR="00BD7842" w:rsidRPr="00BD7842" w:rsidRDefault="00BD7842" w:rsidP="00027683">
      <w:pPr>
        <w:spacing w:line="252" w:lineRule="auto"/>
        <w:ind w:firstLine="567"/>
        <w:jc w:val="both"/>
        <w:rPr>
          <w:sz w:val="22"/>
          <w:szCs w:val="22"/>
          <w:lang w:val="ru-RU"/>
        </w:rPr>
      </w:pPr>
      <w:r w:rsidRPr="00BD7842">
        <w:rPr>
          <w:sz w:val="22"/>
          <w:szCs w:val="22"/>
          <w:lang w:val="ru-RU"/>
        </w:rPr>
        <w:t xml:space="preserve">4. Важное место занимает  разработка комплекса методического обеспечения учебного процесса, как важнейшего условия повышения эффективности самостоятельной работы студентов. </w:t>
      </w:r>
    </w:p>
    <w:p w:rsidR="00444067" w:rsidRPr="008D4EB0" w:rsidRDefault="00BD7842" w:rsidP="00027683">
      <w:pPr>
        <w:spacing w:line="252" w:lineRule="auto"/>
        <w:ind w:firstLine="567"/>
        <w:jc w:val="both"/>
        <w:rPr>
          <w:sz w:val="22"/>
          <w:szCs w:val="22"/>
          <w:lang w:val="ru-RU"/>
        </w:rPr>
      </w:pPr>
      <w:r w:rsidRPr="00BD7842">
        <w:rPr>
          <w:sz w:val="22"/>
          <w:szCs w:val="22"/>
          <w:lang w:val="ru-RU"/>
        </w:rPr>
        <w:t>К такому комплексу следует отнести тексты лекций, учебные и методические пособия, лабораторные практикумы, банки заданий и задач, сформулированных на основе реальных данных, банк расчетных, моделирующих, тренажерных программ и программ для самоконтроля, автоматизированные обучающие и контролирующие системы, информационные базы дисциплины или группы родственных дисциплин, методы контроля знаний. В последние годы наряду с традиционными формами контроля - коллоквиумами, зачетами, экзаменами достаточно широко вводятся новые методы, то есть, организация самостоятельной работы студентов проводится на основе современных образовательных технологий.</w:t>
      </w:r>
      <w:r w:rsidR="00444067">
        <w:rPr>
          <w:sz w:val="22"/>
          <w:szCs w:val="22"/>
          <w:lang w:val="ru-RU"/>
        </w:rPr>
        <w:tab/>
      </w:r>
      <w:r w:rsidR="00444067">
        <w:rPr>
          <w:sz w:val="22"/>
          <w:szCs w:val="22"/>
          <w:lang w:val="ru-RU"/>
        </w:rPr>
        <w:tab/>
      </w:r>
      <w:r w:rsidR="00444067">
        <w:rPr>
          <w:sz w:val="22"/>
          <w:szCs w:val="22"/>
          <w:lang w:val="ru-RU"/>
        </w:rPr>
        <w:tab/>
      </w:r>
      <w:r w:rsidR="00444067">
        <w:rPr>
          <w:sz w:val="22"/>
          <w:szCs w:val="22"/>
          <w:lang w:val="ru-RU"/>
        </w:rPr>
        <w:tab/>
      </w:r>
    </w:p>
    <w:p w:rsidR="00DA2E09" w:rsidRPr="008D7111" w:rsidRDefault="00BD7842" w:rsidP="00027683">
      <w:pPr>
        <w:spacing w:line="252" w:lineRule="auto"/>
        <w:ind w:firstLine="567"/>
        <w:jc w:val="both"/>
        <w:rPr>
          <w:sz w:val="22"/>
          <w:szCs w:val="22"/>
          <w:lang w:val="ru-RU"/>
        </w:rPr>
      </w:pPr>
      <w:r w:rsidRPr="00BD7842">
        <w:rPr>
          <w:sz w:val="22"/>
          <w:szCs w:val="22"/>
          <w:lang w:val="ru-RU"/>
        </w:rPr>
        <w:t xml:space="preserve">5.В качестве такой технологии в современной практике высшего профессионального образования часто рассматривается рейтинговая система обучения, позволяющая студенту и преподавателю выступать в виде субъектов образовательной деятельности, т.е. являться партнерами. Рейтинговая система </w:t>
      </w:r>
      <w:r w:rsidRPr="00BD7842">
        <w:rPr>
          <w:sz w:val="22"/>
          <w:szCs w:val="22"/>
        </w:rPr>
        <w:sym w:font="Symbol" w:char="F02D"/>
      </w:r>
      <w:r w:rsidRPr="00BD7842">
        <w:rPr>
          <w:sz w:val="22"/>
          <w:szCs w:val="22"/>
          <w:lang w:val="ru-RU"/>
        </w:rPr>
        <w:t xml:space="preserve"> это регулярное отслеживание качества усвоения знаний и умений в учебном процессе, выполнения планового объема самостоятельной работы. </w:t>
      </w:r>
    </w:p>
    <w:p w:rsidR="00BD7842" w:rsidRPr="00DA2E09" w:rsidRDefault="00BD7842" w:rsidP="00027683">
      <w:pPr>
        <w:spacing w:line="252" w:lineRule="auto"/>
        <w:ind w:firstLine="567"/>
        <w:jc w:val="both"/>
        <w:rPr>
          <w:sz w:val="22"/>
          <w:szCs w:val="22"/>
          <w:lang w:val="ru-RU"/>
        </w:rPr>
      </w:pPr>
      <w:r w:rsidRPr="00BD7842">
        <w:rPr>
          <w:sz w:val="22"/>
          <w:szCs w:val="22"/>
          <w:lang w:val="ru-RU"/>
        </w:rPr>
        <w:t>6.Весьма полезным, на наш взгляд, может быть тестовый контроль знаний и умений студентов, который отличается объективностью, экономит время преподавателя, в значительной мере освобождает его от рутинной работы и позволяет в большей степени сосредоточиться на творческой части преподавания, обладает высокой степенью дифференциации испытуемых по уровню знаний и умений и очень эффективен при реализации рейтинговых систем, дает возможность в значительной мере индивидуализировать процесс обучения путем подбора индивидуальных заданий для практических занятий, индивидуальной и самостоятельной работы, позволяет прогнозировать темпы и результативность обучения каждого студента.</w:t>
      </w:r>
    </w:p>
    <w:p w:rsidR="00BD7842" w:rsidRPr="00BD7842" w:rsidRDefault="00BD7842" w:rsidP="00027683">
      <w:pPr>
        <w:spacing w:line="252" w:lineRule="auto"/>
        <w:ind w:firstLine="567"/>
        <w:jc w:val="both"/>
        <w:rPr>
          <w:sz w:val="22"/>
          <w:szCs w:val="22"/>
          <w:lang w:val="ru-RU"/>
        </w:rPr>
      </w:pPr>
      <w:r w:rsidRPr="00BD7842">
        <w:rPr>
          <w:sz w:val="22"/>
          <w:szCs w:val="22"/>
          <w:lang w:val="ru-RU"/>
        </w:rPr>
        <w:t xml:space="preserve">Тестирование поможет  преподавателю выявить структуру знаний студентов и на этой основе переоценить методические подходы к обучению по дисциплине, индивидуализировать процесс обучения. </w:t>
      </w:r>
    </w:p>
    <w:p w:rsidR="00DA2E09" w:rsidRPr="00DA2E09" w:rsidRDefault="00BD7842" w:rsidP="00027683">
      <w:pPr>
        <w:spacing w:line="252" w:lineRule="auto"/>
        <w:ind w:firstLine="567"/>
        <w:jc w:val="both"/>
        <w:rPr>
          <w:sz w:val="22"/>
          <w:szCs w:val="22"/>
          <w:lang w:val="ru-RU"/>
        </w:rPr>
      </w:pPr>
      <w:r w:rsidRPr="00BD7842">
        <w:rPr>
          <w:sz w:val="22"/>
          <w:szCs w:val="22"/>
          <w:lang w:val="ru-RU"/>
        </w:rPr>
        <w:t>Весьма эффективно использование тестов непосредственно в процессе обучения, при самостоятельной работе студентов. В этом случае студент сам проверяет свои знания. Не ответив сразу на тестовое задание, студент получает подсказку, разъясняющую логику задания и выполняет его второй раз.</w:t>
      </w:r>
    </w:p>
    <w:p w:rsidR="00BD7842" w:rsidRPr="00BD7842" w:rsidRDefault="00BD7842" w:rsidP="00027683">
      <w:pPr>
        <w:spacing w:line="252" w:lineRule="auto"/>
        <w:ind w:firstLine="567"/>
        <w:jc w:val="both"/>
        <w:rPr>
          <w:sz w:val="22"/>
          <w:szCs w:val="22"/>
          <w:lang w:val="ru-RU"/>
        </w:rPr>
      </w:pPr>
      <w:r w:rsidRPr="00BD7842">
        <w:rPr>
          <w:sz w:val="22"/>
          <w:szCs w:val="22"/>
          <w:lang w:val="ru-RU"/>
        </w:rPr>
        <w:t>7.</w:t>
      </w:r>
      <w:r w:rsidR="00027683" w:rsidRPr="00027683">
        <w:rPr>
          <w:sz w:val="22"/>
          <w:szCs w:val="22"/>
          <w:lang w:val="ru-RU"/>
        </w:rPr>
        <w:t xml:space="preserve"> </w:t>
      </w:r>
      <w:r w:rsidRPr="00BD7842">
        <w:rPr>
          <w:sz w:val="22"/>
          <w:szCs w:val="22"/>
          <w:lang w:val="ru-RU"/>
        </w:rPr>
        <w:t xml:space="preserve"> Необходимо шире использовать проникающие в учебный процесс автоматизированные обучающие и обучающе - контролирующие системы, которые позволят студенту самостоятельно изучать ту или иную дисциплину, и одновременно контролировать уровень усвоения материала.  </w:t>
      </w:r>
    </w:p>
    <w:p w:rsidR="00BD7842" w:rsidRPr="00BD7842" w:rsidRDefault="00BD7842" w:rsidP="00027683">
      <w:pPr>
        <w:spacing w:line="252" w:lineRule="auto"/>
        <w:ind w:firstLine="567"/>
        <w:jc w:val="both"/>
        <w:rPr>
          <w:color w:val="000000"/>
          <w:sz w:val="22"/>
          <w:szCs w:val="22"/>
          <w:lang w:val="ru-RU"/>
        </w:rPr>
      </w:pPr>
      <w:r w:rsidRPr="00BD7842">
        <w:rPr>
          <w:color w:val="000000"/>
          <w:sz w:val="22"/>
          <w:szCs w:val="22"/>
          <w:lang w:val="ru-RU"/>
        </w:rPr>
        <w:t xml:space="preserve">8. В связи должны  использоваться традиционные и разрабатываться новые методики обучения: групповые мозаики, интервью в группах, дискуссии, кейс - стадии, презентации, </w:t>
      </w:r>
      <w:r w:rsidRPr="00BD7842">
        <w:rPr>
          <w:color w:val="000000"/>
          <w:sz w:val="22"/>
          <w:szCs w:val="22"/>
          <w:lang w:val="ru-RU"/>
        </w:rPr>
        <w:lastRenderedPageBreak/>
        <w:t xml:space="preserve">деловые игры, выполнение упражнений (логических задач), тестирование, подготовка докладов и др. </w:t>
      </w:r>
    </w:p>
    <w:p w:rsidR="00BD7842" w:rsidRPr="00BD7842" w:rsidRDefault="00BD7842" w:rsidP="00027683">
      <w:pPr>
        <w:spacing w:line="252" w:lineRule="auto"/>
        <w:ind w:firstLine="567"/>
        <w:jc w:val="both"/>
        <w:rPr>
          <w:sz w:val="22"/>
          <w:szCs w:val="22"/>
          <w:lang w:val="ru-RU"/>
        </w:rPr>
      </w:pPr>
      <w:r w:rsidRPr="00BD7842">
        <w:rPr>
          <w:sz w:val="22"/>
          <w:szCs w:val="22"/>
          <w:lang w:val="ru-RU"/>
        </w:rPr>
        <w:t>В заключение отметим, что конкретные пути и формы организации самостоятельной работы студентов с учетом курса обучения, уровня подготовки обучающихся и других факторов определяются в процессе творческой деятельности преподавателя, поэтому данные рекомендации не претендуют на универсальность.</w:t>
      </w:r>
    </w:p>
    <w:p w:rsidR="00DA2E09" w:rsidRPr="008D7111" w:rsidRDefault="00BD7842" w:rsidP="00027683">
      <w:pPr>
        <w:spacing w:line="252" w:lineRule="auto"/>
        <w:ind w:firstLine="567"/>
        <w:jc w:val="both"/>
        <w:rPr>
          <w:snapToGrid w:val="0"/>
          <w:sz w:val="22"/>
          <w:szCs w:val="22"/>
          <w:lang w:val="ru-RU"/>
        </w:rPr>
      </w:pPr>
      <w:r w:rsidRPr="00BD7842">
        <w:rPr>
          <w:sz w:val="22"/>
          <w:szCs w:val="22"/>
          <w:lang w:val="ru-RU"/>
        </w:rPr>
        <w:t xml:space="preserve">Их цель - помочь преподавателю сформировать свою творческую систему организации самостоятельной работы. </w:t>
      </w:r>
      <w:r w:rsidRPr="00BD7842">
        <w:rPr>
          <w:snapToGrid w:val="0"/>
          <w:sz w:val="22"/>
          <w:szCs w:val="22"/>
          <w:lang w:val="ru-RU"/>
        </w:rPr>
        <w:t>Ни одна из этих форм внеаудиторных работ не может быть признана универсаль</w:t>
      </w:r>
      <w:r w:rsidRPr="00BD7842">
        <w:rPr>
          <w:snapToGrid w:val="0"/>
          <w:sz w:val="22"/>
          <w:szCs w:val="22"/>
          <w:lang w:val="ru-RU"/>
        </w:rPr>
        <w:softHyphen/>
        <w:t>ной, способной заменить другие. Поэтому с методической точки зрения нельзя признать правильным, когда некоторые кафедры встают на путь искусственного разъединения отдельных звеньев учебного процесса, необоснованно заменяя их другими.</w:t>
      </w:r>
    </w:p>
    <w:p w:rsidR="00DA2E09" w:rsidRPr="00DA2E09" w:rsidRDefault="00BD7842" w:rsidP="00027683">
      <w:pPr>
        <w:spacing w:line="252" w:lineRule="auto"/>
        <w:ind w:firstLine="567"/>
        <w:jc w:val="both"/>
        <w:rPr>
          <w:sz w:val="22"/>
          <w:szCs w:val="22"/>
          <w:lang w:val="ru-RU"/>
        </w:rPr>
      </w:pPr>
      <w:r w:rsidRPr="00BD7842">
        <w:rPr>
          <w:sz w:val="22"/>
          <w:szCs w:val="22"/>
          <w:lang w:val="ru-RU"/>
        </w:rPr>
        <w:t>Чтобы стимулировать и постоянно поддерживать у сту</w:t>
      </w:r>
      <w:r w:rsidRPr="00BD7842">
        <w:rPr>
          <w:sz w:val="22"/>
          <w:szCs w:val="22"/>
          <w:lang w:val="ru-RU"/>
        </w:rPr>
        <w:softHyphen/>
        <w:t>дентов интерес к получению новых знаний, нужно больше обращать внимание на обучение их системе самообразования.</w:t>
      </w:r>
    </w:p>
    <w:p w:rsidR="00BD7842" w:rsidRPr="00BD7842" w:rsidRDefault="00BD7842" w:rsidP="00027683">
      <w:pPr>
        <w:spacing w:line="252" w:lineRule="auto"/>
        <w:ind w:firstLine="567"/>
        <w:jc w:val="both"/>
        <w:rPr>
          <w:bCs/>
          <w:sz w:val="22"/>
          <w:szCs w:val="22"/>
          <w:lang w:val="ru-RU"/>
        </w:rPr>
      </w:pPr>
      <w:r w:rsidRPr="00BD7842">
        <w:rPr>
          <w:sz w:val="22"/>
          <w:szCs w:val="22"/>
          <w:lang w:val="ru-RU"/>
        </w:rPr>
        <w:t>В этом главная задача тех, кто несет знания в общество, в этом заключается  их призвание.</w:t>
      </w:r>
    </w:p>
    <w:p w:rsidR="00444067" w:rsidRPr="008D4EB0" w:rsidRDefault="00444067" w:rsidP="00027683">
      <w:pPr>
        <w:spacing w:before="100" w:beforeAutospacing="1" w:after="100" w:afterAutospacing="1" w:line="252" w:lineRule="auto"/>
        <w:ind w:left="142"/>
        <w:jc w:val="center"/>
        <w:rPr>
          <w:i/>
          <w:sz w:val="22"/>
          <w:szCs w:val="22"/>
          <w:lang w:val="ru-RU"/>
        </w:rPr>
      </w:pPr>
    </w:p>
    <w:p w:rsidR="008412B4" w:rsidRPr="00444067" w:rsidRDefault="00444067" w:rsidP="008412B4">
      <w:pPr>
        <w:spacing w:before="100" w:beforeAutospacing="1" w:after="100" w:afterAutospacing="1"/>
        <w:ind w:left="142"/>
        <w:jc w:val="center"/>
        <w:rPr>
          <w:rFonts w:ascii="Times LatRus" w:hAnsi="Times LatRus"/>
          <w:i/>
          <w:color w:val="445566"/>
          <w:sz w:val="22"/>
          <w:szCs w:val="22"/>
          <w:lang w:val="en-US"/>
        </w:rPr>
      </w:pPr>
      <w:r w:rsidRPr="00444067">
        <w:rPr>
          <w:rFonts w:ascii="Times LatRus" w:hAnsi="Times LatRus"/>
          <w:i/>
          <w:sz w:val="22"/>
          <w:szCs w:val="22"/>
          <w:lang w:val="en-US"/>
        </w:rPr>
        <w:t>Ëèòåðàòóðà</w:t>
      </w:r>
    </w:p>
    <w:p w:rsidR="008412B4" w:rsidRPr="00896820" w:rsidRDefault="008412B4" w:rsidP="00284824">
      <w:pPr>
        <w:pStyle w:val="aff6"/>
        <w:numPr>
          <w:ilvl w:val="0"/>
          <w:numId w:val="45"/>
        </w:numPr>
        <w:spacing w:after="0" w:line="240" w:lineRule="auto"/>
        <w:ind w:left="426" w:hanging="357"/>
        <w:jc w:val="both"/>
        <w:outlineLvl w:val="1"/>
        <w:rPr>
          <w:rFonts w:ascii="Times New Roman" w:hAnsi="Times New Roman"/>
          <w:bCs/>
          <w:color w:val="000000"/>
        </w:rPr>
      </w:pPr>
      <w:r w:rsidRPr="00896820">
        <w:rPr>
          <w:rFonts w:ascii="Times New Roman" w:hAnsi="Times New Roman"/>
          <w:color w:val="000000"/>
        </w:rPr>
        <w:t>Беляева А. Управление самостоятельной работой студентов / Высшее образование в России, №6,</w:t>
      </w:r>
      <w:r w:rsidR="00896820" w:rsidRPr="00896820">
        <w:rPr>
          <w:rFonts w:ascii="Times New Roman" w:hAnsi="Times New Roman"/>
          <w:color w:val="000000"/>
        </w:rPr>
        <w:t xml:space="preserve"> </w:t>
      </w:r>
      <w:r w:rsidRPr="00896820">
        <w:rPr>
          <w:rFonts w:ascii="Times New Roman" w:hAnsi="Times New Roman"/>
          <w:color w:val="000000"/>
        </w:rPr>
        <w:t>2003.</w:t>
      </w:r>
    </w:p>
    <w:p w:rsidR="008412B4" w:rsidRPr="00896820" w:rsidRDefault="008412B4" w:rsidP="00284824">
      <w:pPr>
        <w:pStyle w:val="aff6"/>
        <w:numPr>
          <w:ilvl w:val="0"/>
          <w:numId w:val="45"/>
        </w:numPr>
        <w:spacing w:after="0" w:line="240" w:lineRule="auto"/>
        <w:ind w:left="426" w:hanging="357"/>
        <w:jc w:val="both"/>
        <w:outlineLvl w:val="1"/>
        <w:rPr>
          <w:rFonts w:ascii="Times New Roman" w:hAnsi="Times New Roman"/>
          <w:bCs/>
          <w:color w:val="000000"/>
        </w:rPr>
      </w:pPr>
      <w:r w:rsidRPr="00896820">
        <w:rPr>
          <w:rFonts w:ascii="Times New Roman" w:hAnsi="Times New Roman"/>
          <w:color w:val="000000"/>
        </w:rPr>
        <w:t>Зайцева Ж.Н., Рубин Ю.Б., Титарев Л.Г., Тихомиров В.П. и др. Открытое образование – объективная парадигма XXI века. - М: Изд-во МЭСИ, 2000.</w:t>
      </w:r>
    </w:p>
    <w:p w:rsidR="008412B4" w:rsidRPr="00896820" w:rsidRDefault="008412B4" w:rsidP="00284824">
      <w:pPr>
        <w:pStyle w:val="aff6"/>
        <w:numPr>
          <w:ilvl w:val="0"/>
          <w:numId w:val="45"/>
        </w:numPr>
        <w:spacing w:after="0" w:line="240" w:lineRule="auto"/>
        <w:ind w:left="426" w:hanging="357"/>
        <w:jc w:val="both"/>
        <w:outlineLvl w:val="1"/>
        <w:rPr>
          <w:rFonts w:ascii="Times New Roman" w:hAnsi="Times New Roman"/>
          <w:bCs/>
          <w:color w:val="000000"/>
        </w:rPr>
      </w:pPr>
      <w:r w:rsidRPr="00896820">
        <w:rPr>
          <w:rFonts w:ascii="Times New Roman" w:hAnsi="Times New Roman"/>
          <w:color w:val="000000"/>
        </w:rPr>
        <w:t>Моисеев В.Б. Элементы информационно-образовательной среды высшего учебного заведения. -Ульяновск: Изд-во УлГТУ, 2002.</w:t>
      </w:r>
    </w:p>
    <w:p w:rsidR="008412B4" w:rsidRPr="00896820" w:rsidRDefault="008412B4" w:rsidP="00284824">
      <w:pPr>
        <w:pStyle w:val="aff6"/>
        <w:numPr>
          <w:ilvl w:val="0"/>
          <w:numId w:val="45"/>
        </w:numPr>
        <w:spacing w:after="0" w:line="240" w:lineRule="auto"/>
        <w:ind w:left="426" w:hanging="357"/>
        <w:jc w:val="both"/>
        <w:outlineLvl w:val="1"/>
        <w:rPr>
          <w:rFonts w:ascii="Times New Roman" w:hAnsi="Times New Roman"/>
          <w:bCs/>
          <w:color w:val="000000"/>
        </w:rPr>
      </w:pPr>
      <w:r w:rsidRPr="00896820">
        <w:rPr>
          <w:rFonts w:ascii="Times New Roman" w:hAnsi="Times New Roman"/>
          <w:color w:val="000000"/>
        </w:rPr>
        <w:t>Моисеев В.Б. Информационные технологии в системе высшего образования. - Пенза: Изд-во Пензехнол. ин-та, 2002.</w:t>
      </w:r>
      <w:r w:rsidRPr="00896820">
        <w:rPr>
          <w:rFonts w:ascii="Times New Roman" w:hAnsi="Times New Roman"/>
        </w:rPr>
        <w:t xml:space="preserve"> </w:t>
      </w:r>
    </w:p>
    <w:p w:rsidR="008412B4" w:rsidRPr="00896820" w:rsidRDefault="008412B4" w:rsidP="00284824">
      <w:pPr>
        <w:pStyle w:val="aff6"/>
        <w:numPr>
          <w:ilvl w:val="0"/>
          <w:numId w:val="45"/>
        </w:numPr>
        <w:spacing w:after="0" w:line="240" w:lineRule="auto"/>
        <w:ind w:left="426" w:hanging="357"/>
        <w:jc w:val="both"/>
        <w:outlineLvl w:val="1"/>
        <w:rPr>
          <w:rFonts w:ascii="Times LatArm" w:hAnsi="Times LatArm"/>
          <w:bCs/>
          <w:color w:val="000000"/>
        </w:rPr>
      </w:pPr>
      <w:r w:rsidRPr="00896820">
        <w:rPr>
          <w:rFonts w:ascii="Times New Roman" w:hAnsi="Times New Roman"/>
        </w:rPr>
        <w:t>Ишханян И.О.  Место экономики в системе образования</w:t>
      </w:r>
      <w:r w:rsidRPr="00896820">
        <w:rPr>
          <w:rFonts w:ascii="Times LatArm" w:hAnsi="Times LatArm"/>
        </w:rPr>
        <w:t xml:space="preserve">.  ÐÐ  ýÇÝ³ÝëÝ»ñÇ ¨ ¿ÏáÝáÙÇÏ³ÛÇ  Ý³Ë³ñ³ñáõÃÛáõÝ, îÝë»ë³·Çë³Ï³Ý Ñ»ï³½áïáõÃÛáõÝÝ»ñÇ ÇÝëïÇïáõï, </w:t>
      </w:r>
      <w:r w:rsidRPr="00896820">
        <w:rPr>
          <w:rFonts w:ascii="Times New Roman" w:hAnsi="Times New Roman"/>
        </w:rPr>
        <w:t>«</w:t>
      </w:r>
      <w:r w:rsidR="00896820">
        <w:rPr>
          <w:rFonts w:ascii="Times LatArm" w:hAnsi="Times LatArm"/>
        </w:rPr>
        <w:t>Ð³Û³ëï³ÝÇ Ð³Ýñ³å»ïáõÃÛ³Ý ëáóÇ³É</w:t>
      </w:r>
      <w:r w:rsidRPr="00896820">
        <w:rPr>
          <w:rFonts w:ascii="Times LatArm" w:hAnsi="Times LatArm"/>
        </w:rPr>
        <w:t>– ïÝï»ë³Ï³Ý  ³é¹Ç ÑÇÙÝ³ËÝ¹ÇñÝ»ñ</w:t>
      </w:r>
      <w:r w:rsidRPr="00896820">
        <w:rPr>
          <w:rFonts w:ascii="Times New Roman" w:hAnsi="Times New Roman"/>
        </w:rPr>
        <w:t>»</w:t>
      </w:r>
      <w:r w:rsidRPr="00896820">
        <w:rPr>
          <w:rFonts w:ascii="Times LatArm" w:hAnsi="Times LatArm"/>
        </w:rPr>
        <w:t>,   ·Çï³Ï³Ý Ñá¹í³ÍÝ»ñÇ ÅáÕáí³Íáõ, ºñ</w:t>
      </w:r>
      <w:r w:rsidR="00896820" w:rsidRPr="00896820">
        <w:rPr>
          <w:rFonts w:ascii="Times LatArm" w:hAnsi="Times LatArm"/>
        </w:rPr>
        <w:t>.,</w:t>
      </w:r>
      <w:r w:rsidRPr="00896820">
        <w:rPr>
          <w:rFonts w:ascii="Times LatArm" w:hAnsi="Times LatArm"/>
        </w:rPr>
        <w:t xml:space="preserve">  </w:t>
      </w:r>
      <w:r w:rsidRPr="00896820">
        <w:rPr>
          <w:rFonts w:ascii="Times LatArm" w:hAnsi="Times LatArm"/>
          <w:lang w:val="en-US"/>
        </w:rPr>
        <w:t>N</w:t>
      </w:r>
      <w:r w:rsidRPr="00896820">
        <w:rPr>
          <w:rFonts w:ascii="Times LatArm" w:hAnsi="Times LatArm"/>
        </w:rPr>
        <w:t>8, 2006</w:t>
      </w:r>
      <w:r w:rsidR="00896820" w:rsidRPr="00896820">
        <w:rPr>
          <w:rFonts w:ascii="Times LatArm" w:hAnsi="Times LatArm"/>
        </w:rPr>
        <w:t>:</w:t>
      </w:r>
    </w:p>
    <w:p w:rsidR="008412B4" w:rsidRPr="00896820" w:rsidRDefault="008412B4" w:rsidP="008412B4">
      <w:pPr>
        <w:ind w:firstLine="709"/>
        <w:jc w:val="both"/>
        <w:rPr>
          <w:rFonts w:ascii="Times LatArm" w:hAnsi="Times LatArm"/>
          <w:sz w:val="22"/>
          <w:szCs w:val="22"/>
          <w:lang w:val="ru-RU"/>
        </w:rPr>
      </w:pPr>
    </w:p>
    <w:p w:rsidR="008412B4" w:rsidRPr="008412B4" w:rsidRDefault="008412B4" w:rsidP="008412B4">
      <w:pPr>
        <w:ind w:firstLine="709"/>
        <w:jc w:val="both"/>
        <w:rPr>
          <w:sz w:val="28"/>
          <w:szCs w:val="28"/>
          <w:lang w:val="ru-RU"/>
        </w:rPr>
      </w:pPr>
      <w:r w:rsidRPr="008412B4">
        <w:rPr>
          <w:sz w:val="28"/>
          <w:szCs w:val="28"/>
          <w:lang w:val="ru-RU"/>
        </w:rPr>
        <w:tab/>
      </w:r>
      <w:r w:rsidRPr="008412B4">
        <w:rPr>
          <w:sz w:val="28"/>
          <w:szCs w:val="28"/>
          <w:lang w:val="ru-RU"/>
        </w:rPr>
        <w:tab/>
      </w:r>
      <w:r w:rsidRPr="008412B4">
        <w:rPr>
          <w:sz w:val="28"/>
          <w:szCs w:val="28"/>
          <w:lang w:val="ru-RU"/>
        </w:rPr>
        <w:tab/>
      </w:r>
      <w:r w:rsidRPr="008412B4">
        <w:rPr>
          <w:sz w:val="28"/>
          <w:szCs w:val="28"/>
          <w:lang w:val="ru-RU"/>
        </w:rPr>
        <w:tab/>
      </w:r>
      <w:r w:rsidRPr="008412B4">
        <w:rPr>
          <w:sz w:val="28"/>
          <w:szCs w:val="28"/>
          <w:lang w:val="ru-RU"/>
        </w:rPr>
        <w:tab/>
      </w:r>
      <w:r w:rsidRPr="008412B4">
        <w:rPr>
          <w:sz w:val="28"/>
          <w:szCs w:val="28"/>
          <w:lang w:val="ru-RU"/>
        </w:rPr>
        <w:tab/>
      </w:r>
    </w:p>
    <w:p w:rsidR="008412B4" w:rsidRPr="008D7111" w:rsidRDefault="008412B4" w:rsidP="008412B4">
      <w:pPr>
        <w:jc w:val="center"/>
        <w:rPr>
          <w:rFonts w:ascii="Times LatArm" w:hAnsi="Times LatArm"/>
          <w:i/>
          <w:sz w:val="22"/>
          <w:szCs w:val="22"/>
          <w:lang w:val="ru-RU"/>
        </w:rPr>
      </w:pPr>
      <w:r w:rsidRPr="008412B4">
        <w:rPr>
          <w:rFonts w:ascii="Times LatArm" w:hAnsi="Times LatArm"/>
          <w:i/>
          <w:sz w:val="22"/>
          <w:szCs w:val="22"/>
          <w:lang w:val="ru-RU"/>
        </w:rPr>
        <w:t>²Ù÷á÷áõÙ</w:t>
      </w:r>
    </w:p>
    <w:p w:rsidR="008412B4" w:rsidRPr="008D7111" w:rsidRDefault="008412B4" w:rsidP="008412B4">
      <w:pPr>
        <w:jc w:val="center"/>
        <w:rPr>
          <w:rFonts w:ascii="Times LatArm" w:hAnsi="Times LatArm"/>
          <w:i/>
          <w:sz w:val="22"/>
          <w:szCs w:val="22"/>
          <w:lang w:val="ru-RU"/>
        </w:rPr>
      </w:pPr>
    </w:p>
    <w:p w:rsidR="008412B4" w:rsidRPr="008D7111" w:rsidRDefault="008412B4" w:rsidP="008412B4">
      <w:pPr>
        <w:ind w:firstLine="567"/>
        <w:jc w:val="both"/>
        <w:rPr>
          <w:rFonts w:ascii="Times LatArm" w:hAnsi="Times LatArm"/>
          <w:sz w:val="22"/>
          <w:szCs w:val="22"/>
          <w:lang w:val="ru-RU"/>
        </w:rPr>
      </w:pPr>
      <w:r w:rsidRPr="008D7111">
        <w:rPr>
          <w:rFonts w:ascii="Times LatArm" w:hAnsi="Times LatArm"/>
          <w:sz w:val="22"/>
          <w:szCs w:val="22"/>
          <w:lang w:val="ru-RU"/>
        </w:rPr>
        <w:t>àõë³ÝáÕÝ»ñÇ Ñ»ï ³ñï³Éë³ñ³Ý³ÛÇÝ ³ßË³ï³ÝùÝ»ñÇ ½³ñ·³óáõÙÁ, áñå»ë Ï³ñ¨áñ ·áñÍáÝ Ù³ëÝ³·»ïÝ»ñÇ åñáý»ëÇáÝ³É Ù³Ï³ñ¹³ÏÇ µ³ñÓñ³óÙ³Ý ³éáõÙáí, å³ÛÙ³Ý³íáñí³Í ¿ Å³Ù³Ý³Ï³ÏÇó µ³ñÓñ³·áõÛÝ ÏñÃáõÃÛ³Ý Ïáßï å³Ñ³ÝçÝ»ñáí ¨ ßáõÏ³Û³Ï³Ý Ñ³ñ³µ»ñáõÃÛáõÝÝ»ñÇÝ  ³ÝóÙ³Ý, ÏñÃáõÃÛ³Ý µÝ³·³í³éáõÙ É³í³·áõÛÝ áñáßáõÙÝ»ñÇ Ï³Û³óÙ³Ý, Üîä ³é³í»ÉáõÃÛáõÝÝ»ñÇ Ù³ùëÇÙ³É û·ï³·áñÍÙ³Ý,  Ýáñ ÇÝýáñÙ³óÇáÝ ï»ËÝáÉá·Ç³ÝÝ»ñÇ, ÇÝãå»ë Ý³¨ áõëáõóÙ³Ý Ýáñ Ù»Ãá¹ÇÏ³Ý»ñÇ ÏÇñ³éÙ³Ý  ³ÝÑñ³Å»ßïáõÃÛ³Ùµ:</w:t>
      </w:r>
    </w:p>
    <w:p w:rsidR="008412B4" w:rsidRPr="008412B4" w:rsidRDefault="008412B4" w:rsidP="008412B4">
      <w:pPr>
        <w:ind w:firstLine="567"/>
        <w:jc w:val="both"/>
        <w:rPr>
          <w:rFonts w:ascii="Times LatArm" w:hAnsi="Times LatArm"/>
          <w:sz w:val="22"/>
          <w:szCs w:val="22"/>
          <w:lang w:val="ru-RU"/>
        </w:rPr>
      </w:pPr>
      <w:r w:rsidRPr="008412B4">
        <w:rPr>
          <w:rFonts w:ascii="Times LatArm" w:hAnsi="Times LatArm"/>
          <w:sz w:val="22"/>
          <w:szCs w:val="22"/>
          <w:lang w:val="ru-RU"/>
        </w:rPr>
        <w:t>²Ûë Ñ»ï³½áï³Ï³Ý ³ßË³ï³ÝùáõÙ ¹Çï³ñÏí»É »Ý ³ñï³Éë³ñ³Ý³ÛÇÝ ³ßË³ï³ÝùÝ»ñÇ ÑÇÙÝ³Ï³Ý ËÝ¹ÇñÝ»ñÁ ¨ ¹ñ³Ýó ÉáõÍÙ³Ý áõÕÇÝ»ñÁ:</w:t>
      </w:r>
    </w:p>
    <w:p w:rsidR="00BD7842" w:rsidRPr="008412B4" w:rsidRDefault="00BD7842" w:rsidP="008412B4">
      <w:pPr>
        <w:ind w:firstLine="567"/>
        <w:rPr>
          <w:rFonts w:ascii="Times LatArm" w:hAnsi="Times LatArm"/>
          <w:color w:val="000000"/>
          <w:sz w:val="22"/>
          <w:szCs w:val="22"/>
          <w:lang w:val="ru-RU"/>
        </w:rPr>
      </w:pPr>
      <w:r w:rsidRPr="008412B4">
        <w:rPr>
          <w:rFonts w:ascii="Times LatArm" w:hAnsi="Times LatArm"/>
          <w:color w:val="000000"/>
          <w:sz w:val="22"/>
          <w:szCs w:val="22"/>
        </w:rPr>
        <w:t>        </w:t>
      </w:r>
    </w:p>
    <w:p w:rsidR="00BD7842" w:rsidRPr="00BD7842" w:rsidRDefault="00BD7842" w:rsidP="008412B4">
      <w:pPr>
        <w:ind w:firstLine="567"/>
        <w:jc w:val="both"/>
        <w:rPr>
          <w:sz w:val="22"/>
          <w:szCs w:val="22"/>
          <w:lang w:val="ru-RU"/>
        </w:rPr>
      </w:pPr>
    </w:p>
    <w:p w:rsidR="00BD7842" w:rsidRPr="00BD7842" w:rsidRDefault="00BD7842" w:rsidP="00DA2E09">
      <w:pPr>
        <w:ind w:firstLine="567"/>
        <w:jc w:val="both"/>
        <w:rPr>
          <w:sz w:val="22"/>
          <w:szCs w:val="22"/>
          <w:lang w:val="ru-RU"/>
        </w:rPr>
      </w:pPr>
    </w:p>
    <w:p w:rsidR="00BD7842" w:rsidRPr="00BD7842" w:rsidRDefault="00BD7842" w:rsidP="00DA2E09">
      <w:pPr>
        <w:ind w:firstLine="567"/>
        <w:jc w:val="both"/>
        <w:rPr>
          <w:sz w:val="28"/>
          <w:szCs w:val="28"/>
          <w:lang w:val="ru-RU"/>
        </w:rPr>
      </w:pPr>
    </w:p>
    <w:p w:rsidR="00BD7842" w:rsidRPr="00BD7842" w:rsidRDefault="00BD7842" w:rsidP="00BD7842">
      <w:pPr>
        <w:ind w:firstLine="720"/>
        <w:jc w:val="both"/>
        <w:rPr>
          <w:sz w:val="28"/>
          <w:szCs w:val="28"/>
          <w:lang w:val="ru-RU"/>
        </w:rPr>
      </w:pPr>
    </w:p>
    <w:p w:rsidR="00BD7842" w:rsidRPr="00BD7842" w:rsidRDefault="00BD7842" w:rsidP="006B4DC3">
      <w:pPr>
        <w:shd w:val="clear" w:color="auto" w:fill="FFFFFF" w:themeFill="background1"/>
        <w:jc w:val="center"/>
        <w:rPr>
          <w:b/>
          <w:snapToGrid w:val="0"/>
          <w:sz w:val="22"/>
          <w:szCs w:val="22"/>
          <w:lang w:val="ru-RU"/>
        </w:rPr>
      </w:pPr>
    </w:p>
    <w:p w:rsidR="00BD7842" w:rsidRPr="00BD7842" w:rsidRDefault="00BD7842" w:rsidP="006B4DC3">
      <w:pPr>
        <w:shd w:val="clear" w:color="auto" w:fill="FFFFFF" w:themeFill="background1"/>
        <w:jc w:val="center"/>
        <w:rPr>
          <w:b/>
          <w:snapToGrid w:val="0"/>
          <w:sz w:val="22"/>
          <w:szCs w:val="22"/>
          <w:lang w:val="ru-RU"/>
        </w:rPr>
      </w:pPr>
    </w:p>
    <w:p w:rsidR="00BD7842" w:rsidRPr="00BD7842" w:rsidRDefault="00BD7842" w:rsidP="006B4DC3">
      <w:pPr>
        <w:shd w:val="clear" w:color="auto" w:fill="FFFFFF" w:themeFill="background1"/>
        <w:jc w:val="center"/>
        <w:rPr>
          <w:b/>
          <w:snapToGrid w:val="0"/>
          <w:sz w:val="22"/>
          <w:szCs w:val="22"/>
          <w:lang w:val="ru-RU"/>
        </w:rPr>
      </w:pPr>
    </w:p>
    <w:p w:rsidR="00BD7842" w:rsidRPr="00BD7842" w:rsidRDefault="00BD7842" w:rsidP="006B4DC3">
      <w:pPr>
        <w:shd w:val="clear" w:color="auto" w:fill="FFFFFF" w:themeFill="background1"/>
        <w:jc w:val="center"/>
        <w:rPr>
          <w:b/>
          <w:snapToGrid w:val="0"/>
          <w:sz w:val="22"/>
          <w:szCs w:val="22"/>
          <w:lang w:val="ru-RU"/>
        </w:rPr>
      </w:pPr>
    </w:p>
    <w:p w:rsidR="00F56861" w:rsidRPr="00C57344" w:rsidRDefault="00F56861" w:rsidP="008412B4">
      <w:pPr>
        <w:shd w:val="clear" w:color="auto" w:fill="FFFFFF" w:themeFill="background1"/>
        <w:ind w:firstLine="709"/>
        <w:jc w:val="both"/>
        <w:rPr>
          <w:rFonts w:ascii="Times LatArm" w:hAnsi="Times LatArm"/>
          <w:snapToGrid w:val="0"/>
          <w:sz w:val="28"/>
          <w:szCs w:val="28"/>
          <w:lang w:val="ru-RU"/>
        </w:rPr>
      </w:pPr>
      <w:r w:rsidRPr="00F56861">
        <w:rPr>
          <w:sz w:val="28"/>
          <w:szCs w:val="28"/>
          <w:lang w:val="ru-RU"/>
        </w:rPr>
        <w:tab/>
      </w:r>
      <w:r w:rsidRPr="00F56861">
        <w:rPr>
          <w:sz w:val="28"/>
          <w:szCs w:val="28"/>
          <w:lang w:val="ru-RU"/>
        </w:rPr>
        <w:tab/>
      </w:r>
      <w:r w:rsidRPr="00F56861">
        <w:rPr>
          <w:sz w:val="28"/>
          <w:szCs w:val="28"/>
          <w:lang w:val="ru-RU"/>
        </w:rPr>
        <w:tab/>
      </w:r>
    </w:p>
    <w:p w:rsidR="00374DF9" w:rsidRPr="00D707FA" w:rsidRDefault="00374DF9" w:rsidP="00374DF9">
      <w:pPr>
        <w:spacing w:line="250" w:lineRule="auto"/>
        <w:jc w:val="center"/>
        <w:rPr>
          <w:rFonts w:ascii="Times LatArm" w:hAnsi="Times LatArm"/>
          <w:b/>
          <w:sz w:val="18"/>
          <w:szCs w:val="18"/>
          <w:lang w:val="fr-FR"/>
        </w:rPr>
      </w:pPr>
      <w:r w:rsidRPr="00D707FA">
        <w:rPr>
          <w:rFonts w:ascii="Times LatArm" w:hAnsi="Times LatArm"/>
          <w:b/>
          <w:sz w:val="18"/>
          <w:szCs w:val="18"/>
          <w:lang w:val="fr-FR"/>
        </w:rPr>
        <w:lastRenderedPageBreak/>
        <w:t>²ðò²ÊÆ äºî²Î²Ü Ð²Ø²Èê²ð²ÜÆ ¶Æî²Î²Ü îºÔºÎ²¶Æð</w:t>
      </w:r>
    </w:p>
    <w:p w:rsidR="00374DF9" w:rsidRPr="00D707FA" w:rsidRDefault="00374DF9" w:rsidP="00374DF9">
      <w:pPr>
        <w:jc w:val="center"/>
        <w:rPr>
          <w:rFonts w:ascii="Times LatRus" w:hAnsi="Times LatRus"/>
          <w:b/>
          <w:sz w:val="18"/>
          <w:szCs w:val="18"/>
          <w:lang w:val="fr-FR"/>
        </w:rPr>
      </w:pPr>
      <w:r w:rsidRPr="00D707FA">
        <w:rPr>
          <w:rFonts w:ascii="Times LatRus" w:hAnsi="Times LatRus"/>
          <w:b/>
          <w:sz w:val="18"/>
          <w:szCs w:val="18"/>
          <w:lang w:val="fr-FR"/>
        </w:rPr>
        <w:t>Ó×ÅÍÛÅ ÇÀÏÈÑÊÈ ÀÐÖÀÕÑÊÎÃÎ ÃÎÑÓÄÀÐÑÒÂÅÍÍÎÃÎ ÓÍÈÂÅÐÑÈÒÅÒÀ</w:t>
      </w:r>
    </w:p>
    <w:p w:rsidR="00374DF9" w:rsidRPr="00D707FA" w:rsidRDefault="007D0E60" w:rsidP="00374DF9">
      <w:pPr>
        <w:pStyle w:val="3"/>
        <w:tabs>
          <w:tab w:val="left" w:pos="4035"/>
        </w:tabs>
        <w:jc w:val="left"/>
        <w:rPr>
          <w:rFonts w:ascii="Times LatArm" w:hAnsi="Times LatArm"/>
          <w:b/>
          <w:bCs/>
          <w:i/>
          <w:sz w:val="14"/>
          <w:szCs w:val="14"/>
          <w:lang w:val="fr-FR"/>
        </w:rPr>
      </w:pPr>
      <w:r>
        <w:rPr>
          <w:rFonts w:ascii="Times LatArm" w:hAnsi="Times LatArm"/>
          <w:b/>
          <w:bCs/>
          <w:i/>
          <w:noProof/>
          <w:snapToGrid/>
          <w:sz w:val="14"/>
          <w:szCs w:val="14"/>
          <w:lang w:eastAsia="ru-RU"/>
        </w:rPr>
        <w:pict>
          <v:line id="_x0000_s15808" style="position:absolute;z-index:251957248" from="1.75pt,6.6pt" to="460.75pt,6.6pt" strokeweight="3pt">
            <v:stroke linestyle="thinThick"/>
          </v:line>
        </w:pict>
      </w:r>
      <w:r w:rsidR="00374DF9" w:rsidRPr="00D707FA">
        <w:rPr>
          <w:rFonts w:ascii="Times LatArm" w:hAnsi="Times LatArm"/>
          <w:b/>
          <w:bCs/>
          <w:i/>
          <w:sz w:val="14"/>
          <w:szCs w:val="14"/>
          <w:lang w:val="fr-FR"/>
        </w:rPr>
        <w:tab/>
      </w:r>
    </w:p>
    <w:p w:rsidR="00374DF9" w:rsidRPr="00D707FA" w:rsidRDefault="00374DF9" w:rsidP="00374DF9">
      <w:pPr>
        <w:pStyle w:val="3"/>
        <w:jc w:val="center"/>
        <w:rPr>
          <w:rFonts w:ascii="Times LatArm" w:hAnsi="Times LatArm"/>
          <w:b/>
          <w:bCs/>
          <w:sz w:val="18"/>
          <w:szCs w:val="18"/>
          <w:lang w:val="fr-FR"/>
        </w:rPr>
      </w:pPr>
      <w:r w:rsidRPr="00D707FA">
        <w:rPr>
          <w:rFonts w:ascii="Times LatArm" w:hAnsi="Times LatArm"/>
          <w:b/>
          <w:bCs/>
          <w:sz w:val="18"/>
          <w:szCs w:val="18"/>
          <w:lang w:val="fr-FR"/>
        </w:rPr>
        <w:t>1-2 (23-24) 2011</w:t>
      </w:r>
    </w:p>
    <w:p w:rsidR="00374DF9" w:rsidRPr="00374DF9" w:rsidRDefault="00374DF9" w:rsidP="00374DF9">
      <w:pPr>
        <w:rPr>
          <w:rFonts w:ascii="Times LatArm" w:hAnsi="Times LatArm" w:cs="Arial"/>
          <w:i/>
          <w:sz w:val="24"/>
          <w:szCs w:val="24"/>
          <w:lang w:val="fr-FR"/>
        </w:rPr>
      </w:pPr>
      <w:r w:rsidRPr="00374DF9">
        <w:rPr>
          <w:rFonts w:ascii="Times LatArm" w:hAnsi="Times LatArm" w:cs="Arial"/>
          <w:i/>
          <w:sz w:val="24"/>
          <w:szCs w:val="24"/>
          <w:lang w:val="fr-FR"/>
        </w:rPr>
        <w:t xml:space="preserve">Ðî¸ </w:t>
      </w:r>
      <w:r w:rsidR="00C63ED8">
        <w:rPr>
          <w:rFonts w:ascii="Times LatArm" w:hAnsi="Times LatArm" w:cs="Arial"/>
          <w:i/>
          <w:sz w:val="24"/>
          <w:szCs w:val="24"/>
          <w:lang w:val="fr-FR"/>
        </w:rPr>
        <w:t>809.198.1</w:t>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sidRPr="00374DF9">
        <w:rPr>
          <w:rFonts w:ascii="Times LatArm" w:hAnsi="Times LatArm" w:cs="Arial"/>
          <w:i/>
          <w:sz w:val="24"/>
          <w:szCs w:val="24"/>
          <w:lang w:val="fr-FR"/>
        </w:rPr>
        <w:t>Ð³Ûáó É»½áõ</w:t>
      </w:r>
    </w:p>
    <w:p w:rsidR="00374DF9" w:rsidRPr="00374DF9" w:rsidRDefault="00374DF9" w:rsidP="00374DF9">
      <w:pPr>
        <w:jc w:val="center"/>
        <w:rPr>
          <w:rFonts w:ascii="Times LatArm" w:hAnsi="Times LatArm"/>
          <w:b/>
          <w:sz w:val="10"/>
          <w:szCs w:val="10"/>
          <w:lang w:val="fr-FR"/>
        </w:rPr>
      </w:pPr>
    </w:p>
    <w:p w:rsidR="00374DF9" w:rsidRPr="00374DF9" w:rsidRDefault="00374DF9" w:rsidP="00374DF9">
      <w:pPr>
        <w:jc w:val="center"/>
        <w:rPr>
          <w:rFonts w:ascii="Times LatArm" w:hAnsi="Times LatArm"/>
          <w:b/>
          <w:sz w:val="22"/>
          <w:szCs w:val="22"/>
          <w:lang w:val="fr-FR"/>
        </w:rPr>
      </w:pPr>
      <w:r w:rsidRPr="00374DF9">
        <w:rPr>
          <w:rFonts w:ascii="Times LatArm" w:hAnsi="Times LatArm"/>
          <w:b/>
          <w:sz w:val="22"/>
          <w:szCs w:val="22"/>
          <w:lang w:val="fr-FR"/>
        </w:rPr>
        <w:t>Ò²ÚÜ²ìàð ºì ´²Ô²Ò²ÚÜ ÐÜâàôÚÂÜºðÀ ¶àðÆêÆ ´²ð´²èàôØ</w:t>
      </w:r>
    </w:p>
    <w:p w:rsidR="00374DF9" w:rsidRPr="00374DF9" w:rsidRDefault="00374DF9" w:rsidP="00374DF9">
      <w:pPr>
        <w:jc w:val="center"/>
        <w:rPr>
          <w:rFonts w:ascii="Times LatArm" w:hAnsi="Times LatArm"/>
          <w:b/>
          <w:i/>
          <w:sz w:val="10"/>
          <w:szCs w:val="10"/>
          <w:lang w:val="fr-FR"/>
        </w:rPr>
      </w:pPr>
    </w:p>
    <w:p w:rsidR="00374DF9" w:rsidRPr="00374DF9" w:rsidRDefault="00374DF9" w:rsidP="00374DF9">
      <w:pPr>
        <w:jc w:val="center"/>
        <w:rPr>
          <w:rFonts w:ascii="Times LatArm" w:hAnsi="Times LatArm"/>
          <w:sz w:val="26"/>
          <w:szCs w:val="26"/>
          <w:lang w:val="fr-FR"/>
        </w:rPr>
      </w:pPr>
      <w:r w:rsidRPr="00374DF9">
        <w:rPr>
          <w:rFonts w:ascii="Times LatArm" w:hAnsi="Times LatArm"/>
          <w:sz w:val="26"/>
          <w:szCs w:val="26"/>
          <w:lang w:val="fr-FR"/>
        </w:rPr>
        <w:t>².Úáõ.ê³ñ·ëÛ³Ý</w:t>
      </w:r>
    </w:p>
    <w:p w:rsidR="000B03DD" w:rsidRDefault="000B03DD" w:rsidP="00374DF9">
      <w:pPr>
        <w:ind w:firstLine="567"/>
        <w:jc w:val="both"/>
        <w:rPr>
          <w:rFonts w:ascii="Times LatArm" w:hAnsi="Times LatArm"/>
          <w:sz w:val="22"/>
          <w:szCs w:val="22"/>
          <w:lang w:val="fr-FR"/>
        </w:rPr>
      </w:pPr>
    </w:p>
    <w:p w:rsidR="000B03DD" w:rsidRPr="00C63ED8" w:rsidRDefault="000B03DD" w:rsidP="00C63ED8">
      <w:pPr>
        <w:ind w:firstLine="567"/>
        <w:jc w:val="both"/>
        <w:rPr>
          <w:rFonts w:ascii="Times LatArm" w:hAnsi="Times LatArm"/>
          <w:sz w:val="22"/>
          <w:szCs w:val="22"/>
          <w:lang w:val="fr-FR"/>
        </w:rPr>
      </w:pPr>
      <w:r w:rsidRPr="00C63ED8">
        <w:rPr>
          <w:rFonts w:ascii="Times LatArm" w:hAnsi="Times LatArm"/>
          <w:sz w:val="22"/>
          <w:szCs w:val="22"/>
          <w:lang w:val="fr-FR"/>
        </w:rPr>
        <w:t>¶áñÇëÇ µ³ñµ³éÁ Ñ³Û»ñ»ÝÇ Ï»ÝëáõÝ³Ï µ³ñµ³éÝ»ñÇó ¿, áñáí Ñ³Õáñ¹³ÏóíáõÙ »Ý ÐÐ êÛáõÝÇùÇ Ù³ñ½Ç ¶áñÇëÇ ßñç³ÝáõÙ, ÇÝãå»ë Ý³¨ Ñ³ñ¨³Ý` êÇëÇ³ÝÇ ¨ Ô³÷³ÝÇ ßñç³ÝÝ»ñÇ ë³ÑÙ³Ý³Ù»ñÓ ·ÛáõÕ»ñáõÙ</w:t>
      </w:r>
      <w:r w:rsidRPr="00C63ED8">
        <w:rPr>
          <w:rFonts w:ascii="Times LatArm" w:hAnsi="Times LatArm"/>
          <w:sz w:val="22"/>
          <w:szCs w:val="22"/>
          <w:vertAlign w:val="superscript"/>
          <w:lang w:val="fr-FR"/>
        </w:rPr>
        <w:t>1</w:t>
      </w:r>
      <w:r w:rsidRPr="00C63ED8">
        <w:rPr>
          <w:rFonts w:ascii="Times LatArm" w:hAnsi="Times LatArm"/>
          <w:sz w:val="22"/>
          <w:szCs w:val="22"/>
          <w:lang w:val="fr-FR"/>
        </w:rPr>
        <w:t>:</w:t>
      </w:r>
    </w:p>
    <w:p w:rsidR="000B03DD" w:rsidRPr="00C63ED8" w:rsidRDefault="000B03DD" w:rsidP="00C63ED8">
      <w:pPr>
        <w:ind w:firstLine="567"/>
        <w:jc w:val="both"/>
        <w:rPr>
          <w:rFonts w:ascii="Times LatArm" w:hAnsi="Times LatArm"/>
          <w:sz w:val="22"/>
          <w:szCs w:val="22"/>
          <w:lang w:val="fr-FR"/>
        </w:rPr>
      </w:pPr>
      <w:r w:rsidRPr="00C63ED8">
        <w:rPr>
          <w:rFonts w:ascii="Times LatArm" w:hAnsi="Times LatArm"/>
          <w:sz w:val="22"/>
          <w:szCs w:val="22"/>
          <w:lang w:val="fr-FR"/>
        </w:rPr>
        <w:t>ÈÇÝ»Éáí ËÇëï ï»Õ³ÛÝ³óí³Í µ³ñµ³é` ³ÛÝ ·ïÝíáõÙ ¿ áñáß³ÏÇ ³ßË³ñÑ³·ñ³Ï³Ý ÙÇç³í³ÛñáõÙ, áñÁ Ñ³ÙÁÝÏÝáõÙ ¿ å³ïÙ³Ï³Ý êÛáõÝÛ³ó Ý³Ñ³Ý·Ç Ð³µ³Ý¹ ·³í³éÇÝ` Ý»ñ³é»Éáí Ý³¨ Ù»ñÓ³Ï³ ÌÕáõÏ(ù) ¨ ´³Õù ·³í³éÝ»ñÇÝ å³ïÏ³ÝáÕ ÙÇ ß³ñù µÝ³Ï³í³Ûñ»ñ</w:t>
      </w:r>
      <w:r w:rsidRPr="00C63ED8">
        <w:rPr>
          <w:rFonts w:ascii="Times LatArm" w:hAnsi="Times LatArm"/>
          <w:sz w:val="22"/>
          <w:szCs w:val="22"/>
          <w:vertAlign w:val="superscript"/>
          <w:lang w:val="fr-FR"/>
        </w:rPr>
        <w:t>2</w:t>
      </w:r>
      <w:r w:rsidRPr="00C63ED8">
        <w:rPr>
          <w:rFonts w:ascii="Times LatArm" w:hAnsi="Times LatArm"/>
          <w:sz w:val="22"/>
          <w:szCs w:val="22"/>
          <w:lang w:val="fr-FR"/>
        </w:rPr>
        <w:t>:</w:t>
      </w:r>
    </w:p>
    <w:p w:rsidR="000B03DD" w:rsidRPr="00C63ED8" w:rsidRDefault="000B03DD" w:rsidP="00C63ED8">
      <w:pPr>
        <w:ind w:firstLine="567"/>
        <w:jc w:val="both"/>
        <w:rPr>
          <w:rFonts w:ascii="Times LatArm" w:hAnsi="Times LatArm"/>
          <w:sz w:val="22"/>
          <w:szCs w:val="22"/>
          <w:lang w:val="fr-FR"/>
        </w:rPr>
      </w:pPr>
      <w:r w:rsidRPr="00C63ED8">
        <w:rPr>
          <w:rFonts w:ascii="Times LatArm" w:hAnsi="Times LatArm"/>
          <w:sz w:val="22"/>
          <w:szCs w:val="22"/>
          <w:lang w:val="fr-FR"/>
        </w:rPr>
        <w:t>Àëï ¶.æ³ÑáõÏÛ³ÝÇ µ³½Ù³Ñ³ïÏ³ÝÇß-íÇ×³Ï³·ñ³Ï³Ý ¹³ë³Ï³ñ·Ù³Ý` ¶áñÇëÁ Ô³ñ³µ³ÕÇ µ³ñµ³éÇ Ï»ÝïñáÝÇó µ³ñµ³é³ÛÇÝ ë³ÑÙ³ÝÝ»ñ ·ÍáÕ ï³ñµ»ñáõÃÛáõÝÝ»ñ ãÇ Ý»ñÏ³Û³óÝáõÙ (ÁÝ¹³Ù»ÝÁ 11 ï³ñµ»ñ³ÏÇã Ñ³ïÏ³ÝÇß) ¨ ¹³ëíáõÙ ¿ í»ñçÇÝÇë Ëáëí³ÍùÝ»ñÇ ß³ñùÇÝ</w:t>
      </w:r>
      <w:r w:rsidRPr="00C63ED8">
        <w:rPr>
          <w:rFonts w:ascii="Times LatArm" w:hAnsi="Times LatArm"/>
          <w:sz w:val="22"/>
          <w:szCs w:val="22"/>
          <w:vertAlign w:val="superscript"/>
          <w:lang w:val="fr-FR"/>
        </w:rPr>
        <w:t>3</w:t>
      </w:r>
      <w:r w:rsidRPr="00C63ED8">
        <w:rPr>
          <w:rFonts w:ascii="Times LatArm" w:hAnsi="Times LatArm"/>
          <w:sz w:val="22"/>
          <w:szCs w:val="22"/>
          <w:lang w:val="fr-FR"/>
        </w:rPr>
        <w:t>, ÇëÏ áñáß É»½í³µ³ÝÝ»ñÇ Ï³ñÍÇùáí` ³ÛÝ ÇÝùÝáõñáõÛÝ µ³ñµ³é ¿</w:t>
      </w:r>
      <w:r w:rsidRPr="00C63ED8">
        <w:rPr>
          <w:rFonts w:ascii="Times LatArm" w:hAnsi="Times LatArm"/>
          <w:sz w:val="22"/>
          <w:szCs w:val="22"/>
          <w:vertAlign w:val="superscript"/>
          <w:lang w:val="fr-FR"/>
        </w:rPr>
        <w:t>4</w:t>
      </w:r>
      <w:r w:rsidRPr="00C63ED8">
        <w:rPr>
          <w:rFonts w:ascii="Times LatArm" w:hAnsi="Times LatArm"/>
          <w:sz w:val="22"/>
          <w:szCs w:val="22"/>
          <w:lang w:val="fr-FR"/>
        </w:rPr>
        <w:t>:</w:t>
      </w:r>
    </w:p>
    <w:p w:rsidR="000B03DD" w:rsidRPr="00C63ED8" w:rsidRDefault="000B03DD" w:rsidP="00C63ED8">
      <w:pPr>
        <w:ind w:firstLine="567"/>
        <w:jc w:val="both"/>
        <w:rPr>
          <w:rFonts w:ascii="Times LatArm" w:hAnsi="Times LatArm"/>
          <w:sz w:val="22"/>
          <w:szCs w:val="22"/>
          <w:lang w:val="fr-FR"/>
        </w:rPr>
      </w:pPr>
      <w:r w:rsidRPr="00C63ED8">
        <w:rPr>
          <w:rFonts w:ascii="Times LatArm" w:hAnsi="Times LatArm"/>
          <w:sz w:val="22"/>
          <w:szCs w:val="22"/>
          <w:lang w:val="fr-FR"/>
        </w:rPr>
        <w:t>´³ñµ³éÇ Ù³ëÇÝ ³é³çÇÝ ÑÇß³ï³ÏáõÃÛáõÝÁ ÃáÕ»É ¿ 8-ñ¹ ¹³ñÇ ù»ñ³Ï³Ý êï»÷³Ýáë</w:t>
      </w:r>
      <w:r w:rsidRPr="00C63ED8">
        <w:rPr>
          <w:rFonts w:ascii="Arial Armenian" w:hAnsi="Arial Armenian"/>
          <w:sz w:val="22"/>
          <w:szCs w:val="22"/>
          <w:lang w:val="fr-FR"/>
        </w:rPr>
        <w:t xml:space="preserve"> </w:t>
      </w:r>
      <w:r w:rsidRPr="00C63ED8">
        <w:rPr>
          <w:rFonts w:ascii="Times LatArm" w:hAnsi="Times LatArm"/>
          <w:sz w:val="22"/>
          <w:szCs w:val="22"/>
          <w:lang w:val="fr-FR"/>
        </w:rPr>
        <w:t>êÛáõÝ»óÇÝ` ¦</w:t>
      </w:r>
      <w:r w:rsidRPr="00C63ED8">
        <w:rPr>
          <w:rFonts w:ascii="Times LatArm" w:hAnsi="Times LatArm"/>
          <w:b/>
          <w:i/>
          <w:sz w:val="22"/>
          <w:szCs w:val="22"/>
          <w:lang w:val="fr-FR"/>
        </w:rPr>
        <w:t>ºõ ¹³ñÓ»³É ½ùá É»½áõÇ¹ ·Çï»ÉÝ ½µáí³Ý¹³Ï µ³éëÝ ½»½»ñ³Ï³Ýë, áñå¿ë ½Îáñ×³ÛÝ ¨ ½î³Û»óÇÝ ¨ ½ÊáõÃ³ÛÇÝÝ ¨ ½âáññáñ¹ Ð³Û»óÇÝ ¨ ½êå»ñ³óÇÝ ¨ ½êÇõÝÇÝ ¨ ½²ñó³Ë³ÛÇÝÝ. ³ÛÉ ÙÇ’ ÙÇ³ÛÝ ½ØÇç»ñÏñ»³ÛëÝ ¨ ½àëï³ÝÇÏëÝ, í³ëÝ ½Ç åÇï³ÝÇù ³ÛëáùÇÏ »Ý Ç ï³Õ³ã³÷áõÃ»³Ý. ³ÛÉ »õ ³õ·ï³Ï³ñù Ç å³ïÙáõÃÇõÝë, ½Ç ÙÇ íñÇå»ëóÇ ³ÝÁÝ¹»É ·áÉáí É»½áõ³óÝ§</w:t>
      </w:r>
      <w:r w:rsidRPr="00C63ED8">
        <w:rPr>
          <w:rFonts w:ascii="Times LatArm" w:hAnsi="Times LatArm"/>
          <w:sz w:val="22"/>
          <w:szCs w:val="22"/>
          <w:vertAlign w:val="superscript"/>
          <w:lang w:val="fr-FR"/>
        </w:rPr>
        <w:t>5</w:t>
      </w:r>
      <w:r w:rsidRPr="00C63ED8">
        <w:rPr>
          <w:rFonts w:ascii="Times LatArm" w:hAnsi="Times LatArm"/>
          <w:sz w:val="22"/>
          <w:szCs w:val="22"/>
          <w:lang w:val="fr-FR"/>
        </w:rPr>
        <w:t>, ÇÝãÝ ¿É íÏ³ÛáõÙ ¿, áñ µ³ñµ³éÁ Ëáñ ÑÝáõÃÛáõÝ áõÝÇ ¨ ¹³ñ»ñÇ ÁÝÃ³óùáõÙ Ý»ñùÇÝ ½³ñ·³óÙ³Ùµ áõ ³ÛÉ µ³ñµ³éÝ»ñÇ ¨ É»½áõÝ»ñÇ Ñ»ï ß÷Ù³Ý Ñ»ï¨³Ýùáí Ó»éù ¿ µ»ñ»É ÑÝãÛáõÝ³Ï³Ý, ù»ñ³Ï³Ý³Ï³Ý ï³ñµ»ñ ûñÇÝ³ã³÷áõÃÛáõÝÝ»ñ ¨ Ñ³ñáõëï µ³é³å³ß³ñ:</w:t>
      </w:r>
    </w:p>
    <w:p w:rsidR="000B03DD" w:rsidRPr="00C63ED8" w:rsidRDefault="000B03DD" w:rsidP="00C63ED8">
      <w:pPr>
        <w:ind w:firstLine="567"/>
        <w:jc w:val="both"/>
        <w:rPr>
          <w:rFonts w:ascii="Times LatArm" w:hAnsi="Times LatArm"/>
          <w:sz w:val="22"/>
          <w:szCs w:val="22"/>
          <w:lang w:val="fr-FR"/>
        </w:rPr>
      </w:pPr>
      <w:r w:rsidRPr="00C63ED8">
        <w:rPr>
          <w:rFonts w:ascii="Times LatArm" w:hAnsi="Times LatArm"/>
          <w:sz w:val="22"/>
          <w:szCs w:val="22"/>
          <w:lang w:val="fr-FR"/>
        </w:rPr>
        <w:t>¶áñÇëÇ µ³ñµ³éáõÙ ·áñÍ³Í³Ï³Ý ¿ 41 ÑÝãÛáõÝ, áñÇó 9-Á` Ó³ÛÝ³íáñ, 32-Á` µ³Õ³Ó³ÛÝ</w:t>
      </w:r>
      <w:r w:rsidRPr="00C63ED8">
        <w:rPr>
          <w:rFonts w:ascii="Times LatArm" w:hAnsi="Times LatArm"/>
          <w:sz w:val="22"/>
          <w:szCs w:val="22"/>
          <w:vertAlign w:val="superscript"/>
          <w:lang w:val="fr-FR"/>
        </w:rPr>
        <w:t>6</w:t>
      </w:r>
      <w:r w:rsidRPr="00C63ED8">
        <w:rPr>
          <w:rFonts w:ascii="Times LatArm" w:hAnsi="Times LatArm"/>
          <w:sz w:val="22"/>
          <w:szCs w:val="22"/>
          <w:lang w:val="fr-FR"/>
        </w:rPr>
        <w:t>:</w:t>
      </w:r>
    </w:p>
    <w:p w:rsidR="000B03DD" w:rsidRPr="00C63ED8" w:rsidRDefault="000B03DD" w:rsidP="00C63ED8">
      <w:pPr>
        <w:ind w:firstLine="567"/>
        <w:jc w:val="both"/>
        <w:rPr>
          <w:rFonts w:ascii="BarBar" w:hAnsi="BarBar"/>
          <w:sz w:val="22"/>
          <w:szCs w:val="22"/>
          <w:lang w:val="fr-FR"/>
        </w:rPr>
      </w:pPr>
      <w:r w:rsidRPr="00C63ED8">
        <w:rPr>
          <w:rFonts w:ascii="Times LatArm" w:hAnsi="Times LatArm"/>
          <w:sz w:val="22"/>
          <w:szCs w:val="22"/>
          <w:lang w:val="fr-FR"/>
        </w:rPr>
        <w:t>Ò³ÛÝ³íáñ ÑÝãÛáõÝÝ»ñÝ »Ý</w:t>
      </w:r>
      <w:r w:rsidRPr="00C63ED8">
        <w:rPr>
          <w:rFonts w:ascii="Arial Armenian" w:hAnsi="Arial Armenian"/>
          <w:sz w:val="22"/>
          <w:szCs w:val="22"/>
          <w:lang w:val="fr-FR"/>
        </w:rPr>
        <w:t xml:space="preserve"> </w:t>
      </w:r>
      <w:r w:rsidRPr="00C63ED8">
        <w:rPr>
          <w:rFonts w:ascii="Times LatArm" w:hAnsi="Times LatArm"/>
          <w:b/>
          <w:i/>
          <w:sz w:val="22"/>
          <w:szCs w:val="22"/>
          <w:lang w:val="fr-FR"/>
        </w:rPr>
        <w:t>³</w:t>
      </w:r>
      <w:r w:rsidRPr="00C63ED8">
        <w:rPr>
          <w:rFonts w:ascii="BarBar" w:hAnsi="BarBar"/>
          <w:b/>
          <w:i/>
          <w:sz w:val="22"/>
          <w:szCs w:val="22"/>
          <w:lang w:val="fr-FR"/>
        </w:rPr>
        <w:t xml:space="preserve">, ³, </w:t>
      </w:r>
      <w:r w:rsidRPr="00C63ED8">
        <w:rPr>
          <w:rFonts w:ascii="Times LatArm" w:hAnsi="Times LatArm"/>
          <w:b/>
          <w:i/>
          <w:sz w:val="22"/>
          <w:szCs w:val="22"/>
          <w:lang w:val="fr-FR"/>
        </w:rPr>
        <w:t>áõ</w:t>
      </w:r>
      <w:r w:rsidRPr="00C63ED8">
        <w:rPr>
          <w:rFonts w:ascii="BarBar" w:hAnsi="BarBar"/>
          <w:b/>
          <w:i/>
          <w:sz w:val="22"/>
          <w:szCs w:val="22"/>
          <w:lang w:val="fr-FR"/>
        </w:rPr>
        <w:t>, á</w:t>
      </w:r>
      <w:r w:rsidRPr="00C63ED8">
        <w:rPr>
          <w:rFonts w:ascii="BarBar" w:hAnsi="Arial Armenian"/>
          <w:b/>
          <w:i/>
          <w:sz w:val="22"/>
          <w:szCs w:val="22"/>
          <w:lang w:val="fr-FR"/>
        </w:rPr>
        <w:t>õ</w:t>
      </w:r>
      <w:r w:rsidRPr="00C63ED8">
        <w:rPr>
          <w:rFonts w:ascii="BarBar" w:hAnsi="BarBar"/>
          <w:b/>
          <w:i/>
          <w:sz w:val="22"/>
          <w:szCs w:val="22"/>
          <w:lang w:val="fr-FR"/>
        </w:rPr>
        <w:t xml:space="preserve">, </w:t>
      </w:r>
      <w:r w:rsidRPr="00C63ED8">
        <w:rPr>
          <w:rFonts w:ascii="BarBar" w:hAnsi="Arial Armenian"/>
          <w:b/>
          <w:i/>
          <w:sz w:val="22"/>
          <w:szCs w:val="22"/>
          <w:lang w:val="fr-FR"/>
        </w:rPr>
        <w:t>û</w:t>
      </w:r>
      <w:r w:rsidRPr="00C63ED8">
        <w:rPr>
          <w:rFonts w:ascii="BarBar" w:hAnsi="BarBar"/>
          <w:b/>
          <w:i/>
          <w:sz w:val="22"/>
          <w:szCs w:val="22"/>
          <w:lang w:val="fr-FR"/>
        </w:rPr>
        <w:t xml:space="preserve">, û, </w:t>
      </w:r>
      <w:r w:rsidRPr="00C63ED8">
        <w:rPr>
          <w:rFonts w:ascii="Times LatArm" w:hAnsi="Times LatArm"/>
          <w:b/>
          <w:i/>
          <w:sz w:val="22"/>
          <w:szCs w:val="22"/>
          <w:lang w:val="fr-FR"/>
        </w:rPr>
        <w:t>¿, Ç, Á</w:t>
      </w:r>
      <w:r w:rsidRPr="00C63ED8">
        <w:rPr>
          <w:rFonts w:ascii="Times LatArm" w:hAnsi="Times LatArm"/>
          <w:sz w:val="22"/>
          <w:szCs w:val="22"/>
          <w:lang w:val="fr-FR"/>
        </w:rPr>
        <w:t>:</w:t>
      </w:r>
    </w:p>
    <w:p w:rsidR="000B03DD" w:rsidRPr="00C63ED8" w:rsidRDefault="000B03DD" w:rsidP="00C63ED8">
      <w:pPr>
        <w:ind w:firstLine="567"/>
        <w:jc w:val="both"/>
        <w:rPr>
          <w:rFonts w:ascii="Times LatArm" w:hAnsi="Times LatArm"/>
          <w:sz w:val="22"/>
          <w:szCs w:val="22"/>
          <w:lang w:val="fr-FR"/>
        </w:rPr>
      </w:pPr>
      <w:r w:rsidRPr="00C63ED8">
        <w:rPr>
          <w:rFonts w:ascii="Times LatArm" w:hAnsi="Times LatArm"/>
          <w:b/>
          <w:i/>
          <w:sz w:val="22"/>
          <w:szCs w:val="22"/>
          <w:lang w:val="fr-FR"/>
        </w:rPr>
        <w:t>², áõ, û, ¿, Ç, Á</w:t>
      </w:r>
      <w:r w:rsidRPr="00C63ED8">
        <w:rPr>
          <w:rFonts w:ascii="Times LatArm" w:hAnsi="Times LatArm"/>
          <w:sz w:val="22"/>
          <w:szCs w:val="22"/>
          <w:lang w:val="fr-FR"/>
        </w:rPr>
        <w:t xml:space="preserve"> </w:t>
      </w:r>
      <w:r w:rsidR="00086F34" w:rsidRPr="00C63ED8">
        <w:rPr>
          <w:rFonts w:ascii="Times LatArm" w:hAnsi="Times LatArm"/>
          <w:sz w:val="22"/>
          <w:szCs w:val="22"/>
          <w:lang w:val="fr-FR"/>
        </w:rPr>
        <w:t xml:space="preserve"> </w:t>
      </w:r>
      <w:r w:rsidRPr="00C63ED8">
        <w:rPr>
          <w:rFonts w:ascii="Times LatArm" w:hAnsi="Times LatArm"/>
          <w:sz w:val="22"/>
          <w:szCs w:val="22"/>
          <w:lang w:val="fr-FR"/>
        </w:rPr>
        <w:t>Ó³ÛÝ³íáñÝ»ñÁ</w:t>
      </w:r>
      <w:r w:rsidR="00086F34" w:rsidRPr="00C63ED8">
        <w:rPr>
          <w:rFonts w:ascii="Times LatArm" w:hAnsi="Times LatArm"/>
          <w:sz w:val="22"/>
          <w:szCs w:val="22"/>
          <w:lang w:val="fr-FR"/>
        </w:rPr>
        <w:t>,</w:t>
      </w:r>
      <w:r w:rsidRPr="00C63ED8">
        <w:rPr>
          <w:rFonts w:ascii="Times LatArm" w:hAnsi="Times LatArm"/>
          <w:sz w:val="22"/>
          <w:szCs w:val="22"/>
          <w:lang w:val="fr-FR"/>
        </w:rPr>
        <w:t xml:space="preserve"> ÇÝãå»ë Å³Ù³Ý³Ï³ÏÇó Ñ³Û»ñ»ÝáõÙ, µ³ñµ³éáõÙ ¨ë  ³ÝÏ³Ë ÑÝãáõÛÃÝ»ñ »Ý, ù³ÝÇ áñ Ñ³Ý¹»ë »Ý ·³ÉÇë µ³éÇ µáÉáñ ¹Çñù»ñáõÙ, µ³ó ¨ ÷³Ï, ß»ßï³ÏÇñ ¨ ß»ßï³½áõñÏ í³ÝÏ»ñáõÙ, ·ñ³µ³ñÇó ³í³Ý¹í³Í, µ³ñµ³é³ÛÇÝ áõ ÷áË³éÛ³É µ³é»ñáõÙ ¨ ÙÇÙÛ³Ýó Ñ»ï Ï³ñáÕ »Ý Ï³½Ù»É Ñ³Ï³¹ñ³Ï³Ý ½áõÛ·»ñ:</w:t>
      </w:r>
    </w:p>
    <w:p w:rsidR="000B03DD" w:rsidRPr="00C63ED8" w:rsidRDefault="000B03DD" w:rsidP="00C63ED8">
      <w:pPr>
        <w:ind w:firstLine="567"/>
        <w:jc w:val="both"/>
        <w:rPr>
          <w:rFonts w:ascii="Arial Armenian" w:hAnsi="Arial Armenian"/>
          <w:sz w:val="22"/>
          <w:szCs w:val="22"/>
          <w:lang w:val="fr-FR"/>
        </w:rPr>
      </w:pPr>
      <w:r w:rsidRPr="00C63ED8">
        <w:rPr>
          <w:rFonts w:ascii="BarBar" w:hAnsi="BarBar"/>
          <w:b/>
          <w:i/>
          <w:sz w:val="22"/>
          <w:szCs w:val="22"/>
          <w:lang w:val="fr-FR"/>
        </w:rPr>
        <w:t>²</w:t>
      </w:r>
      <w:r w:rsidRPr="00C63ED8">
        <w:rPr>
          <w:rFonts w:ascii="Arial Armenian" w:hAnsi="Arial Armenian"/>
          <w:b/>
          <w:i/>
          <w:sz w:val="22"/>
          <w:szCs w:val="22"/>
          <w:lang w:val="fr-FR"/>
        </w:rPr>
        <w:t xml:space="preserve">, </w:t>
      </w:r>
      <w:r w:rsidRPr="00C63ED8">
        <w:rPr>
          <w:rFonts w:ascii="BarBar" w:hAnsi="BarBar"/>
          <w:b/>
          <w:i/>
          <w:sz w:val="22"/>
          <w:szCs w:val="22"/>
          <w:lang w:val="fr-FR"/>
        </w:rPr>
        <w:t>á</w:t>
      </w:r>
      <w:r w:rsidRPr="00C63ED8">
        <w:rPr>
          <w:rFonts w:ascii="Arial Armenian" w:hAnsi="Arial Armenian"/>
          <w:b/>
          <w:i/>
          <w:sz w:val="22"/>
          <w:szCs w:val="22"/>
          <w:lang w:val="fr-FR"/>
        </w:rPr>
        <w:t xml:space="preserve">õ, </w:t>
      </w:r>
      <w:r w:rsidRPr="00C63ED8">
        <w:rPr>
          <w:rFonts w:ascii="BarBar" w:hAnsi="BarBar"/>
          <w:b/>
          <w:i/>
          <w:sz w:val="22"/>
          <w:szCs w:val="22"/>
          <w:lang w:val="fr-FR"/>
        </w:rPr>
        <w:t>û</w:t>
      </w:r>
      <w:r w:rsidRPr="00C63ED8">
        <w:rPr>
          <w:rFonts w:ascii="BarBar" w:hAnsi="BarBar"/>
          <w:sz w:val="22"/>
          <w:szCs w:val="22"/>
          <w:lang w:val="fr-FR"/>
        </w:rPr>
        <w:t>-Ý</w:t>
      </w:r>
      <w:r w:rsidRPr="00C63ED8">
        <w:rPr>
          <w:rFonts w:ascii="Arial Armenian" w:hAnsi="Arial Armenian"/>
          <w:sz w:val="22"/>
          <w:szCs w:val="22"/>
          <w:lang w:val="fr-FR"/>
        </w:rPr>
        <w:t xml:space="preserve"> </w:t>
      </w:r>
      <w:r w:rsidRPr="00C63ED8">
        <w:rPr>
          <w:rFonts w:ascii="Times LatArm" w:hAnsi="Times LatArm"/>
          <w:sz w:val="22"/>
          <w:szCs w:val="22"/>
          <w:lang w:val="fr-FR"/>
        </w:rPr>
        <w:t xml:space="preserve">·ñ³Ï³Ý Ñ³Û»ñ»ÝÇ </w:t>
      </w:r>
      <w:r w:rsidRPr="00C63ED8">
        <w:rPr>
          <w:rFonts w:ascii="Times LatArm" w:hAnsi="Times LatArm"/>
          <w:b/>
          <w:i/>
          <w:sz w:val="22"/>
          <w:szCs w:val="22"/>
          <w:lang w:val="fr-FR"/>
        </w:rPr>
        <w:t xml:space="preserve">³, áõ, û </w:t>
      </w:r>
      <w:r w:rsidRPr="00C63ED8">
        <w:rPr>
          <w:rFonts w:ascii="Times LatArm" w:hAnsi="Times LatArm"/>
          <w:sz w:val="22"/>
          <w:szCs w:val="22"/>
          <w:lang w:val="fr-FR"/>
        </w:rPr>
        <w:t>Ó³ÛÝ³íáñÝ»ñÇ ùÙ³ÛÇÝ ï³ñµ»ñ³ÏÝ»ñÝ »Ý ¨ ÝáõÛÝå»ë áõÝ»Ý ·áñÍ³ÍáõÃÛ³Ý É³ÛÝ ßñç³Ý³ÏÝ»ñ</w:t>
      </w:r>
      <w:r w:rsidR="00086F34" w:rsidRPr="00C63ED8">
        <w:rPr>
          <w:rFonts w:ascii="Times LatArm" w:hAnsi="Times LatArm"/>
          <w:sz w:val="22"/>
          <w:szCs w:val="22"/>
          <w:lang w:val="fr-FR"/>
        </w:rPr>
        <w:t>.</w:t>
      </w:r>
      <w:r w:rsidRPr="00C63ED8">
        <w:rPr>
          <w:rFonts w:ascii="Times LatArm" w:hAnsi="Times LatArm"/>
          <w:sz w:val="22"/>
          <w:szCs w:val="22"/>
          <w:lang w:val="fr-FR"/>
        </w:rPr>
        <w:t xml:space="preserve"> Ñ³Ý¹ÇåáõÙ »Ý ï³ñµ»ñ ¹Çñù»ñáõÙ, µÝÇÏ ¨ ÷áË³éÛ³É µ³é»ñáõÙ: ÐÝãáõÛÃ³µ³Ý³Ï³Ý Ù³Ï³ñ¹³ÏáõÙ ³Ûë ÑÝãÛáõÝÝ»ñÁ ÇÙ³ëï³ÛÇÝ Ñ³Ï³¹ñáõÃÛ³Ý ½áõÛ·»ñ »Ý Ï³½ÙáõÙ ÇÝãå»ë ÙÛáõë Ó³ÛÝ³íáñÝ»ñÇ, ³ÛÝå»ë ¿É` ÙÇÙÛ³Ýó Ñ»ï, ÇÝãå»ë`</w:t>
      </w:r>
      <w:r w:rsidRPr="00C63ED8">
        <w:rPr>
          <w:rFonts w:ascii="Arial Armenian" w:hAnsi="Arial Armenian"/>
          <w:sz w:val="22"/>
          <w:szCs w:val="22"/>
          <w:lang w:val="fr-FR"/>
        </w:rPr>
        <w:t xml:space="preserve"> </w:t>
      </w:r>
      <w:r w:rsidRPr="00C63ED8">
        <w:rPr>
          <w:rFonts w:ascii="Times LatArm" w:hAnsi="Times LatArm"/>
          <w:b/>
          <w:i/>
          <w:sz w:val="22"/>
          <w:szCs w:val="22"/>
          <w:lang w:val="fr-FR"/>
        </w:rPr>
        <w:t>Ï</w:t>
      </w:r>
      <w:r w:rsidRPr="00C63ED8">
        <w:rPr>
          <w:rFonts w:ascii="Arial Armenian" w:hAnsi="Arial Armenian"/>
          <w:b/>
          <w:i/>
          <w:sz w:val="22"/>
          <w:szCs w:val="22"/>
          <w:vertAlign w:val="superscript"/>
          <w:lang w:val="fr-FR"/>
        </w:rPr>
        <w:t>Û</w:t>
      </w:r>
      <w:r w:rsidRPr="00C63ED8">
        <w:rPr>
          <w:rFonts w:ascii="BarBar" w:hAnsi="BarBar"/>
          <w:b/>
          <w:i/>
          <w:sz w:val="22"/>
          <w:szCs w:val="22"/>
          <w:lang w:val="fr-FR"/>
        </w:rPr>
        <w:t>³</w:t>
      </w:r>
      <w:r w:rsidRPr="00C63ED8">
        <w:rPr>
          <w:rFonts w:ascii="Times LatArm" w:hAnsi="Times LatArm"/>
          <w:b/>
          <w:i/>
          <w:sz w:val="22"/>
          <w:szCs w:val="22"/>
          <w:lang w:val="fr-FR"/>
        </w:rPr>
        <w:t>É</w:t>
      </w:r>
      <w:r w:rsidRPr="00C63ED8">
        <w:rPr>
          <w:rFonts w:ascii="Arial Armenian" w:hAnsi="Arial Armenian"/>
          <w:sz w:val="22"/>
          <w:szCs w:val="22"/>
          <w:lang w:val="fr-FR"/>
        </w:rPr>
        <w:t xml:space="preserve"> (</w:t>
      </w:r>
      <w:r w:rsidRPr="00284824">
        <w:rPr>
          <w:rFonts w:ascii="Times LatArm" w:hAnsi="Times LatArm"/>
          <w:sz w:val="22"/>
          <w:szCs w:val="22"/>
          <w:lang w:val="fr-FR"/>
        </w:rPr>
        <w:t>·³É</w:t>
      </w:r>
      <w:r w:rsidRPr="00C63ED8">
        <w:rPr>
          <w:rFonts w:ascii="Arial Armenian" w:hAnsi="Arial Armenian"/>
          <w:sz w:val="22"/>
          <w:szCs w:val="22"/>
          <w:lang w:val="fr-FR"/>
        </w:rPr>
        <w:t xml:space="preserve">) – </w:t>
      </w:r>
      <w:r w:rsidRPr="00C63ED8">
        <w:rPr>
          <w:rFonts w:ascii="Arial Armenian" w:hAnsi="Arial Armenian"/>
          <w:b/>
          <w:i/>
          <w:sz w:val="22"/>
          <w:szCs w:val="22"/>
          <w:lang w:val="fr-FR"/>
        </w:rPr>
        <w:t>Ï</w:t>
      </w:r>
      <w:r w:rsidRPr="00C63ED8">
        <w:rPr>
          <w:rFonts w:ascii="Arial Armenian" w:hAnsi="Arial Armenian"/>
          <w:b/>
          <w:i/>
          <w:sz w:val="22"/>
          <w:szCs w:val="22"/>
          <w:vertAlign w:val="superscript"/>
          <w:lang w:val="fr-FR"/>
        </w:rPr>
        <w:t>Û</w:t>
      </w:r>
      <w:r w:rsidRPr="00C63ED8">
        <w:rPr>
          <w:rFonts w:ascii="BarBar" w:hAnsi="BarBar"/>
          <w:b/>
          <w:i/>
          <w:sz w:val="22"/>
          <w:szCs w:val="22"/>
          <w:lang w:val="fr-FR"/>
        </w:rPr>
        <w:t>á</w:t>
      </w:r>
      <w:r w:rsidRPr="00C63ED8">
        <w:rPr>
          <w:rFonts w:ascii="Arial Armenian" w:hAnsi="Arial Armenian"/>
          <w:b/>
          <w:i/>
          <w:sz w:val="22"/>
          <w:szCs w:val="22"/>
          <w:lang w:val="fr-FR"/>
        </w:rPr>
        <w:t>õÉ</w:t>
      </w:r>
      <w:r w:rsidRPr="00C63ED8">
        <w:rPr>
          <w:rFonts w:ascii="Arial Armenian" w:hAnsi="Arial Armenian"/>
          <w:sz w:val="22"/>
          <w:szCs w:val="22"/>
          <w:lang w:val="fr-FR"/>
        </w:rPr>
        <w:t xml:space="preserve"> </w:t>
      </w:r>
      <w:r w:rsidRPr="00284824">
        <w:rPr>
          <w:rFonts w:ascii="Times LatArm" w:hAnsi="Times LatArm"/>
          <w:sz w:val="22"/>
          <w:szCs w:val="22"/>
          <w:lang w:val="fr-FR"/>
        </w:rPr>
        <w:t>(·³ÛÉ</w:t>
      </w:r>
      <w:r w:rsidRPr="00C63ED8">
        <w:rPr>
          <w:rFonts w:ascii="Arial Armenian" w:hAnsi="Arial Armenian"/>
          <w:sz w:val="22"/>
          <w:szCs w:val="22"/>
          <w:lang w:val="fr-FR"/>
        </w:rPr>
        <w:t xml:space="preserve">), </w:t>
      </w:r>
      <w:r w:rsidRPr="00C63ED8">
        <w:rPr>
          <w:rFonts w:ascii="Times LatArm" w:hAnsi="Times LatArm"/>
          <w:b/>
          <w:i/>
          <w:sz w:val="22"/>
          <w:szCs w:val="22"/>
          <w:lang w:val="fr-FR"/>
        </w:rPr>
        <w:t>¹</w:t>
      </w:r>
      <w:r w:rsidRPr="00C63ED8">
        <w:rPr>
          <w:rFonts w:ascii="BarBar" w:hAnsi="BarBar"/>
          <w:b/>
          <w:i/>
          <w:sz w:val="22"/>
          <w:szCs w:val="22"/>
          <w:lang w:val="fr-FR"/>
        </w:rPr>
        <w:t>³</w:t>
      </w:r>
      <w:r w:rsidRPr="00C63ED8">
        <w:rPr>
          <w:rFonts w:ascii="Arial Armenian" w:hAnsi="Arial Armenian"/>
          <w:b/>
          <w:i/>
          <w:sz w:val="22"/>
          <w:szCs w:val="22"/>
          <w:lang w:val="fr-FR"/>
        </w:rPr>
        <w:t>ñ</w:t>
      </w:r>
      <w:r w:rsidRPr="00C63ED8">
        <w:rPr>
          <w:rFonts w:ascii="Times LatArm" w:hAnsi="Times LatArm"/>
          <w:b/>
          <w:i/>
          <w:sz w:val="22"/>
          <w:szCs w:val="22"/>
          <w:lang w:val="fr-FR"/>
        </w:rPr>
        <w:t>¹</w:t>
      </w:r>
      <w:r w:rsidRPr="00C63ED8">
        <w:rPr>
          <w:rFonts w:ascii="Arial Armenian" w:hAnsi="Arial Armenian"/>
          <w:sz w:val="22"/>
          <w:szCs w:val="22"/>
          <w:lang w:val="fr-FR"/>
        </w:rPr>
        <w:t xml:space="preserve"> (</w:t>
      </w:r>
      <w:r w:rsidRPr="00284824">
        <w:rPr>
          <w:rFonts w:ascii="Times LatArm" w:hAnsi="Times LatArm"/>
          <w:sz w:val="22"/>
          <w:szCs w:val="22"/>
          <w:lang w:val="fr-FR"/>
        </w:rPr>
        <w:t>íÇßï</w:t>
      </w:r>
      <w:r w:rsidRPr="00C63ED8">
        <w:rPr>
          <w:rFonts w:ascii="Arial Armenian" w:hAnsi="Arial Armenian"/>
          <w:sz w:val="22"/>
          <w:szCs w:val="22"/>
          <w:lang w:val="fr-FR"/>
        </w:rPr>
        <w:t xml:space="preserve">) - </w:t>
      </w:r>
      <w:r w:rsidRPr="00C63ED8">
        <w:rPr>
          <w:rFonts w:ascii="Times LatArm" w:hAnsi="Times LatArm"/>
          <w:b/>
          <w:i/>
          <w:sz w:val="22"/>
          <w:szCs w:val="22"/>
          <w:lang w:val="fr-FR"/>
        </w:rPr>
        <w:t>¹</w:t>
      </w:r>
      <w:r w:rsidRPr="00C63ED8">
        <w:rPr>
          <w:rFonts w:ascii="BarBar" w:hAnsi="BarBar"/>
          <w:b/>
          <w:i/>
          <w:sz w:val="22"/>
          <w:szCs w:val="22"/>
          <w:lang w:val="fr-FR"/>
        </w:rPr>
        <w:t>á</w:t>
      </w:r>
      <w:r w:rsidRPr="00C63ED8">
        <w:rPr>
          <w:rFonts w:ascii="Arial Armenian" w:hAnsi="Arial Armenian"/>
          <w:b/>
          <w:i/>
          <w:sz w:val="22"/>
          <w:szCs w:val="22"/>
          <w:lang w:val="fr-FR"/>
        </w:rPr>
        <w:t>õ</w:t>
      </w:r>
      <w:r w:rsidRPr="00C63ED8">
        <w:rPr>
          <w:rFonts w:ascii="Times LatArm" w:hAnsi="Times LatArm"/>
          <w:b/>
          <w:i/>
          <w:sz w:val="22"/>
          <w:szCs w:val="22"/>
          <w:lang w:val="fr-FR"/>
        </w:rPr>
        <w:t>ñ¹</w:t>
      </w:r>
      <w:r w:rsidRPr="00C63ED8">
        <w:rPr>
          <w:rFonts w:ascii="Arial Armenian" w:hAnsi="Arial Armenian"/>
          <w:sz w:val="22"/>
          <w:szCs w:val="22"/>
          <w:lang w:val="fr-FR"/>
        </w:rPr>
        <w:t xml:space="preserve"> (</w:t>
      </w:r>
      <w:r w:rsidRPr="00284824">
        <w:rPr>
          <w:rFonts w:ascii="Times LatArm" w:hAnsi="Times LatArm"/>
          <w:sz w:val="22"/>
          <w:szCs w:val="22"/>
          <w:lang w:val="fr-FR"/>
        </w:rPr>
        <w:t>Ùñáõñ</w:t>
      </w:r>
      <w:r w:rsidRPr="00C63ED8">
        <w:rPr>
          <w:rFonts w:ascii="Arial Armenian" w:hAnsi="Arial Armenian"/>
          <w:sz w:val="22"/>
          <w:szCs w:val="22"/>
          <w:lang w:val="fr-FR"/>
        </w:rPr>
        <w:t xml:space="preserve">), </w:t>
      </w:r>
      <w:r w:rsidRPr="00C63ED8">
        <w:rPr>
          <w:rFonts w:ascii="Times LatArm" w:hAnsi="Times LatArm"/>
          <w:b/>
          <w:i/>
          <w:sz w:val="22"/>
          <w:szCs w:val="22"/>
          <w:lang w:val="fr-FR"/>
        </w:rPr>
        <w:t>ß</w:t>
      </w:r>
      <w:r w:rsidRPr="00C63ED8">
        <w:rPr>
          <w:rFonts w:ascii="BarBar" w:hAnsi="BarBar"/>
          <w:b/>
          <w:i/>
          <w:sz w:val="22"/>
          <w:szCs w:val="22"/>
          <w:lang w:val="fr-FR"/>
        </w:rPr>
        <w:t>³</w:t>
      </w:r>
      <w:r w:rsidRPr="00C63ED8">
        <w:rPr>
          <w:rFonts w:ascii="Times LatArm" w:hAnsi="Times LatArm"/>
          <w:b/>
          <w:i/>
          <w:sz w:val="22"/>
          <w:szCs w:val="22"/>
          <w:lang w:val="fr-FR"/>
        </w:rPr>
        <w:t>ß</w:t>
      </w:r>
      <w:r w:rsidRPr="00C63ED8">
        <w:rPr>
          <w:rFonts w:ascii="Arial Armenian" w:hAnsi="Arial Armenian"/>
          <w:sz w:val="22"/>
          <w:szCs w:val="22"/>
          <w:lang w:val="fr-FR"/>
        </w:rPr>
        <w:t xml:space="preserve"> (1</w:t>
      </w:r>
      <w:r w:rsidRPr="00C63ED8">
        <w:rPr>
          <w:rFonts w:ascii="Times LatArm" w:hAnsi="Times LatArm"/>
          <w:sz w:val="22"/>
          <w:szCs w:val="22"/>
          <w:lang w:val="fr-FR"/>
        </w:rPr>
        <w:t>. ³ÝË»Éù, 2. ß»Õ, ßÇÉ)</w:t>
      </w:r>
      <w:r w:rsidRPr="00C63ED8">
        <w:rPr>
          <w:rFonts w:ascii="Arial Armenian" w:hAnsi="Arial Armenian"/>
          <w:sz w:val="22"/>
          <w:szCs w:val="22"/>
          <w:lang w:val="fr-FR"/>
        </w:rPr>
        <w:t xml:space="preserve"> – </w:t>
      </w:r>
      <w:r w:rsidRPr="00C63ED8">
        <w:rPr>
          <w:rFonts w:ascii="Times LatArm" w:hAnsi="Times LatArm"/>
          <w:b/>
          <w:i/>
          <w:sz w:val="22"/>
          <w:szCs w:val="22"/>
          <w:lang w:val="fr-FR"/>
        </w:rPr>
        <w:t>ß</w:t>
      </w:r>
      <w:r w:rsidRPr="00C63ED8">
        <w:rPr>
          <w:rFonts w:ascii="BarBar" w:hAnsi="BarBar"/>
          <w:b/>
          <w:i/>
          <w:sz w:val="22"/>
          <w:szCs w:val="22"/>
          <w:lang w:val="fr-FR"/>
        </w:rPr>
        <w:t>û</w:t>
      </w:r>
      <w:r w:rsidRPr="00C63ED8">
        <w:rPr>
          <w:rFonts w:ascii="Times LatArm" w:hAnsi="Times LatArm"/>
          <w:b/>
          <w:i/>
          <w:sz w:val="22"/>
          <w:szCs w:val="22"/>
          <w:lang w:val="fr-FR"/>
        </w:rPr>
        <w:t>ß</w:t>
      </w:r>
      <w:r w:rsidRPr="00C63ED8">
        <w:rPr>
          <w:rFonts w:ascii="Arial Armenian" w:hAnsi="Arial Armenian"/>
          <w:sz w:val="22"/>
          <w:szCs w:val="22"/>
          <w:lang w:val="fr-FR"/>
        </w:rPr>
        <w:t xml:space="preserve"> (</w:t>
      </w:r>
      <w:r w:rsidRPr="00C63ED8">
        <w:rPr>
          <w:rFonts w:ascii="Times LatArm" w:hAnsi="Times LatArm"/>
          <w:sz w:val="22"/>
          <w:szCs w:val="22"/>
          <w:lang w:val="fr-FR"/>
        </w:rPr>
        <w:t>ÁÝÓÛáõÕ</w:t>
      </w:r>
      <w:r w:rsidRPr="00C63ED8">
        <w:rPr>
          <w:rFonts w:ascii="Arial Armenian" w:hAnsi="Arial Armenian"/>
          <w:sz w:val="22"/>
          <w:szCs w:val="22"/>
          <w:lang w:val="fr-FR"/>
        </w:rPr>
        <w:t xml:space="preserve">), </w:t>
      </w:r>
      <w:r w:rsidRPr="00C63ED8">
        <w:rPr>
          <w:rFonts w:ascii="Times LatArm" w:hAnsi="Times LatArm"/>
          <w:b/>
          <w:i/>
          <w:sz w:val="22"/>
          <w:szCs w:val="22"/>
          <w:lang w:val="fr-FR"/>
        </w:rPr>
        <w:t>Ñ</w:t>
      </w:r>
      <w:r w:rsidRPr="00C63ED8">
        <w:rPr>
          <w:rFonts w:ascii="BarBar" w:hAnsi="BarBar"/>
          <w:b/>
          <w:i/>
          <w:sz w:val="22"/>
          <w:szCs w:val="22"/>
          <w:lang w:val="fr-FR"/>
        </w:rPr>
        <w:t>á</w:t>
      </w:r>
      <w:r w:rsidRPr="00C63ED8">
        <w:rPr>
          <w:rFonts w:ascii="Arial Armenian" w:hAnsi="Arial Armenian"/>
          <w:b/>
          <w:i/>
          <w:sz w:val="22"/>
          <w:szCs w:val="22"/>
          <w:lang w:val="fr-FR"/>
        </w:rPr>
        <w:t>õ</w:t>
      </w:r>
      <w:r w:rsidRPr="00C63ED8">
        <w:rPr>
          <w:rFonts w:ascii="Times LatArm" w:hAnsi="Times LatArm"/>
          <w:b/>
          <w:i/>
          <w:sz w:val="22"/>
          <w:szCs w:val="22"/>
          <w:lang w:val="fr-FR"/>
        </w:rPr>
        <w:t>É</w:t>
      </w:r>
      <w:r w:rsidRPr="00C63ED8">
        <w:rPr>
          <w:rFonts w:ascii="Arial Armenian" w:hAnsi="Arial Armenian"/>
          <w:sz w:val="22"/>
          <w:szCs w:val="22"/>
          <w:lang w:val="fr-FR"/>
        </w:rPr>
        <w:t xml:space="preserve"> (</w:t>
      </w:r>
      <w:r w:rsidRPr="00C63ED8">
        <w:rPr>
          <w:rFonts w:ascii="Arial Armenian" w:hAnsi="Arial Armenian"/>
          <w:b/>
          <w:i/>
          <w:sz w:val="22"/>
          <w:szCs w:val="22"/>
          <w:lang w:val="fr-FR"/>
        </w:rPr>
        <w:t>Ñ</w:t>
      </w:r>
      <w:r w:rsidRPr="00C63ED8">
        <w:rPr>
          <w:rFonts w:ascii="BarBar" w:hAnsi="BarBar"/>
          <w:b/>
          <w:i/>
          <w:sz w:val="22"/>
          <w:szCs w:val="22"/>
          <w:lang w:val="fr-FR"/>
        </w:rPr>
        <w:t>á</w:t>
      </w:r>
      <w:r w:rsidRPr="00C63ED8">
        <w:rPr>
          <w:rFonts w:ascii="Arial Armenian" w:hAnsi="Arial Armenian"/>
          <w:b/>
          <w:i/>
          <w:sz w:val="22"/>
          <w:szCs w:val="22"/>
          <w:lang w:val="fr-FR"/>
        </w:rPr>
        <w:t xml:space="preserve">õÉ </w:t>
      </w:r>
      <w:r w:rsidRPr="00C63ED8">
        <w:rPr>
          <w:rFonts w:ascii="Times LatArm" w:hAnsi="Times LatArm"/>
          <w:b/>
          <w:i/>
          <w:sz w:val="22"/>
          <w:szCs w:val="22"/>
          <w:lang w:val="fr-FR"/>
        </w:rPr>
        <w:t>³Ý»É</w:t>
      </w:r>
      <w:r w:rsidRPr="00C63ED8">
        <w:rPr>
          <w:rFonts w:ascii="Arial Armenian" w:hAnsi="Arial Armenian"/>
          <w:b/>
          <w:i/>
          <w:sz w:val="22"/>
          <w:szCs w:val="22"/>
          <w:lang w:val="fr-FR"/>
        </w:rPr>
        <w:t>-</w:t>
      </w:r>
      <w:r w:rsidRPr="00C63ED8">
        <w:rPr>
          <w:rFonts w:ascii="Arial Armenian" w:hAnsi="Arial Armenian"/>
          <w:sz w:val="22"/>
          <w:szCs w:val="22"/>
          <w:lang w:val="fr-FR"/>
        </w:rPr>
        <w:t xml:space="preserve"> </w:t>
      </w:r>
      <w:r w:rsidRPr="00284824">
        <w:rPr>
          <w:rFonts w:ascii="Times LatArm" w:hAnsi="Times LatArm"/>
          <w:sz w:val="22"/>
          <w:szCs w:val="22"/>
          <w:lang w:val="fr-FR"/>
        </w:rPr>
        <w:t>ÃáõÛÉ ï³É</w:t>
      </w:r>
      <w:r w:rsidRPr="00C63ED8">
        <w:rPr>
          <w:rFonts w:ascii="Arial Armenian" w:hAnsi="Arial Armenian"/>
          <w:sz w:val="22"/>
          <w:szCs w:val="22"/>
          <w:lang w:val="fr-FR"/>
        </w:rPr>
        <w:t xml:space="preserve">) – </w:t>
      </w:r>
      <w:r w:rsidRPr="00C63ED8">
        <w:rPr>
          <w:rFonts w:ascii="Times LatArm" w:hAnsi="Times LatArm"/>
          <w:b/>
          <w:i/>
          <w:sz w:val="22"/>
          <w:szCs w:val="22"/>
          <w:lang w:val="fr-FR"/>
        </w:rPr>
        <w:t>Ñ</w:t>
      </w:r>
      <w:r w:rsidRPr="00C63ED8">
        <w:rPr>
          <w:rFonts w:ascii="BarBar" w:hAnsi="BarBar"/>
          <w:b/>
          <w:i/>
          <w:sz w:val="22"/>
          <w:szCs w:val="22"/>
          <w:lang w:val="fr-FR"/>
        </w:rPr>
        <w:t>û</w:t>
      </w:r>
      <w:r w:rsidRPr="00C63ED8">
        <w:rPr>
          <w:rFonts w:ascii="Times LatArm" w:hAnsi="Times LatArm"/>
          <w:b/>
          <w:i/>
          <w:sz w:val="22"/>
          <w:szCs w:val="22"/>
          <w:lang w:val="fr-FR"/>
        </w:rPr>
        <w:t>É</w:t>
      </w:r>
      <w:r w:rsidRPr="00C63ED8">
        <w:rPr>
          <w:rFonts w:ascii="Arial Armenian" w:hAnsi="Arial Armenian"/>
          <w:b/>
          <w:i/>
          <w:sz w:val="22"/>
          <w:szCs w:val="22"/>
          <w:lang w:val="fr-FR"/>
        </w:rPr>
        <w:t xml:space="preserve"> </w:t>
      </w:r>
      <w:r w:rsidRPr="00C63ED8">
        <w:rPr>
          <w:rFonts w:ascii="Arial Armenian" w:hAnsi="Arial Armenian"/>
          <w:sz w:val="22"/>
          <w:szCs w:val="22"/>
          <w:lang w:val="fr-FR"/>
        </w:rPr>
        <w:t>(</w:t>
      </w:r>
      <w:r w:rsidRPr="00284824">
        <w:rPr>
          <w:rFonts w:ascii="Times LatArm" w:hAnsi="Times LatArm"/>
          <w:sz w:val="22"/>
          <w:szCs w:val="22"/>
          <w:lang w:val="fr-FR"/>
        </w:rPr>
        <w:t>áõÉ</w:t>
      </w:r>
      <w:r w:rsidRPr="00C63ED8">
        <w:rPr>
          <w:rFonts w:ascii="Arial Armenian" w:hAnsi="Arial Armenian"/>
          <w:sz w:val="22"/>
          <w:szCs w:val="22"/>
          <w:lang w:val="fr-FR"/>
        </w:rPr>
        <w:t xml:space="preserve">), </w:t>
      </w:r>
      <w:r w:rsidRPr="00C63ED8">
        <w:rPr>
          <w:rFonts w:ascii="Arial Armenian" w:hAnsi="Arial Armenian"/>
          <w:b/>
          <w:i/>
          <w:sz w:val="22"/>
          <w:szCs w:val="22"/>
          <w:lang w:val="fr-FR"/>
        </w:rPr>
        <w:t>·</w:t>
      </w:r>
      <w:r w:rsidRPr="00C63ED8">
        <w:rPr>
          <w:rFonts w:ascii="Arial Armenian" w:hAnsi="Arial Armenian"/>
          <w:b/>
          <w:i/>
          <w:sz w:val="22"/>
          <w:szCs w:val="22"/>
          <w:vertAlign w:val="superscript"/>
          <w:lang w:val="fr-FR"/>
        </w:rPr>
        <w:t>Û</w:t>
      </w:r>
      <w:r w:rsidRPr="00C63ED8">
        <w:rPr>
          <w:rFonts w:ascii="BarBar" w:hAnsi="BarBar"/>
          <w:b/>
          <w:i/>
          <w:sz w:val="22"/>
          <w:szCs w:val="22"/>
          <w:lang w:val="fr-FR"/>
        </w:rPr>
        <w:t>á</w:t>
      </w:r>
      <w:r w:rsidRPr="00C63ED8">
        <w:rPr>
          <w:rFonts w:ascii="Arial Armenian" w:hAnsi="Arial Armenian"/>
          <w:b/>
          <w:i/>
          <w:sz w:val="22"/>
          <w:szCs w:val="22"/>
          <w:lang w:val="fr-FR"/>
        </w:rPr>
        <w:t xml:space="preserve">õÉ </w:t>
      </w:r>
      <w:r w:rsidRPr="00C63ED8">
        <w:rPr>
          <w:rFonts w:ascii="Arial Armenian" w:hAnsi="Arial Armenian"/>
          <w:sz w:val="22"/>
          <w:szCs w:val="22"/>
          <w:lang w:val="fr-FR"/>
        </w:rPr>
        <w:t>(</w:t>
      </w:r>
      <w:r w:rsidRPr="00284824">
        <w:rPr>
          <w:rFonts w:ascii="Times LatArm" w:hAnsi="Times LatArm"/>
          <w:sz w:val="22"/>
          <w:szCs w:val="22"/>
          <w:lang w:val="fr-FR"/>
        </w:rPr>
        <w:t xml:space="preserve">í³ñ¹) </w:t>
      </w:r>
      <w:r w:rsidRPr="00C63ED8">
        <w:rPr>
          <w:rFonts w:ascii="Arial Armenian" w:hAnsi="Arial Armenian"/>
          <w:sz w:val="22"/>
          <w:szCs w:val="22"/>
          <w:lang w:val="fr-FR"/>
        </w:rPr>
        <w:t xml:space="preserve">- </w:t>
      </w:r>
      <w:r w:rsidRPr="00C63ED8">
        <w:rPr>
          <w:rFonts w:ascii="Arial Armenian" w:hAnsi="Arial Armenian"/>
          <w:b/>
          <w:i/>
          <w:sz w:val="22"/>
          <w:szCs w:val="22"/>
          <w:lang w:val="fr-FR"/>
        </w:rPr>
        <w:t>·</w:t>
      </w:r>
      <w:r w:rsidRPr="00C63ED8">
        <w:rPr>
          <w:rFonts w:ascii="Arial Armenian" w:hAnsi="Arial Armenian"/>
          <w:b/>
          <w:i/>
          <w:sz w:val="22"/>
          <w:szCs w:val="22"/>
          <w:vertAlign w:val="superscript"/>
          <w:lang w:val="fr-FR"/>
        </w:rPr>
        <w:t>Û</w:t>
      </w:r>
      <w:r w:rsidRPr="00C63ED8">
        <w:rPr>
          <w:rFonts w:ascii="BarBar" w:hAnsi="BarBar"/>
          <w:b/>
          <w:i/>
          <w:sz w:val="22"/>
          <w:szCs w:val="22"/>
          <w:lang w:val="fr-FR"/>
        </w:rPr>
        <w:t>û</w:t>
      </w:r>
      <w:r w:rsidRPr="00C63ED8">
        <w:rPr>
          <w:rFonts w:ascii="Arial Armenian" w:hAnsi="Arial Armenian"/>
          <w:b/>
          <w:i/>
          <w:sz w:val="22"/>
          <w:szCs w:val="22"/>
          <w:lang w:val="fr-FR"/>
        </w:rPr>
        <w:t>É</w:t>
      </w:r>
      <w:r w:rsidRPr="00C63ED8">
        <w:rPr>
          <w:rFonts w:ascii="Arial Armenian" w:hAnsi="Arial Armenian"/>
          <w:sz w:val="22"/>
          <w:szCs w:val="22"/>
          <w:lang w:val="fr-FR"/>
        </w:rPr>
        <w:t xml:space="preserve"> (É×³Ï):</w:t>
      </w:r>
    </w:p>
    <w:p w:rsidR="000B03DD" w:rsidRPr="00C63ED8" w:rsidRDefault="000B03DD" w:rsidP="00C63ED8">
      <w:pPr>
        <w:ind w:firstLine="567"/>
        <w:jc w:val="both"/>
        <w:rPr>
          <w:rFonts w:ascii="Arial Armenian" w:hAnsi="Arial Armenian"/>
          <w:sz w:val="22"/>
          <w:szCs w:val="22"/>
          <w:lang w:val="fr-FR"/>
        </w:rPr>
      </w:pPr>
      <w:r w:rsidRPr="00C63ED8">
        <w:rPr>
          <w:rFonts w:ascii="Times LatArm" w:hAnsi="Times LatArm"/>
          <w:sz w:val="22"/>
          <w:szCs w:val="22"/>
          <w:lang w:val="fr-FR"/>
        </w:rPr>
        <w:t>ê³Ï³ÛÝ</w:t>
      </w:r>
      <w:r w:rsidRPr="00C63ED8">
        <w:rPr>
          <w:rFonts w:ascii="Arial Armenian" w:hAnsi="Arial Armenian"/>
          <w:sz w:val="22"/>
          <w:szCs w:val="22"/>
          <w:lang w:val="fr-FR"/>
        </w:rPr>
        <w:t xml:space="preserve"> </w:t>
      </w:r>
      <w:r w:rsidRPr="00C63ED8">
        <w:rPr>
          <w:rFonts w:ascii="BarBar" w:hAnsi="BarBar"/>
          <w:b/>
          <w:i/>
          <w:sz w:val="22"/>
          <w:szCs w:val="22"/>
          <w:lang w:val="fr-FR"/>
        </w:rPr>
        <w:t>³</w:t>
      </w:r>
      <w:r w:rsidRPr="00C63ED8">
        <w:rPr>
          <w:rFonts w:ascii="Arial Armenian" w:hAnsi="Arial Armenian"/>
          <w:b/>
          <w:i/>
          <w:sz w:val="22"/>
          <w:szCs w:val="22"/>
          <w:lang w:val="fr-FR"/>
        </w:rPr>
        <w:t xml:space="preserve">, </w:t>
      </w:r>
      <w:r w:rsidRPr="00C63ED8">
        <w:rPr>
          <w:rFonts w:ascii="BarBar" w:hAnsi="BarBar"/>
          <w:b/>
          <w:i/>
          <w:sz w:val="22"/>
          <w:szCs w:val="22"/>
          <w:lang w:val="fr-FR"/>
        </w:rPr>
        <w:t>á</w:t>
      </w:r>
      <w:r w:rsidRPr="00C63ED8">
        <w:rPr>
          <w:rFonts w:ascii="Arial Armenian" w:hAnsi="Arial Armenian"/>
          <w:b/>
          <w:i/>
          <w:sz w:val="22"/>
          <w:szCs w:val="22"/>
          <w:lang w:val="fr-FR"/>
        </w:rPr>
        <w:t xml:space="preserve">õ, </w:t>
      </w:r>
      <w:r w:rsidRPr="00C63ED8">
        <w:rPr>
          <w:rFonts w:ascii="BarBar" w:hAnsi="BarBar"/>
          <w:b/>
          <w:i/>
          <w:sz w:val="22"/>
          <w:szCs w:val="22"/>
          <w:lang w:val="fr-FR"/>
        </w:rPr>
        <w:t>û</w:t>
      </w:r>
      <w:r w:rsidRPr="00C63ED8">
        <w:rPr>
          <w:rFonts w:ascii="BarBar" w:hAnsi="BarBar"/>
          <w:sz w:val="22"/>
          <w:szCs w:val="22"/>
          <w:lang w:val="fr-FR"/>
        </w:rPr>
        <w:t xml:space="preserve">-Ç </w:t>
      </w:r>
      <w:r w:rsidRPr="00C63ED8">
        <w:rPr>
          <w:rFonts w:ascii="Times LatArm" w:hAnsi="Times LatArm"/>
          <w:sz w:val="22"/>
          <w:szCs w:val="22"/>
          <w:lang w:val="fr-FR"/>
        </w:rPr>
        <w:t>ÑÝãáõÛÃ³ÛÝáõÃÛáõÝÁ Ç í»ñçá Ñ³ëï³ïíáõÙ ¿ ³Ù»Ý³Ù»ñÓ³íáñ ÑÝãáõÛÃÝ»ñÇ`</w:t>
      </w:r>
      <w:r w:rsidRPr="00C63ED8">
        <w:rPr>
          <w:rFonts w:ascii="Arial Armenian" w:hAnsi="Arial Armenian"/>
          <w:sz w:val="22"/>
          <w:szCs w:val="22"/>
          <w:lang w:val="fr-FR"/>
        </w:rPr>
        <w:t xml:space="preserve"> </w:t>
      </w:r>
      <w:r w:rsidRPr="00C63ED8">
        <w:rPr>
          <w:rFonts w:ascii="Times LatArm" w:hAnsi="Times LatArm"/>
          <w:b/>
          <w:i/>
          <w:sz w:val="22"/>
          <w:szCs w:val="22"/>
          <w:lang w:val="fr-FR"/>
        </w:rPr>
        <w:t>³, û, áõ</w:t>
      </w:r>
      <w:r w:rsidRPr="00C63ED8">
        <w:rPr>
          <w:rFonts w:ascii="Times LatArm" w:hAnsi="Times LatArm"/>
          <w:sz w:val="22"/>
          <w:szCs w:val="22"/>
          <w:lang w:val="fr-FR"/>
        </w:rPr>
        <w:t>-Ç Ñ»ï áõÝ»ó³Í Ñ³Ï³¹ñáõÃÛáõÝÝ»ñáí</w:t>
      </w:r>
      <w:r w:rsidRPr="00C63ED8">
        <w:rPr>
          <w:rFonts w:ascii="Arial Armenian" w:hAnsi="Arial Armenian"/>
          <w:sz w:val="22"/>
          <w:szCs w:val="22"/>
          <w:lang w:val="fr-FR"/>
        </w:rPr>
        <w:t xml:space="preserve">`  </w:t>
      </w:r>
      <w:r w:rsidRPr="00C63ED8">
        <w:rPr>
          <w:rFonts w:ascii="Times LatArm" w:hAnsi="Times LatArm"/>
          <w:b/>
          <w:i/>
          <w:sz w:val="22"/>
          <w:szCs w:val="22"/>
          <w:lang w:val="fr-FR"/>
        </w:rPr>
        <w:t>É</w:t>
      </w:r>
      <w:r w:rsidRPr="00C63ED8">
        <w:rPr>
          <w:rFonts w:ascii="BarBar" w:hAnsi="BarBar"/>
          <w:b/>
          <w:i/>
          <w:sz w:val="22"/>
          <w:szCs w:val="22"/>
          <w:lang w:val="fr-FR"/>
        </w:rPr>
        <w:t>³</w:t>
      </w:r>
      <w:r w:rsidRPr="00C63ED8">
        <w:rPr>
          <w:rFonts w:ascii="Times LatArm" w:hAnsi="Times LatArm"/>
          <w:b/>
          <w:i/>
          <w:sz w:val="22"/>
          <w:szCs w:val="22"/>
          <w:lang w:val="fr-FR"/>
        </w:rPr>
        <w:t>í</w:t>
      </w:r>
      <w:r w:rsidRPr="00C63ED8">
        <w:rPr>
          <w:rFonts w:ascii="Arial Armenian" w:hAnsi="Arial Armenian"/>
          <w:b/>
          <w:i/>
          <w:sz w:val="22"/>
          <w:szCs w:val="22"/>
          <w:lang w:val="fr-FR"/>
        </w:rPr>
        <w:t xml:space="preserve"> </w:t>
      </w:r>
      <w:r w:rsidRPr="00C63ED8">
        <w:rPr>
          <w:rFonts w:ascii="Times LatArm" w:hAnsi="Times LatArm"/>
          <w:sz w:val="22"/>
          <w:szCs w:val="22"/>
          <w:lang w:val="fr-FR"/>
        </w:rPr>
        <w:t xml:space="preserve">(É³í) – </w:t>
      </w:r>
      <w:r w:rsidRPr="00C63ED8">
        <w:rPr>
          <w:rFonts w:ascii="Times LatArm" w:hAnsi="Times LatArm"/>
          <w:b/>
          <w:i/>
          <w:sz w:val="22"/>
          <w:szCs w:val="22"/>
          <w:lang w:val="fr-FR"/>
        </w:rPr>
        <w:t xml:space="preserve">É³í </w:t>
      </w:r>
      <w:r w:rsidRPr="00C63ED8">
        <w:rPr>
          <w:rFonts w:ascii="Times LatArm" w:hAnsi="Times LatArm"/>
          <w:sz w:val="22"/>
          <w:szCs w:val="22"/>
          <w:lang w:val="fr-FR"/>
        </w:rPr>
        <w:t>(ï»Õ³ï³ñ³÷ ³ÝÓñ¨),</w:t>
      </w:r>
      <w:r w:rsidR="00086F34" w:rsidRPr="00C63ED8">
        <w:rPr>
          <w:rFonts w:ascii="Arial Armenian" w:hAnsi="Arial Armenian"/>
          <w:b/>
          <w:i/>
          <w:sz w:val="22"/>
          <w:szCs w:val="22"/>
          <w:lang w:val="fr-FR"/>
        </w:rPr>
        <w:t xml:space="preserve"> </w:t>
      </w:r>
      <w:r w:rsidR="00086F34" w:rsidRPr="00C63ED8">
        <w:rPr>
          <w:rFonts w:ascii="Times LatArm" w:hAnsi="Times LatArm"/>
          <w:b/>
          <w:i/>
          <w:sz w:val="22"/>
          <w:szCs w:val="22"/>
          <w:lang w:val="fr-FR"/>
        </w:rPr>
        <w:t>å</w:t>
      </w:r>
      <w:r w:rsidR="00086F34" w:rsidRPr="00C63ED8">
        <w:rPr>
          <w:rFonts w:ascii="BarBar" w:hAnsi="BarBar"/>
          <w:b/>
          <w:i/>
          <w:sz w:val="22"/>
          <w:szCs w:val="22"/>
          <w:lang w:val="fr-FR"/>
        </w:rPr>
        <w:t>³</w:t>
      </w:r>
      <w:r w:rsidR="00086F34" w:rsidRPr="00C63ED8">
        <w:rPr>
          <w:rFonts w:ascii="Times LatArm" w:hAnsi="Times LatArm"/>
          <w:b/>
          <w:i/>
          <w:sz w:val="22"/>
          <w:szCs w:val="22"/>
          <w:lang w:val="fr-FR"/>
        </w:rPr>
        <w:t xml:space="preserve">ï </w:t>
      </w:r>
      <w:r w:rsidR="00086F34" w:rsidRPr="00C63ED8">
        <w:rPr>
          <w:rFonts w:ascii="Times LatArm" w:hAnsi="Times LatArm"/>
          <w:sz w:val="22"/>
          <w:szCs w:val="22"/>
          <w:lang w:val="fr-FR"/>
        </w:rPr>
        <w:t>(ÃáÝñÇ å³ï)</w:t>
      </w:r>
      <w:r w:rsidRPr="00C63ED8">
        <w:rPr>
          <w:rFonts w:ascii="Times LatArm" w:hAnsi="Times LatArm"/>
          <w:sz w:val="22"/>
          <w:szCs w:val="22"/>
          <w:lang w:val="fr-FR"/>
        </w:rPr>
        <w:t xml:space="preserve"> </w:t>
      </w:r>
      <w:r w:rsidR="00086F34" w:rsidRPr="00C63ED8">
        <w:rPr>
          <w:rFonts w:ascii="Times LatArm" w:hAnsi="Times LatArm"/>
          <w:sz w:val="22"/>
          <w:szCs w:val="22"/>
          <w:lang w:val="fr-FR"/>
        </w:rPr>
        <w:t>-</w:t>
      </w:r>
      <w:r w:rsidRPr="00C63ED8">
        <w:rPr>
          <w:rFonts w:ascii="Times LatArm" w:hAnsi="Times LatArm"/>
          <w:b/>
          <w:i/>
          <w:sz w:val="22"/>
          <w:szCs w:val="22"/>
          <w:lang w:val="fr-FR"/>
        </w:rPr>
        <w:t xml:space="preserve">å³ï </w:t>
      </w:r>
      <w:r w:rsidRPr="00C63ED8">
        <w:rPr>
          <w:rFonts w:ascii="Times LatArm" w:hAnsi="Times LatArm"/>
          <w:sz w:val="22"/>
          <w:szCs w:val="22"/>
          <w:lang w:val="fr-FR"/>
        </w:rPr>
        <w:t>(å³ï),</w:t>
      </w:r>
      <w:r w:rsidRPr="00C63ED8">
        <w:rPr>
          <w:rFonts w:ascii="Arial Armenian" w:hAnsi="Arial Armenian"/>
          <w:sz w:val="22"/>
          <w:szCs w:val="22"/>
          <w:lang w:val="fr-FR"/>
        </w:rPr>
        <w:t xml:space="preserve"> </w:t>
      </w:r>
      <w:r w:rsidRPr="00C63ED8">
        <w:rPr>
          <w:rFonts w:ascii="Arial Armenian" w:hAnsi="Arial Armenian"/>
          <w:b/>
          <w:i/>
          <w:sz w:val="22"/>
          <w:szCs w:val="22"/>
          <w:lang w:val="fr-FR"/>
        </w:rPr>
        <w:t>í</w:t>
      </w:r>
      <w:r w:rsidRPr="00C63ED8">
        <w:rPr>
          <w:rFonts w:ascii="BarBar" w:hAnsi="BarBar"/>
          <w:b/>
          <w:i/>
          <w:sz w:val="22"/>
          <w:szCs w:val="22"/>
          <w:lang w:val="fr-FR"/>
        </w:rPr>
        <w:t>³</w:t>
      </w:r>
      <w:r w:rsidRPr="00C63ED8">
        <w:rPr>
          <w:rFonts w:ascii="Arial Armenian" w:hAnsi="Arial Armenian"/>
          <w:b/>
          <w:i/>
          <w:sz w:val="22"/>
          <w:szCs w:val="22"/>
          <w:lang w:val="fr-FR"/>
        </w:rPr>
        <w:t xml:space="preserve">ñ </w:t>
      </w:r>
      <w:r w:rsidRPr="00C63ED8">
        <w:rPr>
          <w:rFonts w:ascii="Times LatArm" w:hAnsi="Times LatArm"/>
          <w:sz w:val="22"/>
          <w:szCs w:val="22"/>
          <w:lang w:val="fr-FR"/>
        </w:rPr>
        <w:t xml:space="preserve">(1. Ñ»ïù, 2. ß³ñù) </w:t>
      </w:r>
      <w:r w:rsidRPr="00C63ED8">
        <w:rPr>
          <w:rFonts w:ascii="Arial Armenian" w:hAnsi="Arial Armenian"/>
          <w:sz w:val="22"/>
          <w:szCs w:val="22"/>
          <w:lang w:val="fr-FR"/>
        </w:rPr>
        <w:t xml:space="preserve">– </w:t>
      </w:r>
      <w:r w:rsidRPr="00C63ED8">
        <w:rPr>
          <w:rFonts w:ascii="Times LatArm" w:hAnsi="Times LatArm"/>
          <w:b/>
          <w:i/>
          <w:sz w:val="22"/>
          <w:szCs w:val="22"/>
          <w:lang w:val="fr-FR"/>
        </w:rPr>
        <w:t xml:space="preserve">í³ñ </w:t>
      </w:r>
      <w:r w:rsidRPr="00C63ED8">
        <w:rPr>
          <w:rFonts w:ascii="Times LatArm" w:hAnsi="Times LatArm"/>
          <w:sz w:val="22"/>
          <w:szCs w:val="22"/>
          <w:lang w:val="fr-FR"/>
        </w:rPr>
        <w:t>(í³ñ),</w:t>
      </w:r>
      <w:r w:rsidRPr="00C63ED8">
        <w:rPr>
          <w:rFonts w:ascii="Arial Armenian" w:hAnsi="Arial Armenian"/>
          <w:sz w:val="22"/>
          <w:szCs w:val="22"/>
          <w:lang w:val="fr-FR"/>
        </w:rPr>
        <w:t xml:space="preserve"> </w:t>
      </w:r>
      <w:r w:rsidRPr="00C63ED8">
        <w:rPr>
          <w:rFonts w:ascii="Times LatArm" w:hAnsi="Times LatArm"/>
          <w:b/>
          <w:i/>
          <w:sz w:val="22"/>
          <w:szCs w:val="22"/>
          <w:lang w:val="fr-FR"/>
        </w:rPr>
        <w:t>ï</w:t>
      </w:r>
      <w:r w:rsidRPr="00C63ED8">
        <w:rPr>
          <w:rFonts w:ascii="BarBar" w:hAnsi="BarBar"/>
          <w:b/>
          <w:i/>
          <w:sz w:val="22"/>
          <w:szCs w:val="22"/>
          <w:lang w:val="fr-FR"/>
        </w:rPr>
        <w:t>³</w:t>
      </w:r>
      <w:r w:rsidRPr="00C63ED8">
        <w:rPr>
          <w:rFonts w:ascii="Times LatArm" w:hAnsi="Times LatArm"/>
          <w:b/>
          <w:i/>
          <w:sz w:val="22"/>
          <w:szCs w:val="22"/>
          <w:lang w:val="fr-FR"/>
        </w:rPr>
        <w:t>÷</w:t>
      </w:r>
      <w:r w:rsidRPr="00C63ED8">
        <w:rPr>
          <w:rFonts w:ascii="Arial Armenian" w:hAnsi="Arial Armenian"/>
          <w:b/>
          <w:i/>
          <w:sz w:val="22"/>
          <w:szCs w:val="22"/>
          <w:lang w:val="fr-FR"/>
        </w:rPr>
        <w:t xml:space="preserve"> </w:t>
      </w:r>
      <w:r w:rsidRPr="00C63ED8">
        <w:rPr>
          <w:rFonts w:ascii="Arial Armenian" w:hAnsi="Arial Armenian"/>
          <w:sz w:val="22"/>
          <w:szCs w:val="22"/>
          <w:lang w:val="fr-FR"/>
        </w:rPr>
        <w:t>(</w:t>
      </w:r>
      <w:r w:rsidRPr="00C63ED8">
        <w:rPr>
          <w:rFonts w:ascii="Times LatArm" w:hAnsi="Times LatArm"/>
          <w:sz w:val="22"/>
          <w:szCs w:val="22"/>
          <w:lang w:val="fr-FR"/>
        </w:rPr>
        <w:t xml:space="preserve">1. Ñ³ó` É³í³ß ÃË»Éáõ Ñ³ñÙ³ñ³Ýù, 2. ÷áùñÇÏ ÑÛáõÕ³Ï, 3. ûñáñáóáõÙ »ñ»Ë³ÛÇ ï³Ï ¹ñíáÕ µ³ñÓÇÏ) – </w:t>
      </w:r>
      <w:r w:rsidRPr="00C63ED8">
        <w:rPr>
          <w:rFonts w:ascii="Times LatArm" w:hAnsi="Times LatArm"/>
          <w:b/>
          <w:i/>
          <w:sz w:val="22"/>
          <w:szCs w:val="22"/>
          <w:lang w:val="fr-FR"/>
        </w:rPr>
        <w:t xml:space="preserve">ï³÷ </w:t>
      </w:r>
      <w:r w:rsidRPr="00C63ED8">
        <w:rPr>
          <w:rFonts w:ascii="Times LatArm" w:hAnsi="Times LatArm"/>
          <w:sz w:val="22"/>
          <w:szCs w:val="22"/>
          <w:lang w:val="fr-FR"/>
        </w:rPr>
        <w:t>(·»ïÇÝ, Ñ³Ý¹³Ù³ë),</w:t>
      </w:r>
      <w:r w:rsidRPr="00C63ED8">
        <w:rPr>
          <w:rFonts w:ascii="Arial Armenian" w:hAnsi="Arial Armenian"/>
          <w:sz w:val="22"/>
          <w:szCs w:val="22"/>
          <w:lang w:val="fr-FR"/>
        </w:rPr>
        <w:t xml:space="preserve"> </w:t>
      </w:r>
      <w:r w:rsidRPr="00C63ED8">
        <w:rPr>
          <w:rFonts w:ascii="Arial Armenian" w:hAnsi="Arial Armenian"/>
          <w:b/>
          <w:i/>
          <w:sz w:val="22"/>
          <w:szCs w:val="22"/>
          <w:lang w:val="fr-FR"/>
        </w:rPr>
        <w:t>Ï</w:t>
      </w:r>
      <w:r w:rsidRPr="00C63ED8">
        <w:rPr>
          <w:rFonts w:ascii="BarBar" w:hAnsi="BarBar"/>
          <w:b/>
          <w:i/>
          <w:sz w:val="22"/>
          <w:szCs w:val="22"/>
          <w:lang w:val="fr-FR"/>
        </w:rPr>
        <w:t>á</w:t>
      </w:r>
      <w:r w:rsidRPr="00C63ED8">
        <w:rPr>
          <w:rFonts w:ascii="Arial Armenian" w:hAnsi="Arial Armenian"/>
          <w:b/>
          <w:i/>
          <w:sz w:val="22"/>
          <w:szCs w:val="22"/>
          <w:lang w:val="fr-FR"/>
        </w:rPr>
        <w:t>õÙ</w:t>
      </w:r>
      <w:r w:rsidRPr="00C63ED8">
        <w:rPr>
          <w:rFonts w:ascii="Arial Armenian" w:hAnsi="Arial Armenian"/>
          <w:sz w:val="22"/>
          <w:szCs w:val="22"/>
          <w:lang w:val="fr-FR"/>
        </w:rPr>
        <w:t xml:space="preserve"> </w:t>
      </w:r>
      <w:r w:rsidRPr="00C63ED8">
        <w:rPr>
          <w:rFonts w:ascii="Times LatArm" w:hAnsi="Times LatArm"/>
          <w:sz w:val="22"/>
          <w:szCs w:val="22"/>
          <w:lang w:val="fr-FR"/>
        </w:rPr>
        <w:t xml:space="preserve">(·áÙ) – </w:t>
      </w:r>
      <w:r w:rsidRPr="00C63ED8">
        <w:rPr>
          <w:rFonts w:ascii="Times LatArm" w:hAnsi="Times LatArm"/>
          <w:b/>
          <w:i/>
          <w:sz w:val="22"/>
          <w:szCs w:val="22"/>
          <w:lang w:val="fr-FR"/>
        </w:rPr>
        <w:t>ÏáõÙ</w:t>
      </w:r>
      <w:r w:rsidRPr="00C63ED8">
        <w:rPr>
          <w:rFonts w:ascii="Times LatArm" w:hAnsi="Times LatArm"/>
          <w:sz w:val="22"/>
          <w:szCs w:val="22"/>
          <w:lang w:val="fr-FR"/>
        </w:rPr>
        <w:t xml:space="preserve"> (áõÙå),</w:t>
      </w:r>
      <w:r w:rsidRPr="00C63ED8">
        <w:rPr>
          <w:rFonts w:ascii="Arial Armenian" w:hAnsi="Arial Armenian"/>
          <w:sz w:val="22"/>
          <w:szCs w:val="22"/>
          <w:lang w:val="fr-FR"/>
        </w:rPr>
        <w:t xml:space="preserve"> </w:t>
      </w:r>
      <w:r w:rsidRPr="00C63ED8">
        <w:rPr>
          <w:rFonts w:ascii="Arial Armenian" w:hAnsi="Arial Armenian"/>
          <w:b/>
          <w:i/>
          <w:sz w:val="22"/>
          <w:szCs w:val="22"/>
          <w:lang w:val="fr-FR"/>
        </w:rPr>
        <w:t>ï</w:t>
      </w:r>
      <w:r w:rsidRPr="00C63ED8">
        <w:rPr>
          <w:rFonts w:ascii="BarBar" w:hAnsi="BarBar"/>
          <w:b/>
          <w:i/>
          <w:sz w:val="22"/>
          <w:szCs w:val="22"/>
          <w:lang w:val="fr-FR"/>
        </w:rPr>
        <w:t>á</w:t>
      </w:r>
      <w:r w:rsidRPr="00C63ED8">
        <w:rPr>
          <w:rFonts w:ascii="Arial Armenian" w:hAnsi="Arial Armenian"/>
          <w:b/>
          <w:i/>
          <w:sz w:val="22"/>
          <w:szCs w:val="22"/>
          <w:lang w:val="fr-FR"/>
        </w:rPr>
        <w:t>õß</w:t>
      </w:r>
      <w:r w:rsidRPr="00C63ED8">
        <w:rPr>
          <w:rFonts w:ascii="Arial Armenian" w:hAnsi="Arial Armenian"/>
          <w:sz w:val="22"/>
          <w:szCs w:val="22"/>
          <w:lang w:val="fr-FR"/>
        </w:rPr>
        <w:t xml:space="preserve"> </w:t>
      </w:r>
      <w:r w:rsidRPr="00C63ED8">
        <w:rPr>
          <w:rFonts w:ascii="Times LatArm" w:hAnsi="Times LatArm"/>
          <w:sz w:val="22"/>
          <w:szCs w:val="22"/>
          <w:lang w:val="fr-FR"/>
        </w:rPr>
        <w:t xml:space="preserve">(å³ñ»Õ³Ý³Ï) – </w:t>
      </w:r>
      <w:r w:rsidRPr="00C63ED8">
        <w:rPr>
          <w:rFonts w:ascii="Times LatArm" w:hAnsi="Times LatArm"/>
          <w:b/>
          <w:i/>
          <w:sz w:val="22"/>
          <w:szCs w:val="22"/>
          <w:lang w:val="fr-FR"/>
        </w:rPr>
        <w:t>ïáõß</w:t>
      </w:r>
      <w:r w:rsidRPr="00C63ED8">
        <w:rPr>
          <w:rFonts w:ascii="Times LatArm" w:hAnsi="Times LatArm"/>
          <w:sz w:val="22"/>
          <w:szCs w:val="22"/>
          <w:lang w:val="fr-FR"/>
        </w:rPr>
        <w:t xml:space="preserve"> (Ã³Ý³ù),</w:t>
      </w:r>
      <w:r w:rsidRPr="00C63ED8">
        <w:rPr>
          <w:rFonts w:ascii="Arial Armenian" w:hAnsi="Arial Armenian"/>
          <w:sz w:val="22"/>
          <w:szCs w:val="22"/>
          <w:lang w:val="fr-FR"/>
        </w:rPr>
        <w:t xml:space="preserve"> </w:t>
      </w:r>
      <w:r w:rsidRPr="00C63ED8">
        <w:rPr>
          <w:rFonts w:ascii="Arial Armenian" w:hAnsi="Arial Armenian"/>
          <w:b/>
          <w:i/>
          <w:sz w:val="22"/>
          <w:szCs w:val="22"/>
          <w:lang w:val="fr-FR"/>
        </w:rPr>
        <w:t>ß</w:t>
      </w:r>
      <w:r w:rsidRPr="00C63ED8">
        <w:rPr>
          <w:rFonts w:ascii="BarBar" w:hAnsi="BarBar"/>
          <w:b/>
          <w:i/>
          <w:sz w:val="22"/>
          <w:szCs w:val="22"/>
          <w:lang w:val="fr-FR"/>
        </w:rPr>
        <w:t>û</w:t>
      </w:r>
      <w:r w:rsidRPr="00C63ED8">
        <w:rPr>
          <w:rFonts w:ascii="Arial Armenian" w:hAnsi="Arial Armenian"/>
          <w:b/>
          <w:i/>
          <w:sz w:val="22"/>
          <w:szCs w:val="22"/>
          <w:lang w:val="fr-FR"/>
        </w:rPr>
        <w:t>ñ</w:t>
      </w:r>
      <w:r w:rsidRPr="00C63ED8">
        <w:rPr>
          <w:rFonts w:ascii="Arial Armenian" w:hAnsi="Arial Armenian"/>
          <w:sz w:val="22"/>
          <w:szCs w:val="22"/>
          <w:lang w:val="fr-FR"/>
        </w:rPr>
        <w:t xml:space="preserve"> </w:t>
      </w:r>
      <w:r w:rsidRPr="00C63ED8">
        <w:rPr>
          <w:rFonts w:ascii="Times LatArm" w:hAnsi="Times LatArm"/>
          <w:sz w:val="22"/>
          <w:szCs w:val="22"/>
          <w:lang w:val="fr-FR"/>
        </w:rPr>
        <w:t xml:space="preserve">(Ñ³·áõëï, ßáñ) – </w:t>
      </w:r>
      <w:r w:rsidRPr="00C63ED8">
        <w:rPr>
          <w:rFonts w:ascii="Times LatArm" w:hAnsi="Times LatArm"/>
          <w:b/>
          <w:i/>
          <w:sz w:val="22"/>
          <w:szCs w:val="22"/>
          <w:lang w:val="fr-FR"/>
        </w:rPr>
        <w:t>ßûñ</w:t>
      </w:r>
      <w:r w:rsidRPr="00C63ED8">
        <w:rPr>
          <w:rFonts w:ascii="Times LatArm" w:hAnsi="Times LatArm"/>
          <w:sz w:val="22"/>
          <w:szCs w:val="22"/>
          <w:lang w:val="fr-FR"/>
        </w:rPr>
        <w:t xml:space="preserve"> (ßáé, Éáé),</w:t>
      </w:r>
      <w:r w:rsidRPr="00C63ED8">
        <w:rPr>
          <w:rFonts w:ascii="Arial Armenian" w:hAnsi="Arial Armenian"/>
          <w:sz w:val="22"/>
          <w:szCs w:val="22"/>
          <w:lang w:val="fr-FR"/>
        </w:rPr>
        <w:t xml:space="preserve"> </w:t>
      </w:r>
      <w:r w:rsidRPr="00C63ED8">
        <w:rPr>
          <w:rFonts w:ascii="Times LatArm" w:hAnsi="Times LatArm"/>
          <w:b/>
          <w:i/>
          <w:sz w:val="22"/>
          <w:szCs w:val="22"/>
          <w:lang w:val="fr-FR"/>
        </w:rPr>
        <w:t>Í</w:t>
      </w:r>
      <w:r w:rsidRPr="00C63ED8">
        <w:rPr>
          <w:rFonts w:ascii="BarBar" w:hAnsi="BarBar"/>
          <w:b/>
          <w:i/>
          <w:sz w:val="22"/>
          <w:szCs w:val="22"/>
          <w:lang w:val="fr-FR"/>
        </w:rPr>
        <w:t>û</w:t>
      </w:r>
      <w:r w:rsidRPr="00C63ED8">
        <w:rPr>
          <w:rFonts w:ascii="Times LatArm" w:hAnsi="Times LatArm"/>
          <w:b/>
          <w:i/>
          <w:sz w:val="22"/>
          <w:szCs w:val="22"/>
          <w:lang w:val="fr-FR"/>
        </w:rPr>
        <w:t>ñ</w:t>
      </w:r>
      <w:r w:rsidRPr="00C63ED8">
        <w:rPr>
          <w:rFonts w:ascii="Arial Armenian" w:hAnsi="Arial Armenian"/>
          <w:sz w:val="22"/>
          <w:szCs w:val="22"/>
          <w:lang w:val="fr-FR"/>
        </w:rPr>
        <w:t xml:space="preserve"> </w:t>
      </w:r>
      <w:r w:rsidRPr="00C63ED8">
        <w:rPr>
          <w:rFonts w:ascii="Times LatArm" w:hAnsi="Times LatArm"/>
          <w:sz w:val="22"/>
          <w:szCs w:val="22"/>
          <w:lang w:val="fr-FR"/>
        </w:rPr>
        <w:t xml:space="preserve">(Óáñ) – </w:t>
      </w:r>
      <w:r w:rsidRPr="00C63ED8">
        <w:rPr>
          <w:rFonts w:ascii="Times LatArm" w:hAnsi="Times LatArm"/>
          <w:b/>
          <w:i/>
          <w:sz w:val="22"/>
          <w:szCs w:val="22"/>
          <w:lang w:val="fr-FR"/>
        </w:rPr>
        <w:t>Íûñ</w:t>
      </w:r>
      <w:r w:rsidRPr="00C63ED8">
        <w:rPr>
          <w:rFonts w:ascii="Times LatArm" w:hAnsi="Times LatArm"/>
          <w:sz w:val="22"/>
          <w:szCs w:val="22"/>
          <w:lang w:val="fr-FR"/>
        </w:rPr>
        <w:t xml:space="preserve"> (Íáñ³ÉÁ),</w:t>
      </w:r>
      <w:r w:rsidRPr="00C63ED8">
        <w:rPr>
          <w:rFonts w:ascii="Arial Armenian" w:hAnsi="Arial Armenian"/>
          <w:sz w:val="22"/>
          <w:szCs w:val="22"/>
          <w:lang w:val="fr-FR"/>
        </w:rPr>
        <w:t xml:space="preserve"> </w:t>
      </w:r>
      <w:r w:rsidRPr="00C63ED8">
        <w:rPr>
          <w:rFonts w:ascii="Times LatArm" w:hAnsi="Times LatArm"/>
          <w:b/>
          <w:i/>
          <w:sz w:val="22"/>
          <w:szCs w:val="22"/>
          <w:lang w:val="fr-FR"/>
        </w:rPr>
        <w:t>ï</w:t>
      </w:r>
      <w:r w:rsidRPr="00C63ED8">
        <w:rPr>
          <w:rFonts w:ascii="BarBar" w:hAnsi="BarBar"/>
          <w:b/>
          <w:i/>
          <w:sz w:val="22"/>
          <w:szCs w:val="22"/>
          <w:lang w:val="fr-FR"/>
        </w:rPr>
        <w:t>û</w:t>
      </w:r>
      <w:r w:rsidRPr="00C63ED8">
        <w:rPr>
          <w:rFonts w:ascii="Times LatArm" w:hAnsi="Times LatArm"/>
          <w:b/>
          <w:i/>
          <w:sz w:val="22"/>
          <w:szCs w:val="22"/>
          <w:lang w:val="fr-FR"/>
        </w:rPr>
        <w:t>Õ</w:t>
      </w:r>
      <w:r w:rsidRPr="00C63ED8">
        <w:rPr>
          <w:rFonts w:ascii="Times LatArm" w:hAnsi="Times LatArm"/>
          <w:sz w:val="22"/>
          <w:szCs w:val="22"/>
          <w:lang w:val="fr-FR"/>
        </w:rPr>
        <w:t xml:space="preserve"> (¹áÕ) – </w:t>
      </w:r>
      <w:r w:rsidRPr="00C63ED8">
        <w:rPr>
          <w:rFonts w:ascii="Times LatArm" w:hAnsi="Times LatArm"/>
          <w:b/>
          <w:i/>
          <w:sz w:val="22"/>
          <w:szCs w:val="22"/>
          <w:lang w:val="fr-FR"/>
        </w:rPr>
        <w:t>ïûÕ</w:t>
      </w:r>
      <w:r w:rsidRPr="00C63ED8">
        <w:rPr>
          <w:rFonts w:ascii="Times LatArm" w:hAnsi="Times LatArm"/>
          <w:sz w:val="22"/>
          <w:szCs w:val="22"/>
          <w:lang w:val="fr-FR"/>
        </w:rPr>
        <w:t xml:space="preserve"> (áõÕÇÕ ß³ñù` ïáÕ)</w:t>
      </w:r>
      <w:r w:rsidRPr="00C63ED8">
        <w:rPr>
          <w:rFonts w:ascii="Arial Armenian" w:hAnsi="Arial Armenian"/>
          <w:sz w:val="22"/>
          <w:szCs w:val="22"/>
          <w:lang w:val="fr-FR"/>
        </w:rPr>
        <w:t xml:space="preserve">, </w:t>
      </w:r>
      <w:r w:rsidRPr="00C63ED8">
        <w:rPr>
          <w:rFonts w:ascii="BarBar" w:hAnsi="BarBar"/>
          <w:b/>
          <w:i/>
          <w:sz w:val="22"/>
          <w:szCs w:val="22"/>
          <w:lang w:val="fr-FR"/>
        </w:rPr>
        <w:t>û</w:t>
      </w:r>
      <w:r w:rsidRPr="00C63ED8">
        <w:rPr>
          <w:rFonts w:ascii="Arial Armenian" w:hAnsi="Arial Armenian"/>
          <w:b/>
          <w:i/>
          <w:sz w:val="22"/>
          <w:szCs w:val="22"/>
          <w:lang w:val="fr-FR"/>
        </w:rPr>
        <w:t>ñ</w:t>
      </w:r>
      <w:r w:rsidRPr="00C63ED8">
        <w:rPr>
          <w:rFonts w:ascii="BarBar" w:hAnsi="BarBar"/>
          <w:b/>
          <w:i/>
          <w:sz w:val="22"/>
          <w:szCs w:val="22"/>
          <w:lang w:val="fr-FR"/>
        </w:rPr>
        <w:t>³</w:t>
      </w:r>
      <w:r w:rsidRPr="00C63ED8">
        <w:rPr>
          <w:rFonts w:ascii="Arial Armenian" w:hAnsi="Arial Armenian"/>
          <w:b/>
          <w:i/>
          <w:sz w:val="22"/>
          <w:szCs w:val="22"/>
          <w:lang w:val="fr-FR"/>
        </w:rPr>
        <w:t>Ý</w:t>
      </w:r>
      <w:r w:rsidRPr="00C63ED8">
        <w:rPr>
          <w:rFonts w:ascii="Arial Armenian" w:hAnsi="Arial Armenian"/>
          <w:sz w:val="22"/>
          <w:szCs w:val="22"/>
          <w:lang w:val="fr-FR"/>
        </w:rPr>
        <w:t xml:space="preserve"> </w:t>
      </w:r>
      <w:r w:rsidRPr="00C63ED8">
        <w:rPr>
          <w:rFonts w:ascii="Times LatArm" w:hAnsi="Times LatArm"/>
          <w:sz w:val="22"/>
          <w:szCs w:val="22"/>
          <w:lang w:val="fr-FR"/>
        </w:rPr>
        <w:t xml:space="preserve">(÷ã³ó³Í) – </w:t>
      </w:r>
      <w:r w:rsidRPr="00C63ED8">
        <w:rPr>
          <w:rFonts w:ascii="Times LatArm" w:hAnsi="Times LatArm"/>
          <w:b/>
          <w:i/>
          <w:sz w:val="22"/>
          <w:szCs w:val="22"/>
          <w:lang w:val="fr-FR"/>
        </w:rPr>
        <w:t>ûñ³Ý</w:t>
      </w:r>
      <w:r w:rsidRPr="00C63ED8">
        <w:rPr>
          <w:rFonts w:ascii="Times LatArm" w:hAnsi="Times LatArm"/>
          <w:sz w:val="22"/>
          <w:szCs w:val="22"/>
          <w:lang w:val="fr-FR"/>
        </w:rPr>
        <w:t xml:space="preserve"> (Ï³ÝË³½·³óáõÙ)</w:t>
      </w:r>
      <w:r w:rsidRPr="00C63ED8">
        <w:rPr>
          <w:rFonts w:ascii="Arial Armenian" w:hAnsi="Arial Armenian"/>
          <w:sz w:val="22"/>
          <w:szCs w:val="22"/>
          <w:lang w:val="fr-FR"/>
        </w:rPr>
        <w:t>:</w:t>
      </w:r>
    </w:p>
    <w:p w:rsidR="000B03DD" w:rsidRPr="00C63ED8" w:rsidRDefault="000B03DD" w:rsidP="00C63ED8">
      <w:pPr>
        <w:ind w:firstLine="567"/>
        <w:jc w:val="both"/>
        <w:rPr>
          <w:rFonts w:ascii="Times LatArm" w:hAnsi="Times LatArm"/>
          <w:sz w:val="22"/>
          <w:szCs w:val="22"/>
          <w:lang w:val="fr-FR"/>
        </w:rPr>
      </w:pPr>
      <w:r w:rsidRPr="00C63ED8">
        <w:rPr>
          <w:rFonts w:ascii="Times LatArm" w:hAnsi="Times LatArm"/>
          <w:sz w:val="22"/>
          <w:szCs w:val="22"/>
          <w:lang w:val="fr-FR"/>
        </w:rPr>
        <w:t>âÝ³Û³Í</w:t>
      </w:r>
      <w:r w:rsidRPr="00C63ED8">
        <w:rPr>
          <w:rFonts w:ascii="Arial Armenian" w:hAnsi="Arial Armenian"/>
          <w:sz w:val="22"/>
          <w:szCs w:val="22"/>
          <w:lang w:val="fr-FR"/>
        </w:rPr>
        <w:t xml:space="preserve"> </w:t>
      </w:r>
      <w:r w:rsidRPr="00C63ED8">
        <w:rPr>
          <w:rFonts w:ascii="BarBar" w:hAnsi="BarBar"/>
          <w:b/>
          <w:i/>
          <w:sz w:val="22"/>
          <w:szCs w:val="22"/>
          <w:lang w:val="fr-FR"/>
        </w:rPr>
        <w:t>³-</w:t>
      </w:r>
      <w:r w:rsidRPr="00C63ED8">
        <w:rPr>
          <w:rFonts w:ascii="Arial Armenian" w:hAnsi="Arial Armenian"/>
          <w:b/>
          <w:i/>
          <w:sz w:val="22"/>
          <w:szCs w:val="22"/>
          <w:lang w:val="fr-FR"/>
        </w:rPr>
        <w:t xml:space="preserve">³, </w:t>
      </w:r>
      <w:r w:rsidRPr="00C63ED8">
        <w:rPr>
          <w:rFonts w:ascii="BarBar" w:hAnsi="BarBar"/>
          <w:b/>
          <w:i/>
          <w:sz w:val="22"/>
          <w:szCs w:val="22"/>
          <w:lang w:val="fr-FR"/>
        </w:rPr>
        <w:t>á</w:t>
      </w:r>
      <w:r w:rsidRPr="00C63ED8">
        <w:rPr>
          <w:rFonts w:ascii="Arial Armenian" w:hAnsi="Arial Armenian"/>
          <w:b/>
          <w:i/>
          <w:sz w:val="22"/>
          <w:szCs w:val="22"/>
          <w:lang w:val="fr-FR"/>
        </w:rPr>
        <w:t xml:space="preserve">õ-áõ, </w:t>
      </w:r>
      <w:r w:rsidRPr="00C63ED8">
        <w:rPr>
          <w:rFonts w:ascii="BarBar" w:hAnsi="BarBar"/>
          <w:b/>
          <w:i/>
          <w:sz w:val="22"/>
          <w:szCs w:val="22"/>
          <w:lang w:val="fr-FR"/>
        </w:rPr>
        <w:t>û</w:t>
      </w:r>
      <w:r w:rsidRPr="00C63ED8">
        <w:rPr>
          <w:rFonts w:ascii="Arial Armenian" w:hAnsi="Arial Armenian"/>
          <w:b/>
          <w:i/>
          <w:sz w:val="22"/>
          <w:szCs w:val="22"/>
          <w:lang w:val="fr-FR"/>
        </w:rPr>
        <w:t>-</w:t>
      </w:r>
      <w:r w:rsidRPr="00C63ED8">
        <w:rPr>
          <w:rFonts w:ascii="Times LatArm" w:hAnsi="Times LatArm"/>
          <w:b/>
          <w:i/>
          <w:sz w:val="22"/>
          <w:szCs w:val="22"/>
          <w:lang w:val="fr-FR"/>
        </w:rPr>
        <w:t>û</w:t>
      </w:r>
      <w:r w:rsidRPr="00C63ED8">
        <w:rPr>
          <w:rFonts w:ascii="Arial Armenian" w:hAnsi="Arial Armenian"/>
          <w:sz w:val="22"/>
          <w:szCs w:val="22"/>
          <w:lang w:val="fr-FR"/>
        </w:rPr>
        <w:t xml:space="preserve"> </w:t>
      </w:r>
      <w:r w:rsidRPr="00C63ED8">
        <w:rPr>
          <w:rFonts w:ascii="Times LatArm" w:hAnsi="Times LatArm"/>
          <w:sz w:val="22"/>
          <w:szCs w:val="22"/>
          <w:lang w:val="fr-FR"/>
        </w:rPr>
        <w:t>Ñ³Ï³¹ñáõÃÛáõÝ ³éÏ³ ¿ ÑÇÙÝ³Ï³ÝáõÙ ß»ßï³ÏÇñ ÷³Ï í³ÝÏáõÙ (ÙÇ³í³ÝÏ µ³é»ñáõÙ), ³ÛÝáõ³Ù»Ý³ÛÝÇí, ¹³ï»Éáí µ»ñí³Í Ýí³½³·áõÛÝ ½áõÛ·»ñÇó, ùÙ³ÛÇÝ ³Û¹ Ó³ÛÝ³íáñÝ»ñÁ Ï³ñ»ÉÇ ¿ Ñ³Ù³ñ»É ³ÝÏ³Ë ÑÝãáõÛÃÝ»ñ:</w:t>
      </w:r>
    </w:p>
    <w:p w:rsidR="000B03DD" w:rsidRPr="00C63ED8" w:rsidRDefault="000B03DD" w:rsidP="00C63ED8">
      <w:pPr>
        <w:ind w:firstLine="567"/>
        <w:jc w:val="both"/>
        <w:rPr>
          <w:rFonts w:ascii="Times LatArm" w:hAnsi="Times LatArm"/>
          <w:sz w:val="22"/>
          <w:szCs w:val="22"/>
          <w:lang w:val="fr-FR"/>
        </w:rPr>
      </w:pPr>
      <w:r w:rsidRPr="00C63ED8">
        <w:rPr>
          <w:rFonts w:ascii="Times LatArm" w:hAnsi="Times LatArm"/>
          <w:sz w:val="22"/>
          <w:szCs w:val="22"/>
          <w:lang w:val="fr-FR"/>
        </w:rPr>
        <w:t xml:space="preserve">Ð³ñÏ ¿ Ýß»É Ý³¨, áñ µ³ñµ³éÇ áñáß Ëáëí³ÍùÝ»ñáõÙ Ñ³ïáõÏ»Ýï µ³é»ñÇ Ù»ç ·áñÍ³Í³Ï³Ý ¿ </w:t>
      </w:r>
      <w:r w:rsidRPr="00C63ED8">
        <w:rPr>
          <w:rFonts w:ascii="Times LatArm" w:hAnsi="Times LatArm"/>
          <w:b/>
          <w:i/>
          <w:sz w:val="22"/>
          <w:szCs w:val="22"/>
          <w:lang w:val="fr-FR"/>
        </w:rPr>
        <w:t>Á</w:t>
      </w:r>
      <w:r w:rsidRPr="00C63ED8">
        <w:rPr>
          <w:rFonts w:ascii="Times LatArm" w:hAnsi="Times LatArm"/>
          <w:sz w:val="22"/>
          <w:szCs w:val="22"/>
          <w:lang w:val="fr-FR"/>
        </w:rPr>
        <w:t xml:space="preserve"> ¨ </w:t>
      </w:r>
      <w:r w:rsidRPr="00C63ED8">
        <w:rPr>
          <w:rFonts w:ascii="Times LatArm" w:hAnsi="Times LatArm"/>
          <w:b/>
          <w:i/>
          <w:sz w:val="22"/>
          <w:szCs w:val="22"/>
          <w:lang w:val="fr-FR"/>
        </w:rPr>
        <w:t>¿</w:t>
      </w:r>
      <w:r w:rsidRPr="00C63ED8">
        <w:rPr>
          <w:rFonts w:ascii="Times LatArm" w:hAnsi="Times LatArm"/>
          <w:sz w:val="22"/>
          <w:szCs w:val="22"/>
          <w:lang w:val="fr-FR"/>
        </w:rPr>
        <w:t xml:space="preserve"> ÑÝãÛáõÝÝ»ñÇ ÙÇçÇÝ ³ëïÇ×³ÝÁ Ý»ñÏ³Û³óÝáÕ </w:t>
      </w:r>
      <w:r w:rsidRPr="00C63ED8">
        <w:rPr>
          <w:rFonts w:ascii="Times LatArm" w:hAnsi="Times LatArm"/>
          <w:b/>
          <w:i/>
          <w:sz w:val="22"/>
          <w:szCs w:val="22"/>
          <w:lang w:val="fr-FR"/>
        </w:rPr>
        <w:t>Á</w:t>
      </w:r>
      <w:r w:rsidRPr="00C63ED8">
        <w:rPr>
          <w:rFonts w:ascii="Times LatArm" w:hAnsi="Times LatArm"/>
          <w:b/>
          <w:i/>
          <w:sz w:val="22"/>
          <w:szCs w:val="22"/>
          <w:vertAlign w:val="superscript"/>
          <w:lang w:val="fr-FR"/>
        </w:rPr>
        <w:t>¿</w:t>
      </w:r>
      <w:r w:rsidRPr="00C63ED8">
        <w:rPr>
          <w:rFonts w:ascii="Times LatArm" w:hAnsi="Times LatArm"/>
          <w:sz w:val="22"/>
          <w:szCs w:val="22"/>
          <w:lang w:val="fr-FR"/>
        </w:rPr>
        <w:t xml:space="preserve"> »ñÏµ³ñµ³é³Ï»ñåÁ ` </w:t>
      </w:r>
      <w:r w:rsidRPr="00C63ED8">
        <w:rPr>
          <w:rFonts w:ascii="Times LatArm" w:hAnsi="Times LatArm"/>
          <w:b/>
          <w:i/>
          <w:sz w:val="22"/>
          <w:szCs w:val="22"/>
          <w:lang w:val="fr-FR"/>
        </w:rPr>
        <w:t>ÙÁ</w:t>
      </w:r>
      <w:r w:rsidRPr="00C63ED8">
        <w:rPr>
          <w:rFonts w:ascii="Times LatArm" w:hAnsi="Times LatArm"/>
          <w:b/>
          <w:i/>
          <w:sz w:val="22"/>
          <w:szCs w:val="22"/>
          <w:vertAlign w:val="superscript"/>
          <w:lang w:val="fr-FR"/>
        </w:rPr>
        <w:t>¿</w:t>
      </w:r>
      <w:r w:rsidRPr="00C63ED8">
        <w:rPr>
          <w:rFonts w:ascii="Times LatArm" w:hAnsi="Times LatArm"/>
          <w:b/>
          <w:i/>
          <w:sz w:val="22"/>
          <w:szCs w:val="22"/>
          <w:lang w:val="fr-FR"/>
        </w:rPr>
        <w:t>ë, íÁ</w:t>
      </w:r>
      <w:r w:rsidRPr="00C63ED8">
        <w:rPr>
          <w:rFonts w:ascii="Times LatArm" w:hAnsi="Times LatArm"/>
          <w:b/>
          <w:i/>
          <w:sz w:val="22"/>
          <w:szCs w:val="22"/>
          <w:vertAlign w:val="superscript"/>
          <w:lang w:val="fr-FR"/>
        </w:rPr>
        <w:t>¿</w:t>
      </w:r>
      <w:r w:rsidRPr="00C63ED8">
        <w:rPr>
          <w:rFonts w:ascii="Times LatArm" w:hAnsi="Times LatArm"/>
          <w:b/>
          <w:i/>
          <w:sz w:val="22"/>
          <w:szCs w:val="22"/>
          <w:lang w:val="fr-FR"/>
        </w:rPr>
        <w:t>ï, ÍÁÙÁ</w:t>
      </w:r>
      <w:r w:rsidRPr="00C63ED8">
        <w:rPr>
          <w:rFonts w:ascii="Times LatArm" w:hAnsi="Times LatArm"/>
          <w:b/>
          <w:i/>
          <w:sz w:val="22"/>
          <w:szCs w:val="22"/>
          <w:vertAlign w:val="superscript"/>
          <w:lang w:val="fr-FR"/>
        </w:rPr>
        <w:t>¿</w:t>
      </w:r>
      <w:r w:rsidRPr="00C63ED8">
        <w:rPr>
          <w:rFonts w:ascii="Times LatArm" w:hAnsi="Times LatArm"/>
          <w:b/>
          <w:i/>
          <w:sz w:val="22"/>
          <w:szCs w:val="22"/>
          <w:lang w:val="fr-FR"/>
        </w:rPr>
        <w:t>éÝÁ, ïÁ</w:t>
      </w:r>
      <w:r w:rsidRPr="00C63ED8">
        <w:rPr>
          <w:rFonts w:ascii="Times LatArm" w:hAnsi="Times LatArm"/>
          <w:b/>
          <w:i/>
          <w:sz w:val="22"/>
          <w:szCs w:val="22"/>
          <w:vertAlign w:val="superscript"/>
          <w:lang w:val="fr-FR"/>
        </w:rPr>
        <w:t>¿</w:t>
      </w:r>
      <w:r w:rsidRPr="00C63ED8">
        <w:rPr>
          <w:rFonts w:ascii="Times LatArm" w:hAnsi="Times LatArm"/>
          <w:b/>
          <w:i/>
          <w:sz w:val="22"/>
          <w:szCs w:val="22"/>
          <w:lang w:val="fr-FR"/>
        </w:rPr>
        <w:t>ëÝ³É,</w:t>
      </w:r>
      <w:r w:rsidRPr="00C63ED8">
        <w:rPr>
          <w:rFonts w:ascii="Times LatArm" w:hAnsi="Times LatArm"/>
          <w:sz w:val="22"/>
          <w:szCs w:val="22"/>
          <w:lang w:val="fr-FR"/>
        </w:rPr>
        <w:t xml:space="preserve"> áñÁ, ë³Ï³ÛÝ, ãÑ³Ï³¹ñí»Éáí ³Ù»Ý³Ù»ñÓ³íáñ` </w:t>
      </w:r>
      <w:r w:rsidRPr="00C63ED8">
        <w:rPr>
          <w:rFonts w:ascii="Times LatArm" w:hAnsi="Times LatArm"/>
          <w:b/>
          <w:i/>
          <w:sz w:val="22"/>
          <w:szCs w:val="22"/>
          <w:lang w:val="fr-FR"/>
        </w:rPr>
        <w:t>Á</w:t>
      </w:r>
      <w:r w:rsidRPr="00C63ED8">
        <w:rPr>
          <w:rFonts w:ascii="Times LatArm" w:hAnsi="Times LatArm"/>
          <w:sz w:val="22"/>
          <w:szCs w:val="22"/>
          <w:lang w:val="fr-FR"/>
        </w:rPr>
        <w:t xml:space="preserve"> ¨ </w:t>
      </w:r>
      <w:r w:rsidRPr="00C63ED8">
        <w:rPr>
          <w:rFonts w:ascii="Times LatArm" w:hAnsi="Times LatArm"/>
          <w:b/>
          <w:i/>
          <w:sz w:val="22"/>
          <w:szCs w:val="22"/>
          <w:lang w:val="fr-FR"/>
        </w:rPr>
        <w:t>¿</w:t>
      </w:r>
      <w:r w:rsidRPr="00C63ED8">
        <w:rPr>
          <w:rFonts w:ascii="Times LatArm" w:hAnsi="Times LatArm"/>
          <w:sz w:val="22"/>
          <w:szCs w:val="22"/>
          <w:lang w:val="fr-FR"/>
        </w:rPr>
        <w:t xml:space="preserve"> Ó³ÛÝ³íáñÝ»ñÇÝ, Ñ³Ý¹»ë ¿ ·³ÉÇë áñå»ë í»ñçÇÝÝ»ñÇë ³ñï³ë³Ý³Ï³Ý ï³ñµ»ñ³Ï:</w:t>
      </w:r>
    </w:p>
    <w:p w:rsidR="000B03DD" w:rsidRPr="00C63ED8" w:rsidRDefault="000B03DD" w:rsidP="00C63ED8">
      <w:pPr>
        <w:ind w:firstLine="567"/>
        <w:jc w:val="both"/>
        <w:rPr>
          <w:rFonts w:ascii="Times LatArm" w:hAnsi="Times LatArm"/>
          <w:sz w:val="22"/>
          <w:szCs w:val="22"/>
          <w:lang w:val="fr-FR"/>
        </w:rPr>
      </w:pPr>
      <w:r w:rsidRPr="00C63ED8">
        <w:rPr>
          <w:rFonts w:ascii="Times LatArm" w:hAnsi="Times LatArm"/>
          <w:sz w:val="22"/>
          <w:szCs w:val="22"/>
          <w:lang w:val="fr-FR"/>
        </w:rPr>
        <w:lastRenderedPageBreak/>
        <w:t xml:space="preserve">´³Õ³Ó³ÛÝ ÑÝãÛáõÝÝ»ñÁ Ý»ñÏ³Û³ÝáõÙ »Ý Ñ»ï¨Û³É ß³ñù»ñáí. Ó³ÛÝ»Õ å³ÛÃ³Ï³ÝÝ»ñ ¨ ÏÇë³ß÷³Ï³ÝÝ»ñ` </w:t>
      </w:r>
      <w:r w:rsidRPr="00C63ED8">
        <w:rPr>
          <w:rFonts w:ascii="Times LatArm" w:hAnsi="Times LatArm"/>
          <w:b/>
          <w:i/>
          <w:sz w:val="22"/>
          <w:szCs w:val="22"/>
          <w:lang w:val="fr-FR"/>
        </w:rPr>
        <w:t>µ, ·, ·</w:t>
      </w:r>
      <w:r w:rsidRPr="00C63ED8">
        <w:rPr>
          <w:rFonts w:ascii="Times LatArm" w:hAnsi="Times LatArm"/>
          <w:b/>
          <w:i/>
          <w:sz w:val="22"/>
          <w:szCs w:val="22"/>
          <w:vertAlign w:val="superscript"/>
          <w:lang w:val="fr-FR"/>
        </w:rPr>
        <w:t>Û</w:t>
      </w:r>
      <w:r w:rsidRPr="00C63ED8">
        <w:rPr>
          <w:rFonts w:ascii="Times LatArm" w:hAnsi="Times LatArm"/>
          <w:b/>
          <w:i/>
          <w:sz w:val="22"/>
          <w:szCs w:val="22"/>
          <w:lang w:val="fr-FR"/>
        </w:rPr>
        <w:t>, ¹, Ó, ç,</w:t>
      </w:r>
      <w:r w:rsidRPr="00C63ED8">
        <w:rPr>
          <w:rFonts w:ascii="Times LatArm" w:hAnsi="Times LatArm"/>
          <w:sz w:val="22"/>
          <w:szCs w:val="22"/>
          <w:lang w:val="fr-FR"/>
        </w:rPr>
        <w:t xml:space="preserve"> ËáõÉ å³ÛÃ³Ï³ÝÝ»ñ ¨ ÏÇë³ß÷³Ï³ÝÝ»ñ` </w:t>
      </w:r>
      <w:r w:rsidRPr="00C63ED8">
        <w:rPr>
          <w:rFonts w:ascii="Times LatArm" w:hAnsi="Times LatArm"/>
          <w:b/>
          <w:i/>
          <w:sz w:val="22"/>
          <w:szCs w:val="22"/>
          <w:lang w:val="fr-FR"/>
        </w:rPr>
        <w:t>å, Ï, Ï</w:t>
      </w:r>
      <w:r w:rsidRPr="00C63ED8">
        <w:rPr>
          <w:rFonts w:ascii="Times LatArm" w:hAnsi="Times LatArm"/>
          <w:b/>
          <w:i/>
          <w:sz w:val="22"/>
          <w:szCs w:val="22"/>
          <w:vertAlign w:val="superscript"/>
          <w:lang w:val="fr-FR"/>
        </w:rPr>
        <w:t>Û</w:t>
      </w:r>
      <w:r w:rsidRPr="00C63ED8">
        <w:rPr>
          <w:rFonts w:ascii="Times LatArm" w:hAnsi="Times LatArm"/>
          <w:b/>
          <w:i/>
          <w:sz w:val="22"/>
          <w:szCs w:val="22"/>
          <w:lang w:val="fr-FR"/>
        </w:rPr>
        <w:t>, ï, Í, ×,</w:t>
      </w:r>
      <w:r w:rsidRPr="00C63ED8">
        <w:rPr>
          <w:rFonts w:ascii="Times LatArm" w:hAnsi="Times LatArm"/>
          <w:sz w:val="22"/>
          <w:szCs w:val="22"/>
          <w:lang w:val="fr-FR"/>
        </w:rPr>
        <w:t xml:space="preserve"> ßÝã»Õ ËáõÉ å³ÛÃ³Ï³ÝÝ»ñ ¨ ÏÇë³ß÷³Ï³ÝÝ»ñ` </w:t>
      </w:r>
      <w:r w:rsidRPr="00C63ED8">
        <w:rPr>
          <w:rFonts w:ascii="Times LatArm" w:hAnsi="Times LatArm"/>
          <w:b/>
          <w:i/>
          <w:sz w:val="22"/>
          <w:szCs w:val="22"/>
          <w:lang w:val="fr-FR"/>
        </w:rPr>
        <w:t>÷, ù, ù</w:t>
      </w:r>
      <w:r w:rsidRPr="00C63ED8">
        <w:rPr>
          <w:rFonts w:ascii="Times LatArm" w:hAnsi="Times LatArm"/>
          <w:b/>
          <w:i/>
          <w:sz w:val="22"/>
          <w:szCs w:val="22"/>
          <w:vertAlign w:val="superscript"/>
          <w:lang w:val="fr-FR"/>
        </w:rPr>
        <w:t>Û</w:t>
      </w:r>
      <w:r w:rsidRPr="00C63ED8">
        <w:rPr>
          <w:rFonts w:ascii="Times LatArm" w:hAnsi="Times LatArm"/>
          <w:b/>
          <w:i/>
          <w:sz w:val="22"/>
          <w:szCs w:val="22"/>
          <w:lang w:val="fr-FR"/>
        </w:rPr>
        <w:t>, Ã, ó, ã,</w:t>
      </w:r>
      <w:r w:rsidRPr="00C63ED8">
        <w:rPr>
          <w:rFonts w:ascii="Times LatArm" w:hAnsi="Times LatArm"/>
          <w:sz w:val="22"/>
          <w:szCs w:val="22"/>
          <w:lang w:val="fr-FR"/>
        </w:rPr>
        <w:t xml:space="preserve"> Ó³ÛÝ»Õ ß÷³Ï³ÝÝ»ñ` </w:t>
      </w:r>
      <w:r w:rsidRPr="00C63ED8">
        <w:rPr>
          <w:rFonts w:ascii="Times LatArm" w:hAnsi="Times LatArm"/>
          <w:b/>
          <w:i/>
          <w:sz w:val="22"/>
          <w:szCs w:val="22"/>
          <w:lang w:val="fr-FR"/>
        </w:rPr>
        <w:t>í, ½, Å, Õ,</w:t>
      </w:r>
      <w:r w:rsidRPr="00C63ED8">
        <w:rPr>
          <w:rFonts w:ascii="Times LatArm" w:hAnsi="Times LatArm"/>
          <w:sz w:val="22"/>
          <w:szCs w:val="22"/>
          <w:lang w:val="fr-FR"/>
        </w:rPr>
        <w:t xml:space="preserve"> ËáõÉ ß÷³Ï³ÝÝ»ñ` </w:t>
      </w:r>
      <w:r w:rsidRPr="00C63ED8">
        <w:rPr>
          <w:rFonts w:ascii="Times LatArm" w:hAnsi="Times LatArm"/>
          <w:b/>
          <w:i/>
          <w:sz w:val="22"/>
          <w:szCs w:val="22"/>
          <w:lang w:val="fr-FR"/>
        </w:rPr>
        <w:t>ë, ß, Ë, Ñ,</w:t>
      </w:r>
      <w:r w:rsidRPr="00C63ED8">
        <w:rPr>
          <w:rFonts w:ascii="Times LatArm" w:hAnsi="Times LatArm"/>
          <w:sz w:val="22"/>
          <w:szCs w:val="22"/>
          <w:lang w:val="fr-FR"/>
        </w:rPr>
        <w:t xml:space="preserve"> Ó³ÛÝáñ¹Ý»ñ` </w:t>
      </w:r>
      <w:r w:rsidRPr="00C63ED8">
        <w:rPr>
          <w:rFonts w:ascii="Times LatArm" w:hAnsi="Times LatArm"/>
          <w:b/>
          <w:i/>
          <w:sz w:val="22"/>
          <w:szCs w:val="22"/>
          <w:lang w:val="fr-FR"/>
        </w:rPr>
        <w:t>Ù, Ý, ñ, é, É, Û</w:t>
      </w:r>
      <w:r w:rsidRPr="00C63ED8">
        <w:rPr>
          <w:rFonts w:ascii="Times LatArm" w:hAnsi="Times LatArm"/>
          <w:sz w:val="22"/>
          <w:szCs w:val="22"/>
          <w:lang w:val="fr-FR"/>
        </w:rPr>
        <w:t>:</w:t>
      </w:r>
    </w:p>
    <w:p w:rsidR="000B03DD" w:rsidRPr="00C63ED8" w:rsidRDefault="000B03DD" w:rsidP="00C63ED8">
      <w:pPr>
        <w:ind w:firstLine="567"/>
        <w:jc w:val="both"/>
        <w:rPr>
          <w:rFonts w:ascii="Times LatArm" w:hAnsi="Times LatArm"/>
          <w:sz w:val="22"/>
          <w:szCs w:val="22"/>
          <w:lang w:val="fr-FR"/>
        </w:rPr>
      </w:pPr>
      <w:r w:rsidRPr="00C63ED8">
        <w:rPr>
          <w:rFonts w:ascii="Times LatArm" w:hAnsi="Times LatArm"/>
          <w:sz w:val="22"/>
          <w:szCs w:val="22"/>
          <w:lang w:val="fr-FR"/>
        </w:rPr>
        <w:t>Ð³Û µ³ñµ³éÝ»ñÇ ÑÝãÛáõÝ³Ï³Ý ÙÇ³Ñ³ïÏ³ÝÇß ¹³ë³Ï³ñ·Ù³Ùµ ¶áñÇëÇ µ³ñµ³éÁ å»ïù ¿ ¹³ë»É ³é³çÇÝ ï»Õ³ß³ñÅÇ »ÝÃ³ñÏí³Í (»ñÏ³ëïÇ×³Ý Ó³ÛÝ»Õ³½áõñÏ) µ³ñµ³éÝ»ñÇ ß³ñùÇÝ: ê³Ï³ÛÝ, ÁÝ¹Ñ³Ýáõñ ³éÙ³Ùµ, Ó³ÛÝ»ÕÝ»ñÁ ËáñÃ ã»Ý µ³ñµ³éÇ Ëáëí³ÍùÝ»ñÇÝ ¨ Ñ³Ý¹ÇåáõÙ »Ý.</w:t>
      </w:r>
    </w:p>
    <w:p w:rsidR="000B03DD" w:rsidRPr="00C63ED8" w:rsidRDefault="000B03DD" w:rsidP="00C63ED8">
      <w:pPr>
        <w:ind w:firstLine="567"/>
        <w:jc w:val="both"/>
        <w:rPr>
          <w:rFonts w:ascii="Times LatArm" w:hAnsi="Times LatArm"/>
          <w:b/>
          <w:i/>
          <w:sz w:val="22"/>
          <w:szCs w:val="22"/>
          <w:lang w:val="fr-FR"/>
        </w:rPr>
      </w:pPr>
      <w:r w:rsidRPr="00C63ED8">
        <w:rPr>
          <w:rFonts w:ascii="Times LatArm" w:hAnsi="Times LatArm"/>
          <w:sz w:val="22"/>
          <w:szCs w:val="22"/>
          <w:lang w:val="fr-FR"/>
        </w:rPr>
        <w:t xml:space="preserve">³) ·ñ³µ³ñÇó ³í³Ý¹í³Í ¨ µ³ñµ³é³ÛÇÝ ÙÇ ß³ñù µ³é»ñÇ µ³é³ëÏ½µÇ ¹ÇñùáõÙ` </w:t>
      </w:r>
      <w:r w:rsidRPr="00C63ED8">
        <w:rPr>
          <w:rFonts w:ascii="Times LatArm" w:hAnsi="Times LatArm"/>
          <w:b/>
          <w:i/>
          <w:sz w:val="22"/>
          <w:szCs w:val="22"/>
          <w:lang w:val="fr-FR"/>
        </w:rPr>
        <w:t>µÁéÇ,</w:t>
      </w:r>
      <w:r w:rsidRPr="00C63ED8">
        <w:rPr>
          <w:rFonts w:ascii="Arial Armenian" w:hAnsi="Arial Armenian"/>
          <w:b/>
          <w:i/>
          <w:sz w:val="22"/>
          <w:szCs w:val="22"/>
          <w:lang w:val="fr-FR"/>
        </w:rPr>
        <w:t xml:space="preserve"> µÁËÏ³É, </w:t>
      </w:r>
      <w:r w:rsidRPr="00C63ED8">
        <w:rPr>
          <w:rFonts w:ascii="Times LatArm" w:hAnsi="Times LatArm"/>
          <w:b/>
          <w:i/>
          <w:sz w:val="22"/>
          <w:szCs w:val="22"/>
          <w:lang w:val="fr-FR"/>
        </w:rPr>
        <w:t>µáõÕáõù³í¿ñ, ·</w:t>
      </w:r>
      <w:r w:rsidRPr="00C63ED8">
        <w:rPr>
          <w:rFonts w:ascii="Times LatArm" w:hAnsi="Times LatArm"/>
          <w:b/>
          <w:i/>
          <w:sz w:val="22"/>
          <w:szCs w:val="22"/>
          <w:vertAlign w:val="superscript"/>
          <w:lang w:val="fr-FR"/>
        </w:rPr>
        <w:t>Û</w:t>
      </w:r>
      <w:r w:rsidRPr="00C63ED8">
        <w:rPr>
          <w:rFonts w:ascii="Times LatArm" w:hAnsi="Times LatArm"/>
          <w:b/>
          <w:i/>
          <w:sz w:val="22"/>
          <w:szCs w:val="22"/>
          <w:lang w:val="fr-FR"/>
        </w:rPr>
        <w:t>Ç¹</w:t>
      </w:r>
      <w:r w:rsidRPr="00C63ED8">
        <w:rPr>
          <w:rFonts w:ascii="BarBar" w:hAnsi="BarBar"/>
          <w:b/>
          <w:i/>
          <w:sz w:val="22"/>
          <w:szCs w:val="22"/>
          <w:lang w:val="fr-FR"/>
        </w:rPr>
        <w:t>³</w:t>
      </w:r>
      <w:r w:rsidRPr="00C63ED8">
        <w:rPr>
          <w:rFonts w:ascii="Times LatArm" w:hAnsi="Times LatArm"/>
          <w:b/>
          <w:i/>
          <w:sz w:val="22"/>
          <w:szCs w:val="22"/>
          <w:lang w:val="fr-FR"/>
        </w:rPr>
        <w:t>É</w:t>
      </w:r>
      <w:r w:rsidRPr="00C63ED8">
        <w:rPr>
          <w:rFonts w:ascii="Arial Armenian" w:hAnsi="Arial Armenian"/>
          <w:b/>
          <w:i/>
          <w:sz w:val="22"/>
          <w:szCs w:val="22"/>
          <w:lang w:val="fr-FR"/>
        </w:rPr>
        <w:t xml:space="preserve">, </w:t>
      </w:r>
      <w:r w:rsidRPr="00C63ED8">
        <w:rPr>
          <w:rFonts w:ascii="Times LatArm" w:hAnsi="Times LatArm"/>
          <w:b/>
          <w:i/>
          <w:sz w:val="22"/>
          <w:szCs w:val="22"/>
          <w:lang w:val="fr-FR"/>
        </w:rPr>
        <w:t>·</w:t>
      </w:r>
      <w:r w:rsidRPr="00C63ED8">
        <w:rPr>
          <w:rFonts w:ascii="Arial Armenian" w:hAnsi="Arial Armenian"/>
          <w:b/>
          <w:i/>
          <w:sz w:val="22"/>
          <w:szCs w:val="22"/>
          <w:vertAlign w:val="superscript"/>
          <w:lang w:val="fr-FR"/>
        </w:rPr>
        <w:t>Û</w:t>
      </w:r>
      <w:r w:rsidRPr="00C63ED8">
        <w:rPr>
          <w:rFonts w:ascii="BarBar" w:hAnsi="BarBar"/>
          <w:b/>
          <w:i/>
          <w:sz w:val="22"/>
          <w:szCs w:val="22"/>
          <w:lang w:val="fr-FR"/>
        </w:rPr>
        <w:t>á</w:t>
      </w:r>
      <w:r w:rsidRPr="00C63ED8">
        <w:rPr>
          <w:rFonts w:ascii="Arial Armenian" w:hAnsi="Arial Armenian"/>
          <w:b/>
          <w:i/>
          <w:sz w:val="22"/>
          <w:szCs w:val="22"/>
          <w:lang w:val="fr-FR"/>
        </w:rPr>
        <w:t>õ</w:t>
      </w:r>
      <w:r w:rsidRPr="00C63ED8">
        <w:rPr>
          <w:rFonts w:ascii="Times LatArm" w:hAnsi="Times LatArm"/>
          <w:b/>
          <w:i/>
          <w:sz w:val="22"/>
          <w:szCs w:val="22"/>
          <w:lang w:val="fr-FR"/>
        </w:rPr>
        <w:t>Éµ</w:t>
      </w:r>
      <w:r w:rsidRPr="00C63ED8">
        <w:rPr>
          <w:rFonts w:ascii="BarBar" w:hAnsi="BarBar"/>
          <w:b/>
          <w:i/>
          <w:sz w:val="22"/>
          <w:szCs w:val="22"/>
          <w:lang w:val="fr-FR"/>
        </w:rPr>
        <w:t>³</w:t>
      </w:r>
      <w:r w:rsidRPr="00C63ED8">
        <w:rPr>
          <w:rFonts w:ascii="Arial Armenian" w:hAnsi="Arial Armenian"/>
          <w:b/>
          <w:i/>
          <w:sz w:val="22"/>
          <w:szCs w:val="22"/>
          <w:lang w:val="fr-FR"/>
        </w:rPr>
        <w:t xml:space="preserve">, </w:t>
      </w:r>
      <w:r w:rsidRPr="00C63ED8">
        <w:rPr>
          <w:rFonts w:ascii="Times LatArm" w:hAnsi="Times LatArm"/>
          <w:b/>
          <w:i/>
          <w:sz w:val="22"/>
          <w:szCs w:val="22"/>
          <w:lang w:val="fr-FR"/>
        </w:rPr>
        <w:t>·Á¹ÁÉ, ¹³¹,</w:t>
      </w:r>
      <w:r w:rsidRPr="00C63ED8">
        <w:rPr>
          <w:rFonts w:ascii="Arial Armenian" w:hAnsi="Arial Armenian"/>
          <w:b/>
          <w:i/>
          <w:sz w:val="22"/>
          <w:szCs w:val="22"/>
          <w:lang w:val="fr-FR"/>
        </w:rPr>
        <w:t xml:space="preserve"> </w:t>
      </w:r>
      <w:r w:rsidRPr="00C63ED8">
        <w:rPr>
          <w:rFonts w:ascii="Times LatArm" w:hAnsi="Times LatArm"/>
          <w:b/>
          <w:i/>
          <w:sz w:val="22"/>
          <w:szCs w:val="22"/>
          <w:lang w:val="fr-FR"/>
        </w:rPr>
        <w:t>¹ÇÉ</w:t>
      </w:r>
      <w:r w:rsidRPr="00C63ED8">
        <w:rPr>
          <w:rFonts w:ascii="BarBar" w:hAnsi="BarBar"/>
          <w:b/>
          <w:i/>
          <w:sz w:val="22"/>
          <w:szCs w:val="22"/>
          <w:lang w:val="fr-FR"/>
        </w:rPr>
        <w:t>³</w:t>
      </w:r>
      <w:r w:rsidRPr="00C63ED8">
        <w:rPr>
          <w:rFonts w:ascii="Times LatArm" w:hAnsi="Times LatArm"/>
          <w:b/>
          <w:i/>
          <w:sz w:val="22"/>
          <w:szCs w:val="22"/>
          <w:lang w:val="fr-FR"/>
        </w:rPr>
        <w:t>ñ¿É</w:t>
      </w:r>
      <w:r w:rsidRPr="00C63ED8">
        <w:rPr>
          <w:rFonts w:ascii="Arial Armenian" w:hAnsi="Arial Armenian"/>
          <w:b/>
          <w:i/>
          <w:sz w:val="22"/>
          <w:szCs w:val="22"/>
          <w:lang w:val="fr-FR"/>
        </w:rPr>
        <w:t xml:space="preserve">, </w:t>
      </w:r>
      <w:r w:rsidRPr="00C63ED8">
        <w:rPr>
          <w:rFonts w:ascii="Times LatArm" w:hAnsi="Times LatArm"/>
          <w:b/>
          <w:i/>
          <w:sz w:val="22"/>
          <w:szCs w:val="22"/>
          <w:lang w:val="fr-FR"/>
        </w:rPr>
        <w:t>¹ÁéÇ,</w:t>
      </w:r>
    </w:p>
    <w:p w:rsidR="000B03DD" w:rsidRPr="00C63ED8" w:rsidRDefault="000B03DD" w:rsidP="00C63ED8">
      <w:pPr>
        <w:ind w:firstLine="567"/>
        <w:jc w:val="both"/>
        <w:rPr>
          <w:rFonts w:ascii="Times LatArm" w:hAnsi="Times LatArm"/>
          <w:sz w:val="22"/>
          <w:szCs w:val="22"/>
          <w:lang w:val="fr-FR"/>
        </w:rPr>
      </w:pPr>
      <w:r w:rsidRPr="00C63ED8">
        <w:rPr>
          <w:rFonts w:ascii="Times LatArm" w:hAnsi="Times LatArm"/>
          <w:sz w:val="22"/>
          <w:szCs w:val="22"/>
          <w:lang w:val="fr-FR"/>
        </w:rPr>
        <w:t xml:space="preserve">µ) </w:t>
      </w:r>
      <w:r w:rsidRPr="00C63ED8">
        <w:rPr>
          <w:rFonts w:ascii="Times LatArm" w:hAnsi="Times LatArm"/>
          <w:b/>
          <w:i/>
          <w:sz w:val="22"/>
          <w:szCs w:val="22"/>
          <w:lang w:val="fr-FR"/>
        </w:rPr>
        <w:t>Ù</w:t>
      </w:r>
      <w:r w:rsidRPr="00C63ED8">
        <w:rPr>
          <w:rFonts w:ascii="Times LatArm" w:hAnsi="Times LatArm"/>
          <w:sz w:val="22"/>
          <w:szCs w:val="22"/>
          <w:lang w:val="fr-FR"/>
        </w:rPr>
        <w:t xml:space="preserve"> ¨ </w:t>
      </w:r>
      <w:r w:rsidRPr="00C63ED8">
        <w:rPr>
          <w:rFonts w:ascii="Times LatArm" w:hAnsi="Times LatArm"/>
          <w:b/>
          <w:i/>
          <w:sz w:val="22"/>
          <w:szCs w:val="22"/>
          <w:lang w:val="fr-FR"/>
        </w:rPr>
        <w:t>Ý</w:t>
      </w:r>
      <w:r w:rsidRPr="00C63ED8">
        <w:rPr>
          <w:rFonts w:ascii="Times LatArm" w:hAnsi="Times LatArm"/>
          <w:sz w:val="22"/>
          <w:szCs w:val="22"/>
          <w:lang w:val="fr-FR"/>
        </w:rPr>
        <w:t xml:space="preserve"> Ó³ÛÝáñ¹Ý»ñÇó Ñ»ïá` </w:t>
      </w:r>
      <w:r w:rsidRPr="00C63ED8">
        <w:rPr>
          <w:rFonts w:ascii="Times LatArm" w:hAnsi="Times LatArm"/>
          <w:b/>
          <w:i/>
          <w:sz w:val="22"/>
          <w:szCs w:val="22"/>
          <w:lang w:val="fr-FR"/>
        </w:rPr>
        <w:t>³Ùµ³ñ/³Ýµ³ñ,</w:t>
      </w:r>
      <w:r w:rsidRPr="00C63ED8">
        <w:rPr>
          <w:rFonts w:ascii="Times LatArm" w:hAnsi="Times LatArm"/>
          <w:sz w:val="22"/>
          <w:szCs w:val="22"/>
          <w:lang w:val="fr-FR"/>
        </w:rPr>
        <w:t xml:space="preserve"> </w:t>
      </w:r>
      <w:r w:rsidRPr="00C63ED8">
        <w:rPr>
          <w:rFonts w:ascii="Times LatArm" w:hAnsi="Times LatArm"/>
          <w:b/>
          <w:i/>
          <w:sz w:val="22"/>
          <w:szCs w:val="22"/>
          <w:lang w:val="fr-FR"/>
        </w:rPr>
        <w:t>ß³Ùµ, ë¿Ïï¿Ýµ¿ñ,</w:t>
      </w:r>
      <w:r w:rsidRPr="00C63ED8">
        <w:rPr>
          <w:rFonts w:ascii="Arial Armenian" w:hAnsi="Arial Armenian"/>
          <w:b/>
          <w:i/>
          <w:sz w:val="22"/>
          <w:szCs w:val="22"/>
          <w:lang w:val="fr-FR"/>
        </w:rPr>
        <w:t xml:space="preserve">  </w:t>
      </w:r>
      <w:r w:rsidRPr="00C63ED8">
        <w:rPr>
          <w:rFonts w:ascii="Times LatArm" w:hAnsi="Times LatArm"/>
          <w:b/>
          <w:i/>
          <w:sz w:val="22"/>
          <w:szCs w:val="22"/>
          <w:lang w:val="fr-FR"/>
        </w:rPr>
        <w:t>µ</w:t>
      </w:r>
      <w:r w:rsidRPr="00C63ED8">
        <w:rPr>
          <w:rFonts w:ascii="BarBar" w:hAnsi="BarBar"/>
          <w:b/>
          <w:i/>
          <w:sz w:val="22"/>
          <w:szCs w:val="22"/>
          <w:lang w:val="fr-FR"/>
        </w:rPr>
        <w:t>³</w:t>
      </w:r>
      <w:r w:rsidRPr="00C63ED8">
        <w:rPr>
          <w:rFonts w:ascii="Times LatArm" w:hAnsi="Times LatArm"/>
          <w:b/>
          <w:i/>
          <w:sz w:val="22"/>
          <w:szCs w:val="22"/>
          <w:lang w:val="fr-FR"/>
        </w:rPr>
        <w:t>Ý·Ç</w:t>
      </w:r>
      <w:r w:rsidRPr="00C63ED8">
        <w:rPr>
          <w:rFonts w:ascii="Arial Armenian" w:hAnsi="Arial Armenian"/>
          <w:b/>
          <w:i/>
          <w:sz w:val="22"/>
          <w:szCs w:val="22"/>
          <w:lang w:val="fr-FR"/>
        </w:rPr>
        <w:t xml:space="preserve">, </w:t>
      </w:r>
      <w:r w:rsidRPr="00C63ED8">
        <w:rPr>
          <w:rFonts w:ascii="Times LatArm" w:hAnsi="Times LatArm"/>
          <w:b/>
          <w:i/>
          <w:sz w:val="22"/>
          <w:szCs w:val="22"/>
          <w:lang w:val="fr-FR"/>
        </w:rPr>
        <w:t>Ã³Ý·,</w:t>
      </w:r>
      <w:r w:rsidRPr="00C63ED8">
        <w:rPr>
          <w:rFonts w:ascii="Arial Armenian" w:hAnsi="Arial Armenian"/>
          <w:b/>
          <w:i/>
          <w:sz w:val="22"/>
          <w:szCs w:val="22"/>
          <w:lang w:val="fr-FR"/>
        </w:rPr>
        <w:t xml:space="preserve"> </w:t>
      </w:r>
      <w:r w:rsidRPr="00C63ED8">
        <w:rPr>
          <w:rFonts w:ascii="Times LatArm" w:hAnsi="Times LatArm"/>
          <w:b/>
          <w:i/>
          <w:sz w:val="22"/>
          <w:szCs w:val="22"/>
          <w:lang w:val="fr-FR"/>
        </w:rPr>
        <w:t>Å</w:t>
      </w:r>
      <w:r w:rsidRPr="00C63ED8">
        <w:rPr>
          <w:rFonts w:ascii="BarBar" w:hAnsi="BarBar"/>
          <w:b/>
          <w:i/>
          <w:sz w:val="22"/>
          <w:szCs w:val="22"/>
          <w:lang w:val="fr-FR"/>
        </w:rPr>
        <w:t>³</w:t>
      </w:r>
      <w:r w:rsidRPr="00C63ED8">
        <w:rPr>
          <w:rFonts w:ascii="Arial Armenian" w:hAnsi="Arial Armenian"/>
          <w:b/>
          <w:i/>
          <w:sz w:val="22"/>
          <w:szCs w:val="22"/>
          <w:lang w:val="fr-FR"/>
        </w:rPr>
        <w:t>é</w:t>
      </w:r>
      <w:r w:rsidRPr="00C63ED8">
        <w:rPr>
          <w:rFonts w:ascii="BarBar" w:hAnsi="BarBar"/>
          <w:b/>
          <w:i/>
          <w:sz w:val="22"/>
          <w:szCs w:val="22"/>
          <w:lang w:val="fr-FR"/>
        </w:rPr>
        <w:t>³</w:t>
      </w:r>
      <w:r w:rsidRPr="00C63ED8">
        <w:rPr>
          <w:rFonts w:ascii="Times LatArm" w:hAnsi="Times LatArm"/>
          <w:b/>
          <w:i/>
          <w:sz w:val="22"/>
          <w:szCs w:val="22"/>
          <w:lang w:val="fr-FR"/>
        </w:rPr>
        <w:t>Ý·</w:t>
      </w:r>
      <w:r w:rsidRPr="00C63ED8">
        <w:rPr>
          <w:rFonts w:ascii="Arial Armenian" w:hAnsi="Arial Armenian"/>
          <w:b/>
          <w:i/>
          <w:sz w:val="22"/>
          <w:szCs w:val="22"/>
          <w:lang w:val="fr-FR"/>
        </w:rPr>
        <w:t xml:space="preserve">, </w:t>
      </w:r>
      <w:r w:rsidRPr="00C63ED8">
        <w:rPr>
          <w:rFonts w:ascii="Times LatArm" w:hAnsi="Times LatArm"/>
          <w:b/>
          <w:i/>
          <w:sz w:val="22"/>
          <w:szCs w:val="22"/>
          <w:lang w:val="fr-FR"/>
        </w:rPr>
        <w:t>Ã³ÝÓ</w:t>
      </w:r>
      <w:r w:rsidR="003B554C" w:rsidRPr="00C63ED8">
        <w:rPr>
          <w:rFonts w:ascii="Times LatArm" w:hAnsi="Times LatArm"/>
          <w:b/>
          <w:i/>
          <w:sz w:val="22"/>
          <w:szCs w:val="22"/>
          <w:lang w:val="fr-FR"/>
        </w:rPr>
        <w:t>Á</w:t>
      </w:r>
      <w:r w:rsidRPr="00C63ED8">
        <w:rPr>
          <w:rFonts w:ascii="Times LatArm" w:hAnsi="Times LatArm"/>
          <w:b/>
          <w:i/>
          <w:sz w:val="22"/>
          <w:szCs w:val="22"/>
          <w:lang w:val="fr-FR"/>
        </w:rPr>
        <w:t>ñ,</w:t>
      </w:r>
      <w:r w:rsidRPr="00C63ED8">
        <w:rPr>
          <w:rFonts w:ascii="Arial Armenian" w:hAnsi="Arial Armenian"/>
          <w:b/>
          <w:i/>
          <w:sz w:val="22"/>
          <w:szCs w:val="22"/>
          <w:lang w:val="fr-FR"/>
        </w:rPr>
        <w:t xml:space="preserve"> </w:t>
      </w:r>
      <w:r w:rsidRPr="00C63ED8">
        <w:rPr>
          <w:rFonts w:ascii="Times LatArm" w:hAnsi="Times LatArm"/>
          <w:b/>
          <w:i/>
          <w:sz w:val="22"/>
          <w:szCs w:val="22"/>
          <w:lang w:val="fr-FR"/>
        </w:rPr>
        <w:t>ËÁÝÓ</w:t>
      </w:r>
      <w:r w:rsidRPr="00C63ED8">
        <w:rPr>
          <w:rFonts w:ascii="BarBar" w:hAnsi="BarBar"/>
          <w:b/>
          <w:i/>
          <w:sz w:val="22"/>
          <w:szCs w:val="22"/>
          <w:lang w:val="fr-FR"/>
        </w:rPr>
        <w:t>û</w:t>
      </w:r>
      <w:r w:rsidRPr="00C63ED8">
        <w:rPr>
          <w:rFonts w:ascii="Arial Armenian" w:hAnsi="Arial Armenian"/>
          <w:b/>
          <w:i/>
          <w:sz w:val="22"/>
          <w:szCs w:val="22"/>
          <w:lang w:val="fr-FR"/>
        </w:rPr>
        <w:t xml:space="preserve">ñ, </w:t>
      </w:r>
      <w:r w:rsidRPr="00C63ED8">
        <w:rPr>
          <w:rFonts w:ascii="Times LatArm" w:hAnsi="Times LatArm"/>
          <w:b/>
          <w:i/>
          <w:sz w:val="22"/>
          <w:szCs w:val="22"/>
          <w:lang w:val="fr-FR"/>
        </w:rPr>
        <w:t>åÁñÇÝÓ,</w:t>
      </w:r>
      <w:r w:rsidRPr="00C63ED8">
        <w:rPr>
          <w:rFonts w:ascii="Arial Armenian" w:hAnsi="Arial Armenian"/>
          <w:b/>
          <w:i/>
          <w:sz w:val="22"/>
          <w:szCs w:val="22"/>
          <w:lang w:val="fr-FR"/>
        </w:rPr>
        <w:t xml:space="preserve"> </w:t>
      </w:r>
      <w:r w:rsidRPr="00C63ED8">
        <w:rPr>
          <w:rFonts w:ascii="Times LatArm" w:hAnsi="Times LatArm"/>
          <w:b/>
          <w:i/>
          <w:sz w:val="22"/>
          <w:szCs w:val="22"/>
          <w:lang w:val="fr-FR"/>
        </w:rPr>
        <w:t>å¿Ýç</w:t>
      </w:r>
      <w:r w:rsidRPr="00C63ED8">
        <w:rPr>
          <w:rFonts w:ascii="BarBar" w:hAnsi="BarBar"/>
          <w:b/>
          <w:i/>
          <w:sz w:val="22"/>
          <w:szCs w:val="22"/>
          <w:lang w:val="fr-FR"/>
        </w:rPr>
        <w:t>³</w:t>
      </w:r>
      <w:r w:rsidRPr="00C63ED8">
        <w:rPr>
          <w:rFonts w:ascii="Arial Armenian" w:hAnsi="Arial Armenian"/>
          <w:b/>
          <w:i/>
          <w:sz w:val="22"/>
          <w:szCs w:val="22"/>
          <w:lang w:val="fr-FR"/>
        </w:rPr>
        <w:t xml:space="preserve">ñ, </w:t>
      </w:r>
      <w:r w:rsidRPr="00C63ED8">
        <w:rPr>
          <w:rFonts w:ascii="Times LatArm" w:hAnsi="Times LatArm"/>
          <w:b/>
          <w:i/>
          <w:sz w:val="22"/>
          <w:szCs w:val="22"/>
          <w:lang w:val="fr-FR"/>
        </w:rPr>
        <w:t>ËûÝç³Ý</w:t>
      </w:r>
      <w:r w:rsidRPr="00C63ED8">
        <w:rPr>
          <w:rFonts w:ascii="Times LatArm" w:hAnsi="Times LatArm"/>
          <w:sz w:val="22"/>
          <w:szCs w:val="22"/>
          <w:lang w:val="fr-FR"/>
        </w:rPr>
        <w:t>,</w:t>
      </w:r>
    </w:p>
    <w:p w:rsidR="000B03DD" w:rsidRPr="00C63ED8" w:rsidRDefault="000B03DD" w:rsidP="00C63ED8">
      <w:pPr>
        <w:ind w:firstLine="567"/>
        <w:jc w:val="both"/>
        <w:rPr>
          <w:rFonts w:ascii="Times LatArm" w:hAnsi="Times LatArm"/>
          <w:b/>
          <w:i/>
          <w:sz w:val="22"/>
          <w:szCs w:val="22"/>
          <w:lang w:val="fr-FR"/>
        </w:rPr>
      </w:pPr>
      <w:r w:rsidRPr="00C63ED8">
        <w:rPr>
          <w:rFonts w:ascii="Times LatArm" w:hAnsi="Times LatArm"/>
          <w:sz w:val="22"/>
          <w:szCs w:val="22"/>
          <w:lang w:val="fr-FR"/>
        </w:rPr>
        <w:t xml:space="preserve">·) µÝ³Ó³ÛÝ³Ï³Ý µ³é»ñáõÙ` </w:t>
      </w:r>
      <w:r w:rsidRPr="00C63ED8">
        <w:rPr>
          <w:rFonts w:ascii="Times LatArm" w:hAnsi="Times LatArm"/>
          <w:b/>
          <w:i/>
          <w:sz w:val="22"/>
          <w:szCs w:val="22"/>
          <w:lang w:val="fr-FR"/>
        </w:rPr>
        <w:t>µÁÕµÁÕ³É, µÁÉµÁÉ³É, ·Áé·Áé³É, ¹Áé¹Áé³É, ¹ÁñÁÝ·¹ÁñÁÝ·³É, ÏÁÝÓÏûÝÓ³É,</w:t>
      </w:r>
    </w:p>
    <w:p w:rsidR="000B03DD" w:rsidRPr="00C63ED8" w:rsidRDefault="000B03DD" w:rsidP="00C63ED8">
      <w:pPr>
        <w:ind w:firstLine="567"/>
        <w:jc w:val="both"/>
        <w:rPr>
          <w:rFonts w:ascii="Times LatArm" w:hAnsi="Times LatArm"/>
          <w:sz w:val="22"/>
          <w:szCs w:val="22"/>
          <w:lang w:val="fr-FR"/>
        </w:rPr>
      </w:pPr>
      <w:r w:rsidRPr="00C63ED8">
        <w:rPr>
          <w:rFonts w:ascii="Times LatArm" w:hAnsi="Times LatArm"/>
          <w:sz w:val="22"/>
          <w:szCs w:val="22"/>
          <w:lang w:val="fr-FR"/>
        </w:rPr>
        <w:t xml:space="preserve">¹) ÷áË³éÛ³É µ³é»ñáõÙ` </w:t>
      </w:r>
      <w:r w:rsidRPr="00C63ED8">
        <w:rPr>
          <w:rFonts w:ascii="Times LatArm" w:hAnsi="Times LatArm"/>
          <w:b/>
          <w:i/>
          <w:sz w:val="22"/>
          <w:szCs w:val="22"/>
          <w:lang w:val="fr-FR"/>
        </w:rPr>
        <w:t>µ³ÛÕáõß, ³µáõé</w:t>
      </w:r>
      <w:r w:rsidRPr="00C63ED8">
        <w:rPr>
          <w:rFonts w:ascii="Arial Armenian" w:hAnsi="Arial Armenian"/>
          <w:b/>
          <w:i/>
          <w:sz w:val="22"/>
          <w:szCs w:val="22"/>
          <w:lang w:val="fr-FR"/>
        </w:rPr>
        <w:t xml:space="preserve">, </w:t>
      </w:r>
      <w:r w:rsidRPr="00C63ED8">
        <w:rPr>
          <w:rFonts w:ascii="Times LatArm" w:hAnsi="Times LatArm"/>
          <w:b/>
          <w:i/>
          <w:sz w:val="22"/>
          <w:szCs w:val="22"/>
          <w:lang w:val="fr-FR"/>
        </w:rPr>
        <w:t>µ</w:t>
      </w:r>
      <w:r w:rsidRPr="00C63ED8">
        <w:rPr>
          <w:rFonts w:ascii="BarBar" w:hAnsi="BarBar"/>
          <w:b/>
          <w:i/>
          <w:sz w:val="22"/>
          <w:szCs w:val="22"/>
          <w:lang w:val="fr-FR"/>
        </w:rPr>
        <w:t>á</w:t>
      </w:r>
      <w:r w:rsidRPr="00C63ED8">
        <w:rPr>
          <w:rFonts w:ascii="Arial Armenian" w:hAnsi="Arial Armenian"/>
          <w:b/>
          <w:i/>
          <w:sz w:val="22"/>
          <w:szCs w:val="22"/>
          <w:lang w:val="fr-FR"/>
        </w:rPr>
        <w:t>õ</w:t>
      </w:r>
      <w:r w:rsidRPr="00C63ED8">
        <w:rPr>
          <w:rFonts w:ascii="Times LatArm" w:hAnsi="Times LatArm"/>
          <w:b/>
          <w:i/>
          <w:sz w:val="22"/>
          <w:szCs w:val="22"/>
          <w:lang w:val="fr-FR"/>
        </w:rPr>
        <w:t>É</w:t>
      </w:r>
      <w:r w:rsidRPr="00C63ED8">
        <w:rPr>
          <w:rFonts w:ascii="BarBar" w:hAnsi="BarBar"/>
          <w:b/>
          <w:i/>
          <w:sz w:val="22"/>
          <w:szCs w:val="22"/>
          <w:lang w:val="fr-FR"/>
        </w:rPr>
        <w:t>á</w:t>
      </w:r>
      <w:r w:rsidRPr="00C63ED8">
        <w:rPr>
          <w:rFonts w:ascii="Arial Armenian" w:hAnsi="Arial Armenian"/>
          <w:b/>
          <w:i/>
          <w:sz w:val="22"/>
          <w:szCs w:val="22"/>
          <w:lang w:val="fr-FR"/>
        </w:rPr>
        <w:t>õ</w:t>
      </w:r>
      <w:r w:rsidRPr="00C63ED8">
        <w:rPr>
          <w:rFonts w:ascii="Times LatArm" w:hAnsi="Times LatArm"/>
          <w:b/>
          <w:i/>
          <w:sz w:val="22"/>
          <w:szCs w:val="22"/>
          <w:lang w:val="fr-FR"/>
        </w:rPr>
        <w:t>¹</w:t>
      </w:r>
      <w:r w:rsidRPr="00C63ED8">
        <w:rPr>
          <w:rFonts w:ascii="Arial Armenian" w:hAnsi="Arial Armenian"/>
          <w:b/>
          <w:i/>
          <w:sz w:val="22"/>
          <w:szCs w:val="22"/>
          <w:lang w:val="fr-FR"/>
        </w:rPr>
        <w:t>, ·</w:t>
      </w:r>
      <w:r w:rsidRPr="00C63ED8">
        <w:rPr>
          <w:rFonts w:ascii="Arial Armenian" w:hAnsi="Arial Armenian"/>
          <w:b/>
          <w:i/>
          <w:sz w:val="22"/>
          <w:szCs w:val="22"/>
          <w:vertAlign w:val="superscript"/>
          <w:lang w:val="fr-FR"/>
        </w:rPr>
        <w:t>Û</w:t>
      </w:r>
      <w:r w:rsidRPr="00C63ED8">
        <w:rPr>
          <w:rFonts w:ascii="BarBar" w:hAnsi="BarBar"/>
          <w:b/>
          <w:i/>
          <w:sz w:val="22"/>
          <w:szCs w:val="22"/>
          <w:lang w:val="fr-FR"/>
        </w:rPr>
        <w:t>³</w:t>
      </w:r>
      <w:r w:rsidRPr="00C63ED8">
        <w:rPr>
          <w:rFonts w:ascii="Arial Armenian" w:hAnsi="Arial Armenian"/>
          <w:b/>
          <w:i/>
          <w:sz w:val="22"/>
          <w:szCs w:val="22"/>
          <w:lang w:val="fr-FR"/>
        </w:rPr>
        <w:t>¹</w:t>
      </w:r>
      <w:r w:rsidRPr="00C63ED8">
        <w:rPr>
          <w:rFonts w:ascii="BarBar" w:hAnsi="BarBar"/>
          <w:b/>
          <w:i/>
          <w:sz w:val="22"/>
          <w:szCs w:val="22"/>
          <w:lang w:val="fr-FR"/>
        </w:rPr>
        <w:t>³</w:t>
      </w:r>
      <w:r w:rsidRPr="00C63ED8">
        <w:rPr>
          <w:rFonts w:ascii="Arial Armenian" w:hAnsi="Arial Armenian"/>
          <w:b/>
          <w:i/>
          <w:sz w:val="22"/>
          <w:szCs w:val="22"/>
          <w:lang w:val="fr-FR"/>
        </w:rPr>
        <w:t xml:space="preserve">, </w:t>
      </w:r>
      <w:r w:rsidRPr="00C63ED8">
        <w:rPr>
          <w:rFonts w:ascii="Times LatArm" w:hAnsi="Times LatArm"/>
          <w:b/>
          <w:i/>
          <w:sz w:val="22"/>
          <w:szCs w:val="22"/>
          <w:lang w:val="fr-FR"/>
        </w:rPr>
        <w:t>·¿ç¹³Ý·¿ç, ·³ÉáõëïÇÏ, ¹³ßÝÇÏ,</w:t>
      </w:r>
      <w:r w:rsidRPr="00C63ED8">
        <w:rPr>
          <w:rFonts w:ascii="Arial Armenian" w:hAnsi="Arial Armenian"/>
          <w:b/>
          <w:i/>
          <w:sz w:val="22"/>
          <w:szCs w:val="22"/>
          <w:lang w:val="fr-FR"/>
        </w:rPr>
        <w:t xml:space="preserve"> </w:t>
      </w:r>
      <w:r w:rsidRPr="00C63ED8">
        <w:rPr>
          <w:rFonts w:ascii="Times LatArm" w:hAnsi="Times LatArm"/>
          <w:b/>
          <w:i/>
          <w:sz w:val="22"/>
          <w:szCs w:val="22"/>
          <w:lang w:val="fr-FR"/>
        </w:rPr>
        <w:t>¹</w:t>
      </w:r>
      <w:r w:rsidRPr="00C63ED8">
        <w:rPr>
          <w:rFonts w:ascii="BarBar" w:hAnsi="BarBar"/>
          <w:b/>
          <w:i/>
          <w:sz w:val="22"/>
          <w:szCs w:val="22"/>
          <w:lang w:val="fr-FR"/>
        </w:rPr>
        <w:t>³</w:t>
      </w:r>
      <w:r w:rsidRPr="00C63ED8">
        <w:rPr>
          <w:rFonts w:ascii="Times LatArm" w:hAnsi="Times LatArm"/>
          <w:b/>
          <w:i/>
          <w:sz w:val="22"/>
          <w:szCs w:val="22"/>
          <w:lang w:val="fr-FR"/>
        </w:rPr>
        <w:t>íÃ</w:t>
      </w:r>
      <w:r w:rsidRPr="00C63ED8">
        <w:rPr>
          <w:rFonts w:ascii="BarBar" w:hAnsi="BarBar"/>
          <w:b/>
          <w:i/>
          <w:sz w:val="22"/>
          <w:szCs w:val="22"/>
          <w:lang w:val="fr-FR"/>
        </w:rPr>
        <w:t>³</w:t>
      </w:r>
      <w:r w:rsidRPr="00C63ED8">
        <w:rPr>
          <w:rFonts w:ascii="Times LatArm" w:hAnsi="Times LatArm"/>
          <w:b/>
          <w:i/>
          <w:sz w:val="22"/>
          <w:szCs w:val="22"/>
          <w:lang w:val="fr-FR"/>
        </w:rPr>
        <w:t>ñ</w:t>
      </w:r>
      <w:r w:rsidRPr="00C63ED8">
        <w:rPr>
          <w:rFonts w:ascii="Arial Armenian" w:hAnsi="Arial Armenian"/>
          <w:b/>
          <w:i/>
          <w:sz w:val="22"/>
          <w:szCs w:val="22"/>
          <w:lang w:val="fr-FR"/>
        </w:rPr>
        <w:t xml:space="preserve">, </w:t>
      </w:r>
      <w:r w:rsidRPr="00C63ED8">
        <w:rPr>
          <w:rFonts w:ascii="Times LatArm" w:hAnsi="Times LatArm"/>
          <w:b/>
          <w:i/>
          <w:sz w:val="22"/>
          <w:szCs w:val="22"/>
          <w:lang w:val="fr-FR"/>
        </w:rPr>
        <w:t>ç</w:t>
      </w:r>
      <w:r w:rsidRPr="00C63ED8">
        <w:rPr>
          <w:rFonts w:ascii="BarBar" w:hAnsi="BarBar"/>
          <w:b/>
          <w:i/>
          <w:sz w:val="22"/>
          <w:szCs w:val="22"/>
          <w:lang w:val="fr-FR"/>
        </w:rPr>
        <w:t>³</w:t>
      </w:r>
      <w:r w:rsidRPr="00C63ED8">
        <w:rPr>
          <w:rFonts w:ascii="Times LatArm" w:hAnsi="Times LatArm"/>
          <w:b/>
          <w:i/>
          <w:sz w:val="22"/>
          <w:szCs w:val="22"/>
          <w:lang w:val="fr-FR"/>
        </w:rPr>
        <w:t>¹</w:t>
      </w:r>
      <w:r w:rsidRPr="00C63ED8">
        <w:rPr>
          <w:rFonts w:ascii="BarBar" w:hAnsi="BarBar"/>
          <w:b/>
          <w:i/>
          <w:sz w:val="22"/>
          <w:szCs w:val="22"/>
          <w:lang w:val="fr-FR"/>
        </w:rPr>
        <w:t>á</w:t>
      </w:r>
      <w:r w:rsidRPr="00C63ED8">
        <w:rPr>
          <w:rFonts w:ascii="Arial Armenian" w:hAnsi="Arial Armenian"/>
          <w:b/>
          <w:i/>
          <w:sz w:val="22"/>
          <w:szCs w:val="22"/>
          <w:lang w:val="fr-FR"/>
        </w:rPr>
        <w:t xml:space="preserve">õ, </w:t>
      </w:r>
      <w:r w:rsidRPr="00C63ED8">
        <w:rPr>
          <w:rFonts w:ascii="Times LatArm" w:hAnsi="Times LatArm"/>
          <w:b/>
          <w:i/>
          <w:sz w:val="22"/>
          <w:szCs w:val="22"/>
          <w:lang w:val="fr-FR"/>
        </w:rPr>
        <w:t>³çÁÕ, çûÉáõµ</w:t>
      </w:r>
      <w:r w:rsidRPr="00C63ED8">
        <w:rPr>
          <w:rFonts w:ascii="Times LatArm" w:hAnsi="Times LatArm"/>
          <w:sz w:val="22"/>
          <w:szCs w:val="22"/>
          <w:lang w:val="fr-FR"/>
        </w:rPr>
        <w:t>:</w:t>
      </w:r>
    </w:p>
    <w:p w:rsidR="000B03DD" w:rsidRPr="00C63ED8" w:rsidRDefault="000B03DD" w:rsidP="00C63ED8">
      <w:pPr>
        <w:ind w:firstLine="567"/>
        <w:jc w:val="both"/>
        <w:rPr>
          <w:rFonts w:ascii="Times LatArm" w:hAnsi="Times LatArm"/>
          <w:sz w:val="22"/>
          <w:szCs w:val="22"/>
          <w:lang w:val="fr-FR"/>
        </w:rPr>
      </w:pPr>
      <w:r w:rsidRPr="00C63ED8">
        <w:rPr>
          <w:rFonts w:ascii="Times LatArm" w:hAnsi="Times LatArm"/>
          <w:b/>
          <w:i/>
          <w:sz w:val="22"/>
          <w:szCs w:val="22"/>
          <w:lang w:val="fr-FR"/>
        </w:rPr>
        <w:t>Ò</w:t>
      </w:r>
      <w:r w:rsidRPr="00C63ED8">
        <w:rPr>
          <w:rFonts w:ascii="Times LatArm" w:hAnsi="Times LatArm"/>
          <w:sz w:val="22"/>
          <w:szCs w:val="22"/>
          <w:lang w:val="fr-FR"/>
        </w:rPr>
        <w:t xml:space="preserve"> µ³Õ³Ó³ÛÝÇ Ñ³Ù³ñ µ³ó³éí³Í ¿ µ³é³ëÏ½µÇ ¹ÇñùÁ: </w:t>
      </w:r>
    </w:p>
    <w:p w:rsidR="000B03DD" w:rsidRPr="00C63ED8" w:rsidRDefault="000B03DD" w:rsidP="00C63ED8">
      <w:pPr>
        <w:ind w:firstLine="567"/>
        <w:jc w:val="both"/>
        <w:rPr>
          <w:rFonts w:ascii="Times LatArm" w:hAnsi="Times LatArm"/>
          <w:sz w:val="22"/>
          <w:szCs w:val="22"/>
          <w:lang w:val="fr-FR"/>
        </w:rPr>
      </w:pPr>
      <w:r w:rsidRPr="00C63ED8">
        <w:rPr>
          <w:rFonts w:ascii="Times LatArm" w:hAnsi="Times LatArm"/>
          <w:sz w:val="22"/>
          <w:szCs w:val="22"/>
          <w:lang w:val="fr-FR"/>
        </w:rPr>
        <w:t xml:space="preserve">ä³ÛÃ³Ï³ÝÝ»ñÁ ¨ ÏÇë³ß÷³Ï³ÝÝ»ñÁ ÑÝãáõÛÃ³µ³Ý³Ï³Ý Ù³Ï³ñ¹³ÏáõÙ Ñ³Ï³¹ñíáõÙ »Ý </w:t>
      </w:r>
      <w:r w:rsidRPr="00C63ED8">
        <w:rPr>
          <w:rFonts w:ascii="Times LatArm" w:hAnsi="Times LatArm"/>
          <w:b/>
          <w:i/>
          <w:sz w:val="22"/>
          <w:szCs w:val="22"/>
          <w:lang w:val="fr-FR"/>
        </w:rPr>
        <w:t>Ó³ÛÝ»ÕáõÃÛáõÝ -áã</w:t>
      </w:r>
      <w:r w:rsidRPr="00C63ED8">
        <w:rPr>
          <w:rFonts w:ascii="Times LatArm" w:hAnsi="Times LatArm"/>
          <w:sz w:val="22"/>
          <w:szCs w:val="22"/>
          <w:lang w:val="fr-FR"/>
        </w:rPr>
        <w:t xml:space="preserve"> </w:t>
      </w:r>
      <w:r w:rsidRPr="00C63ED8">
        <w:rPr>
          <w:rFonts w:ascii="Times LatArm" w:hAnsi="Times LatArm"/>
          <w:b/>
          <w:i/>
          <w:sz w:val="22"/>
          <w:szCs w:val="22"/>
          <w:lang w:val="fr-FR"/>
        </w:rPr>
        <w:t>Ó³ÛÝ»ÕáõÃÛáõÝ</w:t>
      </w:r>
      <w:r w:rsidRPr="00C63ED8">
        <w:rPr>
          <w:rFonts w:ascii="Times LatArm" w:hAnsi="Times LatArm"/>
          <w:sz w:val="22"/>
          <w:szCs w:val="22"/>
          <w:lang w:val="fr-FR"/>
        </w:rPr>
        <w:t xml:space="preserve"> ¨ </w:t>
      </w:r>
      <w:r w:rsidRPr="00C63ED8">
        <w:rPr>
          <w:rFonts w:ascii="Times LatArm" w:hAnsi="Times LatArm"/>
          <w:b/>
          <w:i/>
          <w:sz w:val="22"/>
          <w:szCs w:val="22"/>
          <w:lang w:val="fr-FR"/>
        </w:rPr>
        <w:t>ßÝã»ÕáõÃÛáõÝ -áã ßÝã»ÕáõÃÛáõÝ</w:t>
      </w:r>
      <w:r w:rsidRPr="00C63ED8">
        <w:rPr>
          <w:rFonts w:ascii="Times LatArm" w:hAnsi="Times LatArm"/>
          <w:sz w:val="22"/>
          <w:szCs w:val="22"/>
          <w:lang w:val="fr-FR"/>
        </w:rPr>
        <w:t xml:space="preserve"> Ñ³ïÏ³ÝÇßÝ»ñáí: ²é³çÇÝ Ñ³ïÏ³ÝÇßáí Ó³ÛÝ»ÕÝ»ñÁ Ñ³Ï³¹ñíáõÙ »Ý å³ñ½ ¨ ßÝã»Õ ËáõÉ»ñÇÝ` </w:t>
      </w:r>
      <w:r w:rsidRPr="00C63ED8">
        <w:rPr>
          <w:rFonts w:ascii="Times LatArm" w:hAnsi="Times LatArm"/>
          <w:b/>
          <w:i/>
          <w:sz w:val="22"/>
          <w:szCs w:val="22"/>
          <w:lang w:val="fr-FR"/>
        </w:rPr>
        <w:t xml:space="preserve">µÁÉµÁÉ³É </w:t>
      </w:r>
      <w:r w:rsidRPr="00C63ED8">
        <w:rPr>
          <w:rFonts w:ascii="Times LatArm" w:hAnsi="Times LatArm"/>
          <w:sz w:val="22"/>
          <w:szCs w:val="22"/>
          <w:lang w:val="fr-FR"/>
        </w:rPr>
        <w:t xml:space="preserve">(µÉµÉ³É) - </w:t>
      </w:r>
      <w:r w:rsidRPr="00C63ED8">
        <w:rPr>
          <w:rFonts w:ascii="Times LatArm" w:hAnsi="Times LatArm"/>
          <w:b/>
          <w:i/>
          <w:sz w:val="22"/>
          <w:szCs w:val="22"/>
          <w:lang w:val="fr-FR"/>
        </w:rPr>
        <w:t xml:space="preserve">åÁÉåÁÉ³É </w:t>
      </w:r>
      <w:r w:rsidRPr="00C63ED8">
        <w:rPr>
          <w:rFonts w:ascii="Times LatArm" w:hAnsi="Times LatArm"/>
          <w:sz w:val="22"/>
          <w:szCs w:val="22"/>
          <w:lang w:val="fr-FR"/>
        </w:rPr>
        <w:t xml:space="preserve">(÷³ÛÉ÷É»É), </w:t>
      </w:r>
      <w:r w:rsidRPr="00C63ED8">
        <w:rPr>
          <w:rFonts w:ascii="Times LatArm" w:hAnsi="Times LatArm"/>
          <w:b/>
          <w:i/>
          <w:sz w:val="22"/>
          <w:szCs w:val="22"/>
          <w:lang w:val="fr-FR"/>
        </w:rPr>
        <w:t xml:space="preserve">µ³ñ </w:t>
      </w:r>
      <w:r w:rsidRPr="00C63ED8">
        <w:rPr>
          <w:rFonts w:ascii="Times LatArm" w:hAnsi="Times LatArm"/>
          <w:sz w:val="22"/>
          <w:szCs w:val="22"/>
          <w:lang w:val="fr-FR"/>
        </w:rPr>
        <w:t xml:space="preserve">(åïáõÕ) - </w:t>
      </w:r>
      <w:r w:rsidRPr="00C63ED8">
        <w:rPr>
          <w:rFonts w:ascii="Times LatArm" w:hAnsi="Times LatArm"/>
          <w:b/>
          <w:i/>
          <w:sz w:val="22"/>
          <w:szCs w:val="22"/>
          <w:lang w:val="fr-FR"/>
        </w:rPr>
        <w:t xml:space="preserve">÷³ñ </w:t>
      </w:r>
      <w:r w:rsidRPr="00C63ED8">
        <w:rPr>
          <w:rFonts w:ascii="Times LatArm" w:hAnsi="Times LatArm"/>
          <w:sz w:val="22"/>
          <w:szCs w:val="22"/>
          <w:lang w:val="fr-FR"/>
        </w:rPr>
        <w:t xml:space="preserve">(×³Ë³ñ³ÏÇ  Ã»É»ñÁ ÙÇ³óÝáÕ ³é³ë³Ý), </w:t>
      </w:r>
      <w:r w:rsidRPr="00C63ED8">
        <w:rPr>
          <w:rFonts w:ascii="Times LatArm" w:hAnsi="Times LatArm"/>
          <w:b/>
          <w:i/>
          <w:sz w:val="22"/>
          <w:szCs w:val="22"/>
          <w:lang w:val="fr-FR"/>
        </w:rPr>
        <w:t>·³½</w:t>
      </w:r>
      <w:r w:rsidRPr="00C63ED8">
        <w:rPr>
          <w:rFonts w:ascii="Times LatArm" w:hAnsi="Times LatArm"/>
          <w:sz w:val="22"/>
          <w:szCs w:val="22"/>
          <w:lang w:val="fr-FR"/>
        </w:rPr>
        <w:t xml:space="preserve"> (·³½) – </w:t>
      </w:r>
      <w:r w:rsidRPr="00C63ED8">
        <w:rPr>
          <w:rFonts w:ascii="Times LatArm" w:hAnsi="Times LatArm"/>
          <w:b/>
          <w:i/>
          <w:sz w:val="22"/>
          <w:szCs w:val="22"/>
          <w:lang w:val="fr-FR"/>
        </w:rPr>
        <w:t xml:space="preserve">Ï³½ </w:t>
      </w:r>
      <w:r w:rsidRPr="00C63ED8">
        <w:rPr>
          <w:rFonts w:ascii="Times LatArm" w:hAnsi="Times LatArm"/>
          <w:sz w:val="22"/>
          <w:szCs w:val="22"/>
          <w:lang w:val="fr-FR"/>
        </w:rPr>
        <w:t xml:space="preserve">(Ù»ï³ùë³Ã»É), </w:t>
      </w:r>
      <w:r w:rsidRPr="00C63ED8">
        <w:rPr>
          <w:rFonts w:ascii="Times LatArm" w:hAnsi="Times LatArm"/>
          <w:b/>
          <w:i/>
          <w:sz w:val="22"/>
          <w:szCs w:val="22"/>
          <w:lang w:val="fr-FR"/>
        </w:rPr>
        <w:t xml:space="preserve">·Áé·Áé³É </w:t>
      </w:r>
      <w:r w:rsidRPr="00C63ED8">
        <w:rPr>
          <w:rFonts w:ascii="Times LatArm" w:hAnsi="Times LatArm"/>
          <w:sz w:val="22"/>
          <w:szCs w:val="22"/>
          <w:lang w:val="fr-FR"/>
        </w:rPr>
        <w:t xml:space="preserve">(·é·é³É) – </w:t>
      </w:r>
      <w:r w:rsidRPr="00C63ED8">
        <w:rPr>
          <w:rFonts w:ascii="Times LatArm" w:hAnsi="Times LatArm"/>
          <w:b/>
          <w:i/>
          <w:sz w:val="22"/>
          <w:szCs w:val="22"/>
          <w:lang w:val="fr-FR"/>
        </w:rPr>
        <w:t xml:space="preserve">ùÁéùÁé³É </w:t>
      </w:r>
      <w:r w:rsidRPr="00C63ED8">
        <w:rPr>
          <w:rFonts w:ascii="Times LatArm" w:hAnsi="Times LatArm"/>
          <w:sz w:val="22"/>
          <w:szCs w:val="22"/>
          <w:lang w:val="fr-FR"/>
        </w:rPr>
        <w:t xml:space="preserve">(µ³ñÓñ³Ó³ÛÝ ÍÇÍ³Õ»É), </w:t>
      </w:r>
      <w:r w:rsidRPr="00C63ED8">
        <w:rPr>
          <w:rFonts w:ascii="Times LatArm" w:hAnsi="Times LatArm"/>
          <w:b/>
          <w:i/>
          <w:sz w:val="22"/>
          <w:szCs w:val="22"/>
          <w:lang w:val="fr-FR"/>
        </w:rPr>
        <w:t xml:space="preserve">¹³Õ </w:t>
      </w:r>
      <w:r w:rsidRPr="00C63ED8">
        <w:rPr>
          <w:rFonts w:ascii="Times LatArm" w:hAnsi="Times LatArm"/>
          <w:sz w:val="22"/>
          <w:szCs w:val="22"/>
          <w:lang w:val="fr-FR"/>
        </w:rPr>
        <w:t xml:space="preserve">(Ë³ñ³Ý) – </w:t>
      </w:r>
      <w:r w:rsidRPr="00C63ED8">
        <w:rPr>
          <w:rFonts w:ascii="Times LatArm" w:hAnsi="Times LatArm"/>
          <w:b/>
          <w:i/>
          <w:sz w:val="22"/>
          <w:szCs w:val="22"/>
          <w:lang w:val="fr-FR"/>
        </w:rPr>
        <w:t xml:space="preserve">ï³Õ </w:t>
      </w:r>
      <w:r w:rsidRPr="00C63ED8">
        <w:rPr>
          <w:rFonts w:ascii="Times LatArm" w:hAnsi="Times LatArm"/>
          <w:sz w:val="22"/>
          <w:szCs w:val="22"/>
          <w:lang w:val="fr-FR"/>
        </w:rPr>
        <w:t xml:space="preserve">(ï³Õ»ñ·), </w:t>
      </w:r>
      <w:r w:rsidRPr="00C63ED8">
        <w:rPr>
          <w:rFonts w:ascii="Times LatArm" w:hAnsi="Times LatArm"/>
          <w:b/>
          <w:i/>
          <w:sz w:val="22"/>
          <w:szCs w:val="22"/>
          <w:lang w:val="fr-FR"/>
        </w:rPr>
        <w:t>¹³É</w:t>
      </w:r>
      <w:r w:rsidRPr="00C63ED8">
        <w:rPr>
          <w:rFonts w:ascii="Times LatArm" w:hAnsi="Times LatArm"/>
          <w:sz w:val="22"/>
          <w:szCs w:val="22"/>
          <w:lang w:val="fr-FR"/>
        </w:rPr>
        <w:t xml:space="preserve"> (³Ý³ëáõÝÇ ³é³çÇÝ Ï³ÃÁ) – </w:t>
      </w:r>
      <w:r w:rsidRPr="00C63ED8">
        <w:rPr>
          <w:rFonts w:ascii="Times LatArm" w:hAnsi="Times LatArm"/>
          <w:b/>
          <w:i/>
          <w:sz w:val="22"/>
          <w:szCs w:val="22"/>
          <w:lang w:val="fr-FR"/>
        </w:rPr>
        <w:t xml:space="preserve">Ã³É </w:t>
      </w:r>
      <w:r w:rsidRPr="00C63ED8">
        <w:rPr>
          <w:rFonts w:ascii="Times LatArm" w:hAnsi="Times LatArm"/>
          <w:sz w:val="22"/>
          <w:szCs w:val="22"/>
          <w:lang w:val="fr-FR"/>
        </w:rPr>
        <w:t xml:space="preserve">(í³ÛñÇ µ³Ýç³ñÇ ï»ë³Ï), </w:t>
      </w:r>
      <w:r w:rsidRPr="00C63ED8">
        <w:rPr>
          <w:rFonts w:ascii="Times LatArm" w:hAnsi="Times LatArm"/>
          <w:b/>
          <w:i/>
          <w:sz w:val="22"/>
          <w:szCs w:val="22"/>
          <w:lang w:val="fr-FR"/>
        </w:rPr>
        <w:t xml:space="preserve">ç³Ý </w:t>
      </w:r>
      <w:r w:rsidRPr="00C63ED8">
        <w:rPr>
          <w:rFonts w:ascii="Times LatArm" w:hAnsi="Times LatArm"/>
          <w:sz w:val="22"/>
          <w:szCs w:val="22"/>
          <w:lang w:val="fr-FR"/>
        </w:rPr>
        <w:t xml:space="preserve">(Ñá·Ç) – </w:t>
      </w:r>
      <w:r w:rsidRPr="00C63ED8">
        <w:rPr>
          <w:rFonts w:ascii="Times LatArm" w:hAnsi="Times LatArm"/>
          <w:b/>
          <w:i/>
          <w:sz w:val="22"/>
          <w:szCs w:val="22"/>
          <w:lang w:val="fr-FR"/>
        </w:rPr>
        <w:t xml:space="preserve">ã³Ý </w:t>
      </w:r>
      <w:r w:rsidRPr="00C63ED8">
        <w:rPr>
          <w:rFonts w:ascii="Times LatArm" w:hAnsi="Times LatArm"/>
          <w:sz w:val="22"/>
          <w:szCs w:val="22"/>
          <w:lang w:val="fr-FR"/>
        </w:rPr>
        <w:t xml:space="preserve">(Ñ»ÕáõÏ å³Ñ»Éáõ Ù»ï³ÕÛ³ Ù»Í ï³ñ³,  ³í³½³Ý), </w:t>
      </w:r>
      <w:r w:rsidRPr="00C63ED8">
        <w:rPr>
          <w:rFonts w:ascii="Times LatArm" w:hAnsi="Times LatArm"/>
          <w:b/>
          <w:i/>
          <w:sz w:val="22"/>
          <w:szCs w:val="22"/>
          <w:lang w:val="fr-FR"/>
        </w:rPr>
        <w:t>ÑáõÝÓ</w:t>
      </w:r>
      <w:r w:rsidRPr="00C63ED8">
        <w:rPr>
          <w:rFonts w:ascii="Times LatArm" w:hAnsi="Times LatArm"/>
          <w:sz w:val="22"/>
          <w:szCs w:val="22"/>
          <w:lang w:val="fr-FR"/>
        </w:rPr>
        <w:t xml:space="preserve"> (ÑáõÝÓ) – </w:t>
      </w:r>
      <w:r w:rsidRPr="00C63ED8">
        <w:rPr>
          <w:rFonts w:ascii="Times LatArm" w:hAnsi="Times LatArm"/>
          <w:b/>
          <w:i/>
          <w:sz w:val="22"/>
          <w:szCs w:val="22"/>
          <w:lang w:val="fr-FR"/>
        </w:rPr>
        <w:t>ÑáõÝó</w:t>
      </w:r>
      <w:r w:rsidRPr="00C63ED8">
        <w:rPr>
          <w:rFonts w:ascii="Times LatArm" w:hAnsi="Times LatArm"/>
          <w:sz w:val="22"/>
          <w:szCs w:val="22"/>
          <w:lang w:val="fr-FR"/>
        </w:rPr>
        <w:t xml:space="preserve"> (</w:t>
      </w:r>
      <w:r w:rsidRPr="00C63ED8">
        <w:rPr>
          <w:rFonts w:ascii="Times LatArm" w:hAnsi="Times LatArm"/>
          <w:b/>
          <w:i/>
          <w:sz w:val="22"/>
          <w:szCs w:val="22"/>
          <w:lang w:val="fr-FR"/>
        </w:rPr>
        <w:t>ÑáõÝó ï³É</w:t>
      </w:r>
      <w:r w:rsidRPr="00C63ED8">
        <w:rPr>
          <w:rFonts w:ascii="Times LatArm" w:hAnsi="Times LatArm"/>
          <w:sz w:val="22"/>
          <w:szCs w:val="22"/>
          <w:lang w:val="fr-FR"/>
        </w:rPr>
        <w:t xml:space="preserve"> - ÑáõÝó»É):</w:t>
      </w:r>
    </w:p>
    <w:p w:rsidR="000B03DD" w:rsidRPr="00C63ED8" w:rsidRDefault="000B03DD" w:rsidP="00C63ED8">
      <w:pPr>
        <w:ind w:firstLine="567"/>
        <w:jc w:val="both"/>
        <w:rPr>
          <w:rFonts w:ascii="Times LatArm" w:hAnsi="Times LatArm"/>
          <w:sz w:val="22"/>
          <w:szCs w:val="22"/>
          <w:lang w:val="fr-FR"/>
        </w:rPr>
      </w:pPr>
      <w:r w:rsidRPr="00C63ED8">
        <w:rPr>
          <w:rFonts w:ascii="Times LatArm" w:hAnsi="Times LatArm"/>
          <w:sz w:val="22"/>
          <w:szCs w:val="22"/>
          <w:lang w:val="fr-FR"/>
        </w:rPr>
        <w:t xml:space="preserve">ºñÏñáñ¹ Ñ³ïÏ³ÝÇßáí ßÝã»Õ ËáõÉ»ñÁ Ñ³Ï³¹ñíáõÙ »Ý ËáõÉ»ñÇÝ` </w:t>
      </w:r>
      <w:r w:rsidRPr="00C63ED8">
        <w:rPr>
          <w:rFonts w:ascii="Times LatArm" w:hAnsi="Times LatArm"/>
          <w:b/>
          <w:i/>
          <w:sz w:val="22"/>
          <w:szCs w:val="22"/>
          <w:lang w:val="fr-FR"/>
        </w:rPr>
        <w:t>÷ûÕ</w:t>
      </w:r>
      <w:r w:rsidRPr="00C63ED8">
        <w:rPr>
          <w:rFonts w:ascii="Times LatArm" w:hAnsi="Times LatArm"/>
          <w:sz w:val="22"/>
          <w:szCs w:val="22"/>
          <w:lang w:val="fr-FR"/>
        </w:rPr>
        <w:t xml:space="preserve"> (¹ñ³Ù) – </w:t>
      </w:r>
      <w:r w:rsidRPr="00C63ED8">
        <w:rPr>
          <w:rFonts w:ascii="Times LatArm" w:hAnsi="Times LatArm"/>
          <w:b/>
          <w:i/>
          <w:sz w:val="22"/>
          <w:szCs w:val="22"/>
          <w:lang w:val="fr-FR"/>
        </w:rPr>
        <w:t>åûÕ</w:t>
      </w:r>
      <w:r w:rsidRPr="00C63ED8">
        <w:rPr>
          <w:rFonts w:ascii="Times LatArm" w:hAnsi="Times LatArm"/>
          <w:sz w:val="22"/>
          <w:szCs w:val="22"/>
          <w:lang w:val="fr-FR"/>
        </w:rPr>
        <w:t xml:space="preserve"> (ßÇÏ³ó³Í ³ÍáõË), </w:t>
      </w:r>
      <w:r w:rsidRPr="00C63ED8">
        <w:rPr>
          <w:rFonts w:ascii="Times LatArm" w:hAnsi="Times LatArm"/>
          <w:b/>
          <w:i/>
          <w:sz w:val="22"/>
          <w:szCs w:val="22"/>
          <w:lang w:val="fr-FR"/>
        </w:rPr>
        <w:t xml:space="preserve">÷³é </w:t>
      </w:r>
      <w:r w:rsidRPr="00C63ED8">
        <w:rPr>
          <w:rFonts w:ascii="Times LatArm" w:hAnsi="Times LatArm"/>
          <w:sz w:val="22"/>
          <w:szCs w:val="22"/>
          <w:lang w:val="fr-FR"/>
        </w:rPr>
        <w:t xml:space="preserve">(µ³ñ³Ï Ã³Õ³ÝÃ) – </w:t>
      </w:r>
      <w:r w:rsidRPr="00C63ED8">
        <w:rPr>
          <w:rFonts w:ascii="Times LatArm" w:hAnsi="Times LatArm"/>
          <w:b/>
          <w:i/>
          <w:sz w:val="22"/>
          <w:szCs w:val="22"/>
          <w:lang w:val="fr-FR"/>
        </w:rPr>
        <w:t>å³é</w:t>
      </w:r>
      <w:r w:rsidRPr="00C63ED8">
        <w:rPr>
          <w:rFonts w:ascii="Times LatArm" w:hAnsi="Times LatArm"/>
          <w:sz w:val="22"/>
          <w:szCs w:val="22"/>
          <w:lang w:val="fr-FR"/>
        </w:rPr>
        <w:t xml:space="preserve"> (µ³é), </w:t>
      </w:r>
      <w:r w:rsidRPr="00C63ED8">
        <w:rPr>
          <w:rFonts w:ascii="Times LatArm" w:hAnsi="Times LatArm"/>
          <w:b/>
          <w:i/>
          <w:sz w:val="22"/>
          <w:szCs w:val="22"/>
          <w:lang w:val="fr-FR"/>
        </w:rPr>
        <w:t>ù³ñ¿É</w:t>
      </w:r>
      <w:r w:rsidRPr="00C63ED8">
        <w:rPr>
          <w:rFonts w:ascii="Times LatArm" w:hAnsi="Times LatArm"/>
          <w:sz w:val="22"/>
          <w:szCs w:val="22"/>
          <w:lang w:val="fr-FR"/>
        </w:rPr>
        <w:t xml:space="preserve"> (ù³ñáí ë³É³Ñ³ï³Ï»É) – </w:t>
      </w:r>
      <w:r w:rsidRPr="00C63ED8">
        <w:rPr>
          <w:rFonts w:ascii="Times LatArm" w:hAnsi="Times LatArm"/>
          <w:b/>
          <w:i/>
          <w:sz w:val="22"/>
          <w:szCs w:val="22"/>
          <w:lang w:val="fr-FR"/>
        </w:rPr>
        <w:t>Ï³ñ¿É</w:t>
      </w:r>
      <w:r w:rsidRPr="00C63ED8">
        <w:rPr>
          <w:rFonts w:ascii="Times LatArm" w:hAnsi="Times LatArm"/>
          <w:sz w:val="22"/>
          <w:szCs w:val="22"/>
          <w:lang w:val="fr-FR"/>
        </w:rPr>
        <w:t xml:space="preserve"> (Ï³ñ»É), </w:t>
      </w:r>
      <w:r w:rsidRPr="00C63ED8">
        <w:rPr>
          <w:rFonts w:ascii="Times LatArm" w:hAnsi="Times LatArm"/>
          <w:b/>
          <w:i/>
          <w:sz w:val="22"/>
          <w:szCs w:val="22"/>
          <w:lang w:val="fr-FR"/>
        </w:rPr>
        <w:t xml:space="preserve">ùÇñ¿É </w:t>
      </w:r>
      <w:r w:rsidRPr="00C63ED8">
        <w:rPr>
          <w:rFonts w:ascii="Times LatArm" w:hAnsi="Times LatArm"/>
          <w:sz w:val="22"/>
          <w:szCs w:val="22"/>
          <w:lang w:val="fr-FR"/>
        </w:rPr>
        <w:t xml:space="preserve">(ù»ñ»É) – </w:t>
      </w:r>
      <w:r w:rsidRPr="00C63ED8">
        <w:rPr>
          <w:rFonts w:ascii="Times LatArm" w:hAnsi="Times LatArm"/>
          <w:b/>
          <w:i/>
          <w:sz w:val="22"/>
          <w:szCs w:val="22"/>
          <w:lang w:val="fr-FR"/>
        </w:rPr>
        <w:t>ÏÇñ¿É</w:t>
      </w:r>
      <w:r w:rsidRPr="00C63ED8">
        <w:rPr>
          <w:rFonts w:ascii="Times LatArm" w:hAnsi="Times LatArm"/>
          <w:sz w:val="22"/>
          <w:szCs w:val="22"/>
          <w:lang w:val="fr-FR"/>
        </w:rPr>
        <w:t xml:space="preserve"> (·ñ»É), </w:t>
      </w:r>
      <w:r w:rsidRPr="00C63ED8">
        <w:rPr>
          <w:rFonts w:ascii="Times LatArm" w:hAnsi="Times LatArm"/>
          <w:b/>
          <w:i/>
          <w:sz w:val="22"/>
          <w:szCs w:val="22"/>
          <w:lang w:val="fr-FR"/>
        </w:rPr>
        <w:t>Ã³Ý·</w:t>
      </w:r>
      <w:r w:rsidRPr="00C63ED8">
        <w:rPr>
          <w:rFonts w:ascii="Times LatArm" w:hAnsi="Times LatArm"/>
          <w:sz w:val="22"/>
          <w:szCs w:val="22"/>
          <w:lang w:val="fr-FR"/>
        </w:rPr>
        <w:t xml:space="preserve"> (Ã³ÝÏ) – </w:t>
      </w:r>
      <w:r w:rsidRPr="00C63ED8">
        <w:rPr>
          <w:rFonts w:ascii="Times LatArm" w:hAnsi="Times LatArm"/>
          <w:b/>
          <w:i/>
          <w:sz w:val="22"/>
          <w:szCs w:val="22"/>
          <w:lang w:val="fr-FR"/>
        </w:rPr>
        <w:t>ï³Ý·</w:t>
      </w:r>
      <w:r w:rsidRPr="00C63ED8">
        <w:rPr>
          <w:rFonts w:ascii="Times LatArm" w:hAnsi="Times LatArm"/>
          <w:sz w:val="22"/>
          <w:szCs w:val="22"/>
          <w:lang w:val="fr-FR"/>
        </w:rPr>
        <w:t xml:space="preserve"> (ïáåñ³ÏÇ Ï³ÝÃ, áõÝÏ), </w:t>
      </w:r>
      <w:r w:rsidRPr="00C63ED8">
        <w:rPr>
          <w:rFonts w:ascii="Times LatArm" w:hAnsi="Times LatArm"/>
          <w:b/>
          <w:i/>
          <w:sz w:val="22"/>
          <w:szCs w:val="22"/>
          <w:lang w:val="fr-FR"/>
        </w:rPr>
        <w:t>Ã³Ï</w:t>
      </w:r>
      <w:r w:rsidRPr="00C63ED8">
        <w:rPr>
          <w:rFonts w:ascii="Times LatArm" w:hAnsi="Times LatArm"/>
          <w:sz w:val="22"/>
          <w:szCs w:val="22"/>
          <w:lang w:val="fr-FR"/>
        </w:rPr>
        <w:t xml:space="preserve"> (áñ¨¿ µ³Ý Í»Í»Éáõ ÷³Ûï» ·áñÍÇù) – </w:t>
      </w:r>
      <w:r w:rsidRPr="00C63ED8">
        <w:rPr>
          <w:rFonts w:ascii="Times LatArm" w:hAnsi="Times LatArm"/>
          <w:b/>
          <w:i/>
          <w:sz w:val="22"/>
          <w:szCs w:val="22"/>
          <w:lang w:val="fr-FR"/>
        </w:rPr>
        <w:t>ï³Ï</w:t>
      </w:r>
      <w:r w:rsidRPr="00C63ED8">
        <w:rPr>
          <w:rFonts w:ascii="Times LatArm" w:hAnsi="Times LatArm"/>
          <w:sz w:val="22"/>
          <w:szCs w:val="22"/>
          <w:lang w:val="fr-FR"/>
        </w:rPr>
        <w:t xml:space="preserve"> (Í³Éù), </w:t>
      </w:r>
      <w:r w:rsidRPr="00C63ED8">
        <w:rPr>
          <w:rFonts w:ascii="Times LatArm" w:hAnsi="Times LatArm"/>
          <w:b/>
          <w:i/>
          <w:sz w:val="22"/>
          <w:szCs w:val="22"/>
          <w:lang w:val="fr-FR"/>
        </w:rPr>
        <w:t>ó³ù</w:t>
      </w:r>
      <w:r w:rsidRPr="00C63ED8">
        <w:rPr>
          <w:rFonts w:ascii="Times LatArm" w:hAnsi="Times LatArm"/>
          <w:sz w:val="22"/>
          <w:szCs w:val="22"/>
          <w:lang w:val="fr-FR"/>
        </w:rPr>
        <w:t xml:space="preserve"> (÷ßáï Ãáõ÷) – </w:t>
      </w:r>
      <w:r w:rsidRPr="00C63ED8">
        <w:rPr>
          <w:rFonts w:ascii="Times LatArm" w:hAnsi="Times LatArm"/>
          <w:b/>
          <w:i/>
          <w:sz w:val="22"/>
          <w:szCs w:val="22"/>
          <w:lang w:val="fr-FR"/>
        </w:rPr>
        <w:t>Í³ù</w:t>
      </w:r>
      <w:r w:rsidRPr="00C63ED8">
        <w:rPr>
          <w:rFonts w:ascii="Times LatArm" w:hAnsi="Times LatArm"/>
          <w:sz w:val="22"/>
          <w:szCs w:val="22"/>
          <w:lang w:val="fr-FR"/>
        </w:rPr>
        <w:t xml:space="preserve"> (Ó³·), </w:t>
      </w:r>
      <w:r w:rsidRPr="00C63ED8">
        <w:rPr>
          <w:rFonts w:ascii="Times LatArm" w:hAnsi="Times LatArm"/>
          <w:b/>
          <w:i/>
          <w:sz w:val="22"/>
          <w:szCs w:val="22"/>
          <w:lang w:val="fr-FR"/>
        </w:rPr>
        <w:t xml:space="preserve">óÁñï¿É </w:t>
      </w:r>
      <w:r w:rsidRPr="00C63ED8">
        <w:rPr>
          <w:rFonts w:ascii="Times LatArm" w:hAnsi="Times LatArm"/>
          <w:sz w:val="22"/>
          <w:szCs w:val="22"/>
          <w:lang w:val="fr-FR"/>
        </w:rPr>
        <w:t xml:space="preserve">(óáõñïÝ ÁÝÏÝ»É) – </w:t>
      </w:r>
      <w:r w:rsidRPr="00C63ED8">
        <w:rPr>
          <w:rFonts w:ascii="Times LatArm" w:hAnsi="Times LatArm"/>
          <w:b/>
          <w:i/>
          <w:sz w:val="22"/>
          <w:szCs w:val="22"/>
          <w:lang w:val="fr-FR"/>
        </w:rPr>
        <w:t>ÍÁñï¿É</w:t>
      </w:r>
      <w:r w:rsidRPr="00C63ED8">
        <w:rPr>
          <w:rFonts w:ascii="Times LatArm" w:hAnsi="Times LatArm"/>
          <w:sz w:val="22"/>
          <w:szCs w:val="22"/>
          <w:lang w:val="fr-FR"/>
        </w:rPr>
        <w:t xml:space="preserve"> (Íñï»É), </w:t>
      </w:r>
      <w:r w:rsidRPr="00C63ED8">
        <w:rPr>
          <w:rFonts w:ascii="Times LatArm" w:hAnsi="Times LatArm"/>
          <w:b/>
          <w:i/>
          <w:sz w:val="22"/>
          <w:szCs w:val="22"/>
          <w:lang w:val="fr-FR"/>
        </w:rPr>
        <w:t>ã³ñ</w:t>
      </w:r>
      <w:r w:rsidRPr="00C63ED8">
        <w:rPr>
          <w:rFonts w:ascii="Times LatArm" w:hAnsi="Times LatArm"/>
          <w:sz w:val="22"/>
          <w:szCs w:val="22"/>
          <w:lang w:val="fr-FR"/>
        </w:rPr>
        <w:t xml:space="preserve"> (ã³ñ³××Ç) - </w:t>
      </w:r>
      <w:r w:rsidRPr="00C63ED8">
        <w:rPr>
          <w:rFonts w:ascii="Times LatArm" w:hAnsi="Times LatArm"/>
          <w:b/>
          <w:i/>
          <w:sz w:val="22"/>
          <w:szCs w:val="22"/>
          <w:lang w:val="fr-FR"/>
        </w:rPr>
        <w:t>×³ñ</w:t>
      </w:r>
      <w:r w:rsidRPr="00C63ED8">
        <w:rPr>
          <w:rFonts w:ascii="Times LatArm" w:hAnsi="Times LatArm"/>
          <w:sz w:val="22"/>
          <w:szCs w:val="22"/>
          <w:lang w:val="fr-FR"/>
        </w:rPr>
        <w:t xml:space="preserve"> (¹»Õ, ÑÝ³ñ, ÙÇçáó), </w:t>
      </w:r>
      <w:r w:rsidRPr="00C63ED8">
        <w:rPr>
          <w:rFonts w:ascii="Times LatArm" w:hAnsi="Times LatArm"/>
          <w:b/>
          <w:i/>
          <w:sz w:val="22"/>
          <w:szCs w:val="22"/>
          <w:lang w:val="fr-FR"/>
        </w:rPr>
        <w:t>ã³Ë</w:t>
      </w:r>
      <w:r w:rsidRPr="00C63ED8">
        <w:rPr>
          <w:rFonts w:ascii="Times LatArm" w:hAnsi="Times LatArm"/>
          <w:sz w:val="22"/>
          <w:szCs w:val="22"/>
          <w:lang w:val="fr-FR"/>
        </w:rPr>
        <w:t xml:space="preserve"> (Å³Ù³Ý³Ï) - </w:t>
      </w:r>
      <w:r w:rsidRPr="00C63ED8">
        <w:rPr>
          <w:rFonts w:ascii="Times LatArm" w:hAnsi="Times LatArm"/>
          <w:b/>
          <w:i/>
          <w:sz w:val="22"/>
          <w:szCs w:val="22"/>
          <w:lang w:val="fr-FR"/>
        </w:rPr>
        <w:t>×³Ë</w:t>
      </w:r>
      <w:r w:rsidRPr="00C63ED8">
        <w:rPr>
          <w:rFonts w:ascii="Times LatArm" w:hAnsi="Times LatArm"/>
          <w:sz w:val="22"/>
          <w:szCs w:val="22"/>
          <w:lang w:val="fr-FR"/>
        </w:rPr>
        <w:t xml:space="preserve"> (ó³Ë):</w:t>
      </w:r>
    </w:p>
    <w:p w:rsidR="000B03DD" w:rsidRPr="00C63ED8" w:rsidRDefault="000B03DD" w:rsidP="00C63ED8">
      <w:pPr>
        <w:ind w:firstLine="567"/>
        <w:jc w:val="both"/>
        <w:rPr>
          <w:rFonts w:ascii="Times LatArm" w:hAnsi="Times LatArm"/>
          <w:sz w:val="22"/>
          <w:szCs w:val="22"/>
          <w:lang w:val="fr-FR"/>
        </w:rPr>
      </w:pPr>
      <w:r w:rsidRPr="00C63ED8">
        <w:rPr>
          <w:rFonts w:ascii="Times LatArm" w:hAnsi="Times LatArm"/>
          <w:sz w:val="22"/>
          <w:szCs w:val="22"/>
          <w:lang w:val="fr-FR"/>
        </w:rPr>
        <w:t>ÆÝãå»ë »ñ¨áõÙ ¿ Ýßí³Í Ñ³Ï³¹ñ³Ï³Ý ½áõÛ·»ñÇó, µ³ñµ³éáõÙ ·ñ³Ï³Ý Ñ³Û»ñ»ÝÇ</w:t>
      </w:r>
      <w:r w:rsidR="003B554C" w:rsidRPr="00C63ED8">
        <w:rPr>
          <w:rFonts w:ascii="Times LatArm" w:hAnsi="Times LatArm"/>
          <w:sz w:val="22"/>
          <w:szCs w:val="22"/>
          <w:lang w:val="fr-FR"/>
        </w:rPr>
        <w:t>Ý</w:t>
      </w:r>
      <w:r w:rsidRPr="00C63ED8">
        <w:rPr>
          <w:rFonts w:ascii="Times LatArm" w:hAnsi="Times LatArm"/>
          <w:sz w:val="22"/>
          <w:szCs w:val="22"/>
          <w:lang w:val="fr-FR"/>
        </w:rPr>
        <w:t xml:space="preserve"> Ñ³Ù³å³ï³ëË³ÝáÕ µáÉáñ å³ÛÃ³Ï³ÝÝ»ñÁ ¨ ÏÇë³ß÷³Ï³ÝÝ»ñÁ ³ÝÏ³Ë ÑÝãáõÛÃÝ»ñ »Ý:</w:t>
      </w:r>
    </w:p>
    <w:p w:rsidR="000B03DD" w:rsidRPr="00C63ED8" w:rsidRDefault="000B03DD" w:rsidP="00C63ED8">
      <w:pPr>
        <w:ind w:firstLine="567"/>
        <w:jc w:val="both"/>
        <w:rPr>
          <w:rFonts w:ascii="Times LatArm" w:hAnsi="Times LatArm"/>
          <w:sz w:val="22"/>
          <w:szCs w:val="22"/>
          <w:lang w:val="fr-FR"/>
        </w:rPr>
      </w:pPr>
      <w:r w:rsidRPr="00C63ED8">
        <w:rPr>
          <w:rFonts w:ascii="Times LatArm" w:hAnsi="Times LatArm"/>
          <w:b/>
          <w:i/>
          <w:sz w:val="22"/>
          <w:szCs w:val="22"/>
          <w:lang w:val="fr-FR"/>
        </w:rPr>
        <w:t>¶</w:t>
      </w:r>
      <w:r w:rsidRPr="00C63ED8">
        <w:rPr>
          <w:rFonts w:ascii="Times LatArm" w:hAnsi="Times LatArm"/>
          <w:b/>
          <w:i/>
          <w:sz w:val="22"/>
          <w:szCs w:val="22"/>
          <w:vertAlign w:val="superscript"/>
          <w:lang w:val="fr-FR"/>
        </w:rPr>
        <w:t>Û</w:t>
      </w:r>
      <w:r w:rsidRPr="00C63ED8">
        <w:rPr>
          <w:rFonts w:ascii="Times LatArm" w:hAnsi="Times LatArm"/>
          <w:b/>
          <w:i/>
          <w:sz w:val="22"/>
          <w:szCs w:val="22"/>
          <w:lang w:val="fr-FR"/>
        </w:rPr>
        <w:t>, Ï</w:t>
      </w:r>
      <w:r w:rsidRPr="00C63ED8">
        <w:rPr>
          <w:rFonts w:ascii="Times LatArm" w:hAnsi="Times LatArm"/>
          <w:b/>
          <w:i/>
          <w:sz w:val="22"/>
          <w:szCs w:val="22"/>
          <w:vertAlign w:val="superscript"/>
          <w:lang w:val="fr-FR"/>
        </w:rPr>
        <w:t>Û</w:t>
      </w:r>
      <w:r w:rsidRPr="00C63ED8">
        <w:rPr>
          <w:rFonts w:ascii="Times LatArm" w:hAnsi="Times LatArm"/>
          <w:b/>
          <w:i/>
          <w:sz w:val="22"/>
          <w:szCs w:val="22"/>
          <w:lang w:val="fr-FR"/>
        </w:rPr>
        <w:t>, ù</w:t>
      </w:r>
      <w:r w:rsidRPr="00C63ED8">
        <w:rPr>
          <w:rFonts w:ascii="Times LatArm" w:hAnsi="Times LatArm"/>
          <w:b/>
          <w:i/>
          <w:sz w:val="22"/>
          <w:szCs w:val="22"/>
          <w:vertAlign w:val="superscript"/>
          <w:lang w:val="fr-FR"/>
        </w:rPr>
        <w:t>Û</w:t>
      </w:r>
      <w:r w:rsidRPr="00C63ED8">
        <w:rPr>
          <w:rFonts w:ascii="Times LatArm" w:hAnsi="Times LatArm"/>
          <w:sz w:val="22"/>
          <w:szCs w:val="22"/>
          <w:lang w:val="fr-FR"/>
        </w:rPr>
        <w:t xml:space="preserve"> µ³Õ³Ó³ÛÝÝ»ñÁ, áñáÝù </w:t>
      </w:r>
      <w:r w:rsidRPr="00C63ED8">
        <w:rPr>
          <w:rFonts w:ascii="Times LatArm" w:hAnsi="Times LatArm"/>
          <w:b/>
          <w:i/>
          <w:sz w:val="22"/>
          <w:szCs w:val="22"/>
          <w:lang w:val="fr-FR"/>
        </w:rPr>
        <w:t>·, Ï, ù</w:t>
      </w:r>
      <w:r w:rsidRPr="00C63ED8">
        <w:rPr>
          <w:rFonts w:ascii="Times LatArm" w:hAnsi="Times LatArm"/>
          <w:sz w:val="22"/>
          <w:szCs w:val="22"/>
          <w:lang w:val="fr-FR"/>
        </w:rPr>
        <w:t xml:space="preserve"> ÑÝãÛáõÝÝ»ñÇ ùÙ³ÛÇÝ Ó¨»ñÝ »Ý, ·áñÍ³ÍíáõÙ »Ý µÝÇÏ ¨ ÷áË³éÛ³É µ³é»ñáõÙ</w:t>
      </w:r>
      <w:r w:rsidR="0025659A" w:rsidRPr="00C63ED8">
        <w:rPr>
          <w:rFonts w:ascii="Times LatArm" w:hAnsi="Times LatArm"/>
          <w:sz w:val="22"/>
          <w:szCs w:val="22"/>
          <w:lang w:val="fr-FR"/>
        </w:rPr>
        <w:t>`</w:t>
      </w:r>
      <w:r w:rsidRPr="00C63ED8">
        <w:rPr>
          <w:rFonts w:ascii="Times LatArm" w:hAnsi="Times LatArm"/>
          <w:sz w:val="22"/>
          <w:szCs w:val="22"/>
          <w:lang w:val="fr-FR"/>
        </w:rPr>
        <w:t xml:space="preserve"> µ³é³ëÏ½µáõÙ ¨ µ³é³ÙÇçáõÙ: ÐÝãáõÛÃ³µ³Ý³Ï³Ý Ù³Ï³ñ¹³ÏáõÙ ¹ñ³Ýù Ï³ñáÕ »Ý í»ñáÑÇßÛ³É Ñ³ïÏ³ÝÇßÝ»ñáí Ñ³Ï³¹ñí»É ÙÛáõë å³ÛÃ³Ï³ÝÝ»ñÇÝ ¨ ÏÇë³ß÷³Ï³ÝÝ»ñÇÝ, ÇÝãå»ë Ý³¨` Çñ³ñ` </w:t>
      </w:r>
      <w:r w:rsidRPr="00C63ED8">
        <w:rPr>
          <w:rFonts w:ascii="Arial Armenian" w:hAnsi="Arial Armenian"/>
          <w:b/>
          <w:i/>
          <w:sz w:val="22"/>
          <w:szCs w:val="22"/>
          <w:lang w:val="fr-FR"/>
        </w:rPr>
        <w:t>·</w:t>
      </w:r>
      <w:r w:rsidRPr="00C63ED8">
        <w:rPr>
          <w:rFonts w:ascii="Arial Armenian" w:hAnsi="Arial Armenian"/>
          <w:b/>
          <w:i/>
          <w:sz w:val="22"/>
          <w:szCs w:val="22"/>
          <w:vertAlign w:val="superscript"/>
          <w:lang w:val="fr-FR"/>
        </w:rPr>
        <w:t>Û</w:t>
      </w:r>
      <w:r w:rsidRPr="00C63ED8">
        <w:rPr>
          <w:rFonts w:ascii="BarBar" w:hAnsi="BarBar"/>
          <w:b/>
          <w:i/>
          <w:sz w:val="22"/>
          <w:szCs w:val="22"/>
          <w:lang w:val="fr-FR"/>
        </w:rPr>
        <w:t>á</w:t>
      </w:r>
      <w:r w:rsidRPr="00C63ED8">
        <w:rPr>
          <w:rFonts w:ascii="Arial Armenian" w:hAnsi="Arial Armenian"/>
          <w:b/>
          <w:i/>
          <w:sz w:val="22"/>
          <w:szCs w:val="22"/>
          <w:lang w:val="fr-FR"/>
        </w:rPr>
        <w:t>õÉ</w:t>
      </w:r>
      <w:r w:rsidRPr="00C63ED8">
        <w:rPr>
          <w:rFonts w:ascii="Arial Armenian" w:hAnsi="Arial Armenian"/>
          <w:sz w:val="22"/>
          <w:szCs w:val="22"/>
          <w:lang w:val="fr-FR"/>
        </w:rPr>
        <w:t xml:space="preserve"> </w:t>
      </w:r>
      <w:r w:rsidRPr="00C63ED8">
        <w:rPr>
          <w:rFonts w:ascii="Times LatArm" w:hAnsi="Times LatArm"/>
          <w:sz w:val="22"/>
          <w:szCs w:val="22"/>
          <w:lang w:val="fr-FR"/>
        </w:rPr>
        <w:t>(í³ñ¹)</w:t>
      </w:r>
      <w:r w:rsidRPr="00C63ED8">
        <w:rPr>
          <w:rFonts w:ascii="Arial Armenian" w:hAnsi="Arial Armenian"/>
          <w:sz w:val="22"/>
          <w:szCs w:val="22"/>
          <w:lang w:val="fr-FR"/>
        </w:rPr>
        <w:t xml:space="preserve"> – </w:t>
      </w:r>
      <w:r w:rsidRPr="00C63ED8">
        <w:rPr>
          <w:rFonts w:ascii="Arial Armenian" w:hAnsi="Arial Armenian"/>
          <w:b/>
          <w:i/>
          <w:sz w:val="22"/>
          <w:szCs w:val="22"/>
          <w:lang w:val="fr-FR"/>
        </w:rPr>
        <w:t>Ï</w:t>
      </w:r>
      <w:r w:rsidRPr="00C63ED8">
        <w:rPr>
          <w:rFonts w:ascii="Arial Armenian" w:hAnsi="Arial Armenian"/>
          <w:b/>
          <w:i/>
          <w:sz w:val="22"/>
          <w:szCs w:val="22"/>
          <w:vertAlign w:val="superscript"/>
          <w:lang w:val="fr-FR"/>
        </w:rPr>
        <w:t>Û</w:t>
      </w:r>
      <w:r w:rsidRPr="00C63ED8">
        <w:rPr>
          <w:rFonts w:ascii="BarBar" w:hAnsi="BarBar"/>
          <w:b/>
          <w:i/>
          <w:sz w:val="22"/>
          <w:szCs w:val="22"/>
          <w:lang w:val="fr-FR"/>
        </w:rPr>
        <w:t>á</w:t>
      </w:r>
      <w:r w:rsidRPr="00C63ED8">
        <w:rPr>
          <w:rFonts w:ascii="Arial Armenian" w:hAnsi="Arial Armenian"/>
          <w:b/>
          <w:i/>
          <w:sz w:val="22"/>
          <w:szCs w:val="22"/>
          <w:lang w:val="fr-FR"/>
        </w:rPr>
        <w:t>õÉ</w:t>
      </w:r>
      <w:r w:rsidRPr="00C63ED8">
        <w:rPr>
          <w:rFonts w:ascii="Arial Armenian" w:hAnsi="Arial Armenian"/>
          <w:sz w:val="22"/>
          <w:szCs w:val="22"/>
          <w:lang w:val="fr-FR"/>
        </w:rPr>
        <w:t xml:space="preserve"> </w:t>
      </w:r>
      <w:r w:rsidRPr="00C63ED8">
        <w:rPr>
          <w:rFonts w:ascii="Times LatArm" w:hAnsi="Times LatArm"/>
          <w:sz w:val="22"/>
          <w:szCs w:val="22"/>
          <w:lang w:val="fr-FR"/>
        </w:rPr>
        <w:t>(·³ÛÉ)</w:t>
      </w:r>
      <w:r w:rsidRPr="00C63ED8">
        <w:rPr>
          <w:rFonts w:ascii="Arial Armenian" w:hAnsi="Arial Armenian"/>
          <w:sz w:val="22"/>
          <w:szCs w:val="22"/>
          <w:lang w:val="fr-FR"/>
        </w:rPr>
        <w:t xml:space="preserve"> – </w:t>
      </w:r>
      <w:r w:rsidRPr="00C63ED8">
        <w:rPr>
          <w:rFonts w:ascii="Arial Armenian" w:hAnsi="Arial Armenian"/>
          <w:b/>
          <w:i/>
          <w:sz w:val="22"/>
          <w:szCs w:val="22"/>
          <w:lang w:val="fr-FR"/>
        </w:rPr>
        <w:t>ù</w:t>
      </w:r>
      <w:r w:rsidRPr="00C63ED8">
        <w:rPr>
          <w:rFonts w:ascii="Arial Armenian" w:hAnsi="Arial Armenian"/>
          <w:b/>
          <w:i/>
          <w:sz w:val="22"/>
          <w:szCs w:val="22"/>
          <w:vertAlign w:val="superscript"/>
          <w:lang w:val="fr-FR"/>
        </w:rPr>
        <w:t>Û</w:t>
      </w:r>
      <w:r w:rsidRPr="00C63ED8">
        <w:rPr>
          <w:rFonts w:ascii="BarBar" w:hAnsi="BarBar"/>
          <w:b/>
          <w:i/>
          <w:sz w:val="22"/>
          <w:szCs w:val="22"/>
          <w:lang w:val="fr-FR"/>
        </w:rPr>
        <w:t>á</w:t>
      </w:r>
      <w:r w:rsidRPr="00C63ED8">
        <w:rPr>
          <w:rFonts w:ascii="Arial Armenian" w:hAnsi="Arial Armenian"/>
          <w:b/>
          <w:i/>
          <w:sz w:val="22"/>
          <w:szCs w:val="22"/>
          <w:lang w:val="fr-FR"/>
        </w:rPr>
        <w:t>õÉ</w:t>
      </w:r>
      <w:r w:rsidRPr="00C63ED8">
        <w:rPr>
          <w:rFonts w:ascii="Arial Armenian" w:hAnsi="Arial Armenian"/>
          <w:sz w:val="22"/>
          <w:szCs w:val="22"/>
          <w:lang w:val="fr-FR"/>
        </w:rPr>
        <w:t xml:space="preserve"> </w:t>
      </w:r>
      <w:r w:rsidRPr="00C63ED8">
        <w:rPr>
          <w:rFonts w:ascii="Times LatArm" w:hAnsi="Times LatArm"/>
          <w:sz w:val="22"/>
          <w:szCs w:val="22"/>
          <w:lang w:val="fr-FR"/>
        </w:rPr>
        <w:t>(ÙáËÇñ)</w:t>
      </w:r>
      <w:r w:rsidRPr="00C63ED8">
        <w:rPr>
          <w:rFonts w:ascii="Arial Armenian" w:hAnsi="Arial Armenian"/>
          <w:sz w:val="22"/>
          <w:szCs w:val="22"/>
          <w:lang w:val="fr-FR"/>
        </w:rPr>
        <w:t xml:space="preserve">, </w:t>
      </w:r>
      <w:r w:rsidRPr="00C63ED8">
        <w:rPr>
          <w:rFonts w:ascii="Arial Armenian" w:hAnsi="Arial Armenian"/>
          <w:b/>
          <w:i/>
          <w:sz w:val="22"/>
          <w:szCs w:val="22"/>
          <w:lang w:val="fr-FR"/>
        </w:rPr>
        <w:t>ù</w:t>
      </w:r>
      <w:r w:rsidRPr="00C63ED8">
        <w:rPr>
          <w:rFonts w:ascii="Arial Armenian" w:hAnsi="Arial Armenian"/>
          <w:b/>
          <w:i/>
          <w:sz w:val="22"/>
          <w:szCs w:val="22"/>
          <w:vertAlign w:val="superscript"/>
          <w:lang w:val="fr-FR"/>
        </w:rPr>
        <w:t>Û</w:t>
      </w:r>
      <w:r w:rsidRPr="00C63ED8">
        <w:rPr>
          <w:rFonts w:ascii="BarBar" w:hAnsi="BarBar"/>
          <w:b/>
          <w:i/>
          <w:sz w:val="22"/>
          <w:szCs w:val="22"/>
          <w:lang w:val="fr-FR"/>
        </w:rPr>
        <w:t>³</w:t>
      </w:r>
      <w:r w:rsidRPr="00C63ED8">
        <w:rPr>
          <w:rFonts w:ascii="Arial Armenian" w:hAnsi="Arial Armenian"/>
          <w:b/>
          <w:i/>
          <w:sz w:val="22"/>
          <w:szCs w:val="22"/>
          <w:lang w:val="fr-FR"/>
        </w:rPr>
        <w:t>É</w:t>
      </w:r>
      <w:r w:rsidRPr="00C63ED8">
        <w:rPr>
          <w:rFonts w:ascii="Arial Armenian" w:hAnsi="Arial Armenian"/>
          <w:sz w:val="22"/>
          <w:szCs w:val="22"/>
          <w:lang w:val="fr-FR"/>
        </w:rPr>
        <w:t xml:space="preserve"> </w:t>
      </w:r>
      <w:r w:rsidRPr="00C63ED8">
        <w:rPr>
          <w:rFonts w:ascii="Times LatArm" w:hAnsi="Times LatArm"/>
          <w:sz w:val="22"/>
          <w:szCs w:val="22"/>
          <w:lang w:val="fr-FR"/>
        </w:rPr>
        <w:t xml:space="preserve">(³ñáõ ·áÙ»ß) </w:t>
      </w:r>
      <w:r w:rsidRPr="00C63ED8">
        <w:rPr>
          <w:rFonts w:ascii="Arial Armenian" w:hAnsi="Arial Armenian"/>
          <w:sz w:val="22"/>
          <w:szCs w:val="22"/>
          <w:lang w:val="fr-FR"/>
        </w:rPr>
        <w:t xml:space="preserve">– </w:t>
      </w:r>
      <w:r w:rsidRPr="00C63ED8">
        <w:rPr>
          <w:rFonts w:ascii="Arial Armenian" w:hAnsi="Arial Armenian"/>
          <w:b/>
          <w:i/>
          <w:sz w:val="22"/>
          <w:szCs w:val="22"/>
          <w:lang w:val="fr-FR"/>
        </w:rPr>
        <w:t>Ï</w:t>
      </w:r>
      <w:r w:rsidRPr="00C63ED8">
        <w:rPr>
          <w:rFonts w:ascii="Arial Armenian" w:hAnsi="Arial Armenian"/>
          <w:b/>
          <w:i/>
          <w:sz w:val="22"/>
          <w:szCs w:val="22"/>
          <w:vertAlign w:val="superscript"/>
          <w:lang w:val="fr-FR"/>
        </w:rPr>
        <w:t>Û</w:t>
      </w:r>
      <w:r w:rsidRPr="00C63ED8">
        <w:rPr>
          <w:rFonts w:ascii="BarBar" w:hAnsi="BarBar"/>
          <w:b/>
          <w:i/>
          <w:sz w:val="22"/>
          <w:szCs w:val="22"/>
          <w:lang w:val="fr-FR"/>
        </w:rPr>
        <w:t>³</w:t>
      </w:r>
      <w:r w:rsidRPr="00C63ED8">
        <w:rPr>
          <w:rFonts w:ascii="Arial Armenian" w:hAnsi="Arial Armenian"/>
          <w:b/>
          <w:i/>
          <w:sz w:val="22"/>
          <w:szCs w:val="22"/>
          <w:lang w:val="fr-FR"/>
        </w:rPr>
        <w:t>É</w:t>
      </w:r>
      <w:r w:rsidRPr="00C63ED8">
        <w:rPr>
          <w:rFonts w:ascii="Arial Armenian" w:hAnsi="Arial Armenian"/>
          <w:sz w:val="22"/>
          <w:szCs w:val="22"/>
          <w:lang w:val="fr-FR"/>
        </w:rPr>
        <w:t xml:space="preserve"> </w:t>
      </w:r>
      <w:r w:rsidRPr="00C63ED8">
        <w:rPr>
          <w:rFonts w:ascii="Times LatArm" w:hAnsi="Times LatArm"/>
          <w:sz w:val="22"/>
          <w:szCs w:val="22"/>
          <w:lang w:val="fr-FR"/>
        </w:rPr>
        <w:t xml:space="preserve">(·³É): ²Ûë ÑÝãÛáõÝÝ»ñÇ ÑÝãáõÛÃ³ÛÇÝ ³ñÅ»ùÁ ³é³í»É Ñ³ëï³ïíáõÙ ¿ ³Ù»Ý³Ù»ñÓ³íáñ` </w:t>
      </w:r>
      <w:r w:rsidRPr="00C63ED8">
        <w:rPr>
          <w:rFonts w:ascii="Times LatArm" w:hAnsi="Times LatArm"/>
          <w:b/>
          <w:i/>
          <w:sz w:val="22"/>
          <w:szCs w:val="22"/>
          <w:lang w:val="fr-FR"/>
        </w:rPr>
        <w:t>·, Ï, ù</w:t>
      </w:r>
      <w:r w:rsidRPr="00C63ED8">
        <w:rPr>
          <w:rFonts w:ascii="Times LatArm" w:hAnsi="Times LatArm"/>
          <w:sz w:val="22"/>
          <w:szCs w:val="22"/>
          <w:lang w:val="fr-FR"/>
        </w:rPr>
        <w:t xml:space="preserve"> ÑÝãáõÛÃÝ»ñÇ Ñ»ï Ï³½Ù³Í Ýí³½³·áõÛÝ ½áõÛ·»ñáí, ÇÝãå»ë`</w:t>
      </w:r>
      <w:r w:rsidRPr="00C63ED8">
        <w:rPr>
          <w:rFonts w:ascii="Arial Armenian" w:hAnsi="Arial Armenian"/>
          <w:sz w:val="22"/>
          <w:szCs w:val="22"/>
          <w:lang w:val="fr-FR"/>
        </w:rPr>
        <w:t xml:space="preserve"> </w:t>
      </w:r>
      <w:r w:rsidRPr="00C63ED8">
        <w:rPr>
          <w:rFonts w:ascii="Times LatArm" w:hAnsi="Times LatArm"/>
          <w:b/>
          <w:i/>
          <w:sz w:val="22"/>
          <w:szCs w:val="22"/>
          <w:lang w:val="fr-FR"/>
        </w:rPr>
        <w:t>·</w:t>
      </w:r>
      <w:r w:rsidRPr="00C63ED8">
        <w:rPr>
          <w:rFonts w:ascii="Times LatArm" w:hAnsi="Times LatArm"/>
          <w:b/>
          <w:i/>
          <w:sz w:val="22"/>
          <w:szCs w:val="22"/>
          <w:vertAlign w:val="superscript"/>
          <w:lang w:val="fr-FR"/>
        </w:rPr>
        <w:t>Û</w:t>
      </w:r>
      <w:r w:rsidRPr="00C63ED8">
        <w:rPr>
          <w:rFonts w:ascii="Times LatArm" w:hAnsi="Times LatArm"/>
          <w:b/>
          <w:i/>
          <w:sz w:val="22"/>
          <w:szCs w:val="22"/>
          <w:lang w:val="fr-FR"/>
        </w:rPr>
        <w:t>³½</w:t>
      </w:r>
      <w:r w:rsidRPr="00C63ED8">
        <w:rPr>
          <w:rFonts w:ascii="Times LatArm" w:hAnsi="Times LatArm"/>
          <w:sz w:val="22"/>
          <w:szCs w:val="22"/>
          <w:lang w:val="fr-FR"/>
        </w:rPr>
        <w:t xml:space="preserve"> </w:t>
      </w:r>
      <w:r w:rsidRPr="00C63ED8">
        <w:rPr>
          <w:rFonts w:ascii="Times LatArm" w:hAnsi="Times LatArm"/>
          <w:b/>
          <w:i/>
          <w:sz w:val="22"/>
          <w:szCs w:val="22"/>
          <w:lang w:val="fr-FR"/>
        </w:rPr>
        <w:t>(·</w:t>
      </w:r>
      <w:r w:rsidRPr="00C63ED8">
        <w:rPr>
          <w:rFonts w:ascii="Times LatArm" w:hAnsi="Times LatArm"/>
          <w:b/>
          <w:i/>
          <w:sz w:val="22"/>
          <w:szCs w:val="22"/>
          <w:vertAlign w:val="superscript"/>
          <w:lang w:val="fr-FR"/>
        </w:rPr>
        <w:t>Û</w:t>
      </w:r>
      <w:r w:rsidRPr="00C63ED8">
        <w:rPr>
          <w:rFonts w:ascii="Times LatArm" w:hAnsi="Times LatArm"/>
          <w:b/>
          <w:i/>
          <w:sz w:val="22"/>
          <w:szCs w:val="22"/>
          <w:lang w:val="fr-FR"/>
        </w:rPr>
        <w:t>³½ ³Ýó ÏÁóÁÝ¿É</w:t>
      </w:r>
      <w:r w:rsidRPr="00C63ED8">
        <w:rPr>
          <w:rFonts w:ascii="Times LatArm" w:hAnsi="Times LatArm"/>
          <w:sz w:val="22"/>
          <w:szCs w:val="22"/>
          <w:lang w:val="fr-FR"/>
        </w:rPr>
        <w:t xml:space="preserve"> – ÏáíÇ ëï»ñç ÙÝ³ÉÁ) - </w:t>
      </w:r>
      <w:r w:rsidRPr="00C63ED8">
        <w:rPr>
          <w:rFonts w:ascii="Times LatArm" w:hAnsi="Times LatArm"/>
          <w:b/>
          <w:i/>
          <w:sz w:val="22"/>
          <w:szCs w:val="22"/>
          <w:lang w:val="fr-FR"/>
        </w:rPr>
        <w:t>·³½</w:t>
      </w:r>
      <w:r w:rsidRPr="00C63ED8">
        <w:rPr>
          <w:rFonts w:ascii="Times LatArm" w:hAnsi="Times LatArm"/>
          <w:sz w:val="22"/>
          <w:szCs w:val="22"/>
          <w:lang w:val="fr-FR"/>
        </w:rPr>
        <w:t xml:space="preserve"> (·³½),</w:t>
      </w:r>
      <w:r w:rsidRPr="00C63ED8">
        <w:rPr>
          <w:rFonts w:ascii="Arial Armenian" w:hAnsi="Arial Armenian"/>
          <w:sz w:val="22"/>
          <w:szCs w:val="22"/>
          <w:lang w:val="fr-FR"/>
        </w:rPr>
        <w:t xml:space="preserve"> </w:t>
      </w:r>
      <w:r w:rsidRPr="00C63ED8">
        <w:rPr>
          <w:rFonts w:ascii="Arial Armenian" w:hAnsi="Arial Armenian"/>
          <w:b/>
          <w:i/>
          <w:sz w:val="22"/>
          <w:szCs w:val="22"/>
          <w:lang w:val="fr-FR"/>
        </w:rPr>
        <w:t>·</w:t>
      </w:r>
      <w:r w:rsidRPr="00C63ED8">
        <w:rPr>
          <w:rFonts w:ascii="Arial Armenian" w:hAnsi="Arial Armenian"/>
          <w:b/>
          <w:i/>
          <w:sz w:val="22"/>
          <w:szCs w:val="22"/>
          <w:vertAlign w:val="superscript"/>
          <w:lang w:val="fr-FR"/>
        </w:rPr>
        <w:t>Û</w:t>
      </w:r>
      <w:r w:rsidRPr="00C63ED8">
        <w:rPr>
          <w:rFonts w:ascii="BarBar" w:hAnsi="BarBar"/>
          <w:b/>
          <w:i/>
          <w:sz w:val="22"/>
          <w:szCs w:val="22"/>
          <w:lang w:val="fr-FR"/>
        </w:rPr>
        <w:t>û</w:t>
      </w:r>
      <w:r w:rsidRPr="00C63ED8">
        <w:rPr>
          <w:rFonts w:ascii="Arial Armenian" w:hAnsi="Arial Armenian"/>
          <w:b/>
          <w:i/>
          <w:sz w:val="22"/>
          <w:szCs w:val="22"/>
          <w:lang w:val="fr-FR"/>
        </w:rPr>
        <w:t>É</w:t>
      </w:r>
      <w:r w:rsidRPr="00C63ED8">
        <w:rPr>
          <w:rFonts w:ascii="Arial Armenian" w:hAnsi="Arial Armenian"/>
          <w:sz w:val="22"/>
          <w:szCs w:val="22"/>
          <w:lang w:val="fr-FR"/>
        </w:rPr>
        <w:t xml:space="preserve"> </w:t>
      </w:r>
      <w:r w:rsidRPr="00C63ED8">
        <w:rPr>
          <w:rFonts w:ascii="Times LatArm" w:hAnsi="Times LatArm"/>
          <w:sz w:val="22"/>
          <w:szCs w:val="22"/>
          <w:lang w:val="fr-FR"/>
        </w:rPr>
        <w:t xml:space="preserve">(É×³Ï) - </w:t>
      </w:r>
      <w:r w:rsidRPr="00C63ED8">
        <w:rPr>
          <w:rFonts w:ascii="Times LatArm" w:hAnsi="Times LatArm"/>
          <w:b/>
          <w:i/>
          <w:sz w:val="22"/>
          <w:szCs w:val="22"/>
          <w:lang w:val="fr-FR"/>
        </w:rPr>
        <w:t>·ûÉ</w:t>
      </w:r>
      <w:r w:rsidRPr="00C63ED8">
        <w:rPr>
          <w:rFonts w:ascii="Times LatArm" w:hAnsi="Times LatArm"/>
          <w:sz w:val="22"/>
          <w:szCs w:val="22"/>
          <w:lang w:val="fr-FR"/>
        </w:rPr>
        <w:t xml:space="preserve"> (Ë÷í³Í ·Ý¹³ÏÁ)</w:t>
      </w:r>
      <w:r w:rsidRPr="00C63ED8">
        <w:rPr>
          <w:rFonts w:ascii="Arial Armenian" w:hAnsi="Arial Armenian"/>
          <w:sz w:val="22"/>
          <w:szCs w:val="22"/>
          <w:lang w:val="fr-FR"/>
        </w:rPr>
        <w:t xml:space="preserve">, </w:t>
      </w:r>
      <w:r w:rsidRPr="00C63ED8">
        <w:rPr>
          <w:rFonts w:ascii="Arial Armenian" w:hAnsi="Arial Armenian"/>
          <w:b/>
          <w:i/>
          <w:sz w:val="22"/>
          <w:szCs w:val="22"/>
          <w:lang w:val="fr-FR"/>
        </w:rPr>
        <w:t>Ï</w:t>
      </w:r>
      <w:r w:rsidRPr="00C63ED8">
        <w:rPr>
          <w:rFonts w:ascii="Arial Armenian" w:hAnsi="Arial Armenian"/>
          <w:b/>
          <w:i/>
          <w:sz w:val="22"/>
          <w:szCs w:val="22"/>
          <w:vertAlign w:val="superscript"/>
          <w:lang w:val="fr-FR"/>
        </w:rPr>
        <w:t>Û</w:t>
      </w:r>
      <w:r w:rsidRPr="00C63ED8">
        <w:rPr>
          <w:rFonts w:ascii="BarBar" w:hAnsi="BarBar"/>
          <w:b/>
          <w:i/>
          <w:sz w:val="22"/>
          <w:szCs w:val="22"/>
          <w:lang w:val="fr-FR"/>
        </w:rPr>
        <w:t>û</w:t>
      </w:r>
      <w:r w:rsidRPr="00C63ED8">
        <w:rPr>
          <w:rFonts w:ascii="Times LatArm" w:hAnsi="Times LatArm"/>
          <w:b/>
          <w:i/>
          <w:sz w:val="22"/>
          <w:szCs w:val="22"/>
          <w:lang w:val="fr-FR"/>
        </w:rPr>
        <w:t>ñÍ</w:t>
      </w:r>
      <w:r w:rsidRPr="00C63ED8">
        <w:rPr>
          <w:rFonts w:ascii="Arial Armenian" w:hAnsi="Arial Armenian"/>
          <w:b/>
          <w:i/>
          <w:sz w:val="22"/>
          <w:szCs w:val="22"/>
          <w:lang w:val="fr-FR"/>
        </w:rPr>
        <w:t xml:space="preserve"> </w:t>
      </w:r>
      <w:r w:rsidRPr="00C63ED8">
        <w:rPr>
          <w:rFonts w:ascii="Times LatArm" w:hAnsi="Times LatArm"/>
          <w:sz w:val="22"/>
          <w:szCs w:val="22"/>
          <w:lang w:val="fr-FR"/>
        </w:rPr>
        <w:t xml:space="preserve">(·áñÍí³Íù, ÑÛáõëí³Íù) - </w:t>
      </w:r>
      <w:r w:rsidRPr="00C63ED8">
        <w:rPr>
          <w:rFonts w:ascii="Times LatArm" w:hAnsi="Times LatArm"/>
          <w:b/>
          <w:i/>
          <w:sz w:val="22"/>
          <w:szCs w:val="22"/>
          <w:lang w:val="fr-FR"/>
        </w:rPr>
        <w:t>ÏûñÍ</w:t>
      </w:r>
      <w:r w:rsidRPr="00C63ED8">
        <w:rPr>
          <w:rFonts w:ascii="Times LatArm" w:hAnsi="Times LatArm"/>
          <w:sz w:val="22"/>
          <w:szCs w:val="22"/>
          <w:lang w:val="fr-FR"/>
        </w:rPr>
        <w:t xml:space="preserve"> (1.·áñÍ, 2.³Ý³ëáõÝÇ ÏáõñÍù),</w:t>
      </w:r>
      <w:r w:rsidRPr="00C63ED8">
        <w:rPr>
          <w:rFonts w:ascii="Arial Armenian" w:hAnsi="Arial Armenian"/>
          <w:sz w:val="22"/>
          <w:szCs w:val="22"/>
          <w:lang w:val="fr-FR"/>
        </w:rPr>
        <w:t xml:space="preserve"> </w:t>
      </w:r>
      <w:r w:rsidRPr="00C63ED8">
        <w:rPr>
          <w:rFonts w:ascii="Arial Armenian" w:hAnsi="Arial Armenian"/>
          <w:b/>
          <w:i/>
          <w:sz w:val="22"/>
          <w:szCs w:val="22"/>
          <w:lang w:val="fr-FR"/>
        </w:rPr>
        <w:t>Ï</w:t>
      </w:r>
      <w:r w:rsidRPr="00C63ED8">
        <w:rPr>
          <w:rFonts w:ascii="Arial Armenian" w:hAnsi="Arial Armenian"/>
          <w:b/>
          <w:i/>
          <w:sz w:val="22"/>
          <w:szCs w:val="22"/>
          <w:vertAlign w:val="superscript"/>
          <w:lang w:val="fr-FR"/>
        </w:rPr>
        <w:t>Û</w:t>
      </w:r>
      <w:r w:rsidRPr="00C63ED8">
        <w:rPr>
          <w:rFonts w:ascii="BarBar" w:hAnsi="BarBar"/>
          <w:b/>
          <w:i/>
          <w:sz w:val="22"/>
          <w:szCs w:val="22"/>
          <w:lang w:val="fr-FR"/>
        </w:rPr>
        <w:t>û</w:t>
      </w:r>
      <w:r w:rsidRPr="00C63ED8">
        <w:rPr>
          <w:rFonts w:ascii="Times LatArm" w:hAnsi="Times LatArm"/>
          <w:b/>
          <w:i/>
          <w:sz w:val="22"/>
          <w:szCs w:val="22"/>
          <w:lang w:val="fr-FR"/>
        </w:rPr>
        <w:t>ñÍ¿É</w:t>
      </w:r>
      <w:r w:rsidRPr="00C63ED8">
        <w:rPr>
          <w:rFonts w:ascii="Arial Armenian" w:hAnsi="Arial Armenian"/>
          <w:sz w:val="22"/>
          <w:szCs w:val="22"/>
          <w:lang w:val="fr-FR"/>
        </w:rPr>
        <w:t xml:space="preserve"> </w:t>
      </w:r>
      <w:r w:rsidRPr="00C63ED8">
        <w:rPr>
          <w:rFonts w:ascii="Times LatArm" w:hAnsi="Times LatArm"/>
          <w:sz w:val="22"/>
          <w:szCs w:val="22"/>
          <w:lang w:val="fr-FR"/>
        </w:rPr>
        <w:t xml:space="preserve">(·áñÍ»É, ÑÛáõë»É) – </w:t>
      </w:r>
      <w:r w:rsidRPr="00C63ED8">
        <w:rPr>
          <w:rFonts w:ascii="Times LatArm" w:hAnsi="Times LatArm"/>
          <w:b/>
          <w:i/>
          <w:sz w:val="22"/>
          <w:szCs w:val="22"/>
          <w:lang w:val="fr-FR"/>
        </w:rPr>
        <w:t>ÏûñÍ»É</w:t>
      </w:r>
      <w:r w:rsidRPr="00C63ED8">
        <w:rPr>
          <w:rFonts w:ascii="Times LatArm" w:hAnsi="Times LatArm"/>
          <w:sz w:val="22"/>
          <w:szCs w:val="22"/>
          <w:lang w:val="fr-FR"/>
        </w:rPr>
        <w:t xml:space="preserve"> (ÏñÍ»É), </w:t>
      </w:r>
      <w:r w:rsidRPr="00C63ED8">
        <w:rPr>
          <w:rFonts w:ascii="Times LatArm" w:hAnsi="Times LatArm"/>
          <w:b/>
          <w:i/>
          <w:sz w:val="22"/>
          <w:szCs w:val="22"/>
          <w:lang w:val="fr-FR"/>
        </w:rPr>
        <w:t>Ï</w:t>
      </w:r>
      <w:r w:rsidRPr="00C63ED8">
        <w:rPr>
          <w:rFonts w:ascii="Times LatArm" w:hAnsi="Times LatArm"/>
          <w:b/>
          <w:i/>
          <w:sz w:val="22"/>
          <w:szCs w:val="22"/>
          <w:vertAlign w:val="superscript"/>
          <w:lang w:val="fr-FR"/>
        </w:rPr>
        <w:t>Û</w:t>
      </w:r>
      <w:r w:rsidRPr="00C63ED8">
        <w:rPr>
          <w:rFonts w:ascii="Times LatArm" w:hAnsi="Times LatArm"/>
          <w:b/>
          <w:i/>
          <w:sz w:val="22"/>
          <w:szCs w:val="22"/>
          <w:lang w:val="fr-FR"/>
        </w:rPr>
        <w:t>¿Ý³É</w:t>
      </w:r>
      <w:r w:rsidRPr="00C63ED8">
        <w:rPr>
          <w:rFonts w:ascii="Times LatArm" w:hAnsi="Times LatArm"/>
          <w:sz w:val="22"/>
          <w:szCs w:val="22"/>
          <w:lang w:val="fr-FR"/>
        </w:rPr>
        <w:t xml:space="preserve"> (Ñ³·Ý»É) – </w:t>
      </w:r>
      <w:r w:rsidRPr="00C63ED8">
        <w:rPr>
          <w:rFonts w:ascii="Times LatArm" w:hAnsi="Times LatArm"/>
          <w:b/>
          <w:i/>
          <w:sz w:val="22"/>
          <w:szCs w:val="22"/>
          <w:lang w:val="fr-FR"/>
        </w:rPr>
        <w:t>Ï¿Ý³É</w:t>
      </w:r>
      <w:r w:rsidRPr="00C63ED8">
        <w:rPr>
          <w:rFonts w:ascii="Times LatArm" w:hAnsi="Times LatArm"/>
          <w:sz w:val="22"/>
          <w:szCs w:val="22"/>
          <w:lang w:val="fr-FR"/>
        </w:rPr>
        <w:t xml:space="preserve"> (ÙÝ³É), </w:t>
      </w:r>
      <w:r w:rsidRPr="00C63ED8">
        <w:rPr>
          <w:rFonts w:ascii="Times LatArm" w:hAnsi="Times LatArm"/>
          <w:b/>
          <w:i/>
          <w:sz w:val="22"/>
          <w:szCs w:val="22"/>
          <w:lang w:val="fr-FR"/>
        </w:rPr>
        <w:t>ù</w:t>
      </w:r>
      <w:r w:rsidRPr="00C63ED8">
        <w:rPr>
          <w:rFonts w:ascii="Times LatArm" w:hAnsi="Times LatArm"/>
          <w:b/>
          <w:i/>
          <w:sz w:val="22"/>
          <w:szCs w:val="22"/>
          <w:vertAlign w:val="superscript"/>
          <w:lang w:val="fr-FR"/>
        </w:rPr>
        <w:t>Û</w:t>
      </w:r>
      <w:r w:rsidRPr="00C63ED8">
        <w:rPr>
          <w:rFonts w:ascii="Times LatArm" w:hAnsi="Times LatArm"/>
          <w:b/>
          <w:i/>
          <w:sz w:val="22"/>
          <w:szCs w:val="22"/>
          <w:lang w:val="fr-FR"/>
        </w:rPr>
        <w:t>Çó¿É</w:t>
      </w:r>
      <w:r w:rsidRPr="00C63ED8">
        <w:rPr>
          <w:rFonts w:ascii="Times LatArm" w:hAnsi="Times LatArm"/>
          <w:sz w:val="22"/>
          <w:szCs w:val="22"/>
          <w:lang w:val="fr-FR"/>
        </w:rPr>
        <w:t xml:space="preserve"> (·ó»É) – </w:t>
      </w:r>
      <w:r w:rsidRPr="00C63ED8">
        <w:rPr>
          <w:rFonts w:ascii="Times LatArm" w:hAnsi="Times LatArm"/>
          <w:b/>
          <w:i/>
          <w:sz w:val="22"/>
          <w:szCs w:val="22"/>
          <w:lang w:val="fr-FR"/>
        </w:rPr>
        <w:t>ùÇó¿É</w:t>
      </w:r>
      <w:r w:rsidRPr="00C63ED8">
        <w:rPr>
          <w:rFonts w:ascii="Times LatArm" w:hAnsi="Times LatArm"/>
          <w:sz w:val="22"/>
          <w:szCs w:val="22"/>
          <w:lang w:val="fr-FR"/>
        </w:rPr>
        <w:t xml:space="preserve"> (1.ë÷é»É, 2. ß÷»É),</w:t>
      </w:r>
      <w:r w:rsidRPr="00C63ED8">
        <w:rPr>
          <w:rFonts w:ascii="Arial Armenian" w:hAnsi="Arial Armenian"/>
          <w:sz w:val="22"/>
          <w:szCs w:val="22"/>
          <w:lang w:val="fr-FR"/>
        </w:rPr>
        <w:t xml:space="preserve"> </w:t>
      </w:r>
      <w:r w:rsidRPr="00C63ED8">
        <w:rPr>
          <w:rFonts w:ascii="Times LatArm" w:hAnsi="Times LatArm"/>
          <w:b/>
          <w:i/>
          <w:sz w:val="22"/>
          <w:szCs w:val="22"/>
          <w:lang w:val="fr-FR"/>
        </w:rPr>
        <w:t>ù</w:t>
      </w:r>
      <w:r w:rsidRPr="00C63ED8">
        <w:rPr>
          <w:rFonts w:ascii="Arial Armenian" w:hAnsi="Arial Armenian"/>
          <w:b/>
          <w:i/>
          <w:sz w:val="22"/>
          <w:szCs w:val="22"/>
          <w:vertAlign w:val="superscript"/>
          <w:lang w:val="fr-FR"/>
        </w:rPr>
        <w:t>Û</w:t>
      </w:r>
      <w:r w:rsidRPr="00C63ED8">
        <w:rPr>
          <w:rFonts w:ascii="BarBar" w:hAnsi="BarBar"/>
          <w:b/>
          <w:i/>
          <w:sz w:val="22"/>
          <w:szCs w:val="22"/>
          <w:lang w:val="fr-FR"/>
        </w:rPr>
        <w:t>³</w:t>
      </w:r>
      <w:r w:rsidRPr="00C63ED8">
        <w:rPr>
          <w:rFonts w:ascii="Arial Armenian" w:hAnsi="Arial Armenian"/>
          <w:b/>
          <w:i/>
          <w:sz w:val="22"/>
          <w:szCs w:val="22"/>
          <w:lang w:val="fr-FR"/>
        </w:rPr>
        <w:t>ñ</w:t>
      </w:r>
      <w:r w:rsidRPr="00C63ED8">
        <w:rPr>
          <w:rFonts w:ascii="Arial Armenian" w:hAnsi="Arial Armenian"/>
          <w:sz w:val="22"/>
          <w:szCs w:val="22"/>
          <w:lang w:val="fr-FR"/>
        </w:rPr>
        <w:t xml:space="preserve"> </w:t>
      </w:r>
      <w:r w:rsidRPr="00C63ED8">
        <w:rPr>
          <w:rFonts w:ascii="Times LatArm" w:hAnsi="Times LatArm"/>
          <w:sz w:val="22"/>
          <w:szCs w:val="22"/>
          <w:lang w:val="fr-FR"/>
        </w:rPr>
        <w:t xml:space="preserve">(û·áõï) – </w:t>
      </w:r>
      <w:r w:rsidRPr="00C63ED8">
        <w:rPr>
          <w:rFonts w:ascii="Times LatArm" w:hAnsi="Times LatArm"/>
          <w:b/>
          <w:i/>
          <w:sz w:val="22"/>
          <w:szCs w:val="22"/>
          <w:lang w:val="fr-FR"/>
        </w:rPr>
        <w:t>ù³ñ</w:t>
      </w:r>
      <w:r w:rsidRPr="00C63ED8">
        <w:rPr>
          <w:rFonts w:ascii="Times LatArm" w:hAnsi="Times LatArm"/>
          <w:sz w:val="22"/>
          <w:szCs w:val="22"/>
          <w:lang w:val="fr-FR"/>
        </w:rPr>
        <w:t xml:space="preserve"> (ù³ñ),</w:t>
      </w:r>
      <w:r w:rsidRPr="00C63ED8">
        <w:rPr>
          <w:rFonts w:ascii="Arial Armenian" w:hAnsi="Arial Armenian"/>
          <w:sz w:val="22"/>
          <w:szCs w:val="22"/>
          <w:lang w:val="fr-FR"/>
        </w:rPr>
        <w:t xml:space="preserve"> </w:t>
      </w:r>
      <w:r w:rsidRPr="00C63ED8">
        <w:rPr>
          <w:rFonts w:ascii="Arial Armenian" w:hAnsi="Arial Armenian"/>
          <w:b/>
          <w:i/>
          <w:sz w:val="22"/>
          <w:szCs w:val="22"/>
          <w:lang w:val="fr-FR"/>
        </w:rPr>
        <w:t>ù</w:t>
      </w:r>
      <w:r w:rsidRPr="00C63ED8">
        <w:rPr>
          <w:rFonts w:ascii="Arial Armenian" w:hAnsi="Arial Armenian"/>
          <w:b/>
          <w:i/>
          <w:sz w:val="22"/>
          <w:szCs w:val="22"/>
          <w:vertAlign w:val="superscript"/>
          <w:lang w:val="fr-FR"/>
        </w:rPr>
        <w:t>Û</w:t>
      </w:r>
      <w:r w:rsidRPr="00C63ED8">
        <w:rPr>
          <w:rFonts w:ascii="BarBar" w:hAnsi="BarBar"/>
          <w:b/>
          <w:i/>
          <w:sz w:val="22"/>
          <w:szCs w:val="22"/>
          <w:lang w:val="fr-FR"/>
        </w:rPr>
        <w:t>³</w:t>
      </w:r>
      <w:r w:rsidRPr="00C63ED8">
        <w:rPr>
          <w:rFonts w:ascii="Arial Armenian" w:hAnsi="Arial Armenian"/>
          <w:b/>
          <w:i/>
          <w:sz w:val="22"/>
          <w:szCs w:val="22"/>
          <w:lang w:val="fr-FR"/>
        </w:rPr>
        <w:t>É</w:t>
      </w:r>
      <w:r w:rsidRPr="00C63ED8">
        <w:rPr>
          <w:rFonts w:ascii="BarBar" w:hAnsi="BarBar"/>
          <w:b/>
          <w:i/>
          <w:sz w:val="22"/>
          <w:szCs w:val="22"/>
          <w:lang w:val="fr-FR"/>
        </w:rPr>
        <w:t>³</w:t>
      </w:r>
      <w:r w:rsidRPr="00C63ED8">
        <w:rPr>
          <w:rFonts w:ascii="Arial Armenian" w:hAnsi="Arial Armenian"/>
          <w:sz w:val="22"/>
          <w:szCs w:val="22"/>
          <w:lang w:val="fr-FR"/>
        </w:rPr>
        <w:t xml:space="preserve"> </w:t>
      </w:r>
      <w:r w:rsidRPr="00C63ED8">
        <w:rPr>
          <w:rFonts w:ascii="Times LatArm" w:hAnsi="Times LatArm"/>
          <w:sz w:val="22"/>
          <w:szCs w:val="22"/>
          <w:lang w:val="fr-FR"/>
        </w:rPr>
        <w:t>(·³Ý·, ·ÉáõË) –</w:t>
      </w:r>
      <w:r w:rsidRPr="00C63ED8">
        <w:rPr>
          <w:rFonts w:ascii="Arial Armenian" w:hAnsi="Arial Armenian"/>
          <w:sz w:val="22"/>
          <w:szCs w:val="22"/>
          <w:lang w:val="fr-FR"/>
        </w:rPr>
        <w:t xml:space="preserve"> </w:t>
      </w:r>
      <w:r w:rsidRPr="00C63ED8">
        <w:rPr>
          <w:rFonts w:ascii="Times LatArm" w:hAnsi="Times LatArm"/>
          <w:b/>
          <w:i/>
          <w:sz w:val="22"/>
          <w:szCs w:val="22"/>
          <w:lang w:val="fr-FR"/>
        </w:rPr>
        <w:t>ù</w:t>
      </w:r>
      <w:r w:rsidRPr="00C63ED8">
        <w:rPr>
          <w:rFonts w:ascii="BarBar" w:hAnsi="BarBar"/>
          <w:b/>
          <w:i/>
          <w:sz w:val="22"/>
          <w:szCs w:val="22"/>
          <w:lang w:val="fr-FR"/>
        </w:rPr>
        <w:t>³</w:t>
      </w:r>
      <w:r w:rsidRPr="00C63ED8">
        <w:rPr>
          <w:rFonts w:ascii="Arial Armenian" w:hAnsi="Arial Armenian"/>
          <w:b/>
          <w:i/>
          <w:sz w:val="22"/>
          <w:szCs w:val="22"/>
          <w:lang w:val="fr-FR"/>
        </w:rPr>
        <w:t>É</w:t>
      </w:r>
      <w:r w:rsidRPr="00C63ED8">
        <w:rPr>
          <w:rFonts w:ascii="BarBar" w:hAnsi="BarBar"/>
          <w:b/>
          <w:i/>
          <w:sz w:val="22"/>
          <w:szCs w:val="22"/>
          <w:lang w:val="fr-FR"/>
        </w:rPr>
        <w:t>³</w:t>
      </w:r>
      <w:r w:rsidRPr="00C63ED8">
        <w:rPr>
          <w:rFonts w:ascii="Arial Armenian" w:hAnsi="Arial Armenian"/>
          <w:sz w:val="22"/>
          <w:szCs w:val="22"/>
          <w:lang w:val="fr-FR"/>
        </w:rPr>
        <w:t xml:space="preserve"> </w:t>
      </w:r>
      <w:r w:rsidRPr="00C63ED8">
        <w:rPr>
          <w:rFonts w:ascii="Times LatArm" w:hAnsi="Times LatArm"/>
          <w:sz w:val="22"/>
          <w:szCs w:val="22"/>
          <w:lang w:val="fr-FR"/>
        </w:rPr>
        <w:t>(óáõÉ):</w:t>
      </w:r>
    </w:p>
    <w:p w:rsidR="000B03DD" w:rsidRPr="00C63ED8" w:rsidRDefault="000B03DD" w:rsidP="00C63ED8">
      <w:pPr>
        <w:ind w:firstLine="567"/>
        <w:jc w:val="both"/>
        <w:rPr>
          <w:rFonts w:ascii="Times LatArm" w:hAnsi="Times LatArm"/>
          <w:sz w:val="22"/>
          <w:szCs w:val="22"/>
          <w:lang w:val="fr-FR"/>
        </w:rPr>
      </w:pPr>
      <w:r w:rsidRPr="00C63ED8">
        <w:rPr>
          <w:rFonts w:ascii="Times LatArm" w:hAnsi="Times LatArm"/>
          <w:sz w:val="22"/>
          <w:szCs w:val="22"/>
          <w:lang w:val="fr-FR"/>
        </w:rPr>
        <w:t>Þ÷³Ï³Ý µ³Õ³Ó³ÛÝÝ»ñÁ µ³ñµ³éáõÙ ÝáõÛÝå»ë áõÝ»Ý É³ÛÝ ·áñÍ³ÍáõÃÛáõÝ. ¹ñ³Ýù Ñ³Ý¹ÇåáõÙ »Ý µ³éÇ ï³ñµ»ñ ¹Çñù»ñáõÙ, µÝÇÏ ¨ ÷áË³éÛ³É µ³é»ñáõÙ` ÑÝãáõÛÃ³µ³Ý³Ï³Ý Ù³Ï³ñ¹³ÏáõÙ Ñ³Ï³¹ñí»Éáí »ñÏáõ Ñ³ïÏ³ÝÇßáí ¨ Ý»ñÏ³Û³Ý³Éáí áñå»ë ³ÝÏ³Ë ÑÝãáõÛÃÝ»ñ:</w:t>
      </w:r>
    </w:p>
    <w:p w:rsidR="000B03DD" w:rsidRPr="00C63ED8" w:rsidRDefault="000B03DD" w:rsidP="00C63ED8">
      <w:pPr>
        <w:ind w:firstLine="567"/>
        <w:jc w:val="both"/>
        <w:rPr>
          <w:rFonts w:ascii="Times LatArm" w:hAnsi="Times LatArm"/>
          <w:sz w:val="22"/>
          <w:szCs w:val="22"/>
          <w:lang w:val="fr-FR"/>
        </w:rPr>
      </w:pPr>
      <w:r w:rsidRPr="00C63ED8">
        <w:rPr>
          <w:rFonts w:ascii="Times LatArm" w:hAnsi="Times LatArm"/>
          <w:b/>
          <w:i/>
          <w:sz w:val="22"/>
          <w:szCs w:val="22"/>
          <w:lang w:val="fr-FR"/>
        </w:rPr>
        <w:t>Ò³ÛÝ»ÕáõÃÛáõÝ</w:t>
      </w:r>
      <w:r w:rsidRPr="00C63ED8">
        <w:rPr>
          <w:rFonts w:ascii="Times LatArm" w:hAnsi="Times LatArm"/>
          <w:sz w:val="22"/>
          <w:szCs w:val="22"/>
          <w:lang w:val="fr-FR"/>
        </w:rPr>
        <w:t xml:space="preserve"> – </w:t>
      </w:r>
      <w:r w:rsidRPr="00C63ED8">
        <w:rPr>
          <w:rFonts w:ascii="Times LatArm" w:hAnsi="Times LatArm"/>
          <w:b/>
          <w:i/>
          <w:sz w:val="22"/>
          <w:szCs w:val="22"/>
          <w:lang w:val="fr-FR"/>
        </w:rPr>
        <w:t>Ë</w:t>
      </w:r>
      <w:r w:rsidR="00284824">
        <w:rPr>
          <w:rFonts w:ascii="Times LatArm" w:hAnsi="Times LatArm"/>
          <w:b/>
          <w:i/>
          <w:sz w:val="22"/>
          <w:szCs w:val="22"/>
          <w:lang w:val="fr-FR"/>
        </w:rPr>
        <w:t>É</w:t>
      </w:r>
      <w:r w:rsidRPr="00C63ED8">
        <w:rPr>
          <w:rFonts w:ascii="Times LatArm" w:hAnsi="Times LatArm"/>
          <w:b/>
          <w:i/>
          <w:sz w:val="22"/>
          <w:szCs w:val="22"/>
          <w:lang w:val="fr-FR"/>
        </w:rPr>
        <w:t>áõÃÛáõÝ</w:t>
      </w:r>
      <w:r w:rsidR="0025659A" w:rsidRPr="00C63ED8">
        <w:rPr>
          <w:rFonts w:ascii="Times LatArm" w:hAnsi="Times LatArm"/>
          <w:b/>
          <w:i/>
          <w:sz w:val="22"/>
          <w:szCs w:val="22"/>
          <w:lang w:val="fr-FR"/>
        </w:rPr>
        <w:t xml:space="preserve"> </w:t>
      </w:r>
      <w:r w:rsidRPr="00C63ED8">
        <w:rPr>
          <w:rFonts w:ascii="Times LatArm" w:hAnsi="Times LatArm"/>
          <w:sz w:val="22"/>
          <w:szCs w:val="22"/>
          <w:lang w:val="fr-FR"/>
        </w:rPr>
        <w:t xml:space="preserve"> Ñ³ïÏ³ÝÇßáí Ñ³Ï³¹ñíáõÙ »Ý </w:t>
      </w:r>
      <w:r w:rsidRPr="00C63ED8">
        <w:rPr>
          <w:rFonts w:ascii="Times LatArm" w:hAnsi="Times LatArm"/>
          <w:b/>
          <w:i/>
          <w:sz w:val="22"/>
          <w:szCs w:val="22"/>
          <w:lang w:val="fr-FR"/>
        </w:rPr>
        <w:t>ë</w:t>
      </w:r>
      <w:r w:rsidRPr="00C63ED8">
        <w:rPr>
          <w:rFonts w:ascii="Times LatArm" w:hAnsi="Times LatArm"/>
          <w:sz w:val="22"/>
          <w:szCs w:val="22"/>
          <w:lang w:val="fr-FR"/>
        </w:rPr>
        <w:t xml:space="preserve"> ¨ </w:t>
      </w:r>
      <w:r w:rsidRPr="00C63ED8">
        <w:rPr>
          <w:rFonts w:ascii="Times LatArm" w:hAnsi="Times LatArm"/>
          <w:b/>
          <w:i/>
          <w:sz w:val="22"/>
          <w:szCs w:val="22"/>
          <w:lang w:val="fr-FR"/>
        </w:rPr>
        <w:t>½, ß</w:t>
      </w:r>
      <w:r w:rsidRPr="00C63ED8">
        <w:rPr>
          <w:rFonts w:ascii="Times LatArm" w:hAnsi="Times LatArm"/>
          <w:sz w:val="22"/>
          <w:szCs w:val="22"/>
          <w:lang w:val="fr-FR"/>
        </w:rPr>
        <w:t xml:space="preserve"> ¨ </w:t>
      </w:r>
      <w:r w:rsidRPr="00C63ED8">
        <w:rPr>
          <w:rFonts w:ascii="Times LatArm" w:hAnsi="Times LatArm"/>
          <w:b/>
          <w:i/>
          <w:sz w:val="22"/>
          <w:szCs w:val="22"/>
          <w:lang w:val="fr-FR"/>
        </w:rPr>
        <w:t>Å, Õ</w:t>
      </w:r>
      <w:r w:rsidRPr="00C63ED8">
        <w:rPr>
          <w:rFonts w:ascii="Times LatArm" w:hAnsi="Times LatArm"/>
          <w:sz w:val="22"/>
          <w:szCs w:val="22"/>
          <w:lang w:val="fr-FR"/>
        </w:rPr>
        <w:t xml:space="preserve">  ¨ </w:t>
      </w:r>
      <w:r w:rsidRPr="00C63ED8">
        <w:rPr>
          <w:rFonts w:ascii="Times LatArm" w:hAnsi="Times LatArm"/>
          <w:b/>
          <w:i/>
          <w:sz w:val="22"/>
          <w:szCs w:val="22"/>
          <w:lang w:val="fr-FR"/>
        </w:rPr>
        <w:t>Ë</w:t>
      </w:r>
      <w:r w:rsidRPr="00C63ED8">
        <w:rPr>
          <w:rFonts w:ascii="Times LatArm" w:hAnsi="Times LatArm"/>
          <w:sz w:val="22"/>
          <w:szCs w:val="22"/>
          <w:lang w:val="fr-FR"/>
        </w:rPr>
        <w:t xml:space="preserve"> µ³Õ³Ó³ÛÝ</w:t>
      </w:r>
      <w:r w:rsidR="00284824">
        <w:rPr>
          <w:rFonts w:ascii="Times LatArm" w:hAnsi="Times LatArm"/>
          <w:sz w:val="22"/>
          <w:szCs w:val="22"/>
          <w:lang w:val="fr-FR"/>
        </w:rPr>
        <w:t>Ý</w:t>
      </w:r>
      <w:r w:rsidRPr="00C63ED8">
        <w:rPr>
          <w:rFonts w:ascii="Times LatArm" w:hAnsi="Times LatArm"/>
          <w:sz w:val="22"/>
          <w:szCs w:val="22"/>
          <w:lang w:val="fr-FR"/>
        </w:rPr>
        <w:t xml:space="preserve">»ñÁ` </w:t>
      </w:r>
      <w:r w:rsidRPr="00C63ED8">
        <w:rPr>
          <w:rFonts w:ascii="Times LatArm" w:hAnsi="Times LatArm"/>
          <w:b/>
          <w:i/>
          <w:sz w:val="22"/>
          <w:szCs w:val="22"/>
          <w:lang w:val="fr-FR"/>
        </w:rPr>
        <w:t>ëûÏ</w:t>
      </w:r>
      <w:r w:rsidRPr="00C63ED8">
        <w:rPr>
          <w:rFonts w:ascii="Times LatArm" w:hAnsi="Times LatArm"/>
          <w:sz w:val="22"/>
          <w:szCs w:val="22"/>
          <w:lang w:val="fr-FR"/>
        </w:rPr>
        <w:t xml:space="preserve"> (ÑÛáõÃ) - </w:t>
      </w:r>
      <w:r w:rsidRPr="00C63ED8">
        <w:rPr>
          <w:rFonts w:ascii="Times LatArm" w:hAnsi="Times LatArm"/>
          <w:b/>
          <w:i/>
          <w:sz w:val="22"/>
          <w:szCs w:val="22"/>
          <w:lang w:val="fr-FR"/>
        </w:rPr>
        <w:t>½ûÏ</w:t>
      </w:r>
      <w:r w:rsidRPr="00C63ED8">
        <w:rPr>
          <w:rFonts w:ascii="Times LatArm" w:hAnsi="Times LatArm"/>
          <w:sz w:val="22"/>
          <w:szCs w:val="22"/>
          <w:lang w:val="fr-FR"/>
        </w:rPr>
        <w:t xml:space="preserve"> (³·áõÉÇëóÇÝ»ñÇ Ù³Ï³ÝáõÝÁ), </w:t>
      </w:r>
      <w:r w:rsidRPr="00C63ED8">
        <w:rPr>
          <w:rFonts w:ascii="Times LatArm" w:hAnsi="Times LatArm"/>
          <w:b/>
          <w:i/>
          <w:sz w:val="22"/>
          <w:szCs w:val="22"/>
          <w:lang w:val="fr-FR"/>
        </w:rPr>
        <w:t>Ëûë³É ³</w:t>
      </w:r>
      <w:r w:rsidRPr="00C63ED8">
        <w:rPr>
          <w:rFonts w:ascii="Times LatArm" w:hAnsi="Times LatArm"/>
          <w:sz w:val="22"/>
          <w:szCs w:val="22"/>
          <w:lang w:val="fr-FR"/>
        </w:rPr>
        <w:t xml:space="preserve"> (Ëáë»É ¿) – </w:t>
      </w:r>
      <w:r w:rsidRPr="00C63ED8">
        <w:rPr>
          <w:rFonts w:ascii="Times LatArm" w:hAnsi="Times LatArm"/>
          <w:b/>
          <w:i/>
          <w:sz w:val="22"/>
          <w:szCs w:val="22"/>
          <w:lang w:val="fr-FR"/>
        </w:rPr>
        <w:t>Ëû½³É ³</w:t>
      </w:r>
      <w:r w:rsidRPr="00C63ED8">
        <w:rPr>
          <w:rFonts w:ascii="Times LatArm" w:hAnsi="Times LatArm"/>
          <w:sz w:val="22"/>
          <w:szCs w:val="22"/>
          <w:lang w:val="fr-FR"/>
        </w:rPr>
        <w:t xml:space="preserve"> (Ëáõ½»É ¿), </w:t>
      </w:r>
      <w:r w:rsidRPr="00C63ED8">
        <w:rPr>
          <w:rFonts w:ascii="Times LatArm" w:hAnsi="Times LatArm"/>
          <w:b/>
          <w:i/>
          <w:sz w:val="22"/>
          <w:szCs w:val="22"/>
          <w:lang w:val="fr-FR"/>
        </w:rPr>
        <w:t>Ë³ë</w:t>
      </w:r>
      <w:r w:rsidRPr="00C63ED8">
        <w:rPr>
          <w:rFonts w:ascii="Times LatArm" w:hAnsi="Times LatArm"/>
          <w:sz w:val="22"/>
          <w:szCs w:val="22"/>
          <w:lang w:val="fr-FR"/>
        </w:rPr>
        <w:t xml:space="preserve"> (1.³ÝË³éÝ, Ù³ùáõñ, 2. µ³Ùµ³Ï» Ýáõñµ ·áñÍí³Íù) – </w:t>
      </w:r>
      <w:r w:rsidRPr="00C63ED8">
        <w:rPr>
          <w:rFonts w:ascii="Times LatArm" w:hAnsi="Times LatArm"/>
          <w:b/>
          <w:i/>
          <w:sz w:val="22"/>
          <w:szCs w:val="22"/>
          <w:lang w:val="fr-FR"/>
        </w:rPr>
        <w:t>Ë³½</w:t>
      </w:r>
      <w:r w:rsidRPr="00C63ED8">
        <w:rPr>
          <w:rFonts w:ascii="Times LatArm" w:hAnsi="Times LatArm"/>
          <w:sz w:val="22"/>
          <w:szCs w:val="22"/>
          <w:lang w:val="fr-FR"/>
        </w:rPr>
        <w:t xml:space="preserve"> (·ÇÍ), </w:t>
      </w:r>
      <w:r w:rsidRPr="00C63ED8">
        <w:rPr>
          <w:rFonts w:ascii="Times LatArm" w:hAnsi="Times LatArm"/>
          <w:b/>
          <w:i/>
          <w:sz w:val="22"/>
          <w:szCs w:val="22"/>
          <w:lang w:val="fr-FR"/>
        </w:rPr>
        <w:t>ß³Ù</w:t>
      </w:r>
      <w:r w:rsidRPr="00C63ED8">
        <w:rPr>
          <w:rFonts w:ascii="Times LatArm" w:hAnsi="Times LatArm"/>
          <w:sz w:val="22"/>
          <w:szCs w:val="22"/>
          <w:lang w:val="fr-FR"/>
        </w:rPr>
        <w:t xml:space="preserve"> (ÙáÙ) – </w:t>
      </w:r>
      <w:r w:rsidRPr="00C63ED8">
        <w:rPr>
          <w:rFonts w:ascii="Times LatArm" w:hAnsi="Times LatArm"/>
          <w:b/>
          <w:i/>
          <w:sz w:val="22"/>
          <w:szCs w:val="22"/>
          <w:lang w:val="fr-FR"/>
        </w:rPr>
        <w:t>Å³Ù</w:t>
      </w:r>
      <w:r w:rsidRPr="00C63ED8">
        <w:rPr>
          <w:rFonts w:ascii="Times LatArm" w:hAnsi="Times LatArm"/>
          <w:sz w:val="22"/>
          <w:szCs w:val="22"/>
          <w:lang w:val="fr-FR"/>
        </w:rPr>
        <w:t xml:space="preserve"> (»Ï»Õ»óÇ), </w:t>
      </w:r>
      <w:r w:rsidRPr="00C63ED8">
        <w:rPr>
          <w:rFonts w:ascii="Times LatArm" w:hAnsi="Times LatArm"/>
          <w:b/>
          <w:i/>
          <w:sz w:val="22"/>
          <w:szCs w:val="22"/>
          <w:lang w:val="fr-FR"/>
        </w:rPr>
        <w:t>íÁßßûó</w:t>
      </w:r>
      <w:r w:rsidRPr="00C63ED8">
        <w:rPr>
          <w:rFonts w:ascii="Times LatArm" w:hAnsi="Times LatArm"/>
          <w:sz w:val="22"/>
          <w:szCs w:val="22"/>
          <w:lang w:val="fr-FR"/>
        </w:rPr>
        <w:t xml:space="preserve"> (íßßûó) – </w:t>
      </w:r>
      <w:r w:rsidRPr="00C63ED8">
        <w:rPr>
          <w:rFonts w:ascii="Times LatArm" w:hAnsi="Times LatArm"/>
          <w:b/>
          <w:i/>
          <w:sz w:val="22"/>
          <w:szCs w:val="22"/>
          <w:lang w:val="fr-FR"/>
        </w:rPr>
        <w:t>íÁÅÅûó</w:t>
      </w:r>
      <w:r w:rsidRPr="00C63ED8">
        <w:rPr>
          <w:rFonts w:ascii="Times LatArm" w:hAnsi="Times LatArm"/>
          <w:sz w:val="22"/>
          <w:szCs w:val="22"/>
          <w:lang w:val="fr-FR"/>
        </w:rPr>
        <w:t xml:space="preserve"> (íÅÅáó), </w:t>
      </w:r>
      <w:r w:rsidRPr="00C63ED8">
        <w:rPr>
          <w:rFonts w:ascii="Times LatArm" w:hAnsi="Times LatArm"/>
          <w:b/>
          <w:i/>
          <w:sz w:val="22"/>
          <w:szCs w:val="22"/>
          <w:lang w:val="fr-FR"/>
        </w:rPr>
        <w:t>ûß</w:t>
      </w:r>
      <w:r w:rsidRPr="00C63ED8">
        <w:rPr>
          <w:rFonts w:ascii="Times LatArm" w:hAnsi="Times LatArm"/>
          <w:sz w:val="22"/>
          <w:szCs w:val="22"/>
          <w:lang w:val="fr-FR"/>
        </w:rPr>
        <w:t xml:space="preserve"> (áõßù) –</w:t>
      </w:r>
      <w:r w:rsidRPr="00C63ED8">
        <w:rPr>
          <w:rFonts w:ascii="Times LatArm" w:hAnsi="Times LatArm"/>
          <w:b/>
          <w:i/>
          <w:sz w:val="22"/>
          <w:szCs w:val="22"/>
          <w:lang w:val="fr-FR"/>
        </w:rPr>
        <w:t>ûÅ</w:t>
      </w:r>
      <w:r w:rsidRPr="00C63ED8">
        <w:rPr>
          <w:rFonts w:ascii="Times LatArm" w:hAnsi="Times LatArm"/>
          <w:sz w:val="22"/>
          <w:szCs w:val="22"/>
          <w:lang w:val="fr-FR"/>
        </w:rPr>
        <w:t xml:space="preserve"> (áõÅ), </w:t>
      </w:r>
      <w:r w:rsidRPr="00C63ED8">
        <w:rPr>
          <w:rFonts w:ascii="Times LatArm" w:hAnsi="Times LatArm"/>
          <w:b/>
          <w:i/>
          <w:sz w:val="22"/>
          <w:szCs w:val="22"/>
          <w:lang w:val="fr-FR"/>
        </w:rPr>
        <w:t>ÕûñÃ</w:t>
      </w:r>
      <w:r w:rsidRPr="00C63ED8">
        <w:rPr>
          <w:rFonts w:ascii="Times LatArm" w:hAnsi="Times LatArm"/>
          <w:sz w:val="22"/>
          <w:szCs w:val="22"/>
          <w:lang w:val="fr-FR"/>
        </w:rPr>
        <w:t xml:space="preserve"> (×Çßï) – </w:t>
      </w:r>
      <w:r w:rsidRPr="00C63ED8">
        <w:rPr>
          <w:rFonts w:ascii="Times LatArm" w:hAnsi="Times LatArm"/>
          <w:b/>
          <w:i/>
          <w:sz w:val="22"/>
          <w:szCs w:val="22"/>
          <w:lang w:val="fr-FR"/>
        </w:rPr>
        <w:t>ËûñÃ</w:t>
      </w:r>
      <w:r w:rsidRPr="00C63ED8">
        <w:rPr>
          <w:rFonts w:ascii="Times LatArm" w:hAnsi="Times LatArm"/>
          <w:sz w:val="22"/>
          <w:szCs w:val="22"/>
          <w:lang w:val="fr-FR"/>
        </w:rPr>
        <w:t xml:space="preserve"> (ËáñÃ), </w:t>
      </w:r>
      <w:r w:rsidRPr="00C63ED8">
        <w:rPr>
          <w:rFonts w:ascii="Times LatArm" w:hAnsi="Times LatArm"/>
          <w:b/>
          <w:i/>
          <w:sz w:val="22"/>
          <w:szCs w:val="22"/>
          <w:lang w:val="fr-FR"/>
        </w:rPr>
        <w:t>Ë³Ë³É</w:t>
      </w:r>
      <w:r w:rsidRPr="00C63ED8">
        <w:rPr>
          <w:rFonts w:ascii="Times LatArm" w:hAnsi="Times LatArm"/>
          <w:sz w:val="22"/>
          <w:szCs w:val="22"/>
          <w:lang w:val="fr-FR"/>
        </w:rPr>
        <w:t xml:space="preserve"> (Ëáßáñ ³Ýóù»ñáí Ù³Õ) – </w:t>
      </w:r>
      <w:r w:rsidRPr="00C63ED8">
        <w:rPr>
          <w:rFonts w:ascii="Times LatArm" w:hAnsi="Times LatArm"/>
          <w:b/>
          <w:i/>
          <w:sz w:val="22"/>
          <w:szCs w:val="22"/>
          <w:lang w:val="fr-FR"/>
        </w:rPr>
        <w:t>Ë³Õ³É</w:t>
      </w:r>
      <w:r w:rsidRPr="00C63ED8">
        <w:rPr>
          <w:rFonts w:ascii="Times LatArm" w:hAnsi="Times LatArm"/>
          <w:sz w:val="22"/>
          <w:szCs w:val="22"/>
          <w:lang w:val="fr-FR"/>
        </w:rPr>
        <w:t xml:space="preserve"> (Ë³Õ³É), </w:t>
      </w:r>
      <w:r w:rsidRPr="00C63ED8">
        <w:rPr>
          <w:rFonts w:ascii="Times LatArm" w:hAnsi="Times LatArm"/>
          <w:b/>
          <w:i/>
          <w:sz w:val="22"/>
          <w:szCs w:val="22"/>
          <w:lang w:val="fr-FR"/>
        </w:rPr>
        <w:t>Ï³Õ</w:t>
      </w:r>
      <w:r w:rsidRPr="00C63ED8">
        <w:rPr>
          <w:rFonts w:ascii="Times LatArm" w:hAnsi="Times LatArm"/>
          <w:sz w:val="22"/>
          <w:szCs w:val="22"/>
          <w:lang w:val="fr-FR"/>
        </w:rPr>
        <w:t xml:space="preserve"> (Ï³Õ) – </w:t>
      </w:r>
      <w:r w:rsidRPr="00C63ED8">
        <w:rPr>
          <w:rFonts w:ascii="Times LatArm" w:hAnsi="Times LatArm"/>
          <w:b/>
          <w:i/>
          <w:sz w:val="22"/>
          <w:szCs w:val="22"/>
          <w:lang w:val="fr-FR"/>
        </w:rPr>
        <w:t>Ï³Ë</w:t>
      </w:r>
      <w:r w:rsidRPr="00C63ED8">
        <w:rPr>
          <w:rFonts w:ascii="Times LatArm" w:hAnsi="Times LatArm"/>
          <w:sz w:val="22"/>
          <w:szCs w:val="22"/>
          <w:lang w:val="fr-FR"/>
        </w:rPr>
        <w:t xml:space="preserve"> (Ï³Ëí³Í): </w:t>
      </w:r>
    </w:p>
    <w:p w:rsidR="000B03DD" w:rsidRPr="00C63ED8" w:rsidRDefault="000B03DD" w:rsidP="00C63ED8">
      <w:pPr>
        <w:ind w:firstLine="567"/>
        <w:jc w:val="both"/>
        <w:rPr>
          <w:rFonts w:ascii="Arial Armenian" w:hAnsi="Arial Armenian"/>
          <w:sz w:val="22"/>
          <w:szCs w:val="22"/>
          <w:lang w:val="fr-FR"/>
        </w:rPr>
      </w:pPr>
      <w:r w:rsidRPr="00C63ED8">
        <w:rPr>
          <w:rFonts w:ascii="Times LatArm" w:hAnsi="Times LatArm"/>
          <w:b/>
          <w:i/>
          <w:sz w:val="22"/>
          <w:szCs w:val="22"/>
          <w:lang w:val="fr-FR"/>
        </w:rPr>
        <w:t>êáõÉ³Ï³ÝáõÃÛáõÝ – ßã³Ï³ÝáõÃÛáõÝ</w:t>
      </w:r>
      <w:r w:rsidRPr="00C63ED8">
        <w:rPr>
          <w:rFonts w:ascii="Times LatArm" w:hAnsi="Times LatArm"/>
          <w:sz w:val="22"/>
          <w:szCs w:val="22"/>
          <w:lang w:val="fr-FR"/>
        </w:rPr>
        <w:t xml:space="preserve"> Ñ³ïÏ³ÝÇßáí Ñ³Ï³¹ñáõÃÛ³Ý Ýí³½³·áõÛÝ ½áõÛ·»ñ »Ý Ï³½ÙáõÙ </w:t>
      </w:r>
      <w:r w:rsidRPr="00C63ED8">
        <w:rPr>
          <w:rFonts w:ascii="Times LatArm" w:hAnsi="Times LatArm"/>
          <w:b/>
          <w:i/>
          <w:sz w:val="22"/>
          <w:szCs w:val="22"/>
          <w:lang w:val="fr-FR"/>
        </w:rPr>
        <w:t>ë</w:t>
      </w:r>
      <w:r w:rsidRPr="00C63ED8">
        <w:rPr>
          <w:rFonts w:ascii="Times LatArm" w:hAnsi="Times LatArm"/>
          <w:sz w:val="22"/>
          <w:szCs w:val="22"/>
          <w:lang w:val="fr-FR"/>
        </w:rPr>
        <w:t xml:space="preserve"> ¨ </w:t>
      </w:r>
      <w:r w:rsidRPr="00C63ED8">
        <w:rPr>
          <w:rFonts w:ascii="Times LatArm" w:hAnsi="Times LatArm"/>
          <w:b/>
          <w:i/>
          <w:sz w:val="22"/>
          <w:szCs w:val="22"/>
          <w:lang w:val="fr-FR"/>
        </w:rPr>
        <w:t xml:space="preserve">ß, ½ </w:t>
      </w:r>
      <w:r w:rsidRPr="00C63ED8">
        <w:rPr>
          <w:rFonts w:ascii="Times LatArm" w:hAnsi="Times LatArm"/>
          <w:sz w:val="22"/>
          <w:szCs w:val="22"/>
          <w:lang w:val="fr-FR"/>
        </w:rPr>
        <w:t xml:space="preserve">¨ </w:t>
      </w:r>
      <w:r w:rsidRPr="00C63ED8">
        <w:rPr>
          <w:rFonts w:ascii="Times LatArm" w:hAnsi="Times LatArm"/>
          <w:b/>
          <w:i/>
          <w:sz w:val="22"/>
          <w:szCs w:val="22"/>
          <w:lang w:val="fr-FR"/>
        </w:rPr>
        <w:t>Å</w:t>
      </w:r>
      <w:r w:rsidRPr="00C63ED8">
        <w:rPr>
          <w:rFonts w:ascii="Times LatArm" w:hAnsi="Times LatArm"/>
          <w:sz w:val="22"/>
          <w:szCs w:val="22"/>
          <w:lang w:val="fr-FR"/>
        </w:rPr>
        <w:t xml:space="preserve"> ß÷³Ï³ÝÝ»ñÁ` </w:t>
      </w:r>
      <w:r w:rsidRPr="00C63ED8">
        <w:rPr>
          <w:rFonts w:ascii="Times LatArm" w:hAnsi="Times LatArm"/>
          <w:b/>
          <w:i/>
          <w:sz w:val="22"/>
          <w:szCs w:val="22"/>
          <w:lang w:val="fr-FR"/>
        </w:rPr>
        <w:t xml:space="preserve">ë³ñ </w:t>
      </w:r>
      <w:r w:rsidRPr="00C63ED8">
        <w:rPr>
          <w:rFonts w:ascii="Times LatArm" w:hAnsi="Times LatArm"/>
          <w:sz w:val="22"/>
          <w:szCs w:val="22"/>
          <w:lang w:val="fr-FR"/>
        </w:rPr>
        <w:t xml:space="preserve">(ë³ñ) – </w:t>
      </w:r>
      <w:r w:rsidRPr="00C63ED8">
        <w:rPr>
          <w:rFonts w:ascii="Times LatArm" w:hAnsi="Times LatArm"/>
          <w:b/>
          <w:i/>
          <w:sz w:val="22"/>
          <w:szCs w:val="22"/>
          <w:lang w:val="fr-FR"/>
        </w:rPr>
        <w:t xml:space="preserve">ß³ñ </w:t>
      </w:r>
      <w:r w:rsidRPr="00C63ED8">
        <w:rPr>
          <w:rFonts w:ascii="Times LatArm" w:hAnsi="Times LatArm"/>
          <w:sz w:val="22"/>
          <w:szCs w:val="22"/>
          <w:lang w:val="fr-FR"/>
        </w:rPr>
        <w:t xml:space="preserve">(ß³ñù), </w:t>
      </w:r>
      <w:r w:rsidRPr="00C63ED8">
        <w:rPr>
          <w:rFonts w:ascii="Times LatArm" w:hAnsi="Times LatArm"/>
          <w:b/>
          <w:i/>
          <w:sz w:val="22"/>
          <w:szCs w:val="22"/>
          <w:lang w:val="fr-FR"/>
        </w:rPr>
        <w:t xml:space="preserve">Ñ³ëï </w:t>
      </w:r>
      <w:r w:rsidRPr="00C63ED8">
        <w:rPr>
          <w:rFonts w:ascii="Times LatArm" w:hAnsi="Times LatArm"/>
          <w:sz w:val="22"/>
          <w:szCs w:val="22"/>
          <w:lang w:val="fr-FR"/>
        </w:rPr>
        <w:t xml:space="preserve">(Ñ³ëï) - </w:t>
      </w:r>
      <w:r w:rsidRPr="00C63ED8">
        <w:rPr>
          <w:rFonts w:ascii="Times LatArm" w:hAnsi="Times LatArm"/>
          <w:b/>
          <w:i/>
          <w:sz w:val="22"/>
          <w:szCs w:val="22"/>
          <w:lang w:val="fr-FR"/>
        </w:rPr>
        <w:t xml:space="preserve">Ñ³ßï </w:t>
      </w:r>
      <w:r w:rsidRPr="00C63ED8">
        <w:rPr>
          <w:rFonts w:ascii="Times LatArm" w:hAnsi="Times LatArm"/>
          <w:sz w:val="22"/>
          <w:szCs w:val="22"/>
          <w:lang w:val="fr-FR"/>
        </w:rPr>
        <w:t xml:space="preserve">(Ñ³ßï), </w:t>
      </w:r>
      <w:r w:rsidRPr="00C63ED8">
        <w:rPr>
          <w:rFonts w:ascii="Times LatArm" w:hAnsi="Times LatArm"/>
          <w:b/>
          <w:i/>
          <w:sz w:val="22"/>
          <w:szCs w:val="22"/>
          <w:lang w:val="fr-FR"/>
        </w:rPr>
        <w:t xml:space="preserve">÷ûë </w:t>
      </w:r>
      <w:r w:rsidRPr="00C63ED8">
        <w:rPr>
          <w:rFonts w:ascii="Times LatArm" w:hAnsi="Times LatArm"/>
          <w:sz w:val="22"/>
          <w:szCs w:val="22"/>
          <w:lang w:val="fr-FR"/>
        </w:rPr>
        <w:t xml:space="preserve">(÷áë) - </w:t>
      </w:r>
      <w:r w:rsidRPr="00C63ED8">
        <w:rPr>
          <w:rFonts w:ascii="Times LatArm" w:hAnsi="Times LatArm"/>
          <w:b/>
          <w:i/>
          <w:sz w:val="22"/>
          <w:szCs w:val="22"/>
          <w:lang w:val="fr-FR"/>
        </w:rPr>
        <w:t xml:space="preserve">÷ûß </w:t>
      </w:r>
      <w:r w:rsidRPr="00C63ED8">
        <w:rPr>
          <w:rFonts w:ascii="Times LatArm" w:hAnsi="Times LatArm"/>
          <w:sz w:val="22"/>
          <w:szCs w:val="22"/>
          <w:lang w:val="fr-FR"/>
        </w:rPr>
        <w:t xml:space="preserve">(÷áõß), </w:t>
      </w:r>
      <w:r w:rsidRPr="00C63ED8">
        <w:rPr>
          <w:rFonts w:ascii="Times LatArm" w:hAnsi="Times LatArm"/>
          <w:b/>
          <w:i/>
          <w:sz w:val="22"/>
          <w:szCs w:val="22"/>
          <w:lang w:val="fr-FR"/>
        </w:rPr>
        <w:t>½</w:t>
      </w:r>
      <w:r w:rsidRPr="00C63ED8">
        <w:rPr>
          <w:rFonts w:ascii="BarBar" w:hAnsi="BarBar"/>
          <w:b/>
          <w:i/>
          <w:sz w:val="22"/>
          <w:szCs w:val="22"/>
          <w:lang w:val="fr-FR"/>
        </w:rPr>
        <w:t>³</w:t>
      </w:r>
      <w:r w:rsidRPr="00C63ED8">
        <w:rPr>
          <w:rFonts w:ascii="Times LatArm" w:hAnsi="Times LatArm"/>
          <w:b/>
          <w:i/>
          <w:sz w:val="22"/>
          <w:szCs w:val="22"/>
          <w:lang w:val="fr-FR"/>
        </w:rPr>
        <w:t>Ý·</w:t>
      </w:r>
      <w:r w:rsidRPr="00C63ED8">
        <w:rPr>
          <w:rFonts w:ascii="Arial Armenian" w:hAnsi="Arial Armenian"/>
          <w:b/>
          <w:i/>
          <w:sz w:val="22"/>
          <w:szCs w:val="22"/>
          <w:lang w:val="fr-FR"/>
        </w:rPr>
        <w:t xml:space="preserve"> </w:t>
      </w:r>
      <w:r w:rsidRPr="00C63ED8">
        <w:rPr>
          <w:rFonts w:ascii="Times LatArm" w:hAnsi="Times LatArm"/>
          <w:sz w:val="22"/>
          <w:szCs w:val="22"/>
          <w:lang w:val="fr-FR"/>
        </w:rPr>
        <w:t>(½³Ý·)</w:t>
      </w:r>
      <w:r w:rsidRPr="00C63ED8">
        <w:rPr>
          <w:rFonts w:ascii="Arial Armenian" w:hAnsi="Arial Armenian"/>
          <w:sz w:val="22"/>
          <w:szCs w:val="22"/>
          <w:lang w:val="fr-FR"/>
        </w:rPr>
        <w:t xml:space="preserve"> – </w:t>
      </w:r>
      <w:r w:rsidRPr="00C63ED8">
        <w:rPr>
          <w:rFonts w:ascii="Times LatArm" w:hAnsi="Times LatArm"/>
          <w:b/>
          <w:i/>
          <w:sz w:val="22"/>
          <w:szCs w:val="22"/>
          <w:lang w:val="fr-FR"/>
        </w:rPr>
        <w:t>Å</w:t>
      </w:r>
      <w:r w:rsidRPr="00C63ED8">
        <w:rPr>
          <w:rFonts w:ascii="BarBar" w:hAnsi="BarBar"/>
          <w:b/>
          <w:i/>
          <w:sz w:val="22"/>
          <w:szCs w:val="22"/>
          <w:lang w:val="fr-FR"/>
        </w:rPr>
        <w:t>³</w:t>
      </w:r>
      <w:r w:rsidRPr="00C63ED8">
        <w:rPr>
          <w:rFonts w:ascii="Times LatArm" w:hAnsi="Times LatArm"/>
          <w:b/>
          <w:i/>
          <w:sz w:val="22"/>
          <w:szCs w:val="22"/>
          <w:lang w:val="fr-FR"/>
        </w:rPr>
        <w:t>Ý·</w:t>
      </w:r>
      <w:r w:rsidRPr="00C63ED8">
        <w:rPr>
          <w:rFonts w:ascii="Arial Armenian" w:hAnsi="Arial Armenian"/>
          <w:sz w:val="22"/>
          <w:szCs w:val="22"/>
          <w:lang w:val="fr-FR"/>
        </w:rPr>
        <w:t xml:space="preserve"> </w:t>
      </w:r>
      <w:r w:rsidRPr="00C63ED8">
        <w:rPr>
          <w:rFonts w:ascii="Times LatArm" w:hAnsi="Times LatArm"/>
          <w:sz w:val="22"/>
          <w:szCs w:val="22"/>
          <w:lang w:val="fr-FR"/>
        </w:rPr>
        <w:t xml:space="preserve">(Å³Ý·), </w:t>
      </w:r>
      <w:r w:rsidRPr="00C63ED8">
        <w:rPr>
          <w:rFonts w:ascii="Times LatArm" w:hAnsi="Times LatArm"/>
          <w:b/>
          <w:i/>
          <w:sz w:val="22"/>
          <w:szCs w:val="22"/>
          <w:lang w:val="fr-FR"/>
        </w:rPr>
        <w:t xml:space="preserve">íÁ½íÁ½³É </w:t>
      </w:r>
      <w:r w:rsidRPr="00C63ED8">
        <w:rPr>
          <w:rFonts w:ascii="Times LatArm" w:hAnsi="Times LatArm"/>
          <w:sz w:val="22"/>
          <w:szCs w:val="22"/>
          <w:lang w:val="fr-FR"/>
        </w:rPr>
        <w:t xml:space="preserve">(í½í½³É) – </w:t>
      </w:r>
      <w:r w:rsidRPr="00C63ED8">
        <w:rPr>
          <w:rFonts w:ascii="Times LatArm" w:hAnsi="Times LatArm"/>
          <w:b/>
          <w:i/>
          <w:sz w:val="22"/>
          <w:szCs w:val="22"/>
          <w:lang w:val="fr-FR"/>
        </w:rPr>
        <w:t xml:space="preserve">íÁÅíÁÅ³É </w:t>
      </w:r>
      <w:r w:rsidRPr="00C63ED8">
        <w:rPr>
          <w:rFonts w:ascii="Times LatArm" w:hAnsi="Times LatArm"/>
          <w:sz w:val="22"/>
          <w:szCs w:val="22"/>
          <w:lang w:val="fr-FR"/>
        </w:rPr>
        <w:t xml:space="preserve">(íÅíÅ³É), </w:t>
      </w:r>
      <w:r w:rsidRPr="00C63ED8">
        <w:rPr>
          <w:rFonts w:ascii="Times LatArm" w:hAnsi="Times LatArm"/>
          <w:b/>
          <w:i/>
          <w:sz w:val="22"/>
          <w:szCs w:val="22"/>
          <w:lang w:val="fr-FR"/>
        </w:rPr>
        <w:t xml:space="preserve">íÁ¯½½ </w:t>
      </w:r>
      <w:r w:rsidRPr="00C63ED8">
        <w:rPr>
          <w:rFonts w:ascii="Times LatArm" w:hAnsi="Times LatArm"/>
          <w:sz w:val="22"/>
          <w:szCs w:val="22"/>
          <w:lang w:val="fr-FR"/>
        </w:rPr>
        <w:t xml:space="preserve">(í½½³Éáõ Ó³ÛÝÁ) - </w:t>
      </w:r>
      <w:r w:rsidRPr="00C63ED8">
        <w:rPr>
          <w:rFonts w:ascii="Times LatArm" w:hAnsi="Times LatArm"/>
          <w:b/>
          <w:i/>
          <w:sz w:val="22"/>
          <w:szCs w:val="22"/>
          <w:lang w:val="fr-FR"/>
        </w:rPr>
        <w:t xml:space="preserve">íÁ¯ÅÅ </w:t>
      </w:r>
      <w:r w:rsidRPr="00C63ED8">
        <w:rPr>
          <w:rFonts w:ascii="Times LatArm" w:hAnsi="Times LatArm"/>
          <w:sz w:val="22"/>
          <w:szCs w:val="22"/>
          <w:lang w:val="fr-FR"/>
        </w:rPr>
        <w:t>(íÅÅ³Éáõ Ó³ÛÝÁ)</w:t>
      </w:r>
      <w:r w:rsidRPr="00C63ED8">
        <w:rPr>
          <w:rFonts w:ascii="Arial Armenian" w:hAnsi="Arial Armenian"/>
          <w:sz w:val="22"/>
          <w:szCs w:val="22"/>
          <w:lang w:val="fr-FR"/>
        </w:rPr>
        <w:t>:</w:t>
      </w:r>
    </w:p>
    <w:p w:rsidR="000B03DD" w:rsidRPr="00C63ED8" w:rsidRDefault="000B03DD" w:rsidP="00C63ED8">
      <w:pPr>
        <w:ind w:firstLine="567"/>
        <w:jc w:val="both"/>
        <w:rPr>
          <w:rFonts w:ascii="Times LatArm" w:hAnsi="Times LatArm"/>
          <w:sz w:val="22"/>
          <w:szCs w:val="22"/>
          <w:lang w:val="fr-FR"/>
        </w:rPr>
      </w:pPr>
      <w:r w:rsidRPr="00C63ED8">
        <w:rPr>
          <w:rFonts w:ascii="Times LatArm" w:hAnsi="Times LatArm"/>
          <w:sz w:val="22"/>
          <w:szCs w:val="22"/>
          <w:lang w:val="fr-FR"/>
        </w:rPr>
        <w:lastRenderedPageBreak/>
        <w:t xml:space="preserve">ÎáÏáñ¹³ÛÇÝ ß÷³Ï³Ý </w:t>
      </w:r>
      <w:r w:rsidRPr="00C63ED8">
        <w:rPr>
          <w:rFonts w:ascii="Times LatArm" w:hAnsi="Times LatArm"/>
          <w:b/>
          <w:i/>
          <w:sz w:val="22"/>
          <w:szCs w:val="22"/>
          <w:lang w:val="fr-FR"/>
        </w:rPr>
        <w:t>Ñ</w:t>
      </w:r>
      <w:r w:rsidRPr="00C63ED8">
        <w:rPr>
          <w:rFonts w:ascii="Times LatArm" w:hAnsi="Times LatArm"/>
          <w:sz w:val="22"/>
          <w:szCs w:val="22"/>
          <w:lang w:val="fr-FR"/>
        </w:rPr>
        <w:t>-Ý ß÷³Ï³ÝÝ»ñÇ Ñ³Ù³Ï³ñ·áõÙ ³é³ÝÓÝ³ÝáõÙ ¿ áñå»ë ÙÇ³ÛÝ³Ï µ³Õ³Ó³ÛÝ: Üñ³ ÑÝãáõÛÃ³ÛÝáõÃÛáõÝÁ áñáßíáõÙ ¿ ÙÛáõë ß÷³Ï³ÝÝ»ñÇ Ñ»ï Ñ³Ï³¹ñáõÃÛ³Ý ½áõÛ·»ñ</w:t>
      </w:r>
      <w:r w:rsidRPr="00C63ED8">
        <w:rPr>
          <w:rFonts w:ascii="Arial Armenian" w:hAnsi="Arial Armenian"/>
          <w:sz w:val="22"/>
          <w:szCs w:val="22"/>
          <w:lang w:val="fr-FR"/>
        </w:rPr>
        <w:t xml:space="preserve"> </w:t>
      </w:r>
      <w:r w:rsidRPr="00C63ED8">
        <w:rPr>
          <w:rFonts w:ascii="Times LatArm" w:hAnsi="Times LatArm"/>
          <w:sz w:val="22"/>
          <w:szCs w:val="22"/>
          <w:lang w:val="fr-FR"/>
        </w:rPr>
        <w:t xml:space="preserve">Ï³½Ù»Éáõ ÑÝ³ñ³íáñáõÃÛ³Ùµ` </w:t>
      </w:r>
      <w:r w:rsidRPr="00C63ED8">
        <w:rPr>
          <w:rFonts w:ascii="Times LatArm" w:hAnsi="Times LatArm"/>
          <w:b/>
          <w:i/>
          <w:sz w:val="22"/>
          <w:szCs w:val="22"/>
          <w:lang w:val="fr-FR"/>
        </w:rPr>
        <w:t>Ñ³ñ¿É</w:t>
      </w:r>
      <w:r w:rsidRPr="00C63ED8">
        <w:rPr>
          <w:rFonts w:ascii="Times LatArm" w:hAnsi="Times LatArm"/>
          <w:sz w:val="22"/>
          <w:szCs w:val="22"/>
          <w:lang w:val="fr-FR"/>
        </w:rPr>
        <w:t xml:space="preserve"> (Ñ³ñ»É) – </w:t>
      </w:r>
      <w:r w:rsidRPr="00C63ED8">
        <w:rPr>
          <w:rFonts w:ascii="Times LatArm" w:hAnsi="Times LatArm"/>
          <w:b/>
          <w:i/>
          <w:sz w:val="22"/>
          <w:szCs w:val="22"/>
          <w:lang w:val="fr-FR"/>
        </w:rPr>
        <w:t>í³ñ¿É</w:t>
      </w:r>
      <w:r w:rsidRPr="00C63ED8">
        <w:rPr>
          <w:rFonts w:ascii="Times LatArm" w:hAnsi="Times LatArm"/>
          <w:sz w:val="22"/>
          <w:szCs w:val="22"/>
          <w:lang w:val="fr-FR"/>
        </w:rPr>
        <w:t xml:space="preserve"> (í³ñ»É), </w:t>
      </w:r>
      <w:r w:rsidRPr="00C63ED8">
        <w:rPr>
          <w:rFonts w:ascii="Times LatArm" w:hAnsi="Times LatArm"/>
          <w:b/>
          <w:i/>
          <w:sz w:val="22"/>
          <w:szCs w:val="22"/>
          <w:lang w:val="fr-FR"/>
        </w:rPr>
        <w:t>ÑÁé</w:t>
      </w:r>
      <w:r w:rsidRPr="00C63ED8">
        <w:rPr>
          <w:rFonts w:ascii="Times LatArm" w:hAnsi="Times LatArm"/>
          <w:sz w:val="22"/>
          <w:szCs w:val="22"/>
          <w:lang w:val="fr-FR"/>
        </w:rPr>
        <w:t xml:space="preserve"> (Ï»Ý¹³ÝÇÝ»ñÇÝ ·ñ·é»Éáõ Ó³ÛÝ) – </w:t>
      </w:r>
      <w:r w:rsidRPr="00C63ED8">
        <w:rPr>
          <w:rFonts w:ascii="Times LatArm" w:hAnsi="Times LatArm"/>
          <w:b/>
          <w:i/>
          <w:sz w:val="22"/>
          <w:szCs w:val="22"/>
          <w:lang w:val="fr-FR"/>
        </w:rPr>
        <w:t>½Áé</w:t>
      </w:r>
      <w:r w:rsidRPr="00C63ED8">
        <w:rPr>
          <w:rFonts w:ascii="Times LatArm" w:hAnsi="Times LatArm"/>
          <w:sz w:val="22"/>
          <w:szCs w:val="22"/>
          <w:lang w:val="fr-FR"/>
        </w:rPr>
        <w:t xml:space="preserve"> (ß³ï Ù»Í, ÑëÏ³), </w:t>
      </w:r>
      <w:r w:rsidRPr="00C63ED8">
        <w:rPr>
          <w:rFonts w:ascii="Times LatArm" w:hAnsi="Times LatArm"/>
          <w:b/>
          <w:i/>
          <w:sz w:val="22"/>
          <w:szCs w:val="22"/>
          <w:lang w:val="fr-FR"/>
        </w:rPr>
        <w:t>Ñû±ñ</w:t>
      </w:r>
      <w:r w:rsidRPr="00C63ED8">
        <w:rPr>
          <w:rFonts w:ascii="Times LatArm" w:hAnsi="Times LatArm"/>
          <w:sz w:val="22"/>
          <w:szCs w:val="22"/>
          <w:lang w:val="fr-FR"/>
        </w:rPr>
        <w:t xml:space="preserve"> (1. áõ±ñ, 2. ÇÝãáõ±) – </w:t>
      </w:r>
      <w:r w:rsidRPr="00C63ED8">
        <w:rPr>
          <w:rFonts w:ascii="Times LatArm" w:hAnsi="Times LatArm"/>
          <w:b/>
          <w:i/>
          <w:sz w:val="22"/>
          <w:szCs w:val="22"/>
          <w:lang w:val="fr-FR"/>
        </w:rPr>
        <w:t>Ëûñ</w:t>
      </w:r>
      <w:r w:rsidRPr="00C63ED8">
        <w:rPr>
          <w:rFonts w:ascii="Times LatArm" w:hAnsi="Times LatArm"/>
          <w:sz w:val="22"/>
          <w:szCs w:val="22"/>
          <w:lang w:val="fr-FR"/>
        </w:rPr>
        <w:t xml:space="preserve"> (Ëáñ) – </w:t>
      </w:r>
      <w:r w:rsidRPr="00C63ED8">
        <w:rPr>
          <w:rFonts w:ascii="Times LatArm" w:hAnsi="Times LatArm"/>
          <w:b/>
          <w:i/>
          <w:sz w:val="22"/>
          <w:szCs w:val="22"/>
          <w:lang w:val="fr-FR"/>
        </w:rPr>
        <w:t>ëûñ</w:t>
      </w:r>
      <w:r w:rsidRPr="00C63ED8">
        <w:rPr>
          <w:rFonts w:ascii="Times LatArm" w:hAnsi="Times LatArm"/>
          <w:sz w:val="22"/>
          <w:szCs w:val="22"/>
          <w:lang w:val="fr-FR"/>
        </w:rPr>
        <w:t xml:space="preserve"> (ëáõñ) – </w:t>
      </w:r>
      <w:r w:rsidRPr="00C63ED8">
        <w:rPr>
          <w:rFonts w:ascii="Times LatArm" w:hAnsi="Times LatArm"/>
          <w:b/>
          <w:i/>
          <w:sz w:val="22"/>
          <w:szCs w:val="22"/>
          <w:lang w:val="fr-FR"/>
        </w:rPr>
        <w:t>ßûñ</w:t>
      </w:r>
      <w:r w:rsidRPr="00C63ED8">
        <w:rPr>
          <w:rFonts w:ascii="Times LatArm" w:hAnsi="Times LatArm"/>
          <w:sz w:val="22"/>
          <w:szCs w:val="22"/>
          <w:lang w:val="fr-FR"/>
        </w:rPr>
        <w:t xml:space="preserve"> (ßáé, Éáé), </w:t>
      </w:r>
      <w:r w:rsidRPr="00C63ED8">
        <w:rPr>
          <w:rFonts w:ascii="Times LatArm" w:hAnsi="Times LatArm"/>
          <w:b/>
          <w:i/>
          <w:sz w:val="22"/>
          <w:szCs w:val="22"/>
          <w:lang w:val="fr-FR"/>
        </w:rPr>
        <w:t>Ñ³Ù</w:t>
      </w:r>
      <w:r w:rsidRPr="00C63ED8">
        <w:rPr>
          <w:rFonts w:ascii="Times LatArm" w:hAnsi="Times LatArm"/>
          <w:sz w:val="22"/>
          <w:szCs w:val="22"/>
          <w:lang w:val="fr-FR"/>
        </w:rPr>
        <w:t xml:space="preserve"> (Ñ³Ù) – </w:t>
      </w:r>
      <w:r w:rsidRPr="00C63ED8">
        <w:rPr>
          <w:rFonts w:ascii="Times LatArm" w:hAnsi="Times LatArm"/>
          <w:b/>
          <w:i/>
          <w:sz w:val="22"/>
          <w:szCs w:val="22"/>
          <w:lang w:val="fr-FR"/>
        </w:rPr>
        <w:t>Å³Ù</w:t>
      </w:r>
      <w:r w:rsidRPr="00C63ED8">
        <w:rPr>
          <w:rFonts w:ascii="Times LatArm" w:hAnsi="Times LatArm"/>
          <w:sz w:val="22"/>
          <w:szCs w:val="22"/>
          <w:lang w:val="fr-FR"/>
        </w:rPr>
        <w:t xml:space="preserve"> (»Ï»Õ»óÇ), </w:t>
      </w:r>
      <w:r w:rsidRPr="00C63ED8">
        <w:rPr>
          <w:rFonts w:ascii="Times LatArm" w:hAnsi="Times LatArm"/>
          <w:b/>
          <w:i/>
          <w:sz w:val="22"/>
          <w:szCs w:val="22"/>
          <w:lang w:val="fr-FR"/>
        </w:rPr>
        <w:t>Ñ³½</w:t>
      </w:r>
      <w:r w:rsidRPr="00C63ED8">
        <w:rPr>
          <w:rFonts w:ascii="Times LatArm" w:hAnsi="Times LatArm"/>
          <w:sz w:val="22"/>
          <w:szCs w:val="22"/>
          <w:lang w:val="fr-FR"/>
        </w:rPr>
        <w:t xml:space="preserve"> (Ñ³½) – </w:t>
      </w:r>
      <w:r w:rsidRPr="00C63ED8">
        <w:rPr>
          <w:rFonts w:ascii="Times LatArm" w:hAnsi="Times LatArm"/>
          <w:b/>
          <w:i/>
          <w:sz w:val="22"/>
          <w:szCs w:val="22"/>
          <w:lang w:val="fr-FR"/>
        </w:rPr>
        <w:t>Õ³½</w:t>
      </w:r>
      <w:r w:rsidRPr="00C63ED8">
        <w:rPr>
          <w:rFonts w:ascii="Times LatArm" w:hAnsi="Times LatArm"/>
          <w:sz w:val="22"/>
          <w:szCs w:val="22"/>
          <w:lang w:val="fr-FR"/>
        </w:rPr>
        <w:t xml:space="preserve"> (ë³·), </w:t>
      </w:r>
      <w:r w:rsidRPr="00C63ED8">
        <w:rPr>
          <w:rFonts w:ascii="Times LatArm" w:hAnsi="Times LatArm"/>
          <w:b/>
          <w:i/>
          <w:sz w:val="22"/>
          <w:szCs w:val="22"/>
          <w:lang w:val="fr-FR"/>
        </w:rPr>
        <w:t>Ù³Ñ</w:t>
      </w:r>
      <w:r w:rsidRPr="00C63ED8">
        <w:rPr>
          <w:rFonts w:ascii="Times LatArm" w:hAnsi="Times LatArm"/>
          <w:sz w:val="22"/>
          <w:szCs w:val="22"/>
          <w:lang w:val="fr-FR"/>
        </w:rPr>
        <w:t xml:space="preserve"> (Ù³Ñ) – </w:t>
      </w:r>
      <w:r w:rsidRPr="00C63ED8">
        <w:rPr>
          <w:rFonts w:ascii="Times LatArm" w:hAnsi="Times LatArm"/>
          <w:b/>
          <w:i/>
          <w:sz w:val="22"/>
          <w:szCs w:val="22"/>
          <w:lang w:val="fr-FR"/>
        </w:rPr>
        <w:t>Ù³Õ</w:t>
      </w:r>
      <w:r w:rsidRPr="00C63ED8">
        <w:rPr>
          <w:rFonts w:ascii="Times LatArm" w:hAnsi="Times LatArm"/>
          <w:sz w:val="22"/>
          <w:szCs w:val="22"/>
          <w:lang w:val="fr-FR"/>
        </w:rPr>
        <w:t xml:space="preserve"> (Ù³Õ), </w:t>
      </w:r>
      <w:r w:rsidRPr="00C63ED8">
        <w:rPr>
          <w:rFonts w:ascii="Times LatArm" w:hAnsi="Times LatArm"/>
          <w:b/>
          <w:i/>
          <w:sz w:val="22"/>
          <w:szCs w:val="22"/>
          <w:lang w:val="fr-FR"/>
        </w:rPr>
        <w:t>ÙÁÑ³Ï</w:t>
      </w:r>
      <w:r w:rsidRPr="00C63ED8">
        <w:rPr>
          <w:rFonts w:ascii="Times LatArm" w:hAnsi="Times LatArm"/>
          <w:sz w:val="22"/>
          <w:szCs w:val="22"/>
          <w:lang w:val="fr-FR"/>
        </w:rPr>
        <w:t xml:space="preserve"> (Ù³Ñ³Ï) – </w:t>
      </w:r>
      <w:r w:rsidRPr="00C63ED8">
        <w:rPr>
          <w:rFonts w:ascii="Times LatArm" w:hAnsi="Times LatArm"/>
          <w:b/>
          <w:i/>
          <w:sz w:val="22"/>
          <w:szCs w:val="22"/>
          <w:lang w:val="fr-FR"/>
        </w:rPr>
        <w:t>ÙÁÕ³Ï</w:t>
      </w:r>
      <w:r w:rsidRPr="00C63ED8">
        <w:rPr>
          <w:rFonts w:ascii="Times LatArm" w:hAnsi="Times LatArm"/>
          <w:sz w:val="22"/>
          <w:szCs w:val="22"/>
          <w:lang w:val="fr-FR"/>
        </w:rPr>
        <w:t xml:space="preserve"> (¹áõé): </w:t>
      </w:r>
    </w:p>
    <w:p w:rsidR="000B03DD" w:rsidRPr="00C63ED8" w:rsidRDefault="000B03DD" w:rsidP="00C63ED8">
      <w:pPr>
        <w:ind w:firstLine="567"/>
        <w:jc w:val="both"/>
        <w:rPr>
          <w:rFonts w:ascii="Times LatArm" w:hAnsi="Times LatArm"/>
          <w:sz w:val="22"/>
          <w:szCs w:val="22"/>
          <w:lang w:val="fr-FR"/>
        </w:rPr>
      </w:pPr>
      <w:r w:rsidRPr="00C63ED8">
        <w:rPr>
          <w:rFonts w:ascii="Times LatArm" w:hAnsi="Times LatArm"/>
          <w:sz w:val="22"/>
          <w:szCs w:val="22"/>
          <w:lang w:val="fr-FR"/>
        </w:rPr>
        <w:t xml:space="preserve">ØÛáõë ÏáÕÙÇó` </w:t>
      </w:r>
      <w:r w:rsidRPr="00C63ED8">
        <w:rPr>
          <w:rFonts w:ascii="Times LatArm" w:hAnsi="Times LatArm"/>
          <w:b/>
          <w:i/>
          <w:sz w:val="22"/>
          <w:szCs w:val="22"/>
          <w:lang w:val="fr-FR"/>
        </w:rPr>
        <w:t>Ñ</w:t>
      </w:r>
      <w:r w:rsidRPr="00C63ED8">
        <w:rPr>
          <w:rFonts w:ascii="Times LatArm" w:hAnsi="Times LatArm"/>
          <w:sz w:val="22"/>
          <w:szCs w:val="22"/>
          <w:lang w:val="fr-FR"/>
        </w:rPr>
        <w:t xml:space="preserve">-Ý Ï³ñáÕ ¿ Ñ³Ï³¹ñí»É ½ñá ÑÝãáõÛÃÇÝ` </w:t>
      </w:r>
      <w:r w:rsidRPr="00C63ED8">
        <w:rPr>
          <w:rFonts w:ascii="Times LatArm" w:hAnsi="Times LatArm"/>
          <w:b/>
          <w:i/>
          <w:sz w:val="22"/>
          <w:szCs w:val="22"/>
          <w:lang w:val="fr-FR"/>
        </w:rPr>
        <w:t xml:space="preserve">Ñ³Û </w:t>
      </w:r>
      <w:r w:rsidRPr="00C63ED8">
        <w:rPr>
          <w:rFonts w:ascii="Times LatArm" w:hAnsi="Times LatArm"/>
          <w:sz w:val="22"/>
          <w:szCs w:val="22"/>
          <w:lang w:val="fr-FR"/>
        </w:rPr>
        <w:t xml:space="preserve">(Ñ³Û) - </w:t>
      </w:r>
      <w:r w:rsidRPr="00C63ED8">
        <w:rPr>
          <w:rFonts w:ascii="Times LatArm" w:hAnsi="Times LatArm"/>
          <w:b/>
          <w:i/>
          <w:sz w:val="22"/>
          <w:szCs w:val="22"/>
          <w:lang w:val="fr-FR"/>
        </w:rPr>
        <w:t xml:space="preserve">³Û </w:t>
      </w:r>
      <w:r w:rsidRPr="00C63ED8">
        <w:rPr>
          <w:rFonts w:ascii="Times LatArm" w:hAnsi="Times LatArm"/>
          <w:sz w:val="22"/>
          <w:szCs w:val="22"/>
          <w:lang w:val="fr-FR"/>
        </w:rPr>
        <w:t xml:space="preserve">(áõñ³ËáõÃÛ³Ý, ½³ñÙ³ÝùÇ  µ³ó³Ï³ÝãáõÃÛáõÝ), </w:t>
      </w:r>
      <w:r w:rsidRPr="00C63ED8">
        <w:rPr>
          <w:rFonts w:ascii="Times LatArm" w:hAnsi="Times LatArm"/>
          <w:b/>
          <w:i/>
          <w:sz w:val="22"/>
          <w:szCs w:val="22"/>
          <w:lang w:val="fr-FR"/>
        </w:rPr>
        <w:t xml:space="preserve">Ñ³É </w:t>
      </w:r>
      <w:r w:rsidRPr="00C63ED8">
        <w:rPr>
          <w:rFonts w:ascii="Times LatArm" w:hAnsi="Times LatArm"/>
          <w:sz w:val="22"/>
          <w:szCs w:val="22"/>
          <w:lang w:val="fr-FR"/>
        </w:rPr>
        <w:t xml:space="preserve">(íÇ×³Ï) - </w:t>
      </w:r>
      <w:r w:rsidRPr="00C63ED8">
        <w:rPr>
          <w:rFonts w:ascii="Times LatArm" w:hAnsi="Times LatArm"/>
          <w:b/>
          <w:i/>
          <w:sz w:val="22"/>
          <w:szCs w:val="22"/>
          <w:lang w:val="fr-FR"/>
        </w:rPr>
        <w:t>³É</w:t>
      </w:r>
      <w:r w:rsidRPr="00C63ED8">
        <w:rPr>
          <w:rFonts w:ascii="Times LatArm" w:hAnsi="Times LatArm"/>
          <w:sz w:val="22"/>
          <w:szCs w:val="22"/>
          <w:lang w:val="fr-FR"/>
        </w:rPr>
        <w:t xml:space="preserve"> (1. ³ÛÉ¨ë, 2. ¨ë, ÝáõÛÝå»ë), </w:t>
      </w:r>
      <w:r w:rsidRPr="00C63ED8">
        <w:rPr>
          <w:rFonts w:ascii="Times LatArm" w:hAnsi="Times LatArm"/>
          <w:b/>
          <w:i/>
          <w:sz w:val="22"/>
          <w:szCs w:val="22"/>
          <w:lang w:val="fr-FR"/>
        </w:rPr>
        <w:t xml:space="preserve">Ñû±ñ </w:t>
      </w:r>
      <w:r w:rsidRPr="00C63ED8">
        <w:rPr>
          <w:rFonts w:ascii="Times LatArm" w:hAnsi="Times LatArm"/>
          <w:sz w:val="22"/>
          <w:szCs w:val="22"/>
          <w:lang w:val="fr-FR"/>
        </w:rPr>
        <w:t xml:space="preserve">(1. áõ±ñ, 2. ÇÝãáõ±) – </w:t>
      </w:r>
      <w:r w:rsidRPr="00C63ED8">
        <w:rPr>
          <w:rFonts w:ascii="Times LatArm" w:hAnsi="Times LatArm"/>
          <w:b/>
          <w:i/>
          <w:sz w:val="22"/>
          <w:szCs w:val="22"/>
          <w:lang w:val="fr-FR"/>
        </w:rPr>
        <w:t>ûñ</w:t>
      </w:r>
      <w:r w:rsidRPr="00C63ED8">
        <w:rPr>
          <w:rFonts w:ascii="Times LatArm" w:hAnsi="Times LatArm"/>
          <w:sz w:val="22"/>
          <w:szCs w:val="22"/>
          <w:lang w:val="fr-FR"/>
        </w:rPr>
        <w:t xml:space="preserve"> (ûñ):</w:t>
      </w:r>
    </w:p>
    <w:p w:rsidR="000B03DD" w:rsidRPr="00C63ED8" w:rsidRDefault="000B03DD" w:rsidP="00C63ED8">
      <w:pPr>
        <w:ind w:firstLine="567"/>
        <w:jc w:val="both"/>
        <w:rPr>
          <w:rFonts w:ascii="Times LatArm" w:hAnsi="Times LatArm"/>
          <w:sz w:val="22"/>
          <w:szCs w:val="22"/>
          <w:lang w:val="fr-FR"/>
        </w:rPr>
      </w:pPr>
      <w:r w:rsidRPr="00C63ED8">
        <w:rPr>
          <w:rFonts w:ascii="Times LatArm" w:hAnsi="Times LatArm"/>
          <w:sz w:val="22"/>
          <w:szCs w:val="22"/>
          <w:lang w:val="fr-FR"/>
        </w:rPr>
        <w:t xml:space="preserve">ÞñÃÝ³ï³ÙÝ³ÛÇÝ </w:t>
      </w:r>
      <w:r w:rsidRPr="00C63ED8">
        <w:rPr>
          <w:rFonts w:ascii="Times LatArm" w:hAnsi="Times LatArm"/>
          <w:b/>
          <w:i/>
          <w:sz w:val="22"/>
          <w:szCs w:val="22"/>
          <w:lang w:val="fr-FR"/>
        </w:rPr>
        <w:t>í</w:t>
      </w:r>
      <w:r w:rsidRPr="00C63ED8">
        <w:rPr>
          <w:rFonts w:ascii="Times LatArm" w:hAnsi="Times LatArm"/>
          <w:sz w:val="22"/>
          <w:szCs w:val="22"/>
          <w:lang w:val="fr-FR"/>
        </w:rPr>
        <w:t xml:space="preserve"> ß÷³Ï³ÝÇ ÑÝãáõÛÃ³ÛÇÝ ³ñÅ»ùÁ Å³Ù³Ý³Ï³ÏÇó Ñ³Û»ñ»ÝáõÙ áñáßíáõÙ ¿ </w:t>
      </w:r>
      <w:r w:rsidRPr="00C63ED8">
        <w:rPr>
          <w:rFonts w:ascii="Times LatArm" w:hAnsi="Times LatArm"/>
          <w:b/>
          <w:i/>
          <w:sz w:val="22"/>
          <w:szCs w:val="22"/>
          <w:lang w:val="fr-FR"/>
        </w:rPr>
        <w:t>ý</w:t>
      </w:r>
      <w:r w:rsidRPr="00C63ED8">
        <w:rPr>
          <w:rFonts w:ascii="Times LatArm" w:hAnsi="Times LatArm"/>
          <w:sz w:val="22"/>
          <w:szCs w:val="22"/>
          <w:lang w:val="fr-FR"/>
        </w:rPr>
        <w:t xml:space="preserve"> ßñÃÝ³ï³ÙÝ³ÛÇÝÇ Ñ»ï Ï³½Ù³Í Ñ³Ï³¹ñáõÃÛ³Ý ½áõÛ·»ñáí: ¶áñÇëÇ µ³ñµ³éáõÙ </w:t>
      </w:r>
      <w:r w:rsidRPr="00C63ED8">
        <w:rPr>
          <w:rFonts w:ascii="Times LatArm" w:hAnsi="Times LatArm"/>
          <w:b/>
          <w:i/>
          <w:sz w:val="22"/>
          <w:szCs w:val="22"/>
          <w:lang w:val="fr-FR"/>
        </w:rPr>
        <w:t>ý</w:t>
      </w:r>
      <w:r w:rsidRPr="00C63ED8">
        <w:rPr>
          <w:rFonts w:ascii="Times LatArm" w:hAnsi="Times LatArm"/>
          <w:sz w:val="22"/>
          <w:szCs w:val="22"/>
          <w:lang w:val="fr-FR"/>
        </w:rPr>
        <w:t xml:space="preserve"> ß÷³Ï³ÝÇ µ³ó³Ï³ÛáõÃÛ³Ý å³ï×³éáí </w:t>
      </w:r>
      <w:r w:rsidRPr="00C63ED8">
        <w:rPr>
          <w:rFonts w:ascii="Times LatArm" w:hAnsi="Times LatArm"/>
          <w:b/>
          <w:i/>
          <w:sz w:val="22"/>
          <w:szCs w:val="22"/>
          <w:lang w:val="fr-FR"/>
        </w:rPr>
        <w:t>í</w:t>
      </w:r>
      <w:r w:rsidRPr="00C63ED8">
        <w:rPr>
          <w:rFonts w:ascii="Times LatArm" w:hAnsi="Times LatArm"/>
          <w:sz w:val="22"/>
          <w:szCs w:val="22"/>
          <w:lang w:val="fr-FR"/>
        </w:rPr>
        <w:t xml:space="preserve">-Ý ÝáõÛÝå»ë ³é³ÝÓÝ³ÝáõÙ ¿ áñå»ë ÙÇ³ÛÝ³Ï µ³Õ³Ó³ÛÝ: ê³Ï³ÛÝ ³ÛÝ Ñ³Ï³¹ñáõÃÛ³Ý Ù»ç ¿ ÙïÝáõÙ ÙÇ ÏáÕÙÇó ÙÛáõë ß÷³Ï³ÝÝ»ñÇ, ÙÛáõë ÏáÕÙÇó` </w:t>
      </w:r>
      <w:r w:rsidRPr="00C63ED8">
        <w:rPr>
          <w:rFonts w:ascii="Times LatArm" w:hAnsi="Times LatArm"/>
          <w:b/>
          <w:i/>
          <w:sz w:val="22"/>
          <w:szCs w:val="22"/>
          <w:lang w:val="fr-FR"/>
        </w:rPr>
        <w:t>ý</w:t>
      </w:r>
      <w:r w:rsidRPr="00C63ED8">
        <w:rPr>
          <w:rFonts w:ascii="Times LatArm" w:hAnsi="Times LatArm"/>
          <w:sz w:val="22"/>
          <w:szCs w:val="22"/>
          <w:lang w:val="fr-FR"/>
        </w:rPr>
        <w:t xml:space="preserve">-ÇÝ ÷áË³ñÇÝáÕ </w:t>
      </w:r>
      <w:r w:rsidRPr="00C63ED8">
        <w:rPr>
          <w:rFonts w:ascii="Times LatArm" w:hAnsi="Times LatArm"/>
          <w:b/>
          <w:i/>
          <w:sz w:val="22"/>
          <w:szCs w:val="22"/>
          <w:lang w:val="fr-FR"/>
        </w:rPr>
        <w:t>÷</w:t>
      </w:r>
      <w:r w:rsidRPr="00C63ED8">
        <w:rPr>
          <w:rFonts w:ascii="Times LatArm" w:hAnsi="Times LatArm"/>
          <w:sz w:val="22"/>
          <w:szCs w:val="22"/>
          <w:lang w:val="fr-FR"/>
        </w:rPr>
        <w:t xml:space="preserve"> ßÝã»Õ ËáõÉÇ Ñ»ï` í»ñçÇÝÇë Ñ³Ï³¹ñí»Éáí </w:t>
      </w:r>
      <w:r w:rsidRPr="00C63ED8">
        <w:rPr>
          <w:rFonts w:ascii="Times LatArm" w:hAnsi="Times LatArm"/>
          <w:b/>
          <w:i/>
          <w:sz w:val="22"/>
          <w:szCs w:val="22"/>
          <w:lang w:val="fr-FR"/>
        </w:rPr>
        <w:t>Ó³ÛÝ»ÕáõÃÛáõÝ-ËÉáõÃÛáõÝ</w:t>
      </w:r>
      <w:r w:rsidRPr="00C63ED8">
        <w:rPr>
          <w:rFonts w:ascii="Times LatArm" w:hAnsi="Times LatArm"/>
          <w:sz w:val="22"/>
          <w:szCs w:val="22"/>
          <w:lang w:val="fr-FR"/>
        </w:rPr>
        <w:t xml:space="preserve"> Ñ³ïÏ³ÝÇßáí, ÇÝãÝ ¿É ÑÇÙù ¿ ï³ÉÇë ³ë»Éáõ, áñ </w:t>
      </w:r>
      <w:r w:rsidRPr="00C63ED8">
        <w:rPr>
          <w:rFonts w:ascii="Times LatArm" w:hAnsi="Times LatArm"/>
          <w:b/>
          <w:i/>
          <w:sz w:val="22"/>
          <w:szCs w:val="22"/>
          <w:lang w:val="fr-FR"/>
        </w:rPr>
        <w:t>í</w:t>
      </w:r>
      <w:r w:rsidRPr="00C63ED8">
        <w:rPr>
          <w:rFonts w:ascii="Times LatArm" w:hAnsi="Times LatArm"/>
          <w:sz w:val="22"/>
          <w:szCs w:val="22"/>
          <w:lang w:val="fr-FR"/>
        </w:rPr>
        <w:t xml:space="preserve">-Ý ¨ë ³ÝÏ³Ë ÑÝãáõÛÃ ¿` </w:t>
      </w:r>
      <w:r w:rsidRPr="00C63ED8">
        <w:rPr>
          <w:rFonts w:ascii="Times LatArm" w:hAnsi="Times LatArm"/>
          <w:b/>
          <w:i/>
          <w:sz w:val="22"/>
          <w:szCs w:val="22"/>
          <w:lang w:val="fr-FR"/>
        </w:rPr>
        <w:t xml:space="preserve">í³½ </w:t>
      </w:r>
      <w:r w:rsidRPr="00C63ED8">
        <w:rPr>
          <w:rFonts w:ascii="Times LatArm" w:hAnsi="Times LatArm"/>
          <w:sz w:val="22"/>
          <w:szCs w:val="22"/>
          <w:lang w:val="fr-FR"/>
        </w:rPr>
        <w:t xml:space="preserve">(í³½»ÉÁ) – </w:t>
      </w:r>
      <w:r w:rsidRPr="00C63ED8">
        <w:rPr>
          <w:rFonts w:ascii="Times LatArm" w:hAnsi="Times LatArm"/>
          <w:b/>
          <w:i/>
          <w:sz w:val="22"/>
          <w:szCs w:val="22"/>
          <w:lang w:val="fr-FR"/>
        </w:rPr>
        <w:t>Õ³½</w:t>
      </w:r>
      <w:r w:rsidRPr="00C63ED8">
        <w:rPr>
          <w:rFonts w:ascii="Times LatArm" w:hAnsi="Times LatArm"/>
          <w:sz w:val="22"/>
          <w:szCs w:val="22"/>
          <w:lang w:val="fr-FR"/>
        </w:rPr>
        <w:t xml:space="preserve"> (ë³·)</w:t>
      </w:r>
      <w:r w:rsidR="003B554C" w:rsidRPr="00C63ED8">
        <w:rPr>
          <w:rFonts w:ascii="Times LatArm" w:hAnsi="Times LatArm"/>
          <w:sz w:val="22"/>
          <w:szCs w:val="22"/>
          <w:lang w:val="fr-FR"/>
        </w:rPr>
        <w:t>-</w:t>
      </w:r>
      <w:r w:rsidRPr="00C63ED8">
        <w:rPr>
          <w:rFonts w:ascii="Times LatArm" w:hAnsi="Times LatArm"/>
          <w:b/>
          <w:i/>
          <w:sz w:val="22"/>
          <w:szCs w:val="22"/>
          <w:lang w:val="fr-FR"/>
        </w:rPr>
        <w:t>ë³½</w:t>
      </w:r>
      <w:r w:rsidRPr="00C63ED8">
        <w:rPr>
          <w:rFonts w:ascii="Times LatArm" w:hAnsi="Times LatArm"/>
          <w:sz w:val="22"/>
          <w:szCs w:val="22"/>
          <w:lang w:val="fr-FR"/>
        </w:rPr>
        <w:t xml:space="preserve"> (1.»ñ³Åßï³Ï³Ý ·áñÍÇù, 2.Ñ³ñÙ³ñ) – </w:t>
      </w:r>
      <w:r w:rsidRPr="00C63ED8">
        <w:rPr>
          <w:rFonts w:ascii="Times LatArm" w:hAnsi="Times LatArm"/>
          <w:b/>
          <w:i/>
          <w:sz w:val="22"/>
          <w:szCs w:val="22"/>
          <w:lang w:val="fr-FR"/>
        </w:rPr>
        <w:t>Ë³½</w:t>
      </w:r>
      <w:r w:rsidRPr="00C63ED8">
        <w:rPr>
          <w:rFonts w:ascii="Times LatArm" w:hAnsi="Times LatArm"/>
          <w:sz w:val="22"/>
          <w:szCs w:val="22"/>
          <w:lang w:val="fr-FR"/>
        </w:rPr>
        <w:t xml:space="preserve"> (·ÇÍ) – </w:t>
      </w:r>
      <w:r w:rsidRPr="00C63ED8">
        <w:rPr>
          <w:rFonts w:ascii="Times LatArm" w:hAnsi="Times LatArm"/>
          <w:b/>
          <w:i/>
          <w:sz w:val="22"/>
          <w:szCs w:val="22"/>
          <w:lang w:val="fr-FR"/>
        </w:rPr>
        <w:t>Ñ³½</w:t>
      </w:r>
      <w:r w:rsidRPr="00C63ED8">
        <w:rPr>
          <w:rFonts w:ascii="Times LatArm" w:hAnsi="Times LatArm"/>
          <w:sz w:val="22"/>
          <w:szCs w:val="22"/>
          <w:lang w:val="fr-FR"/>
        </w:rPr>
        <w:t xml:space="preserve"> (Ñ³½), </w:t>
      </w:r>
      <w:r w:rsidRPr="00C63ED8">
        <w:rPr>
          <w:rFonts w:ascii="Times LatArm" w:hAnsi="Times LatArm"/>
          <w:b/>
          <w:i/>
          <w:sz w:val="22"/>
          <w:szCs w:val="22"/>
          <w:lang w:val="fr-FR"/>
        </w:rPr>
        <w:t>í³ñ</w:t>
      </w:r>
      <w:r w:rsidRPr="00C63ED8">
        <w:rPr>
          <w:rFonts w:ascii="Times LatArm" w:hAnsi="Times LatArm"/>
          <w:sz w:val="22"/>
          <w:szCs w:val="22"/>
          <w:lang w:val="fr-FR"/>
        </w:rPr>
        <w:t xml:space="preserve"> (í³ñ) – </w:t>
      </w:r>
      <w:r w:rsidRPr="00C63ED8">
        <w:rPr>
          <w:rFonts w:ascii="Times LatArm" w:hAnsi="Times LatArm"/>
          <w:b/>
          <w:i/>
          <w:sz w:val="22"/>
          <w:szCs w:val="22"/>
          <w:lang w:val="fr-FR"/>
        </w:rPr>
        <w:t>ß³ñ</w:t>
      </w:r>
      <w:r w:rsidRPr="00C63ED8">
        <w:rPr>
          <w:rFonts w:ascii="Times LatArm" w:hAnsi="Times LatArm"/>
          <w:sz w:val="22"/>
          <w:szCs w:val="22"/>
          <w:lang w:val="fr-FR"/>
        </w:rPr>
        <w:t xml:space="preserve"> (ß³ñù), </w:t>
      </w:r>
      <w:r w:rsidRPr="00C63ED8">
        <w:rPr>
          <w:rFonts w:ascii="Times LatArm" w:hAnsi="Times LatArm"/>
          <w:b/>
          <w:i/>
          <w:sz w:val="22"/>
          <w:szCs w:val="22"/>
          <w:lang w:val="fr-FR"/>
        </w:rPr>
        <w:t>íûé</w:t>
      </w:r>
      <w:r w:rsidRPr="00C63ED8">
        <w:rPr>
          <w:rFonts w:ascii="Times LatArm" w:hAnsi="Times LatArm"/>
          <w:sz w:val="22"/>
          <w:szCs w:val="22"/>
          <w:lang w:val="fr-FR"/>
        </w:rPr>
        <w:t xml:space="preserve"> (Ñ»ïáõÛù) - </w:t>
      </w:r>
      <w:r w:rsidRPr="00C63ED8">
        <w:rPr>
          <w:rFonts w:ascii="Times LatArm" w:hAnsi="Times LatArm"/>
          <w:b/>
          <w:i/>
          <w:sz w:val="22"/>
          <w:szCs w:val="22"/>
          <w:lang w:val="fr-FR"/>
        </w:rPr>
        <w:t>½ûé</w:t>
      </w:r>
      <w:r w:rsidRPr="00C63ED8">
        <w:rPr>
          <w:rFonts w:ascii="Times LatArm" w:hAnsi="Times LatArm"/>
          <w:sz w:val="22"/>
          <w:szCs w:val="22"/>
          <w:lang w:val="fr-FR"/>
        </w:rPr>
        <w:t xml:space="preserve"> (½áñáõÃÛáõÝ), </w:t>
      </w:r>
      <w:r w:rsidRPr="00C63ED8">
        <w:rPr>
          <w:rFonts w:ascii="Times LatArm" w:hAnsi="Times LatArm"/>
          <w:b/>
          <w:i/>
          <w:sz w:val="22"/>
          <w:szCs w:val="22"/>
          <w:lang w:val="fr-FR"/>
        </w:rPr>
        <w:t>Ïûí</w:t>
      </w:r>
      <w:r w:rsidRPr="00C63ED8">
        <w:rPr>
          <w:rFonts w:ascii="Times LatArm" w:hAnsi="Times LatArm"/>
          <w:sz w:val="22"/>
          <w:szCs w:val="22"/>
          <w:lang w:val="fr-FR"/>
        </w:rPr>
        <w:t xml:space="preserve"> (Ïáí) – </w:t>
      </w:r>
      <w:r w:rsidRPr="00C63ED8">
        <w:rPr>
          <w:rFonts w:ascii="Times LatArm" w:hAnsi="Times LatArm"/>
          <w:b/>
          <w:i/>
          <w:sz w:val="22"/>
          <w:szCs w:val="22"/>
          <w:lang w:val="fr-FR"/>
        </w:rPr>
        <w:t>ÏûÅ</w:t>
      </w:r>
      <w:r w:rsidRPr="00C63ED8">
        <w:rPr>
          <w:rFonts w:ascii="Times LatArm" w:hAnsi="Times LatArm"/>
          <w:sz w:val="22"/>
          <w:szCs w:val="22"/>
          <w:lang w:val="fr-FR"/>
        </w:rPr>
        <w:t xml:space="preserve"> (ÏáõÅ),</w:t>
      </w:r>
      <w:r w:rsidRPr="00C63ED8">
        <w:rPr>
          <w:rFonts w:ascii="Times LatArm" w:hAnsi="Times LatArm"/>
          <w:b/>
          <w:i/>
          <w:sz w:val="22"/>
          <w:szCs w:val="22"/>
          <w:lang w:val="fr-FR"/>
        </w:rPr>
        <w:t>íÁßßûó</w:t>
      </w:r>
      <w:r w:rsidRPr="00C63ED8">
        <w:rPr>
          <w:rFonts w:ascii="Times LatArm" w:hAnsi="Times LatArm"/>
          <w:sz w:val="22"/>
          <w:szCs w:val="22"/>
          <w:lang w:val="fr-FR"/>
        </w:rPr>
        <w:t xml:space="preserve"> (íßß³Éáõ Ó³ÛÝ) - </w:t>
      </w:r>
      <w:r w:rsidRPr="00C63ED8">
        <w:rPr>
          <w:rFonts w:ascii="Times LatArm" w:hAnsi="Times LatArm"/>
          <w:b/>
          <w:i/>
          <w:sz w:val="22"/>
          <w:szCs w:val="22"/>
          <w:lang w:val="fr-FR"/>
        </w:rPr>
        <w:t>÷Áßßûó</w:t>
      </w:r>
      <w:r w:rsidRPr="00C63ED8">
        <w:rPr>
          <w:rFonts w:ascii="Times LatArm" w:hAnsi="Times LatArm"/>
          <w:sz w:val="22"/>
          <w:szCs w:val="22"/>
          <w:lang w:val="fr-FR"/>
        </w:rPr>
        <w:t xml:space="preserve"> (÷ßß³Éáõ Ó³ÛÝ), </w:t>
      </w:r>
      <w:r w:rsidRPr="00C63ED8">
        <w:rPr>
          <w:rFonts w:ascii="Times LatArm" w:hAnsi="Times LatArm"/>
          <w:b/>
          <w:i/>
          <w:sz w:val="22"/>
          <w:szCs w:val="22"/>
          <w:lang w:val="fr-FR"/>
        </w:rPr>
        <w:t>íûÕ</w:t>
      </w:r>
      <w:r w:rsidRPr="00C63ED8">
        <w:rPr>
          <w:rFonts w:ascii="Times LatArm" w:hAnsi="Times LatArm"/>
          <w:sz w:val="22"/>
          <w:szCs w:val="22"/>
          <w:lang w:val="fr-FR"/>
        </w:rPr>
        <w:t xml:space="preserve"> (ÑáÕ) - </w:t>
      </w:r>
      <w:r w:rsidRPr="00C63ED8">
        <w:rPr>
          <w:rFonts w:ascii="Times LatArm" w:hAnsi="Times LatArm"/>
          <w:b/>
          <w:i/>
          <w:sz w:val="22"/>
          <w:szCs w:val="22"/>
          <w:lang w:val="fr-FR"/>
        </w:rPr>
        <w:t>÷ûÕ</w:t>
      </w:r>
      <w:r w:rsidRPr="00C63ED8">
        <w:rPr>
          <w:rFonts w:ascii="Times LatArm" w:hAnsi="Times LatArm"/>
          <w:sz w:val="22"/>
          <w:szCs w:val="22"/>
          <w:lang w:val="fr-FR"/>
        </w:rPr>
        <w:t xml:space="preserve"> (¹ñ³Ù), </w:t>
      </w:r>
      <w:r w:rsidRPr="00C63ED8">
        <w:rPr>
          <w:rFonts w:ascii="Times LatArm" w:hAnsi="Times LatArm"/>
          <w:b/>
          <w:i/>
          <w:sz w:val="22"/>
          <w:szCs w:val="22"/>
          <w:lang w:val="fr-FR"/>
        </w:rPr>
        <w:t>í¿ß</w:t>
      </w:r>
      <w:r w:rsidRPr="00C63ED8">
        <w:rPr>
          <w:rFonts w:ascii="Times LatArm" w:hAnsi="Times LatArm"/>
          <w:sz w:val="22"/>
          <w:szCs w:val="22"/>
          <w:lang w:val="fr-FR"/>
        </w:rPr>
        <w:t xml:space="preserve"> (áõÕ»µ»é) - </w:t>
      </w:r>
      <w:r w:rsidRPr="00C63ED8">
        <w:rPr>
          <w:rFonts w:ascii="Times LatArm" w:hAnsi="Times LatArm"/>
          <w:b/>
          <w:i/>
          <w:sz w:val="22"/>
          <w:szCs w:val="22"/>
          <w:lang w:val="fr-FR"/>
        </w:rPr>
        <w:t>÷¿ß</w:t>
      </w:r>
      <w:r w:rsidRPr="00C63ED8">
        <w:rPr>
          <w:rFonts w:ascii="Times LatArm" w:hAnsi="Times LatArm"/>
          <w:sz w:val="22"/>
          <w:szCs w:val="22"/>
          <w:lang w:val="fr-FR"/>
        </w:rPr>
        <w:t xml:space="preserve"> (ùÕ³Ýóù):</w:t>
      </w:r>
    </w:p>
    <w:p w:rsidR="000B03DD" w:rsidRPr="00C63ED8" w:rsidRDefault="000B03DD" w:rsidP="00C63ED8">
      <w:pPr>
        <w:ind w:firstLine="567"/>
        <w:jc w:val="both"/>
        <w:rPr>
          <w:rFonts w:ascii="Times LatArm" w:hAnsi="Times LatArm"/>
          <w:sz w:val="22"/>
          <w:szCs w:val="22"/>
          <w:lang w:val="fr-FR"/>
        </w:rPr>
      </w:pPr>
      <w:r w:rsidRPr="00C63ED8">
        <w:rPr>
          <w:rFonts w:ascii="Times LatArm" w:hAnsi="Times LatArm"/>
          <w:sz w:val="22"/>
          <w:szCs w:val="22"/>
          <w:lang w:val="fr-FR"/>
        </w:rPr>
        <w:t>Ò³ÛÝáñ¹Ý»ñÁ</w:t>
      </w:r>
      <w:r w:rsidR="003B554C" w:rsidRPr="00C63ED8">
        <w:rPr>
          <w:rFonts w:ascii="Times LatArm" w:hAnsi="Times LatArm"/>
          <w:sz w:val="22"/>
          <w:szCs w:val="22"/>
          <w:lang w:val="fr-FR"/>
        </w:rPr>
        <w:t>,</w:t>
      </w:r>
      <w:r w:rsidRPr="00C63ED8">
        <w:rPr>
          <w:rFonts w:ascii="Times LatArm" w:hAnsi="Times LatArm"/>
          <w:sz w:val="22"/>
          <w:szCs w:val="22"/>
          <w:lang w:val="fr-FR"/>
        </w:rPr>
        <w:t xml:space="preserve"> µ³ó³éáõÃÛ³Ùµ </w:t>
      </w:r>
      <w:r w:rsidRPr="00C63ED8">
        <w:rPr>
          <w:rFonts w:ascii="Times LatArm" w:hAnsi="Times LatArm"/>
          <w:b/>
          <w:i/>
          <w:sz w:val="22"/>
          <w:szCs w:val="22"/>
          <w:lang w:val="fr-FR"/>
        </w:rPr>
        <w:t xml:space="preserve">ñ </w:t>
      </w:r>
      <w:r w:rsidRPr="00C63ED8">
        <w:rPr>
          <w:rFonts w:ascii="Times LatArm" w:hAnsi="Times LatArm"/>
          <w:sz w:val="22"/>
          <w:szCs w:val="22"/>
          <w:lang w:val="fr-FR"/>
        </w:rPr>
        <w:t xml:space="preserve">-Ç, ·áñÍ³éáõÙ »Ý µ³éÇ µáÉáñ ¹Çñù»ñáõÙ: </w:t>
      </w:r>
    </w:p>
    <w:p w:rsidR="000B03DD" w:rsidRPr="00C63ED8" w:rsidRDefault="000B03DD" w:rsidP="00C63ED8">
      <w:pPr>
        <w:ind w:firstLine="567"/>
        <w:jc w:val="both"/>
        <w:rPr>
          <w:rFonts w:ascii="Times LatArm" w:hAnsi="Times LatArm"/>
          <w:sz w:val="22"/>
          <w:szCs w:val="22"/>
          <w:lang w:val="fr-FR"/>
        </w:rPr>
      </w:pPr>
      <w:r w:rsidRPr="00C63ED8">
        <w:rPr>
          <w:rFonts w:ascii="Times LatArm" w:hAnsi="Times LatArm"/>
          <w:b/>
          <w:i/>
          <w:sz w:val="22"/>
          <w:szCs w:val="22"/>
          <w:lang w:val="fr-FR"/>
        </w:rPr>
        <w:t xml:space="preserve">ð </w:t>
      </w:r>
      <w:r w:rsidRPr="00C63ED8">
        <w:rPr>
          <w:rFonts w:ascii="Times LatArm" w:hAnsi="Times LatArm"/>
          <w:sz w:val="22"/>
          <w:szCs w:val="22"/>
          <w:lang w:val="fr-FR"/>
        </w:rPr>
        <w:t xml:space="preserve">-Ç Ñ³Ù³ñ µ³ó³éí³Í ¿ µ³é³ëÏ½µÇ ¹ÇñùÁ, Ã»ñ¨ë Ï³ñ»ÉÇ ¿ Ýß»É </w:t>
      </w:r>
      <w:r w:rsidRPr="00C63ED8">
        <w:rPr>
          <w:rFonts w:ascii="Times LatArm" w:hAnsi="Times LatArm"/>
          <w:b/>
          <w:i/>
          <w:sz w:val="22"/>
          <w:szCs w:val="22"/>
          <w:lang w:val="fr-FR"/>
        </w:rPr>
        <w:t>ñûå¿</w:t>
      </w:r>
      <w:r w:rsidRPr="00C63ED8">
        <w:rPr>
          <w:rFonts w:ascii="Times LatArm" w:hAnsi="Times LatArm"/>
          <w:sz w:val="22"/>
          <w:szCs w:val="22"/>
          <w:lang w:val="fr-FR"/>
        </w:rPr>
        <w:t xml:space="preserve"> µ³éÁ: </w:t>
      </w:r>
      <w:r w:rsidRPr="00C63ED8">
        <w:rPr>
          <w:rFonts w:ascii="Times LatArm" w:hAnsi="Times LatArm"/>
          <w:b/>
          <w:i/>
          <w:sz w:val="22"/>
          <w:szCs w:val="22"/>
          <w:lang w:val="fr-FR"/>
        </w:rPr>
        <w:t>è</w:t>
      </w:r>
      <w:r w:rsidRPr="00C63ED8">
        <w:rPr>
          <w:rFonts w:ascii="Times LatArm" w:hAnsi="Times LatArm"/>
          <w:sz w:val="22"/>
          <w:szCs w:val="22"/>
          <w:lang w:val="fr-FR"/>
        </w:rPr>
        <w:t xml:space="preserve">-Ý µ³é³ëÏ½µáõÙ ÝáõÛÝå»ë Ñ³Ý¹ÇåáõÙ ¿ áã Ñ³×³Ë³ÏÇ` ÑÇÙÝ³Ï³ÝáõÙ ÷áË³éÛ³É µ³é»ñáõÙ` </w:t>
      </w:r>
      <w:r w:rsidRPr="00C63ED8">
        <w:rPr>
          <w:rFonts w:ascii="Times LatArm" w:hAnsi="Times LatArm"/>
          <w:b/>
          <w:i/>
          <w:sz w:val="22"/>
          <w:szCs w:val="22"/>
          <w:lang w:val="fr-FR"/>
        </w:rPr>
        <w:t>é³¹Ûû, éÇ½ÇÝ, éÇëÏ, é³ÑÙ, éÁÑ³Ã, éáõßí³Ã</w:t>
      </w:r>
      <w:r w:rsidRPr="00C63ED8">
        <w:rPr>
          <w:rFonts w:ascii="Times LatArm" w:hAnsi="Times LatArm"/>
          <w:sz w:val="22"/>
          <w:szCs w:val="22"/>
          <w:lang w:val="fr-FR"/>
        </w:rPr>
        <w:t xml:space="preserve"> ¨ ³ÛÉÝ:</w:t>
      </w:r>
    </w:p>
    <w:p w:rsidR="000B03DD" w:rsidRPr="00C63ED8" w:rsidRDefault="000B03DD" w:rsidP="00C63ED8">
      <w:pPr>
        <w:ind w:firstLine="567"/>
        <w:jc w:val="both"/>
        <w:rPr>
          <w:rFonts w:ascii="Times LatArm" w:hAnsi="Times LatArm"/>
          <w:sz w:val="22"/>
          <w:szCs w:val="22"/>
          <w:lang w:val="fr-FR"/>
        </w:rPr>
      </w:pPr>
      <w:r w:rsidRPr="00C63ED8">
        <w:rPr>
          <w:rFonts w:ascii="Times LatArm" w:hAnsi="Times LatArm"/>
          <w:sz w:val="22"/>
          <w:szCs w:val="22"/>
          <w:lang w:val="fr-FR"/>
        </w:rPr>
        <w:t xml:space="preserve">²ÛÝáõ³Ù»Ý³ÛÝÇí, </w:t>
      </w:r>
      <w:r w:rsidRPr="00C63ED8">
        <w:rPr>
          <w:rFonts w:ascii="Times LatArm" w:hAnsi="Times LatArm"/>
          <w:b/>
          <w:i/>
          <w:sz w:val="22"/>
          <w:szCs w:val="22"/>
          <w:lang w:val="fr-FR"/>
        </w:rPr>
        <w:t>ñ</w:t>
      </w:r>
      <w:r w:rsidRPr="00C63ED8">
        <w:rPr>
          <w:rFonts w:ascii="Times LatArm" w:hAnsi="Times LatArm"/>
          <w:sz w:val="22"/>
          <w:szCs w:val="22"/>
          <w:lang w:val="fr-FR"/>
        </w:rPr>
        <w:t xml:space="preserve">-Ý ¨ </w:t>
      </w:r>
      <w:r w:rsidRPr="00C63ED8">
        <w:rPr>
          <w:rFonts w:ascii="Times LatArm" w:hAnsi="Times LatArm"/>
          <w:b/>
          <w:i/>
          <w:sz w:val="22"/>
          <w:szCs w:val="22"/>
          <w:lang w:val="fr-FR"/>
        </w:rPr>
        <w:t>é</w:t>
      </w:r>
      <w:r w:rsidRPr="00C63ED8">
        <w:rPr>
          <w:rFonts w:ascii="Times LatArm" w:hAnsi="Times LatArm"/>
          <w:sz w:val="22"/>
          <w:szCs w:val="22"/>
          <w:lang w:val="fr-FR"/>
        </w:rPr>
        <w:t xml:space="preserve">-Ý ³ÝÏ³Ë ÑÝãáõÛÃÝ»ñ »Ý. ¹ñ³Ýù Ï³ñáÕ »Ý Ñ³Ï³¹ñí»É Çñ³ñ µ³é³ÙÇçáõÙ ¨ µ³é³í»ñçáõÙ, ÇÝãå»ë` </w:t>
      </w:r>
      <w:r w:rsidRPr="00C63ED8">
        <w:rPr>
          <w:rFonts w:ascii="Times LatArm" w:hAnsi="Times LatArm"/>
          <w:b/>
          <w:i/>
          <w:sz w:val="22"/>
          <w:szCs w:val="22"/>
          <w:lang w:val="fr-FR"/>
        </w:rPr>
        <w:t>ë³ñ¿É</w:t>
      </w:r>
      <w:r w:rsidRPr="00C63ED8">
        <w:rPr>
          <w:rFonts w:ascii="Times LatArm" w:hAnsi="Times LatArm"/>
          <w:sz w:val="22"/>
          <w:szCs w:val="22"/>
          <w:lang w:val="fr-FR"/>
        </w:rPr>
        <w:t xml:space="preserve"> (É³ñ»É) – </w:t>
      </w:r>
      <w:r w:rsidRPr="00C63ED8">
        <w:rPr>
          <w:rFonts w:ascii="Times LatArm" w:hAnsi="Times LatArm"/>
          <w:b/>
          <w:i/>
          <w:sz w:val="22"/>
          <w:szCs w:val="22"/>
          <w:lang w:val="fr-FR"/>
        </w:rPr>
        <w:t>ë³é¿É</w:t>
      </w:r>
      <w:r w:rsidRPr="00C63ED8">
        <w:rPr>
          <w:rFonts w:ascii="Times LatArm" w:hAnsi="Times LatArm"/>
          <w:sz w:val="22"/>
          <w:szCs w:val="22"/>
          <w:lang w:val="fr-FR"/>
        </w:rPr>
        <w:t xml:space="preserve"> (ë³éã»É), </w:t>
      </w:r>
      <w:r w:rsidRPr="00C63ED8">
        <w:rPr>
          <w:rFonts w:ascii="Times LatArm" w:hAnsi="Times LatArm"/>
          <w:b/>
          <w:i/>
          <w:sz w:val="22"/>
          <w:szCs w:val="22"/>
          <w:lang w:val="fr-FR"/>
        </w:rPr>
        <w:t>í³é¿É</w:t>
      </w:r>
      <w:r w:rsidRPr="00C63ED8">
        <w:rPr>
          <w:rFonts w:ascii="Times LatArm" w:hAnsi="Times LatArm"/>
          <w:sz w:val="22"/>
          <w:szCs w:val="22"/>
          <w:lang w:val="fr-FR"/>
        </w:rPr>
        <w:t xml:space="preserve"> (³Ûñ»É) – </w:t>
      </w:r>
      <w:r w:rsidRPr="00C63ED8">
        <w:rPr>
          <w:rFonts w:ascii="Times LatArm" w:hAnsi="Times LatArm"/>
          <w:b/>
          <w:i/>
          <w:sz w:val="22"/>
          <w:szCs w:val="22"/>
          <w:lang w:val="fr-FR"/>
        </w:rPr>
        <w:t>í³ñ¿É</w:t>
      </w:r>
      <w:r w:rsidRPr="00C63ED8">
        <w:rPr>
          <w:rFonts w:ascii="Times LatArm" w:hAnsi="Times LatArm"/>
          <w:sz w:val="22"/>
          <w:szCs w:val="22"/>
          <w:lang w:val="fr-FR"/>
        </w:rPr>
        <w:t xml:space="preserve"> (í³ñ¿É), </w:t>
      </w:r>
      <w:r w:rsidRPr="00C63ED8">
        <w:rPr>
          <w:rFonts w:ascii="Times LatArm" w:hAnsi="Times LatArm"/>
          <w:b/>
          <w:i/>
          <w:sz w:val="22"/>
          <w:szCs w:val="22"/>
          <w:lang w:val="fr-FR"/>
        </w:rPr>
        <w:t>ï³ñ</w:t>
      </w:r>
      <w:r w:rsidRPr="00C63ED8">
        <w:rPr>
          <w:rFonts w:ascii="Times LatArm" w:hAnsi="Times LatArm"/>
          <w:sz w:val="22"/>
          <w:szCs w:val="22"/>
          <w:lang w:val="fr-FR"/>
        </w:rPr>
        <w:t xml:space="preserve"> (ï»ñ) – </w:t>
      </w:r>
      <w:r w:rsidRPr="00C63ED8">
        <w:rPr>
          <w:rFonts w:ascii="Times LatArm" w:hAnsi="Times LatArm"/>
          <w:b/>
          <w:i/>
          <w:sz w:val="22"/>
          <w:szCs w:val="22"/>
          <w:lang w:val="fr-FR"/>
        </w:rPr>
        <w:t>ï³é</w:t>
      </w:r>
      <w:r w:rsidRPr="00C63ED8">
        <w:rPr>
          <w:rFonts w:ascii="Times LatArm" w:hAnsi="Times LatArm"/>
          <w:sz w:val="22"/>
          <w:szCs w:val="22"/>
          <w:lang w:val="fr-FR"/>
        </w:rPr>
        <w:t xml:space="preserve"> (ï³é), </w:t>
      </w:r>
      <w:r w:rsidRPr="00C63ED8">
        <w:rPr>
          <w:rFonts w:ascii="Times LatArm" w:hAnsi="Times LatArm"/>
          <w:b/>
          <w:i/>
          <w:sz w:val="22"/>
          <w:szCs w:val="22"/>
          <w:lang w:val="fr-FR"/>
        </w:rPr>
        <w:t>ë¿ñ</w:t>
      </w:r>
      <w:r w:rsidRPr="00C63ED8">
        <w:rPr>
          <w:rFonts w:ascii="Times LatArm" w:hAnsi="Times LatArm"/>
          <w:sz w:val="22"/>
          <w:szCs w:val="22"/>
          <w:lang w:val="fr-FR"/>
        </w:rPr>
        <w:t xml:space="preserve"> (ë»ñ) – </w:t>
      </w:r>
      <w:r w:rsidRPr="00C63ED8">
        <w:rPr>
          <w:rFonts w:ascii="Times LatArm" w:hAnsi="Times LatArm"/>
          <w:b/>
          <w:i/>
          <w:sz w:val="22"/>
          <w:szCs w:val="22"/>
          <w:lang w:val="fr-FR"/>
        </w:rPr>
        <w:t>ë¿é</w:t>
      </w:r>
      <w:r w:rsidRPr="00C63ED8">
        <w:rPr>
          <w:rFonts w:ascii="Times LatArm" w:hAnsi="Times LatArm"/>
          <w:sz w:val="22"/>
          <w:szCs w:val="22"/>
          <w:lang w:val="fr-FR"/>
        </w:rPr>
        <w:t xml:space="preserve"> (ë³Ûñ):</w:t>
      </w:r>
    </w:p>
    <w:p w:rsidR="000B03DD" w:rsidRPr="00C63ED8" w:rsidRDefault="000B03DD" w:rsidP="00C63ED8">
      <w:pPr>
        <w:ind w:firstLine="567"/>
        <w:jc w:val="both"/>
        <w:rPr>
          <w:rFonts w:ascii="Times LatArm" w:hAnsi="Times LatArm"/>
          <w:sz w:val="22"/>
          <w:szCs w:val="22"/>
          <w:lang w:val="fr-FR"/>
        </w:rPr>
      </w:pPr>
      <w:r w:rsidRPr="00C63ED8">
        <w:rPr>
          <w:rFonts w:ascii="Times LatArm" w:hAnsi="Times LatArm"/>
          <w:b/>
          <w:i/>
          <w:sz w:val="22"/>
          <w:szCs w:val="22"/>
          <w:lang w:val="fr-FR"/>
        </w:rPr>
        <w:t>Ú</w:t>
      </w:r>
      <w:r w:rsidRPr="00C63ED8">
        <w:rPr>
          <w:rFonts w:ascii="Times LatArm" w:hAnsi="Times LatArm"/>
          <w:sz w:val="22"/>
          <w:szCs w:val="22"/>
          <w:lang w:val="fr-FR"/>
        </w:rPr>
        <w:t xml:space="preserve">-Ç ÑÝãáõÛÃ³ÛÝáõÃÛáõÝÁ áñáßíáõÙ ¿ </w:t>
      </w:r>
      <w:r w:rsidRPr="00C63ED8">
        <w:rPr>
          <w:rFonts w:ascii="Times LatArm" w:hAnsi="Times LatArm"/>
          <w:b/>
          <w:i/>
          <w:sz w:val="22"/>
          <w:szCs w:val="22"/>
          <w:lang w:val="fr-FR"/>
        </w:rPr>
        <w:t>Ñ</w:t>
      </w:r>
      <w:r w:rsidRPr="00C63ED8">
        <w:rPr>
          <w:rFonts w:ascii="Times LatArm" w:hAnsi="Times LatArm"/>
          <w:sz w:val="22"/>
          <w:szCs w:val="22"/>
          <w:lang w:val="fr-FR"/>
        </w:rPr>
        <w:t xml:space="preserve">-Ç Ñ»ï Ï³½Ù³Í Ñ³Ï³¹ñáõÃÛ³Ý ½áõÛ·»ñáí` </w:t>
      </w:r>
      <w:r w:rsidRPr="00C63ED8">
        <w:rPr>
          <w:rFonts w:ascii="Times LatArm" w:hAnsi="Times LatArm"/>
          <w:b/>
          <w:i/>
          <w:sz w:val="22"/>
          <w:szCs w:val="22"/>
          <w:lang w:val="fr-FR"/>
        </w:rPr>
        <w:t>ÛÁÕ¿</w:t>
      </w:r>
      <w:r w:rsidRPr="00C63ED8">
        <w:rPr>
          <w:rFonts w:ascii="Times LatArm" w:hAnsi="Times LatArm"/>
          <w:sz w:val="22"/>
          <w:szCs w:val="22"/>
          <w:lang w:val="fr-FR"/>
        </w:rPr>
        <w:t xml:space="preserve"> (ÑÕÇ) – </w:t>
      </w:r>
      <w:r w:rsidRPr="00C63ED8">
        <w:rPr>
          <w:rFonts w:ascii="Times LatArm" w:hAnsi="Times LatArm"/>
          <w:b/>
          <w:i/>
          <w:sz w:val="22"/>
          <w:szCs w:val="22"/>
          <w:lang w:val="fr-FR"/>
        </w:rPr>
        <w:t>ÑÁÕ¿</w:t>
      </w:r>
      <w:r w:rsidRPr="00C63ED8">
        <w:rPr>
          <w:rFonts w:ascii="Times LatArm" w:hAnsi="Times LatArm"/>
          <w:sz w:val="22"/>
          <w:szCs w:val="22"/>
          <w:lang w:val="fr-FR"/>
        </w:rPr>
        <w:t xml:space="preserve"> (×³Ý³å³ñÑ), </w:t>
      </w:r>
      <w:r w:rsidRPr="00C63ED8">
        <w:rPr>
          <w:rFonts w:ascii="Times LatArm" w:hAnsi="Times LatArm"/>
          <w:b/>
          <w:i/>
          <w:sz w:val="22"/>
          <w:szCs w:val="22"/>
          <w:lang w:val="fr-FR"/>
        </w:rPr>
        <w:t xml:space="preserve">Û¿ï </w:t>
      </w:r>
      <w:r w:rsidRPr="00C63ED8">
        <w:rPr>
          <w:rFonts w:ascii="Times LatArm" w:hAnsi="Times LatArm"/>
          <w:sz w:val="22"/>
          <w:szCs w:val="22"/>
          <w:lang w:val="fr-FR"/>
        </w:rPr>
        <w:t xml:space="preserve">(»ï) – </w:t>
      </w:r>
      <w:r w:rsidRPr="00C63ED8">
        <w:rPr>
          <w:rFonts w:ascii="Times LatArm" w:hAnsi="Times LatArm"/>
          <w:b/>
          <w:i/>
          <w:sz w:val="22"/>
          <w:szCs w:val="22"/>
          <w:lang w:val="fr-FR"/>
        </w:rPr>
        <w:t xml:space="preserve">Ñ¿ï </w:t>
      </w:r>
      <w:r w:rsidRPr="00C63ED8">
        <w:rPr>
          <w:rFonts w:ascii="Times LatArm" w:hAnsi="Times LatArm"/>
          <w:sz w:val="22"/>
          <w:szCs w:val="22"/>
          <w:lang w:val="fr-FR"/>
        </w:rPr>
        <w:t xml:space="preserve">(³Ý·³Ù), </w:t>
      </w:r>
      <w:r w:rsidRPr="00C63ED8">
        <w:rPr>
          <w:rFonts w:ascii="Times LatArm" w:hAnsi="Times LatArm"/>
          <w:b/>
          <w:i/>
          <w:sz w:val="22"/>
          <w:szCs w:val="22"/>
          <w:lang w:val="fr-FR"/>
        </w:rPr>
        <w:t xml:space="preserve">Û³É </w:t>
      </w:r>
      <w:r w:rsidRPr="00C63ED8">
        <w:rPr>
          <w:rFonts w:ascii="Times LatArm" w:hAnsi="Times LatArm"/>
          <w:sz w:val="22"/>
          <w:szCs w:val="22"/>
          <w:lang w:val="fr-FR"/>
        </w:rPr>
        <w:t xml:space="preserve">(µ³ß) – </w:t>
      </w:r>
      <w:r w:rsidRPr="00C63ED8">
        <w:rPr>
          <w:rFonts w:ascii="Times LatArm" w:hAnsi="Times LatArm"/>
          <w:b/>
          <w:i/>
          <w:sz w:val="22"/>
          <w:szCs w:val="22"/>
          <w:lang w:val="fr-FR"/>
        </w:rPr>
        <w:t>Ñ³É</w:t>
      </w:r>
      <w:r w:rsidRPr="00C63ED8">
        <w:rPr>
          <w:rFonts w:ascii="Times LatArm" w:hAnsi="Times LatArm"/>
          <w:sz w:val="22"/>
          <w:szCs w:val="22"/>
          <w:lang w:val="fr-FR"/>
        </w:rPr>
        <w:t xml:space="preserve"> (íÇ×³Ï):</w:t>
      </w:r>
    </w:p>
    <w:p w:rsidR="000B03DD" w:rsidRPr="00C63ED8" w:rsidRDefault="000B03DD" w:rsidP="00C63ED8">
      <w:pPr>
        <w:ind w:firstLine="567"/>
        <w:jc w:val="both"/>
        <w:rPr>
          <w:rFonts w:ascii="Times LatArm" w:hAnsi="Times LatArm"/>
          <w:sz w:val="22"/>
          <w:szCs w:val="22"/>
          <w:lang w:val="fr-FR"/>
        </w:rPr>
      </w:pPr>
      <w:r w:rsidRPr="00C63ED8">
        <w:rPr>
          <w:rFonts w:ascii="Times LatArm" w:hAnsi="Times LatArm"/>
          <w:b/>
          <w:i/>
          <w:sz w:val="22"/>
          <w:szCs w:val="22"/>
          <w:lang w:val="fr-FR"/>
        </w:rPr>
        <w:t>Ø</w:t>
      </w:r>
      <w:r w:rsidRPr="00C63ED8">
        <w:rPr>
          <w:rFonts w:ascii="Times LatArm" w:hAnsi="Times LatArm"/>
          <w:sz w:val="22"/>
          <w:szCs w:val="22"/>
          <w:lang w:val="fr-FR"/>
        </w:rPr>
        <w:t xml:space="preserve"> ¨ </w:t>
      </w:r>
      <w:r w:rsidRPr="00C63ED8">
        <w:rPr>
          <w:rFonts w:ascii="Times LatArm" w:hAnsi="Times LatArm"/>
          <w:b/>
          <w:i/>
          <w:sz w:val="22"/>
          <w:szCs w:val="22"/>
          <w:lang w:val="fr-FR"/>
        </w:rPr>
        <w:t>Ý</w:t>
      </w:r>
      <w:r w:rsidRPr="00C63ED8">
        <w:rPr>
          <w:rFonts w:ascii="Times LatArm" w:hAnsi="Times LatArm"/>
          <w:sz w:val="22"/>
          <w:szCs w:val="22"/>
          <w:lang w:val="fr-FR"/>
        </w:rPr>
        <w:t xml:space="preserve"> éÝ·³ÛÇÝ Ó³ÛÝáñ¹Ý»ñÁ ÑÝãáõÛÃ³µ³Ý³Ï³Ý Ù³Ï³ñ¹³ÏáõÙ Ñ³Ï³¹ñíáõÙ »Ý Çñ³ñ` Ï³½Ù»Éáí Ñ³Ï³¹ñáõÃÛ³Ý Ýí³½³·áõÛÝ ½áõÛ·»ñ` </w:t>
      </w:r>
      <w:r w:rsidRPr="00C63ED8">
        <w:rPr>
          <w:rFonts w:ascii="Times LatArm" w:hAnsi="Times LatArm"/>
          <w:b/>
          <w:i/>
          <w:sz w:val="22"/>
          <w:szCs w:val="22"/>
          <w:lang w:val="fr-FR"/>
        </w:rPr>
        <w:t>Ùûñ</w:t>
      </w:r>
      <w:r w:rsidRPr="00C63ED8">
        <w:rPr>
          <w:rFonts w:ascii="Times LatArm" w:hAnsi="Times LatArm"/>
          <w:sz w:val="22"/>
          <w:szCs w:val="22"/>
          <w:lang w:val="fr-FR"/>
        </w:rPr>
        <w:t xml:space="preserve"> (Ùáõñ) – </w:t>
      </w:r>
      <w:r w:rsidRPr="00C63ED8">
        <w:rPr>
          <w:rFonts w:ascii="Times LatArm" w:hAnsi="Times LatArm"/>
          <w:b/>
          <w:i/>
          <w:sz w:val="22"/>
          <w:szCs w:val="22"/>
          <w:lang w:val="fr-FR"/>
        </w:rPr>
        <w:t>Ýûñ</w:t>
      </w:r>
      <w:r w:rsidRPr="00C63ED8">
        <w:rPr>
          <w:rFonts w:ascii="Times LatArm" w:hAnsi="Times LatArm"/>
          <w:sz w:val="22"/>
          <w:szCs w:val="22"/>
          <w:lang w:val="fr-FR"/>
        </w:rPr>
        <w:t xml:space="preserve"> (Ýáñ), </w:t>
      </w:r>
      <w:r w:rsidRPr="00C63ED8">
        <w:rPr>
          <w:rFonts w:ascii="Times LatArm" w:hAnsi="Times LatArm"/>
          <w:b/>
          <w:i/>
          <w:sz w:val="22"/>
          <w:szCs w:val="22"/>
          <w:lang w:val="fr-FR"/>
        </w:rPr>
        <w:t>Ë³Ù</w:t>
      </w:r>
      <w:r w:rsidRPr="00C63ED8">
        <w:rPr>
          <w:rFonts w:ascii="Times LatArm" w:hAnsi="Times LatArm"/>
          <w:sz w:val="22"/>
          <w:szCs w:val="22"/>
          <w:lang w:val="fr-FR"/>
        </w:rPr>
        <w:t xml:space="preserve"> (1.³Ý÷áñÓ, 2.³ÝÙß³Ï) – </w:t>
      </w:r>
      <w:r w:rsidRPr="00C63ED8">
        <w:rPr>
          <w:rFonts w:ascii="Times LatArm" w:hAnsi="Times LatArm"/>
          <w:b/>
          <w:i/>
          <w:sz w:val="22"/>
          <w:szCs w:val="22"/>
          <w:lang w:val="fr-FR"/>
        </w:rPr>
        <w:t>Ë³Ý</w:t>
      </w:r>
      <w:r w:rsidRPr="00C63ED8">
        <w:rPr>
          <w:rFonts w:ascii="Times LatArm" w:hAnsi="Times LatArm"/>
          <w:sz w:val="22"/>
          <w:szCs w:val="22"/>
          <w:lang w:val="fr-FR"/>
        </w:rPr>
        <w:t xml:space="preserve"> (ÇßË³Ý, Ù»Í³íáñ), </w:t>
      </w:r>
      <w:r w:rsidRPr="00C63ED8">
        <w:rPr>
          <w:rFonts w:ascii="Times LatArm" w:hAnsi="Times LatArm"/>
          <w:b/>
          <w:i/>
          <w:sz w:val="22"/>
          <w:szCs w:val="22"/>
          <w:lang w:val="fr-FR"/>
        </w:rPr>
        <w:t>¹³Ù</w:t>
      </w:r>
      <w:r w:rsidRPr="00C63ED8">
        <w:rPr>
          <w:rFonts w:ascii="Times LatArm" w:hAnsi="Times LatArm"/>
          <w:sz w:val="22"/>
          <w:szCs w:val="22"/>
          <w:lang w:val="fr-FR"/>
        </w:rPr>
        <w:t xml:space="preserve"> (ßáõÝã) - </w:t>
      </w:r>
      <w:r w:rsidRPr="00C63ED8">
        <w:rPr>
          <w:rFonts w:ascii="Times LatArm" w:hAnsi="Times LatArm"/>
          <w:b/>
          <w:i/>
          <w:sz w:val="22"/>
          <w:szCs w:val="22"/>
          <w:lang w:val="fr-FR"/>
        </w:rPr>
        <w:t>¹³Ý</w:t>
      </w:r>
      <w:r w:rsidRPr="00C63ED8">
        <w:rPr>
          <w:rFonts w:ascii="Times LatArm" w:hAnsi="Times LatArm"/>
          <w:sz w:val="22"/>
          <w:szCs w:val="22"/>
          <w:lang w:val="fr-FR"/>
        </w:rPr>
        <w:t xml:space="preserve"> (Ñ³ó³Ñ³ïÇÏ), ÇëÏ </w:t>
      </w:r>
      <w:r w:rsidRPr="00C63ED8">
        <w:rPr>
          <w:rFonts w:ascii="Times LatArm" w:hAnsi="Times LatArm"/>
          <w:b/>
          <w:i/>
          <w:sz w:val="22"/>
          <w:szCs w:val="22"/>
          <w:lang w:val="fr-FR"/>
        </w:rPr>
        <w:t>É</w:t>
      </w:r>
      <w:r w:rsidRPr="00C63ED8">
        <w:rPr>
          <w:rFonts w:ascii="Times LatArm" w:hAnsi="Times LatArm"/>
          <w:sz w:val="22"/>
          <w:szCs w:val="22"/>
          <w:lang w:val="fr-FR"/>
        </w:rPr>
        <w:t xml:space="preserve">-Ç ÑÝãáõÛÃ³ÛÇÝ ³ñÅ»ùÁ Ñ³ëï³ïíáõÙ ¿ </w:t>
      </w:r>
      <w:r w:rsidRPr="00C63ED8">
        <w:rPr>
          <w:rFonts w:ascii="Times LatArm" w:hAnsi="Times LatArm"/>
          <w:b/>
          <w:i/>
          <w:sz w:val="22"/>
          <w:szCs w:val="22"/>
          <w:lang w:val="fr-FR"/>
        </w:rPr>
        <w:t>Õ</w:t>
      </w:r>
      <w:r w:rsidRPr="00C63ED8">
        <w:rPr>
          <w:rFonts w:ascii="Times LatArm" w:hAnsi="Times LatArm"/>
          <w:sz w:val="22"/>
          <w:szCs w:val="22"/>
          <w:lang w:val="fr-FR"/>
        </w:rPr>
        <w:t xml:space="preserve"> ß÷³Ï³ÝÇ Ñ»ï áõÝ»ó³Í Ñ³Ï³¹ñáõÃÛ³Ùµ` </w:t>
      </w:r>
      <w:r w:rsidRPr="00C63ED8">
        <w:rPr>
          <w:rFonts w:ascii="Times LatArm" w:hAnsi="Times LatArm"/>
          <w:b/>
          <w:i/>
          <w:sz w:val="22"/>
          <w:szCs w:val="22"/>
          <w:lang w:val="fr-FR"/>
        </w:rPr>
        <w:t>É³í</w:t>
      </w:r>
      <w:r w:rsidRPr="00C63ED8">
        <w:rPr>
          <w:rFonts w:ascii="Times LatArm" w:hAnsi="Times LatArm"/>
          <w:sz w:val="22"/>
          <w:szCs w:val="22"/>
          <w:lang w:val="fr-FR"/>
        </w:rPr>
        <w:t xml:space="preserve"> (ï»Õ³ï³ñ³÷ ³ÝÓñ¨) – </w:t>
      </w:r>
      <w:r w:rsidRPr="00C63ED8">
        <w:rPr>
          <w:rFonts w:ascii="Times LatArm" w:hAnsi="Times LatArm"/>
          <w:b/>
          <w:i/>
          <w:sz w:val="22"/>
          <w:szCs w:val="22"/>
          <w:lang w:val="fr-FR"/>
        </w:rPr>
        <w:t>Õ³í</w:t>
      </w:r>
      <w:r w:rsidRPr="00C63ED8">
        <w:rPr>
          <w:rFonts w:ascii="Times LatArm" w:hAnsi="Times LatArm"/>
          <w:sz w:val="22"/>
          <w:szCs w:val="22"/>
          <w:lang w:val="fr-FR"/>
        </w:rPr>
        <w:t xml:space="preserve"> (³µ»Ã), </w:t>
      </w:r>
      <w:r w:rsidRPr="00C63ED8">
        <w:rPr>
          <w:rFonts w:ascii="Times LatArm" w:hAnsi="Times LatArm"/>
          <w:b/>
          <w:i/>
          <w:sz w:val="22"/>
          <w:szCs w:val="22"/>
          <w:lang w:val="fr-FR"/>
        </w:rPr>
        <w:t>ùûÉ</w:t>
      </w:r>
      <w:r w:rsidRPr="00C63ED8">
        <w:rPr>
          <w:rFonts w:ascii="Times LatArm" w:hAnsi="Times LatArm"/>
          <w:sz w:val="22"/>
          <w:szCs w:val="22"/>
          <w:lang w:val="fr-FR"/>
        </w:rPr>
        <w:t xml:space="preserve"> (1. Ãáõ÷, 2.³Ýï³é) – </w:t>
      </w:r>
      <w:r w:rsidRPr="00C63ED8">
        <w:rPr>
          <w:rFonts w:ascii="Times LatArm" w:hAnsi="Times LatArm"/>
          <w:b/>
          <w:i/>
          <w:sz w:val="22"/>
          <w:szCs w:val="22"/>
          <w:lang w:val="fr-FR"/>
        </w:rPr>
        <w:t>ùûÕ</w:t>
      </w:r>
      <w:r w:rsidRPr="00C63ED8">
        <w:rPr>
          <w:rFonts w:ascii="Times LatArm" w:hAnsi="Times LatArm"/>
          <w:sz w:val="22"/>
          <w:szCs w:val="22"/>
          <w:lang w:val="fr-FR"/>
        </w:rPr>
        <w:t xml:space="preserve"> (ùáõÕ), </w:t>
      </w:r>
      <w:r w:rsidRPr="00C63ED8">
        <w:rPr>
          <w:rFonts w:ascii="Times LatArm" w:hAnsi="Times LatArm"/>
          <w:b/>
          <w:i/>
          <w:sz w:val="22"/>
          <w:szCs w:val="22"/>
          <w:lang w:val="fr-FR"/>
        </w:rPr>
        <w:t>Ñ³É³É</w:t>
      </w:r>
      <w:r w:rsidRPr="00C63ED8">
        <w:rPr>
          <w:rFonts w:ascii="Times LatArm" w:hAnsi="Times LatArm"/>
          <w:sz w:val="22"/>
          <w:szCs w:val="22"/>
          <w:lang w:val="fr-FR"/>
        </w:rPr>
        <w:t xml:space="preserve"> (1. ³Ý³Õ³ñï, 2.Ñ³ñ³½³ï) – </w:t>
      </w:r>
      <w:r w:rsidRPr="00C63ED8">
        <w:rPr>
          <w:rFonts w:ascii="Times LatArm" w:hAnsi="Times LatArm"/>
          <w:b/>
          <w:i/>
          <w:sz w:val="22"/>
          <w:szCs w:val="22"/>
          <w:lang w:val="fr-FR"/>
        </w:rPr>
        <w:t>Ñ³Õ³É</w:t>
      </w:r>
      <w:r w:rsidRPr="00C63ED8">
        <w:rPr>
          <w:rFonts w:ascii="Times LatArm" w:hAnsi="Times LatArm"/>
          <w:sz w:val="22"/>
          <w:szCs w:val="22"/>
          <w:lang w:val="fr-FR"/>
        </w:rPr>
        <w:t xml:space="preserve"> (Ë³Õ³É):</w:t>
      </w:r>
    </w:p>
    <w:p w:rsidR="000B03DD" w:rsidRPr="00C63ED8" w:rsidRDefault="000B03DD" w:rsidP="00C63ED8">
      <w:pPr>
        <w:ind w:firstLine="567"/>
        <w:jc w:val="both"/>
        <w:rPr>
          <w:rFonts w:ascii="Times LatArm" w:hAnsi="Times LatArm"/>
          <w:sz w:val="22"/>
          <w:szCs w:val="22"/>
          <w:lang w:val="fr-FR"/>
        </w:rPr>
      </w:pPr>
      <w:r w:rsidRPr="00C63ED8">
        <w:rPr>
          <w:rFonts w:ascii="Times LatArm" w:hAnsi="Times LatArm"/>
          <w:sz w:val="22"/>
          <w:szCs w:val="22"/>
          <w:lang w:val="fr-FR"/>
        </w:rPr>
        <w:t xml:space="preserve">²ÛëåÇëáí, ³Ù÷á÷»Éáí ß³ñ³¹ñí³ÍÁ, Ï³ñ»ÉÇ ¿ ³ë»É, áñ ¶áñÇëÇ µ³ñµ³éáõÙ ·áñÍ³ÍíáÕ </w:t>
      </w:r>
      <w:r w:rsidRPr="00C63ED8">
        <w:rPr>
          <w:rFonts w:ascii="Times LatArm" w:hAnsi="Times LatArm"/>
          <w:b/>
          <w:i/>
          <w:sz w:val="22"/>
          <w:szCs w:val="22"/>
          <w:lang w:val="fr-FR"/>
        </w:rPr>
        <w:t>³,</w:t>
      </w:r>
      <w:r w:rsidRPr="00C63ED8">
        <w:rPr>
          <w:rFonts w:ascii="Arial Armenian" w:hAnsi="Arial Armenian"/>
          <w:b/>
          <w:i/>
          <w:sz w:val="22"/>
          <w:szCs w:val="22"/>
          <w:lang w:val="fr-FR"/>
        </w:rPr>
        <w:t xml:space="preserve"> </w:t>
      </w:r>
      <w:r w:rsidRPr="00C63ED8">
        <w:rPr>
          <w:rFonts w:ascii="BarBar" w:hAnsi="BarBar"/>
          <w:b/>
          <w:i/>
          <w:sz w:val="22"/>
          <w:szCs w:val="22"/>
          <w:lang w:val="fr-FR"/>
        </w:rPr>
        <w:t>³</w:t>
      </w:r>
      <w:r w:rsidRPr="00C63ED8">
        <w:rPr>
          <w:rFonts w:ascii="Arial Armenian" w:hAnsi="Arial Armenian"/>
          <w:b/>
          <w:i/>
          <w:sz w:val="22"/>
          <w:szCs w:val="22"/>
          <w:lang w:val="fr-FR"/>
        </w:rPr>
        <w:t xml:space="preserve">, </w:t>
      </w:r>
      <w:r w:rsidRPr="00C63ED8">
        <w:rPr>
          <w:rFonts w:ascii="Times LatArm" w:hAnsi="Times LatArm"/>
          <w:b/>
          <w:i/>
          <w:sz w:val="22"/>
          <w:szCs w:val="22"/>
          <w:lang w:val="fr-FR"/>
        </w:rPr>
        <w:t>áõ</w:t>
      </w:r>
      <w:r w:rsidRPr="00C63ED8">
        <w:rPr>
          <w:rFonts w:ascii="Arial Armenian" w:hAnsi="Arial Armenian"/>
          <w:b/>
          <w:i/>
          <w:sz w:val="22"/>
          <w:szCs w:val="22"/>
          <w:lang w:val="fr-FR"/>
        </w:rPr>
        <w:t xml:space="preserve">, </w:t>
      </w:r>
      <w:r w:rsidRPr="00C63ED8">
        <w:rPr>
          <w:rFonts w:ascii="BarBar" w:hAnsi="BarBar"/>
          <w:b/>
          <w:i/>
          <w:sz w:val="22"/>
          <w:szCs w:val="22"/>
          <w:lang w:val="fr-FR"/>
        </w:rPr>
        <w:t>á</w:t>
      </w:r>
      <w:r w:rsidRPr="00C63ED8">
        <w:rPr>
          <w:rFonts w:ascii="Arial Armenian" w:hAnsi="Arial Armenian"/>
          <w:b/>
          <w:i/>
          <w:sz w:val="22"/>
          <w:szCs w:val="22"/>
          <w:lang w:val="fr-FR"/>
        </w:rPr>
        <w:t xml:space="preserve">õ, </w:t>
      </w:r>
      <w:r w:rsidRPr="00C63ED8">
        <w:rPr>
          <w:rFonts w:ascii="Times LatArm" w:hAnsi="Times LatArm"/>
          <w:b/>
          <w:i/>
          <w:sz w:val="22"/>
          <w:szCs w:val="22"/>
          <w:lang w:val="fr-FR"/>
        </w:rPr>
        <w:t>û</w:t>
      </w:r>
      <w:r w:rsidRPr="00C63ED8">
        <w:rPr>
          <w:rFonts w:ascii="Arial Armenian" w:hAnsi="Arial Armenian"/>
          <w:b/>
          <w:i/>
          <w:sz w:val="22"/>
          <w:szCs w:val="22"/>
          <w:lang w:val="fr-FR"/>
        </w:rPr>
        <w:t xml:space="preserve">, </w:t>
      </w:r>
      <w:r w:rsidRPr="00C63ED8">
        <w:rPr>
          <w:rFonts w:ascii="BarBar" w:hAnsi="BarBar"/>
          <w:b/>
          <w:i/>
          <w:sz w:val="22"/>
          <w:szCs w:val="22"/>
          <w:lang w:val="fr-FR"/>
        </w:rPr>
        <w:t>û</w:t>
      </w:r>
      <w:r w:rsidRPr="00C63ED8">
        <w:rPr>
          <w:rFonts w:ascii="Arial Armenian" w:hAnsi="Arial Armenian"/>
          <w:b/>
          <w:i/>
          <w:sz w:val="22"/>
          <w:szCs w:val="22"/>
          <w:lang w:val="fr-FR"/>
        </w:rPr>
        <w:t xml:space="preserve">, ¿, Ç, Á  </w:t>
      </w:r>
      <w:r w:rsidRPr="00C63ED8">
        <w:rPr>
          <w:rFonts w:ascii="Times LatArm" w:hAnsi="Times LatArm"/>
          <w:sz w:val="22"/>
          <w:szCs w:val="22"/>
          <w:lang w:val="fr-FR"/>
        </w:rPr>
        <w:t xml:space="preserve">Ó³ÛÝ³íáñÝ»ñÁ ¨ </w:t>
      </w:r>
      <w:r w:rsidRPr="00C63ED8">
        <w:rPr>
          <w:rFonts w:ascii="Times LatArm" w:hAnsi="Times LatArm"/>
          <w:b/>
          <w:i/>
          <w:sz w:val="22"/>
          <w:szCs w:val="22"/>
          <w:lang w:val="fr-FR"/>
        </w:rPr>
        <w:t>µ, å, ÷, ·, Ï, ù, ·</w:t>
      </w:r>
      <w:r w:rsidRPr="00C63ED8">
        <w:rPr>
          <w:rFonts w:ascii="Times LatArm" w:hAnsi="Times LatArm"/>
          <w:b/>
          <w:i/>
          <w:sz w:val="22"/>
          <w:szCs w:val="22"/>
          <w:vertAlign w:val="superscript"/>
          <w:lang w:val="fr-FR"/>
        </w:rPr>
        <w:t>Û</w:t>
      </w:r>
      <w:r w:rsidRPr="00C63ED8">
        <w:rPr>
          <w:rFonts w:ascii="Times LatArm" w:hAnsi="Times LatArm"/>
          <w:b/>
          <w:i/>
          <w:sz w:val="22"/>
          <w:szCs w:val="22"/>
          <w:lang w:val="fr-FR"/>
        </w:rPr>
        <w:t>, Ï</w:t>
      </w:r>
      <w:r w:rsidRPr="00C63ED8">
        <w:rPr>
          <w:rFonts w:ascii="Times LatArm" w:hAnsi="Times LatArm"/>
          <w:b/>
          <w:i/>
          <w:sz w:val="22"/>
          <w:szCs w:val="22"/>
          <w:vertAlign w:val="superscript"/>
          <w:lang w:val="fr-FR"/>
        </w:rPr>
        <w:t>Û</w:t>
      </w:r>
      <w:r w:rsidRPr="00C63ED8">
        <w:rPr>
          <w:rFonts w:ascii="Times LatArm" w:hAnsi="Times LatArm"/>
          <w:b/>
          <w:i/>
          <w:sz w:val="22"/>
          <w:szCs w:val="22"/>
          <w:lang w:val="fr-FR"/>
        </w:rPr>
        <w:t xml:space="preserve">, </w:t>
      </w:r>
      <w:r w:rsidR="0025659A" w:rsidRPr="00C63ED8">
        <w:rPr>
          <w:rFonts w:ascii="Times LatArm" w:hAnsi="Times LatArm"/>
          <w:b/>
          <w:i/>
          <w:sz w:val="22"/>
          <w:szCs w:val="22"/>
          <w:lang w:val="fr-FR"/>
        </w:rPr>
        <w:t>ù</w:t>
      </w:r>
      <w:r w:rsidR="0025659A" w:rsidRPr="00C63ED8">
        <w:rPr>
          <w:rFonts w:ascii="Times LatArm" w:hAnsi="Times LatArm"/>
          <w:b/>
          <w:i/>
          <w:sz w:val="22"/>
          <w:szCs w:val="22"/>
          <w:vertAlign w:val="superscript"/>
          <w:lang w:val="fr-FR"/>
        </w:rPr>
        <w:t>Û</w:t>
      </w:r>
      <w:r w:rsidR="0025659A" w:rsidRPr="00C63ED8">
        <w:rPr>
          <w:rFonts w:ascii="Times LatArm" w:hAnsi="Times LatArm"/>
          <w:b/>
          <w:i/>
          <w:sz w:val="22"/>
          <w:szCs w:val="22"/>
          <w:lang w:val="fr-FR"/>
        </w:rPr>
        <w:t xml:space="preserve">, </w:t>
      </w:r>
      <w:r w:rsidRPr="00C63ED8">
        <w:rPr>
          <w:rFonts w:ascii="Times LatArm" w:hAnsi="Times LatArm"/>
          <w:b/>
          <w:i/>
          <w:sz w:val="22"/>
          <w:szCs w:val="22"/>
          <w:lang w:val="fr-FR"/>
        </w:rPr>
        <w:t>¹, ï, Ã, Ó, Í, ó, ç, ×, ã, ½, ë, Å, ß, Õ, Ë, Ñ, í, Û, ñ, é, Ù, Ý, É</w:t>
      </w:r>
      <w:r w:rsidRPr="00C63ED8">
        <w:rPr>
          <w:rFonts w:ascii="Times LatArm" w:hAnsi="Times LatArm"/>
          <w:sz w:val="22"/>
          <w:szCs w:val="22"/>
          <w:lang w:val="fr-FR"/>
        </w:rPr>
        <w:t xml:space="preserve"> µ³Õ³Ó³ÛÝ»ñÝ ³ÝÏ³Ë ÑÝãáõÛÃÝ»ñ »Ý:</w:t>
      </w:r>
    </w:p>
    <w:p w:rsidR="000B03DD" w:rsidRPr="00C63ED8" w:rsidRDefault="000B03DD" w:rsidP="00C63ED8">
      <w:pPr>
        <w:ind w:firstLine="567"/>
        <w:rPr>
          <w:rFonts w:ascii="Times LatArm" w:hAnsi="Times LatArm"/>
          <w:lang w:val="fr-FR"/>
        </w:rPr>
      </w:pPr>
    </w:p>
    <w:p w:rsidR="000B03DD" w:rsidRPr="00C63ED8" w:rsidRDefault="000B03DD" w:rsidP="00C63ED8">
      <w:pPr>
        <w:rPr>
          <w:rFonts w:ascii="Arial Armenian" w:hAnsi="Arial Armenian"/>
          <w:lang w:val="fr-FR"/>
        </w:rPr>
      </w:pPr>
    </w:p>
    <w:p w:rsidR="000B03DD" w:rsidRPr="00C63ED8" w:rsidRDefault="001E6CE2" w:rsidP="00C63ED8">
      <w:pPr>
        <w:jc w:val="center"/>
        <w:rPr>
          <w:rFonts w:ascii="Times LatArm" w:hAnsi="Times LatArm"/>
          <w:i/>
          <w:sz w:val="22"/>
          <w:szCs w:val="22"/>
          <w:lang w:val="en-US"/>
        </w:rPr>
      </w:pPr>
      <w:r w:rsidRPr="00C63ED8">
        <w:rPr>
          <w:rFonts w:ascii="Times LatArm" w:hAnsi="Times LatArm"/>
          <w:i/>
          <w:sz w:val="22"/>
          <w:szCs w:val="22"/>
          <w:lang w:val="en-US"/>
        </w:rPr>
        <w:t>Ì³ÝáÃ³·ñáõÃÛáõÝÝ»ñ</w:t>
      </w:r>
    </w:p>
    <w:p w:rsidR="000B03DD" w:rsidRPr="00C63ED8" w:rsidRDefault="000B03DD" w:rsidP="00C63ED8">
      <w:pPr>
        <w:rPr>
          <w:rFonts w:ascii="Arial Armenian" w:hAnsi="Arial Armenian"/>
          <w:lang w:val="en-US"/>
        </w:rPr>
      </w:pPr>
    </w:p>
    <w:p w:rsidR="000B03DD" w:rsidRPr="00C63ED8" w:rsidRDefault="000B03DD" w:rsidP="00C63ED8">
      <w:pPr>
        <w:pStyle w:val="aff6"/>
        <w:numPr>
          <w:ilvl w:val="0"/>
          <w:numId w:val="22"/>
        </w:numPr>
        <w:spacing w:after="0" w:line="240" w:lineRule="auto"/>
        <w:ind w:left="426"/>
        <w:jc w:val="both"/>
        <w:rPr>
          <w:rFonts w:ascii="Times LatArm" w:hAnsi="Times LatArm"/>
          <w:lang w:val="en-US"/>
        </w:rPr>
      </w:pPr>
      <w:r w:rsidRPr="00C63ED8">
        <w:rPr>
          <w:rFonts w:ascii="Times LatArm" w:hAnsi="Times LatArm"/>
          <w:i/>
          <w:lang w:val="en-US"/>
        </w:rPr>
        <w:t>î»</w:t>
      </w:r>
      <w:r w:rsidRPr="00C63ED8">
        <w:rPr>
          <w:rFonts w:ascii="Times LatArm" w:hAnsi="Times LatArm"/>
          <w:b/>
          <w:i/>
          <w:lang w:val="en-US"/>
        </w:rPr>
        <w:t>°</w:t>
      </w:r>
      <w:r w:rsidRPr="00C63ED8">
        <w:rPr>
          <w:rFonts w:ascii="Times LatArm" w:hAnsi="Times LatArm"/>
          <w:i/>
          <w:lang w:val="en-US"/>
        </w:rPr>
        <w:t>ë</w:t>
      </w:r>
      <w:r w:rsidRPr="00C63ED8">
        <w:rPr>
          <w:rFonts w:ascii="Times LatArm" w:hAnsi="Times LatArm"/>
          <w:lang w:val="en-US"/>
        </w:rPr>
        <w:t xml:space="preserve"> ²É.Ø³ñ·³ñÛ³Ý, </w:t>
      </w:r>
      <w:r w:rsidRPr="00C63ED8">
        <w:rPr>
          <w:rFonts w:ascii="Times LatArm" w:hAnsi="Times LatArm"/>
          <w:i/>
          <w:lang w:val="en-US"/>
        </w:rPr>
        <w:t>¶áñÇëÇ µ³ñµ³éÁ</w:t>
      </w:r>
      <w:r w:rsidRPr="00C63ED8">
        <w:rPr>
          <w:rFonts w:ascii="Times LatArm" w:hAnsi="Times LatArm"/>
          <w:lang w:val="en-US"/>
        </w:rPr>
        <w:t>, ºñ</w:t>
      </w:r>
      <w:r w:rsidR="001E6CE2" w:rsidRPr="00C63ED8">
        <w:rPr>
          <w:rFonts w:ascii="Times LatArm" w:hAnsi="Times LatArm"/>
          <w:lang w:val="en-US"/>
        </w:rPr>
        <w:t>.,</w:t>
      </w:r>
      <w:r w:rsidRPr="00C63ED8">
        <w:rPr>
          <w:rFonts w:ascii="Times LatArm" w:hAnsi="Times LatArm"/>
          <w:lang w:val="en-US"/>
        </w:rPr>
        <w:t xml:space="preserve"> 1975, ¿ç 3</w:t>
      </w:r>
      <w:r w:rsidR="001E6CE2" w:rsidRPr="00C63ED8">
        <w:rPr>
          <w:rFonts w:ascii="Times LatArm" w:hAnsi="Times LatArm"/>
          <w:lang w:val="en-US"/>
        </w:rPr>
        <w:t>:</w:t>
      </w:r>
    </w:p>
    <w:p w:rsidR="000B03DD" w:rsidRPr="00C63ED8" w:rsidRDefault="000B03DD" w:rsidP="00C63ED8">
      <w:pPr>
        <w:pStyle w:val="aff6"/>
        <w:numPr>
          <w:ilvl w:val="0"/>
          <w:numId w:val="22"/>
        </w:numPr>
        <w:spacing w:after="0" w:line="240" w:lineRule="auto"/>
        <w:ind w:left="426"/>
        <w:jc w:val="both"/>
        <w:rPr>
          <w:rFonts w:ascii="Times LatArm" w:hAnsi="Times LatArm"/>
          <w:lang w:val="en-US"/>
        </w:rPr>
      </w:pPr>
      <w:r w:rsidRPr="00C63ED8">
        <w:rPr>
          <w:rFonts w:ascii="Times LatArm" w:hAnsi="Times LatArm"/>
          <w:i/>
          <w:lang w:val="en-US"/>
        </w:rPr>
        <w:t>î»</w:t>
      </w:r>
      <w:r w:rsidRPr="00C63ED8">
        <w:rPr>
          <w:rFonts w:ascii="Times LatArm" w:hAnsi="Times LatArm"/>
          <w:b/>
          <w:i/>
          <w:lang w:val="en-US"/>
        </w:rPr>
        <w:t>°</w:t>
      </w:r>
      <w:r w:rsidRPr="00C63ED8">
        <w:rPr>
          <w:rFonts w:ascii="Times LatArm" w:hAnsi="Times LatArm"/>
          <w:i/>
          <w:lang w:val="en-US"/>
        </w:rPr>
        <w:t>ë</w:t>
      </w:r>
      <w:r w:rsidRPr="00C63ED8">
        <w:rPr>
          <w:rFonts w:ascii="Times LatArm" w:hAnsi="Times LatArm"/>
          <w:lang w:val="en-US"/>
        </w:rPr>
        <w:t xml:space="preserve"> ÝáõÛÝ ï»ÕÁ</w:t>
      </w:r>
      <w:r w:rsidR="001E6CE2" w:rsidRPr="00C63ED8">
        <w:rPr>
          <w:rFonts w:ascii="Times LatArm" w:hAnsi="Times LatArm"/>
          <w:lang w:val="en-US"/>
        </w:rPr>
        <w:t>:</w:t>
      </w:r>
    </w:p>
    <w:p w:rsidR="000B03DD" w:rsidRPr="00C63ED8" w:rsidRDefault="000B03DD" w:rsidP="00C63ED8">
      <w:pPr>
        <w:pStyle w:val="aff6"/>
        <w:numPr>
          <w:ilvl w:val="0"/>
          <w:numId w:val="22"/>
        </w:numPr>
        <w:spacing w:after="0" w:line="240" w:lineRule="auto"/>
        <w:ind w:left="426"/>
        <w:jc w:val="both"/>
        <w:rPr>
          <w:rFonts w:ascii="Times LatArm" w:hAnsi="Times LatArm"/>
          <w:lang w:val="en-US"/>
        </w:rPr>
      </w:pPr>
      <w:r w:rsidRPr="00C63ED8">
        <w:rPr>
          <w:rFonts w:ascii="Times LatArm" w:hAnsi="Times LatArm"/>
          <w:i/>
          <w:lang w:val="en-US"/>
        </w:rPr>
        <w:t>î»</w:t>
      </w:r>
      <w:r w:rsidRPr="00C63ED8">
        <w:rPr>
          <w:rFonts w:ascii="Times LatArm" w:hAnsi="Times LatArm"/>
          <w:b/>
          <w:i/>
          <w:lang w:val="en-US"/>
        </w:rPr>
        <w:t>°</w:t>
      </w:r>
      <w:r w:rsidRPr="00C63ED8">
        <w:rPr>
          <w:rFonts w:ascii="Times LatArm" w:hAnsi="Times LatArm"/>
          <w:i/>
          <w:lang w:val="en-US"/>
        </w:rPr>
        <w:t>ë</w:t>
      </w:r>
      <w:r w:rsidRPr="00C63ED8">
        <w:rPr>
          <w:rFonts w:ascii="Times LatArm" w:hAnsi="Times LatArm"/>
          <w:lang w:val="en-US"/>
        </w:rPr>
        <w:t xml:space="preserve"> ¶.æ³ÑáõÏÛ³Ý, </w:t>
      </w:r>
      <w:r w:rsidRPr="00C63ED8">
        <w:rPr>
          <w:rFonts w:ascii="Times LatArm" w:hAnsi="Times LatArm"/>
          <w:i/>
          <w:lang w:val="en-US"/>
        </w:rPr>
        <w:t>Ð³Û µ³ñµ³é³·ÇïáõÃÛ³Ý Ý»ñ³ÍáõÃÛáõÝ</w:t>
      </w:r>
      <w:r w:rsidRPr="00C63ED8">
        <w:rPr>
          <w:rFonts w:ascii="Times LatArm" w:hAnsi="Times LatArm"/>
          <w:lang w:val="en-US"/>
        </w:rPr>
        <w:t>, ºñ</w:t>
      </w:r>
      <w:r w:rsidR="001E6CE2" w:rsidRPr="00C63ED8">
        <w:rPr>
          <w:rFonts w:ascii="Times LatArm" w:hAnsi="Times LatArm"/>
          <w:lang w:val="en-US"/>
        </w:rPr>
        <w:t>.</w:t>
      </w:r>
      <w:r w:rsidRPr="00C63ED8">
        <w:rPr>
          <w:rFonts w:ascii="Times LatArm" w:hAnsi="Times LatArm"/>
          <w:lang w:val="en-US"/>
        </w:rPr>
        <w:t>, 1972, ¿ç 136</w:t>
      </w:r>
      <w:r w:rsidR="001E6CE2" w:rsidRPr="00C63ED8">
        <w:rPr>
          <w:rFonts w:ascii="Times LatArm" w:hAnsi="Times LatArm"/>
          <w:lang w:val="en-US"/>
        </w:rPr>
        <w:t>:</w:t>
      </w:r>
    </w:p>
    <w:p w:rsidR="000B03DD" w:rsidRPr="00C63ED8" w:rsidRDefault="000B03DD" w:rsidP="00C63ED8">
      <w:pPr>
        <w:pStyle w:val="aff6"/>
        <w:numPr>
          <w:ilvl w:val="0"/>
          <w:numId w:val="22"/>
        </w:numPr>
        <w:spacing w:after="0" w:line="240" w:lineRule="auto"/>
        <w:ind w:left="426"/>
        <w:jc w:val="both"/>
        <w:rPr>
          <w:rFonts w:ascii="Times LatArm" w:hAnsi="Times LatArm"/>
          <w:lang w:val="en-US"/>
        </w:rPr>
      </w:pPr>
      <w:r w:rsidRPr="00C63ED8">
        <w:rPr>
          <w:rFonts w:ascii="Times LatArm" w:hAnsi="Times LatArm"/>
          <w:i/>
          <w:lang w:val="en-US"/>
        </w:rPr>
        <w:t>î»</w:t>
      </w:r>
      <w:r w:rsidRPr="00C63ED8">
        <w:rPr>
          <w:rFonts w:ascii="Times LatArm" w:hAnsi="Times LatArm"/>
          <w:b/>
          <w:i/>
          <w:lang w:val="en-US"/>
        </w:rPr>
        <w:t>°</w:t>
      </w:r>
      <w:r w:rsidRPr="00C63ED8">
        <w:rPr>
          <w:rFonts w:ascii="Times LatArm" w:hAnsi="Times LatArm"/>
          <w:i/>
          <w:lang w:val="en-US"/>
        </w:rPr>
        <w:t>ë</w:t>
      </w:r>
      <w:r w:rsidRPr="00C63ED8">
        <w:rPr>
          <w:rFonts w:ascii="Times LatArm" w:hAnsi="Times LatArm"/>
          <w:lang w:val="en-US"/>
        </w:rPr>
        <w:t xml:space="preserve"> ²É.Ø³ñ·³ñÛ³Ý, </w:t>
      </w:r>
      <w:r w:rsidRPr="00C63ED8">
        <w:rPr>
          <w:rFonts w:ascii="Times LatArm" w:hAnsi="Times LatArm"/>
          <w:i/>
          <w:lang w:val="en-US"/>
        </w:rPr>
        <w:t>Ýßí.³ßË</w:t>
      </w:r>
      <w:r w:rsidRPr="00C63ED8">
        <w:rPr>
          <w:rFonts w:ascii="Times LatArm" w:hAnsi="Times LatArm"/>
          <w:lang w:val="en-US"/>
        </w:rPr>
        <w:t>., ¿ç 7</w:t>
      </w:r>
      <w:r w:rsidR="001E6CE2" w:rsidRPr="00C63ED8">
        <w:rPr>
          <w:rFonts w:ascii="Times LatArm" w:hAnsi="Times LatArm"/>
          <w:lang w:val="en-US"/>
        </w:rPr>
        <w:t>:</w:t>
      </w:r>
    </w:p>
    <w:p w:rsidR="000B03DD" w:rsidRPr="00C63ED8" w:rsidRDefault="001E6CE2" w:rsidP="00C63ED8">
      <w:pPr>
        <w:numPr>
          <w:ilvl w:val="0"/>
          <w:numId w:val="22"/>
        </w:numPr>
        <w:ind w:left="426"/>
        <w:jc w:val="both"/>
        <w:rPr>
          <w:rFonts w:ascii="Times LatArm" w:hAnsi="Times LatArm" w:cs="Arial"/>
          <w:sz w:val="22"/>
          <w:szCs w:val="22"/>
          <w:lang w:val="ru-RU" w:eastAsia="ko-KR"/>
        </w:rPr>
      </w:pPr>
      <w:r w:rsidRPr="00C63ED8">
        <w:rPr>
          <w:rFonts w:ascii="Times LatArm" w:hAnsi="Times LatArm"/>
          <w:i/>
          <w:sz w:val="22"/>
          <w:szCs w:val="22"/>
          <w:lang w:val="ru-RU"/>
        </w:rPr>
        <w:t>î»</w:t>
      </w:r>
      <w:r w:rsidRPr="00C63ED8">
        <w:rPr>
          <w:rFonts w:ascii="Times LatArm" w:hAnsi="Times LatArm"/>
          <w:b/>
          <w:i/>
          <w:sz w:val="22"/>
          <w:szCs w:val="22"/>
          <w:lang w:val="ru-RU"/>
        </w:rPr>
        <w:t>°</w:t>
      </w:r>
      <w:r w:rsidRPr="00C63ED8">
        <w:rPr>
          <w:rFonts w:ascii="Times LatArm" w:hAnsi="Times LatArm"/>
          <w:i/>
          <w:sz w:val="22"/>
          <w:szCs w:val="22"/>
          <w:lang w:val="ru-RU"/>
        </w:rPr>
        <w:t>ë</w:t>
      </w:r>
      <w:r w:rsidRPr="00C63ED8">
        <w:rPr>
          <w:sz w:val="22"/>
          <w:szCs w:val="22"/>
          <w:lang w:val="ru-RU"/>
        </w:rPr>
        <w:t xml:space="preserve"> </w:t>
      </w:r>
      <w:r w:rsidR="000B03DD" w:rsidRPr="00C63ED8">
        <w:rPr>
          <w:sz w:val="22"/>
          <w:szCs w:val="22"/>
          <w:lang w:val="ru-RU" w:eastAsia="ko-KR"/>
        </w:rPr>
        <w:t xml:space="preserve">Адонц Н., </w:t>
      </w:r>
      <w:r w:rsidR="000B03DD" w:rsidRPr="00C63ED8">
        <w:rPr>
          <w:i/>
          <w:sz w:val="22"/>
          <w:szCs w:val="22"/>
          <w:lang w:val="ru-RU" w:eastAsia="ko-KR"/>
        </w:rPr>
        <w:t>Дионисий Фракийский и армянские толкователи</w:t>
      </w:r>
      <w:r w:rsidR="000B03DD" w:rsidRPr="00C63ED8">
        <w:rPr>
          <w:sz w:val="22"/>
          <w:szCs w:val="22"/>
          <w:lang w:val="ru-RU" w:eastAsia="ko-KR"/>
        </w:rPr>
        <w:t xml:space="preserve">, Петроград, 1925 </w:t>
      </w:r>
      <w:r w:rsidR="000B03DD" w:rsidRPr="00C63ED8">
        <w:rPr>
          <w:rFonts w:ascii="Times LatRus" w:hAnsi="Times LatRus"/>
          <w:sz w:val="22"/>
          <w:szCs w:val="22"/>
          <w:lang w:val="ru-RU" w:eastAsia="ko-KR"/>
        </w:rPr>
        <w:t>ñò</w:t>
      </w:r>
      <w:r w:rsidR="000B03DD" w:rsidRPr="00C63ED8">
        <w:rPr>
          <w:sz w:val="22"/>
          <w:szCs w:val="22"/>
          <w:lang w:val="ru-RU" w:eastAsia="ko-KR"/>
        </w:rPr>
        <w:t>.</w:t>
      </w:r>
      <w:r w:rsidR="000B03DD" w:rsidRPr="00C63ED8">
        <w:rPr>
          <w:rFonts w:ascii="Times LatArm" w:hAnsi="Times LatArm" w:cs="Arial"/>
          <w:sz w:val="22"/>
          <w:szCs w:val="22"/>
          <w:lang w:val="ru-RU" w:eastAsia="ko-KR"/>
        </w:rPr>
        <w:t xml:space="preserve"> 187</w:t>
      </w:r>
      <w:r w:rsidR="0025659A" w:rsidRPr="00C63ED8">
        <w:rPr>
          <w:rFonts w:ascii="Times LatArm" w:hAnsi="Times LatArm" w:cs="Arial"/>
          <w:sz w:val="22"/>
          <w:szCs w:val="22"/>
          <w:lang w:val="ru-RU" w:eastAsia="ko-KR"/>
        </w:rPr>
        <w:t>.</w:t>
      </w:r>
    </w:p>
    <w:p w:rsidR="000B03DD" w:rsidRPr="00C63ED8" w:rsidRDefault="000B03DD" w:rsidP="00C63ED8">
      <w:pPr>
        <w:pStyle w:val="aff6"/>
        <w:numPr>
          <w:ilvl w:val="0"/>
          <w:numId w:val="22"/>
        </w:numPr>
        <w:spacing w:after="0" w:line="240" w:lineRule="auto"/>
        <w:ind w:left="426"/>
        <w:jc w:val="both"/>
        <w:rPr>
          <w:rFonts w:ascii="Times LatArm" w:hAnsi="Times LatArm"/>
        </w:rPr>
      </w:pPr>
      <w:r w:rsidRPr="00C63ED8">
        <w:rPr>
          <w:rFonts w:ascii="Times LatArm" w:hAnsi="Times LatArm"/>
          <w:i/>
        </w:rPr>
        <w:t>î»</w:t>
      </w:r>
      <w:r w:rsidRPr="00C63ED8">
        <w:rPr>
          <w:rFonts w:ascii="Times LatArm" w:hAnsi="Times LatArm"/>
          <w:b/>
          <w:i/>
        </w:rPr>
        <w:t>°</w:t>
      </w:r>
      <w:r w:rsidRPr="00C63ED8">
        <w:rPr>
          <w:rFonts w:ascii="Times LatArm" w:hAnsi="Times LatArm"/>
          <w:i/>
        </w:rPr>
        <w:t>ë</w:t>
      </w:r>
      <w:r w:rsidRPr="00C63ED8">
        <w:rPr>
          <w:rFonts w:ascii="Times LatArm" w:hAnsi="Times LatArm"/>
        </w:rPr>
        <w:t xml:space="preserve"> ²É.Ø³ñ·³ñÛ³Ý, </w:t>
      </w:r>
      <w:r w:rsidRPr="00C63ED8">
        <w:rPr>
          <w:rFonts w:ascii="Times LatArm" w:hAnsi="Times LatArm"/>
          <w:i/>
        </w:rPr>
        <w:t>Ýßí.³ßË</w:t>
      </w:r>
      <w:r w:rsidRPr="00C63ED8">
        <w:rPr>
          <w:rFonts w:ascii="Times LatArm" w:hAnsi="Times LatArm"/>
        </w:rPr>
        <w:t>., ¿ç 23</w:t>
      </w:r>
      <w:r w:rsidR="001E6CE2" w:rsidRPr="00C63ED8">
        <w:rPr>
          <w:rFonts w:ascii="Times LatArm" w:hAnsi="Times LatArm"/>
        </w:rPr>
        <w:t>:</w:t>
      </w:r>
    </w:p>
    <w:p w:rsidR="000B03DD" w:rsidRPr="00C63ED8" w:rsidRDefault="000B03DD" w:rsidP="00C63ED8">
      <w:pPr>
        <w:pStyle w:val="aff6"/>
        <w:numPr>
          <w:ilvl w:val="0"/>
          <w:numId w:val="22"/>
        </w:numPr>
        <w:spacing w:after="0" w:line="240" w:lineRule="auto"/>
        <w:ind w:left="426"/>
        <w:jc w:val="both"/>
        <w:rPr>
          <w:rFonts w:ascii="Times LatArm" w:hAnsi="Times LatArm"/>
        </w:rPr>
      </w:pPr>
      <w:r w:rsidRPr="00C63ED8">
        <w:rPr>
          <w:rFonts w:ascii="Times LatArm" w:hAnsi="Times LatArm"/>
          <w:i/>
        </w:rPr>
        <w:t>î»</w:t>
      </w:r>
      <w:r w:rsidRPr="00C63ED8">
        <w:rPr>
          <w:rFonts w:ascii="Times LatArm" w:hAnsi="Times LatArm"/>
          <w:b/>
          <w:i/>
        </w:rPr>
        <w:t>°</w:t>
      </w:r>
      <w:r w:rsidRPr="00C63ED8">
        <w:rPr>
          <w:rFonts w:ascii="Times LatArm" w:hAnsi="Times LatArm"/>
          <w:i/>
        </w:rPr>
        <w:t>ë</w:t>
      </w:r>
      <w:r w:rsidRPr="00C63ED8">
        <w:rPr>
          <w:rFonts w:ascii="Times LatArm" w:hAnsi="Times LatArm"/>
        </w:rPr>
        <w:t xml:space="preserve"> ²é³ù»ÉÛ³Ý ì., Ê³ã³ïñÛ³Ý ²., ¾ÉáÛ³Ý ê., </w:t>
      </w:r>
      <w:r w:rsidRPr="00C63ED8">
        <w:rPr>
          <w:rFonts w:ascii="Times LatArm" w:hAnsi="Times LatArm"/>
          <w:i/>
        </w:rPr>
        <w:t>Ä³Ù³Ý³Ï³ÏÇó Ñ³Ûáó É»½áõ</w:t>
      </w:r>
      <w:r w:rsidRPr="00C63ED8">
        <w:rPr>
          <w:rFonts w:ascii="Times LatArm" w:hAnsi="Times LatArm"/>
        </w:rPr>
        <w:t>, Ñ.1, ºñ</w:t>
      </w:r>
      <w:r w:rsidR="001E6CE2" w:rsidRPr="00C63ED8">
        <w:rPr>
          <w:rFonts w:ascii="Times LatArm" w:hAnsi="Times LatArm"/>
        </w:rPr>
        <w:t>.</w:t>
      </w:r>
      <w:r w:rsidRPr="00C63ED8">
        <w:rPr>
          <w:rFonts w:ascii="Times LatArm" w:hAnsi="Times LatArm"/>
        </w:rPr>
        <w:t>, 1979, ¿ç 54</w:t>
      </w:r>
      <w:r w:rsidR="001E6CE2" w:rsidRPr="00C63ED8">
        <w:rPr>
          <w:rFonts w:ascii="Times LatArm" w:hAnsi="Times LatArm"/>
        </w:rPr>
        <w:t>:</w:t>
      </w:r>
    </w:p>
    <w:p w:rsidR="000B03DD" w:rsidRPr="00C63ED8" w:rsidRDefault="000B03DD" w:rsidP="00C63ED8">
      <w:pPr>
        <w:ind w:left="426"/>
        <w:rPr>
          <w:rFonts w:ascii="Times LatArm" w:hAnsi="Times LatArm"/>
          <w:sz w:val="22"/>
          <w:szCs w:val="22"/>
          <w:lang w:val="ru-RU"/>
        </w:rPr>
      </w:pPr>
    </w:p>
    <w:p w:rsidR="000B03DD" w:rsidRPr="00C63ED8" w:rsidRDefault="000B03DD" w:rsidP="00C63ED8">
      <w:pPr>
        <w:jc w:val="center"/>
        <w:rPr>
          <w:rFonts w:ascii="Times LatRus" w:hAnsi="Times LatRus"/>
          <w:i/>
          <w:sz w:val="22"/>
          <w:szCs w:val="22"/>
          <w:lang w:val="ru-RU"/>
        </w:rPr>
      </w:pPr>
      <w:r w:rsidRPr="00C63ED8">
        <w:rPr>
          <w:rFonts w:ascii="Times LatRus" w:hAnsi="Times LatRus"/>
          <w:i/>
          <w:sz w:val="22"/>
          <w:szCs w:val="22"/>
          <w:lang w:val="ru-RU"/>
        </w:rPr>
        <w:t>Ðåçþìå</w:t>
      </w:r>
    </w:p>
    <w:p w:rsidR="000B03DD" w:rsidRPr="00C63ED8" w:rsidRDefault="000B03DD" w:rsidP="00C63ED8">
      <w:pPr>
        <w:rPr>
          <w:rFonts w:ascii="Arial LatRus" w:hAnsi="Arial LatRus"/>
          <w:sz w:val="24"/>
          <w:szCs w:val="24"/>
          <w:lang w:val="ru-RU"/>
        </w:rPr>
      </w:pPr>
    </w:p>
    <w:p w:rsidR="000B03DD" w:rsidRPr="00C63ED8" w:rsidRDefault="000B03DD" w:rsidP="00C63ED8">
      <w:pPr>
        <w:ind w:firstLine="567"/>
        <w:jc w:val="both"/>
        <w:rPr>
          <w:rFonts w:ascii="Times LatRus" w:hAnsi="Times LatRus"/>
          <w:sz w:val="22"/>
          <w:szCs w:val="22"/>
          <w:lang w:val="ru-RU"/>
        </w:rPr>
      </w:pPr>
      <w:r w:rsidRPr="00C63ED8">
        <w:rPr>
          <w:sz w:val="22"/>
          <w:szCs w:val="22"/>
          <w:lang w:val="ru-RU"/>
        </w:rPr>
        <w:t>В с</w:t>
      </w:r>
      <w:r w:rsidRPr="00C63ED8">
        <w:rPr>
          <w:rFonts w:ascii="Times LatRus" w:hAnsi="Times LatRus"/>
          <w:sz w:val="22"/>
          <w:szCs w:val="22"/>
          <w:lang w:val="ru-RU"/>
        </w:rPr>
        <w:t>òàòü</w:t>
      </w:r>
      <w:r w:rsidRPr="00C63ED8">
        <w:rPr>
          <w:sz w:val="22"/>
          <w:szCs w:val="22"/>
          <w:lang w:val="ru-RU"/>
        </w:rPr>
        <w:t>е</w:t>
      </w:r>
      <w:r w:rsidRPr="00C63ED8">
        <w:rPr>
          <w:rFonts w:ascii="Times LatRus" w:hAnsi="Times LatRus"/>
          <w:sz w:val="22"/>
          <w:szCs w:val="22"/>
          <w:lang w:val="ru-RU"/>
        </w:rPr>
        <w:t xml:space="preserve"> ðàññìàòðèâàåò</w:t>
      </w:r>
      <w:r w:rsidRPr="00C63ED8">
        <w:rPr>
          <w:sz w:val="22"/>
          <w:szCs w:val="22"/>
          <w:lang w:val="ru-RU"/>
        </w:rPr>
        <w:t>ся</w:t>
      </w:r>
      <w:r w:rsidRPr="00C63ED8">
        <w:rPr>
          <w:rFonts w:ascii="Times LatRus" w:hAnsi="Times LatRus"/>
          <w:sz w:val="22"/>
          <w:szCs w:val="22"/>
          <w:lang w:val="ru-RU"/>
        </w:rPr>
        <w:t xml:space="preserve"> ôîíîëîãè÷åñê</w:t>
      </w:r>
      <w:r w:rsidRPr="00C63ED8">
        <w:rPr>
          <w:sz w:val="22"/>
          <w:szCs w:val="22"/>
          <w:lang w:val="ru-RU"/>
        </w:rPr>
        <w:t>ая</w:t>
      </w:r>
      <w:r w:rsidRPr="00C63ED8">
        <w:rPr>
          <w:rFonts w:ascii="Times LatRus" w:hAnsi="Times LatRus"/>
          <w:sz w:val="22"/>
          <w:szCs w:val="22"/>
          <w:lang w:val="ru-RU"/>
        </w:rPr>
        <w:t xml:space="preserve"> ñèñòåì</w:t>
      </w:r>
      <w:r w:rsidRPr="00C63ED8">
        <w:rPr>
          <w:sz w:val="22"/>
          <w:szCs w:val="22"/>
          <w:lang w:val="ru-RU"/>
        </w:rPr>
        <w:t>а</w:t>
      </w:r>
      <w:r w:rsidRPr="00C63ED8">
        <w:rPr>
          <w:rFonts w:ascii="Times LatRus" w:hAnsi="Times LatRus"/>
          <w:sz w:val="22"/>
          <w:szCs w:val="22"/>
          <w:lang w:val="ru-RU"/>
        </w:rPr>
        <w:t xml:space="preserve"> Ãîðèññêîãî äèàëåêòà. Íà îñíîâå </w:t>
      </w:r>
      <w:r w:rsidRPr="00C63ED8">
        <w:rPr>
          <w:sz w:val="22"/>
          <w:szCs w:val="22"/>
          <w:lang w:val="ru-RU"/>
        </w:rPr>
        <w:t xml:space="preserve">дистинктивных </w:t>
      </w:r>
      <w:r w:rsidRPr="00C63ED8">
        <w:rPr>
          <w:rFonts w:ascii="Times LatRus" w:hAnsi="Times LatRus"/>
          <w:sz w:val="22"/>
          <w:szCs w:val="22"/>
          <w:lang w:val="ru-RU"/>
        </w:rPr>
        <w:t xml:space="preserve">ìèíèìàëüíûõ ïàð àâòîð </w:t>
      </w:r>
      <w:r w:rsidRPr="00C63ED8">
        <w:rPr>
          <w:sz w:val="22"/>
          <w:szCs w:val="22"/>
          <w:lang w:val="ru-RU"/>
        </w:rPr>
        <w:t>доказывает</w:t>
      </w:r>
      <w:r w:rsidRPr="00C63ED8">
        <w:rPr>
          <w:rFonts w:ascii="Times LatRus" w:hAnsi="Times LatRus"/>
          <w:sz w:val="22"/>
          <w:szCs w:val="22"/>
          <w:lang w:val="ru-RU"/>
        </w:rPr>
        <w:t xml:space="preserve">, ÷òî â </w:t>
      </w:r>
      <w:r w:rsidRPr="00C63ED8">
        <w:rPr>
          <w:sz w:val="22"/>
          <w:szCs w:val="22"/>
          <w:lang w:val="ru-RU"/>
        </w:rPr>
        <w:t>данном</w:t>
      </w:r>
      <w:r w:rsidRPr="00C63ED8">
        <w:rPr>
          <w:rFonts w:ascii="Times LatRus" w:hAnsi="Times LatRus" w:cs="Arial"/>
          <w:sz w:val="22"/>
          <w:szCs w:val="22"/>
          <w:lang w:val="ru-RU"/>
        </w:rPr>
        <w:t xml:space="preserve"> </w:t>
      </w:r>
      <w:r w:rsidRPr="00C63ED8">
        <w:rPr>
          <w:rFonts w:ascii="Times LatRus" w:hAnsi="Times LatRus"/>
          <w:sz w:val="22"/>
          <w:szCs w:val="22"/>
          <w:lang w:val="ru-RU"/>
        </w:rPr>
        <w:t>äèàëåêòå àâòîíîìíûì ôîíîëîãè÷åñêèì çíà÷åíèåì îáëàäàþò íå òîëüêî ñîîòâåòñòâóþùèå ôîíåìû ëèòåðàòóðíîãî àðìÿíñêîãî ÿçûêà, íî è  ïàëàòàëèçîâàííûå ãëàñíûå è ñîãëàñíûå</w:t>
      </w:r>
      <w:r w:rsidR="001E6CE2" w:rsidRPr="00C63ED8">
        <w:rPr>
          <w:rFonts w:ascii="Times LatRus" w:hAnsi="Times LatRus"/>
          <w:sz w:val="22"/>
          <w:szCs w:val="22"/>
          <w:lang w:val="ru-RU"/>
        </w:rPr>
        <w:t>.</w:t>
      </w:r>
      <w:r w:rsidRPr="00C63ED8">
        <w:rPr>
          <w:rFonts w:ascii="Times LatRus" w:hAnsi="Times LatRus"/>
          <w:sz w:val="22"/>
          <w:szCs w:val="22"/>
          <w:lang w:val="ru-RU"/>
        </w:rPr>
        <w:t xml:space="preserve"> </w:t>
      </w:r>
    </w:p>
    <w:p w:rsidR="00E365F1" w:rsidRPr="00D707FA" w:rsidRDefault="00E365F1" w:rsidP="00E365F1">
      <w:pPr>
        <w:spacing w:line="250" w:lineRule="auto"/>
        <w:jc w:val="center"/>
        <w:rPr>
          <w:rFonts w:ascii="Times LatArm" w:hAnsi="Times LatArm"/>
          <w:b/>
          <w:sz w:val="18"/>
          <w:szCs w:val="18"/>
          <w:lang w:val="fr-FR"/>
        </w:rPr>
      </w:pPr>
      <w:r w:rsidRPr="00D707FA">
        <w:rPr>
          <w:rFonts w:ascii="Times LatArm" w:hAnsi="Times LatArm"/>
          <w:b/>
          <w:sz w:val="18"/>
          <w:szCs w:val="18"/>
          <w:lang w:val="fr-FR"/>
        </w:rPr>
        <w:lastRenderedPageBreak/>
        <w:t>²ðò²ÊÆ äºî²Î²Ü Ð²Ø²Èê²ð²ÜÆ ¶Æî²Î²Ü îºÔºÎ²¶Æð</w:t>
      </w:r>
    </w:p>
    <w:p w:rsidR="00E365F1" w:rsidRPr="00D707FA" w:rsidRDefault="00E365F1" w:rsidP="00E365F1">
      <w:pPr>
        <w:jc w:val="center"/>
        <w:rPr>
          <w:rFonts w:ascii="Times LatRus" w:hAnsi="Times LatRus"/>
          <w:b/>
          <w:sz w:val="18"/>
          <w:szCs w:val="18"/>
          <w:lang w:val="fr-FR"/>
        </w:rPr>
      </w:pPr>
      <w:r w:rsidRPr="00D707FA">
        <w:rPr>
          <w:rFonts w:ascii="Times LatRus" w:hAnsi="Times LatRus"/>
          <w:b/>
          <w:sz w:val="18"/>
          <w:szCs w:val="18"/>
          <w:lang w:val="fr-FR"/>
        </w:rPr>
        <w:t>Ó×ÅÍÛÅ ÇÀÏÈÑÊÈ ÀÐÖÀÕÑÊÎÃÎ ÃÎÑÓÄÀÐÑÒÂÅÍÍÎÃÎ ÓÍÈÂÅÐÑÈÒÅÒÀ</w:t>
      </w:r>
    </w:p>
    <w:p w:rsidR="00E365F1" w:rsidRPr="00D707FA" w:rsidRDefault="007D0E60" w:rsidP="00E365F1">
      <w:pPr>
        <w:pStyle w:val="3"/>
        <w:tabs>
          <w:tab w:val="left" w:pos="4035"/>
        </w:tabs>
        <w:jc w:val="left"/>
        <w:rPr>
          <w:rFonts w:ascii="Times LatArm" w:hAnsi="Times LatArm"/>
          <w:b/>
          <w:bCs/>
          <w:i/>
          <w:sz w:val="14"/>
          <w:szCs w:val="14"/>
          <w:lang w:val="fr-FR"/>
        </w:rPr>
      </w:pPr>
      <w:r>
        <w:rPr>
          <w:rFonts w:ascii="Times LatArm" w:hAnsi="Times LatArm"/>
          <w:b/>
          <w:bCs/>
          <w:i/>
          <w:noProof/>
          <w:snapToGrid/>
          <w:sz w:val="14"/>
          <w:szCs w:val="14"/>
          <w:lang w:eastAsia="ru-RU"/>
        </w:rPr>
        <w:pict>
          <v:line id="_x0000_s15809" style="position:absolute;z-index:251959296" from="1.75pt,6.6pt" to="460.75pt,6.6pt" strokeweight="3pt">
            <v:stroke linestyle="thinThick"/>
          </v:line>
        </w:pict>
      </w:r>
      <w:r w:rsidR="00E365F1" w:rsidRPr="00D707FA">
        <w:rPr>
          <w:rFonts w:ascii="Times LatArm" w:hAnsi="Times LatArm"/>
          <w:b/>
          <w:bCs/>
          <w:i/>
          <w:sz w:val="14"/>
          <w:szCs w:val="14"/>
          <w:lang w:val="fr-FR"/>
        </w:rPr>
        <w:tab/>
      </w:r>
    </w:p>
    <w:p w:rsidR="00E365F1" w:rsidRPr="00D707FA" w:rsidRDefault="00E365F1" w:rsidP="00E365F1">
      <w:pPr>
        <w:pStyle w:val="3"/>
        <w:jc w:val="center"/>
        <w:rPr>
          <w:rFonts w:ascii="Times LatArm" w:hAnsi="Times LatArm"/>
          <w:b/>
          <w:bCs/>
          <w:sz w:val="18"/>
          <w:szCs w:val="18"/>
          <w:lang w:val="fr-FR"/>
        </w:rPr>
      </w:pPr>
      <w:r w:rsidRPr="00D707FA">
        <w:rPr>
          <w:rFonts w:ascii="Times LatArm" w:hAnsi="Times LatArm"/>
          <w:b/>
          <w:bCs/>
          <w:sz w:val="18"/>
          <w:szCs w:val="18"/>
          <w:lang w:val="fr-FR"/>
        </w:rPr>
        <w:t>1-2 (23-24) 2011</w:t>
      </w:r>
    </w:p>
    <w:p w:rsidR="00E365F1" w:rsidRPr="00374DF9" w:rsidRDefault="00E365F1" w:rsidP="00E365F1">
      <w:pPr>
        <w:rPr>
          <w:rFonts w:ascii="Times LatArm" w:hAnsi="Times LatArm" w:cs="Arial"/>
          <w:i/>
          <w:sz w:val="24"/>
          <w:szCs w:val="24"/>
          <w:lang w:val="fr-FR"/>
        </w:rPr>
      </w:pPr>
      <w:r w:rsidRPr="00374DF9">
        <w:rPr>
          <w:rFonts w:ascii="Times LatArm" w:hAnsi="Times LatArm" w:cs="Arial"/>
          <w:i/>
          <w:sz w:val="24"/>
          <w:szCs w:val="24"/>
          <w:lang w:val="fr-FR"/>
        </w:rPr>
        <w:t xml:space="preserve">Ðî¸ </w:t>
      </w:r>
      <w:r w:rsidR="00C63ED8">
        <w:rPr>
          <w:rFonts w:ascii="Times LatArm" w:hAnsi="Times LatArm" w:cs="Arial"/>
          <w:i/>
          <w:sz w:val="24"/>
          <w:szCs w:val="24"/>
          <w:lang w:val="fr-FR"/>
        </w:rPr>
        <w:t>371.31:809.198.1</w:t>
      </w:r>
      <w:r w:rsidR="001D3E4C">
        <w:rPr>
          <w:rFonts w:ascii="Times LatArm" w:hAnsi="Times LatArm" w:cs="Arial"/>
          <w:i/>
          <w:sz w:val="24"/>
          <w:szCs w:val="24"/>
          <w:lang w:val="fr-FR"/>
        </w:rPr>
        <w:tab/>
      </w:r>
      <w:r w:rsidR="001D3E4C">
        <w:rPr>
          <w:rFonts w:ascii="Times LatArm" w:hAnsi="Times LatArm" w:cs="Arial"/>
          <w:i/>
          <w:sz w:val="24"/>
          <w:szCs w:val="24"/>
          <w:lang w:val="fr-FR"/>
        </w:rPr>
        <w:tab/>
      </w:r>
      <w:r w:rsidR="001D3E4C">
        <w:rPr>
          <w:rFonts w:ascii="Times LatArm" w:hAnsi="Times LatArm" w:cs="Arial"/>
          <w:i/>
          <w:sz w:val="24"/>
          <w:szCs w:val="24"/>
          <w:lang w:val="fr-FR"/>
        </w:rPr>
        <w:tab/>
        <w:t xml:space="preserve">            Ð³Ûáó É»½íÇ ¹³ë³í³Ý¹Ù³Ý Ù»Ãá¹ÇÏ³</w:t>
      </w:r>
    </w:p>
    <w:p w:rsidR="00E365F1" w:rsidRPr="00C57344" w:rsidRDefault="00E365F1" w:rsidP="00E365F1">
      <w:pPr>
        <w:spacing w:after="120"/>
        <w:jc w:val="center"/>
        <w:rPr>
          <w:rFonts w:ascii="Times LatArm" w:hAnsi="Times LatArm"/>
          <w:b/>
          <w:sz w:val="10"/>
          <w:szCs w:val="10"/>
          <w:lang w:val="fr-FR"/>
        </w:rPr>
      </w:pPr>
    </w:p>
    <w:p w:rsidR="00C63ED8" w:rsidRDefault="00E365F1" w:rsidP="00C63ED8">
      <w:pPr>
        <w:jc w:val="center"/>
        <w:rPr>
          <w:rFonts w:ascii="Times LatArm" w:hAnsi="Times LatArm"/>
          <w:b/>
          <w:sz w:val="22"/>
          <w:szCs w:val="22"/>
          <w:lang w:val="fr-FR"/>
        </w:rPr>
      </w:pPr>
      <w:r w:rsidRPr="00C57344">
        <w:rPr>
          <w:rFonts w:ascii="Times LatArm" w:hAnsi="Times LatArm"/>
          <w:b/>
          <w:sz w:val="22"/>
          <w:szCs w:val="22"/>
          <w:lang w:val="fr-FR"/>
        </w:rPr>
        <w:t>²</w:t>
      </w:r>
      <w:r w:rsidR="00C63ED8">
        <w:rPr>
          <w:rFonts w:ascii="Times LatArm" w:hAnsi="Times LatArm"/>
          <w:b/>
          <w:sz w:val="22"/>
          <w:szCs w:val="22"/>
          <w:lang w:val="fr-FR"/>
        </w:rPr>
        <w:t>Þ²ÎºðîÆ ´²è²ä²Þ²ðÆ Ð²ðêî²òàôØÀ</w:t>
      </w:r>
    </w:p>
    <w:p w:rsidR="00E365F1" w:rsidRPr="00C57344" w:rsidRDefault="003F7EB9" w:rsidP="00C63ED8">
      <w:pPr>
        <w:jc w:val="center"/>
        <w:rPr>
          <w:rFonts w:ascii="Times LatArm" w:hAnsi="Times LatArm"/>
          <w:b/>
          <w:sz w:val="22"/>
          <w:szCs w:val="22"/>
          <w:lang w:val="fr-FR"/>
        </w:rPr>
      </w:pPr>
      <w:r>
        <w:rPr>
          <w:rFonts w:ascii="Times LatArm" w:hAnsi="Times LatArm"/>
          <w:b/>
          <w:sz w:val="22"/>
          <w:szCs w:val="22"/>
          <w:lang w:val="fr-FR"/>
        </w:rPr>
        <w:t>Ð²Ø²ÜàôÜÜºðÜ àôêàôò²ÜºÈÆê</w:t>
      </w:r>
      <w:r w:rsidR="00E365F1" w:rsidRPr="00C57344">
        <w:rPr>
          <w:rFonts w:ascii="Times LatArm" w:hAnsi="Times LatArm"/>
          <w:b/>
          <w:sz w:val="22"/>
          <w:szCs w:val="22"/>
          <w:lang w:val="fr-FR"/>
        </w:rPr>
        <w:t xml:space="preserve"> ¥ÙÇçÇÝ ¹åñáó¤</w:t>
      </w:r>
    </w:p>
    <w:p w:rsidR="00C63ED8" w:rsidRPr="00C63ED8" w:rsidRDefault="00C63ED8" w:rsidP="00C63ED8">
      <w:pPr>
        <w:jc w:val="center"/>
        <w:rPr>
          <w:rFonts w:ascii="Times LatArm" w:hAnsi="Times LatArm"/>
          <w:sz w:val="10"/>
          <w:szCs w:val="10"/>
          <w:lang w:val="fr-FR"/>
        </w:rPr>
      </w:pPr>
    </w:p>
    <w:p w:rsidR="00E365F1" w:rsidRPr="00C57344" w:rsidRDefault="00E365F1" w:rsidP="00C63ED8">
      <w:pPr>
        <w:jc w:val="center"/>
        <w:rPr>
          <w:rFonts w:ascii="Times LatArm" w:hAnsi="Times LatArm"/>
          <w:sz w:val="26"/>
          <w:szCs w:val="26"/>
          <w:lang w:val="fr-FR"/>
        </w:rPr>
      </w:pPr>
      <w:r w:rsidRPr="00C57344">
        <w:rPr>
          <w:rFonts w:ascii="Times LatArm" w:hAnsi="Times LatArm"/>
          <w:sz w:val="26"/>
          <w:szCs w:val="26"/>
          <w:lang w:val="fr-FR"/>
        </w:rPr>
        <w:t>Ì.². Ð³ëñ³ÃÛ³Ý</w:t>
      </w:r>
    </w:p>
    <w:p w:rsidR="00E365F1" w:rsidRPr="00C57344" w:rsidRDefault="00E365F1" w:rsidP="00E365F1">
      <w:pPr>
        <w:tabs>
          <w:tab w:val="left" w:pos="4111"/>
          <w:tab w:val="left" w:pos="8505"/>
        </w:tabs>
        <w:jc w:val="right"/>
        <w:rPr>
          <w:rFonts w:ascii="Times LatArm" w:hAnsi="Times LatArm"/>
          <w:i/>
          <w:sz w:val="22"/>
          <w:szCs w:val="22"/>
          <w:lang w:val="fr-FR"/>
        </w:rPr>
      </w:pPr>
    </w:p>
    <w:p w:rsidR="00E365F1" w:rsidRPr="00C57344" w:rsidRDefault="00E365F1" w:rsidP="00E365F1">
      <w:pPr>
        <w:tabs>
          <w:tab w:val="left" w:pos="4111"/>
          <w:tab w:val="left" w:pos="8505"/>
        </w:tabs>
        <w:jc w:val="right"/>
        <w:rPr>
          <w:rFonts w:ascii="Times LatArm" w:hAnsi="Times LatArm"/>
          <w:sz w:val="22"/>
          <w:szCs w:val="22"/>
          <w:lang w:val="fr-FR"/>
        </w:rPr>
      </w:pPr>
      <w:r w:rsidRPr="00C57344">
        <w:rPr>
          <w:rFonts w:ascii="Times LatArm" w:hAnsi="Times LatArm"/>
          <w:sz w:val="22"/>
          <w:szCs w:val="22"/>
          <w:lang w:val="fr-FR"/>
        </w:rPr>
        <w:t xml:space="preserve">Ø³Ûñ»ÝÇ É»½áõÝ Ù³ñ¹áõ Ñ»ï ¿ ÙÇßï </w:t>
      </w:r>
    </w:p>
    <w:p w:rsidR="00E365F1" w:rsidRPr="00C57344" w:rsidRDefault="00E365F1" w:rsidP="00E365F1">
      <w:pPr>
        <w:jc w:val="right"/>
        <w:rPr>
          <w:rFonts w:ascii="Times LatArm" w:hAnsi="Times LatArm"/>
          <w:sz w:val="22"/>
          <w:szCs w:val="22"/>
          <w:lang w:val="fr-FR"/>
        </w:rPr>
      </w:pPr>
      <w:r w:rsidRPr="00C57344">
        <w:rPr>
          <w:rFonts w:ascii="Times LatArm" w:hAnsi="Times LatArm"/>
          <w:sz w:val="22"/>
          <w:szCs w:val="22"/>
          <w:lang w:val="fr-FR"/>
        </w:rPr>
        <w:t>¨ ÝáõÛÝÇëÏ, »ñµ Ù³ñ¹ µáÉáñáíÇÝ Ù»Ý³Ï ¿:</w:t>
      </w:r>
    </w:p>
    <w:p w:rsidR="00E365F1" w:rsidRPr="00C57344" w:rsidRDefault="00E365F1" w:rsidP="00E365F1">
      <w:pPr>
        <w:jc w:val="right"/>
        <w:rPr>
          <w:rFonts w:ascii="Times LatArm" w:hAnsi="Times LatArm"/>
          <w:b/>
          <w:sz w:val="24"/>
          <w:szCs w:val="24"/>
          <w:lang w:val="fr-FR"/>
        </w:rPr>
      </w:pPr>
      <w:r w:rsidRPr="00C57344">
        <w:rPr>
          <w:rFonts w:ascii="Times LatArm" w:hAnsi="Times LatArm"/>
          <w:i/>
          <w:sz w:val="22"/>
          <w:szCs w:val="22"/>
          <w:lang w:val="fr-FR"/>
        </w:rPr>
        <w:t>È¨áÝ Þ³ÝÃ</w:t>
      </w:r>
    </w:p>
    <w:p w:rsidR="00E365F1" w:rsidRPr="00C57344" w:rsidRDefault="00E365F1" w:rsidP="00E365F1">
      <w:pPr>
        <w:jc w:val="right"/>
        <w:rPr>
          <w:rFonts w:ascii="Times LatArm" w:hAnsi="Times LatArm"/>
          <w:b/>
          <w:lang w:val="fr-FR"/>
        </w:rPr>
      </w:pPr>
    </w:p>
    <w:p w:rsidR="00E365F1" w:rsidRPr="00C57344" w:rsidRDefault="00E365F1" w:rsidP="00E365F1">
      <w:pPr>
        <w:ind w:firstLine="567"/>
        <w:jc w:val="both"/>
        <w:rPr>
          <w:rFonts w:ascii="Times LatArm" w:hAnsi="Times LatArm"/>
          <w:sz w:val="22"/>
          <w:szCs w:val="22"/>
          <w:lang w:val="fr-FR"/>
        </w:rPr>
      </w:pPr>
      <w:r w:rsidRPr="00C57344">
        <w:rPr>
          <w:rFonts w:ascii="Times LatArm" w:hAnsi="Times LatArm"/>
          <w:sz w:val="22"/>
          <w:szCs w:val="22"/>
          <w:lang w:val="fr-FR"/>
        </w:rPr>
        <w:t>´³½ÙÇóë ³ñÍ³ñÍí»É ¨ ùÝÝ³ñÏÙ³Ý Ã»Ù³ ¿ ¹³ñÓ»É  Ñ³Ýñ³ÏñÃ³Ï³Ý ¹åñáóáõÙ Ù³Ûñ»ÝÇ É»½íÇ áõëáõóÙ³Ý, ¹³ë³í³Ý¹Ù³Ý Ù»Ãá¹Ý»ñÇ ¨ Ñ³ïÏ³å»ë ËáëùÇ Ùß³ÏáõÛÃÇ Ñ³ñóÁ:</w:t>
      </w:r>
    </w:p>
    <w:p w:rsidR="00E365F1" w:rsidRPr="00C57344" w:rsidRDefault="00E365F1" w:rsidP="00E365F1">
      <w:pPr>
        <w:ind w:firstLine="567"/>
        <w:jc w:val="both"/>
        <w:rPr>
          <w:rFonts w:ascii="Times LatArm" w:hAnsi="Times LatArm"/>
          <w:sz w:val="22"/>
          <w:szCs w:val="22"/>
          <w:lang w:val="fr-FR"/>
        </w:rPr>
      </w:pPr>
      <w:r w:rsidRPr="00C57344">
        <w:rPr>
          <w:rFonts w:ascii="Times LatArm" w:hAnsi="Times LatArm"/>
          <w:sz w:val="22"/>
          <w:szCs w:val="22"/>
          <w:lang w:val="fr-FR"/>
        </w:rPr>
        <w:t>ê»ñï»É ù»ñ³Ï³Ý³Ï³Ý ³Ûë Ï³Ù ³ÛÝ ûñÇÝ³ã³÷áõÃÛáõÝÁ, ãÇ Ýß³Ý³ÏáõÙ` áõÝ»Ý³É Ï³å³Ïóí³Í µ³Ý³íáñ ¨ ·ñ³íáñ Ëáëù Ï³éáõó»Éáõ ÑÝ³ñ³íáñáõÃÛáõÝÝ»ñ: Ø³Ûñ»ÝÇÇ áõëáõóÇãÁ å³ñï³íáñ ¿ ³ß³Ï»ñïÇ Ùáï Ï³å³Ïóí³Í Ëáëù Ï³éáõó»Éáõ Ï³ñáÕáõÃÛáõÝÝ»ñÁ Ùß³Ï»É ¨ í»ñ³Í»É ÑÙïáõÃÛáõÝÝ»ñÇ:</w:t>
      </w:r>
    </w:p>
    <w:p w:rsidR="00E365F1" w:rsidRPr="00C57344" w:rsidRDefault="00E365F1" w:rsidP="00E365F1">
      <w:pPr>
        <w:ind w:firstLine="567"/>
        <w:jc w:val="both"/>
        <w:rPr>
          <w:rFonts w:ascii="Times LatArm" w:hAnsi="Times LatArm"/>
          <w:sz w:val="22"/>
          <w:szCs w:val="22"/>
          <w:lang w:val="fr-FR"/>
        </w:rPr>
      </w:pPr>
      <w:r w:rsidRPr="00C57344">
        <w:rPr>
          <w:rFonts w:ascii="Times LatArm" w:hAnsi="Times LatArm"/>
          <w:sz w:val="22"/>
          <w:szCs w:val="22"/>
          <w:lang w:val="fr-FR"/>
        </w:rPr>
        <w:t xml:space="preserve">²Ûëûñ Ñ³Ýñ³ÏñÃ³Ï³Ý ¹åñáóÝ»ñáõÙ ·áñÍáÕ Ñ³Ûáó É»½íÇ ¹³ë³·ñù»ñÁ ëáíáñáÕÇ ³é³ç µ³óáõÙ »Ý ·Çï»ÉÇùÝ»ñÇ ¨ ÑÙïáõÃÛáõÝÝ»ñÇ Ó»éùµ»ñÙ³Ý áõ ¹ñ³Ýó ·áñÍÝ³Ï³Ý ÏÇñ³éÙ³Ý Ýáñ ÑÝ³ñ³íáñáõÃÛáõÝÝ»ñ, ù³ÝÇ áñ ¹³ëÁÝÃ³óÇ ÑÇÙÝ³Ï³Ý Ýå³ï³Ï³¹ñáõÙÝ ³ß³Ï»ñïÇ µ³Ý³íáñ ¨ ·ñ³íáñ ËáëùÇ Ñ»ï³·³ ½³ñ·³óáõÙÝ ¿: Ð³Ûáó É»½íÇ Íñ³·ñáõÙ ½·³ÉÇ ï»Õ ¿ Ñ³ïÏ³óí³Í ³ß³Ï»ñïÇ ËáëùÇ ½³ñ·³óÙ³ÝÁ, Ñ³ïÏ³å»ë 5-6-ñ¹ ¹³ë³ñ³ÝÝ»ñáõÙ »ñÏáõ ³é³ñÏ³Ý»ñÇ ÙÇ³ëÝ³óí³Í áõëáõóáõÙÁ ÝÛáõÃÇ Ûáõñ³óáõÙÁ ·»ñ³½³Ýó³å»ë ·áñÍÝ³Ï³Ý ×³Ý³å³ñÑÝ»ñáí ³å³Ñáí»Éáõ É³ÛÝ ÑÝ³ñ³íáñáõÃÛáõÝÝ»ñ ¿ ÁÝÓ»éáõÙ: àõëáõóÇãÁ å»ïù ¿ ÑÝ³ñ³íáñÇÝë ·áñÍ³¹ñÇ ³í³Ý¹³Ï³Ý ¨ Å³Ù³Ý³Ï³ÏÇó áõëáõóÙ³Ý Ù»Ãá¹Ý»ñÁ ëáíáñáÕÇ ËáëùÁ, ³ÏïÇí µ³é³å³ß³ñÁ, ËáëùÇ Ùß³ÏáõÛÃÁ ½³ñ·³óÝ»Éáõ ¨ Ñ³ñëï³óÝ»Éáõ Ñ³Ù³ñ: </w:t>
      </w:r>
    </w:p>
    <w:p w:rsidR="00E365F1" w:rsidRPr="00C57344" w:rsidRDefault="00E365F1" w:rsidP="00E365F1">
      <w:pPr>
        <w:ind w:firstLine="567"/>
        <w:jc w:val="both"/>
        <w:rPr>
          <w:rFonts w:ascii="Times LatArm" w:hAnsi="Times LatArm"/>
          <w:sz w:val="22"/>
          <w:szCs w:val="22"/>
          <w:lang w:val="fr-FR"/>
        </w:rPr>
      </w:pPr>
      <w:r w:rsidRPr="00C57344">
        <w:rPr>
          <w:rFonts w:ascii="Times LatArm" w:hAnsi="Times LatArm"/>
          <w:sz w:val="22"/>
          <w:szCs w:val="22"/>
          <w:lang w:val="fr-FR"/>
        </w:rPr>
        <w:t xml:space="preserve">´³é³å³ß³ñÇ Ñ³ñëï³óÙ³Ý Ñ³ñóÁ Ñ³Ûáó É»½íÇ ³ÛÝ ÑÇÙÝ³ñ³ñ ËÝ¹ÇñÝ»ñÇó Ù»ÏÝ ¿, áñ ëÏëíáõÙ ¿ ³é³çÇÝ ¹³ë³ñ³ÝÇó ¨ ß³ñáõÝ³ÏíáõÙ ÙÇÝã¨ ¹åñáóÝ ³í³ñï»ÉÁ: </w:t>
      </w:r>
    </w:p>
    <w:p w:rsidR="00E365F1" w:rsidRPr="00C57344" w:rsidRDefault="00E365F1" w:rsidP="00E365F1">
      <w:pPr>
        <w:ind w:firstLine="567"/>
        <w:jc w:val="both"/>
        <w:rPr>
          <w:rFonts w:ascii="Times LatArm" w:hAnsi="Times LatArm"/>
          <w:sz w:val="22"/>
          <w:szCs w:val="22"/>
          <w:lang w:val="fr-FR"/>
        </w:rPr>
      </w:pPr>
      <w:r w:rsidRPr="00C57344">
        <w:rPr>
          <w:rFonts w:ascii="Times LatArm" w:hAnsi="Times LatArm"/>
          <w:sz w:val="22"/>
          <w:szCs w:val="22"/>
          <w:lang w:val="fr-FR"/>
        </w:rPr>
        <w:t>¸³ë³í³Ý¹íáÕ µáÉáñ ³é³ñÏ³Ý»ñÇ áõëáõóÇãÝ»ñÝ ³Ûë Ï³Ù ³ÛÝ ã³÷áí Ñ³ñëï³óÝáõÙ »Ý ëáíáñáÕÝ»ñÇ µ³é³å³ß³ñÁ, Ýå³ëïáõÙ Ýñ³Ýó ËáëùÇ ÑÕÏÙ³ÝÝ áõ Ï³ï³ñ»É³·áñÍÙ³ÝÁ: ê³Ï³ÛÝ ³Ûë ³éáõÙáí ³é³ÝÓÝ³Ñ³ïáõÏ ¿ Ù³Ûñ»ÝÇÇ áõëáõóãÇ ¹»ñÁ, áñÝ Çñ Ïáõé, ·»Õ»óÇÏ, ³ÝÃ»ñÇ, ·ñ³·»ï Ëáëùáí ³ß³Ï»ñïÝ»ñÇÝ áõÕÕáñ¹áõÙ ¿ Ï³å³Ïóí³Í Ëáëù Ï³½Ù»Éáõ:</w:t>
      </w:r>
    </w:p>
    <w:p w:rsidR="00E365F1" w:rsidRPr="00C57344" w:rsidRDefault="00E365F1" w:rsidP="00E365F1">
      <w:pPr>
        <w:ind w:firstLine="567"/>
        <w:jc w:val="both"/>
        <w:rPr>
          <w:rFonts w:ascii="Times LatArm" w:hAnsi="Times LatArm"/>
          <w:sz w:val="22"/>
          <w:szCs w:val="22"/>
          <w:lang w:val="fr-FR"/>
        </w:rPr>
      </w:pPr>
      <w:r w:rsidRPr="00C57344">
        <w:rPr>
          <w:rFonts w:ascii="Times LatArm" w:hAnsi="Times LatArm"/>
          <w:sz w:val="22"/>
          <w:szCs w:val="22"/>
          <w:lang w:val="fr-FR"/>
        </w:rPr>
        <w:t>öáñÓ»Ýù Ñ³Ù³ÝáõÝÝ»ñÇ áõëáõóÙ³Ý ûñÇÝ³Ïáí Ý»ñÏ³Û³óÝ»É ¹³ë³í³Ý¹Ù³Ý ³ÛÝ ÙÇçáóÝ»ñÝ áõ »Õ³Ý³ÏÝ»ñÁ, áñáÝù ÏËÃ³Ý»Ý ³ß³Ï»ñïÇ µ³é³å³ß³ñÇ Ñ³ñëï³óÙ³ÝÁ: Üß»Ýù, áñ Ñ³Ûáó É»½áõÝ Ñ³ñáõëï ¿ Ñ³Ù³ÝáõÝÝ»ñáí, ¨ ³ñÅ» µ³ó³Ñ³Ûï»É Ñ³Ù³ÝáõÝÝ»ñÇ ³ÛÝ ß³ñù»ñÁ, áñáÝù ³é³í»É Ñ³×³Ë »Ý Ñ³Ý¹ÇåáõÙ Ëáëù³Ï³½Ù³Ï³Ý ·áñÍÁÝÃ³óáõÙ:</w:t>
      </w:r>
    </w:p>
    <w:p w:rsidR="00E365F1" w:rsidRPr="00C57344" w:rsidRDefault="00E365F1" w:rsidP="00E365F1">
      <w:pPr>
        <w:ind w:firstLine="567"/>
        <w:jc w:val="both"/>
        <w:rPr>
          <w:rFonts w:ascii="Times LatArm" w:hAnsi="Times LatArm"/>
          <w:sz w:val="22"/>
          <w:szCs w:val="22"/>
          <w:lang w:val="fr-FR"/>
        </w:rPr>
      </w:pPr>
      <w:r w:rsidRPr="00C57344">
        <w:rPr>
          <w:rFonts w:ascii="Times LatArm" w:hAnsi="Times LatArm"/>
          <w:sz w:val="22"/>
          <w:szCs w:val="22"/>
          <w:lang w:val="fr-FR"/>
        </w:rPr>
        <w:t>Â»Ù³Ý áõëáõó³ÝíáõÙ ¿ 6-ñ¹ ¹³ë³ñ³ÝáõÙ, áñÇÝ Ñ³ïÏ³óí³Í ¿ »ñÏáõ ¹³ë³Å³Ù: Ð³Ù³ÝáõÝÝ»ñÇÝ áñáß ã³÷áí ³ß³Ï»ñïÝ»ñÁ Í³ÝáÃ »Ý ¹»é Ïñïë»ñ ¹åñáóÇó: Â»Ù³ÛÇ áõëáõóáõÙÁ ï³ñíáõÙ ¿ ·áñÍÝ³Ï³Ý ×³Ý³å³ñÑáí: Â»å»ï Ñ³Ù³ÝáõÝÝ»ñÇ Ù³ëÇÝ Íñ³·ñ³ÛÇÝ å³Ñ³ÝçÝ»ñ ãÏ³Ý, ë³Ï³ÛÝ ³ß³Ï»ñïÝ»ñÇ ·Çï³ÏóáõÃÛ³ÝÝ »Ý Ñ³ëóíáõÙ Ñ³Ù³ÝáõÝÝ»ñÇ Ù³ëÇÝ ÁÝ¹Ñ³Ýáõñ ï»Õ»ÏáõÃÛáõÝÝ»ñ: àõëïÇ, Ý³Ëù³Ý ÝÛáõÃÇÝ ³ÝóÝ»ÉÁ, ³ÝÑñ³Å»ßï ¿ ½ñáõÛóÇ Ù»Ãá¹áí Ý³Ë³å³ïñ³ëï³Ï³Ý ³ßË³ï³Ýù ï³Ý»É` Ã»Ïáõ½ ÙÇ ù³ÝÇ ñáå»áõÙ ÏñÏÝ»Éáí ï³ññ³Ï³Ý ¹³ë³ñ³ÝÝ»ñáõÙ Ñ³Ù³ÝáõÝÝ»ñÇ Ù³ëÇÝ ³ß³Ï»ñïÝ»ñÇ áõÝ»ó³Í ·Çï»ÉÇùÝ»ñÁ, Ç ÙÇ ·áõÙ³ñ»Éáí ÇÙ³ó³ÍÁ: ²ÛÝáõÑ»ï¨ µ³ó³ïñ»É Ñ³Ù³ÝáõÝ µ³éÇ ÇÙ³ëïÁ` µ³é³Ï³½Ù³Ï³Ý í»ñÉáõÍáõÃÛ³Ý »ÝÃ³ñÏ»Éáí: ²Ûëå»ë,</w:t>
      </w:r>
      <w:r w:rsidRPr="00C57344">
        <w:rPr>
          <w:rFonts w:ascii="Times LatArm" w:hAnsi="Times LatArm"/>
          <w:i/>
          <w:sz w:val="22"/>
          <w:szCs w:val="22"/>
          <w:lang w:val="fr-FR"/>
        </w:rPr>
        <w:t xml:space="preserve"> Ñ³Ù³ÝáõÝ</w:t>
      </w:r>
      <w:r w:rsidRPr="00C57344">
        <w:rPr>
          <w:rFonts w:ascii="Times LatArm" w:hAnsi="Times LatArm"/>
          <w:sz w:val="22"/>
          <w:szCs w:val="22"/>
          <w:lang w:val="fr-FR"/>
        </w:rPr>
        <w:t xml:space="preserve"> µ³éÁ Ï³½Ùí³Í ¿  </w:t>
      </w:r>
      <w:r w:rsidRPr="00C57344">
        <w:rPr>
          <w:rFonts w:ascii="Times LatArm" w:hAnsi="Times LatArm"/>
          <w:i/>
          <w:sz w:val="22"/>
          <w:szCs w:val="22"/>
          <w:lang w:val="fr-FR"/>
        </w:rPr>
        <w:t xml:space="preserve">Ñ³Ù </w:t>
      </w:r>
      <w:r w:rsidRPr="00C57344">
        <w:rPr>
          <w:rFonts w:ascii="Times LatArm" w:hAnsi="Times LatArm"/>
          <w:sz w:val="22"/>
          <w:szCs w:val="22"/>
          <w:lang w:val="fr-FR"/>
        </w:rPr>
        <w:t xml:space="preserve"> Ý³Ë³Í³ÝóÇó ¨ </w:t>
      </w:r>
      <w:r w:rsidRPr="00C57344">
        <w:rPr>
          <w:rFonts w:ascii="Times LatArm" w:hAnsi="Times LatArm"/>
          <w:i/>
          <w:sz w:val="22"/>
          <w:szCs w:val="22"/>
          <w:lang w:val="fr-FR"/>
        </w:rPr>
        <w:t>³ÝáõÝ</w:t>
      </w:r>
      <w:r w:rsidRPr="00C57344">
        <w:rPr>
          <w:rFonts w:ascii="Times LatArm" w:hAnsi="Times LatArm"/>
          <w:sz w:val="22"/>
          <w:szCs w:val="22"/>
          <w:lang w:val="fr-FR"/>
        </w:rPr>
        <w:t xml:space="preserve"> ³ñÙ³ïÇó: </w:t>
      </w:r>
      <w:r w:rsidRPr="00C57344">
        <w:rPr>
          <w:rFonts w:ascii="Times LatArm" w:hAnsi="Times LatArm"/>
          <w:i/>
          <w:sz w:val="22"/>
          <w:szCs w:val="22"/>
          <w:lang w:val="fr-FR"/>
        </w:rPr>
        <w:t>Ð³Ù</w:t>
      </w:r>
      <w:r w:rsidRPr="00C57344">
        <w:rPr>
          <w:rFonts w:ascii="Times LatArm" w:hAnsi="Times LatArm"/>
          <w:sz w:val="22"/>
          <w:szCs w:val="22"/>
          <w:lang w:val="fr-FR"/>
        </w:rPr>
        <w:t xml:space="preserve"> ÏáãíáõÙ ¿ ÝáõÛÝ, ÙÇ¨ÝáõÛÝ, ÇëÏ ÝáõÛÝ³ÝáõÝ µ³éÁ Ï³½Ùí³Í ¿ </w:t>
      </w:r>
      <w:r w:rsidRPr="00C57344">
        <w:rPr>
          <w:rFonts w:ascii="Times LatArm" w:hAnsi="Times LatArm"/>
          <w:i/>
          <w:sz w:val="22"/>
          <w:szCs w:val="22"/>
          <w:lang w:val="fr-FR"/>
        </w:rPr>
        <w:t>ÝáõÛÝ</w:t>
      </w:r>
      <w:r w:rsidRPr="00C57344">
        <w:rPr>
          <w:rFonts w:ascii="Times LatArm" w:hAnsi="Times LatArm"/>
          <w:sz w:val="22"/>
          <w:szCs w:val="22"/>
          <w:lang w:val="fr-FR"/>
        </w:rPr>
        <w:t xml:space="preserve"> ¨ </w:t>
      </w:r>
      <w:r w:rsidRPr="00C57344">
        <w:rPr>
          <w:rFonts w:ascii="Times LatArm" w:hAnsi="Times LatArm"/>
          <w:i/>
          <w:sz w:val="22"/>
          <w:szCs w:val="22"/>
          <w:lang w:val="fr-FR"/>
        </w:rPr>
        <w:t>³ÝáõÝ</w:t>
      </w:r>
      <w:r w:rsidRPr="00C57344">
        <w:rPr>
          <w:rFonts w:ascii="Times LatArm" w:hAnsi="Times LatArm"/>
          <w:sz w:val="22"/>
          <w:szCs w:val="22"/>
          <w:lang w:val="fr-FR"/>
        </w:rPr>
        <w:t xml:space="preserve"> ³ñÙ³ïÝ»ñÇó. Ñ»ï¨³µ³ñ ëï³óíáõÙ ¿, áñ ³Ûë »ñÏáõ µ³é»ñÁ ÝáõÛÝ ÇÙ³ëïÝ»ñÝ áõÝ»Ý: ²ß³Ï»ñïÝ»ñÇ Ùáï Ë³éÝ³ß÷áÃ ã³é³ç³óÝ»Éáõ Ñ³Ù³ñ Ý³Ë³å»ë å»ïù ¿ µ³ó³ïñ»É Ý³¨, áñ Ñ³Ù³ÝáõÝ µ³éÁ ß³ï Ñ³×³Ë  ÷áË³ñÇÝíáõÙ ¿ ÝáõÛÝ³ÝáõÝ µ³éáí, ³Û¹ ¿ å³ï×³éÁ, áñ áñáß Ñ»ÕÇÝ³ÏÝ»ñ û·ï³·áñÍáõÙ »Ý Ñ»Ýó </w:t>
      </w:r>
      <w:r w:rsidRPr="00C57344">
        <w:rPr>
          <w:rFonts w:ascii="Times LatArm" w:hAnsi="Times LatArm"/>
          <w:i/>
          <w:sz w:val="22"/>
          <w:szCs w:val="22"/>
          <w:lang w:val="fr-FR"/>
        </w:rPr>
        <w:t xml:space="preserve">ÝáõÛÝ³ÝáõÝ </w:t>
      </w:r>
      <w:r w:rsidRPr="00C57344">
        <w:rPr>
          <w:rFonts w:ascii="Times LatArm" w:hAnsi="Times LatArm"/>
          <w:sz w:val="22"/>
          <w:szCs w:val="22"/>
          <w:lang w:val="fr-FR"/>
        </w:rPr>
        <w:t xml:space="preserve"> »½ñáõÛÃÁ: Â»ñ¨ë ³Û¹ µ³ó³ïñáõÃÛáõÝÇó Ñ»ïá ÙÇ³ÛÝ ³ß³Ï»ñïÝ»ñÁ Ñ»ßïáõÃÛ³Ùµ ÏÁÝÏ³É»Ý, áñ É»½íÇ  Ù»ç ·áñÍ³ÍíáÕ ³Û¹ »ñÏáõ µ³é»ñÁ ÝáõÛÝÝ »Ý:</w:t>
      </w:r>
    </w:p>
    <w:p w:rsidR="00E365F1" w:rsidRPr="00C57344" w:rsidRDefault="00E365F1" w:rsidP="00E365F1">
      <w:pPr>
        <w:ind w:firstLine="567"/>
        <w:jc w:val="both"/>
        <w:rPr>
          <w:rFonts w:ascii="Times LatArm" w:hAnsi="Times LatArm"/>
          <w:sz w:val="22"/>
          <w:szCs w:val="22"/>
          <w:lang w:val="fr-FR"/>
        </w:rPr>
      </w:pPr>
      <w:r w:rsidRPr="00C57344">
        <w:rPr>
          <w:rFonts w:ascii="Times LatArm" w:hAnsi="Times LatArm"/>
          <w:sz w:val="22"/>
          <w:szCs w:val="22"/>
          <w:lang w:val="fr-FR"/>
        </w:rPr>
        <w:lastRenderedPageBreak/>
        <w:t>²ÛÝáõÑ»ï¨ å»ïù ¿ ³ÝóÝ»É Ñ³Ù³ÝáõÝÝ»ñÇ ³é³ÝÓÝ³Ñ³ïÏáõÃÛáõÝÝ»ñÇ µ³ó³Ñ³ÛïÙ³ÝÁ: ´»ñáõÙ »Ýù Ñ³Ù³å³ï³ëË³Ý ÙÇ ß³ñù Ñ³Ù³ÝáõÝÝ»ñ, µ³ó³ïñáõÙ ¹ñ³Ýó ÇÙ³ëïÝ»ñÁ, ³ß³Ï»ñïÝ»ñÇ áõß³¹ñáõÃÛáõÝÁ Ññ³íÇñáõÙ µ³é»ñÇ áõÕÕ³·ñáõÃÛ³ÝÁ, ÑÝãÛáõÝ³Ï³½ÙÇÝ, áñÇó Ñ»ïá ³ß³Ï»ñïÝ»ñÇ û·ÝáõÃÛ³Ùµ Ó¨³Ï»ñåáõÙ ë³ÑÙ³ÝáõÙÁ, ³ÛÝ å»ïù ¿ ÉÇÝÇ Ù³ïã»ÉÇ, å³ñ½ ¨ ÁÝÏ³É»ÉÇ ³ß³Ï»ñïÝ»ñÇ Ñ³Ù³ñ: ê³ÑÙ³ÝáõÙÁ Ï³ñ»ÉÇ ¿  Ó¨³Ï»ñå»É Ñ»ï¨Û³É Ï»ñå. Ñ³Ù³ÝáõÝÝ»ñ »Ý ÏáãíáõÙ ³ÛÝ µ³é»ñÁ, áñáÝù Ó¨áí` ÑÝãÛáõÝ³Ï³Ý Ï³½Ùáí ÝáõÛÝÝ »Ý, ÇÙ³ëïáí` µáÉáñáíÇÝ ï³ñµ»ñ. Çñ³ñ Ñ»ï Ï³å ãáõÝ»Ý: ¥1, 74¤</w:t>
      </w:r>
    </w:p>
    <w:p w:rsidR="00E365F1" w:rsidRPr="00C57344" w:rsidRDefault="00E365F1" w:rsidP="00E365F1">
      <w:pPr>
        <w:ind w:firstLine="567"/>
        <w:jc w:val="both"/>
        <w:rPr>
          <w:rFonts w:ascii="Times LatArm" w:hAnsi="Times LatArm"/>
          <w:sz w:val="22"/>
          <w:szCs w:val="22"/>
          <w:lang w:val="fr-FR"/>
        </w:rPr>
      </w:pPr>
      <w:r w:rsidRPr="00C57344">
        <w:rPr>
          <w:rFonts w:ascii="Times LatArm" w:hAnsi="Times LatArm"/>
          <w:sz w:val="22"/>
          <w:szCs w:val="22"/>
          <w:lang w:val="fr-FR"/>
        </w:rPr>
        <w:t>Î³Ù` ¦Ð³Ù³ÝáõÝÝ»ñ »Ý ÏáãíáõÙ »ñÏáõ ¨ ³í»ÉÇ ³ÛÝ µ³é»ñÁ, áñáÝù ÝáõÛÝÝ »Ý ·ñáõÃÛ³Ùµ (ÑÝãÛáõÝ³Ï³Ý Ï³½Ùáí) Ï³Ù ³ñï³ë³ÝáõÃÛ³Ùµ ¨ ï³ñµ»ñíáõÙ »Ý ÙÇ³ÛÝ ÇÙ³ëï³µ³Ýáñ»Ý Ï³Ù ù»ñ³Ï³Ýáñ»Ý, Ï³Ù ¿É ¨' ÇÙ³ëï³µ³Ýáñ»Ý, ¨' ù»ñ³Ï³Ýáñ»Ý ÙÇ³Å³Ù³Ý³Ï§: ¥2, 115¤</w:t>
      </w:r>
    </w:p>
    <w:p w:rsidR="00E365F1" w:rsidRPr="00C57344" w:rsidRDefault="00E365F1" w:rsidP="00E365F1">
      <w:pPr>
        <w:ind w:firstLine="567"/>
        <w:jc w:val="both"/>
        <w:rPr>
          <w:rFonts w:ascii="Times LatArm" w:hAnsi="Times LatArm"/>
          <w:sz w:val="22"/>
          <w:szCs w:val="22"/>
          <w:lang w:val="fr-FR"/>
        </w:rPr>
      </w:pPr>
      <w:r w:rsidRPr="00C57344">
        <w:rPr>
          <w:rFonts w:ascii="Times LatArm" w:hAnsi="Times LatArm"/>
          <w:sz w:val="22"/>
          <w:szCs w:val="22"/>
          <w:lang w:val="fr-FR"/>
        </w:rPr>
        <w:t>¸³ë³·ñùáõÙ Ã»Ù³Ý µ³í³Ï³Ý Ñ³ÏÇñ× ¿ Ý»ñÏ³Û³óíáõÙ` ë³ÑÙ³Ý³÷³Ïí»Éáí ÙÇ³ÛÝ ë³ÑÙ³ÝáõÙáí ¨ ûñÇÝ³ÏÝ»ñáí: àõëáõóÇãÁ, Ï³ñ¨áñ»Éáí Ã»Ù³ÛÇ ³é³ÝÓÝ³Ñ³ïÏáõÃÛáõÝÁ, å»ïù ¿ Í³í³ÉíÇ, ß³ï Ù³Ýñ³ÏñÏÇï áõ ¹ÛáõñÁÙµéÝ»ÉÇ µ³ó³ïñÇ Ñ³Ù³ÝáõÝáõÃÛ³Ý »ñ¨áõÛÃÁ É»½íáõÙ. Ñ³Ù³ÝáõÝÝ»ñÇ ß³ñù»ñÁ, Ýñ³Ýó ¹³ë³Ï³ñ·áõÙÝ Áëï ÑÝãÙ³Ý ¨ ·ñáõÃÛ³Ý ÝáõÛÝáõÃÛ³Ý: Î³ñ¨áñ ¿ Ý³¨ Ñ³Ù³ÝáõÝ µ³é»ñÇ ÇÙ³ëïÝ»ñÇ µ³ó³ïñáõÃÛáõÝÁ: ²ß³Ï»ñïÝ»ñÇ Ñ³Ù³ñ ³í»ÉÇ ¹Åí³ñ ÏÉÇÝÇ áñå»ë ³é³ÝÓÇÝ µ³é µ³ó³ïñ»ÉÁ, ÇëÏ »Ã» ³ÛÝ ·áñÍ³ÍíÇ µ³é³Ï³å³ÏóáõÃÛ³Ý Ï³Ù Ý³Ë³¹³ëáõÃÛ³Ý Ù»ç, ³å³ ÇÝã áñ ã³÷áí ³í»ÉÇ Ñ³ëÏ³Ý³ÉÇ Ï¹³éÝ³:</w:t>
      </w:r>
    </w:p>
    <w:p w:rsidR="00E365F1" w:rsidRPr="00C57344" w:rsidRDefault="00E365F1" w:rsidP="00E365F1">
      <w:pPr>
        <w:ind w:firstLine="567"/>
        <w:jc w:val="both"/>
        <w:rPr>
          <w:rFonts w:ascii="Times LatArm" w:hAnsi="Times LatArm"/>
          <w:sz w:val="22"/>
          <w:szCs w:val="22"/>
          <w:lang w:val="fr-FR"/>
        </w:rPr>
      </w:pPr>
      <w:r w:rsidRPr="00C57344">
        <w:rPr>
          <w:rFonts w:ascii="Times LatArm" w:hAnsi="Times LatArm"/>
          <w:sz w:val="22"/>
          <w:szCs w:val="22"/>
          <w:lang w:val="fr-FR"/>
        </w:rPr>
        <w:t xml:space="preserve">ºÃ» ³é³ÝÓÇÝ Ý»ñÏ³Û³óíÇ </w:t>
      </w:r>
      <w:r w:rsidRPr="00C57344">
        <w:rPr>
          <w:rFonts w:ascii="Times LatArm" w:hAnsi="Times LatArm"/>
          <w:i/>
          <w:sz w:val="22"/>
          <w:szCs w:val="22"/>
          <w:lang w:val="fr-FR"/>
        </w:rPr>
        <w:t>×³Ï³ï</w:t>
      </w:r>
      <w:r w:rsidRPr="00C57344">
        <w:rPr>
          <w:rFonts w:ascii="Times LatArm" w:hAnsi="Times LatArm"/>
          <w:sz w:val="22"/>
          <w:szCs w:val="22"/>
          <w:lang w:val="fr-FR"/>
        </w:rPr>
        <w:t xml:space="preserve"> µ³éÁ ¨ µ³é³Ï³å³ÏóáõÃÛ³Ùµ` ûñÇÝ³Ï`. Ù³ñ¹áõ </w:t>
      </w:r>
      <w:r w:rsidRPr="00C57344">
        <w:rPr>
          <w:rFonts w:ascii="Times LatArm" w:hAnsi="Times LatArm"/>
          <w:i/>
          <w:sz w:val="22"/>
          <w:szCs w:val="22"/>
          <w:lang w:val="fr-FR"/>
        </w:rPr>
        <w:t>×³Ï³ïÇ</w:t>
      </w:r>
      <w:r w:rsidRPr="00C57344">
        <w:rPr>
          <w:rFonts w:ascii="Times LatArm" w:hAnsi="Times LatArm"/>
          <w:sz w:val="22"/>
          <w:szCs w:val="22"/>
          <w:lang w:val="fr-FR"/>
        </w:rPr>
        <w:t xml:space="preserve"> Ýß³ÝÁ, </w:t>
      </w:r>
      <w:r w:rsidRPr="00C57344">
        <w:rPr>
          <w:rFonts w:ascii="Times LatArm" w:hAnsi="Times LatArm"/>
          <w:i/>
          <w:sz w:val="22"/>
          <w:szCs w:val="22"/>
          <w:lang w:val="fr-FR"/>
        </w:rPr>
        <w:t>×³Ï³ïáõÙ</w:t>
      </w:r>
      <w:r w:rsidRPr="00C57344">
        <w:rPr>
          <w:rFonts w:ascii="Times LatArm" w:hAnsi="Times LatArm"/>
          <w:sz w:val="22"/>
          <w:szCs w:val="22"/>
          <w:lang w:val="fr-FR"/>
        </w:rPr>
        <w:t xml:space="preserve"> Ïéí»É, Ã»ñÃÇ </w:t>
      </w:r>
      <w:r w:rsidRPr="00C57344">
        <w:rPr>
          <w:rFonts w:ascii="Times LatArm" w:hAnsi="Times LatArm"/>
          <w:i/>
          <w:sz w:val="22"/>
          <w:szCs w:val="22"/>
          <w:lang w:val="fr-FR"/>
        </w:rPr>
        <w:t>×³Ï³ïÇÝ</w:t>
      </w:r>
      <w:r w:rsidRPr="00C57344">
        <w:rPr>
          <w:rFonts w:ascii="Times LatArm" w:hAnsi="Times LatArm"/>
          <w:sz w:val="22"/>
          <w:szCs w:val="22"/>
          <w:lang w:val="fr-FR"/>
        </w:rPr>
        <w:t xml:space="preserve"> ·ñ»É, Ïå³ñ½íÇ, áñ »ñÏñáñ¹ ï³ñµ»ñ³Ïáí ³í»ÉÇ Ñ»ßï »Ý Ñ³ëÏ³ÝáõÙ Ñ³Ù³ÝáõÝáõÃÛáõÝÁ ¨ ×Çßï µ³ó³ïñáõÙ ¹ñ³Ýó ÇÙ³ëïÁ:</w:t>
      </w:r>
    </w:p>
    <w:p w:rsidR="00E365F1" w:rsidRPr="00C57344" w:rsidRDefault="00E365F1" w:rsidP="00E365F1">
      <w:pPr>
        <w:ind w:firstLine="567"/>
        <w:jc w:val="both"/>
        <w:rPr>
          <w:rFonts w:ascii="Times LatArm" w:hAnsi="Times LatArm"/>
          <w:sz w:val="22"/>
          <w:szCs w:val="22"/>
          <w:lang w:val="fr-FR"/>
        </w:rPr>
      </w:pPr>
      <w:r w:rsidRPr="00C57344">
        <w:rPr>
          <w:rFonts w:ascii="Times LatArm" w:hAnsi="Times LatArm"/>
          <w:sz w:val="22"/>
          <w:szCs w:val="22"/>
          <w:lang w:val="fr-FR"/>
        </w:rPr>
        <w:t xml:space="preserve">Î³Ù` </w:t>
      </w:r>
      <w:r w:rsidRPr="00C57344">
        <w:rPr>
          <w:rFonts w:ascii="Times LatArm" w:hAnsi="Times LatArm"/>
          <w:i/>
          <w:sz w:val="22"/>
          <w:szCs w:val="22"/>
          <w:lang w:val="fr-FR"/>
        </w:rPr>
        <w:t>Ù³ñ½áõÙ</w:t>
      </w:r>
      <w:r w:rsidRPr="00C57344">
        <w:rPr>
          <w:rFonts w:ascii="Times LatArm" w:hAnsi="Times LatArm"/>
          <w:sz w:val="22"/>
          <w:szCs w:val="22"/>
          <w:lang w:val="fr-FR"/>
        </w:rPr>
        <w:t xml:space="preserve">  ¨ </w:t>
      </w:r>
      <w:r w:rsidRPr="00C57344">
        <w:rPr>
          <w:rFonts w:ascii="Times LatArm" w:hAnsi="Times LatArm"/>
          <w:i/>
          <w:sz w:val="22"/>
          <w:szCs w:val="22"/>
          <w:lang w:val="fr-FR"/>
        </w:rPr>
        <w:t>Ù³ñ½áõÙ</w:t>
      </w:r>
      <w:r w:rsidRPr="00C57344">
        <w:rPr>
          <w:rFonts w:ascii="Times LatArm" w:hAnsi="Times LatArm"/>
          <w:sz w:val="22"/>
          <w:szCs w:val="22"/>
          <w:lang w:val="fr-FR"/>
        </w:rPr>
        <w:t xml:space="preserve"> Ï³ï³ñ»É, î³íáõßÇ </w:t>
      </w:r>
      <w:r w:rsidRPr="00C57344">
        <w:rPr>
          <w:rFonts w:ascii="Times LatArm" w:hAnsi="Times LatArm"/>
          <w:i/>
          <w:sz w:val="22"/>
          <w:szCs w:val="22"/>
          <w:lang w:val="fr-FR"/>
        </w:rPr>
        <w:t>Ù³ñ½áõÙ</w:t>
      </w:r>
      <w:r w:rsidRPr="00C57344">
        <w:rPr>
          <w:rFonts w:ascii="Times LatArm" w:hAnsi="Times LatArm"/>
          <w:sz w:val="22"/>
          <w:szCs w:val="22"/>
          <w:lang w:val="fr-FR"/>
        </w:rPr>
        <w:t xml:space="preserve">, Ñ³×áõÛùáí </w:t>
      </w:r>
      <w:r w:rsidRPr="00C57344">
        <w:rPr>
          <w:rFonts w:ascii="Times LatArm" w:hAnsi="Times LatArm"/>
          <w:i/>
          <w:sz w:val="22"/>
          <w:szCs w:val="22"/>
          <w:lang w:val="fr-FR"/>
        </w:rPr>
        <w:t>Ù³ñ½</w:t>
      </w:r>
      <w:r w:rsidR="00204B15">
        <w:rPr>
          <w:rFonts w:ascii="Times LatArm" w:hAnsi="Times LatArm"/>
          <w:i/>
          <w:sz w:val="22"/>
          <w:szCs w:val="22"/>
          <w:lang w:val="fr-FR"/>
        </w:rPr>
        <w:t>í</w:t>
      </w:r>
      <w:r w:rsidRPr="00C57344">
        <w:rPr>
          <w:rFonts w:ascii="Times LatArm" w:hAnsi="Times LatArm"/>
          <w:i/>
          <w:sz w:val="22"/>
          <w:szCs w:val="22"/>
          <w:lang w:val="fr-FR"/>
        </w:rPr>
        <w:t>»É</w:t>
      </w:r>
      <w:r w:rsidRPr="00C57344">
        <w:rPr>
          <w:rFonts w:ascii="Times LatArm" w:hAnsi="Times LatArm"/>
          <w:sz w:val="22"/>
          <w:szCs w:val="22"/>
          <w:lang w:val="fr-FR"/>
        </w:rPr>
        <w:t>,</w:t>
      </w:r>
    </w:p>
    <w:p w:rsidR="00E365F1" w:rsidRPr="00C57344" w:rsidRDefault="00E365F1" w:rsidP="00896820">
      <w:pPr>
        <w:numPr>
          <w:ilvl w:val="0"/>
          <w:numId w:val="23"/>
        </w:numPr>
        <w:ind w:left="0" w:firstLine="567"/>
        <w:jc w:val="both"/>
        <w:rPr>
          <w:rFonts w:ascii="Times LatArm" w:hAnsi="Times LatArm"/>
          <w:sz w:val="22"/>
          <w:szCs w:val="22"/>
          <w:lang w:val="fr-FR"/>
        </w:rPr>
      </w:pPr>
      <w:r w:rsidRPr="00C57344">
        <w:rPr>
          <w:rFonts w:ascii="Times LatArm" w:hAnsi="Times LatArm"/>
          <w:i/>
          <w:sz w:val="22"/>
          <w:szCs w:val="22"/>
          <w:lang w:val="fr-FR"/>
        </w:rPr>
        <w:t>Ýáñ³Ñ³ë</w:t>
      </w:r>
      <w:r w:rsidRPr="00C57344">
        <w:rPr>
          <w:rFonts w:ascii="Times LatArm" w:hAnsi="Times LatArm"/>
          <w:sz w:val="22"/>
          <w:szCs w:val="22"/>
          <w:lang w:val="fr-FR"/>
        </w:rPr>
        <w:t xml:space="preserve">  ¨ </w:t>
      </w:r>
      <w:r w:rsidRPr="00C57344">
        <w:rPr>
          <w:rFonts w:ascii="Times LatArm" w:hAnsi="Times LatArm"/>
          <w:i/>
          <w:sz w:val="22"/>
          <w:szCs w:val="22"/>
          <w:lang w:val="fr-FR"/>
        </w:rPr>
        <w:t>Ýáñ³Ñ³ë</w:t>
      </w:r>
      <w:r w:rsidRPr="00C57344">
        <w:rPr>
          <w:rFonts w:ascii="Times LatArm" w:hAnsi="Times LatArm"/>
          <w:sz w:val="22"/>
          <w:szCs w:val="22"/>
          <w:lang w:val="fr-FR"/>
        </w:rPr>
        <w:t xml:space="preserve"> ÙÇïù, </w:t>
      </w:r>
      <w:r w:rsidRPr="00C57344">
        <w:rPr>
          <w:rFonts w:ascii="Times LatArm" w:hAnsi="Times LatArm"/>
          <w:i/>
          <w:sz w:val="22"/>
          <w:szCs w:val="22"/>
          <w:lang w:val="fr-FR"/>
        </w:rPr>
        <w:t>Ýáñ³Ñ³ë</w:t>
      </w:r>
      <w:r w:rsidRPr="00C57344">
        <w:rPr>
          <w:rFonts w:ascii="Times LatArm" w:hAnsi="Times LatArm"/>
          <w:sz w:val="22"/>
          <w:szCs w:val="22"/>
          <w:lang w:val="fr-FR"/>
        </w:rPr>
        <w:t xml:space="preserve"> áõÕ¨áñÝ»ñ:</w:t>
      </w:r>
    </w:p>
    <w:p w:rsidR="00E365F1" w:rsidRPr="00C57344" w:rsidRDefault="00E365F1" w:rsidP="00E365F1">
      <w:pPr>
        <w:ind w:firstLine="567"/>
        <w:jc w:val="both"/>
        <w:rPr>
          <w:rFonts w:ascii="Times LatArm" w:hAnsi="Times LatArm"/>
          <w:sz w:val="22"/>
          <w:szCs w:val="22"/>
          <w:lang w:val="fr-FR"/>
        </w:rPr>
      </w:pPr>
      <w:r w:rsidRPr="00C57344">
        <w:rPr>
          <w:rFonts w:ascii="Times LatArm" w:hAnsi="Times LatArm"/>
          <w:sz w:val="22"/>
          <w:szCs w:val="22"/>
          <w:lang w:val="fr-FR"/>
        </w:rPr>
        <w:t>Ð³Ù³ÝáõÝÝ»ñÇ µ³ó³ïñáõÃÛáõÝÁ ËÇëï Ï³ñ¨áñ ¿ Ý³Ë` ëáíáñáÕÝ»ñÇ µ³é³å³ß³ñÁ Ñ³ñëï³óÝ»Éáõ, ³å³` Ýñ³Ýó Ó»éù µ»ñ³Í ·Çï»ÉÇùÝ»ñÁ ïíÛ³É Ã»Ù³ÛÇó Ëáñ³óÝ»Éáõ ³éáõÙáí: Ð³Ýñ³Ñ³Ûï ÷³ëï ¿, áñ ³ß³Ï»ñïÁ, ù³ÝÇ ¹»é ã·ÇïÇ µ³éÇ µ³ó³ïñáõÃÛáõÝÁ, Ï¹Åí³ñ³Ý³ ÙÛáõë Ñ³ñó»ñáõÙ` Ã»' áõÕÕ³·ñáõÃÛ³Ý, Ã»' áõÕÕ³ËáëáõÃÛ³Ý, Ã»' ù»ñ³Ï³ÝáõÃÛ³Ý ³éáõÙáí:</w:t>
      </w:r>
    </w:p>
    <w:p w:rsidR="00E365F1" w:rsidRPr="00C57344" w:rsidRDefault="00E365F1" w:rsidP="00E365F1">
      <w:pPr>
        <w:ind w:firstLine="567"/>
        <w:jc w:val="both"/>
        <w:rPr>
          <w:rFonts w:ascii="Times LatArm" w:hAnsi="Times LatArm"/>
          <w:sz w:val="22"/>
          <w:szCs w:val="22"/>
          <w:lang w:val="fr-FR"/>
        </w:rPr>
      </w:pPr>
      <w:r w:rsidRPr="00C57344">
        <w:rPr>
          <w:rFonts w:ascii="Times LatArm" w:hAnsi="Times LatArm"/>
          <w:sz w:val="22"/>
          <w:szCs w:val="22"/>
          <w:lang w:val="fr-FR"/>
        </w:rPr>
        <w:t>Þ³ï Ñ³×³Ë ³ß³Ï»ñïÝ»ñÁ µ³½ÙÇÙ³ëïáõÃÛáõÝÁ ß÷áÃáõÙ »Ý Ñ³Ù³ÝáõÝáõÃÛ³Ý Ñ»ï` Ñ³ßíÇ ³éÝ»Éáí, áñ »ñÏáõëÝ ¿É ·ñ»Ã»  ·ñáõÃÛ³Ùµ ÝáõÛÝÝ »Ý, Ýß³Ý³ÏáõÃÛ³Ùµ` ï³ñµ»ñ: ²Û¹ ÝñµáõÃÛáõÝÁ å»ïù ¿ ³ÛÝå»ë Ñ³Ùá½Çã ¨ Ñëï³Ï µ³ó³ïñ»É, áñ ³ß³Ï»ñïÝ»ñÁ ×Çßï ÁÙµéÝ»Ý:</w:t>
      </w:r>
    </w:p>
    <w:p w:rsidR="00E365F1" w:rsidRPr="00C57344" w:rsidRDefault="00E365F1" w:rsidP="00E365F1">
      <w:pPr>
        <w:tabs>
          <w:tab w:val="left" w:pos="709"/>
        </w:tabs>
        <w:ind w:firstLine="567"/>
        <w:jc w:val="both"/>
        <w:rPr>
          <w:rFonts w:ascii="Times LatArm" w:hAnsi="Times LatArm"/>
          <w:sz w:val="22"/>
          <w:szCs w:val="22"/>
          <w:lang w:val="fr-FR"/>
        </w:rPr>
      </w:pPr>
      <w:r w:rsidRPr="00C57344">
        <w:rPr>
          <w:rFonts w:ascii="Times LatArm" w:hAnsi="Times LatArm"/>
          <w:sz w:val="22"/>
          <w:szCs w:val="22"/>
          <w:lang w:val="fr-FR"/>
        </w:rPr>
        <w:t>Ð³Û»ñ»ÝáõÙ Ñ³Ù³ÝáõÝÝ»ñÇ ÙÇ Ù³ëÁ ³é³ç³ó»É ¿ µ³éÇ µ³½ÙÇÙ³ëïáõÃÛ³Ý ßÝáñÑÇí: Ð»Ýó ³Ûë Ñ³Ý·³Ù³ÝùÝ ¿É ÑÇÙù ¿ ï³ÉÇë ³ß³Ï»ñïÝ»ñÇÝ` »ñµ»ÙÝ  ß÷áÃ»Éáõ µ³½ÙÇÙ³ëïáõÃÛáõÝÁ Ñ³Ù³ÝáõÝáõÃÛ³Ý Ñ»ï: ¸ñ³Ýó ÙÇç¨ Ñëï³ÏáõÃÛáõÝ ÙïóÝ»Éáõ, ³í»ÉÇ ÁÝÏ³É»ÉÇ ¹³ñÓÝ»Éáõ Ñ³Ù³ñ áõëáõóÇãÁ å»ïù ¿, 6-ñ¹ ¹³ë³ñ³ÝÇ Ù³Ï³ñ¹³ÏÁ Ñ³ßíÇ ³éÝ»Éáí, ¹ÛáõñÁÝÏ³É»ÉÇ, áã ß³ï Ëáñ³óí³Í µ³ó³ïñÇ ¹ñ³Ýó ï³ñµ»ñáõÃÛáõÝÝ»ñÁ: ´³½ÙÇÙ³ëï µ³é»ñÇ Ù»ç Ï³ñáÕ ¿ ï»ÕÇ áõÝ»Ý³É ÇÝãå»ë ÇÙ³ëïÝ»ñÇ Ý»ñùÇÝ ÷á÷áËáõÃÛáõÝ, ³ÛÝå»ë ¿É Ýáñ ÇÙ³ëïÇ Ï³Ù ÇÙ³ëïÝ»ñÇ ½³ñ·³óáõÙ: ¦´³½ÙÇÙ³ëï µ³é»ñÁ Ù»ÏÇó ³í»ÉÇ ÇÙ³ëïÝ»ñ »Ý ³ñï³Ñ³ÛïáõÙ` Ï³½Ù»Éáí ÙÇ ¹³ßï, áñï»Õ ¨ ¹ñ³Ýù ßÕÃ³Û³ÏóíáõÙ »Ý Çñ³ñ ¨ ³ÙµáÕçáõÃÛáõÝ Ï³½ÙáõÙ: Ð³Ù³ÝáõÝ µ³é»ñÇ ÇÙ³ëïÝ»ñÁ Å³Ù³Ý³ÏÇ ÁÝÃ³óùáõÙ ³ëïÇ×³Ý³µ³ñ ³ÛÝù³Ý »Ý Ñ»é³ÝáõÙ ïíÛ³É ³Ýí³Ý³Ï³Ý, Ý³ËÝ³Ï³Ý ÇÙ³ëïÇó, áñ Ë½áõÙ ¿ ³é³ç³ÝáõÙ ÇÙ³ëïÝ»ñÇ ÙÇç¨, ¨ ¹ñ³Ýù Çñ³ñ Ñ»ï Ï³åáÕ áã ÙÇ ûÕ³Ï, Ý³Ëáñ¹Çó µË»Éáõ áã ÙÇ ÝßáõÛÉ ãÇ ÙÝáõÙ: ²Û¹ Ýáñ ÇÙ³ëïÝ ³ÛÝù³Ý ¿ Ñ»é³ÝáõÙ Çñ»Ý ÍÝáÕ µ³éÇó, áñ ÝáõÛÝ ÑÝãÛáõÝ³Ï³Ý Ï³½Ùáí ³Û¹ ÙÇ³íáñÁ ·Çï³ÏóíáõÙ ¿ Çµñ¨ ÇÝùÝáõñáõÛÝ, ³ÝÏ³Ë, ï³ñµ»ñ µ³é§: ¥2, 120¤</w:t>
      </w:r>
    </w:p>
    <w:p w:rsidR="00E365F1" w:rsidRPr="00C57344" w:rsidRDefault="00E365F1" w:rsidP="00E365F1">
      <w:pPr>
        <w:ind w:firstLine="567"/>
        <w:jc w:val="both"/>
        <w:rPr>
          <w:rFonts w:ascii="Times LatArm" w:hAnsi="Times LatArm"/>
          <w:sz w:val="22"/>
          <w:szCs w:val="22"/>
          <w:lang w:val="fr-FR"/>
        </w:rPr>
      </w:pPr>
      <w:r w:rsidRPr="00C57344">
        <w:rPr>
          <w:rFonts w:ascii="Times LatArm" w:hAnsi="Times LatArm"/>
          <w:sz w:val="22"/>
          <w:szCs w:val="22"/>
          <w:lang w:val="fr-FR"/>
        </w:rPr>
        <w:t xml:space="preserve">Â»Ù³ÛÇ ÝÙ³Ý µ³ó³ïñáõÃÛáõÝÁ  ÑÝ³ñ³íáñ ¿, áñ áã µáÉáñÇÝ Ñ³ë³Ý»ÉÇ ÉÇÝÇ` ¹³ë³ñ³ÝáõÙ ·áÛáõÃÛáõÝ áõÝ»óáÕ »é³Ù³Ï³ñ¹³ÏÇ å³ï×³éáí: ºí ù³ÝÇ áñ Ýáñ ÏñÃ³Ï³ñ·Ç Ñ³Ù³Ó³ÛÝ, ëáíáñáÕÝ»ñÇÝ Ý»ñÏ³Û³óíáÕ å³ñï³¹Çñ å³Ñ³ÝçÝ»ñÁ ïñíáõÙ »Ý »é³Ù³Ï³ñ¹³Ï áõëáõóÙ³Ùµ, ³Û¹ µ³ó³ïñáõÃÛáõÝÁ Ï³ñ»ÉÇ ¿ ¿É ³í»ÉÇ å³ñ½»óÝ»É: ²Ûëå»ë` µ»ñ»É  ûñÇÝ³ÏÝ»ñ  µ³½ÙÇÙ³ëï  ¨ Ñ³Ù³ÝáõÝ  µ³é»ñÇó:  ¶ñ³ï³Ëï³ÏÇÝ ·ñ»É  </w:t>
      </w:r>
      <w:r w:rsidRPr="00C57344">
        <w:rPr>
          <w:rFonts w:ascii="Times LatArm" w:hAnsi="Times LatArm"/>
          <w:i/>
          <w:sz w:val="22"/>
          <w:szCs w:val="22"/>
          <w:lang w:val="fr-FR"/>
        </w:rPr>
        <w:t xml:space="preserve">ÙÇïù </w:t>
      </w:r>
      <w:r w:rsidRPr="00C57344">
        <w:rPr>
          <w:rFonts w:ascii="Times LatArm" w:hAnsi="Times LatArm"/>
          <w:sz w:val="22"/>
          <w:szCs w:val="22"/>
          <w:lang w:val="fr-FR"/>
        </w:rPr>
        <w:t xml:space="preserve"> µ³éÇ ÙÇ ù³ÝÇ ÇÙ³ëïÝ»ñÁ: </w:t>
      </w:r>
      <w:r w:rsidRPr="00C57344">
        <w:rPr>
          <w:rFonts w:ascii="Times LatArm" w:hAnsi="Times LatArm"/>
          <w:sz w:val="22"/>
          <w:szCs w:val="22"/>
          <w:lang w:val="fr-FR"/>
        </w:rPr>
        <w:tab/>
      </w:r>
      <w:r w:rsidRPr="00C57344">
        <w:rPr>
          <w:rFonts w:ascii="Times LatArm" w:hAnsi="Times LatArm"/>
          <w:i/>
          <w:sz w:val="22"/>
          <w:szCs w:val="22"/>
          <w:lang w:val="fr-FR"/>
        </w:rPr>
        <w:t>ØÇïù</w:t>
      </w:r>
      <w:r w:rsidRPr="00C57344">
        <w:rPr>
          <w:rFonts w:ascii="Times LatArm" w:hAnsi="Times LatArm"/>
          <w:sz w:val="22"/>
          <w:szCs w:val="22"/>
          <w:lang w:val="fr-FR"/>
        </w:rPr>
        <w:t xml:space="preserve"> - 1.Øï³Í»Éáõ`¹³ï»Éáõ Ñ³ïÏáõÃÛáõÝ: 2. Øï³ÍÙáõÝù: 3. ¸³ïáÕáõÃÛáõÝ, ËáñÑñ¹³ÍáõÃÛáõÝ: 4. ¶³Õ³÷³ñ, Ï³ñÍÇù, í³ñÏ³Í: 5. ¸Çï³íáñáõÃÛáõÝ, ¹ÇïáõÙ: 6. Üå³ï³Ï: 7. Üß³Ý³ÏáõÃÛáõÝ, ÇÙ³ëï: 8. ÐÇßáÕáõÃÛáõÝ: 9. àõß³¹ñáõÃÛáõÝ:</w:t>
      </w:r>
    </w:p>
    <w:p w:rsidR="00E365F1" w:rsidRPr="00C57344" w:rsidRDefault="00E365F1" w:rsidP="00E365F1">
      <w:pPr>
        <w:ind w:firstLine="567"/>
        <w:jc w:val="both"/>
        <w:rPr>
          <w:rFonts w:ascii="Times LatArm" w:hAnsi="Times LatArm"/>
          <w:sz w:val="22"/>
          <w:szCs w:val="22"/>
          <w:lang w:val="fr-FR"/>
        </w:rPr>
      </w:pPr>
      <w:r w:rsidRPr="00C57344">
        <w:rPr>
          <w:rFonts w:ascii="Times LatArm" w:hAnsi="Times LatArm"/>
          <w:i/>
          <w:sz w:val="22"/>
          <w:szCs w:val="22"/>
          <w:lang w:val="fr-FR"/>
        </w:rPr>
        <w:t>ø³ñ</w:t>
      </w:r>
      <w:r w:rsidRPr="00C57344">
        <w:rPr>
          <w:rFonts w:ascii="Times LatArm" w:hAnsi="Times LatArm"/>
          <w:sz w:val="22"/>
          <w:szCs w:val="22"/>
          <w:lang w:val="fr-FR"/>
        </w:rPr>
        <w:t xml:space="preserve"> - 1. È»éÝ³ÛÇÝ ³å³ñ: 2. È»éÝ³å³ñÇ ³é³ÝÓÇÝ µ»Ïáñ: 3. ²Ï, Ã³ÝÏ³·ÇÝ ù³ñ: 4. ÞÇñÙ³ù³ñ, ·»ñ»½Ù³Ý: 5. È»é, ë³ñ, Å³Ûé: 6. Îßé³ù³ñ: 7.öËµ. ×ÝßáÕ` Í³Ýñ  Ý»ñ·áñÍáõÃÛáõÝ áõÝ»óáÕ Ñ³Ý·³Ù³Ýù` ½·³óÙáõÝù, Í³ÝñáõÃÛáõÝ: 8. ³Í. Î³ñÍñ, åÇÝ¹:</w:t>
      </w:r>
    </w:p>
    <w:p w:rsidR="00E365F1" w:rsidRPr="00C57344" w:rsidRDefault="00E365F1" w:rsidP="00E365F1">
      <w:pPr>
        <w:ind w:firstLine="567"/>
        <w:jc w:val="both"/>
        <w:rPr>
          <w:rFonts w:ascii="Times LatArm" w:hAnsi="Times LatArm"/>
          <w:sz w:val="22"/>
          <w:szCs w:val="22"/>
          <w:lang w:val="fr-FR"/>
        </w:rPr>
      </w:pPr>
      <w:r w:rsidRPr="00C57344">
        <w:rPr>
          <w:rFonts w:ascii="Times LatArm" w:hAnsi="Times LatArm"/>
          <w:sz w:val="22"/>
          <w:szCs w:val="22"/>
          <w:lang w:val="fr-FR"/>
        </w:rPr>
        <w:t xml:space="preserve">1. </w:t>
      </w:r>
      <w:r w:rsidRPr="00C57344">
        <w:rPr>
          <w:rFonts w:ascii="Times LatArm" w:hAnsi="Times LatArm"/>
          <w:i/>
          <w:sz w:val="22"/>
          <w:szCs w:val="22"/>
          <w:lang w:val="fr-FR"/>
        </w:rPr>
        <w:t>¶³ÝÓ</w:t>
      </w:r>
      <w:r w:rsidRPr="00C57344">
        <w:rPr>
          <w:rFonts w:ascii="Times LatArm" w:hAnsi="Times LatArm"/>
          <w:sz w:val="22"/>
          <w:szCs w:val="22"/>
          <w:lang w:val="fr-FR"/>
        </w:rPr>
        <w:t xml:space="preserve"> - Ã³ÝÏ³·ÇÝ  Çñ»ñÇ ³ÙµáÕçáõÃÛáõÝ:</w:t>
      </w:r>
    </w:p>
    <w:p w:rsidR="00E365F1" w:rsidRPr="00C57344" w:rsidRDefault="00E365F1" w:rsidP="00896820">
      <w:pPr>
        <w:numPr>
          <w:ilvl w:val="0"/>
          <w:numId w:val="26"/>
        </w:numPr>
        <w:ind w:left="850"/>
        <w:jc w:val="both"/>
        <w:rPr>
          <w:rFonts w:ascii="Times LatArm" w:hAnsi="Times LatArm"/>
          <w:sz w:val="22"/>
          <w:szCs w:val="22"/>
          <w:lang w:val="fr-FR"/>
        </w:rPr>
      </w:pPr>
      <w:r w:rsidRPr="00C57344">
        <w:rPr>
          <w:rFonts w:ascii="Times LatArm" w:hAnsi="Times LatArm"/>
          <w:sz w:val="22"/>
          <w:szCs w:val="22"/>
          <w:lang w:val="fr-FR"/>
        </w:rPr>
        <w:t xml:space="preserve"> </w:t>
      </w:r>
      <w:r w:rsidRPr="00C57344">
        <w:rPr>
          <w:rFonts w:ascii="Times LatArm" w:hAnsi="Times LatArm"/>
          <w:i/>
          <w:sz w:val="22"/>
          <w:szCs w:val="22"/>
          <w:lang w:val="fr-FR"/>
        </w:rPr>
        <w:t>¶³ÝÓ</w:t>
      </w:r>
      <w:r w:rsidRPr="00C57344">
        <w:rPr>
          <w:rFonts w:ascii="Times LatArm" w:hAnsi="Times LatArm"/>
          <w:sz w:val="22"/>
          <w:szCs w:val="22"/>
          <w:lang w:val="fr-FR"/>
        </w:rPr>
        <w:t xml:space="preserve"> - Ë³ÕáÕÇ í³½Ç ³ñÙ³ïÝ»ñÇ í»ñ¨Ç Ã»É»ñÇ  ÷Ýç»ñÁ:</w:t>
      </w:r>
    </w:p>
    <w:p w:rsidR="00E365F1" w:rsidRPr="00C57344" w:rsidRDefault="00E365F1" w:rsidP="00896820">
      <w:pPr>
        <w:numPr>
          <w:ilvl w:val="0"/>
          <w:numId w:val="26"/>
        </w:numPr>
        <w:ind w:left="850"/>
        <w:jc w:val="both"/>
        <w:rPr>
          <w:rFonts w:ascii="Times LatArm" w:hAnsi="Times LatArm"/>
          <w:sz w:val="22"/>
          <w:szCs w:val="22"/>
          <w:lang w:val="fr-FR"/>
        </w:rPr>
      </w:pPr>
      <w:r w:rsidRPr="00C57344">
        <w:rPr>
          <w:rFonts w:ascii="Times LatArm" w:hAnsi="Times LatArm"/>
          <w:sz w:val="22"/>
          <w:szCs w:val="22"/>
          <w:lang w:val="fr-FR"/>
        </w:rPr>
        <w:lastRenderedPageBreak/>
        <w:t xml:space="preserve"> </w:t>
      </w:r>
      <w:r w:rsidRPr="00C57344">
        <w:rPr>
          <w:rFonts w:ascii="Times LatArm" w:hAnsi="Times LatArm"/>
          <w:i/>
          <w:sz w:val="22"/>
          <w:szCs w:val="22"/>
          <w:lang w:val="fr-FR"/>
        </w:rPr>
        <w:t>¶³ÝÓ</w:t>
      </w:r>
      <w:r w:rsidRPr="00C57344">
        <w:rPr>
          <w:rFonts w:ascii="Times LatArm" w:hAnsi="Times LatArm"/>
          <w:sz w:val="22"/>
          <w:szCs w:val="22"/>
          <w:lang w:val="fr-FR"/>
        </w:rPr>
        <w:t xml:space="preserve"> - å³ï³ñ³·Ç í»ñçáõÙ »ñ·íáÕ ÏñáÝ³Ï³Ý »ñ·:</w:t>
      </w:r>
    </w:p>
    <w:p w:rsidR="00E365F1" w:rsidRPr="00E365F1" w:rsidRDefault="00E365F1" w:rsidP="00E365F1">
      <w:pPr>
        <w:jc w:val="both"/>
        <w:rPr>
          <w:rFonts w:ascii="Times LatArm" w:hAnsi="Times LatArm"/>
          <w:sz w:val="22"/>
          <w:szCs w:val="22"/>
          <w:lang w:val="en-US"/>
        </w:rPr>
      </w:pPr>
      <w:r w:rsidRPr="00C57344">
        <w:rPr>
          <w:rFonts w:ascii="Times LatArm" w:hAnsi="Times LatArm"/>
          <w:sz w:val="22"/>
          <w:szCs w:val="22"/>
          <w:lang w:val="fr-FR"/>
        </w:rPr>
        <w:tab/>
      </w:r>
      <w:r w:rsidRPr="00E365F1">
        <w:rPr>
          <w:rFonts w:ascii="Times LatArm" w:hAnsi="Times LatArm"/>
          <w:sz w:val="22"/>
          <w:szCs w:val="22"/>
          <w:lang w:val="en-US"/>
        </w:rPr>
        <w:t xml:space="preserve">2. </w:t>
      </w:r>
      <w:r w:rsidRPr="00E365F1">
        <w:rPr>
          <w:rFonts w:ascii="Times LatArm" w:hAnsi="Times LatArm"/>
          <w:i/>
          <w:sz w:val="22"/>
          <w:szCs w:val="22"/>
          <w:lang w:val="en-US"/>
        </w:rPr>
        <w:t>àñ¹Ç</w:t>
      </w:r>
      <w:r w:rsidRPr="00E365F1">
        <w:rPr>
          <w:rFonts w:ascii="Times LatArm" w:hAnsi="Times LatArm"/>
          <w:sz w:val="22"/>
          <w:szCs w:val="22"/>
          <w:lang w:val="en-US"/>
        </w:rPr>
        <w:t xml:space="preserve"> - ³ñáõ ½³í³Ï:</w:t>
      </w:r>
    </w:p>
    <w:p w:rsidR="00E365F1" w:rsidRPr="00E365F1" w:rsidRDefault="00E365F1" w:rsidP="00896820">
      <w:pPr>
        <w:numPr>
          <w:ilvl w:val="0"/>
          <w:numId w:val="26"/>
        </w:numPr>
        <w:ind w:left="850"/>
        <w:jc w:val="both"/>
        <w:rPr>
          <w:rFonts w:ascii="Times LatArm" w:hAnsi="Times LatArm"/>
          <w:sz w:val="22"/>
          <w:szCs w:val="22"/>
          <w:lang w:val="en-US"/>
        </w:rPr>
      </w:pPr>
      <w:r w:rsidRPr="00E365F1">
        <w:rPr>
          <w:rFonts w:ascii="Times LatArm" w:hAnsi="Times LatArm"/>
          <w:sz w:val="22"/>
          <w:szCs w:val="22"/>
          <w:lang w:val="en-US"/>
        </w:rPr>
        <w:t xml:space="preserve"> </w:t>
      </w:r>
      <w:r w:rsidRPr="00E365F1">
        <w:rPr>
          <w:rFonts w:ascii="Times LatArm" w:hAnsi="Times LatArm"/>
          <w:i/>
          <w:sz w:val="22"/>
          <w:szCs w:val="22"/>
          <w:lang w:val="en-US"/>
        </w:rPr>
        <w:t>àñ¹Ç</w:t>
      </w:r>
      <w:r w:rsidRPr="00E365F1">
        <w:rPr>
          <w:rFonts w:ascii="Times LatArm" w:hAnsi="Times LatArm"/>
          <w:sz w:val="22"/>
          <w:szCs w:val="22"/>
          <w:lang w:val="en-US"/>
        </w:rPr>
        <w:t xml:space="preserve"> - áñ¹ ·áÛ³Ï³ÝÇ »½. ë»é³Ï³ÝÇ ÑáÉáí³Ó¨Á:</w:t>
      </w:r>
    </w:p>
    <w:p w:rsidR="00E365F1" w:rsidRPr="00E365F1" w:rsidRDefault="00E365F1" w:rsidP="00E365F1">
      <w:pPr>
        <w:ind w:firstLine="567"/>
        <w:jc w:val="both"/>
        <w:rPr>
          <w:rFonts w:ascii="Times LatArm" w:hAnsi="Times LatArm"/>
          <w:sz w:val="22"/>
          <w:szCs w:val="22"/>
          <w:lang w:val="en-US"/>
        </w:rPr>
      </w:pPr>
      <w:r w:rsidRPr="00E365F1">
        <w:rPr>
          <w:rFonts w:ascii="Times LatArm" w:hAnsi="Times LatArm"/>
          <w:sz w:val="22"/>
          <w:szCs w:val="22"/>
          <w:lang w:val="en-US"/>
        </w:rPr>
        <w:t xml:space="preserve">²ß³Ï»ñïÝ»ñÇ áõß³¹ñáõÃÛáõÝÁ Ññ³íÇñ»Éáí ·ñ³ï³Ëï³ÏÇÝ` µ³ó³ïñ»É, áñ  </w:t>
      </w:r>
      <w:r w:rsidRPr="00E365F1">
        <w:rPr>
          <w:rFonts w:ascii="Times LatArm" w:hAnsi="Times LatArm"/>
          <w:i/>
          <w:sz w:val="22"/>
          <w:szCs w:val="22"/>
          <w:lang w:val="en-US"/>
        </w:rPr>
        <w:t>ÙÇïù</w:t>
      </w:r>
      <w:r w:rsidRPr="00E365F1">
        <w:rPr>
          <w:rFonts w:ascii="Times LatArm" w:hAnsi="Times LatArm"/>
          <w:sz w:val="22"/>
          <w:szCs w:val="22"/>
          <w:lang w:val="en-US"/>
        </w:rPr>
        <w:t xml:space="preserve">  ¨ </w:t>
      </w:r>
      <w:r w:rsidRPr="00E365F1">
        <w:rPr>
          <w:rFonts w:ascii="Times LatArm" w:hAnsi="Times LatArm"/>
          <w:i/>
          <w:sz w:val="22"/>
          <w:szCs w:val="22"/>
          <w:lang w:val="en-US"/>
        </w:rPr>
        <w:t>ù³ñ</w:t>
      </w:r>
      <w:r w:rsidRPr="00E365F1">
        <w:rPr>
          <w:rFonts w:ascii="Times LatArm" w:hAnsi="Times LatArm"/>
          <w:sz w:val="22"/>
          <w:szCs w:val="22"/>
          <w:lang w:val="en-US"/>
        </w:rPr>
        <w:t xml:space="preserve"> µ³é»ñÇ ³ñï³Ñ³Ûï³Í  ÇÙ³ëïÝ»ñÝ ÁÝ¹Ñ³Ýñ³Ï³Ý »Ý, ³ÛëÇÝùÝ` ¹ñ³Ýó ÙÇç¨  ÁÝ¹Ñ³Ýñ³Ï³Ý  ¨  ÇÙ³ëï³ÛÇÝ  Ï³å ·áÛáõÃÛáõÝ áõÝÇ: ÆëÏ  </w:t>
      </w:r>
      <w:r w:rsidRPr="00E365F1">
        <w:rPr>
          <w:rFonts w:ascii="Times LatArm" w:hAnsi="Times LatArm"/>
          <w:i/>
          <w:sz w:val="22"/>
          <w:szCs w:val="22"/>
          <w:lang w:val="en-US"/>
        </w:rPr>
        <w:t>·³ÝÓ</w:t>
      </w:r>
      <w:r w:rsidRPr="00E365F1">
        <w:rPr>
          <w:rFonts w:ascii="Times LatArm" w:hAnsi="Times LatArm"/>
          <w:sz w:val="22"/>
          <w:szCs w:val="22"/>
          <w:lang w:val="en-US"/>
        </w:rPr>
        <w:t xml:space="preserve">  ¨  </w:t>
      </w:r>
      <w:r w:rsidRPr="00E365F1">
        <w:rPr>
          <w:rFonts w:ascii="Times LatArm" w:hAnsi="Times LatArm"/>
          <w:i/>
          <w:sz w:val="22"/>
          <w:szCs w:val="22"/>
          <w:lang w:val="en-US"/>
        </w:rPr>
        <w:t>áñ¹Ç</w:t>
      </w:r>
      <w:r w:rsidRPr="00E365F1">
        <w:rPr>
          <w:rFonts w:ascii="Times LatArm" w:hAnsi="Times LatArm"/>
          <w:sz w:val="22"/>
          <w:szCs w:val="22"/>
          <w:lang w:val="en-US"/>
        </w:rPr>
        <w:t xml:space="preserve">  µ³é»ñáõÙ  áã ÙÇ ÁÝ¹Ñ³Ýáõñ ¨ ÇÙ³ëï³ÛÇÝ Ï³å ãÏ³, ÇÝãå»ë  »ñ¨áõÙ ¿ ûñÇÝ³ÏÝ»ñÇó, ·³ÝÓ-Á  »ñ»ù  ï³ñµ»ñ, Çñ³ñ  Ñ»ï Ï³å ãáõÝ»óáÕ  ÇÙ³ëïÝ»ñ ¿ ³ñï³Ñ³ÛïáõÙ, ÇëÏ  áñ¹Ç-Ý` »ñÏáõ:</w:t>
      </w:r>
    </w:p>
    <w:p w:rsidR="00E365F1" w:rsidRDefault="00E365F1" w:rsidP="00E365F1">
      <w:pPr>
        <w:ind w:firstLine="567"/>
        <w:jc w:val="both"/>
        <w:rPr>
          <w:rFonts w:ascii="Times LatArm" w:hAnsi="Times LatArm"/>
          <w:sz w:val="22"/>
          <w:szCs w:val="22"/>
          <w:lang w:val="en-US"/>
        </w:rPr>
      </w:pPr>
      <w:r w:rsidRPr="00E365F1">
        <w:rPr>
          <w:rFonts w:ascii="Times LatArm" w:hAnsi="Times LatArm"/>
          <w:sz w:val="22"/>
          <w:szCs w:val="22"/>
          <w:lang w:val="en-US"/>
        </w:rPr>
        <w:t xml:space="preserve">Ð³ñÏ ¿ Ýß»É Ý³¨ Ñ³Ù³ÝáõÝÝ»ñÇ ³é³ç³óÙ³Ý áõÕÇÝ»ñÇó ³é³í»É ·áñÍ³Í³Ï³ÝÁ: </w:t>
      </w:r>
    </w:p>
    <w:p w:rsidR="00E365F1" w:rsidRPr="00E365F1" w:rsidRDefault="00E365F1" w:rsidP="00E365F1">
      <w:pPr>
        <w:ind w:firstLine="567"/>
        <w:jc w:val="both"/>
        <w:rPr>
          <w:rFonts w:ascii="Times LatArm" w:hAnsi="Times LatArm"/>
          <w:sz w:val="22"/>
          <w:szCs w:val="22"/>
          <w:lang w:val="en-US"/>
        </w:rPr>
      </w:pPr>
      <w:r w:rsidRPr="00E365F1">
        <w:rPr>
          <w:rFonts w:ascii="Times LatArm" w:hAnsi="Times LatArm"/>
          <w:sz w:val="22"/>
          <w:szCs w:val="22"/>
          <w:lang w:val="en-US"/>
        </w:rPr>
        <w:t>²Ûëå»ë` Ñ³Ù³ÝáõÝÝ»ñ »Ý ³é³ç³ÝáõÙ.</w:t>
      </w:r>
    </w:p>
    <w:p w:rsidR="00E365F1" w:rsidRPr="00E365F1" w:rsidRDefault="00E365F1" w:rsidP="00E365F1">
      <w:pPr>
        <w:jc w:val="both"/>
        <w:outlineLvl w:val="0"/>
        <w:rPr>
          <w:rFonts w:ascii="Times LatArm" w:hAnsi="Times LatArm"/>
          <w:sz w:val="22"/>
          <w:szCs w:val="22"/>
          <w:lang w:val="en-US"/>
        </w:rPr>
      </w:pPr>
      <w:r w:rsidRPr="00E365F1">
        <w:rPr>
          <w:rFonts w:ascii="Times LatArm" w:hAnsi="Times LatArm"/>
          <w:sz w:val="22"/>
          <w:szCs w:val="22"/>
          <w:lang w:val="en-US"/>
        </w:rPr>
        <w:tab/>
        <w:t>1) öáË³éÛ³É Ñ³Û»ñ»Ý µ³é»ñáí.</w:t>
      </w:r>
    </w:p>
    <w:p w:rsidR="00E365F1" w:rsidRPr="00E365F1" w:rsidRDefault="00E365F1" w:rsidP="00896820">
      <w:pPr>
        <w:numPr>
          <w:ilvl w:val="0"/>
          <w:numId w:val="26"/>
        </w:numPr>
        <w:ind w:left="850"/>
        <w:jc w:val="both"/>
        <w:rPr>
          <w:rFonts w:ascii="Times LatArm" w:hAnsi="Times LatArm"/>
          <w:sz w:val="22"/>
          <w:szCs w:val="22"/>
          <w:lang w:val="en-US"/>
        </w:rPr>
      </w:pPr>
      <w:r w:rsidRPr="00E365F1">
        <w:rPr>
          <w:rFonts w:ascii="Times LatArm" w:hAnsi="Times LatArm"/>
          <w:i/>
          <w:sz w:val="22"/>
          <w:szCs w:val="22"/>
          <w:lang w:val="en-US"/>
        </w:rPr>
        <w:t>ÏáõÛë</w:t>
      </w:r>
      <w:r w:rsidRPr="00E365F1">
        <w:rPr>
          <w:rFonts w:ascii="Times LatArm" w:hAnsi="Times LatArm"/>
          <w:sz w:val="22"/>
          <w:szCs w:val="22"/>
          <w:lang w:val="en-US"/>
        </w:rPr>
        <w:t xml:space="preserve"> (ã³ÙáõëÝ³ó³Í ³ÕçÇÏ), </w:t>
      </w:r>
      <w:r w:rsidRPr="00E365F1">
        <w:rPr>
          <w:rFonts w:ascii="Times LatArm" w:hAnsi="Times LatArm"/>
          <w:i/>
          <w:sz w:val="22"/>
          <w:szCs w:val="22"/>
          <w:lang w:val="en-US"/>
        </w:rPr>
        <w:t>ÏáõÛë</w:t>
      </w:r>
      <w:r w:rsidRPr="00E365F1">
        <w:rPr>
          <w:rFonts w:ascii="Times LatArm" w:hAnsi="Times LatArm"/>
          <w:sz w:val="22"/>
          <w:szCs w:val="22"/>
          <w:lang w:val="en-US"/>
        </w:rPr>
        <w:t xml:space="preserve"> (ÏáÕÙ),</w:t>
      </w:r>
    </w:p>
    <w:p w:rsidR="00E365F1" w:rsidRPr="00E365F1" w:rsidRDefault="00E365F1" w:rsidP="00896820">
      <w:pPr>
        <w:numPr>
          <w:ilvl w:val="0"/>
          <w:numId w:val="26"/>
        </w:numPr>
        <w:ind w:left="850"/>
        <w:jc w:val="both"/>
        <w:rPr>
          <w:rFonts w:ascii="Times LatArm" w:hAnsi="Times LatArm"/>
          <w:sz w:val="22"/>
          <w:szCs w:val="22"/>
          <w:lang w:val="en-US"/>
        </w:rPr>
      </w:pPr>
      <w:r w:rsidRPr="00E365F1">
        <w:rPr>
          <w:rFonts w:ascii="Times LatArm" w:hAnsi="Times LatArm"/>
          <w:i/>
          <w:sz w:val="22"/>
          <w:szCs w:val="22"/>
          <w:lang w:val="en-US"/>
        </w:rPr>
        <w:t>³Ûñ</w:t>
      </w:r>
      <w:r w:rsidRPr="00E365F1">
        <w:rPr>
          <w:rFonts w:ascii="Times LatArm" w:hAnsi="Times LatArm"/>
          <w:sz w:val="22"/>
          <w:szCs w:val="22"/>
          <w:lang w:val="en-US"/>
        </w:rPr>
        <w:t xml:space="preserve"> (ïÕ³Ù³ñ¹), </w:t>
      </w:r>
      <w:r w:rsidRPr="00E365F1">
        <w:rPr>
          <w:rFonts w:ascii="Times LatArm" w:hAnsi="Times LatArm"/>
          <w:i/>
          <w:sz w:val="22"/>
          <w:szCs w:val="22"/>
          <w:lang w:val="en-US"/>
        </w:rPr>
        <w:t>³Ûñ</w:t>
      </w:r>
      <w:r w:rsidRPr="00E365F1">
        <w:rPr>
          <w:rFonts w:ascii="Times LatArm" w:hAnsi="Times LatArm"/>
          <w:sz w:val="22"/>
          <w:szCs w:val="22"/>
          <w:lang w:val="en-US"/>
        </w:rPr>
        <w:t xml:space="preserve"> (ù³ñ³ÝÓ³í):</w:t>
      </w:r>
    </w:p>
    <w:p w:rsidR="00E365F1" w:rsidRPr="00E365F1" w:rsidRDefault="00E365F1" w:rsidP="00E365F1">
      <w:pPr>
        <w:jc w:val="both"/>
        <w:outlineLvl w:val="0"/>
        <w:rPr>
          <w:rFonts w:ascii="Times LatArm" w:hAnsi="Times LatArm"/>
          <w:sz w:val="22"/>
          <w:szCs w:val="22"/>
          <w:lang w:val="en-US"/>
        </w:rPr>
      </w:pPr>
      <w:r w:rsidRPr="00E365F1">
        <w:rPr>
          <w:rFonts w:ascii="Times LatArm" w:hAnsi="Times LatArm"/>
          <w:sz w:val="22"/>
          <w:szCs w:val="22"/>
          <w:lang w:val="en-US"/>
        </w:rPr>
        <w:tab/>
        <w:t xml:space="preserve">2) Ð³Û»ñ»ÝÇ áõÕÕ³·ñáõÃÛ³Ý ÷á÷áËÙ³Ý Ñ»ï¨³Ýùáí. </w:t>
      </w:r>
    </w:p>
    <w:p w:rsidR="00E365F1" w:rsidRPr="00E365F1" w:rsidRDefault="00E365F1" w:rsidP="00896820">
      <w:pPr>
        <w:numPr>
          <w:ilvl w:val="0"/>
          <w:numId w:val="26"/>
        </w:numPr>
        <w:ind w:left="850"/>
        <w:jc w:val="both"/>
        <w:rPr>
          <w:rFonts w:ascii="Times LatArm" w:hAnsi="Times LatArm"/>
          <w:sz w:val="22"/>
          <w:szCs w:val="22"/>
          <w:lang w:val="en-US"/>
        </w:rPr>
      </w:pPr>
      <w:r w:rsidRPr="00E365F1">
        <w:rPr>
          <w:rFonts w:ascii="Times LatArm" w:hAnsi="Times LatArm"/>
          <w:i/>
          <w:sz w:val="22"/>
          <w:szCs w:val="22"/>
          <w:lang w:val="en-US"/>
        </w:rPr>
        <w:t>ë»ñ</w:t>
      </w:r>
      <w:r w:rsidRPr="00E365F1">
        <w:rPr>
          <w:rFonts w:ascii="Times LatArm" w:hAnsi="Times LatArm"/>
          <w:sz w:val="22"/>
          <w:szCs w:val="22"/>
          <w:lang w:val="en-US"/>
        </w:rPr>
        <w:t xml:space="preserve"> (ë»ñáõóù), </w:t>
      </w:r>
    </w:p>
    <w:p w:rsidR="00E365F1" w:rsidRPr="00E365F1" w:rsidRDefault="00E365F1" w:rsidP="00896820">
      <w:pPr>
        <w:numPr>
          <w:ilvl w:val="0"/>
          <w:numId w:val="26"/>
        </w:numPr>
        <w:ind w:left="850"/>
        <w:jc w:val="both"/>
        <w:rPr>
          <w:rFonts w:ascii="Times LatArm" w:hAnsi="Times LatArm"/>
          <w:sz w:val="22"/>
          <w:szCs w:val="22"/>
          <w:lang w:val="en-US"/>
        </w:rPr>
      </w:pPr>
      <w:r w:rsidRPr="00E365F1">
        <w:rPr>
          <w:rFonts w:ascii="Times LatArm" w:hAnsi="Times LatArm"/>
          <w:i/>
          <w:sz w:val="22"/>
          <w:szCs w:val="22"/>
          <w:lang w:val="en-US"/>
        </w:rPr>
        <w:t>ë»ñ</w:t>
      </w:r>
      <w:r w:rsidRPr="00E365F1">
        <w:rPr>
          <w:rFonts w:ascii="Times LatArm" w:hAnsi="Times LatArm"/>
          <w:sz w:val="22"/>
          <w:szCs w:val="22"/>
          <w:lang w:val="en-US"/>
        </w:rPr>
        <w:t xml:space="preserve"> (·ñµ. ë»ñ, ½·³óÙáõÝù):</w:t>
      </w:r>
    </w:p>
    <w:p w:rsidR="00E365F1" w:rsidRPr="00E365F1" w:rsidRDefault="00E365F1" w:rsidP="00E365F1">
      <w:pPr>
        <w:jc w:val="both"/>
        <w:outlineLvl w:val="0"/>
        <w:rPr>
          <w:rFonts w:ascii="Times LatArm" w:hAnsi="Times LatArm"/>
          <w:sz w:val="22"/>
          <w:szCs w:val="22"/>
          <w:lang w:val="en-US"/>
        </w:rPr>
      </w:pPr>
      <w:r w:rsidRPr="00E365F1">
        <w:rPr>
          <w:rFonts w:ascii="Times LatArm" w:hAnsi="Times LatArm"/>
          <w:sz w:val="22"/>
          <w:szCs w:val="22"/>
          <w:lang w:val="en-US"/>
        </w:rPr>
        <w:tab/>
        <w:t>3) Ð³Û»ñ»Ý ¨ ÷áË³éÛ³É µ³é»ñÇ ÑÝãÛáõÝ³Ï³Ý Ï³½ÙÇ ÝÙ³ÝáõÃÛ³Ý Ñ»ï¨³Ýùáí.</w:t>
      </w:r>
    </w:p>
    <w:p w:rsidR="00E365F1" w:rsidRPr="00E365F1" w:rsidRDefault="00E365F1" w:rsidP="00896820">
      <w:pPr>
        <w:numPr>
          <w:ilvl w:val="0"/>
          <w:numId w:val="26"/>
        </w:numPr>
        <w:ind w:left="850"/>
        <w:jc w:val="both"/>
        <w:rPr>
          <w:rFonts w:ascii="Times LatArm" w:hAnsi="Times LatArm"/>
          <w:sz w:val="22"/>
          <w:szCs w:val="22"/>
          <w:lang w:val="en-US"/>
        </w:rPr>
      </w:pPr>
      <w:r w:rsidRPr="00E365F1">
        <w:rPr>
          <w:rFonts w:ascii="Times LatArm" w:hAnsi="Times LatArm"/>
          <w:i/>
          <w:sz w:val="22"/>
          <w:szCs w:val="22"/>
          <w:lang w:val="en-US"/>
        </w:rPr>
        <w:t>ßÇÝ»É</w:t>
      </w:r>
      <w:r w:rsidRPr="00E365F1">
        <w:rPr>
          <w:rFonts w:ascii="Times LatArm" w:hAnsi="Times LatArm"/>
          <w:sz w:val="22"/>
          <w:szCs w:val="22"/>
          <w:lang w:val="en-US"/>
        </w:rPr>
        <w:t xml:space="preserve"> (Ï³éáõó»É), </w:t>
      </w:r>
    </w:p>
    <w:p w:rsidR="00E365F1" w:rsidRPr="00E365F1" w:rsidRDefault="00E365F1" w:rsidP="00896820">
      <w:pPr>
        <w:numPr>
          <w:ilvl w:val="0"/>
          <w:numId w:val="26"/>
        </w:numPr>
        <w:ind w:left="850"/>
        <w:jc w:val="both"/>
        <w:rPr>
          <w:rFonts w:ascii="Times LatArm" w:hAnsi="Times LatArm"/>
          <w:sz w:val="22"/>
          <w:szCs w:val="22"/>
          <w:lang w:val="en-US"/>
        </w:rPr>
      </w:pPr>
      <w:r w:rsidRPr="00E365F1">
        <w:rPr>
          <w:rFonts w:ascii="Times LatArm" w:hAnsi="Times LatArm"/>
          <w:i/>
          <w:sz w:val="22"/>
          <w:szCs w:val="22"/>
          <w:lang w:val="en-US"/>
        </w:rPr>
        <w:t>ßÇÝ»É</w:t>
      </w:r>
      <w:r w:rsidRPr="00E365F1">
        <w:rPr>
          <w:rFonts w:ascii="Times LatArm" w:hAnsi="Times LatArm"/>
          <w:sz w:val="22"/>
          <w:szCs w:val="22"/>
          <w:lang w:val="en-US"/>
        </w:rPr>
        <w:t xml:space="preserve"> (éáõë ½ÇÝíáñ³Ï³ÝÇ í»ñ³ñÏáõ):</w:t>
      </w:r>
    </w:p>
    <w:p w:rsidR="00E365F1" w:rsidRPr="00E365F1" w:rsidRDefault="00E365F1" w:rsidP="00E365F1">
      <w:pPr>
        <w:jc w:val="both"/>
        <w:outlineLvl w:val="0"/>
        <w:rPr>
          <w:rFonts w:ascii="Times LatArm" w:hAnsi="Times LatArm"/>
          <w:sz w:val="22"/>
          <w:szCs w:val="22"/>
          <w:lang w:val="en-US"/>
        </w:rPr>
      </w:pPr>
      <w:r w:rsidRPr="00E365F1">
        <w:rPr>
          <w:rFonts w:ascii="Times LatArm" w:hAnsi="Times LatArm"/>
          <w:sz w:val="22"/>
          <w:szCs w:val="22"/>
          <w:lang w:val="en-US"/>
        </w:rPr>
        <w:tab/>
        <w:t>4) ´³é³Ï³½Ù³Ï³Ý ×³Ý³å³ñÑáí.</w:t>
      </w:r>
    </w:p>
    <w:p w:rsidR="00E365F1" w:rsidRPr="00E365F1" w:rsidRDefault="00E365F1" w:rsidP="00E365F1">
      <w:pPr>
        <w:jc w:val="both"/>
        <w:rPr>
          <w:rFonts w:ascii="Times LatArm" w:hAnsi="Times LatArm"/>
          <w:sz w:val="22"/>
          <w:szCs w:val="22"/>
          <w:lang w:val="en-US"/>
        </w:rPr>
      </w:pPr>
      <w:r w:rsidRPr="00E365F1">
        <w:rPr>
          <w:rFonts w:ascii="Times LatArm" w:hAnsi="Times LatArm"/>
          <w:sz w:val="22"/>
          <w:szCs w:val="22"/>
          <w:lang w:val="en-US"/>
        </w:rPr>
        <w:tab/>
        <w:t>³) µ³é³µ³ñ¹Ù³Ý.</w:t>
      </w:r>
    </w:p>
    <w:p w:rsidR="00E365F1" w:rsidRPr="00E365F1" w:rsidRDefault="00E365F1" w:rsidP="00896820">
      <w:pPr>
        <w:numPr>
          <w:ilvl w:val="0"/>
          <w:numId w:val="26"/>
        </w:numPr>
        <w:ind w:left="850"/>
        <w:jc w:val="both"/>
        <w:rPr>
          <w:rFonts w:ascii="Times LatArm" w:hAnsi="Times LatArm"/>
          <w:sz w:val="22"/>
          <w:szCs w:val="22"/>
          <w:lang w:val="en-US"/>
        </w:rPr>
      </w:pPr>
      <w:r w:rsidRPr="00E365F1">
        <w:rPr>
          <w:rFonts w:ascii="Times LatArm" w:hAnsi="Times LatArm"/>
          <w:i/>
          <w:sz w:val="22"/>
          <w:szCs w:val="22"/>
          <w:lang w:val="en-US"/>
        </w:rPr>
        <w:t>É»éÝ³å³ñ</w:t>
      </w:r>
      <w:r w:rsidRPr="00E365F1">
        <w:rPr>
          <w:rFonts w:ascii="Times LatArm" w:hAnsi="Times LatArm"/>
          <w:sz w:val="22"/>
          <w:szCs w:val="22"/>
          <w:lang w:val="en-US"/>
        </w:rPr>
        <w:t xml:space="preserve"> (É»éÝ³ÛÇÝ å³ñ),</w:t>
      </w:r>
    </w:p>
    <w:p w:rsidR="00E365F1" w:rsidRPr="00E365F1" w:rsidRDefault="00E365F1" w:rsidP="00896820">
      <w:pPr>
        <w:numPr>
          <w:ilvl w:val="0"/>
          <w:numId w:val="26"/>
        </w:numPr>
        <w:ind w:left="850"/>
        <w:jc w:val="both"/>
        <w:rPr>
          <w:rFonts w:ascii="Times LatArm" w:hAnsi="Times LatArm"/>
          <w:sz w:val="22"/>
          <w:szCs w:val="22"/>
          <w:lang w:val="en-US"/>
        </w:rPr>
      </w:pPr>
      <w:r w:rsidRPr="00E365F1">
        <w:rPr>
          <w:rFonts w:ascii="Times LatArm" w:hAnsi="Times LatArm"/>
          <w:i/>
          <w:sz w:val="22"/>
          <w:szCs w:val="22"/>
          <w:lang w:val="en-US"/>
        </w:rPr>
        <w:t>É»éÝ³å³ñ</w:t>
      </w:r>
      <w:r w:rsidRPr="00E365F1">
        <w:rPr>
          <w:rFonts w:ascii="Times LatArm" w:hAnsi="Times LatArm"/>
          <w:sz w:val="22"/>
          <w:szCs w:val="22"/>
          <w:lang w:val="en-US"/>
        </w:rPr>
        <w:t xml:space="preserve"> (É»éÝ³ßÕÃ³),</w:t>
      </w:r>
    </w:p>
    <w:p w:rsidR="00E365F1" w:rsidRPr="00E365F1" w:rsidRDefault="00E365F1" w:rsidP="00896820">
      <w:pPr>
        <w:numPr>
          <w:ilvl w:val="0"/>
          <w:numId w:val="26"/>
        </w:numPr>
        <w:ind w:left="850"/>
        <w:jc w:val="both"/>
        <w:rPr>
          <w:rFonts w:ascii="Times LatArm" w:hAnsi="Times LatArm"/>
          <w:sz w:val="22"/>
          <w:szCs w:val="22"/>
          <w:lang w:val="en-US"/>
        </w:rPr>
      </w:pPr>
      <w:r w:rsidRPr="00E365F1">
        <w:rPr>
          <w:rFonts w:ascii="Times LatArm" w:hAnsi="Times LatArm"/>
          <w:i/>
          <w:sz w:val="22"/>
          <w:szCs w:val="22"/>
          <w:lang w:val="en-US"/>
        </w:rPr>
        <w:t>ÃÃí³ë»ñ</w:t>
      </w:r>
      <w:r w:rsidRPr="00E365F1">
        <w:rPr>
          <w:rFonts w:ascii="Times LatArm" w:hAnsi="Times LatArm"/>
          <w:sz w:val="22"/>
          <w:szCs w:val="22"/>
          <w:lang w:val="en-US"/>
        </w:rPr>
        <w:t xml:space="preserve"> (ÃÃáõ ëÇñáÕ),</w:t>
      </w:r>
    </w:p>
    <w:p w:rsidR="00E365F1" w:rsidRPr="00E365F1" w:rsidRDefault="00E365F1" w:rsidP="00896820">
      <w:pPr>
        <w:numPr>
          <w:ilvl w:val="0"/>
          <w:numId w:val="26"/>
        </w:numPr>
        <w:ind w:left="850"/>
        <w:jc w:val="both"/>
        <w:rPr>
          <w:rFonts w:ascii="Times LatArm" w:hAnsi="Times LatArm"/>
          <w:sz w:val="22"/>
          <w:szCs w:val="22"/>
          <w:lang w:val="en-US"/>
        </w:rPr>
      </w:pPr>
      <w:r w:rsidRPr="00E365F1">
        <w:rPr>
          <w:rFonts w:ascii="Times LatArm" w:hAnsi="Times LatArm"/>
          <w:i/>
          <w:sz w:val="22"/>
          <w:szCs w:val="22"/>
          <w:lang w:val="en-US"/>
        </w:rPr>
        <w:t>ÃÃí³ë»ñ</w:t>
      </w:r>
      <w:r w:rsidRPr="00E365F1">
        <w:rPr>
          <w:rFonts w:ascii="Times LatArm" w:hAnsi="Times LatArm"/>
          <w:sz w:val="22"/>
          <w:szCs w:val="22"/>
          <w:lang w:val="en-US"/>
        </w:rPr>
        <w:t xml:space="preserve"> (Ï³ÃÝ³ÙÃ»ñù):</w:t>
      </w:r>
    </w:p>
    <w:p w:rsidR="00E365F1" w:rsidRPr="00E365F1" w:rsidRDefault="00E365F1" w:rsidP="00E365F1">
      <w:pPr>
        <w:ind w:left="709"/>
        <w:jc w:val="both"/>
        <w:rPr>
          <w:rFonts w:ascii="Times LatArm" w:hAnsi="Times LatArm"/>
          <w:sz w:val="22"/>
          <w:szCs w:val="22"/>
          <w:lang w:val="en-US"/>
        </w:rPr>
      </w:pPr>
      <w:r w:rsidRPr="00E365F1">
        <w:rPr>
          <w:rFonts w:ascii="Times LatArm" w:hAnsi="Times LatArm"/>
          <w:sz w:val="22"/>
          <w:szCs w:val="22"/>
          <w:lang w:val="en-US"/>
        </w:rPr>
        <w:t>µ) ²Í³ÝóÙ³Ý.</w:t>
      </w:r>
    </w:p>
    <w:p w:rsidR="00E365F1" w:rsidRPr="00E365F1" w:rsidRDefault="00E365F1" w:rsidP="00896820">
      <w:pPr>
        <w:numPr>
          <w:ilvl w:val="0"/>
          <w:numId w:val="26"/>
        </w:numPr>
        <w:ind w:left="850"/>
        <w:jc w:val="both"/>
        <w:rPr>
          <w:rFonts w:ascii="Times LatArm" w:hAnsi="Times LatArm"/>
          <w:sz w:val="22"/>
          <w:szCs w:val="22"/>
          <w:lang w:val="en-US"/>
        </w:rPr>
      </w:pPr>
      <w:r w:rsidRPr="00E365F1">
        <w:rPr>
          <w:rFonts w:ascii="Times LatArm" w:hAnsi="Times LatArm"/>
          <w:i/>
          <w:sz w:val="22"/>
          <w:szCs w:val="22"/>
          <w:lang w:val="en-US"/>
        </w:rPr>
        <w:t>³Õáï</w:t>
      </w:r>
      <w:r w:rsidRPr="00E365F1">
        <w:rPr>
          <w:rFonts w:ascii="Times LatArm" w:hAnsi="Times LatArm"/>
          <w:sz w:val="22"/>
          <w:szCs w:val="22"/>
          <w:lang w:val="en-US"/>
        </w:rPr>
        <w:t xml:space="preserve"> (³Õáí å³ïí³Í),</w:t>
      </w:r>
    </w:p>
    <w:p w:rsidR="00E365F1" w:rsidRPr="00E365F1" w:rsidRDefault="00E365F1" w:rsidP="00896820">
      <w:pPr>
        <w:numPr>
          <w:ilvl w:val="0"/>
          <w:numId w:val="26"/>
        </w:numPr>
        <w:ind w:left="850"/>
        <w:jc w:val="both"/>
        <w:rPr>
          <w:rFonts w:ascii="Times LatArm" w:hAnsi="Times LatArm"/>
          <w:sz w:val="22"/>
          <w:szCs w:val="22"/>
          <w:lang w:val="en-US"/>
        </w:rPr>
      </w:pPr>
      <w:r w:rsidRPr="00E365F1">
        <w:rPr>
          <w:rFonts w:ascii="Times LatArm" w:hAnsi="Times LatArm"/>
          <w:i/>
          <w:sz w:val="22"/>
          <w:szCs w:val="22"/>
          <w:lang w:val="en-US"/>
        </w:rPr>
        <w:t>³Õáï</w:t>
      </w:r>
      <w:r w:rsidRPr="00E365F1">
        <w:rPr>
          <w:rFonts w:ascii="Times LatArm" w:hAnsi="Times LatArm"/>
          <w:sz w:val="22"/>
          <w:szCs w:val="22"/>
          <w:lang w:val="en-US"/>
        </w:rPr>
        <w:t xml:space="preserve"> (³Ýáñáß, áã å³ñ½):  </w:t>
      </w:r>
      <w:r w:rsidRPr="00E365F1">
        <w:rPr>
          <w:rFonts w:ascii="Times LatArm" w:hAnsi="Times LatArm"/>
          <w:sz w:val="22"/>
          <w:szCs w:val="22"/>
          <w:lang w:val="en-US"/>
        </w:rPr>
        <w:tab/>
      </w:r>
    </w:p>
    <w:p w:rsidR="00E365F1" w:rsidRPr="00E365F1" w:rsidRDefault="00E365F1" w:rsidP="00E365F1">
      <w:pPr>
        <w:jc w:val="both"/>
        <w:rPr>
          <w:rFonts w:ascii="Times LatArm" w:hAnsi="Times LatArm"/>
          <w:sz w:val="22"/>
          <w:szCs w:val="22"/>
          <w:lang w:val="en-US"/>
        </w:rPr>
      </w:pPr>
      <w:r w:rsidRPr="00E365F1">
        <w:rPr>
          <w:rFonts w:ascii="Times LatArm" w:hAnsi="Times LatArm"/>
          <w:sz w:val="22"/>
          <w:szCs w:val="22"/>
          <w:lang w:val="en-US"/>
        </w:rPr>
        <w:tab/>
        <w:t>5) ²ñ¨»É³Ñ³Û ¨ ³ñ¨Ùï³Ñ³Û ·ñ³Ï³Ý É»½áõÝ»ñÇ ÝÙ³ÝáõÃÛ³Ùµ.</w:t>
      </w:r>
    </w:p>
    <w:p w:rsidR="00E365F1" w:rsidRPr="00E365F1" w:rsidRDefault="00E365F1" w:rsidP="00896820">
      <w:pPr>
        <w:numPr>
          <w:ilvl w:val="0"/>
          <w:numId w:val="26"/>
        </w:numPr>
        <w:ind w:left="850"/>
        <w:jc w:val="both"/>
        <w:rPr>
          <w:rFonts w:ascii="Times LatArm" w:hAnsi="Times LatArm"/>
          <w:sz w:val="22"/>
          <w:szCs w:val="22"/>
          <w:lang w:val="en-US"/>
        </w:rPr>
      </w:pPr>
      <w:r w:rsidRPr="00E365F1">
        <w:rPr>
          <w:rFonts w:ascii="Times LatArm" w:hAnsi="Times LatArm"/>
          <w:i/>
          <w:sz w:val="22"/>
          <w:szCs w:val="22"/>
          <w:lang w:val="en-US"/>
        </w:rPr>
        <w:t>ÑáÝ</w:t>
      </w:r>
      <w:r w:rsidRPr="00E365F1">
        <w:rPr>
          <w:rFonts w:ascii="Times LatArm" w:hAnsi="Times LatArm"/>
          <w:sz w:val="22"/>
          <w:szCs w:val="22"/>
          <w:lang w:val="en-US"/>
        </w:rPr>
        <w:t xml:space="preserve"> (åïáõÕ), </w:t>
      </w:r>
      <w:r w:rsidRPr="00E365F1">
        <w:rPr>
          <w:rFonts w:ascii="Times LatArm" w:hAnsi="Times LatArm"/>
          <w:i/>
          <w:sz w:val="22"/>
          <w:szCs w:val="22"/>
          <w:lang w:val="en-US"/>
        </w:rPr>
        <w:t>ÑáÝ</w:t>
      </w:r>
      <w:r w:rsidRPr="00E365F1">
        <w:rPr>
          <w:rFonts w:ascii="Times LatArm" w:hAnsi="Times LatArm"/>
          <w:sz w:val="22"/>
          <w:szCs w:val="22"/>
          <w:lang w:val="en-US"/>
        </w:rPr>
        <w:t xml:space="preserve"> (³ÛÝï»Õ):</w:t>
      </w:r>
    </w:p>
    <w:p w:rsidR="00E365F1" w:rsidRPr="00E365F1" w:rsidRDefault="00E365F1" w:rsidP="00E365F1">
      <w:pPr>
        <w:jc w:val="both"/>
        <w:rPr>
          <w:rFonts w:ascii="Times LatArm" w:hAnsi="Times LatArm"/>
          <w:sz w:val="22"/>
          <w:szCs w:val="22"/>
          <w:lang w:val="en-US"/>
        </w:rPr>
      </w:pPr>
      <w:r w:rsidRPr="00E365F1">
        <w:rPr>
          <w:rFonts w:ascii="Times LatArm" w:hAnsi="Times LatArm"/>
          <w:sz w:val="22"/>
          <w:szCs w:val="22"/>
          <w:lang w:val="en-US"/>
        </w:rPr>
        <w:tab/>
        <w:t>6) Ð³ë³ñ³Ï ¨ Ñ³ïáõÏ ³ÝáõÝÝ»ñáí.</w:t>
      </w:r>
    </w:p>
    <w:p w:rsidR="00E365F1" w:rsidRPr="00E365F1" w:rsidRDefault="00E365F1" w:rsidP="00896820">
      <w:pPr>
        <w:numPr>
          <w:ilvl w:val="0"/>
          <w:numId w:val="26"/>
        </w:numPr>
        <w:ind w:left="850"/>
        <w:jc w:val="both"/>
        <w:rPr>
          <w:rFonts w:ascii="Times LatArm" w:hAnsi="Times LatArm"/>
          <w:sz w:val="22"/>
          <w:szCs w:val="22"/>
          <w:lang w:val="en-US"/>
        </w:rPr>
      </w:pPr>
      <w:r w:rsidRPr="00E365F1">
        <w:rPr>
          <w:rFonts w:ascii="Times LatArm" w:hAnsi="Times LatArm"/>
          <w:i/>
          <w:sz w:val="22"/>
          <w:szCs w:val="22"/>
          <w:lang w:val="en-US"/>
        </w:rPr>
        <w:t>·áÑ³ñ</w:t>
      </w:r>
      <w:r w:rsidRPr="00E365F1">
        <w:rPr>
          <w:rFonts w:ascii="Times LatArm" w:hAnsi="Times LatArm"/>
          <w:sz w:val="22"/>
          <w:szCs w:val="22"/>
          <w:lang w:val="en-US"/>
        </w:rPr>
        <w:t xml:space="preserve"> (Ã³ÝÏ³·ÇÝ ù³ñ), </w:t>
      </w:r>
      <w:r w:rsidRPr="00E365F1">
        <w:rPr>
          <w:rFonts w:ascii="Times LatArm" w:hAnsi="Times LatArm"/>
          <w:i/>
          <w:sz w:val="22"/>
          <w:szCs w:val="22"/>
          <w:lang w:val="en-US"/>
        </w:rPr>
        <w:t>¶áÑ³ñ</w:t>
      </w:r>
      <w:r w:rsidRPr="00E365F1">
        <w:rPr>
          <w:rFonts w:ascii="Times LatArm" w:hAnsi="Times LatArm"/>
          <w:sz w:val="22"/>
          <w:szCs w:val="22"/>
          <w:lang w:val="en-US"/>
        </w:rPr>
        <w:t xml:space="preserve"> (Ç·.³ÝáõÝ):</w:t>
      </w:r>
    </w:p>
    <w:p w:rsidR="00E365F1" w:rsidRPr="00E365F1" w:rsidRDefault="00E365F1" w:rsidP="00E365F1">
      <w:pPr>
        <w:jc w:val="both"/>
        <w:rPr>
          <w:rFonts w:ascii="Times LatArm" w:hAnsi="Times LatArm"/>
          <w:sz w:val="22"/>
          <w:szCs w:val="22"/>
          <w:lang w:val="en-US"/>
        </w:rPr>
      </w:pPr>
      <w:r w:rsidRPr="00E365F1">
        <w:rPr>
          <w:rFonts w:ascii="Times LatArm" w:hAnsi="Times LatArm"/>
          <w:sz w:val="22"/>
          <w:szCs w:val="22"/>
          <w:lang w:val="en-US"/>
        </w:rPr>
        <w:tab/>
        <w:t>7) ¶ñ³Ï³Ý ¨ µ³ñµ³é³ÛÇÝ µ³é»ñÇ å³ï³Ñ³Ï³Ý ÝÙ³ÝáõÃÛ³Ùµ.</w:t>
      </w:r>
    </w:p>
    <w:p w:rsidR="00E365F1" w:rsidRPr="00E365F1" w:rsidRDefault="00E365F1" w:rsidP="00E365F1">
      <w:pPr>
        <w:jc w:val="both"/>
        <w:rPr>
          <w:rFonts w:ascii="Times LatArm" w:hAnsi="Times LatArm"/>
          <w:sz w:val="22"/>
          <w:szCs w:val="22"/>
          <w:lang w:val="en-US"/>
        </w:rPr>
      </w:pPr>
      <w:r w:rsidRPr="00E365F1">
        <w:rPr>
          <w:rFonts w:ascii="Times LatArm" w:hAnsi="Times LatArm"/>
          <w:i/>
          <w:sz w:val="22"/>
          <w:szCs w:val="22"/>
          <w:lang w:val="en-US"/>
        </w:rPr>
        <w:t>³ÝÑ»ñ</w:t>
      </w:r>
      <w:r w:rsidRPr="00E365F1">
        <w:rPr>
          <w:rFonts w:ascii="Times LatArm" w:hAnsi="Times LatArm"/>
          <w:sz w:val="22"/>
          <w:szCs w:val="22"/>
          <w:lang w:val="en-US"/>
        </w:rPr>
        <w:t xml:space="preserve"> (³ÝÙ³½), </w:t>
      </w:r>
      <w:r w:rsidRPr="00E365F1">
        <w:rPr>
          <w:rFonts w:ascii="Times LatArm" w:hAnsi="Times LatArm"/>
          <w:i/>
          <w:sz w:val="22"/>
          <w:szCs w:val="22"/>
          <w:lang w:val="en-US"/>
        </w:rPr>
        <w:t>³ÝÑ»ñ</w:t>
      </w:r>
      <w:r w:rsidRPr="00E365F1">
        <w:rPr>
          <w:rFonts w:ascii="Times LatArm" w:hAnsi="Times LatArm"/>
          <w:sz w:val="22"/>
          <w:szCs w:val="22"/>
          <w:lang w:val="en-US"/>
        </w:rPr>
        <w:t xml:space="preserve"> (µ³ñµ³é.`³ÝÑ³Ûñ): ¥2, 120¤</w:t>
      </w:r>
    </w:p>
    <w:p w:rsidR="00E365F1" w:rsidRPr="00E365F1" w:rsidRDefault="00E365F1" w:rsidP="00E365F1">
      <w:pPr>
        <w:ind w:firstLine="567"/>
        <w:jc w:val="both"/>
        <w:rPr>
          <w:rFonts w:ascii="Times LatArm" w:hAnsi="Times LatArm"/>
          <w:sz w:val="22"/>
          <w:szCs w:val="22"/>
          <w:lang w:val="en-US"/>
        </w:rPr>
      </w:pPr>
      <w:r w:rsidRPr="00E365F1">
        <w:rPr>
          <w:rFonts w:ascii="Times LatArm" w:hAnsi="Times LatArm"/>
          <w:sz w:val="22"/>
          <w:szCs w:val="22"/>
          <w:lang w:val="en-US"/>
        </w:rPr>
        <w:t xml:space="preserve">Â»Ù³Ý ³í»ÉÇ ß³ï ·áñÍÝ³Ï³Ý µÝáõÛÃ ¿ ÏñáõÙ, Ñ»ï¨³å»ë` áõëáõóÇãÁ å»ïù ¿ Ï³½ÙÇ ï³ñ³µÝáõÛÃ í³ñÅáõÃÛáõÝÝ»ñ` ï»ë³Ï³ÝÁ ·áñÍÝ³Ï³Ýáñ»Ý ÏÇñ³é»Éáõ Ñ³Ù³ñ: ØÇÝã¹»é ÙÇ³ÛÝ ³Ûë Ù³ëÇÝ ã¿, áñ å»ïù ¿ Ñá· ï³ÝÇ áõëáõóÇãÁ. Ã»Ù³ÛÇ Ù³ïã»ÉÇ µ³ó³ïñáõÃÛáõÝÁ Ã»ñ¨ë ãÇ ³å³ÑáíáõÙ ³ß³Ï»ñïÇ µ³é³å³ß³ñÇ Ñ³ñëï³óÙ³Ý Ñ³ñóÁ: ÊÝ¹ÇñÝ ¿É Ñ»Ýó ³ÛÝ ¿, Ã» ÇÝãå»ë, ÇÝã áõÕÇÝ»ñ ÷Ýïñ»É ½³ñ·³óÝ»Éáõ ³ß³Ï»ñïÇ ·ñ³íáñ ¨ µ³Ý³íáñ ËáëùÁ, µ³é³å³ß³ñÁ, Ï³å³Ïóí³Í Ëáëù Ï³½Ù»Éáõ áõÝ³ÏáõÃÛáõÝÁ` ã³Ýï»ë»Éáí ³ÝóÝ»ÉÇù ÝÛáõÃÁ: </w:t>
      </w:r>
    </w:p>
    <w:p w:rsidR="00E365F1" w:rsidRPr="00E365F1" w:rsidRDefault="00E365F1" w:rsidP="00E365F1">
      <w:pPr>
        <w:ind w:firstLine="567"/>
        <w:jc w:val="both"/>
        <w:rPr>
          <w:rFonts w:ascii="Times LatArm" w:hAnsi="Times LatArm"/>
          <w:sz w:val="22"/>
          <w:szCs w:val="22"/>
          <w:lang w:val="en-US"/>
        </w:rPr>
      </w:pPr>
      <w:r w:rsidRPr="00E365F1">
        <w:rPr>
          <w:rFonts w:ascii="Times LatArm" w:hAnsi="Times LatArm"/>
          <w:sz w:val="22"/>
          <w:szCs w:val="22"/>
          <w:lang w:val="en-US"/>
        </w:rPr>
        <w:t>´³é³å³ß³ñÇ Ñ³ñëï³óÙ³Ý ÙÇçáóÝ»ñÁ µ³½Ù³½³Ý »Ý: Ìñ³·ñ³ÛÇÝ   Ûáõñ³ù³ÝãÛáõñ ÝÛáõÃÇÝ Ñ³Ù³å³ï³ëË³Ý` áõëáõóÇãÁ å»ïù ¿ Ï³ï³ñÇ ËáëùÇ ½³ñ·³óÙ³ÝÁ Ýå³ï³Ï³áõÕÕí³Í ï³ñµ»ñ ³ßË³ï³ÝùÝ»ñ: àñå»ë½Ç ÷áùñÇß³ï» å³ñ½ å³ïÏ»ñ³óáõÙ Ï³½ÙíÇ ³ÛÝ Ù³ëÇÝ, Ã» ÇÝã Ýß³Ý³ÏáõÃÛáõÝ áõÝÇ Ñ³Ù³ÝáõÝÝ»ñÇ û·ï³·áñÍáõÙÁ ËáëùÇ Ù»ç µ³é³å³ß³ñÇ Ñ³ñëï³óÙ³Ý ·áñÍáõÙ, í»ñÉáõÍ»Ýù Ñ»ï¨Û³É Ñ³Ù³ÝáõÝÝ»ñÁ:</w:t>
      </w:r>
    </w:p>
    <w:p w:rsidR="00E365F1" w:rsidRPr="00E365F1" w:rsidRDefault="00E365F1" w:rsidP="00896820">
      <w:pPr>
        <w:numPr>
          <w:ilvl w:val="0"/>
          <w:numId w:val="24"/>
        </w:numPr>
        <w:ind w:left="709" w:hanging="283"/>
        <w:jc w:val="both"/>
        <w:rPr>
          <w:rFonts w:ascii="Times LatArm" w:hAnsi="Times LatArm"/>
          <w:sz w:val="22"/>
          <w:szCs w:val="22"/>
          <w:lang w:val="en-US"/>
        </w:rPr>
      </w:pPr>
      <w:r w:rsidRPr="00E365F1">
        <w:rPr>
          <w:rFonts w:ascii="Times LatArm" w:hAnsi="Times LatArm"/>
          <w:sz w:val="22"/>
          <w:szCs w:val="22"/>
          <w:lang w:val="en-US"/>
        </w:rPr>
        <w:tab/>
      </w:r>
      <w:r w:rsidRPr="00E365F1">
        <w:rPr>
          <w:rFonts w:ascii="Times LatArm" w:hAnsi="Times LatArm"/>
          <w:i/>
          <w:sz w:val="22"/>
          <w:szCs w:val="22"/>
          <w:lang w:val="en-US"/>
        </w:rPr>
        <w:t>²Õ»Õ</w:t>
      </w:r>
      <w:r w:rsidRPr="00E365F1">
        <w:rPr>
          <w:rFonts w:ascii="Times LatArm" w:hAnsi="Times LatArm"/>
          <w:sz w:val="22"/>
          <w:szCs w:val="22"/>
          <w:lang w:val="en-US"/>
        </w:rPr>
        <w:t xml:space="preserve"> - Ã³ÝÏ³·ÇÝ ù³ñÇ ÙÇ ï»ë³Ï, ë³ñ¹ÇáÝ,</w:t>
      </w:r>
    </w:p>
    <w:p w:rsidR="00E365F1" w:rsidRPr="00E365F1" w:rsidRDefault="00E365F1" w:rsidP="00896820">
      <w:pPr>
        <w:numPr>
          <w:ilvl w:val="0"/>
          <w:numId w:val="24"/>
        </w:numPr>
        <w:ind w:left="850" w:hanging="424"/>
        <w:jc w:val="both"/>
        <w:rPr>
          <w:rFonts w:ascii="Times LatArm" w:hAnsi="Times LatArm"/>
          <w:sz w:val="22"/>
          <w:szCs w:val="22"/>
          <w:lang w:val="en-US"/>
        </w:rPr>
      </w:pPr>
      <w:r w:rsidRPr="00E365F1">
        <w:rPr>
          <w:rFonts w:ascii="Times LatArm" w:hAnsi="Times LatArm"/>
          <w:i/>
          <w:sz w:val="22"/>
          <w:szCs w:val="22"/>
          <w:lang w:val="en-US"/>
        </w:rPr>
        <w:t>³Õ»Õ</w:t>
      </w:r>
      <w:r w:rsidRPr="00E365F1">
        <w:rPr>
          <w:rFonts w:ascii="Times LatArm" w:hAnsi="Times LatArm"/>
          <w:sz w:val="22"/>
          <w:szCs w:val="22"/>
          <w:lang w:val="en-US"/>
        </w:rPr>
        <w:t xml:space="preserve"> - µáõñ¹ Ï³Ù µ³Ùµ³Ï ·½»Éáõ ·áñÍÇù, </w:t>
      </w:r>
    </w:p>
    <w:p w:rsidR="00E365F1" w:rsidRPr="00E365F1" w:rsidRDefault="00E365F1" w:rsidP="00896820">
      <w:pPr>
        <w:numPr>
          <w:ilvl w:val="0"/>
          <w:numId w:val="24"/>
        </w:numPr>
        <w:ind w:left="850" w:hanging="424"/>
        <w:jc w:val="both"/>
        <w:rPr>
          <w:rFonts w:ascii="Times LatArm" w:hAnsi="Times LatArm"/>
          <w:sz w:val="22"/>
          <w:szCs w:val="22"/>
          <w:lang w:val="en-US"/>
        </w:rPr>
      </w:pPr>
      <w:r w:rsidRPr="00E365F1">
        <w:rPr>
          <w:rFonts w:ascii="Times LatArm" w:hAnsi="Times LatArm"/>
          <w:i/>
          <w:sz w:val="22"/>
          <w:szCs w:val="22"/>
          <w:lang w:val="en-US"/>
        </w:rPr>
        <w:t>³Õ»Õ</w:t>
      </w:r>
      <w:r w:rsidRPr="00E365F1">
        <w:rPr>
          <w:rFonts w:ascii="Times LatArm" w:hAnsi="Times LatArm"/>
          <w:sz w:val="22"/>
          <w:szCs w:val="22"/>
          <w:lang w:val="en-US"/>
        </w:rPr>
        <w:t xml:space="preserve"> - Ý»ï ³ñÓ³Ï»Éáõ Ï³Ù³ñ³Ó¨ ·áñÍÇù:</w:t>
      </w:r>
    </w:p>
    <w:p w:rsidR="00E365F1" w:rsidRPr="00E365F1" w:rsidRDefault="00E365F1" w:rsidP="00896820">
      <w:pPr>
        <w:numPr>
          <w:ilvl w:val="0"/>
          <w:numId w:val="24"/>
        </w:numPr>
        <w:ind w:left="850" w:hanging="424"/>
        <w:jc w:val="both"/>
        <w:rPr>
          <w:rFonts w:ascii="Times LatArm" w:hAnsi="Times LatArm"/>
          <w:sz w:val="22"/>
          <w:szCs w:val="22"/>
          <w:lang w:val="en-US"/>
        </w:rPr>
      </w:pPr>
      <w:r w:rsidRPr="00E365F1">
        <w:rPr>
          <w:rFonts w:ascii="Times LatArm" w:hAnsi="Times LatArm"/>
          <w:i/>
          <w:sz w:val="22"/>
          <w:szCs w:val="22"/>
          <w:lang w:val="en-US"/>
        </w:rPr>
        <w:t>Ø³ï</w:t>
      </w:r>
      <w:r w:rsidRPr="00E365F1">
        <w:rPr>
          <w:rFonts w:ascii="Times LatArm" w:hAnsi="Times LatArm"/>
          <w:sz w:val="22"/>
          <w:szCs w:val="22"/>
          <w:lang w:val="en-US"/>
        </w:rPr>
        <w:t xml:space="preserve"> - µÉáõñ,</w:t>
      </w:r>
    </w:p>
    <w:p w:rsidR="00E365F1" w:rsidRPr="00E365F1" w:rsidRDefault="00E365F1" w:rsidP="00896820">
      <w:pPr>
        <w:numPr>
          <w:ilvl w:val="0"/>
          <w:numId w:val="24"/>
        </w:numPr>
        <w:ind w:left="850" w:hanging="424"/>
        <w:jc w:val="both"/>
        <w:rPr>
          <w:rFonts w:ascii="Times LatArm" w:hAnsi="Times LatArm"/>
          <w:sz w:val="22"/>
          <w:szCs w:val="22"/>
          <w:lang w:val="en-US"/>
        </w:rPr>
      </w:pPr>
      <w:r w:rsidRPr="00E365F1">
        <w:rPr>
          <w:rFonts w:ascii="Times LatArm" w:hAnsi="Times LatArm"/>
          <w:i/>
          <w:sz w:val="22"/>
          <w:szCs w:val="22"/>
          <w:lang w:val="en-US"/>
        </w:rPr>
        <w:t>Ù³ï</w:t>
      </w:r>
      <w:r w:rsidRPr="00E365F1">
        <w:rPr>
          <w:rFonts w:ascii="Times LatArm" w:hAnsi="Times LatArm"/>
          <w:sz w:val="22"/>
          <w:szCs w:val="22"/>
          <w:lang w:val="en-US"/>
        </w:rPr>
        <w:t xml:space="preserve"> - Ù³ñ¹áõ ¨ áñáß Ï»Ý¹³ÝÇÝ»ñÇ Ù³ñÙÝÇ Ù³ë,</w:t>
      </w:r>
    </w:p>
    <w:p w:rsidR="00E365F1" w:rsidRPr="00E365F1" w:rsidRDefault="00E365F1" w:rsidP="00896820">
      <w:pPr>
        <w:numPr>
          <w:ilvl w:val="0"/>
          <w:numId w:val="24"/>
        </w:numPr>
        <w:ind w:left="850" w:hanging="424"/>
        <w:jc w:val="both"/>
        <w:rPr>
          <w:rFonts w:ascii="Times LatArm" w:hAnsi="Times LatArm"/>
          <w:sz w:val="22"/>
          <w:szCs w:val="22"/>
          <w:lang w:val="en-US"/>
        </w:rPr>
      </w:pPr>
      <w:r w:rsidRPr="00E365F1">
        <w:rPr>
          <w:rFonts w:ascii="Times LatArm" w:hAnsi="Times LatArm"/>
          <w:i/>
          <w:sz w:val="22"/>
          <w:szCs w:val="22"/>
          <w:lang w:val="en-US"/>
        </w:rPr>
        <w:t>Ù³ï</w:t>
      </w:r>
      <w:r w:rsidRPr="00E365F1">
        <w:rPr>
          <w:rFonts w:ascii="Times LatArm" w:hAnsi="Times LatArm"/>
          <w:sz w:val="22"/>
          <w:szCs w:val="22"/>
          <w:lang w:val="en-US"/>
        </w:rPr>
        <w:t xml:space="preserve"> - ß³ËÙ³ïáõÙ`å³ñïáõÃÛáõÝ:</w:t>
      </w:r>
    </w:p>
    <w:p w:rsidR="00E365F1" w:rsidRPr="00E365F1" w:rsidRDefault="00E365F1" w:rsidP="00E365F1">
      <w:pPr>
        <w:ind w:firstLine="567"/>
        <w:jc w:val="both"/>
        <w:rPr>
          <w:rFonts w:ascii="Times LatArm" w:hAnsi="Times LatArm"/>
          <w:sz w:val="22"/>
          <w:szCs w:val="22"/>
          <w:lang w:val="en-US"/>
        </w:rPr>
      </w:pPr>
      <w:r w:rsidRPr="00E365F1">
        <w:rPr>
          <w:rFonts w:ascii="Times LatArm" w:hAnsi="Times LatArm"/>
          <w:sz w:val="22"/>
          <w:szCs w:val="22"/>
          <w:lang w:val="en-US"/>
        </w:rPr>
        <w:t xml:space="preserve">Üßí³Í Ñ³Ù³ÝáõÝÝ»ñÇó, Áëï Çë, ³ß³Ï»ñïÝ»ñÇÝ Í³ÝáÃ ¿ ÙÇ³ÛÝ í»ñçÇÝ µ³ó³ïñáõÃÛáõÝÁ, µ³Ûó ³Ñ³ ³Ûë í»ñÉáõÍáõÃÛáõÝÁ Ïû·ÝÇ ³ß³Ï»ñïÝ»ñÇÝ` µÝ³·ñáõÙ Ñ³Ý¹Çå³Í </w:t>
      </w:r>
      <w:r w:rsidRPr="00E365F1">
        <w:rPr>
          <w:rFonts w:ascii="Times LatArm" w:hAnsi="Times LatArm"/>
          <w:sz w:val="22"/>
          <w:szCs w:val="22"/>
          <w:lang w:val="en-US"/>
        </w:rPr>
        <w:lastRenderedPageBreak/>
        <w:t>³ñï³Ñ³ÛïáõÃÛáõÝÝ»ñÝ ³í»ÉÇ ×Çßï ÁÙµéÝ»Éáõ ¨, ë»÷³Ï³Ý ËáëùÁ Ñ³ñëï³óÝ»Éáõ: ²Û¹ áõÕÕáõÃÛ³Ùµ Çñ³Ï³Ý³óíáÕ ³ßË³ï³ÝùÝ»ñÇÝ ³í»ÉÇ É³ÛÝ Ã³÷ ï³Éáõ Ñ³Ù³ñ áõëáõóÇãÁ ãå»ïù ¿ ë³ÑÙ³Ý³÷³ÏíÇ ÙÇ³ÛÝ ¹³ë³·ñùÇ ÁÝÓ»é³Í ÑÝ³ñ³íáñáõÃÛáõÝÝ»ñáí: àõëáõóãÇ ³ãùÇó  ãå»ïù ¿ íñÇåÇ áã ÙÇ ³ÝÍ³ÝáÃ µ³é: ì»ñçÇÝÝ»ñë å»ïù ¿ Ù³ïã»ÉÇáñ»Ý å³ñ½³µ³Ýí»Ý, »ÝÃ³ñÏí»Ý í»ñÉáõÍáõÃÛ³Ý: ²ÝíÇ×»ÉÇ ÷³ëï ¿, áñ ÙÇ³ÛÝ ³ß³Ï»ñïÝ»ñÇ Ñ³Ù³ñ Ñ³ëÏ³Ý³ÉÇ, Í³ÝáÃ µ³é»ñÁ Ùáõïù Ï·áñÍ»Ý Ýñ³Ýó µ³é³å³ß³ñÁ ¨ Ï¹³éÝ³Ý ³Ù»ÝûñÛ³ ·áñÍ³Í³Ï³Ý µ³é»ñ:</w:t>
      </w:r>
    </w:p>
    <w:p w:rsidR="00E365F1" w:rsidRPr="00E365F1" w:rsidRDefault="00E365F1" w:rsidP="00E365F1">
      <w:pPr>
        <w:ind w:firstLine="567"/>
        <w:jc w:val="both"/>
        <w:rPr>
          <w:rFonts w:ascii="Times LatArm" w:hAnsi="Times LatArm"/>
          <w:sz w:val="22"/>
          <w:szCs w:val="22"/>
          <w:lang w:val="en-US"/>
        </w:rPr>
      </w:pPr>
      <w:r w:rsidRPr="00E365F1">
        <w:rPr>
          <w:rFonts w:ascii="Times LatArm" w:hAnsi="Times LatArm"/>
          <w:sz w:val="22"/>
          <w:szCs w:val="22"/>
          <w:lang w:val="en-US"/>
        </w:rPr>
        <w:t>àõñ»ÙÝ` ÇÝãåÇëÇ ³ßË³ï³ÝùÝ»ñ Ï³½Ù³Ï»ñå»É ëáíáñáÕÝ»ñÇ µ³é³å³ß³ñÁ Ñ³Ù³ÝáõÝÝ»ñáí Ñ³ñëï³óÝ»Éáõ áõÕÕáõÃÛ³Ùµ: àõëáõóÇãÁ å»ïù ¿ Í³ÝáÃáõÃÛ³Ý Ï³ñ·áí ï»Õ»Ï³óÝÇ ³éÏ³ Ñ³Ù³ÝáõÝÝ»ñÇ µ³é³ñ³ÝÝ»ñÇ Ù³ëÇÝ, û·ÝÇ û·ïí»Éáõ ¹ñ³ÝóÇó: ²í»ÉÇ ·áñÍÝ³Ï³Ý ¨ ³ñ¹ÛáõÝ³ñ³ñ Ïëï³óíÇ, »Ã» Ù»Ï ¹³ë³Å³Ù áõëáõóãÇ û·ÝáõÃÛ³Ùµ ³ß³Ï»ñïÝ»ñÝ ³ßË³ï»Ý µ³é³ñ³ÝÝ»ñáí: ä»ïù ¿ Ñ»ï³Ùáõï ÉÇÝ»É, áñ Ýñ³Ýù ¨ë µ³é³ï»ïñ»ñ å³Ñ»Ý, Ñ³ñÏ »Õ³Í ¹»åùáõÙ ÝßáõÙÝ»ñ ³Ý»Ý:</w:t>
      </w:r>
      <w:r w:rsidRPr="00E365F1">
        <w:rPr>
          <w:rFonts w:ascii="Times LatArm" w:hAnsi="Times LatArm"/>
          <w:sz w:val="22"/>
          <w:szCs w:val="22"/>
          <w:lang w:val="en-US"/>
        </w:rPr>
        <w:tab/>
      </w:r>
    </w:p>
    <w:p w:rsidR="00E365F1" w:rsidRPr="00E365F1" w:rsidRDefault="00E365F1" w:rsidP="00E365F1">
      <w:pPr>
        <w:ind w:firstLine="567"/>
        <w:jc w:val="both"/>
        <w:rPr>
          <w:rFonts w:ascii="Times LatArm" w:hAnsi="Times LatArm"/>
          <w:sz w:val="22"/>
          <w:szCs w:val="22"/>
          <w:lang w:val="en-US"/>
        </w:rPr>
      </w:pPr>
      <w:r w:rsidRPr="00E365F1">
        <w:rPr>
          <w:rFonts w:ascii="Times LatArm" w:hAnsi="Times LatArm"/>
          <w:sz w:val="22"/>
          <w:szCs w:val="22"/>
          <w:lang w:val="en-US"/>
        </w:rPr>
        <w:t>öáñÓ»Ýù ÑÝ³ñ³íáñÇÝë ÁÝÏ³É»ÉÇ Ý»ñÏ³Û³óÝ»É ·áñÍÝ³Ï³Ý µÝáõÛÃÇ ÙÇ ß³ñù ³é³ç³¹ñ³ÝùÝ»ñ:</w:t>
      </w:r>
    </w:p>
    <w:p w:rsidR="00E365F1" w:rsidRPr="00E365F1" w:rsidRDefault="00E365F1" w:rsidP="00E365F1">
      <w:pPr>
        <w:ind w:firstLine="567"/>
        <w:jc w:val="both"/>
        <w:rPr>
          <w:rFonts w:ascii="Times LatArm" w:hAnsi="Times LatArm"/>
          <w:sz w:val="22"/>
          <w:szCs w:val="22"/>
          <w:lang w:val="en-US"/>
        </w:rPr>
      </w:pPr>
      <w:r w:rsidRPr="00E365F1">
        <w:rPr>
          <w:rFonts w:ascii="Times LatArm" w:hAnsi="Times LatArm"/>
          <w:sz w:val="22"/>
          <w:szCs w:val="22"/>
          <w:lang w:val="en-US"/>
        </w:rPr>
        <w:t>³) ´³é³ñ³ÝÇó  ¹áõñë ·ñ»É Ñ³Ù³ÝáõÝÝ»ñÇ ß³ñù»ñ` Áëï ËáëùÇ Ù³ë»ñÇ å³ïÏ³Ý»ÉáõÃÛ³Ý: ´³Ûó ù³ÝÇ áñ 6-ñ¹ ¹³ë³ñ³ÝóÇÝ»ñÁ ã»Ý áõëáõÙÝ³ëÇñ»É Ñ³Û»ñ»ÝÇ µáÉáñ ËáëùÇ Ù³ë»ñÁ, Ýß»É` ³é³ñÏ³, Ñ³ïÏ³ÝÇß, ·áñÍáÕáõÃÛáõÝ óáõÛó ïíáÕ µ³é»ñ:</w:t>
      </w:r>
      <w:r w:rsidRPr="00E365F1">
        <w:rPr>
          <w:sz w:val="22"/>
          <w:szCs w:val="22"/>
          <w:lang w:val="en-US"/>
        </w:rPr>
        <w:footnoteReference w:customMarkFollows="1" w:id="4"/>
        <w:t>*</w:t>
      </w:r>
    </w:p>
    <w:p w:rsidR="00E365F1" w:rsidRPr="00E365F1" w:rsidRDefault="00E365F1" w:rsidP="00E365F1">
      <w:pPr>
        <w:ind w:firstLine="567"/>
        <w:jc w:val="both"/>
        <w:rPr>
          <w:rFonts w:ascii="Times LatArm" w:hAnsi="Times LatArm"/>
          <w:sz w:val="22"/>
          <w:szCs w:val="22"/>
          <w:lang w:val="en-US"/>
        </w:rPr>
      </w:pPr>
      <w:r w:rsidRPr="00E365F1">
        <w:rPr>
          <w:rFonts w:ascii="Times LatArm" w:hAnsi="Times LatArm"/>
          <w:sz w:val="22"/>
          <w:szCs w:val="22"/>
          <w:lang w:val="en-US"/>
        </w:rPr>
        <w:t>µ) ´³é³ñ³ÝÇó ·ïÝ»É »ñÏ³Ý¹³Ù, »é³Ý¹³Ù, ù³é³Ý¹³Ù Ñ³Ù³ÝáõÝÝ»ñ ¨ ·áñÍ³Í»É Ý³Ë³¹³ëáõÃÛáõÝÝ»ñÇ Ù»ç:</w:t>
      </w:r>
    </w:p>
    <w:p w:rsidR="00E365F1" w:rsidRPr="00E365F1" w:rsidRDefault="00E365F1" w:rsidP="00E365F1">
      <w:pPr>
        <w:ind w:firstLine="567"/>
        <w:jc w:val="both"/>
        <w:rPr>
          <w:rFonts w:ascii="Times LatArm" w:hAnsi="Times LatArm"/>
          <w:sz w:val="22"/>
          <w:szCs w:val="22"/>
          <w:lang w:val="en-US"/>
        </w:rPr>
      </w:pPr>
      <w:r w:rsidRPr="00E365F1">
        <w:rPr>
          <w:rFonts w:ascii="Times LatArm" w:hAnsi="Times LatArm"/>
          <w:sz w:val="22"/>
          <w:szCs w:val="22"/>
          <w:lang w:val="en-US"/>
        </w:rPr>
        <w:t>·) Î³½Ù»É ÷áùñÇÏ ï»ùëï ïñí³Í Ñ³Ù³ÝáõÝÝ»ñáí (Ýß»É Ñ³Ù³ÝáõÝÝ»ñÁ):</w:t>
      </w:r>
    </w:p>
    <w:p w:rsidR="00E365F1" w:rsidRPr="00E365F1" w:rsidRDefault="00E365F1" w:rsidP="00E365F1">
      <w:pPr>
        <w:ind w:firstLine="567"/>
        <w:jc w:val="both"/>
        <w:rPr>
          <w:rFonts w:ascii="Times LatArm" w:hAnsi="Times LatArm"/>
          <w:sz w:val="22"/>
          <w:szCs w:val="22"/>
          <w:lang w:val="en-US"/>
        </w:rPr>
      </w:pPr>
      <w:r w:rsidRPr="00E365F1">
        <w:rPr>
          <w:rFonts w:ascii="Times LatArm" w:hAnsi="Times LatArm"/>
          <w:sz w:val="22"/>
          <w:szCs w:val="22"/>
          <w:lang w:val="en-US"/>
        </w:rPr>
        <w:t>¹) Ð³Ù³ÝáõÝÝ»ñáí Ï³½Ù»É µ³é³Ï³å³ÏóáõÃÛáõÝÝ»ñ Ï³Ù Ý³Ë³¹³ëáõÃÛáõÝÝ»ñ ¨ å³Ñ³Ýç»É` µ³ó³ïñ»É ¹ñ³Ýó ÇÙ³ëïÝ»ñÁ:</w:t>
      </w:r>
    </w:p>
    <w:p w:rsidR="00E365F1" w:rsidRPr="00E365F1" w:rsidRDefault="00E365F1" w:rsidP="00E365F1">
      <w:pPr>
        <w:jc w:val="both"/>
        <w:rPr>
          <w:rFonts w:ascii="Times LatArm" w:hAnsi="Times LatArm"/>
          <w:sz w:val="22"/>
          <w:szCs w:val="22"/>
          <w:lang w:val="en-US"/>
        </w:rPr>
      </w:pPr>
      <w:r w:rsidRPr="00E365F1">
        <w:rPr>
          <w:rFonts w:ascii="Times LatArm" w:hAnsi="Times LatArm"/>
          <w:sz w:val="22"/>
          <w:szCs w:val="22"/>
          <w:lang w:val="en-US"/>
        </w:rPr>
        <w:tab/>
        <w:t xml:space="preserve">úñÇÝ³Ï` </w:t>
      </w:r>
    </w:p>
    <w:p w:rsidR="00E365F1" w:rsidRPr="00E365F1" w:rsidRDefault="00E365F1" w:rsidP="00896820">
      <w:pPr>
        <w:numPr>
          <w:ilvl w:val="0"/>
          <w:numId w:val="28"/>
        </w:numPr>
        <w:ind w:left="0" w:firstLine="567"/>
        <w:jc w:val="both"/>
        <w:rPr>
          <w:rFonts w:ascii="Times LatArm" w:hAnsi="Times LatArm"/>
          <w:sz w:val="22"/>
          <w:szCs w:val="22"/>
          <w:lang w:val="en-US"/>
        </w:rPr>
      </w:pPr>
      <w:r w:rsidRPr="00E365F1">
        <w:rPr>
          <w:rFonts w:ascii="Times LatArm" w:hAnsi="Times LatArm"/>
          <w:sz w:val="22"/>
          <w:szCs w:val="22"/>
          <w:lang w:val="en-US"/>
        </w:rPr>
        <w:t xml:space="preserve">çñÇ </w:t>
      </w:r>
      <w:r w:rsidRPr="00E365F1">
        <w:rPr>
          <w:rFonts w:ascii="Times LatArm" w:hAnsi="Times LatArm"/>
          <w:i/>
          <w:sz w:val="22"/>
          <w:szCs w:val="22"/>
          <w:lang w:val="en-US"/>
        </w:rPr>
        <w:t>³Ï</w:t>
      </w:r>
      <w:r w:rsidRPr="00E365F1">
        <w:rPr>
          <w:rFonts w:ascii="Times LatArm" w:hAnsi="Times LatArm"/>
          <w:sz w:val="22"/>
          <w:szCs w:val="22"/>
          <w:lang w:val="en-US"/>
        </w:rPr>
        <w:t xml:space="preserve">, Ù³ï³Ýáõ </w:t>
      </w:r>
      <w:r w:rsidRPr="00E365F1">
        <w:rPr>
          <w:rFonts w:ascii="Times LatArm" w:hAnsi="Times LatArm"/>
          <w:i/>
          <w:sz w:val="22"/>
          <w:szCs w:val="22"/>
          <w:lang w:val="en-US"/>
        </w:rPr>
        <w:t>³Ï</w:t>
      </w:r>
      <w:r w:rsidRPr="00E365F1">
        <w:rPr>
          <w:rFonts w:ascii="Times LatArm" w:hAnsi="Times LatArm"/>
          <w:sz w:val="22"/>
          <w:szCs w:val="22"/>
          <w:lang w:val="en-US"/>
        </w:rPr>
        <w:t xml:space="preserve">, Ù»ù»Ý³ÛÇ </w:t>
      </w:r>
      <w:r w:rsidRPr="00E365F1">
        <w:rPr>
          <w:rFonts w:ascii="Times LatArm" w:hAnsi="Times LatArm"/>
          <w:i/>
          <w:sz w:val="22"/>
          <w:szCs w:val="22"/>
          <w:lang w:val="en-US"/>
        </w:rPr>
        <w:t>³Ï</w:t>
      </w:r>
      <w:r w:rsidRPr="00E365F1">
        <w:rPr>
          <w:rFonts w:ascii="Times LatArm" w:hAnsi="Times LatArm"/>
          <w:sz w:val="22"/>
          <w:szCs w:val="22"/>
          <w:lang w:val="en-US"/>
        </w:rPr>
        <w:t xml:space="preserve">, </w:t>
      </w:r>
    </w:p>
    <w:p w:rsidR="00E365F1" w:rsidRPr="00E365F1" w:rsidRDefault="00E365F1" w:rsidP="00896820">
      <w:pPr>
        <w:numPr>
          <w:ilvl w:val="0"/>
          <w:numId w:val="28"/>
        </w:numPr>
        <w:ind w:left="0" w:firstLine="567"/>
        <w:jc w:val="both"/>
        <w:rPr>
          <w:rFonts w:ascii="Times LatArm" w:hAnsi="Times LatArm"/>
          <w:sz w:val="22"/>
          <w:szCs w:val="22"/>
          <w:lang w:val="en-US"/>
        </w:rPr>
      </w:pPr>
      <w:r w:rsidRPr="00E365F1">
        <w:rPr>
          <w:rFonts w:ascii="Times LatArm" w:hAnsi="Times LatArm"/>
          <w:sz w:val="22"/>
          <w:szCs w:val="22"/>
          <w:lang w:val="en-US"/>
        </w:rPr>
        <w:t xml:space="preserve">Ã³ÝÏ³ñÅ»ù </w:t>
      </w:r>
      <w:r w:rsidRPr="00E365F1">
        <w:rPr>
          <w:rFonts w:ascii="Times LatArm" w:hAnsi="Times LatArm"/>
          <w:i/>
          <w:sz w:val="22"/>
          <w:szCs w:val="22"/>
          <w:lang w:val="en-US"/>
        </w:rPr>
        <w:t>É³É</w:t>
      </w:r>
      <w:r w:rsidRPr="00E365F1">
        <w:rPr>
          <w:rFonts w:ascii="Times LatArm" w:hAnsi="Times LatArm"/>
          <w:sz w:val="22"/>
          <w:szCs w:val="22"/>
          <w:lang w:val="en-US"/>
        </w:rPr>
        <w:t xml:space="preserve">, ³Õ»Ïïáõñ </w:t>
      </w:r>
      <w:r w:rsidRPr="00E365F1">
        <w:rPr>
          <w:rFonts w:ascii="Times LatArm" w:hAnsi="Times LatArm"/>
          <w:i/>
          <w:sz w:val="22"/>
          <w:szCs w:val="22"/>
          <w:lang w:val="en-US"/>
        </w:rPr>
        <w:t>É³É</w:t>
      </w:r>
      <w:r w:rsidRPr="00E365F1">
        <w:rPr>
          <w:rFonts w:ascii="Times LatArm" w:hAnsi="Times LatArm"/>
          <w:sz w:val="22"/>
          <w:szCs w:val="22"/>
          <w:lang w:val="en-US"/>
        </w:rPr>
        <w:t xml:space="preserve">, </w:t>
      </w:r>
      <w:r w:rsidRPr="00E365F1">
        <w:rPr>
          <w:rFonts w:ascii="Times LatArm" w:hAnsi="Times LatArm"/>
          <w:i/>
          <w:sz w:val="22"/>
          <w:szCs w:val="22"/>
          <w:lang w:val="en-US"/>
        </w:rPr>
        <w:t>É³É</w:t>
      </w:r>
      <w:r w:rsidRPr="00E365F1">
        <w:rPr>
          <w:rFonts w:ascii="Times LatArm" w:hAnsi="Times LatArm"/>
          <w:sz w:val="22"/>
          <w:szCs w:val="22"/>
          <w:lang w:val="en-US"/>
        </w:rPr>
        <w:t xml:space="preserve"> Ù³ñ¹, </w:t>
      </w:r>
    </w:p>
    <w:p w:rsidR="00E365F1" w:rsidRPr="00E365F1" w:rsidRDefault="00E365F1" w:rsidP="00896820">
      <w:pPr>
        <w:numPr>
          <w:ilvl w:val="0"/>
          <w:numId w:val="28"/>
        </w:numPr>
        <w:ind w:left="0" w:firstLine="567"/>
        <w:jc w:val="both"/>
        <w:rPr>
          <w:rFonts w:ascii="Times LatArm" w:hAnsi="Times LatArm"/>
          <w:sz w:val="22"/>
          <w:szCs w:val="22"/>
          <w:lang w:val="en-US"/>
        </w:rPr>
      </w:pPr>
      <w:r w:rsidRPr="00E365F1">
        <w:rPr>
          <w:rFonts w:ascii="Times LatArm" w:hAnsi="Times LatArm"/>
          <w:i/>
          <w:sz w:val="22"/>
          <w:szCs w:val="22"/>
          <w:lang w:val="en-US"/>
        </w:rPr>
        <w:t>Ñ³ñÏ</w:t>
      </w:r>
      <w:r w:rsidRPr="00E365F1">
        <w:rPr>
          <w:rFonts w:ascii="Times LatArm" w:hAnsi="Times LatArm"/>
          <w:sz w:val="22"/>
          <w:szCs w:val="22"/>
          <w:lang w:val="en-US"/>
        </w:rPr>
        <w:t xml:space="preserve"> ãÏ³, »ñÏáõ </w:t>
      </w:r>
      <w:r w:rsidRPr="00E365F1">
        <w:rPr>
          <w:rFonts w:ascii="Times LatArm" w:hAnsi="Times LatArm"/>
          <w:i/>
          <w:sz w:val="22"/>
          <w:szCs w:val="22"/>
          <w:lang w:val="en-US"/>
        </w:rPr>
        <w:t>Ñ³ñÏ</w:t>
      </w:r>
      <w:r w:rsidRPr="00E365F1">
        <w:rPr>
          <w:rFonts w:ascii="Times LatArm" w:hAnsi="Times LatArm"/>
          <w:sz w:val="22"/>
          <w:szCs w:val="22"/>
          <w:lang w:val="en-US"/>
        </w:rPr>
        <w:t xml:space="preserve"> µ³ñÓñ³Ý³É, ³åñ»É Ù»Ï </w:t>
      </w:r>
      <w:r w:rsidRPr="00E365F1">
        <w:rPr>
          <w:rFonts w:ascii="Times LatArm" w:hAnsi="Times LatArm"/>
          <w:i/>
          <w:sz w:val="22"/>
          <w:szCs w:val="22"/>
          <w:lang w:val="en-US"/>
        </w:rPr>
        <w:t>Ñ³ñÏÇ</w:t>
      </w:r>
      <w:r w:rsidRPr="00E365F1">
        <w:rPr>
          <w:rFonts w:ascii="Times LatArm" w:hAnsi="Times LatArm"/>
          <w:sz w:val="22"/>
          <w:szCs w:val="22"/>
          <w:lang w:val="en-US"/>
        </w:rPr>
        <w:t xml:space="preserve"> ï³Ï, </w:t>
      </w:r>
      <w:r w:rsidRPr="00E365F1">
        <w:rPr>
          <w:rFonts w:ascii="Times LatArm" w:hAnsi="Times LatArm"/>
          <w:i/>
          <w:sz w:val="22"/>
          <w:szCs w:val="22"/>
          <w:lang w:val="en-US"/>
        </w:rPr>
        <w:t>Ñ³ñÏ</w:t>
      </w:r>
      <w:r w:rsidRPr="00E365F1">
        <w:rPr>
          <w:rFonts w:ascii="Times LatArm" w:hAnsi="Times LatArm"/>
          <w:sz w:val="22"/>
          <w:szCs w:val="22"/>
          <w:lang w:val="en-US"/>
        </w:rPr>
        <w:t xml:space="preserve"> í×³ñ»É,</w:t>
      </w:r>
    </w:p>
    <w:p w:rsidR="00E365F1" w:rsidRPr="00E365F1" w:rsidRDefault="00E365F1" w:rsidP="00896820">
      <w:pPr>
        <w:numPr>
          <w:ilvl w:val="0"/>
          <w:numId w:val="28"/>
        </w:numPr>
        <w:ind w:left="0" w:firstLine="567"/>
        <w:jc w:val="both"/>
        <w:rPr>
          <w:rFonts w:ascii="Times LatArm" w:hAnsi="Times LatArm"/>
          <w:sz w:val="22"/>
          <w:szCs w:val="22"/>
          <w:lang w:val="en-US"/>
        </w:rPr>
      </w:pPr>
      <w:r w:rsidRPr="00E365F1">
        <w:rPr>
          <w:rFonts w:ascii="Times LatArm" w:hAnsi="Times LatArm"/>
          <w:i/>
          <w:sz w:val="22"/>
          <w:szCs w:val="22"/>
          <w:lang w:val="en-US"/>
        </w:rPr>
        <w:t>ïáÝ</w:t>
      </w:r>
      <w:r w:rsidRPr="00E365F1">
        <w:rPr>
          <w:rFonts w:ascii="Times LatArm" w:hAnsi="Times LatArm"/>
          <w:sz w:val="22"/>
          <w:szCs w:val="22"/>
          <w:lang w:val="en-US"/>
        </w:rPr>
        <w:t xml:space="preserve"> ¿ Ù»½ Ñ³Ù³ñ, í³ï </w:t>
      </w:r>
      <w:r w:rsidRPr="00E365F1">
        <w:rPr>
          <w:rFonts w:ascii="Times LatArm" w:hAnsi="Times LatArm"/>
          <w:i/>
          <w:sz w:val="22"/>
          <w:szCs w:val="22"/>
          <w:lang w:val="en-US"/>
        </w:rPr>
        <w:t>ïáÝáí</w:t>
      </w:r>
      <w:r w:rsidRPr="00E365F1">
        <w:rPr>
          <w:rFonts w:ascii="Times LatArm" w:hAnsi="Times LatArm"/>
          <w:sz w:val="22"/>
          <w:szCs w:val="22"/>
          <w:lang w:val="en-US"/>
        </w:rPr>
        <w:t xml:space="preserve"> Ëáë»É, µ³ñÓñ </w:t>
      </w:r>
      <w:r w:rsidRPr="00E365F1">
        <w:rPr>
          <w:rFonts w:ascii="Times LatArm" w:hAnsi="Times LatArm"/>
          <w:i/>
          <w:sz w:val="22"/>
          <w:szCs w:val="22"/>
          <w:lang w:val="en-US"/>
        </w:rPr>
        <w:t>ïáÝáí</w:t>
      </w:r>
      <w:r w:rsidRPr="00E365F1">
        <w:rPr>
          <w:rFonts w:ascii="Times LatArm" w:hAnsi="Times LatArm"/>
          <w:sz w:val="22"/>
          <w:szCs w:val="22"/>
          <w:lang w:val="en-US"/>
        </w:rPr>
        <w:t xml:space="preserve"> »ñ·»É,</w:t>
      </w:r>
    </w:p>
    <w:p w:rsidR="00E365F1" w:rsidRPr="00E365F1" w:rsidRDefault="00E365F1" w:rsidP="00896820">
      <w:pPr>
        <w:numPr>
          <w:ilvl w:val="0"/>
          <w:numId w:val="28"/>
        </w:numPr>
        <w:ind w:left="0" w:firstLine="567"/>
        <w:jc w:val="both"/>
        <w:rPr>
          <w:rFonts w:ascii="Times LatArm" w:hAnsi="Times LatArm"/>
          <w:sz w:val="22"/>
          <w:szCs w:val="22"/>
          <w:lang w:val="en-US"/>
        </w:rPr>
      </w:pPr>
      <w:r w:rsidRPr="00E365F1">
        <w:rPr>
          <w:rFonts w:ascii="Times LatArm" w:hAnsi="Times LatArm"/>
          <w:sz w:val="22"/>
          <w:szCs w:val="22"/>
          <w:lang w:val="en-US"/>
        </w:rPr>
        <w:t xml:space="preserve">³é³íáïÛ³Ý </w:t>
      </w:r>
      <w:r w:rsidRPr="00E365F1">
        <w:rPr>
          <w:rFonts w:ascii="Times LatArm" w:hAnsi="Times LatArm"/>
          <w:i/>
          <w:sz w:val="22"/>
          <w:szCs w:val="22"/>
          <w:lang w:val="en-US"/>
        </w:rPr>
        <w:t>óáÕ</w:t>
      </w:r>
      <w:r w:rsidRPr="00E365F1">
        <w:rPr>
          <w:rFonts w:ascii="Times LatArm" w:hAnsi="Times LatArm"/>
          <w:sz w:val="22"/>
          <w:szCs w:val="22"/>
          <w:lang w:val="en-US"/>
        </w:rPr>
        <w:t xml:space="preserve"> ¹Ý»É, ³ñ¨Ç </w:t>
      </w:r>
      <w:r w:rsidRPr="00E365F1">
        <w:rPr>
          <w:rFonts w:ascii="Times LatArm" w:hAnsi="Times LatArm"/>
          <w:i/>
          <w:sz w:val="22"/>
          <w:szCs w:val="22"/>
          <w:lang w:val="en-US"/>
        </w:rPr>
        <w:t>óáÕÁ</w:t>
      </w:r>
      <w:r w:rsidRPr="00E365F1">
        <w:rPr>
          <w:rFonts w:ascii="Times LatArm" w:hAnsi="Times LatArm"/>
          <w:sz w:val="22"/>
          <w:szCs w:val="22"/>
          <w:lang w:val="en-US"/>
        </w:rPr>
        <w:t xml:space="preserve">, »ñ¨³ó Í³ÕÏÇ </w:t>
      </w:r>
      <w:r w:rsidRPr="00E365F1">
        <w:rPr>
          <w:rFonts w:ascii="Times LatArm" w:hAnsi="Times LatArm"/>
          <w:i/>
          <w:sz w:val="22"/>
          <w:szCs w:val="22"/>
          <w:lang w:val="en-US"/>
        </w:rPr>
        <w:t>óáÕÁ,</w:t>
      </w:r>
    </w:p>
    <w:p w:rsidR="00E365F1" w:rsidRPr="00E365F1" w:rsidRDefault="00E365F1" w:rsidP="00896820">
      <w:pPr>
        <w:numPr>
          <w:ilvl w:val="0"/>
          <w:numId w:val="28"/>
        </w:numPr>
        <w:ind w:left="0" w:firstLine="567"/>
        <w:jc w:val="both"/>
        <w:rPr>
          <w:rFonts w:ascii="Times LatArm" w:hAnsi="Times LatArm"/>
          <w:sz w:val="22"/>
          <w:szCs w:val="22"/>
          <w:lang w:val="en-US"/>
        </w:rPr>
      </w:pPr>
      <w:r w:rsidRPr="00E365F1">
        <w:rPr>
          <w:rFonts w:ascii="Times LatArm" w:hAnsi="Times LatArm"/>
          <w:sz w:val="22"/>
          <w:szCs w:val="22"/>
          <w:lang w:val="en-US"/>
        </w:rPr>
        <w:t xml:space="preserve">ÙÇ </w:t>
      </w:r>
      <w:r w:rsidRPr="00E365F1">
        <w:rPr>
          <w:rFonts w:ascii="Times LatArm" w:hAnsi="Times LatArm"/>
          <w:i/>
          <w:sz w:val="22"/>
          <w:szCs w:val="22"/>
          <w:lang w:val="en-US"/>
        </w:rPr>
        <w:t>å³Ñ</w:t>
      </w:r>
      <w:r w:rsidRPr="00E365F1">
        <w:rPr>
          <w:rFonts w:ascii="Times LatArm" w:hAnsi="Times LatArm"/>
          <w:sz w:val="22"/>
          <w:szCs w:val="22"/>
          <w:lang w:val="en-US"/>
        </w:rPr>
        <w:t xml:space="preserve"> ù³ñ³Ý³É, ×ÛáõÕÁ å³Ñ </w:t>
      </w:r>
      <w:r w:rsidRPr="00E365F1">
        <w:rPr>
          <w:rFonts w:ascii="Times LatArm" w:hAnsi="Times LatArm"/>
          <w:i/>
          <w:sz w:val="22"/>
          <w:szCs w:val="22"/>
          <w:lang w:val="en-US"/>
        </w:rPr>
        <w:t>ï³É</w:t>
      </w:r>
      <w:r w:rsidR="00204B15">
        <w:rPr>
          <w:rFonts w:ascii="Times LatArm" w:hAnsi="Times LatArm"/>
          <w:sz w:val="22"/>
          <w:szCs w:val="22"/>
          <w:lang w:val="en-US"/>
        </w:rPr>
        <w:t xml:space="preserve"> Ñ</w:t>
      </w:r>
      <w:r w:rsidRPr="00E365F1">
        <w:rPr>
          <w:rFonts w:ascii="Times LatArm" w:hAnsi="Times LatArm"/>
          <w:sz w:val="22"/>
          <w:szCs w:val="22"/>
          <w:lang w:val="en-US"/>
        </w:rPr>
        <w:t xml:space="preserve">áÕÇÝ, </w:t>
      </w:r>
      <w:r w:rsidRPr="00E365F1">
        <w:rPr>
          <w:rFonts w:ascii="Times LatArm" w:hAnsi="Times LatArm"/>
          <w:i/>
          <w:sz w:val="22"/>
          <w:szCs w:val="22"/>
          <w:lang w:val="en-US"/>
        </w:rPr>
        <w:t>å³Ñ,</w:t>
      </w:r>
      <w:r w:rsidRPr="00E365F1">
        <w:rPr>
          <w:rFonts w:ascii="Times LatArm" w:hAnsi="Times LatArm"/>
          <w:sz w:val="22"/>
          <w:szCs w:val="22"/>
          <w:lang w:val="en-US"/>
        </w:rPr>
        <w:t xml:space="preserve"> ³Ûë ÇÝã Ï³ï³ñí»ó,</w:t>
      </w:r>
    </w:p>
    <w:p w:rsidR="00E365F1" w:rsidRPr="00E365F1" w:rsidRDefault="00E365F1" w:rsidP="00896820">
      <w:pPr>
        <w:numPr>
          <w:ilvl w:val="0"/>
          <w:numId w:val="28"/>
        </w:numPr>
        <w:ind w:left="0" w:firstLine="567"/>
        <w:jc w:val="both"/>
        <w:rPr>
          <w:rFonts w:ascii="Times LatArm" w:hAnsi="Times LatArm"/>
          <w:sz w:val="22"/>
          <w:szCs w:val="22"/>
          <w:lang w:val="en-US"/>
        </w:rPr>
      </w:pPr>
      <w:r w:rsidRPr="00E365F1">
        <w:rPr>
          <w:rFonts w:ascii="Times LatArm" w:hAnsi="Times LatArm"/>
          <w:sz w:val="22"/>
          <w:szCs w:val="22"/>
          <w:lang w:val="en-US"/>
        </w:rPr>
        <w:t xml:space="preserve">¹Åí³ñ </w:t>
      </w:r>
      <w:r w:rsidRPr="00E365F1">
        <w:rPr>
          <w:rFonts w:ascii="Times LatArm" w:hAnsi="Times LatArm"/>
          <w:i/>
          <w:sz w:val="22"/>
          <w:szCs w:val="22"/>
          <w:lang w:val="en-US"/>
        </w:rPr>
        <w:t>ËÝ¹Çñ</w:t>
      </w:r>
      <w:r w:rsidRPr="00E365F1">
        <w:rPr>
          <w:rFonts w:ascii="Times LatArm" w:hAnsi="Times LatArm"/>
          <w:sz w:val="22"/>
          <w:szCs w:val="22"/>
          <w:lang w:val="en-US"/>
        </w:rPr>
        <w:t xml:space="preserve">, Ù»ñÅ»É </w:t>
      </w:r>
      <w:r w:rsidRPr="00E365F1">
        <w:rPr>
          <w:rFonts w:ascii="Times LatArm" w:hAnsi="Times LatArm"/>
          <w:i/>
          <w:sz w:val="22"/>
          <w:szCs w:val="22"/>
          <w:lang w:val="en-US"/>
        </w:rPr>
        <w:t xml:space="preserve"> ËÝ¹ÇñÁ</w:t>
      </w:r>
      <w:r w:rsidRPr="00E365F1">
        <w:rPr>
          <w:rFonts w:ascii="Times LatArm" w:hAnsi="Times LatArm"/>
          <w:sz w:val="22"/>
          <w:szCs w:val="22"/>
          <w:lang w:val="en-US"/>
        </w:rPr>
        <w:t xml:space="preserve">, áõÕÇÕ </w:t>
      </w:r>
      <w:r w:rsidRPr="00E365F1">
        <w:rPr>
          <w:rFonts w:ascii="Times LatArm" w:hAnsi="Times LatArm"/>
          <w:i/>
          <w:sz w:val="22"/>
          <w:szCs w:val="22"/>
          <w:lang w:val="en-US"/>
        </w:rPr>
        <w:t>ËÝ¹Çñ</w:t>
      </w:r>
      <w:r w:rsidRPr="00E365F1">
        <w:rPr>
          <w:rFonts w:ascii="Times LatArm" w:hAnsi="Times LatArm"/>
          <w:sz w:val="22"/>
          <w:szCs w:val="22"/>
          <w:lang w:val="en-US"/>
        </w:rPr>
        <w:t>:</w:t>
      </w:r>
    </w:p>
    <w:p w:rsidR="00E365F1" w:rsidRPr="00E365F1" w:rsidRDefault="00E365F1" w:rsidP="00E365F1">
      <w:pPr>
        <w:ind w:firstLine="567"/>
        <w:jc w:val="both"/>
        <w:rPr>
          <w:rFonts w:ascii="Times LatArm" w:hAnsi="Times LatArm"/>
          <w:sz w:val="22"/>
          <w:szCs w:val="22"/>
          <w:lang w:val="en-US"/>
        </w:rPr>
      </w:pPr>
      <w:r w:rsidRPr="00E365F1">
        <w:rPr>
          <w:rFonts w:ascii="Times LatArm" w:hAnsi="Times LatArm"/>
          <w:sz w:val="22"/>
          <w:szCs w:val="22"/>
          <w:lang w:val="en-US"/>
        </w:rPr>
        <w:t>àñå»ë ïÝ³ÛÇÝ ³ßË³ï³Ýù ³é³ç³¹ñ»É Ñ³Ù³ÝáõÝÝ»ñ ¨ å³Ñ³Ýç»É, û·ïí»Éáí µ³é³ñ³ÝÇó, ·ñ»É ¹ñ³Ýó ÇÙ³ëïÝ»ñÁ:</w:t>
      </w:r>
    </w:p>
    <w:p w:rsidR="00E365F1" w:rsidRPr="00E365F1" w:rsidRDefault="00E365F1" w:rsidP="00E365F1">
      <w:pPr>
        <w:ind w:firstLine="567"/>
        <w:jc w:val="both"/>
        <w:rPr>
          <w:rFonts w:ascii="Times LatArm" w:hAnsi="Times LatArm"/>
          <w:sz w:val="22"/>
          <w:szCs w:val="22"/>
          <w:lang w:val="en-US"/>
        </w:rPr>
      </w:pPr>
      <w:r w:rsidRPr="00E365F1">
        <w:rPr>
          <w:rFonts w:ascii="Times LatArm" w:hAnsi="Times LatArm"/>
          <w:sz w:val="22"/>
          <w:szCs w:val="22"/>
          <w:lang w:val="en-US"/>
        </w:rPr>
        <w:t>ø³ÝÇ áñ Ñ³Ù³ÝáõÝÝ»ñ Ã»Ù³ÛÇÝ Íñ³·ñáí Ñ³ïÏ³óí³Í ¿ ÁÝ¹³Ù»ÝÁ »ñÏáõ ¹³ë³Å³Ù, ³ÏÝÑ³Ûï ¿, áñ ³Û¹ Å³Ù³ù³Ý³ÏÁ ãÇ µ³í³ñ³ñÇ É³ÛÝ³Í³í³É ³ßË³ï³Ýù Ï³ï³ñ»Éáõ, áõëïÇ áõëáõóÇãÁ å»ïù ¿ ·ñ³Ï³ÝáõÃÛ³Ý Å³Ù»ñÇÝ ÝáõÛÝå»ë ÝÙ³Ý³ïÇå ³ßË³ï³Ýù Ï³ï³ñÇ: ²Ûëå»ë` ·ñ³Ï³ÝáõÃÛáõÝÇó í»ñáÝßÛ³É Ã»Ù³ÛÇÝ ½áõ·³Ñ»é³µ³ñ ³ÝóÝáõÙ »Ý È»áÝ³ñ¹á ¹³ ìÇÝãÇÇ ¦àñ¹Ç³Ï³Ý »ñ³Ëï³·ÇïáõÃÛáõÝ§ ëï»ÕÍ³·áñÍáõÃÛáõÝÁ: Î³ñ»ÉÇ ¿ Ë³Õ-ÙñóáõÛÃ Ï³½Ù³Ï»ñå»É: î»ùëïÇó ·ïÝ»É ³ÛÝ µ³é»ñÁ, áñáÝù Ñ³Ù³ÝáõÝÝ»ñ áõÝ»Ý` Ýß»Éáí Ûáõñ³ù³ÝãÛáõñÇ ÇÙ³ëïÁ: ²Û¹ Ñ³Ù³ÝáõÝÝ»ñáí Ý³Ë³¹³ëáõÃÛáõÝÝ»ñ Ï³½Ù»É: Âíáí ³í»ÉÇ ß³ï Ñ³Ù³ÝáõÝÝ»ñ ·ïÝáÕÇÝ Ëñ³Ëáõë»É Ï³Ù ·Ý³Ñ³ï»É: ²ß³Ï»ñïÝ»ñÇÝ ³í»ÉÇ ß³Ñ³·ñ·é»Éáõ Ñ³Ù³ñ Ï³ñ»ÉÇ ¿ ³ëïÇ×³Ý³µ³ñ ³é³ç³ñÏ»É ³é³í»É µ³ñ¹ ³é³ç³¹ñ³ÝùÝ»ñ ¿ÉÇ ÝáõÛÝ å³Ñ³Ýçáí` ³Ûë ³Ý·³Ù ÙÇ³ÛÝ ÙÇ å³ñµ»ñáõÃÛáõÝÇó:</w:t>
      </w:r>
    </w:p>
    <w:p w:rsidR="00E365F1" w:rsidRPr="00E365F1" w:rsidRDefault="00E365F1" w:rsidP="00E365F1">
      <w:pPr>
        <w:ind w:firstLine="567"/>
        <w:jc w:val="both"/>
        <w:rPr>
          <w:rFonts w:ascii="Times LatArm" w:hAnsi="Times LatArm"/>
          <w:sz w:val="22"/>
          <w:szCs w:val="22"/>
          <w:lang w:val="en-US"/>
        </w:rPr>
      </w:pPr>
      <w:r w:rsidRPr="00E365F1">
        <w:rPr>
          <w:rFonts w:ascii="Times LatArm" w:hAnsi="Times LatArm"/>
          <w:sz w:val="22"/>
          <w:szCs w:val="22"/>
          <w:lang w:val="en-US"/>
        </w:rPr>
        <w:t xml:space="preserve">²Ûë Ë³Õ-ÙñóáõÛÃÇ Å³Ù³Ý³Ï Ýå³ï³Ï³Ñ³ñÙ³ñ ¿ û·ï³·áñÍ»É µ³é³ñ³ÝÝ»ñ: ì»ñçáõÙ ¹áõñë ·ñ³Í Ñ³Ù³ÝáõÝÝ»ñáí ½³Ý³½³Ý ³ßË³ï³ÝùÝ»ñ Ï³ñ»ÉÇ ¿ Ï³ï³ñ»É` ³í»ÉÇ Ñ»ßï Ùï³å³Ñ»Éáõ, ËáëùáõÙ ×Çßï áõ ï»ÕÇÝ ·áñÍ³Í»Éáõ Ñ³Ù³ñ: </w:t>
      </w:r>
    </w:p>
    <w:p w:rsidR="00E365F1" w:rsidRPr="00E365F1" w:rsidRDefault="00E365F1" w:rsidP="00E365F1">
      <w:pPr>
        <w:ind w:firstLine="567"/>
        <w:jc w:val="both"/>
        <w:rPr>
          <w:rFonts w:ascii="Times LatArm" w:hAnsi="Times LatArm"/>
          <w:sz w:val="22"/>
          <w:szCs w:val="22"/>
          <w:lang w:val="en-US"/>
        </w:rPr>
      </w:pPr>
      <w:r w:rsidRPr="00E365F1">
        <w:rPr>
          <w:rFonts w:ascii="Times LatArm" w:hAnsi="Times LatArm"/>
          <w:sz w:val="22"/>
          <w:szCs w:val="22"/>
          <w:lang w:val="en-US"/>
        </w:rPr>
        <w:t>ÜáõÛÝ³ïÇå ³é³ç³¹ñ³ÝùÝ»ñÁ Ý³Ë` ³ß³Ï»ñïÝ»ñÇ Ùáï ß³Ñ³·ñ·éí³ÍáõÃÛáõÝ »Ý ³é³ç³óÝáõÙ ¹³ëÇÝ å³ïñ³ëï ¨ ³ÏïÇí ÉÇÝ»Éáõ, Ñ³ÕÃáÕ ×³Ý³ãí»Éáõ, ÙÛáõë ÏáÕÙÇó` Ýñ³Ýó áõÕÕáñ¹áõÙ »Ý ³ñ³· ÏáÕÙÝáñáßí»Éáõ, ÇÝùÝáõñáõÛÝ ¹³ï»Éáõ, ·ïÝ»Éáõ, »½ñ³Ñ³Ý·áõÙÝ»ñ ³Ý»Éáõ, Ëáëù Ï³éáõó»Éáõ:</w:t>
      </w:r>
    </w:p>
    <w:p w:rsidR="00E365F1" w:rsidRPr="00E365F1" w:rsidRDefault="00E365F1" w:rsidP="00E365F1">
      <w:pPr>
        <w:ind w:firstLine="567"/>
        <w:jc w:val="both"/>
        <w:rPr>
          <w:rFonts w:ascii="Times LatArm" w:hAnsi="Times LatArm"/>
          <w:sz w:val="22"/>
          <w:szCs w:val="22"/>
          <w:lang w:val="en-US"/>
        </w:rPr>
      </w:pPr>
      <w:r w:rsidRPr="00E365F1">
        <w:rPr>
          <w:rFonts w:ascii="Times LatArm" w:hAnsi="Times LatArm"/>
          <w:sz w:val="22"/>
          <w:szCs w:val="22"/>
          <w:lang w:val="en-US"/>
        </w:rPr>
        <w:t xml:space="preserve">²ß³Ï»ñïÝ»ñÇ ³ÏïÇíáõÃÛáõÝÝ ¿É ³í»ÉÇ µ³ñÓñ³óÝ»Éáõ, Ýñ³Ýó ÇÝùÝáõñáõÛÝáõÃÛáõÝÝ áõ ÇÝùÝ³ñï³Ñ³ÛïáõÙÝ ³é³í»É³·áõÛÝë ËÃ³Ý»Éáõ Ýå³ï³Ïáí û·ï³Ï³ñ ¿ ëï»ÕÍ»É åñáµÉ»Ù³ÛÇÝ Çñ³íÇ×³ÏÝ»ñ, ³é³ç³¹ñ»É ³ÛÝåÇëÇ ëáõñ Ñ³ñó»ñ, áñ ëïÇåÇ Ýñ³Ýó Ùï³Í»Éáõ, ¨ Ñ³ñÏ³¹ñí³Í </w:t>
      </w:r>
      <w:r w:rsidRPr="00E365F1">
        <w:rPr>
          <w:rFonts w:ascii="Times LatArm" w:hAnsi="Times LatArm"/>
          <w:sz w:val="22"/>
          <w:szCs w:val="22"/>
          <w:lang w:val="en-US"/>
        </w:rPr>
        <w:lastRenderedPageBreak/>
        <w:t>ÉÇÝ»Ý Ï³å³Ïóí³Í Ëáëù ³ë»Éáõ: Æ í»ñçá, ËáëùÇ ½³ñ·³óÙ³Ý, µ³é³å³ß³ñÇ Ñ³ñëï³óÙ³Ý áõÕÕáõÃÛ³Ùµ ï³ñíáÕ ³ßË³ï³ÝùÝ»ñÝ ³ÝÑÝ³ñ ¿ å³ïÏ»ñ³óÝ»É ³é³Ýó µ³Ý³í»×Ç, Ùïù»ñÇ ÷áË³Ý³ÏÙ³Ý, É»½í³Ùï³ÍáÕáõÃÛ³Ý, Ù»ÏÝ³µ³ÝáõÃÛáõÝÝ»ñÇ, ÇÝãå»ë Ý³¨` ÁÝ¹ûñÇÝ³ÏÙ³Ý: ÐÇñ³íÇ, áõëáõóãÇ ·»Õ»óÇÏ, ûñÇÝ³Ï»ÉÇ ËáëùÁ, áñÇ ³½¹»óáõÃÛ³Ý ï³Ï »Ý ³ÝÁÝ¹Ñ³ï ·ïÝíáõÙ ³ß³Ï»ñïÝ»ñÁ, ËáëùÇ ½³ñ·³óÙ³Ý Ï³ñ¨áñ  ·áñÍáÝÝ»ñÇó Ù»ÏÝ ¿:</w:t>
      </w:r>
    </w:p>
    <w:p w:rsidR="00E365F1" w:rsidRPr="00E365F1" w:rsidRDefault="00E365F1" w:rsidP="00E365F1">
      <w:pPr>
        <w:ind w:firstLine="567"/>
        <w:jc w:val="both"/>
        <w:rPr>
          <w:rFonts w:ascii="Times LatArm" w:hAnsi="Times LatArm"/>
          <w:sz w:val="22"/>
          <w:szCs w:val="22"/>
          <w:lang w:val="en-US"/>
        </w:rPr>
      </w:pPr>
      <w:r w:rsidRPr="00E365F1">
        <w:rPr>
          <w:rFonts w:ascii="Times LatArm" w:hAnsi="Times LatArm"/>
          <w:sz w:val="22"/>
          <w:szCs w:val="22"/>
          <w:lang w:val="en-US"/>
        </w:rPr>
        <w:t>¦àõëáõóãÇ ËáëùÁ å»ïù ¿ ÉÇÝÇ ·ñ³Ï³Ý, µ³Ûó áã ·ñù³ÛÇÝ, Ï»Ý¹³ÝÇ, µ³Ûó áã µ³ñµ³é³ÛÇÝ, å³ñ½, µ³Ûó áã å³ñ½áõÝ³Ï, ·»Õ»óÇÏ, µ³Ûó áã ½³ñ¹³ñáõÝ: Î³ñ× ³ë³Í` áõëáõóãÇ ËáëùÁ å»ïù ¿ ÉÇÝÇ ·»Õ»óÇÏ áõ ·ñ³íÇã, ·ñ³Ï³Ý ËáëùÇ Ï»Ý¹³ÝÇ ûñÇÝ³Ï: ²ÛÝ å»ïù ¿ ÉÇÝÇ ³éÇÝùÝáÕ, Ýñ³Ýáí ³ß³Ï»ñïÁ å»ïù ¿ ëÇñÇ Çñ Ù³Ûñ»ÝÇ ·ñ³Ï³Ý É»½áõÝ§, - ·ñáõÙ ¿ ê. ²µñ³Ñ³ÙÛ³ÝÁ: ¥3, 30¤</w:t>
      </w:r>
    </w:p>
    <w:p w:rsidR="00E365F1" w:rsidRPr="00E365F1" w:rsidRDefault="00E365F1" w:rsidP="00E365F1">
      <w:pPr>
        <w:ind w:firstLine="567"/>
        <w:jc w:val="both"/>
        <w:rPr>
          <w:rFonts w:ascii="Times LatArm" w:hAnsi="Times LatArm"/>
          <w:sz w:val="22"/>
          <w:szCs w:val="22"/>
          <w:lang w:val="en-US"/>
        </w:rPr>
      </w:pPr>
      <w:r w:rsidRPr="00E365F1">
        <w:rPr>
          <w:rFonts w:ascii="Times LatArm" w:hAnsi="Times LatArm"/>
          <w:sz w:val="22"/>
          <w:szCs w:val="22"/>
          <w:lang w:val="en-US"/>
        </w:rPr>
        <w:t xml:space="preserve">²ß³Ï»ñïÝ»ñÇ ËáëùÇ ½³ñ·³óÙ³Ý Ñ³ñóáõÙ Ù»Í Ýß³Ý³ÏáõÃÛáõÝ áõÝ»Ý ÙÇç³é³ñÏ³Û³Ï³Ý Ï³å»ñÁ, Ù³ëÝ³íáñ³å»ë` ·ñ³Ï³ÝáõÃÛáõÝÁ: Î³ñ»ÉÇ ¿ ·ñ³Ï³ÝáõÃÛáõÝÝ ³ÝóÝ»ÉÇë Ï³å ëï»ÕÍ»É »ñÏáõ Ã»Ù³Ý»ñÇ ÙÇç¨, ³ë»Ýù` ÁÝÃ»ñó»Éáõ Å³Ù³Ý³Ï Ãí³ñÏ»É ï»ùëïáõÙ ·áñÍ³Íí³Í Ñ³Ù³ÝáõÝÝ»ñÁ, ï³É ¹ñ³Ýó µ³ó³ïñáõÃÛáõÝÝ»ñÁ: Â»Ïáõ½ ³Û¹ Ù³ëÇÝ ³Ý¹ñ³¹³ñÓ ãÇ Ï³ï³ñíáõÙ ³é³ç³¹ñ³ÝùÝ»ñáõÙ, µ³Ûó, ³ÛÝáõ³Ù»Ý³ÛÝÇí, áõëáõóÇãÁ  Ï³ñáÕ ¿ ·áÝ» ÙÇ ù³ÝÇ ñáå» Ñ³ïÏ³óÝ»É Ñ»Ýó Ñ³Ù³ÝáõÝÝ»ñÇó ³ßË³ï³ÝùÝ»ñ Ï³ï³ñ»ÉáõÝ: </w:t>
      </w:r>
    </w:p>
    <w:p w:rsidR="00E365F1" w:rsidRPr="00E365F1" w:rsidRDefault="00E365F1" w:rsidP="00E365F1">
      <w:pPr>
        <w:ind w:firstLine="567"/>
        <w:jc w:val="both"/>
        <w:rPr>
          <w:rFonts w:ascii="Times LatArm" w:hAnsi="Times LatArm"/>
          <w:sz w:val="22"/>
          <w:szCs w:val="22"/>
          <w:lang w:val="en-US"/>
        </w:rPr>
      </w:pPr>
      <w:r w:rsidRPr="00E365F1">
        <w:rPr>
          <w:rFonts w:ascii="Times LatArm" w:hAnsi="Times LatArm"/>
          <w:sz w:val="22"/>
          <w:szCs w:val="22"/>
          <w:lang w:val="en-US"/>
        </w:rPr>
        <w:t>öáñÓ»Ýù ·ñ³Ï³ÝáõÃÛ³Ý ¹³ëÇ ÙÇ Ñ³ïí³ÍÇó ¹áõñë ·ñ»É µ³é»ñ, áñáÝù áõÝ»Ý Ñ³Ù³ÝáõÝÝ»ñ:</w:t>
      </w:r>
    </w:p>
    <w:p w:rsidR="00E365F1" w:rsidRPr="00E365F1" w:rsidRDefault="00E365F1" w:rsidP="00E365F1">
      <w:pPr>
        <w:ind w:firstLine="567"/>
        <w:jc w:val="both"/>
        <w:rPr>
          <w:rFonts w:ascii="Times LatArm" w:hAnsi="Times LatArm"/>
          <w:sz w:val="22"/>
          <w:szCs w:val="22"/>
          <w:lang w:val="en-US"/>
        </w:rPr>
      </w:pPr>
      <w:r w:rsidRPr="00E365F1">
        <w:rPr>
          <w:rFonts w:ascii="Times LatArm" w:hAnsi="Times LatArm"/>
          <w:sz w:val="22"/>
          <w:szCs w:val="22"/>
          <w:lang w:val="en-US"/>
        </w:rPr>
        <w:t>ØÇ ³Ý·³Ù` ³é³íáïÛ³Ý, »ñÏáõ Í»ñ³ó³Í ÑáåáåÝ»ñ` í³ñáõÅ³Ý áõ Ù³ñÇ, ½·³óÇÝ, áñ ³ñ¹»Ý Ç íÇ×³ÏÇ ã»Ý µÝÇó Ãéã»É-Ñ»é³Ý³Éáõ: ö³é³Ï³É³Í ³ãù»ñáí ³ÛÉ¨ë ³ÝÏ³ñáÕ ¿ÇÝ ï»ëÝ»É ³ñ¨Ç ÉáõÛëÁ, Ã»¨ »ñÏÇÝùÁ å³ñ½ ¿ñ, ¨ ëå³ëíáõÙ ¿ñ å³ÛÍ³é »Õ³Ý³Ï: ºñÏáõëÝ ¿É ï»ëÝáõÙ ¿ÇÝ ÉáÏ ÍË³íáõÝ åÕïáñáõÃÛáõÝ áõ ßáõñçµáÉáñÝ áõñÇß áãÇÝã ã¿ÇÝ çáÏáõÙ: Üñ³Ýù ½³é³Ù ¿ÇÝ áõ ³ÝÏ³ñ: Â¨»ñÇ áõ åáãÇ ÷»ïáõñÝ»ñÁ ÷³ÛÉ³ïí»É ¨ ÏáïñïíáõÙ ¿ÇÝ: àõÅ»ñÁ Ñ³ïÝ»Éáõ íñ³ ¿ÇÝ: ¥1, 76¤</w:t>
      </w:r>
    </w:p>
    <w:p w:rsidR="00E365F1" w:rsidRPr="00E365F1" w:rsidRDefault="00E365F1" w:rsidP="00896820">
      <w:pPr>
        <w:numPr>
          <w:ilvl w:val="0"/>
          <w:numId w:val="25"/>
        </w:numPr>
        <w:ind w:left="850"/>
        <w:jc w:val="both"/>
        <w:rPr>
          <w:rFonts w:ascii="Times LatArm" w:hAnsi="Times LatArm"/>
          <w:sz w:val="22"/>
          <w:szCs w:val="22"/>
          <w:lang w:val="en-US"/>
        </w:rPr>
      </w:pPr>
      <w:r w:rsidRPr="00E365F1">
        <w:rPr>
          <w:rFonts w:ascii="Times LatArm" w:hAnsi="Times LatArm"/>
          <w:i/>
          <w:sz w:val="22"/>
          <w:szCs w:val="22"/>
          <w:lang w:val="en-US"/>
        </w:rPr>
        <w:t>í³ñáõÅ³Ý</w:t>
      </w:r>
      <w:r w:rsidRPr="00E365F1">
        <w:rPr>
          <w:rFonts w:ascii="Times LatArm" w:hAnsi="Times LatArm"/>
          <w:sz w:val="22"/>
          <w:szCs w:val="22"/>
          <w:lang w:val="en-US"/>
        </w:rPr>
        <w:t xml:space="preserve"> - ïÕ³Ù³ñ¹áõ ³ÝáõÝ, </w:t>
      </w:r>
      <w:r w:rsidRPr="00E365F1">
        <w:rPr>
          <w:rFonts w:ascii="Times LatArm" w:hAnsi="Times LatArm"/>
          <w:i/>
          <w:sz w:val="22"/>
          <w:szCs w:val="22"/>
          <w:lang w:val="en-US"/>
        </w:rPr>
        <w:t>í³ñáõÅ³Ý</w:t>
      </w:r>
      <w:r w:rsidRPr="00E365F1">
        <w:rPr>
          <w:rFonts w:ascii="Times LatArm" w:hAnsi="Times LatArm"/>
          <w:sz w:val="22"/>
          <w:szCs w:val="22"/>
          <w:lang w:val="en-US"/>
        </w:rPr>
        <w:t xml:space="preserve"> - ³ñáõ  ÃéãáõÝ,</w:t>
      </w:r>
    </w:p>
    <w:p w:rsidR="00E365F1" w:rsidRPr="00E365F1" w:rsidRDefault="00E365F1" w:rsidP="00896820">
      <w:pPr>
        <w:numPr>
          <w:ilvl w:val="0"/>
          <w:numId w:val="25"/>
        </w:numPr>
        <w:ind w:left="850"/>
        <w:jc w:val="both"/>
        <w:rPr>
          <w:rFonts w:ascii="Times LatArm" w:hAnsi="Times LatArm"/>
          <w:sz w:val="22"/>
          <w:szCs w:val="22"/>
          <w:lang w:val="en-US"/>
        </w:rPr>
      </w:pPr>
      <w:r w:rsidRPr="00E365F1">
        <w:rPr>
          <w:rFonts w:ascii="Times LatArm" w:hAnsi="Times LatArm"/>
          <w:i/>
          <w:sz w:val="22"/>
          <w:szCs w:val="22"/>
          <w:lang w:val="en-US"/>
        </w:rPr>
        <w:t>Ù³ñÇ</w:t>
      </w:r>
      <w:r w:rsidRPr="00E365F1">
        <w:rPr>
          <w:rFonts w:ascii="Times LatArm" w:hAnsi="Times LatArm"/>
          <w:sz w:val="22"/>
          <w:szCs w:val="22"/>
          <w:lang w:val="en-US"/>
        </w:rPr>
        <w:t xml:space="preserve"> - ¿· ÃéãáõÝ, </w:t>
      </w:r>
      <w:r w:rsidRPr="00E365F1">
        <w:rPr>
          <w:rFonts w:ascii="Times LatArm" w:hAnsi="Times LatArm"/>
          <w:i/>
          <w:sz w:val="22"/>
          <w:szCs w:val="22"/>
          <w:lang w:val="en-US"/>
        </w:rPr>
        <w:t>Ù³ñÇ</w:t>
      </w:r>
      <w:r w:rsidRPr="00E365F1">
        <w:rPr>
          <w:rFonts w:ascii="Times LatArm" w:hAnsi="Times LatArm"/>
          <w:sz w:val="22"/>
          <w:szCs w:val="22"/>
          <w:lang w:val="en-US"/>
        </w:rPr>
        <w:t xml:space="preserve"> - Ù³ÛñÇÏ, </w:t>
      </w:r>
      <w:r w:rsidRPr="00E365F1">
        <w:rPr>
          <w:rFonts w:ascii="Times LatArm" w:hAnsi="Times LatArm"/>
          <w:i/>
          <w:sz w:val="22"/>
          <w:szCs w:val="22"/>
          <w:lang w:val="en-US"/>
        </w:rPr>
        <w:t>Ù³ñÇ</w:t>
      </w:r>
      <w:r w:rsidRPr="00E365F1">
        <w:rPr>
          <w:rFonts w:ascii="Times LatArm" w:hAnsi="Times LatArm"/>
          <w:sz w:val="22"/>
          <w:szCs w:val="22"/>
          <w:lang w:val="en-US"/>
        </w:rPr>
        <w:t xml:space="preserve"> - Ù³ñÇ³óÇ, </w:t>
      </w:r>
      <w:r w:rsidRPr="00E365F1">
        <w:rPr>
          <w:rFonts w:ascii="Times LatArm" w:hAnsi="Times LatArm"/>
          <w:i/>
          <w:sz w:val="22"/>
          <w:szCs w:val="22"/>
          <w:lang w:val="en-US"/>
        </w:rPr>
        <w:t xml:space="preserve">Ù³ñÇ </w:t>
      </w:r>
      <w:r w:rsidRPr="00E365F1">
        <w:rPr>
          <w:rFonts w:ascii="Times LatArm" w:hAnsi="Times LatArm"/>
          <w:sz w:val="22"/>
          <w:szCs w:val="22"/>
          <w:lang w:val="en-US"/>
        </w:rPr>
        <w:t xml:space="preserve">- Ù³ñ»É µ³ÛÇ ÁÕÓ. ³å. »Õ. </w:t>
      </w:r>
    </w:p>
    <w:p w:rsidR="00E365F1" w:rsidRPr="00E365F1" w:rsidRDefault="00E365F1" w:rsidP="00E365F1">
      <w:pPr>
        <w:ind w:left="709"/>
        <w:jc w:val="both"/>
        <w:rPr>
          <w:rFonts w:ascii="Times LatArm" w:hAnsi="Times LatArm"/>
          <w:sz w:val="22"/>
          <w:szCs w:val="22"/>
          <w:lang w:val="en-US"/>
        </w:rPr>
      </w:pPr>
      <w:r w:rsidRPr="00E365F1">
        <w:rPr>
          <w:rFonts w:ascii="Times LatArm" w:hAnsi="Times LatArm"/>
          <w:sz w:val="22"/>
          <w:szCs w:val="22"/>
          <w:lang w:val="en-US"/>
        </w:rPr>
        <w:t>3-ñ¹ áõ ÅËï. ¹»ñµ³ÛÁ,</w:t>
      </w:r>
    </w:p>
    <w:p w:rsidR="00E365F1" w:rsidRPr="00E365F1" w:rsidRDefault="00E365F1" w:rsidP="00896820">
      <w:pPr>
        <w:numPr>
          <w:ilvl w:val="0"/>
          <w:numId w:val="25"/>
        </w:numPr>
        <w:ind w:left="850"/>
        <w:jc w:val="both"/>
        <w:rPr>
          <w:rFonts w:ascii="Times LatArm" w:hAnsi="Times LatArm"/>
          <w:sz w:val="22"/>
          <w:szCs w:val="22"/>
          <w:lang w:val="en-US"/>
        </w:rPr>
      </w:pPr>
      <w:r w:rsidRPr="00E365F1">
        <w:rPr>
          <w:rFonts w:ascii="Times LatArm" w:hAnsi="Times LatArm"/>
          <w:i/>
          <w:sz w:val="22"/>
          <w:szCs w:val="22"/>
          <w:lang w:val="en-US"/>
        </w:rPr>
        <w:t>³ÝÏ³ñ</w:t>
      </w:r>
      <w:r w:rsidRPr="00E365F1">
        <w:rPr>
          <w:rFonts w:ascii="Times LatArm" w:hAnsi="Times LatArm"/>
          <w:sz w:val="22"/>
          <w:szCs w:val="22"/>
          <w:lang w:val="en-US"/>
        </w:rPr>
        <w:t xml:space="preserve"> - ³ÝÏ³ñáÕ, </w:t>
      </w:r>
      <w:r w:rsidRPr="00E365F1">
        <w:rPr>
          <w:rFonts w:ascii="Times LatArm" w:hAnsi="Times LatArm"/>
          <w:i/>
          <w:sz w:val="22"/>
          <w:szCs w:val="22"/>
          <w:lang w:val="en-US"/>
        </w:rPr>
        <w:t>³ÝÏ³ñ</w:t>
      </w:r>
      <w:r w:rsidRPr="00E365F1">
        <w:rPr>
          <w:rFonts w:ascii="Times LatArm" w:hAnsi="Times LatArm"/>
          <w:sz w:val="22"/>
          <w:szCs w:val="22"/>
          <w:lang w:val="en-US"/>
        </w:rPr>
        <w:t xml:space="preserve"> - ³ÝÏ³ñÇù, </w:t>
      </w:r>
      <w:r w:rsidRPr="00E365F1">
        <w:rPr>
          <w:rFonts w:ascii="Times LatArm" w:hAnsi="Times LatArm"/>
          <w:i/>
          <w:sz w:val="22"/>
          <w:szCs w:val="22"/>
          <w:lang w:val="en-US"/>
        </w:rPr>
        <w:t>³ÝÏ³ñ</w:t>
      </w:r>
      <w:r w:rsidRPr="00E365F1">
        <w:rPr>
          <w:rFonts w:ascii="Times LatArm" w:hAnsi="Times LatArm"/>
          <w:sz w:val="22"/>
          <w:szCs w:val="22"/>
          <w:lang w:val="en-US"/>
        </w:rPr>
        <w:t xml:space="preserve"> - ãÏ³ñí³Í,</w:t>
      </w:r>
    </w:p>
    <w:p w:rsidR="00E365F1" w:rsidRPr="00E365F1" w:rsidRDefault="00E365F1" w:rsidP="00896820">
      <w:pPr>
        <w:numPr>
          <w:ilvl w:val="0"/>
          <w:numId w:val="25"/>
        </w:numPr>
        <w:ind w:left="850"/>
        <w:jc w:val="both"/>
        <w:rPr>
          <w:rFonts w:ascii="Times LatArm" w:hAnsi="Times LatArm"/>
          <w:sz w:val="22"/>
          <w:szCs w:val="22"/>
          <w:lang w:val="en-US"/>
        </w:rPr>
      </w:pPr>
      <w:r w:rsidRPr="00E365F1">
        <w:rPr>
          <w:rFonts w:ascii="Times LatArm" w:hAnsi="Times LatArm"/>
          <w:i/>
          <w:sz w:val="22"/>
          <w:szCs w:val="22"/>
          <w:lang w:val="en-US"/>
        </w:rPr>
        <w:t>ÉáÏ</w:t>
      </w:r>
      <w:r w:rsidRPr="00E365F1">
        <w:rPr>
          <w:rFonts w:ascii="Times LatArm" w:hAnsi="Times LatArm"/>
          <w:sz w:val="22"/>
          <w:szCs w:val="22"/>
          <w:lang w:val="en-US"/>
        </w:rPr>
        <w:t xml:space="preserve"> - ëáëÏ, ëáíáñ³Ï³Ý, </w:t>
      </w:r>
      <w:r w:rsidRPr="00E365F1">
        <w:rPr>
          <w:rFonts w:ascii="Times LatArm" w:hAnsi="Times LatArm"/>
          <w:i/>
          <w:sz w:val="22"/>
          <w:szCs w:val="22"/>
          <w:lang w:val="en-US"/>
        </w:rPr>
        <w:t>ÉáÏ</w:t>
      </w:r>
      <w:r w:rsidRPr="00E365F1">
        <w:rPr>
          <w:rFonts w:ascii="Times LatArm" w:hAnsi="Times LatArm"/>
          <w:sz w:val="22"/>
          <w:szCs w:val="22"/>
          <w:lang w:val="en-US"/>
        </w:rPr>
        <w:t xml:space="preserve"> - ³ÝÛáõÕ, ³ÝëÝáõÝ¹, </w:t>
      </w:r>
      <w:r w:rsidRPr="00E365F1">
        <w:rPr>
          <w:rFonts w:ascii="Times LatArm" w:hAnsi="Times LatArm"/>
          <w:i/>
          <w:sz w:val="22"/>
          <w:szCs w:val="22"/>
          <w:lang w:val="en-US"/>
        </w:rPr>
        <w:t>ÉáÏ</w:t>
      </w:r>
      <w:r w:rsidRPr="00E365F1">
        <w:rPr>
          <w:rFonts w:ascii="Times LatArm" w:hAnsi="Times LatArm"/>
          <w:sz w:val="22"/>
          <w:szCs w:val="22"/>
          <w:lang w:val="en-US"/>
        </w:rPr>
        <w:t xml:space="preserve"> - Éáñïáõ,</w:t>
      </w:r>
    </w:p>
    <w:p w:rsidR="00E365F1" w:rsidRPr="00E365F1" w:rsidRDefault="00E365F1" w:rsidP="00896820">
      <w:pPr>
        <w:numPr>
          <w:ilvl w:val="0"/>
          <w:numId w:val="25"/>
        </w:numPr>
        <w:ind w:left="850"/>
        <w:jc w:val="both"/>
        <w:rPr>
          <w:rFonts w:ascii="Times LatArm" w:hAnsi="Times LatArm"/>
          <w:sz w:val="22"/>
          <w:szCs w:val="22"/>
          <w:lang w:val="en-US"/>
        </w:rPr>
      </w:pPr>
      <w:r w:rsidRPr="00E365F1">
        <w:rPr>
          <w:rFonts w:ascii="Times LatArm" w:hAnsi="Times LatArm"/>
          <w:i/>
          <w:sz w:val="22"/>
          <w:szCs w:val="22"/>
          <w:lang w:val="en-US"/>
        </w:rPr>
        <w:t>»Õ³Ý³Ï</w:t>
      </w:r>
      <w:r w:rsidRPr="00E365F1">
        <w:rPr>
          <w:rFonts w:ascii="Times LatArm" w:hAnsi="Times LatArm"/>
          <w:sz w:val="22"/>
          <w:szCs w:val="22"/>
          <w:lang w:val="en-US"/>
        </w:rPr>
        <w:t xml:space="preserve"> - Ï»ñå, Ó¨, </w:t>
      </w:r>
      <w:r w:rsidRPr="00E365F1">
        <w:rPr>
          <w:rFonts w:ascii="Times LatArm" w:hAnsi="Times LatArm"/>
          <w:i/>
          <w:sz w:val="22"/>
          <w:szCs w:val="22"/>
          <w:lang w:val="en-US"/>
        </w:rPr>
        <w:t>»Õ³Ý³Ï</w:t>
      </w:r>
      <w:r w:rsidRPr="00E365F1">
        <w:rPr>
          <w:rFonts w:ascii="Times LatArm" w:hAnsi="Times LatArm"/>
          <w:sz w:val="22"/>
          <w:szCs w:val="22"/>
          <w:lang w:val="en-US"/>
        </w:rPr>
        <w:t xml:space="preserve"> - ÏÉÇÙ³Û³Ï³Ý å³ÛÙ³ÝÝ»ñÁ, </w:t>
      </w:r>
      <w:r w:rsidRPr="00E365F1">
        <w:rPr>
          <w:rFonts w:ascii="Times LatArm" w:hAnsi="Times LatArm"/>
          <w:i/>
          <w:sz w:val="22"/>
          <w:szCs w:val="22"/>
          <w:lang w:val="en-US"/>
        </w:rPr>
        <w:t>»Õ³Ý³Ï</w:t>
      </w:r>
      <w:r w:rsidRPr="00E365F1">
        <w:rPr>
          <w:rFonts w:ascii="Times LatArm" w:hAnsi="Times LatArm"/>
          <w:sz w:val="22"/>
          <w:szCs w:val="22"/>
          <w:lang w:val="en-US"/>
        </w:rPr>
        <w:t xml:space="preserve"> - Ù»Õ»¹Ç,</w:t>
      </w:r>
    </w:p>
    <w:p w:rsidR="00E365F1" w:rsidRPr="00E365F1" w:rsidRDefault="00E365F1" w:rsidP="00896820">
      <w:pPr>
        <w:numPr>
          <w:ilvl w:val="0"/>
          <w:numId w:val="25"/>
        </w:numPr>
        <w:ind w:left="850" w:hanging="351"/>
        <w:jc w:val="both"/>
        <w:rPr>
          <w:rFonts w:ascii="Times LatArm" w:hAnsi="Times LatArm"/>
          <w:sz w:val="22"/>
          <w:szCs w:val="22"/>
          <w:lang w:val="en-US"/>
        </w:rPr>
      </w:pPr>
      <w:r w:rsidRPr="00E365F1">
        <w:rPr>
          <w:rFonts w:ascii="Times LatArm" w:hAnsi="Times LatArm"/>
          <w:i/>
          <w:sz w:val="22"/>
          <w:szCs w:val="22"/>
          <w:lang w:val="en-US"/>
        </w:rPr>
        <w:t xml:space="preserve">çáÏáõÙ </w:t>
      </w:r>
      <w:r w:rsidRPr="00E365F1">
        <w:rPr>
          <w:rFonts w:ascii="Times LatArm" w:hAnsi="Times LatArm"/>
          <w:sz w:val="22"/>
          <w:szCs w:val="22"/>
          <w:lang w:val="en-US"/>
        </w:rPr>
        <w:t xml:space="preserve">- çáÏ ·áÛ³Ï³ÝÇ »½. Ý»ñ·. ÑáÉáí³Ó¨Á, </w:t>
      </w:r>
      <w:r w:rsidRPr="00E365F1">
        <w:rPr>
          <w:rFonts w:ascii="Times LatArm" w:hAnsi="Times LatArm"/>
          <w:i/>
          <w:sz w:val="22"/>
          <w:szCs w:val="22"/>
          <w:lang w:val="en-US"/>
        </w:rPr>
        <w:t>çáÏáõÙ</w:t>
      </w:r>
      <w:r w:rsidRPr="00E365F1">
        <w:rPr>
          <w:rFonts w:ascii="Times LatArm" w:hAnsi="Times LatArm"/>
          <w:sz w:val="22"/>
          <w:szCs w:val="22"/>
          <w:lang w:val="en-US"/>
        </w:rPr>
        <w:t xml:space="preserve"> - çáÏ»É µ³ÛÇ ³ÝÏ³ï³ñ Ó¨³µ³ÛÁ,</w:t>
      </w:r>
    </w:p>
    <w:p w:rsidR="00E365F1" w:rsidRPr="00E365F1" w:rsidRDefault="00E365F1" w:rsidP="00896820">
      <w:pPr>
        <w:numPr>
          <w:ilvl w:val="0"/>
          <w:numId w:val="25"/>
        </w:numPr>
        <w:ind w:left="850"/>
        <w:jc w:val="both"/>
        <w:rPr>
          <w:rFonts w:ascii="Times LatArm" w:hAnsi="Times LatArm"/>
          <w:sz w:val="22"/>
          <w:szCs w:val="22"/>
          <w:lang w:val="en-US"/>
        </w:rPr>
      </w:pPr>
      <w:r w:rsidRPr="00E365F1">
        <w:rPr>
          <w:rFonts w:ascii="Times LatArm" w:hAnsi="Times LatArm"/>
          <w:i/>
          <w:sz w:val="22"/>
          <w:szCs w:val="22"/>
          <w:lang w:val="en-US"/>
        </w:rPr>
        <w:t>å³ñ½</w:t>
      </w:r>
      <w:r w:rsidRPr="00E365F1">
        <w:rPr>
          <w:rFonts w:ascii="Times LatArm" w:hAnsi="Times LatArm"/>
          <w:sz w:val="22"/>
          <w:szCs w:val="22"/>
          <w:lang w:val="en-US"/>
        </w:rPr>
        <w:t xml:space="preserve"> - Ù³ùáõñ, å³ÛÍ³é, </w:t>
      </w:r>
      <w:r w:rsidRPr="00E365F1">
        <w:rPr>
          <w:rFonts w:ascii="Times LatArm" w:hAnsi="Times LatArm"/>
          <w:i/>
          <w:sz w:val="22"/>
          <w:szCs w:val="22"/>
          <w:lang w:val="en-US"/>
        </w:rPr>
        <w:t>å³ñ½</w:t>
      </w:r>
      <w:r w:rsidRPr="00E365F1">
        <w:rPr>
          <w:rFonts w:ascii="Times LatArm" w:hAnsi="Times LatArm"/>
          <w:sz w:val="22"/>
          <w:szCs w:val="22"/>
          <w:lang w:val="en-US"/>
        </w:rPr>
        <w:t xml:space="preserve"> - å³å³Ï, Í³ñ³í:</w:t>
      </w:r>
    </w:p>
    <w:p w:rsidR="00E365F1" w:rsidRPr="00E365F1" w:rsidRDefault="00E365F1" w:rsidP="00E365F1">
      <w:pPr>
        <w:ind w:firstLine="567"/>
        <w:jc w:val="both"/>
        <w:rPr>
          <w:rFonts w:ascii="Times LatArm" w:hAnsi="Times LatArm"/>
          <w:sz w:val="22"/>
          <w:szCs w:val="22"/>
          <w:lang w:val="en-US"/>
        </w:rPr>
      </w:pPr>
      <w:r w:rsidRPr="00E365F1">
        <w:rPr>
          <w:rFonts w:ascii="Times LatArm" w:hAnsi="Times LatArm"/>
          <w:sz w:val="22"/>
          <w:szCs w:val="22"/>
          <w:lang w:val="en-US"/>
        </w:rPr>
        <w:t xml:space="preserve">àõëáõóÇãÁ å»ïù ¿ Ù»Ãá¹³å»ë ×Çßï Çñ³Ï³Ý³óÝÇ ÝÛáõÃÇ Ù³ïáõóáõÙÁ ¨ ÙÇßï ÑÇßÇ, áñ Çñ ³é³ù»ÉáõÃÛáõÝÁ ÏñÃûç³ËáõÙ Ù³Ûñ»ÝÇ É»½íÇ ¹³ëÁÝÃ³óÇ ÙÇçáóáí ³ß³Ï»ñïÇ ·Çï³ÏóáõÃÛ³ÝÁ áã ÙÇ³ÛÝ ³Ûë Ï³Ù ³ÛÝ Ã»Ù³Ý áñå»ë É»½í³Ï³Ý »ñ¨áõÛÃ Ý»ñÏ³Û³óÝ»ÉÝ ¿, ³ÛÉ¨ Ýñ³Ýó ËáëùÇ Ùß³ÏáõÛÃÁ, µ³é³å³ß³ñÁ, Ñ³ñëï³óÝ»ÉÝ áõ ½³ñ·³óÝ»ÉÁ, áñÇ Çñ³·áñÍÙ³Ý Ñ³Ù³ñ ¿É å»ïù ¿ ÑÝ³ñ³íáñÇÝë Ùß³Ï»É í³ñÅáõÃÛáõÝÝ»ñÇ áõ ³é³ç³¹ñ³ÝùÝ»ñÇ ³ÙµáÕç³Ï³Ý Ñ³Ù³Ï³ñ·: </w:t>
      </w:r>
    </w:p>
    <w:p w:rsidR="00E365F1" w:rsidRPr="00E365F1" w:rsidRDefault="00E365F1" w:rsidP="00E365F1">
      <w:pPr>
        <w:ind w:firstLine="567"/>
        <w:jc w:val="both"/>
        <w:rPr>
          <w:rFonts w:ascii="Times LatArm" w:hAnsi="Times LatArm"/>
          <w:sz w:val="22"/>
          <w:szCs w:val="22"/>
          <w:lang w:val="en-US"/>
        </w:rPr>
      </w:pPr>
      <w:r w:rsidRPr="00E365F1">
        <w:rPr>
          <w:rFonts w:ascii="Times LatArm" w:hAnsi="Times LatArm"/>
          <w:sz w:val="22"/>
          <w:szCs w:val="22"/>
          <w:lang w:val="en-US"/>
        </w:rPr>
        <w:t xml:space="preserve">ØÇçÇÝ ¹åñáóÇ 6-ñ¹ ¹³ë³ñ³ÝáõÙ Ó»éù µ»ñ³Í ·Çï»ÉÇùÝ»ñÇ å³Ï³ëÁ Éñ³óíáõÙ, Ëáñ³óíáõÙ ¨ ³ÙáÕç³óíáõÙ ¿ ³í³· ¹åñáóÇ 10-ñ¹ ¹³ë³ñ³ÝáõÙ: ä»ïù ¿ ÑÇß»óÝ»É, áñ Ñ³Ù³ÝáõÝÝ»ñÁ Ýñ³Ýó Ñ³Ù³ñ ³ÝÍ³ÝáÃ Ã»Ù³ ã¿, Ý³Ëáñ¹ ¹³ë³ñ³ÝÝ»ñáõÙ ¹ñ³Ý ³Ý¹ñ³¹³ñÓ»É »Ý »ñÏáõ ³Ý·³Ù, Ñ»ï¨³å»ë ÝÛáõÃÇ  ³í»ÉÇ  Ëáñ  Ûáõñ³óáõÙÁ  å»ïù ¿  Ï³ï³ñíÇ` ÑÇÙù ÁÝ¹áõÝ»Éáí áõÝ»ó³Í ·Çï»ÉÇùÝ»ñÁ: Î³ñ¨áñ ¿  Ýß»É Ý³¨ ³ÛÝ ÷³ëïÁ, áñ ÙÇ ù³ÝÇ ³Ý·³Ù ³Ý¹ñ³¹³éÝ³Éáí ÝáõÛÝ Ã»Ù³ÛÇÝ, áã Ã» ³ÛÝ ÏñÏÝáõÙ »Ý  ÝáõÛÝáõÃÛ³Ùµ, ³ÛÉ, »ÉÝ»Éáí ¹Ç¹³ÏïÇÏ³ÛÇ ëÏ½µáõÝùÝ»ñÇó, Ù³ÝÏ³í³ñÅ³Ï³Ý ¹ñáõÛÃÝ»ñÇó, áõëáõóáõÙÁ ï³ñíáõÙ ¿ Ñ»ßïÇó ¹Åí³ñ, å³ñ½Çó µ³ñ¹, Í³ÝáÃÇó ³ÝÍ³ÝáÃ ëÏ½µáõÝùáí, ³Û¹ ÇëÏ å³ï×³éáí  Ã»Ù³Ý ·Ý³Éáí ï³ñ»óï³ñÇ ³ëïÇ×³Ý³µ³ñ µ³ñ¹³ÝáõÙ, Ëáñ³óíáõÙ ¿` µ³ó³Ñ³Ûï»Éáí Ýáñ ûñÇÝ³ã³÷áõÃÛáõÝÝ»ñ áõ ÝñµáõÃÛáõÝÝ»ñ: ºí ù³ÝÇ áñ ³ß³Ï»ñïÝ»ñÁ ù³ç³ï»ÕÛ³Ï »Ý Ñ³Ù³ÝáõÝÝ»ñÇÝ, áõëáõóÇãÁ Ï³ñáÕ ¿ Ýñ³Ýó Ù³ëÝ³ÏÇó ¹³ñÓÝ»É Ýáñ ÝÛáõÃÇ Ñ³Õáñ¹Ù³ÝÁ, û·Ý»É` í»ñÑÇß»Éáõ 6-ñ¹ ¹³ë³ñ³ÝáõÙ ³Ýó³ÍÁ, µ»ñ»Éáõ ÇÝùÝáõñáõÛÝ ûñÇÝ³ÏÝ»ñ, »½ñ³Ñ³Ý·»Éáõ </w:t>
      </w:r>
    </w:p>
    <w:p w:rsidR="00E365F1" w:rsidRPr="00E365F1" w:rsidRDefault="00E365F1" w:rsidP="00E365F1">
      <w:pPr>
        <w:jc w:val="both"/>
        <w:rPr>
          <w:rFonts w:ascii="Times LatArm" w:hAnsi="Times LatArm"/>
          <w:sz w:val="22"/>
          <w:szCs w:val="22"/>
          <w:lang w:val="en-US"/>
        </w:rPr>
      </w:pPr>
      <w:r w:rsidRPr="00E365F1">
        <w:rPr>
          <w:rFonts w:ascii="Times LatArm" w:hAnsi="Times LatArm"/>
          <w:sz w:val="22"/>
          <w:szCs w:val="22"/>
          <w:lang w:val="en-US"/>
        </w:rPr>
        <w:t>¨ Ó¨³Ï»ñå»Éáõ ë³ÑÙ³ÝáõÙÁ: ²Ûë Ý³Ë³å³ïñ³ëï³Ï³Ý ³ßË³ï³ÝùÁ µ³ñ»Ñ³çáÕ Ï³ï³ñ»Éáõó Ñ»ïá, »ñµ ³ß³Ï»ñïÝ»ñÝ ³ñ¹»Ý å³ïñ³ëï »Ý ³í»ÉÇÝ ÁÝÏ³É»Éáõ, áõëáõó³ÝáõÙ ¿ Ñ³Ù³ÝáõÝÝ»ñÁ, µ³Ûó ³Ûë ³Ý·³Ù ³ñ¹»Ý 10-ñ¹ ¹³ë³ñ³ÝÇ Íñ³·ñÇ Ù³Ï³ñ¹³Ïáí ¨ å³Ñ³Ýçáí: ÝáñÁ  Ñ³Ù³ÝáõÝÝ»ñÇ ï»ë³ÏÝ»ñÇ áõëáõóáõÙÝ ¿: ¸³ë³·ñùáõÙ ïñíáõÙ ¿ Ñ³Ù³ÝáõÝÝ»ñÇ Ñ»ï¨Û³É ï»ë³ÏÝ»ñÁ` ³¤ µ³é³ÛÇÝ, µ³é³ù»ñ³Ï³Ý³Ï³Ý, ù»ñ³Ï³Ý³Ï³Ý, µ¤ ÉÇ³Ï³ï³ñ ¨ Ù³ëÝ³ÏÇ, ·¤ µáõÝ, ÝáõÛÝ³ÑáõÝã, ÝáõÛÝ³·Çñ: úñÇÝ³ÏÝ»ñÇ ÙÇçáóáí µ³ó³ïñíáõÙ ¿ Ûáõñ³ù³ÝãÛáõñ ï»ë³Ï: ¥4, 70¤</w:t>
      </w:r>
    </w:p>
    <w:p w:rsidR="00E365F1" w:rsidRPr="00E365F1" w:rsidRDefault="00E365F1" w:rsidP="00E365F1">
      <w:pPr>
        <w:ind w:firstLine="567"/>
        <w:jc w:val="both"/>
        <w:rPr>
          <w:rFonts w:ascii="Times LatArm" w:hAnsi="Times LatArm"/>
          <w:sz w:val="22"/>
          <w:szCs w:val="22"/>
          <w:lang w:val="en-US"/>
        </w:rPr>
      </w:pPr>
      <w:r w:rsidRPr="00E365F1">
        <w:rPr>
          <w:rFonts w:ascii="Times LatArm" w:hAnsi="Times LatArm"/>
          <w:sz w:val="22"/>
          <w:szCs w:val="22"/>
          <w:lang w:val="en-US"/>
        </w:rPr>
        <w:lastRenderedPageBreak/>
        <w:t>²ß³Ï»ñïÝ»ñÇ Ý³Ë³å»ë µ»ñ³Í ûñÇÝ³ÏÝ»ñáí ¿É Ï³ñ»ÉÇ ¿ ³ÛÝ µ³ó³ïñ»É: àõëáõóÇãÁ å»ïù ¿ Ýßí³Í ûñÇÝ³ÏÝ»ñÁ ËÙµ³íáñÇ ¨ Áëï ³Û¹Ù ¿É  Ý»ñÏ³Û³óÝÇ Ñ³Ù³ÝáõÝÝ»ñÇ  ï»ë³ÏÝ»ñÁ`Ñ³Ù³Éñ»Éáí ³ÛÝ  ûñÇÝ³ÏÝ»ñáí  áõ µ³ó³ïñáõÃÛáõÝÝ»ñáí:²í»ÉÇ  Ýå³ï³Ï³Ñ³ñÙ³ñ ¿ ·ñùáõÙ Ýßí³Í ûñÇÝ³ÏÝ»ñÇÝ ³í»É³óÝ»É Ýáñ³Ýáñ  µ³é»ñ` áõÝ»ó³Í  µ³é³å³ß³ñÝ ¿É ³í»ÉÇ ÁÝ¹É³ÛÝ»Éáõ  Ýå³ï³Ïáí:</w:t>
      </w:r>
    </w:p>
    <w:p w:rsidR="00E365F1" w:rsidRPr="00E365F1" w:rsidRDefault="00E365F1" w:rsidP="00E365F1">
      <w:pPr>
        <w:ind w:firstLine="567"/>
        <w:jc w:val="both"/>
        <w:rPr>
          <w:rFonts w:ascii="Times LatArm" w:hAnsi="Times LatArm"/>
          <w:sz w:val="22"/>
          <w:szCs w:val="22"/>
          <w:lang w:val="en-US"/>
        </w:rPr>
      </w:pPr>
      <w:r w:rsidRPr="00E365F1">
        <w:rPr>
          <w:rFonts w:ascii="Times LatArm" w:hAnsi="Times LatArm"/>
          <w:sz w:val="22"/>
          <w:szCs w:val="22"/>
          <w:lang w:val="en-US"/>
        </w:rPr>
        <w:t>²ÛëåÇëáí`Ñ³Ù³ÝáõÝÝ»ñÇ  áõëáõóáõÙÁ   Ýå³ëïáõÙ ¿ ÇÝãå»ë ³ß³Ï»ñïÝ»ñÇ  É»½í³Ï³Ý  ·Çï»ÉÇùÝ»ñÇ, ³ÛÝå»ë ¿É Ýñ³Ýó    µ³é³å³ß³ñÇ  Ñ³ñëï³óÙ³ÝÁ,  ËáëùÁ  Ýáñ³Í³ÝáÃ µ³é»ñáí áõ ³ñï³Ñ³ÛïáõÃÛáõÝÝ»ñáí Ñ³Ù³Éñ»ÉáõÝ:</w:t>
      </w:r>
    </w:p>
    <w:p w:rsidR="00E365F1" w:rsidRPr="00E365F1" w:rsidRDefault="00E365F1" w:rsidP="00E365F1">
      <w:pPr>
        <w:jc w:val="both"/>
        <w:rPr>
          <w:rFonts w:ascii="Times LatArm" w:hAnsi="Times LatArm"/>
          <w:sz w:val="22"/>
          <w:szCs w:val="22"/>
          <w:lang w:val="en-US"/>
        </w:rPr>
      </w:pPr>
    </w:p>
    <w:p w:rsidR="00E365F1" w:rsidRDefault="00E365F1" w:rsidP="00E365F1">
      <w:pPr>
        <w:jc w:val="center"/>
        <w:rPr>
          <w:rFonts w:ascii="Times LatArm" w:hAnsi="Times LatArm"/>
          <w:lang w:val="en-US"/>
        </w:rPr>
      </w:pPr>
    </w:p>
    <w:p w:rsidR="003F7EB9" w:rsidRDefault="003F7EB9" w:rsidP="00E365F1">
      <w:pPr>
        <w:jc w:val="center"/>
        <w:rPr>
          <w:rFonts w:ascii="Times LatArm" w:hAnsi="Times LatArm"/>
          <w:i/>
          <w:sz w:val="22"/>
          <w:szCs w:val="22"/>
          <w:lang w:val="en-US"/>
        </w:rPr>
      </w:pPr>
    </w:p>
    <w:p w:rsidR="00C63ED8" w:rsidRDefault="00C63ED8" w:rsidP="00E365F1">
      <w:pPr>
        <w:jc w:val="center"/>
        <w:rPr>
          <w:rFonts w:ascii="Times LatArm" w:hAnsi="Times LatArm"/>
          <w:i/>
          <w:sz w:val="22"/>
          <w:szCs w:val="22"/>
          <w:lang w:val="en-US"/>
        </w:rPr>
      </w:pPr>
    </w:p>
    <w:p w:rsidR="00C63ED8" w:rsidRDefault="00C63ED8" w:rsidP="00E365F1">
      <w:pPr>
        <w:jc w:val="center"/>
        <w:rPr>
          <w:rFonts w:ascii="Times LatArm" w:hAnsi="Times LatArm"/>
          <w:i/>
          <w:sz w:val="22"/>
          <w:szCs w:val="22"/>
          <w:lang w:val="en-US"/>
        </w:rPr>
      </w:pPr>
    </w:p>
    <w:p w:rsidR="00E365F1" w:rsidRPr="00E365F1" w:rsidRDefault="00E365F1" w:rsidP="00E365F1">
      <w:pPr>
        <w:jc w:val="center"/>
        <w:rPr>
          <w:rFonts w:ascii="Times LatArm" w:hAnsi="Times LatArm"/>
          <w:i/>
          <w:sz w:val="22"/>
          <w:szCs w:val="22"/>
          <w:lang w:val="en-US"/>
        </w:rPr>
      </w:pPr>
      <w:r w:rsidRPr="00E365F1">
        <w:rPr>
          <w:rFonts w:ascii="Times LatArm" w:hAnsi="Times LatArm"/>
          <w:i/>
          <w:sz w:val="22"/>
          <w:szCs w:val="22"/>
          <w:lang w:val="en-US"/>
        </w:rPr>
        <w:t>Ì³ÝáÃ³·ñáõÃÛáõÝÝ»ñ</w:t>
      </w:r>
    </w:p>
    <w:p w:rsidR="00E365F1" w:rsidRDefault="00E365F1" w:rsidP="00E365F1">
      <w:pPr>
        <w:jc w:val="center"/>
        <w:rPr>
          <w:rFonts w:ascii="Times LatArm" w:hAnsi="Times LatArm"/>
          <w:sz w:val="10"/>
          <w:szCs w:val="10"/>
          <w:lang w:val="en-US"/>
        </w:rPr>
      </w:pPr>
    </w:p>
    <w:p w:rsidR="00C63ED8" w:rsidRPr="00C63ED8" w:rsidRDefault="00C63ED8" w:rsidP="00E365F1">
      <w:pPr>
        <w:jc w:val="center"/>
        <w:rPr>
          <w:rFonts w:ascii="Times LatArm" w:hAnsi="Times LatArm"/>
          <w:sz w:val="10"/>
          <w:szCs w:val="10"/>
          <w:lang w:val="en-US"/>
        </w:rPr>
      </w:pPr>
    </w:p>
    <w:p w:rsidR="00E365F1" w:rsidRPr="00E365F1" w:rsidRDefault="00E365F1" w:rsidP="00896820">
      <w:pPr>
        <w:numPr>
          <w:ilvl w:val="0"/>
          <w:numId w:val="29"/>
        </w:numPr>
        <w:ind w:left="426"/>
        <w:jc w:val="both"/>
        <w:rPr>
          <w:rFonts w:ascii="Times LatArm" w:hAnsi="Times LatArm"/>
          <w:sz w:val="22"/>
          <w:szCs w:val="22"/>
          <w:lang w:val="en-US"/>
        </w:rPr>
      </w:pPr>
      <w:r w:rsidRPr="00E365F1">
        <w:rPr>
          <w:rFonts w:ascii="Times LatArm" w:hAnsi="Times LatArm"/>
          <w:sz w:val="22"/>
          <w:szCs w:val="22"/>
          <w:lang w:val="en-US"/>
        </w:rPr>
        <w:t>¶ÛáõñçÇÝÛ³Ý ¸., ¶³ÉëïÛ³Ý ²., ²É»ùë³ÝÛ³Ý Â., Ø³Ûñ»ÝÇ 6, ºñ.,2007:</w:t>
      </w:r>
    </w:p>
    <w:p w:rsidR="00E365F1" w:rsidRPr="00E365F1" w:rsidRDefault="00E365F1" w:rsidP="00896820">
      <w:pPr>
        <w:numPr>
          <w:ilvl w:val="0"/>
          <w:numId w:val="29"/>
        </w:numPr>
        <w:ind w:left="426"/>
        <w:jc w:val="both"/>
        <w:rPr>
          <w:rFonts w:ascii="Times LatArm" w:hAnsi="Times LatArm"/>
          <w:sz w:val="22"/>
          <w:szCs w:val="22"/>
          <w:lang w:val="en-US"/>
        </w:rPr>
      </w:pPr>
      <w:r w:rsidRPr="00E365F1">
        <w:rPr>
          <w:rFonts w:ascii="Times LatArm" w:hAnsi="Times LatArm"/>
          <w:sz w:val="22"/>
          <w:szCs w:val="22"/>
          <w:lang w:val="en-US"/>
        </w:rPr>
        <w:t>êáõùÇ³ëÛ³Ý ².Ø., Ä³Ù³Ý³Ï³ÏÇó Ñ³Ûáó É»½áõ, ºñ., 1999:</w:t>
      </w:r>
    </w:p>
    <w:p w:rsidR="00E365F1" w:rsidRPr="00E365F1" w:rsidRDefault="00E365F1" w:rsidP="00896820">
      <w:pPr>
        <w:numPr>
          <w:ilvl w:val="0"/>
          <w:numId w:val="29"/>
        </w:numPr>
        <w:ind w:left="426"/>
        <w:jc w:val="both"/>
        <w:rPr>
          <w:rFonts w:ascii="Times LatArm" w:hAnsi="Times LatArm"/>
          <w:sz w:val="22"/>
          <w:szCs w:val="22"/>
          <w:lang w:val="en-US"/>
        </w:rPr>
      </w:pPr>
      <w:r w:rsidRPr="00E365F1">
        <w:rPr>
          <w:rFonts w:ascii="Times LatArm" w:hAnsi="Times LatArm"/>
          <w:sz w:val="22"/>
          <w:szCs w:val="22"/>
          <w:lang w:val="en-US"/>
        </w:rPr>
        <w:t>Ð³Ûáó É»½áõÝ ¨ ·ñ³Ï³ÝáõÃÛáõÝÁ ¹åñáóáõÙ, 1984,</w:t>
      </w:r>
      <w:r>
        <w:rPr>
          <w:rFonts w:ascii="Times LatArm" w:hAnsi="Times LatArm"/>
          <w:sz w:val="22"/>
          <w:szCs w:val="22"/>
          <w:lang w:val="en-US"/>
        </w:rPr>
        <w:t xml:space="preserve"> </w:t>
      </w:r>
      <w:r w:rsidRPr="00E365F1">
        <w:rPr>
          <w:rFonts w:ascii="Times LatArm" w:hAnsi="Times LatArm"/>
          <w:sz w:val="22"/>
          <w:szCs w:val="22"/>
          <w:lang w:val="en-US"/>
        </w:rPr>
        <w:t>N 3:</w:t>
      </w:r>
    </w:p>
    <w:p w:rsidR="00E365F1" w:rsidRPr="00E365F1" w:rsidRDefault="00E365F1" w:rsidP="00896820">
      <w:pPr>
        <w:numPr>
          <w:ilvl w:val="0"/>
          <w:numId w:val="29"/>
        </w:numPr>
        <w:ind w:left="426"/>
        <w:jc w:val="both"/>
        <w:rPr>
          <w:rFonts w:ascii="Times LatArm" w:hAnsi="Times LatArm"/>
          <w:sz w:val="22"/>
          <w:szCs w:val="22"/>
          <w:lang w:val="en-US"/>
        </w:rPr>
      </w:pPr>
      <w:r w:rsidRPr="00E365F1">
        <w:rPr>
          <w:rFonts w:ascii="Times LatArm" w:hAnsi="Times LatArm"/>
          <w:sz w:val="22"/>
          <w:szCs w:val="22"/>
          <w:lang w:val="en-US"/>
        </w:rPr>
        <w:t>º½»ÏÛ³Ý È., ê³ñ·ëÛ³Ý ²., ê³ù³å»ïáÛ³Ý è.,Ð³Ûáó  É»½áõ 10-ñ¹ ¹³ë³ñ³ÝÇ Ñ³Ù³ñ, Ø³ÏÙÇÉ³Ý-²ñÙ»ÝÇ³, 2009:</w:t>
      </w:r>
    </w:p>
    <w:p w:rsidR="00E365F1" w:rsidRDefault="00E365F1" w:rsidP="00E365F1">
      <w:pPr>
        <w:jc w:val="both"/>
        <w:rPr>
          <w:rFonts w:ascii="Times LatArm" w:hAnsi="Times LatArm"/>
          <w:sz w:val="22"/>
          <w:szCs w:val="22"/>
          <w:lang w:val="en-US"/>
        </w:rPr>
      </w:pPr>
    </w:p>
    <w:p w:rsidR="00C63ED8" w:rsidRPr="00E365F1" w:rsidRDefault="00C63ED8" w:rsidP="00E365F1">
      <w:pPr>
        <w:jc w:val="both"/>
        <w:rPr>
          <w:rFonts w:ascii="Times LatArm" w:hAnsi="Times LatArm"/>
          <w:sz w:val="22"/>
          <w:szCs w:val="22"/>
          <w:lang w:val="en-US"/>
        </w:rPr>
      </w:pPr>
    </w:p>
    <w:p w:rsidR="00E365F1" w:rsidRPr="007B477A" w:rsidRDefault="00E365F1" w:rsidP="00E365F1">
      <w:pPr>
        <w:jc w:val="center"/>
        <w:rPr>
          <w:rFonts w:ascii="Times LatArm" w:hAnsi="Times LatArm"/>
          <w:szCs w:val="24"/>
          <w:lang w:val="en-US"/>
        </w:rPr>
      </w:pPr>
    </w:p>
    <w:p w:rsidR="00C63ED8" w:rsidRDefault="00C63ED8" w:rsidP="00E365F1">
      <w:pPr>
        <w:jc w:val="center"/>
        <w:rPr>
          <w:rFonts w:ascii="Times LatArm" w:hAnsi="Times LatArm"/>
          <w:i/>
          <w:sz w:val="22"/>
          <w:szCs w:val="22"/>
          <w:lang w:val="en-US"/>
        </w:rPr>
      </w:pPr>
    </w:p>
    <w:p w:rsidR="00C63ED8" w:rsidRDefault="00C63ED8" w:rsidP="00E365F1">
      <w:pPr>
        <w:jc w:val="center"/>
        <w:rPr>
          <w:rFonts w:ascii="Times LatArm" w:hAnsi="Times LatArm"/>
          <w:i/>
          <w:sz w:val="22"/>
          <w:szCs w:val="22"/>
          <w:lang w:val="en-US"/>
        </w:rPr>
      </w:pPr>
    </w:p>
    <w:p w:rsidR="00E365F1" w:rsidRDefault="00E365F1" w:rsidP="00E365F1">
      <w:pPr>
        <w:jc w:val="center"/>
        <w:rPr>
          <w:rFonts w:ascii="Times LatArm" w:hAnsi="Times LatArm"/>
          <w:i/>
          <w:sz w:val="22"/>
          <w:szCs w:val="22"/>
          <w:lang w:val="en-US"/>
        </w:rPr>
      </w:pPr>
      <w:r w:rsidRPr="00E365F1">
        <w:rPr>
          <w:rFonts w:ascii="Times LatArm" w:hAnsi="Times LatArm"/>
          <w:i/>
          <w:sz w:val="22"/>
          <w:szCs w:val="22"/>
          <w:lang w:val="en-US"/>
        </w:rPr>
        <w:t>¶ñ³Ï³ÝáõÃÛáõÝ</w:t>
      </w:r>
    </w:p>
    <w:p w:rsidR="00E365F1" w:rsidRDefault="00E365F1" w:rsidP="00E365F1">
      <w:pPr>
        <w:jc w:val="center"/>
        <w:rPr>
          <w:rFonts w:ascii="Times LatArm" w:hAnsi="Times LatArm"/>
          <w:i/>
          <w:sz w:val="10"/>
          <w:szCs w:val="10"/>
          <w:lang w:val="en-US"/>
        </w:rPr>
      </w:pPr>
    </w:p>
    <w:p w:rsidR="00C63ED8" w:rsidRPr="00C63ED8" w:rsidRDefault="00C63ED8" w:rsidP="00E365F1">
      <w:pPr>
        <w:jc w:val="center"/>
        <w:rPr>
          <w:rFonts w:ascii="Times LatArm" w:hAnsi="Times LatArm"/>
          <w:i/>
          <w:sz w:val="10"/>
          <w:szCs w:val="10"/>
          <w:lang w:val="en-US"/>
        </w:rPr>
      </w:pPr>
    </w:p>
    <w:p w:rsidR="00E365F1" w:rsidRPr="00E365F1" w:rsidRDefault="00E365F1" w:rsidP="00896820">
      <w:pPr>
        <w:numPr>
          <w:ilvl w:val="0"/>
          <w:numId w:val="27"/>
        </w:numPr>
        <w:ind w:left="426"/>
        <w:jc w:val="both"/>
        <w:rPr>
          <w:rFonts w:ascii="Times LatArm" w:hAnsi="Times LatArm"/>
          <w:sz w:val="22"/>
          <w:szCs w:val="22"/>
          <w:lang w:val="en-US"/>
        </w:rPr>
      </w:pPr>
      <w:r w:rsidRPr="00E365F1">
        <w:rPr>
          <w:rFonts w:ascii="Times LatArm" w:hAnsi="Times LatArm"/>
          <w:sz w:val="22"/>
          <w:szCs w:val="22"/>
          <w:lang w:val="en-US"/>
        </w:rPr>
        <w:t xml:space="preserve">²Õ³Û³Ý ¾.´., ²ñ¹Ç Ñ³Û»ñ»ÝÇ µ³ó³ïñ³Ï³Ý µ³é³ñ³Ý, ºñ., 1976: </w:t>
      </w:r>
    </w:p>
    <w:p w:rsidR="00E365F1" w:rsidRPr="00E365F1" w:rsidRDefault="00E365F1" w:rsidP="00896820">
      <w:pPr>
        <w:numPr>
          <w:ilvl w:val="0"/>
          <w:numId w:val="27"/>
        </w:numPr>
        <w:ind w:left="426"/>
        <w:jc w:val="both"/>
        <w:rPr>
          <w:rFonts w:ascii="Times LatArm" w:hAnsi="Times LatArm"/>
          <w:sz w:val="22"/>
          <w:szCs w:val="22"/>
          <w:lang w:val="en-US"/>
        </w:rPr>
      </w:pPr>
      <w:r w:rsidRPr="00E365F1">
        <w:rPr>
          <w:rFonts w:ascii="Times LatArm" w:hAnsi="Times LatArm"/>
          <w:sz w:val="22"/>
          <w:szCs w:val="22"/>
          <w:lang w:val="en-US"/>
        </w:rPr>
        <w:t>¶ÛáõÉµáõ¹³ÕÛ³Ý ê., Ð³Ûáó É»½íÇ ¹³ë³í³Ý¹Ù³Ý Ù»Ãá¹ÇÏ³, ºñ., 1987:</w:t>
      </w:r>
    </w:p>
    <w:p w:rsidR="00E365F1" w:rsidRPr="00E365F1" w:rsidRDefault="00E365F1" w:rsidP="00896820">
      <w:pPr>
        <w:numPr>
          <w:ilvl w:val="0"/>
          <w:numId w:val="27"/>
        </w:numPr>
        <w:ind w:left="426"/>
        <w:jc w:val="both"/>
        <w:rPr>
          <w:rFonts w:ascii="Times LatArm" w:hAnsi="Times LatArm"/>
          <w:sz w:val="22"/>
          <w:szCs w:val="22"/>
          <w:lang w:val="en-US"/>
        </w:rPr>
      </w:pPr>
      <w:r w:rsidRPr="00E365F1">
        <w:rPr>
          <w:rFonts w:ascii="Times LatArm" w:hAnsi="Times LatArm"/>
          <w:sz w:val="22"/>
          <w:szCs w:val="22"/>
          <w:lang w:val="en-US"/>
        </w:rPr>
        <w:t>¶ÛáõñçÇÝÛ³Ý ¸., ¶³ÉëïÛ³Ý ²., ²É»ùë³ÝÛ³Ý Â., Ø³Ûñ»ÝÇ 6, ºñ.,2007:</w:t>
      </w:r>
    </w:p>
    <w:p w:rsidR="00E365F1" w:rsidRPr="00E365F1" w:rsidRDefault="00E365F1" w:rsidP="00896820">
      <w:pPr>
        <w:numPr>
          <w:ilvl w:val="0"/>
          <w:numId w:val="27"/>
        </w:numPr>
        <w:ind w:left="426"/>
        <w:jc w:val="both"/>
        <w:rPr>
          <w:rFonts w:ascii="Times LatArm" w:hAnsi="Times LatArm"/>
          <w:sz w:val="22"/>
          <w:szCs w:val="22"/>
          <w:lang w:val="en-US"/>
        </w:rPr>
      </w:pPr>
      <w:r w:rsidRPr="00E365F1">
        <w:rPr>
          <w:rFonts w:ascii="Times LatArm" w:hAnsi="Times LatArm"/>
          <w:sz w:val="22"/>
          <w:szCs w:val="22"/>
          <w:lang w:val="en-US"/>
        </w:rPr>
        <w:t>¶¨áñ·Û³Ý º., Ð³Ûáó É»½íÇ Ñ³Ù³ÝáõÝÝ»ñÇ µ³é³ñ³Ý, ºñ., 1978:</w:t>
      </w:r>
    </w:p>
    <w:p w:rsidR="00E365F1" w:rsidRPr="00E365F1" w:rsidRDefault="00E365F1" w:rsidP="00896820">
      <w:pPr>
        <w:numPr>
          <w:ilvl w:val="0"/>
          <w:numId w:val="27"/>
        </w:numPr>
        <w:ind w:left="426"/>
        <w:jc w:val="both"/>
        <w:rPr>
          <w:rFonts w:ascii="Times LatArm" w:hAnsi="Times LatArm"/>
          <w:sz w:val="22"/>
          <w:szCs w:val="22"/>
          <w:lang w:val="en-US"/>
        </w:rPr>
      </w:pPr>
      <w:r w:rsidRPr="00E365F1">
        <w:rPr>
          <w:rFonts w:ascii="Times LatArm" w:hAnsi="Times LatArm"/>
          <w:sz w:val="22"/>
          <w:szCs w:val="22"/>
          <w:lang w:val="en-US"/>
        </w:rPr>
        <w:t>º½»ÏÛ³Ý È., ê³ñ·ëÛ³Ý ²., ê³ù³å»ïáÛ³Ý è.,Ð³Ûáó  É»½áõ 10-ñ¹ ¹³ë³ñ³ÝÇ Ñ³Ù³ñ, Ø³ÏÙÇÉ³Ý-²ñÙ»ÝÇ³, 2009:</w:t>
      </w:r>
    </w:p>
    <w:p w:rsidR="00E365F1" w:rsidRPr="00E365F1" w:rsidRDefault="00E365F1" w:rsidP="00896820">
      <w:pPr>
        <w:numPr>
          <w:ilvl w:val="0"/>
          <w:numId w:val="27"/>
        </w:numPr>
        <w:ind w:left="426"/>
        <w:jc w:val="both"/>
        <w:rPr>
          <w:rFonts w:ascii="Times LatArm" w:hAnsi="Times LatArm"/>
          <w:sz w:val="22"/>
          <w:szCs w:val="22"/>
          <w:lang w:val="en-US"/>
        </w:rPr>
      </w:pPr>
      <w:r w:rsidRPr="00E365F1">
        <w:rPr>
          <w:rFonts w:ascii="Times LatArm" w:hAnsi="Times LatArm"/>
          <w:sz w:val="22"/>
          <w:szCs w:val="22"/>
          <w:lang w:val="en-US"/>
        </w:rPr>
        <w:t>Ð³Ûáó É»½áõÝ ¨ ·ñ³Ï³ÝáõÃÛáõÝÁ ¹åñáóáõÙ, 1984,</w:t>
      </w:r>
      <w:r>
        <w:rPr>
          <w:rFonts w:ascii="Times LatArm" w:hAnsi="Times LatArm"/>
          <w:sz w:val="22"/>
          <w:szCs w:val="22"/>
          <w:lang w:val="en-US"/>
        </w:rPr>
        <w:t xml:space="preserve"> </w:t>
      </w:r>
      <w:r w:rsidRPr="00E365F1">
        <w:rPr>
          <w:rFonts w:ascii="Times LatArm" w:hAnsi="Times LatArm"/>
          <w:sz w:val="22"/>
          <w:szCs w:val="22"/>
          <w:lang w:val="en-US"/>
        </w:rPr>
        <w:t>N 3:</w:t>
      </w:r>
    </w:p>
    <w:p w:rsidR="00E365F1" w:rsidRPr="00E365F1" w:rsidRDefault="00E365F1" w:rsidP="00896820">
      <w:pPr>
        <w:numPr>
          <w:ilvl w:val="0"/>
          <w:numId w:val="27"/>
        </w:numPr>
        <w:ind w:left="426"/>
        <w:jc w:val="both"/>
        <w:rPr>
          <w:rFonts w:ascii="Times LatArm" w:hAnsi="Times LatArm"/>
          <w:sz w:val="22"/>
          <w:szCs w:val="22"/>
          <w:lang w:val="en-US"/>
        </w:rPr>
      </w:pPr>
      <w:r w:rsidRPr="00E365F1">
        <w:rPr>
          <w:rFonts w:ascii="Times LatArm" w:hAnsi="Times LatArm"/>
          <w:sz w:val="22"/>
          <w:szCs w:val="22"/>
          <w:lang w:val="en-US"/>
        </w:rPr>
        <w:t>êáõùÇ³ëÛ³Ý ².Ø., Ä³Ù³Ý³Ï³ÏÇó Ñ³Ûáó É»½áõ, ºñ., 1999:</w:t>
      </w:r>
    </w:p>
    <w:p w:rsidR="00E365F1" w:rsidRPr="00E365F1" w:rsidRDefault="00E365F1" w:rsidP="00E365F1">
      <w:pPr>
        <w:ind w:left="644"/>
        <w:jc w:val="both"/>
        <w:rPr>
          <w:rFonts w:ascii="Times LatArm" w:hAnsi="Times LatArm"/>
          <w:sz w:val="22"/>
          <w:szCs w:val="22"/>
          <w:lang w:val="en-US"/>
        </w:rPr>
      </w:pPr>
    </w:p>
    <w:p w:rsidR="00E365F1" w:rsidRPr="00E365F1" w:rsidRDefault="00E365F1" w:rsidP="00E365F1">
      <w:pPr>
        <w:jc w:val="center"/>
        <w:rPr>
          <w:rFonts w:ascii="Times LatArm" w:hAnsi="Times LatArm"/>
          <w:sz w:val="22"/>
          <w:szCs w:val="22"/>
          <w:lang w:val="en-US"/>
        </w:rPr>
      </w:pPr>
    </w:p>
    <w:p w:rsidR="00E365F1" w:rsidRPr="005A627A" w:rsidRDefault="00E365F1" w:rsidP="00E365F1">
      <w:pPr>
        <w:jc w:val="center"/>
        <w:rPr>
          <w:rFonts w:ascii="Times LatArm" w:hAnsi="Times LatArm"/>
        </w:rPr>
      </w:pPr>
    </w:p>
    <w:p w:rsidR="003F7EB9" w:rsidRDefault="003F7EB9" w:rsidP="00E365F1">
      <w:pPr>
        <w:jc w:val="center"/>
        <w:rPr>
          <w:rFonts w:ascii="Times LatRus" w:hAnsi="Times LatRus"/>
          <w:i/>
          <w:sz w:val="22"/>
          <w:szCs w:val="22"/>
        </w:rPr>
      </w:pPr>
    </w:p>
    <w:p w:rsidR="00C63ED8" w:rsidRDefault="00C63ED8" w:rsidP="00E365F1">
      <w:pPr>
        <w:jc w:val="center"/>
        <w:rPr>
          <w:rFonts w:ascii="Times LatRus" w:hAnsi="Times LatRus"/>
          <w:i/>
          <w:sz w:val="22"/>
          <w:szCs w:val="22"/>
        </w:rPr>
      </w:pPr>
    </w:p>
    <w:p w:rsidR="00E365F1" w:rsidRPr="00E365F1" w:rsidRDefault="00E365F1" w:rsidP="00E365F1">
      <w:pPr>
        <w:jc w:val="center"/>
        <w:rPr>
          <w:rFonts w:ascii="Times LatRus" w:hAnsi="Times LatRus"/>
          <w:i/>
          <w:sz w:val="22"/>
          <w:szCs w:val="22"/>
          <w:lang w:val="en-US"/>
        </w:rPr>
      </w:pPr>
      <w:r w:rsidRPr="00E365F1">
        <w:rPr>
          <w:rFonts w:ascii="Times LatRus" w:hAnsi="Times LatRus"/>
          <w:i/>
          <w:sz w:val="22"/>
          <w:szCs w:val="22"/>
        </w:rPr>
        <w:t>Ðåç</w:t>
      </w:r>
      <w:r w:rsidRPr="00E365F1">
        <w:rPr>
          <w:rFonts w:ascii="Times LatRus" w:hAnsi="Times LatRus"/>
          <w:i/>
          <w:sz w:val="22"/>
          <w:szCs w:val="22"/>
          <w:lang w:val="en-US"/>
        </w:rPr>
        <w:t>þ</w:t>
      </w:r>
      <w:r w:rsidRPr="00E365F1">
        <w:rPr>
          <w:rFonts w:ascii="Times LatRus" w:hAnsi="Times LatRus"/>
          <w:i/>
          <w:sz w:val="22"/>
          <w:szCs w:val="22"/>
        </w:rPr>
        <w:t>ìå</w:t>
      </w:r>
    </w:p>
    <w:p w:rsidR="00E365F1" w:rsidRDefault="00E365F1" w:rsidP="00E365F1">
      <w:pPr>
        <w:jc w:val="center"/>
        <w:rPr>
          <w:rFonts w:ascii="Arial LatRus" w:hAnsi="Arial LatRus"/>
          <w:sz w:val="10"/>
          <w:szCs w:val="10"/>
        </w:rPr>
      </w:pPr>
    </w:p>
    <w:p w:rsidR="00C63ED8" w:rsidRPr="00C63ED8" w:rsidRDefault="00C63ED8" w:rsidP="00E365F1">
      <w:pPr>
        <w:jc w:val="center"/>
        <w:rPr>
          <w:rFonts w:ascii="Arial LatRus" w:hAnsi="Arial LatRus"/>
          <w:sz w:val="10"/>
          <w:szCs w:val="10"/>
        </w:rPr>
      </w:pPr>
    </w:p>
    <w:p w:rsidR="00E365F1" w:rsidRPr="00E365F1" w:rsidRDefault="00E365F1" w:rsidP="00E365F1">
      <w:pPr>
        <w:ind w:firstLine="567"/>
        <w:jc w:val="both"/>
        <w:rPr>
          <w:rFonts w:ascii="Times LatRus" w:hAnsi="Times LatRus"/>
          <w:sz w:val="22"/>
          <w:szCs w:val="22"/>
        </w:rPr>
      </w:pPr>
      <w:r w:rsidRPr="00E365F1">
        <w:rPr>
          <w:rFonts w:ascii="Times LatRus" w:hAnsi="Times LatRus"/>
          <w:sz w:val="22"/>
          <w:szCs w:val="22"/>
        </w:rPr>
        <w:t xml:space="preserve">Îáó÷åíèå  ó÷àùèõñÿ ðàçëè÷àòü îìîíèìû, ôîðìèðîâàòü óìåíèå èñïîëüçîâàòü èõ â óñòíîé è ïèñüìåííîé ðå÷è, ÿâëÿåòñÿ îäíîé èç ãëàâíîé çàäà÷åé ó÷èòåëåé ïî ðîäíîìó ÿçûêó â ìëàäøèõ è â ñòàðøèõ øêîëàõ. Ðàçâèâàòü óìåíèå ó÷àùèõñÿ íàõîäèòü îìîíèìû â õóäîæåñòâåííîì òåêñòå è â ñëîâàðå, ñïîñîáñòâóåò ïîïîëíåíèÿ ñëîâàðíîãî çàïàñà è ê ðàçâèòèþ íàâûêîâ ðàáîòû ñ òåêñòîì. </w:t>
      </w:r>
    </w:p>
    <w:p w:rsidR="00E365F1" w:rsidRPr="00E365F1" w:rsidRDefault="00E365F1" w:rsidP="00E365F1">
      <w:pPr>
        <w:ind w:firstLine="567"/>
        <w:jc w:val="both"/>
        <w:rPr>
          <w:rFonts w:ascii="Times LatRus" w:hAnsi="Times LatRus"/>
          <w:sz w:val="22"/>
          <w:szCs w:val="22"/>
          <w:lang w:val="en-US"/>
        </w:rPr>
      </w:pPr>
      <w:r w:rsidRPr="00E365F1">
        <w:rPr>
          <w:rFonts w:ascii="Times LatRus" w:hAnsi="Times LatRus"/>
          <w:sz w:val="22"/>
          <w:szCs w:val="22"/>
          <w:lang w:val="en-US"/>
        </w:rPr>
        <w:t>Â øêîëàõ</w:t>
      </w:r>
      <w:r w:rsidRPr="00E365F1">
        <w:rPr>
          <w:rFonts w:ascii="Times LatRus" w:hAnsi="Times LatRus"/>
          <w:sz w:val="22"/>
          <w:szCs w:val="22"/>
        </w:rPr>
        <w:t xml:space="preserve"> èçó÷àþò îìîíèìû â 6-õ è â 10-õ êëàññàõ, â îñòàëüíûõ êëàññàõ ïóòåì ïðàêòè÷åñêèõ ðàáîò ïîïîëíÿþò ñëîâàðíûé çàïàñ, è äëÿ êàæäîãî êëàññà ó÷èòåëü èñïîëüçóåò ñîîòâåòñòâóþùèå ìåòîäû îáó÷åíèÿ. </w:t>
      </w:r>
      <w:r w:rsidRPr="00E365F1">
        <w:rPr>
          <w:rFonts w:ascii="Times LatRus" w:hAnsi="Times LatRus"/>
          <w:sz w:val="22"/>
          <w:szCs w:val="22"/>
          <w:lang w:val="en-US"/>
        </w:rPr>
        <w:t>Ýòî îáñòîÿòåëüñòâî îïðåäåëèëî â ïðîãðàììå îáó÷åíèÿ ñâîåîáðàçíûé õàðàêòåð óïðàæíåíèé, â ìëàäøèõ êëàññàõ - îò î÷åíü ïðîñòûõ, â ñòàðøèõ êëàññàõ - äî ñðàâíèòåëüíî òðóäíûõ.</w:t>
      </w:r>
    </w:p>
    <w:p w:rsidR="00374DF9" w:rsidRPr="00E365F1" w:rsidRDefault="00374DF9" w:rsidP="00E365F1">
      <w:pPr>
        <w:ind w:firstLine="567"/>
        <w:jc w:val="both"/>
        <w:rPr>
          <w:rFonts w:ascii="Times LatRus" w:hAnsi="Times LatRus"/>
          <w:sz w:val="22"/>
          <w:szCs w:val="22"/>
          <w:lang w:val="en-US"/>
        </w:rPr>
      </w:pPr>
    </w:p>
    <w:p w:rsidR="00374DF9" w:rsidRPr="00E365F1" w:rsidRDefault="00374DF9" w:rsidP="00374DF9">
      <w:pPr>
        <w:ind w:firstLine="567"/>
        <w:jc w:val="both"/>
        <w:rPr>
          <w:rFonts w:ascii="Times LatRus" w:hAnsi="Times LatRus"/>
          <w:sz w:val="22"/>
          <w:szCs w:val="22"/>
        </w:rPr>
      </w:pPr>
    </w:p>
    <w:p w:rsidR="00374DF9" w:rsidRPr="00E365F1" w:rsidRDefault="00374DF9" w:rsidP="00374DF9">
      <w:pPr>
        <w:ind w:firstLine="567"/>
        <w:jc w:val="both"/>
        <w:rPr>
          <w:rFonts w:ascii="Times LatRus" w:hAnsi="Times LatRus"/>
          <w:sz w:val="22"/>
          <w:szCs w:val="22"/>
        </w:rPr>
      </w:pPr>
    </w:p>
    <w:p w:rsidR="00374DF9" w:rsidRPr="00E365F1" w:rsidRDefault="00374DF9" w:rsidP="00374DF9">
      <w:pPr>
        <w:ind w:firstLine="567"/>
        <w:jc w:val="both"/>
        <w:rPr>
          <w:rFonts w:ascii="Times LatRus" w:hAnsi="Times LatRus"/>
          <w:sz w:val="22"/>
          <w:szCs w:val="22"/>
          <w:lang w:val="en-US"/>
        </w:rPr>
      </w:pPr>
    </w:p>
    <w:p w:rsidR="00513E90" w:rsidRPr="00374DF9" w:rsidRDefault="00513E90" w:rsidP="00374DF9">
      <w:pPr>
        <w:ind w:firstLine="567"/>
        <w:jc w:val="both"/>
        <w:rPr>
          <w:rFonts w:ascii="Times LatArm" w:hAnsi="Times LatArm"/>
          <w:sz w:val="22"/>
          <w:szCs w:val="22"/>
          <w:lang w:val="en-US"/>
        </w:rPr>
      </w:pPr>
    </w:p>
    <w:p w:rsidR="00F74E5B" w:rsidRDefault="00F74E5B" w:rsidP="00951DD2">
      <w:pPr>
        <w:spacing w:line="250" w:lineRule="auto"/>
        <w:jc w:val="center"/>
        <w:rPr>
          <w:rFonts w:ascii="Times LatArm" w:hAnsi="Times LatArm"/>
          <w:b/>
          <w:sz w:val="18"/>
          <w:szCs w:val="18"/>
          <w:lang w:val="fr-FR"/>
        </w:rPr>
      </w:pPr>
    </w:p>
    <w:p w:rsidR="00951DD2" w:rsidRPr="00D707FA" w:rsidRDefault="00B81D46" w:rsidP="00951DD2">
      <w:pPr>
        <w:spacing w:line="250" w:lineRule="auto"/>
        <w:jc w:val="center"/>
        <w:rPr>
          <w:rFonts w:ascii="Times LatArm" w:hAnsi="Times LatArm"/>
          <w:b/>
          <w:sz w:val="18"/>
          <w:szCs w:val="18"/>
          <w:lang w:val="fr-FR"/>
        </w:rPr>
      </w:pPr>
      <w:r>
        <w:rPr>
          <w:rFonts w:ascii="Times LatArm" w:hAnsi="Times LatArm"/>
          <w:b/>
          <w:sz w:val="18"/>
          <w:szCs w:val="18"/>
          <w:lang w:val="fr-FR"/>
        </w:rPr>
        <w:lastRenderedPageBreak/>
        <w:t>²</w:t>
      </w:r>
      <w:r w:rsidR="00951DD2" w:rsidRPr="00D707FA">
        <w:rPr>
          <w:rFonts w:ascii="Times LatArm" w:hAnsi="Times LatArm"/>
          <w:b/>
          <w:sz w:val="18"/>
          <w:szCs w:val="18"/>
          <w:lang w:val="fr-FR"/>
        </w:rPr>
        <w:t>ðò²ÊÆ äºî²Î²Ü Ð²Ø²Èê²ð²ÜÆ ¶Æî²Î²Ü îºÔºÎ²¶Æð</w:t>
      </w:r>
    </w:p>
    <w:p w:rsidR="00951DD2" w:rsidRPr="00D707FA" w:rsidRDefault="00951DD2" w:rsidP="00951DD2">
      <w:pPr>
        <w:jc w:val="center"/>
        <w:rPr>
          <w:rFonts w:ascii="Times LatRus" w:hAnsi="Times LatRus"/>
          <w:b/>
          <w:sz w:val="18"/>
          <w:szCs w:val="18"/>
          <w:lang w:val="fr-FR"/>
        </w:rPr>
      </w:pPr>
      <w:r w:rsidRPr="00D707FA">
        <w:rPr>
          <w:rFonts w:ascii="Times LatRus" w:hAnsi="Times LatRus"/>
          <w:b/>
          <w:sz w:val="18"/>
          <w:szCs w:val="18"/>
          <w:lang w:val="fr-FR"/>
        </w:rPr>
        <w:t>Ó×ÅÍÛÅ ÇÀÏÈÑÊÈ ÀÐÖÀÕÑÊÎÃÎ ÃÎÑÓÄÀÐÑÒÂÅÍÍÎÃÎ ÓÍÈÂÅÐÑÈÒÅÒÀ</w:t>
      </w:r>
    </w:p>
    <w:p w:rsidR="00951DD2" w:rsidRPr="00D707FA" w:rsidRDefault="007D0E60" w:rsidP="00951DD2">
      <w:pPr>
        <w:pStyle w:val="3"/>
        <w:tabs>
          <w:tab w:val="left" w:pos="4035"/>
        </w:tabs>
        <w:jc w:val="left"/>
        <w:rPr>
          <w:rFonts w:ascii="Times LatArm" w:hAnsi="Times LatArm"/>
          <w:b/>
          <w:bCs/>
          <w:i/>
          <w:sz w:val="14"/>
          <w:szCs w:val="14"/>
          <w:lang w:val="fr-FR"/>
        </w:rPr>
      </w:pPr>
      <w:r>
        <w:rPr>
          <w:rFonts w:ascii="Times LatArm" w:hAnsi="Times LatArm"/>
          <w:b/>
          <w:bCs/>
          <w:i/>
          <w:noProof/>
          <w:snapToGrid/>
          <w:sz w:val="14"/>
          <w:szCs w:val="14"/>
          <w:lang w:eastAsia="ru-RU"/>
        </w:rPr>
        <w:pict>
          <v:line id="_x0000_s15810" style="position:absolute;z-index:251961344" from="1.75pt,6.6pt" to="460.75pt,6.6pt" strokeweight="3pt">
            <v:stroke linestyle="thinThick"/>
          </v:line>
        </w:pict>
      </w:r>
      <w:r w:rsidR="00951DD2" w:rsidRPr="00D707FA">
        <w:rPr>
          <w:rFonts w:ascii="Times LatArm" w:hAnsi="Times LatArm"/>
          <w:b/>
          <w:bCs/>
          <w:i/>
          <w:sz w:val="14"/>
          <w:szCs w:val="14"/>
          <w:lang w:val="fr-FR"/>
        </w:rPr>
        <w:tab/>
      </w:r>
    </w:p>
    <w:p w:rsidR="00951DD2" w:rsidRPr="00D707FA" w:rsidRDefault="00951DD2" w:rsidP="00951DD2">
      <w:pPr>
        <w:pStyle w:val="3"/>
        <w:jc w:val="center"/>
        <w:rPr>
          <w:rFonts w:ascii="Times LatArm" w:hAnsi="Times LatArm"/>
          <w:b/>
          <w:bCs/>
          <w:sz w:val="18"/>
          <w:szCs w:val="18"/>
          <w:lang w:val="fr-FR"/>
        </w:rPr>
      </w:pPr>
      <w:r w:rsidRPr="00D707FA">
        <w:rPr>
          <w:rFonts w:ascii="Times LatArm" w:hAnsi="Times LatArm"/>
          <w:b/>
          <w:bCs/>
          <w:sz w:val="18"/>
          <w:szCs w:val="18"/>
          <w:lang w:val="fr-FR"/>
        </w:rPr>
        <w:t>1-2 (23-24) 2011</w:t>
      </w:r>
    </w:p>
    <w:p w:rsidR="00951DD2" w:rsidRPr="00374DF9" w:rsidRDefault="00951DD2" w:rsidP="00951DD2">
      <w:pPr>
        <w:rPr>
          <w:rFonts w:ascii="Times LatArm" w:hAnsi="Times LatArm" w:cs="Arial"/>
          <w:i/>
          <w:sz w:val="24"/>
          <w:szCs w:val="24"/>
          <w:lang w:val="fr-FR"/>
        </w:rPr>
      </w:pPr>
      <w:r w:rsidRPr="00374DF9">
        <w:rPr>
          <w:rFonts w:ascii="Times LatArm" w:hAnsi="Times LatArm" w:cs="Arial"/>
          <w:i/>
          <w:sz w:val="24"/>
          <w:szCs w:val="24"/>
          <w:lang w:val="fr-FR"/>
        </w:rPr>
        <w:t xml:space="preserve">Ðî¸ </w:t>
      </w:r>
      <w:r w:rsidR="00F74E5B">
        <w:rPr>
          <w:rFonts w:ascii="Times LatArm" w:hAnsi="Times LatArm" w:cs="Arial"/>
          <w:i/>
          <w:sz w:val="24"/>
          <w:szCs w:val="24"/>
          <w:lang w:val="fr-FR"/>
        </w:rPr>
        <w:t>809.198.1</w:t>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sidRPr="00374DF9">
        <w:rPr>
          <w:rFonts w:ascii="Times LatArm" w:hAnsi="Times LatArm" w:cs="Arial"/>
          <w:i/>
          <w:sz w:val="24"/>
          <w:szCs w:val="24"/>
          <w:lang w:val="fr-FR"/>
        </w:rPr>
        <w:t>Ð³Ûáó É»½áõ</w:t>
      </w:r>
    </w:p>
    <w:p w:rsidR="00951DD2" w:rsidRPr="00C57344" w:rsidRDefault="00951DD2" w:rsidP="00951DD2">
      <w:pPr>
        <w:jc w:val="center"/>
        <w:rPr>
          <w:rFonts w:ascii="Arial Armenian" w:hAnsi="Arial Armenian"/>
          <w:sz w:val="10"/>
          <w:szCs w:val="10"/>
          <w:lang w:val="fr-FR"/>
        </w:rPr>
      </w:pPr>
    </w:p>
    <w:p w:rsidR="00951DD2" w:rsidRPr="00C57344" w:rsidRDefault="00951DD2" w:rsidP="00951DD2">
      <w:pPr>
        <w:jc w:val="center"/>
        <w:rPr>
          <w:rFonts w:ascii="Times LatArm" w:hAnsi="Times LatArm"/>
          <w:sz w:val="10"/>
          <w:szCs w:val="10"/>
          <w:lang w:val="fr-FR"/>
        </w:rPr>
      </w:pPr>
      <w:r w:rsidRPr="00C57344">
        <w:rPr>
          <w:rFonts w:ascii="Times LatArm" w:hAnsi="Times LatArm"/>
          <w:b/>
          <w:sz w:val="22"/>
          <w:szCs w:val="22"/>
          <w:lang w:val="fr-FR"/>
        </w:rPr>
        <w:t>Þ</w:t>
      </w:r>
      <w:r w:rsidR="0079251B">
        <w:rPr>
          <w:rFonts w:ascii="Times LatArm" w:hAnsi="Times LatArm"/>
          <w:b/>
          <w:sz w:val="22"/>
          <w:szCs w:val="22"/>
          <w:lang w:val="fr-FR"/>
        </w:rPr>
        <w:t>²ð²¸²êàôÂÚ²Ü øºð²Î²Ü²Î²Ü ºì øºð²Î²Ü</w:t>
      </w:r>
      <w:r w:rsidR="00503387">
        <w:rPr>
          <w:rFonts w:ascii="Times LatArm" w:hAnsi="Times LatArm"/>
          <w:b/>
          <w:sz w:val="22"/>
          <w:szCs w:val="22"/>
          <w:lang w:val="fr-FR"/>
        </w:rPr>
        <w:t>²Î²Ü-</w:t>
      </w:r>
      <w:r w:rsidR="0079251B">
        <w:rPr>
          <w:rFonts w:ascii="Times LatArm" w:hAnsi="Times LatArm"/>
          <w:b/>
          <w:sz w:val="22"/>
          <w:szCs w:val="22"/>
          <w:lang w:val="fr-FR"/>
        </w:rPr>
        <w:t>ÆØ²êî²ÚÆÜ ¶àðÌ²èàôÚÂÜºðÀ Ä²Ø²Ü²Î²Î</w:t>
      </w:r>
      <w:r w:rsidR="00503387">
        <w:rPr>
          <w:rFonts w:ascii="Times LatArm" w:hAnsi="Times LatArm"/>
          <w:b/>
          <w:sz w:val="22"/>
          <w:szCs w:val="22"/>
          <w:lang w:val="fr-FR"/>
        </w:rPr>
        <w:t>Æ</w:t>
      </w:r>
      <w:r w:rsidR="0079251B">
        <w:rPr>
          <w:rFonts w:ascii="Times LatArm" w:hAnsi="Times LatArm"/>
          <w:b/>
          <w:sz w:val="22"/>
          <w:szCs w:val="22"/>
          <w:lang w:val="fr-FR"/>
        </w:rPr>
        <w:t>ò Ð²ÚºðºÜàôØ</w:t>
      </w:r>
    </w:p>
    <w:p w:rsidR="0079251B" w:rsidRPr="0079251B" w:rsidRDefault="0079251B" w:rsidP="00951DD2">
      <w:pPr>
        <w:jc w:val="center"/>
        <w:rPr>
          <w:rFonts w:ascii="Times LatArm" w:hAnsi="Times LatArm"/>
          <w:sz w:val="10"/>
          <w:szCs w:val="10"/>
          <w:lang w:val="fr-FR"/>
        </w:rPr>
      </w:pPr>
    </w:p>
    <w:p w:rsidR="00951DD2" w:rsidRPr="00C57344" w:rsidRDefault="00951DD2" w:rsidP="00951DD2">
      <w:pPr>
        <w:jc w:val="center"/>
        <w:rPr>
          <w:rFonts w:ascii="Times LatArm" w:hAnsi="Times LatArm"/>
          <w:sz w:val="26"/>
          <w:szCs w:val="26"/>
          <w:lang w:val="fr-FR"/>
        </w:rPr>
      </w:pPr>
      <w:r w:rsidRPr="00C57344">
        <w:rPr>
          <w:rFonts w:ascii="Times LatArm" w:hAnsi="Times LatArm"/>
          <w:sz w:val="26"/>
          <w:szCs w:val="26"/>
          <w:lang w:val="fr-FR"/>
        </w:rPr>
        <w:t>Þ. Ø. ØÇÝ³ëÛ³Ý</w:t>
      </w:r>
    </w:p>
    <w:p w:rsidR="00951DD2" w:rsidRPr="00C57344" w:rsidRDefault="00951DD2" w:rsidP="00951DD2">
      <w:pPr>
        <w:jc w:val="both"/>
        <w:rPr>
          <w:rFonts w:ascii="Times LatArm" w:hAnsi="Times LatArm"/>
          <w:sz w:val="22"/>
          <w:szCs w:val="22"/>
          <w:lang w:val="fr-FR"/>
        </w:rPr>
      </w:pPr>
    </w:p>
    <w:p w:rsidR="00951DD2" w:rsidRPr="00C57344" w:rsidRDefault="00951DD2" w:rsidP="00951DD2">
      <w:pPr>
        <w:ind w:firstLine="567"/>
        <w:jc w:val="both"/>
        <w:rPr>
          <w:rFonts w:ascii="Times LatArm" w:hAnsi="Times LatArm"/>
          <w:sz w:val="22"/>
          <w:szCs w:val="22"/>
          <w:lang w:val="fr-FR"/>
        </w:rPr>
      </w:pPr>
      <w:r w:rsidRPr="00C57344">
        <w:rPr>
          <w:rFonts w:ascii="Times LatArm" w:hAnsi="Times LatArm"/>
          <w:sz w:val="22"/>
          <w:szCs w:val="22"/>
          <w:lang w:val="fr-FR"/>
        </w:rPr>
        <w:t xml:space="preserve">Þ³ñ³¹³ëáõÃÛáõÝÁ Ñ³ïáõÏ ¿ ³ßË³ñÑÇ ·ñ»Ã» µáÉáñ É»½áõÝ»ñÇÝ, ¨ Ûáõñ³ù³ÝãÛáõñ É»½áõ µ³é³Ï³å³ÏóáõÃÛáõÝ, Ý³Ë³¹³ëáõÃÛáõÝ ¨ Ëáëù Ï³½Ù»Éáõ Ñ³Ù³ñ áõÝÇ É»½í³Ï³Ý ÙÇ³íáñÝ»ñÇ ¹³ë³íáñáõÃÛ³Ý Çñ»Ý Ñ³ïáõÏ ûñ»ÝùÝ»ñÝ áõ Ï³ÝáÝÝ»ñÁ: </w:t>
      </w:r>
    </w:p>
    <w:p w:rsidR="00951DD2" w:rsidRPr="00C57344" w:rsidRDefault="00951DD2" w:rsidP="00951DD2">
      <w:pPr>
        <w:ind w:firstLine="567"/>
        <w:jc w:val="both"/>
        <w:rPr>
          <w:rFonts w:ascii="Times LatArm" w:hAnsi="Times LatArm"/>
          <w:sz w:val="22"/>
          <w:szCs w:val="22"/>
          <w:lang w:val="fr-FR"/>
        </w:rPr>
      </w:pPr>
      <w:r w:rsidRPr="00C57344">
        <w:rPr>
          <w:rFonts w:ascii="Times LatArm" w:hAnsi="Times LatArm"/>
          <w:i/>
          <w:sz w:val="22"/>
          <w:szCs w:val="22"/>
          <w:lang w:val="fr-FR"/>
        </w:rPr>
        <w:t>Þ³ñ³¹³ëáõÃÛáõÝ</w:t>
      </w:r>
      <w:r w:rsidRPr="00C57344">
        <w:rPr>
          <w:rFonts w:ascii="Times LatArm" w:hAnsi="Times LatArm"/>
          <w:sz w:val="22"/>
          <w:szCs w:val="22"/>
          <w:lang w:val="fr-FR"/>
        </w:rPr>
        <w:t xml:space="preserve"> Ñ³ëÏ³óáõÃÛáõÝÁ Ù³ëÝ³·Çï³Ï³Ý ·ñ³Ï³ÝáõÃÛ³Ý Ù»ç ·áñÍ³ÍíáõÙ ¿ É³ÛÝ áõ Ý»Õ ÇÙ³ëïÝ»ñáí: </w:t>
      </w:r>
    </w:p>
    <w:p w:rsidR="00951DD2" w:rsidRPr="00C57344" w:rsidRDefault="00951DD2" w:rsidP="00951DD2">
      <w:pPr>
        <w:ind w:firstLine="567"/>
        <w:jc w:val="both"/>
        <w:rPr>
          <w:rFonts w:ascii="Times LatArm" w:hAnsi="Times LatArm"/>
          <w:sz w:val="22"/>
          <w:szCs w:val="22"/>
          <w:lang w:val="fr-FR"/>
        </w:rPr>
      </w:pPr>
      <w:r w:rsidRPr="00C57344">
        <w:rPr>
          <w:rFonts w:ascii="Times LatArm" w:hAnsi="Times LatArm"/>
          <w:sz w:val="22"/>
          <w:szCs w:val="22"/>
          <w:lang w:val="fr-FR"/>
        </w:rPr>
        <w:t>È³ÛÝ ÇÙ³ëïáí ß³ñ³¹³ëáõÃÛáõÝÁ µ³é³Ï³½Ù³Ï³Ý ÙÇ³íáñÝ»ñÇ, µ³é»ñÇ, Ý³Ë³¹³ëáõÃÛ³Ý ³Ý¹³ÙÝ»ñÇ, µ³é³Ï³å³ÏóáõÃÛ³Ý ³Ý¹³ÙÝ»ñÇ, µ³ñ¹ Ý³Ë³¹³ëáõÃÛ³Ý µ³Õ³¹ñÇã Ý³Ë³¹³ëáõÃÛáõÝÝ»ñÇ ß³ñ³Ï³ñ·³ÛÇÝ ·Í³ÛÇÝ áñáß³ÏÇ Ñ³çáñ¹³Ï³ÝáõÃÛáõÝÝ ¿, áñÁ ÑÝ³ñ³íáñáõÃÛáõÝ ¿ ï³ÉÇë Ó¨³íáñ»Éáõ ËáëùÁ, Ýñ³ ÙÇ³íáñÝ»ñÇ ¹ÇñùÝ áõ Ñ³ñ³µ»ñ³ÏóáõÃÛáõÝÝ»ñÁ [ 7, 491]:</w:t>
      </w:r>
    </w:p>
    <w:p w:rsidR="00951DD2" w:rsidRPr="00C57344" w:rsidRDefault="00951DD2" w:rsidP="00951DD2">
      <w:pPr>
        <w:ind w:firstLine="567"/>
        <w:jc w:val="both"/>
        <w:rPr>
          <w:rFonts w:ascii="Times LatArm" w:hAnsi="Times LatArm"/>
          <w:sz w:val="22"/>
          <w:szCs w:val="22"/>
          <w:lang w:val="fr-FR"/>
        </w:rPr>
      </w:pPr>
      <w:r w:rsidRPr="00C57344">
        <w:rPr>
          <w:rFonts w:ascii="Times LatArm" w:hAnsi="Times LatArm"/>
          <w:sz w:val="22"/>
          <w:szCs w:val="22"/>
          <w:lang w:val="fr-FR"/>
        </w:rPr>
        <w:t xml:space="preserve">Ü»Õ ÇÙ³ëïáí ß³ñ³¹³ëáõÃÛáõÝÁ Ûáõñ³ù³ÝãÛáõñ É»½íÇ Ý»ñùÇÝ ûñÇÝ³ã³÷áõÃÛáõÝÝ»ñÇó µËáÕ µ³é³Ï³Ý ÙÇ³íáñÝ»ñÇ ¹³ë³íáñáõÃÛ³Ý ÁÝ¹áõÝí³Í Ï³ñ·Ý ¿ Ý³Ë³¹³ëáõÃÛáõÝÝ»ñáõÙ ¨ µ³é³Ï³å³ÏóáõÃÛáõÝÝ»ñáõÙ [6,13]: </w:t>
      </w:r>
    </w:p>
    <w:p w:rsidR="00951DD2" w:rsidRPr="00C57344" w:rsidRDefault="00951DD2" w:rsidP="00951DD2">
      <w:pPr>
        <w:ind w:firstLine="567"/>
        <w:jc w:val="both"/>
        <w:rPr>
          <w:rFonts w:ascii="Times LatArm" w:hAnsi="Times LatArm"/>
          <w:sz w:val="22"/>
          <w:szCs w:val="22"/>
          <w:lang w:val="fr-FR"/>
        </w:rPr>
      </w:pPr>
      <w:r w:rsidRPr="00C57344">
        <w:rPr>
          <w:rFonts w:ascii="Times LatArm" w:hAnsi="Times LatArm"/>
          <w:sz w:val="22"/>
          <w:szCs w:val="22"/>
          <w:lang w:val="fr-FR"/>
        </w:rPr>
        <w:t xml:space="preserve">Þ³ñ³¹³ëáõÃÛ³Ý Ï³ñ¨áñ ¹»ñÁ ÝÏ³ï»É »Ý </w:t>
      </w:r>
      <w:r w:rsidR="00503387">
        <w:rPr>
          <w:rFonts w:ascii="Times LatArm" w:hAnsi="Times LatArm"/>
          <w:sz w:val="22"/>
          <w:szCs w:val="22"/>
          <w:lang w:val="fr-FR"/>
        </w:rPr>
        <w:t xml:space="preserve">¹»é¨ë </w:t>
      </w:r>
      <w:r w:rsidRPr="00C57344">
        <w:rPr>
          <w:rFonts w:ascii="Times LatArm" w:hAnsi="Times LatArm"/>
          <w:sz w:val="22"/>
          <w:szCs w:val="22"/>
          <w:lang w:val="fr-FR"/>
        </w:rPr>
        <w:t xml:space="preserve">³ÝïÇÏ ³ßË³ñÑáõÙ` ³ÛÝ Ñ³Ù³ñ»Éáí µ³Ý (Ý³Ë³¹³ëáõÃÛáõÝ) Ï³½Ù»Éáõ ³ñí»ëï: </w:t>
      </w:r>
    </w:p>
    <w:p w:rsidR="00951DD2" w:rsidRPr="00C57344" w:rsidRDefault="00951DD2" w:rsidP="00951DD2">
      <w:pPr>
        <w:ind w:firstLine="567"/>
        <w:jc w:val="both"/>
        <w:rPr>
          <w:rFonts w:ascii="Times LatArm" w:hAnsi="Times LatArm"/>
          <w:sz w:val="22"/>
          <w:szCs w:val="22"/>
          <w:lang w:val="fr-FR"/>
        </w:rPr>
      </w:pPr>
      <w:r w:rsidRPr="00C57344">
        <w:rPr>
          <w:rFonts w:ascii="Times LatArm" w:hAnsi="Times LatArm"/>
          <w:sz w:val="22"/>
          <w:szCs w:val="22"/>
          <w:lang w:val="fr-FR"/>
        </w:rPr>
        <w:t xml:space="preserve">Ü³Ë³å»ë ß³ñ³¹³ëáõÃÛáõÝÁ ¹Çïí»É ¿ áñå»ë Ý³Ë³¹³ëáõÃÛ³Ý Ù»ç µ³é»ñÇ ¹³ë³íáñáõÃÛ³Ý Ï³ñ·: ê³Ï³ÛÝ 20-ñ¹ ¹³ñÇ 30-³Ï³Ý Ãí³Ï³ÝÝ»ñÇÝ, »ñµ ë³ÑÙ³Ý³½³ïí»óÇÝ </w:t>
      </w:r>
      <w:r w:rsidRPr="00C57344">
        <w:rPr>
          <w:rFonts w:ascii="Times LatArm" w:hAnsi="Times LatArm"/>
          <w:i/>
          <w:sz w:val="22"/>
          <w:szCs w:val="22"/>
          <w:lang w:val="fr-FR"/>
        </w:rPr>
        <w:t>ËáëùÇ Ù³ë</w:t>
      </w:r>
      <w:r w:rsidRPr="00C57344">
        <w:rPr>
          <w:rFonts w:ascii="Times LatArm" w:hAnsi="Times LatArm"/>
          <w:sz w:val="22"/>
          <w:szCs w:val="22"/>
          <w:lang w:val="fr-FR"/>
        </w:rPr>
        <w:t xml:space="preserve"> ¨ </w:t>
      </w:r>
      <w:r w:rsidRPr="00C57344">
        <w:rPr>
          <w:rFonts w:ascii="Times LatArm" w:hAnsi="Times LatArm"/>
          <w:i/>
          <w:sz w:val="22"/>
          <w:szCs w:val="22"/>
          <w:lang w:val="fr-FR"/>
        </w:rPr>
        <w:t>Ý³Ë³¹³ëáõÃÛ³Ý ³Ý¹³Ù</w:t>
      </w:r>
      <w:r w:rsidRPr="00C57344">
        <w:rPr>
          <w:rFonts w:ascii="Times LatArm" w:hAnsi="Times LatArm"/>
          <w:sz w:val="22"/>
          <w:szCs w:val="22"/>
          <w:lang w:val="fr-FR"/>
        </w:rPr>
        <w:t xml:space="preserve">  Ñ³ëÏ³óáõÃÛáõÝÝ»ñÁ, ß³ñ³¹³ëáõÃÛ³Ý ÑÇÙùáõÙ ¹ñí»óÇÝ áã Ã» µ³é»ñÁ, ³ÛÉ Ý³Ë³¹³ëáõÃÛ³Ý ³Ý¹³ÙÝ»ñÁ: ²Ûë Ñ³Ý·³Ù³ÝùÁ å³ï×³é ¹³ñÓ³í ß³ñ³¹³ëáõÃÛ³Ý ëË³É ÁÝÏ³ÉÙ³Ý, ¨ ³Û¹ Ï³ñÍÇùÁ ß³ñáõÝ³Ïí»ó ÙÇÝã¨ 60-70-³Ï³Ý Ãí³Ï³ÝÝ»ñÁ: ´³ÝÝ ³ÛÝ ¿, áñ Ý³Ë³¹³ëáõÃÛ³Ý Ï³½ÙÇ Ù»ç ÙïÝáõÙ »Ý áã ÙÇ³ÛÝ ÉÇÇÙ³ëï µ³é»ñ, áñáÝù ¹³éÝáõÙ »Ý Ý³Ë³¹³ëáõÃÛ³Ý ³Ý¹³Ù,³ÛÉ¨ Ý³Ë³¹³ëáõÃÛ³Ý ³Ý¹³Ù ãÑ³Ý¹Çë³óáÕ µ³é»ñ, áñáÝó ·ñ³í³Í ¹ÇñùÁ å³Ï³ë Ï³ñ¨áñ ã¿ Ý³Ë³¹³ëáõÃÛ³Ý ù»ñ³Ï³Ý³Ï³Ý Ï³éáõóí³ÍùÇ ¨ ËáëùÇ Ñ³Ù³ñ:</w:t>
      </w:r>
    </w:p>
    <w:p w:rsidR="00951DD2" w:rsidRPr="00C57344" w:rsidRDefault="00951DD2" w:rsidP="00951DD2">
      <w:pPr>
        <w:ind w:firstLine="567"/>
        <w:jc w:val="both"/>
        <w:rPr>
          <w:rFonts w:ascii="Times LatArm" w:hAnsi="Times LatArm"/>
          <w:sz w:val="22"/>
          <w:szCs w:val="22"/>
          <w:lang w:val="fr-FR"/>
        </w:rPr>
      </w:pPr>
      <w:r w:rsidRPr="00C57344">
        <w:rPr>
          <w:rFonts w:ascii="Times LatArm" w:hAnsi="Times LatArm"/>
          <w:sz w:val="22"/>
          <w:szCs w:val="22"/>
          <w:lang w:val="fr-FR"/>
        </w:rPr>
        <w:t xml:space="preserve">Þ³ñ³¹³ëáõÃÛáõÝÁ áñáß É»½áõÝ»ñáõÙ áõÝÇ ù»ñ³Ï³Ý³Ï³Ý ³ÏïÇí, ÙÛáõëÝ»ñáõÙ` Ñ³Ù»Ù³ï³µ³ñ å³ëÇí ¹»ñ: Àëï ³Û¹Ù ¿É ß³ñ³¹³ëáõÃÛáõÝÁ ÉÇÝáõÙ ¿ Ï³ÛáõÝ ¨ ³½³ï: </w:t>
      </w:r>
    </w:p>
    <w:p w:rsidR="00951DD2" w:rsidRPr="00C57344" w:rsidRDefault="00951DD2" w:rsidP="00951DD2">
      <w:pPr>
        <w:ind w:firstLine="567"/>
        <w:jc w:val="both"/>
        <w:rPr>
          <w:rFonts w:ascii="Times LatArm" w:hAnsi="Times LatArm"/>
          <w:sz w:val="22"/>
          <w:szCs w:val="22"/>
          <w:lang w:val="fr-FR"/>
        </w:rPr>
      </w:pPr>
      <w:r w:rsidRPr="00C57344">
        <w:rPr>
          <w:rFonts w:ascii="Times LatArm" w:hAnsi="Times LatArm"/>
          <w:sz w:val="22"/>
          <w:szCs w:val="22"/>
          <w:lang w:val="fr-FR"/>
        </w:rPr>
        <w:t xml:space="preserve">  Î³ÛáõÝ ß³ñ³¹³ëáõÃÛáõÝÁ Ñ³ïáõÏ ¿ ³Ýç³ï³Ï³Ý ïÇåÇ É»½áõÝ»ñÇÝ, áñáÝóáõÙ Ý³ Ñ³Ý¹»ë ¿ ·³ÉÇë áñå»ë ù»ñ³Ï³Ý³Ï³Ý ³ñï³Ñ³ÛïáõÃÛ³Ý ÙÇçáó: </w:t>
      </w:r>
    </w:p>
    <w:p w:rsidR="00951DD2" w:rsidRPr="00C57344" w:rsidRDefault="00951DD2" w:rsidP="00951DD2">
      <w:pPr>
        <w:ind w:firstLine="567"/>
        <w:jc w:val="both"/>
        <w:rPr>
          <w:rFonts w:ascii="Times LatArm" w:hAnsi="Times LatArm"/>
          <w:sz w:val="22"/>
          <w:szCs w:val="22"/>
          <w:lang w:val="fr-FR"/>
        </w:rPr>
      </w:pPr>
      <w:r w:rsidRPr="00C57344">
        <w:rPr>
          <w:rFonts w:ascii="Times LatArm" w:hAnsi="Times LatArm"/>
          <w:sz w:val="22"/>
          <w:szCs w:val="22"/>
          <w:lang w:val="fr-FR"/>
        </w:rPr>
        <w:t xml:space="preserve">²½³ï ß³ñ³¹³ëáõÃÛáõÝÁ Ñ³ïáõÏ ¿ Ïó³Ï³Ý ¨ Ã»ù³Ï³Ý É»½áõÝ»ñÇÝ, áñáÝóáõÙ Ý³ Ï³ï³ñáõÙ ¿ 3 ·áñÍ³éáõÛÃ` ù»ñ³Ï³Ý³Ï³Ý, ù»ñ³Ï³Ý³Ï³Ý-ÇÙ³ëï³ÛÇÝ ¨ á×³ÛÇÝ: </w:t>
      </w:r>
    </w:p>
    <w:p w:rsidR="00951DD2" w:rsidRPr="00C57344" w:rsidRDefault="00951DD2" w:rsidP="00951DD2">
      <w:pPr>
        <w:ind w:firstLine="567"/>
        <w:jc w:val="both"/>
        <w:rPr>
          <w:rFonts w:ascii="Times LatArm" w:hAnsi="Times LatArm"/>
          <w:sz w:val="22"/>
          <w:szCs w:val="22"/>
          <w:lang w:val="fr-FR"/>
        </w:rPr>
      </w:pPr>
      <w:r w:rsidRPr="00C57344">
        <w:rPr>
          <w:rFonts w:ascii="Times LatArm" w:hAnsi="Times LatArm"/>
          <w:sz w:val="22"/>
          <w:szCs w:val="22"/>
          <w:lang w:val="fr-FR"/>
        </w:rPr>
        <w:t xml:space="preserve">Ð³Û»ñ»ÝÇÝ` áñå»ë Ïó³Ï³Ý É»½íÇ, µÝáñáß ¿ ³½³ï ß³ñ³¹³ëáõÃÛáõÝÁ: ÆÑ³ñÏ», ³½³ï ß³ñ³¹³ëáõÃÛáõÝ ³ë»Éáí ãå»ïù ¿ Ñ³ëÏ³Ý³É É»½í³Ï³Ý ÙÇ³íáñÝ»ñÇ ß³ñ³¹³ë³Ï³Ý ó³ÝÏ³ó³Í ÷á÷áËáõÃÛáõÝ: ²½³ï ß³ñ³¹³ëáõÃÛáõÝÁ ÑÝ³ñ³íáñáõÃÛáõÝ ¿ ï³ÉÇë ÙÇ¨ÝáõÛÝ Ý³Ë³¹³ëáõÃÛáõÝÁ ³ñï³Ñ³Ûï»Éáõ ÙÇ ù³ÝÇ ï³ñµ»ñ³ÏÝ»ñáí` Ýñ³Ý Ñ³Õáñ¹»Éáí ÙïùÇ ï³ñµ»ñ Ýñµ»ñ³Ý·Ý»ñ: </w:t>
      </w:r>
    </w:p>
    <w:p w:rsidR="00951DD2" w:rsidRPr="00C57344" w:rsidRDefault="00951DD2" w:rsidP="00951DD2">
      <w:pPr>
        <w:ind w:firstLine="567"/>
        <w:jc w:val="both"/>
        <w:rPr>
          <w:rFonts w:ascii="Times LatArm" w:hAnsi="Times LatArm"/>
          <w:sz w:val="22"/>
          <w:szCs w:val="22"/>
          <w:lang w:val="fr-FR"/>
        </w:rPr>
      </w:pPr>
      <w:r w:rsidRPr="00C57344">
        <w:rPr>
          <w:rFonts w:ascii="Times LatArm" w:hAnsi="Times LatArm"/>
          <w:sz w:val="22"/>
          <w:szCs w:val="22"/>
          <w:lang w:val="fr-FR"/>
        </w:rPr>
        <w:t xml:space="preserve">²Ûëï»Õ Ù»Ýù Ýå³ï³Ï áõÝ»Ýù ùÝÝ»Éáõ ß³ñ³¹³ëáõÃÛ³Ý ù»ñ³Ï³Ý³Ï³Ý ¨ ù»ñ³Ï³Ý³Ï³Ý-ÇÙ³ëï³ÛÇÝ ·áñÍ³éáõÛÃÝ»ñÁ å³ñ½ ¨ µ³ñ¹ Ý³Ë³¹³ëáõÃÛáõÝÝ»ñÇ Ï³éáõóí³ÍùÝ»ñáõÙ: </w:t>
      </w:r>
    </w:p>
    <w:p w:rsidR="00951DD2" w:rsidRPr="00C57344" w:rsidRDefault="00951DD2" w:rsidP="00951DD2">
      <w:pPr>
        <w:ind w:firstLine="567"/>
        <w:jc w:val="both"/>
        <w:rPr>
          <w:rFonts w:ascii="Times LatArm" w:hAnsi="Times LatArm"/>
          <w:sz w:val="22"/>
          <w:szCs w:val="22"/>
          <w:lang w:val="fr-FR"/>
        </w:rPr>
      </w:pPr>
      <w:r w:rsidRPr="00C57344">
        <w:rPr>
          <w:rFonts w:ascii="Times LatArm" w:hAnsi="Times LatArm"/>
          <w:sz w:val="22"/>
          <w:szCs w:val="22"/>
          <w:lang w:val="fr-FR"/>
        </w:rPr>
        <w:t xml:space="preserve">Ü³Ë ³Ý¹ñ³¹³éÝ³Ýù ß³ñ³¹³ëáõÃÛ³Ý ù»ñ³Ï³Ý³Ï³Ý ¨ ù»ñ³Ï³Ý³Ï³Ý-ÇÙ³ëï³ÛÇÝ ·áñÍ³éáõÛÃÝ»ñÇÝ å³ñ½ Ý³Ë³¹³ëáõÃÛ³Ý Ï³éáõóí³ÍùáõÙ: </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sz w:val="22"/>
          <w:szCs w:val="22"/>
          <w:lang w:val="fr-FR"/>
        </w:rPr>
        <w:t>ä³ñ½ Ý³Ë³¹³ëáõÃÛ³Ý Ù»ç ß³ñ³¹³ëáõÃÛáõÝÁ Ï³ñáÕ ¿ ÷áË»É µ³é»ñÇ ß³ñ³ÑÛáõë³Ï³Ý å³ßïáÝÝ»ñÁ, ÁÝ¹ áñáõÙ ³Ûë ¹»åùáõÙ µ³éÁ Ï³ñáÕ ¿ å³Ñå³Ý»É Çñ ËáëùÇÙ³ë³ÛÇÝ ÇÙ³ëïÁ Ï³Ù ÷áË»É ³ÛÝ: Ð³Û»ñ»ÝáõÙ Ï³Ý Ï³éáõÛóÝ»ñ, áñáÝóáõÙ »ÝÃ³Ï³Ý ¨ áõÕÇÕ ËÝ¹ÇñÁ, áõÝ»Ý³Éáí ÝáõÛÝ ³ñï³Ñ³ÛïáõÃÛáõÝÁ (áõÕÕ³Ï³Ý ÑáÉáí</w:t>
      </w:r>
      <w:r w:rsidRPr="00C57344">
        <w:rPr>
          <w:rFonts w:ascii="Times LatArm" w:hAnsi="Times LatArm" w:cs="Arial"/>
          <w:sz w:val="22"/>
          <w:szCs w:val="22"/>
          <w:lang w:val="fr-FR"/>
        </w:rPr>
        <w:t>), å³ÛÙ³Ý³íáñíáõÙ »Ý Çñ»Ýó ·ñ³í³Í ï»Õ»ñáí</w:t>
      </w:r>
      <w:r w:rsidR="00503387">
        <w:rPr>
          <w:rFonts w:ascii="Times LatArm" w:hAnsi="Times LatArm" w:cs="Arial"/>
          <w:sz w:val="22"/>
          <w:szCs w:val="22"/>
          <w:lang w:val="fr-FR"/>
        </w:rPr>
        <w:t>.</w:t>
      </w:r>
      <w:r w:rsidRPr="00C57344">
        <w:rPr>
          <w:rFonts w:ascii="Times LatArm" w:hAnsi="Times LatArm" w:cs="Arial"/>
          <w:sz w:val="22"/>
          <w:szCs w:val="22"/>
          <w:lang w:val="fr-FR"/>
        </w:rPr>
        <w:t xml:space="preserve"> ÷áËíáõÙ »Ý ï»Õ»ñÁ, ÷áËíáõÙ »Ý Ý³¨ å³ßïáÝÝ»ñÁ: ²Ûëå»ë` </w:t>
      </w:r>
      <w:r w:rsidRPr="00C57344">
        <w:rPr>
          <w:rFonts w:ascii="Times LatArm" w:hAnsi="Times LatArm" w:cs="Arial"/>
          <w:b/>
          <w:i/>
          <w:sz w:val="22"/>
          <w:szCs w:val="22"/>
          <w:lang w:val="fr-FR"/>
        </w:rPr>
        <w:t>Î»óáõÃÛáõÝÁ</w:t>
      </w:r>
      <w:r w:rsidRPr="00C57344">
        <w:rPr>
          <w:rFonts w:ascii="Times LatArm" w:hAnsi="Times LatArm" w:cs="Arial"/>
          <w:b/>
          <w:sz w:val="22"/>
          <w:szCs w:val="22"/>
          <w:lang w:val="fr-FR"/>
        </w:rPr>
        <w:t xml:space="preserve">  áñáßáõÙ ¿ </w:t>
      </w:r>
      <w:r w:rsidRPr="00C57344">
        <w:rPr>
          <w:rFonts w:ascii="Times LatArm" w:hAnsi="Times LatArm" w:cs="Arial"/>
          <w:b/>
          <w:i/>
          <w:sz w:val="22"/>
          <w:szCs w:val="22"/>
          <w:lang w:val="fr-FR"/>
        </w:rPr>
        <w:t>·Çï³ÏóáõÃÛáõÝÁ</w:t>
      </w:r>
      <w:r w:rsidRPr="00C57344">
        <w:rPr>
          <w:rFonts w:ascii="Times LatArm" w:hAnsi="Times LatArm" w:cs="Arial"/>
          <w:b/>
          <w:sz w:val="22"/>
          <w:szCs w:val="22"/>
          <w:lang w:val="fr-FR"/>
        </w:rPr>
        <w:t xml:space="preserve"> </w:t>
      </w:r>
      <w:r w:rsidRPr="00C57344">
        <w:rPr>
          <w:rFonts w:ascii="Times LatArm" w:hAnsi="Times LatArm" w:cs="Arial"/>
          <w:sz w:val="22"/>
          <w:szCs w:val="22"/>
          <w:lang w:val="fr-FR"/>
        </w:rPr>
        <w:t xml:space="preserve">¨ </w:t>
      </w:r>
      <w:r w:rsidRPr="00C57344">
        <w:rPr>
          <w:rFonts w:ascii="Times LatArm" w:hAnsi="Times LatArm" w:cs="Arial"/>
          <w:b/>
          <w:i/>
          <w:sz w:val="22"/>
          <w:szCs w:val="22"/>
          <w:lang w:val="fr-FR"/>
        </w:rPr>
        <w:lastRenderedPageBreak/>
        <w:t>ØÇ ÏÇÝ</w:t>
      </w:r>
      <w:r w:rsidRPr="00C57344">
        <w:rPr>
          <w:rFonts w:ascii="Times LatArm" w:hAnsi="Times LatArm" w:cs="Arial"/>
          <w:b/>
          <w:sz w:val="22"/>
          <w:szCs w:val="22"/>
          <w:lang w:val="fr-FR"/>
        </w:rPr>
        <w:t xml:space="preserve">  ï»ë³í </w:t>
      </w:r>
      <w:r w:rsidRPr="00C57344">
        <w:rPr>
          <w:rFonts w:ascii="Times LatArm" w:hAnsi="Times LatArm" w:cs="Arial"/>
          <w:b/>
          <w:i/>
          <w:sz w:val="22"/>
          <w:szCs w:val="22"/>
          <w:lang w:val="fr-FR"/>
        </w:rPr>
        <w:t>ÙÇ Ù³ñ¹</w:t>
      </w:r>
      <w:r w:rsidRPr="00C57344">
        <w:rPr>
          <w:rFonts w:ascii="Times LatArm" w:hAnsi="Times LatArm" w:cs="Arial"/>
          <w:sz w:val="22"/>
          <w:szCs w:val="22"/>
          <w:lang w:val="fr-FR"/>
        </w:rPr>
        <w:t xml:space="preserve"> Ý³Ë³¹³ëáõÃÛáõÝÝ»ñáõÙ ëïáñá·Û³ÉÇó ³é³ç ¹ñí³Í ¿ »ÝÃ³Ï³Ý, ëïáñá·Û³ÉÇó Ñ»ïá` áõÕÇÕ ËÝ¹ÇñÁ: ÀÝ¹·Íí³Í µ³é»ñÇ ß³ñ³¹³ëáõÃÛ³Ý ÷á÷áËáõÃÛáõÝÁ Ï³é³ç³óÝÇ Ýñ³Ýó å³ßïáÝÝ»ñÇ ÷á÷áËáõÃÛáõÝ: ¸ñ³ Ñ»ï ÙÇ³ëÇÝ ï»ÕÇ ¿ áõÝ»ÝáõÙ Ý³¨ Ý³Ë³¹³ëáõÃÛ³Ý ÙïùÇ ÷á÷áËáõÃÛáõÝ: ê³Ï³ÛÝ ³Ûë ïÇåÇ áã µáÉáñ Ý³Ë³¹³ëáõÃÛáõÝÝ»ñÝ ¿ ÑÝ³ñ³íáñ ßñç»É: ¸³ ÑÝ³ñ³íáñ ¿ ÙÇ³ÛÝ ³ÛÝ ¹»åùáõÙ, »ñµ »ÝÃ³Ï³ÛÇ ¨ áõÕÇÕ ËÝ¹ñÇ ÙÇç¨ Ñ³ñ³µ»ñáõÃÛ³Ý ÷áË³¹³ñÓáõÃÛáõÝÁ Çñ³Ï³Ý ¿: ²Ûëå»ë` </w:t>
      </w:r>
      <w:r w:rsidRPr="00C57344">
        <w:rPr>
          <w:rFonts w:ascii="Times LatArm" w:hAnsi="Times LatArm" w:cs="Arial"/>
          <w:b/>
          <w:sz w:val="22"/>
          <w:szCs w:val="22"/>
          <w:lang w:val="fr-FR"/>
        </w:rPr>
        <w:t>²ñ¨Á ï³ù³óÝáõÙ ¿ »ñÏÇñÁ ¨ îÕ³Ý Í»ÍáõÙ ¿ ¹áõéÁ</w:t>
      </w:r>
      <w:r w:rsidRPr="00C57344">
        <w:rPr>
          <w:rFonts w:ascii="Times LatArm" w:hAnsi="Times LatArm" w:cs="Arial"/>
          <w:sz w:val="22"/>
          <w:szCs w:val="22"/>
          <w:lang w:val="fr-FR"/>
        </w:rPr>
        <w:t xml:space="preserve"> Ý³Ë³¹³ëáõÃÛáõÝÝ»ñáõÙ ÝÙ³Ý ßñçáõÙÁ ³ÝÑÝ³ñÇÝ ¿:</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 xml:space="preserve">Ä³Ù³Ý³Ï³ÏÇó Ñ³Û»ñ»ÝáõÙ »ñµ»ÙÝ Ñ³Ý¹ÇåáõÙ »Ýù »ÝÃ³Ï³-ëïáñá·Û³É-áõÕÇÕ ËÝ¹Çñ Ï³éáõóí³Íù áõÝ»óáÕ Ý³Ë³¹³ëáõÃÛáõÝÝ»ñÇ, áñáÝó »ÝÃ³Ï³ÛÇ ¨ áõÕÇÕ ËÝ¹ñÇ ï»Õ³÷áËáõÃÛáõÝÁ ³é³ç³óÝáõÙ ¿ Ý³Ë³¹³ëáõÃÛ³Ý ³Ý¹³ÙÝ»ñÇ å³ßïáÝÝ»ñÇ ÷á÷áËáõÃÛáõÝ. Ý³Ë³¹³ëáõÃÛ³Ý ÙÇïùÁ ÙÝáõÙ ¿ ³Ý÷á÷áË, ÇÝãå»ë` </w:t>
      </w:r>
      <w:r w:rsidRPr="00C57344">
        <w:rPr>
          <w:rFonts w:ascii="Times LatArm" w:hAnsi="Times LatArm" w:cs="Arial"/>
          <w:b/>
          <w:sz w:val="22"/>
          <w:szCs w:val="22"/>
          <w:lang w:val="fr-FR"/>
        </w:rPr>
        <w:t>êáõÝ¹áõÏÛ³ÝÇ ³Ýí³Ý Ã³ïñáÝÁ µ³óáõÙ ¿ Ýáñ Ã³ï»ñ³ßñç³Ý</w:t>
      </w:r>
      <w:r w:rsidR="00503387">
        <w:rPr>
          <w:rFonts w:ascii="Times LatArm" w:hAnsi="Times LatArm" w:cs="Arial"/>
          <w:b/>
          <w:sz w:val="22"/>
          <w:szCs w:val="22"/>
          <w:lang w:val="fr-FR"/>
        </w:rPr>
        <w:t>Á</w:t>
      </w:r>
      <w:r w:rsidRPr="00C57344">
        <w:rPr>
          <w:rFonts w:ascii="Times LatArm" w:hAnsi="Times LatArm" w:cs="Arial"/>
          <w:b/>
          <w:sz w:val="22"/>
          <w:szCs w:val="22"/>
          <w:lang w:val="fr-FR"/>
        </w:rPr>
        <w:t xml:space="preserve"> </w:t>
      </w:r>
      <w:r w:rsidRPr="00C57344">
        <w:rPr>
          <w:rFonts w:ascii="Times LatArm" w:hAnsi="Times LatArm" w:cs="Arial"/>
          <w:sz w:val="22"/>
          <w:szCs w:val="22"/>
          <w:lang w:val="fr-FR"/>
        </w:rPr>
        <w:t xml:space="preserve">¨ </w:t>
      </w:r>
      <w:r w:rsidRPr="00C57344">
        <w:rPr>
          <w:rFonts w:ascii="Times LatArm" w:hAnsi="Times LatArm" w:cs="Arial"/>
          <w:b/>
          <w:sz w:val="22"/>
          <w:szCs w:val="22"/>
          <w:lang w:val="fr-FR"/>
        </w:rPr>
        <w:t xml:space="preserve">Üáñ Ã³ï»ñ³ßñç³ÝÁ µ³óáõÙ ¿ êáõÝ¹áõÏÛ³ÝÇ ³Ýí³Ý Ã³ïñáÝÁ </w:t>
      </w:r>
      <w:r w:rsidRPr="00C57344">
        <w:rPr>
          <w:rFonts w:ascii="Times LatArm" w:hAnsi="Times LatArm" w:cs="Arial"/>
          <w:sz w:val="22"/>
          <w:szCs w:val="22"/>
          <w:lang w:val="fr-FR"/>
        </w:rPr>
        <w:t xml:space="preserve">[ 4, 96-97 ]: </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 xml:space="preserve">²é³Ýó ÙïùÇ ÷á÷áËáõÃÛ³Ý Ï³ñáÕ »Ý ÷áËí»É Ý³¨ »ÝÃ³Ï³ÛÇ ¨ ëïáñá·»ÉÇÇ (í»ñ³¹ñÇ) å³ßïáÝÝ»ñÁ. ÝÙ³Ý ÷á÷áËáõÃÛáõÝÁ å³ÛÙ³Ý³íáñí³Í ¿ ûÅ³Ý¹³Ï µ³ÛÇ ß³ñ³¹³ëáõÃÛ³Ùµ: úñÇÝ³Ï` </w:t>
      </w:r>
      <w:r w:rsidRPr="00C57344">
        <w:rPr>
          <w:rFonts w:ascii="Times LatArm" w:hAnsi="Times LatArm" w:cs="Arial"/>
          <w:b/>
          <w:sz w:val="22"/>
          <w:szCs w:val="22"/>
          <w:lang w:val="fr-FR"/>
        </w:rPr>
        <w:t>ê³ Ý³ ¿</w:t>
      </w:r>
      <w:r w:rsidRPr="00C57344">
        <w:rPr>
          <w:rFonts w:ascii="Times LatArm" w:hAnsi="Times LatArm" w:cs="Arial"/>
          <w:sz w:val="22"/>
          <w:szCs w:val="22"/>
          <w:lang w:val="fr-FR"/>
        </w:rPr>
        <w:t xml:space="preserve"> ¨ </w:t>
      </w:r>
      <w:r w:rsidRPr="00C57344">
        <w:rPr>
          <w:rFonts w:ascii="Times LatArm" w:hAnsi="Times LatArm" w:cs="Arial"/>
          <w:b/>
          <w:sz w:val="22"/>
          <w:szCs w:val="22"/>
          <w:lang w:val="fr-FR"/>
        </w:rPr>
        <w:t>ê³ ¿ Ý³</w:t>
      </w:r>
      <w:r w:rsidRPr="00C57344">
        <w:rPr>
          <w:rFonts w:ascii="Times LatArm" w:hAnsi="Times LatArm" w:cs="Arial"/>
          <w:sz w:val="22"/>
          <w:szCs w:val="22"/>
          <w:lang w:val="fr-FR"/>
        </w:rPr>
        <w:t>:</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 xml:space="preserve">ØïùÇ ÷á÷áËáõÃÛáõÝ ãÇ ³é³ç³ÝáõÙ Ý³¨ </w:t>
      </w:r>
      <w:r w:rsidRPr="00C57344">
        <w:rPr>
          <w:rFonts w:ascii="Times LatArm" w:hAnsi="Times LatArm" w:cs="Arial"/>
          <w:i/>
          <w:sz w:val="22"/>
          <w:szCs w:val="22"/>
          <w:lang w:val="fr-FR"/>
        </w:rPr>
        <w:t>ÇÝùÁ</w:t>
      </w:r>
      <w:r w:rsidRPr="00C57344">
        <w:rPr>
          <w:rFonts w:ascii="Times LatArm" w:hAnsi="Times LatArm" w:cs="Arial"/>
          <w:sz w:val="22"/>
          <w:szCs w:val="22"/>
          <w:lang w:val="fr-FR"/>
        </w:rPr>
        <w:t xml:space="preserve"> ¹»ñ³Ýí³Ý Ñ³í»ÉáõÙáí Ó¨³íáñí³Í µ³Õ³¹ñÛ³É »ÝÃ³Ï³ áõÝ»óáÕ Ý³Ë³¹³ëáõÃÛáõÝÝ»ñáõÙ, áñáÝóáõÙ Ýßí³Í ¹»ñ³Ýí³Ý Ý³Ë³¹³ë ·áñÍ³ÍáõÃÛáõÝÁ ³é³ç³óÝáõÙ ¿ µ³ó³Ñ³ÛïÇã-µ³ó³Ñ³ÛïÛ³É (»ÝÃ³Ï³) Ï³å³ÏóáõÃÛáõÝ: úñÇÝ³Ï` </w:t>
      </w:r>
      <w:r w:rsidRPr="00C57344">
        <w:rPr>
          <w:rFonts w:ascii="Times LatArm" w:hAnsi="Times LatArm" w:cs="Arial"/>
          <w:b/>
          <w:sz w:val="22"/>
          <w:szCs w:val="22"/>
          <w:lang w:val="fr-FR"/>
        </w:rPr>
        <w:t>Â³·³íáñÁ ÇÝùÁ ³ÝÓ³Ùµ Ï³ñ·³¹ñ»ó</w:t>
      </w:r>
      <w:r w:rsidRPr="00C57344">
        <w:rPr>
          <w:rFonts w:ascii="Times LatArm" w:hAnsi="Times LatArm" w:cs="Arial"/>
          <w:sz w:val="22"/>
          <w:szCs w:val="22"/>
          <w:lang w:val="fr-FR"/>
        </w:rPr>
        <w:t xml:space="preserve"> ¨ </w:t>
      </w:r>
      <w:r w:rsidRPr="00C57344">
        <w:rPr>
          <w:rFonts w:ascii="Times LatArm" w:hAnsi="Times LatArm" w:cs="Arial"/>
          <w:b/>
          <w:sz w:val="22"/>
          <w:szCs w:val="22"/>
          <w:lang w:val="fr-FR"/>
        </w:rPr>
        <w:t>ÆÝùÁ` Ã³·³íáñÁ, ³ÝÓ³Ùµ Ï³ñ·³¹ñ»ó:</w:t>
      </w:r>
      <w:r w:rsidRPr="00C57344">
        <w:rPr>
          <w:rFonts w:ascii="Times LatArm" w:hAnsi="Times LatArm" w:cs="Arial"/>
          <w:sz w:val="22"/>
          <w:szCs w:val="22"/>
          <w:lang w:val="fr-FR"/>
        </w:rPr>
        <w:t xml:space="preserve"> </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ä»ïù ¿ Ýß»É, áñ ³Ûë ïÇåÇ Ý³Ë³¹³ëáõÃÛáõÝÝ»ñÁ áõÝ»Ý áã ÙÇ³ÛÝ ù»ñ³Ï³Ý³Ï³Ý Ï³éáõóí³ÍùÇ, ³ÛÉ¨ ÑÝã»ñ³Ý·Ç ï³ñµ»ñáõÃÛáõÝ: ÜáõÛÝåÇëÇ ï³ñµ»ñáõÃÛáõÝ ³éÏ³ ¿ Ý³¨ ³ÛÝ Ý³Ë³¹³ëáõÃÛáõÝÝ»ñáõÙ, áñáÝóáõÙ µ³ó³Ñ³ÛïãÇ ß³ñ³¹³ë³Ï³Ý  ÷á÷áËáõÃÛáõÝÁ Ýñ³Ý í»ñ³ÍáõÙ ¿ ëïáñá·»ÉÇÇ:</w:t>
      </w:r>
      <w:r w:rsidR="00503387">
        <w:rPr>
          <w:rFonts w:ascii="Times LatArm" w:hAnsi="Times LatArm" w:cs="Arial"/>
          <w:sz w:val="22"/>
          <w:szCs w:val="22"/>
          <w:lang w:val="fr-FR"/>
        </w:rPr>
        <w:t xml:space="preserve"> </w:t>
      </w:r>
      <w:r w:rsidRPr="00C57344">
        <w:rPr>
          <w:rFonts w:ascii="Times LatArm" w:hAnsi="Times LatArm" w:cs="Arial"/>
          <w:sz w:val="22"/>
          <w:szCs w:val="22"/>
          <w:lang w:val="fr-FR"/>
        </w:rPr>
        <w:t xml:space="preserve">úñÇÝ³Ï` </w:t>
      </w:r>
      <w:r w:rsidRPr="00C57344">
        <w:rPr>
          <w:rFonts w:ascii="Times LatArm" w:hAnsi="Times LatArm" w:cs="Arial"/>
          <w:b/>
          <w:sz w:val="22"/>
          <w:szCs w:val="22"/>
          <w:lang w:val="fr-FR"/>
        </w:rPr>
        <w:t>Ü³` áñå»ë áõëáõóÇã, ³ßË³ï»É ¿ »ñÏ³ñ ï³ñÇÝ»ñ</w:t>
      </w:r>
      <w:r w:rsidRPr="00C57344">
        <w:rPr>
          <w:rFonts w:ascii="Times LatArm" w:hAnsi="Times LatArm" w:cs="Arial"/>
          <w:sz w:val="22"/>
          <w:szCs w:val="22"/>
          <w:lang w:val="fr-FR"/>
        </w:rPr>
        <w:t xml:space="preserve"> ¨ </w:t>
      </w:r>
      <w:r w:rsidRPr="00C57344">
        <w:rPr>
          <w:rFonts w:ascii="Times LatArm" w:hAnsi="Times LatArm" w:cs="Arial"/>
          <w:b/>
          <w:sz w:val="22"/>
          <w:szCs w:val="22"/>
          <w:lang w:val="fr-FR"/>
        </w:rPr>
        <w:t>Ü³ ³ßË³ï»É ¿ áñå»ë áõëáõóÇã »ñÏ³ñ ï³ñÇÝ»ñ</w:t>
      </w:r>
      <w:r w:rsidRPr="00C57344">
        <w:rPr>
          <w:rFonts w:ascii="Times LatArm" w:hAnsi="Times LatArm" w:cs="Arial"/>
          <w:sz w:val="22"/>
          <w:szCs w:val="22"/>
          <w:lang w:val="fr-FR"/>
        </w:rPr>
        <w:t>:</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 xml:space="preserve">Þ³ñ³¹³ëáõÃÛ³Ý ÷á÷áËáõÃÛáõÝÁ ³é³ç³óÝáõÙ ¿ Ý³¨ Ý³Ë³¹³ëáõÃÛ³Ý »ñÏñáñ¹³Ï³Ý ³Ý¹³ÙÝ»ñÇ å³ßïáÝÝ»ñÇ ÷á÷áËáõÃÛáõÝ. ³Ûë ¹»åùáõÙ ¨ë ÙÇïùÁ ÙÝáõÙ ¿ ³Ý÷á÷áË: Þ³ñ³¹³ëáõÃÛ³Ý ù»ñ³Ï³Ý³Ï³Ý ¹»ñáí »Ý å³ÛÙ³Ý³íáñí³Í µ³ó³Ñ³ÛïãÇ ¨ µ³ó³Ñ³ÛïÛ³ÉÇ å³ßïáÝÝ»ñÁ: ´³ó³Ñ³ÛïÇãÁ ÙÇßï ¹ñíáõÙ ¿ µ³ó³Ñ³ÛïÛ³ÉÇó Ñ»ïá, ¨ ¹ñ³Ýó ï»Õ³÷áËáõÃÛáõÝÁ ³é³ç³óÝáõÙ ¿ å³ßïáÝÝ»ñÇ ÷á÷áËáõÃÛáõÝ: úñÇÝ³Ï` </w:t>
      </w:r>
      <w:r w:rsidRPr="00C57344">
        <w:rPr>
          <w:rFonts w:ascii="Times LatArm" w:hAnsi="Times LatArm" w:cs="Arial"/>
          <w:b/>
          <w:sz w:val="22"/>
          <w:szCs w:val="22"/>
          <w:lang w:val="fr-FR"/>
        </w:rPr>
        <w:t>²é³ç³¹ñ³ÝùÁ Ï³ï³ñ»ó ÙÇ³ÛÝ ²ñ³ÙÁ` ¹³ë³ñ³ÝÇ ³í³·Á</w:t>
      </w:r>
      <w:r w:rsidRPr="00C57344">
        <w:rPr>
          <w:rFonts w:ascii="Times LatArm" w:hAnsi="Times LatArm" w:cs="Arial"/>
          <w:sz w:val="22"/>
          <w:szCs w:val="22"/>
          <w:lang w:val="fr-FR"/>
        </w:rPr>
        <w:t xml:space="preserve"> ¨ </w:t>
      </w:r>
      <w:r w:rsidRPr="00C57344">
        <w:rPr>
          <w:rFonts w:ascii="Times LatArm" w:hAnsi="Times LatArm" w:cs="Arial"/>
          <w:b/>
          <w:sz w:val="22"/>
          <w:szCs w:val="22"/>
          <w:lang w:val="fr-FR"/>
        </w:rPr>
        <w:t>²é³ç³¹ñ³ÝùÁ Ï³ï³ñ»ó ÙÇ³ÛÝ ¹³ë³ñ³ÝÇ ³í³·Á` ²ñ³ÙÁ</w:t>
      </w:r>
      <w:r w:rsidRPr="00C57344">
        <w:rPr>
          <w:rFonts w:ascii="Times LatArm" w:hAnsi="Times LatArm" w:cs="Arial"/>
          <w:sz w:val="22"/>
          <w:szCs w:val="22"/>
          <w:lang w:val="fr-FR"/>
        </w:rPr>
        <w:t xml:space="preserve">: </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Ð³ëÏ³Ý³ÉÇ ¿, áñ ËáëùÁ í»ñ³µ»ñáõÙ ¿  µáõÝ µ³ó³Ñ³ÛïãÇÝ, Ù³ë³Ùµ Ù³ëÝ³íáñ»óÝáÕ å³ñ³·³Û³Ï³Ý µ³ó³Ñ³ÛïãÇÝ, ÇëÏ Ù³ëÝ³Ï³Ý µ³ó³Ñ³ÛïãÇ ß³ñ³¹³ëáõÃÛ³Ý ÷á÷áËáõÃÛáõÝÁ Ý³</w:t>
      </w:r>
      <w:r w:rsidR="00503387">
        <w:rPr>
          <w:rFonts w:ascii="Times LatArm" w:hAnsi="Times LatArm" w:cs="Arial"/>
          <w:sz w:val="22"/>
          <w:szCs w:val="22"/>
          <w:lang w:val="fr-FR"/>
        </w:rPr>
        <w:t>Ë³¹³ëáõÃÛ³Ý ³Ý¹³ÙÝ»ñÇ å³ßïáÝÝ»ñÇ</w:t>
      </w:r>
      <w:r w:rsidRPr="00C57344">
        <w:rPr>
          <w:rFonts w:ascii="Times LatArm" w:hAnsi="Times LatArm" w:cs="Arial"/>
          <w:sz w:val="22"/>
          <w:szCs w:val="22"/>
          <w:lang w:val="fr-FR"/>
        </w:rPr>
        <w:t xml:space="preserve"> ÷á÷áËáõÃÛáõÝ ãÇ ³é³ç³óÝáõÙ: </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Þ³ñ³ÑÛáõëáõÃÛ³Ý ù»ñ³Ï³Ý³Ï³Ý ¹»ñáí »Ý å³ÛÙ³Ý³íáñí³Í Ý³¨ áõÕÕ³Ï³Ý ÑáÉáíáí ·áÛ³Ï³Ý áñáßãÇ ¨ áñáßÛ³ÉÇ å³ßïáÝÝ»ñÁ, ûñÇÝ³Ï` ù³Õ³ù ºñ¨³Ý ¨ ºñ¨³Ý ù³Õ³ù:</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 xml:space="preserve">Ü³Ë³¹³ëáõÃÛ³Ý Ù»ÏÇó ³í»ÉÇ ³Ý¹³ÙÝ»ñ Ï³ñáÕ »Ý áõÝ»Ý³É ÝáõÛÝ áñáßÇãÁ, Ñ»ï¨³µ³ñ áñáßãÇ ß³ñ³¹³ëáõÃÛ³Ý  ÷á÷áËáõÃÛáõÝÁ ³é³ç³óÝáõÙ ¿ Ý³Ë³¹³ëáõÃÛ³Ý ù»ñ³Ï³Ý³Ï³Ý Ï³éáõóí³ÍùÇ ¨ ÙïùÇ ÷á÷áËáõÃÛáõÝ: úñÇÝ³Ï` </w:t>
      </w:r>
      <w:r w:rsidRPr="00C57344">
        <w:rPr>
          <w:rFonts w:ascii="Times LatArm" w:hAnsi="Times LatArm" w:cs="Arial"/>
          <w:b/>
          <w:sz w:val="22"/>
          <w:szCs w:val="22"/>
          <w:lang w:val="fr-FR"/>
        </w:rPr>
        <w:t xml:space="preserve">ºñÏÝùÇ å³ñ½ Ï³åáõÛïÇ Ù»ç ³Ùå»ñ ¿ÇÝ ÉáÕáõÙ </w:t>
      </w:r>
      <w:r w:rsidRPr="00C57344">
        <w:rPr>
          <w:rFonts w:ascii="Times LatArm" w:hAnsi="Times LatArm" w:cs="Arial"/>
          <w:sz w:val="22"/>
          <w:szCs w:val="22"/>
          <w:lang w:val="fr-FR"/>
        </w:rPr>
        <w:t xml:space="preserve">¨ </w:t>
      </w:r>
      <w:r w:rsidRPr="00C57344">
        <w:rPr>
          <w:rFonts w:ascii="Times LatArm" w:hAnsi="Times LatArm" w:cs="Arial"/>
          <w:b/>
          <w:sz w:val="22"/>
          <w:szCs w:val="22"/>
          <w:lang w:val="fr-FR"/>
        </w:rPr>
        <w:t>ä³ñ½ »ñÏÝùÇ Ï³åáõÛïÇ Ù»ç ³Ùå»ñ ¿ÇÝ ÉáÕáõÙ</w:t>
      </w:r>
      <w:r w:rsidRPr="00C57344">
        <w:rPr>
          <w:rFonts w:ascii="Times LatArm" w:hAnsi="Times LatArm" w:cs="Arial"/>
          <w:sz w:val="22"/>
          <w:szCs w:val="22"/>
          <w:lang w:val="fr-FR"/>
        </w:rPr>
        <w:t xml:space="preserve">: </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 xml:space="preserve">ºÃ» Ý³Ë³¹³ëáõÃÛ³Ý Ù»ç ÝáõÛÝ Éñ³óÛ³ÉÝ áõÝÇ ¨° áñáßÇã, ¨° Ñ³ïÏ³óáõóÇã, ³å³ ù»ñ³Ï³Ý³Ï³Ý ³ÝÑñ³Å»ßï å³Ñ³Ýçáí Ñ³ïÏ³óáõóÇãÁ å»ïù ¿ ß³ñ³¹³ëíÇ áñáßãÇó ³é³ç: úñÇÝ³Ï` </w:t>
      </w:r>
      <w:r w:rsidRPr="00C57344">
        <w:rPr>
          <w:rFonts w:ascii="Times LatArm" w:hAnsi="Times LatArm" w:cs="Arial"/>
          <w:b/>
          <w:sz w:val="22"/>
          <w:szCs w:val="22"/>
          <w:lang w:val="fr-FR"/>
        </w:rPr>
        <w:t>àõë³ÝáÕÇ ³é³çÇÝ å³ï³ëË³ÝÁ ã·áÑ³óñ»ó ¹³ë³ËáëÇÝ</w:t>
      </w:r>
      <w:r w:rsidRPr="00C57344">
        <w:rPr>
          <w:rFonts w:ascii="Times LatArm" w:hAnsi="Times LatArm" w:cs="Arial"/>
          <w:sz w:val="22"/>
          <w:szCs w:val="22"/>
          <w:lang w:val="fr-FR"/>
        </w:rPr>
        <w:t xml:space="preserve"> Ý³Ë³¹³ëáõÃÛáõÝÝ áõÝÇ ×Çßï ß³ñ³¹³ëáõÃÛáõÝ, »Ã» </w:t>
      </w:r>
      <w:r w:rsidRPr="00C57344">
        <w:rPr>
          <w:rFonts w:ascii="Times LatArm" w:hAnsi="Times LatArm" w:cs="Arial"/>
          <w:i/>
          <w:sz w:val="22"/>
          <w:szCs w:val="22"/>
          <w:lang w:val="fr-FR"/>
        </w:rPr>
        <w:t>áõë³ÝáÕÇ</w:t>
      </w:r>
      <w:r w:rsidRPr="00C57344">
        <w:rPr>
          <w:rFonts w:ascii="Times LatArm" w:hAnsi="Times LatArm" w:cs="Arial"/>
          <w:sz w:val="22"/>
          <w:szCs w:val="22"/>
          <w:lang w:val="fr-FR"/>
        </w:rPr>
        <w:t xml:space="preserve"> ¨ </w:t>
      </w:r>
      <w:r w:rsidRPr="00C57344">
        <w:rPr>
          <w:rFonts w:ascii="Times LatArm" w:hAnsi="Times LatArm" w:cs="Arial"/>
          <w:i/>
          <w:sz w:val="22"/>
          <w:szCs w:val="22"/>
          <w:lang w:val="fr-FR"/>
        </w:rPr>
        <w:t>³é³çÇÝ</w:t>
      </w:r>
      <w:r w:rsidRPr="00C57344">
        <w:rPr>
          <w:rFonts w:ascii="Times LatArm" w:hAnsi="Times LatArm" w:cs="Arial"/>
          <w:sz w:val="22"/>
          <w:szCs w:val="22"/>
          <w:lang w:val="fr-FR"/>
        </w:rPr>
        <w:t xml:space="preserve"> µ³é»ñÇ Éñ³óÛ³ÉÁ ÝáõÛÝÝ ¿ [ 6,14 ]: </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ØÇ ß³ñù µ³é»ñ, µ³é³Ó¨»ñ ¨ Ï³å³ÏóáõÃÛáõÝÝ»ñ Ý³Ë³¹³ëáõÃÛ³Ý Ù»ç Ï³ñáÕ »Ý Ï³ï³ñ»É Ù»ÏÇó ³í»ÉÇ å³ßïáÝÝ»ñ, ¨ ÙÇ³ÛÝ ß³ñ³¹³ëáõÃÛáõÝÝ ¿ áñáßáõÙ É»½í³Ï³Ý ïíÛ³É ÙÇ³íáñÇ å³ßïáÝÁ Ý³Ë³¹³ëáõÃÛ³Ý Ù»ç, ÁÝ¹ áñáõÙ ÷áËíáõÙ ¿ Ý³¨ Ý³Ë³¹³ëáõÃÛ³Ý ÙÇïùÁ: È»½í³Ï³Ý ³Û¹ ÙÇ³íáñÝ»ñÝ »Ý.</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 xml:space="preserve">³) Ó¨Ç Ù³Ïµ³ÛÁ, ûñÇÝ³Ï` </w:t>
      </w:r>
      <w:r w:rsidRPr="00C57344">
        <w:rPr>
          <w:rFonts w:ascii="Times LatArm" w:hAnsi="Times LatArm" w:cs="Arial"/>
          <w:b/>
          <w:sz w:val="22"/>
          <w:szCs w:val="22"/>
          <w:lang w:val="fr-FR"/>
        </w:rPr>
        <w:t>Ð³ÝÏ³ñÍ³ÏÇ Ñ³ñÓ³ÏáõÙÁ ëÏëí»ó</w:t>
      </w:r>
      <w:r w:rsidRPr="00C57344">
        <w:rPr>
          <w:rFonts w:ascii="Times LatArm" w:hAnsi="Times LatArm" w:cs="Arial"/>
          <w:sz w:val="22"/>
          <w:szCs w:val="22"/>
          <w:lang w:val="fr-FR"/>
        </w:rPr>
        <w:t xml:space="preserve"> (áñáßÇã) ¨ </w:t>
      </w:r>
      <w:r w:rsidRPr="00C57344">
        <w:rPr>
          <w:rFonts w:ascii="Times LatArm" w:hAnsi="Times LatArm" w:cs="Arial"/>
          <w:b/>
          <w:sz w:val="22"/>
          <w:szCs w:val="22"/>
          <w:lang w:val="fr-FR"/>
        </w:rPr>
        <w:t>Ð³ñÓ³ÏáõÙÁ Ñ³ÝÏ³ñÍ³ÏÇ ëÏëí»ó</w:t>
      </w:r>
      <w:r w:rsidRPr="00C57344">
        <w:rPr>
          <w:rFonts w:ascii="Times LatArm" w:hAnsi="Times LatArm" w:cs="Arial"/>
          <w:sz w:val="22"/>
          <w:szCs w:val="22"/>
          <w:lang w:val="fr-FR"/>
        </w:rPr>
        <w:t xml:space="preserve"> (å³ñ³·³):</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 xml:space="preserve"> µ) ·áÛ³Ï³ÝÇ ³Ýáñáß ïñ³Ï³Ý ÑáÉáí³Ó¨Á, ûñÇÝ³Ï` </w:t>
      </w:r>
      <w:r w:rsidRPr="00C57344">
        <w:rPr>
          <w:rFonts w:ascii="Times LatArm" w:hAnsi="Times LatArm" w:cs="Arial"/>
          <w:b/>
          <w:sz w:val="22"/>
          <w:szCs w:val="22"/>
          <w:lang w:val="fr-FR"/>
        </w:rPr>
        <w:t xml:space="preserve">Ü³ Ñ³óÇ Ë³ÝáõÃ ·Ý³ó </w:t>
      </w:r>
      <w:r w:rsidRPr="00C57344">
        <w:rPr>
          <w:rFonts w:ascii="Times LatArm" w:hAnsi="Times LatArm" w:cs="Arial"/>
          <w:sz w:val="22"/>
          <w:szCs w:val="22"/>
          <w:lang w:val="fr-FR"/>
        </w:rPr>
        <w:t>(áñáßÇã) ¨</w:t>
      </w:r>
      <w:r w:rsidRPr="00C57344">
        <w:rPr>
          <w:rFonts w:ascii="Times LatArm" w:hAnsi="Times LatArm" w:cs="Arial"/>
          <w:b/>
          <w:sz w:val="22"/>
          <w:szCs w:val="22"/>
          <w:lang w:val="fr-FR"/>
        </w:rPr>
        <w:t xml:space="preserve"> Ü³ Ë³ÝáõÃ ·Ý³ó Ñ³óÇ</w:t>
      </w:r>
      <w:r w:rsidRPr="00C57344">
        <w:rPr>
          <w:rFonts w:ascii="Times LatArm" w:hAnsi="Times LatArm" w:cs="Arial"/>
          <w:sz w:val="22"/>
          <w:szCs w:val="22"/>
          <w:lang w:val="fr-FR"/>
        </w:rPr>
        <w:t xml:space="preserve"> (å³ñ³·³)</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 xml:space="preserve">·) ·áÛ³Ï³ÝÇ Ý»ñ·áÛ³Ï³Ý ÑáÉáí³Ó¨Á, ûñÇÝ³Ï` </w:t>
      </w:r>
      <w:r w:rsidRPr="00C57344">
        <w:rPr>
          <w:rFonts w:ascii="Times LatArm" w:hAnsi="Times LatArm" w:cs="Arial"/>
          <w:b/>
          <w:sz w:val="22"/>
          <w:szCs w:val="22"/>
          <w:lang w:val="fr-FR"/>
        </w:rPr>
        <w:t>ÈáÝ¹áÝáõÙ Ù»ñ å³ïíÇñ³ÏáõÃÛáõÝÁ Ï³ï³ñáõÙ ¿ Çñ ³é³ù»ÉáõÃÛáõÝÁ</w:t>
      </w:r>
      <w:r w:rsidRPr="00C57344">
        <w:rPr>
          <w:rFonts w:ascii="Times LatArm" w:hAnsi="Times LatArm" w:cs="Arial"/>
          <w:sz w:val="22"/>
          <w:szCs w:val="22"/>
          <w:lang w:val="fr-FR"/>
        </w:rPr>
        <w:t xml:space="preserve"> (áñáßÇã) ¨ </w:t>
      </w:r>
      <w:r w:rsidRPr="00C57344">
        <w:rPr>
          <w:rFonts w:ascii="Times LatArm" w:hAnsi="Times LatArm" w:cs="Arial"/>
          <w:b/>
          <w:sz w:val="22"/>
          <w:szCs w:val="22"/>
          <w:lang w:val="fr-FR"/>
        </w:rPr>
        <w:t xml:space="preserve">Ø»ñ å³ïíÇñ³ÏáõÃÛáõÝÁ Çñ ³é³ù»ÉáõÃÛáõÝÁ Ï³ï³ñáõÙ ¿  ÈáÝ¹áÝáõÙ </w:t>
      </w:r>
      <w:r w:rsidRPr="00C57344">
        <w:rPr>
          <w:rFonts w:ascii="Times LatArm" w:hAnsi="Times LatArm" w:cs="Arial"/>
          <w:sz w:val="22"/>
          <w:szCs w:val="22"/>
          <w:lang w:val="fr-FR"/>
        </w:rPr>
        <w:t>(å³ñ³·³)</w:t>
      </w:r>
    </w:p>
    <w:p w:rsidR="00951DD2" w:rsidRPr="00C57344" w:rsidRDefault="00951DD2" w:rsidP="00951DD2">
      <w:pPr>
        <w:ind w:firstLine="567"/>
        <w:jc w:val="both"/>
        <w:rPr>
          <w:rFonts w:ascii="Times LatArm" w:hAnsi="Times LatArm"/>
          <w:sz w:val="22"/>
          <w:szCs w:val="22"/>
          <w:lang w:val="fr-FR"/>
        </w:rPr>
      </w:pPr>
      <w:r w:rsidRPr="00C57344">
        <w:rPr>
          <w:rFonts w:ascii="Times LatArm" w:hAnsi="Times LatArm"/>
          <w:sz w:val="22"/>
          <w:szCs w:val="22"/>
          <w:lang w:val="fr-FR"/>
        </w:rPr>
        <w:lastRenderedPageBreak/>
        <w:t xml:space="preserve"> ¹) ²Ýáñáß ¹»ñµ³ÛÇ ³Ýáñáß ïñ³Ï³Ý ÑáÉáí³Ó¨Á, ûñÇÝ³Ï` </w:t>
      </w:r>
      <w:r w:rsidRPr="00C57344">
        <w:rPr>
          <w:rFonts w:ascii="Times LatArm" w:hAnsi="Times LatArm"/>
          <w:b/>
          <w:sz w:val="22"/>
          <w:szCs w:val="22"/>
          <w:lang w:val="fr-FR"/>
        </w:rPr>
        <w:t>¶ï³í ËÙ»Éáõ çáõñ</w:t>
      </w:r>
      <w:r w:rsidRPr="00C57344">
        <w:rPr>
          <w:rFonts w:ascii="Times LatArm" w:hAnsi="Times LatArm"/>
          <w:sz w:val="22"/>
          <w:szCs w:val="22"/>
          <w:lang w:val="fr-FR"/>
        </w:rPr>
        <w:t xml:space="preserve"> </w:t>
      </w:r>
      <w:r w:rsidRPr="00C57344">
        <w:rPr>
          <w:rFonts w:ascii="Times LatArm" w:hAnsi="Times LatArm" w:cs="Arial"/>
          <w:sz w:val="22"/>
          <w:szCs w:val="22"/>
          <w:lang w:val="fr-FR"/>
        </w:rPr>
        <w:t>(áñáßÇã</w:t>
      </w:r>
      <w:r w:rsidRPr="00C57344">
        <w:rPr>
          <w:rFonts w:ascii="Times LatArm" w:hAnsi="Times LatArm"/>
          <w:sz w:val="22"/>
          <w:szCs w:val="22"/>
          <w:lang w:val="fr-FR"/>
        </w:rPr>
        <w:t xml:space="preserve">) ¨ </w:t>
      </w:r>
      <w:r w:rsidRPr="00C57344">
        <w:rPr>
          <w:rFonts w:ascii="Times LatArm" w:hAnsi="Times LatArm"/>
          <w:b/>
          <w:sz w:val="22"/>
          <w:szCs w:val="22"/>
          <w:lang w:val="fr-FR"/>
        </w:rPr>
        <w:t>¶ï³í çáõñ` ËÙ»Éáõ</w:t>
      </w:r>
      <w:r w:rsidRPr="00C57344">
        <w:rPr>
          <w:rFonts w:ascii="Times LatArm" w:hAnsi="Times LatArm"/>
          <w:sz w:val="22"/>
          <w:szCs w:val="22"/>
          <w:lang w:val="fr-FR"/>
        </w:rPr>
        <w:t xml:space="preserve"> (å³ñ³·³)</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sz w:val="22"/>
          <w:szCs w:val="22"/>
          <w:lang w:val="fr-FR"/>
        </w:rPr>
        <w:t xml:space="preserve">») Ñ³ñ³Ï³ï³ñ ¹»ñµ³ÛÁ, ÇÝãå»ë Ý³¨ Ñ³ñ³Ï³ï³ñ ¹»ñµ³Û ·»ñ³¹³ë ³Ý¹³Ù áõÝ»óáÕ ¹»ñµ³Û³Ï³Ý ¹³ñÓí³ÍÁ, ûñÇÝ³Ï` </w:t>
      </w:r>
      <w:r w:rsidRPr="00C57344">
        <w:rPr>
          <w:rFonts w:ascii="Times LatArm" w:hAnsi="Times LatArm"/>
          <w:b/>
          <w:sz w:val="22"/>
          <w:szCs w:val="22"/>
          <w:lang w:val="fr-FR"/>
        </w:rPr>
        <w:t>Ðá·Ý³Í áõÕ¨áñÁ Ýëï»ó ù³ñÇÝ</w:t>
      </w:r>
      <w:r w:rsidRPr="00C57344">
        <w:rPr>
          <w:rFonts w:ascii="Times LatArm" w:hAnsi="Times LatArm"/>
          <w:sz w:val="22"/>
          <w:szCs w:val="22"/>
          <w:lang w:val="fr-FR"/>
        </w:rPr>
        <w:t xml:space="preserve"> (áñáßÇã) ¨ </w:t>
      </w:r>
      <w:r w:rsidRPr="00C57344">
        <w:rPr>
          <w:rFonts w:ascii="Times LatArm" w:hAnsi="Times LatArm"/>
          <w:b/>
          <w:sz w:val="22"/>
          <w:szCs w:val="22"/>
          <w:lang w:val="fr-FR"/>
        </w:rPr>
        <w:t>àõÕ¨áñÁ Ñá·Ý³Í Ýëï»ó ù³ñÇÝ</w:t>
      </w:r>
      <w:r w:rsidRPr="00C57344">
        <w:rPr>
          <w:rFonts w:ascii="Times LatArm" w:hAnsi="Times LatArm"/>
          <w:sz w:val="22"/>
          <w:szCs w:val="22"/>
          <w:lang w:val="fr-FR"/>
        </w:rPr>
        <w:t xml:space="preserve"> (å³ñ³·³), </w:t>
      </w:r>
      <w:r w:rsidRPr="00C57344">
        <w:rPr>
          <w:rFonts w:ascii="Times LatArm" w:hAnsi="Times LatArm"/>
          <w:b/>
          <w:sz w:val="22"/>
          <w:szCs w:val="22"/>
          <w:lang w:val="fr-FR"/>
        </w:rPr>
        <w:t xml:space="preserve">Â¨»ñÁ É³ÛÝ µ³ó³Í ³ñ³·ÇÉÁ Ãé³í ×³Ñ×áõïÝ»ñÇ íñ³Ûáí </w:t>
      </w:r>
      <w:r w:rsidRPr="00C57344">
        <w:rPr>
          <w:rFonts w:ascii="Times LatArm" w:hAnsi="Times LatArm"/>
          <w:sz w:val="22"/>
          <w:szCs w:val="22"/>
          <w:lang w:val="fr-FR"/>
        </w:rPr>
        <w:t xml:space="preserve">(áñáßÇã) ¨ </w:t>
      </w:r>
      <w:r w:rsidRPr="00C57344">
        <w:rPr>
          <w:rFonts w:ascii="Times LatArm" w:hAnsi="Times LatArm"/>
          <w:b/>
          <w:sz w:val="22"/>
          <w:szCs w:val="22"/>
          <w:lang w:val="fr-FR"/>
        </w:rPr>
        <w:t>²ñ³·ÇÉÁ, Ã¨»ñÁ É³ÛÝ µ³ó³Í, Ãé³í ×³Ñ×áõïÝ»ñÇ íñ³Ûáí</w:t>
      </w:r>
      <w:r w:rsidRPr="00C57344">
        <w:rPr>
          <w:rFonts w:ascii="Times LatArm" w:hAnsi="Times LatArm"/>
          <w:sz w:val="22"/>
          <w:szCs w:val="22"/>
          <w:lang w:val="fr-FR"/>
        </w:rPr>
        <w:t xml:space="preserve"> (å³ñ³·³</w:t>
      </w:r>
      <w:r w:rsidRPr="00C57344">
        <w:rPr>
          <w:rFonts w:ascii="Times LatArm" w:hAnsi="Times LatArm" w:cs="Arial"/>
          <w:sz w:val="22"/>
          <w:szCs w:val="22"/>
          <w:lang w:val="fr-FR"/>
        </w:rPr>
        <w:t>):</w:t>
      </w:r>
    </w:p>
    <w:p w:rsidR="00951DD2" w:rsidRPr="00C57344" w:rsidRDefault="00951DD2" w:rsidP="00951DD2">
      <w:pPr>
        <w:ind w:firstLine="567"/>
        <w:jc w:val="both"/>
        <w:rPr>
          <w:rFonts w:ascii="Times LatArm" w:hAnsi="Times LatArm"/>
          <w:sz w:val="22"/>
          <w:szCs w:val="22"/>
          <w:lang w:val="fr-FR"/>
        </w:rPr>
      </w:pPr>
      <w:r w:rsidRPr="00C57344">
        <w:rPr>
          <w:rFonts w:ascii="Times LatArm" w:hAnsi="Times LatArm" w:cs="Arial"/>
          <w:sz w:val="22"/>
          <w:szCs w:val="22"/>
          <w:lang w:val="fr-FR"/>
        </w:rPr>
        <w:t xml:space="preserve">ÆÝãå»ë </w:t>
      </w:r>
      <w:r w:rsidRPr="00C57344">
        <w:rPr>
          <w:rFonts w:ascii="Times LatArm" w:hAnsi="Times LatArm"/>
          <w:sz w:val="22"/>
          <w:szCs w:val="22"/>
          <w:lang w:val="fr-FR"/>
        </w:rPr>
        <w:t xml:space="preserve"> Ýß»É »Ýù, ß³ñ³¹³ëáõÃÛáõÝÁ Ï³ñáÕ ¿ å³ï×³é ¹³éÝ³É Ý³Ë³¹³ëáõÃÛ³Ý ³Ý¹³Ù µ³é»ñÇ áã ÙÇ³ÛÝ å³ßïáÝÝ»ñÇ, ³ÛÉ¨ Ýñ³Ýó</w:t>
      </w:r>
      <w:r w:rsidR="00DC749F">
        <w:rPr>
          <w:rFonts w:ascii="Times LatArm" w:hAnsi="Times LatArm"/>
          <w:sz w:val="22"/>
          <w:szCs w:val="22"/>
          <w:lang w:val="fr-FR"/>
        </w:rPr>
        <w:t xml:space="preserve"> ËáëùÇÙ³ë³ÛÇÝ ÇÙ³ëïÇ ÷á÷áËáõÃÛ³</w:t>
      </w:r>
      <w:r w:rsidRPr="00C57344">
        <w:rPr>
          <w:rFonts w:ascii="Times LatArm" w:hAnsi="Times LatArm"/>
          <w:sz w:val="22"/>
          <w:szCs w:val="22"/>
          <w:lang w:val="fr-FR"/>
        </w:rPr>
        <w:t xml:space="preserve">Ý: </w:t>
      </w:r>
    </w:p>
    <w:p w:rsidR="00951DD2" w:rsidRPr="00C57344" w:rsidRDefault="00951DD2" w:rsidP="00951DD2">
      <w:pPr>
        <w:ind w:firstLine="567"/>
        <w:jc w:val="both"/>
        <w:rPr>
          <w:rFonts w:ascii="Times LatArm" w:hAnsi="Times LatArm"/>
          <w:sz w:val="22"/>
          <w:szCs w:val="22"/>
          <w:lang w:val="fr-FR"/>
        </w:rPr>
      </w:pPr>
      <w:r w:rsidRPr="00C57344">
        <w:rPr>
          <w:rFonts w:ascii="Times LatArm" w:hAnsi="Times LatArm"/>
          <w:sz w:val="22"/>
          <w:szCs w:val="22"/>
          <w:lang w:val="fr-FR"/>
        </w:rPr>
        <w:t>ÆÙ³ëï³÷áËáõÃÛ³Ùµ ¨ ß³ñ³ÑÛáõë³Ï³Ý ·áñÍ³éáõÛÃáí å³ÛÙ³Ý³íáñí³Í ËáëùÇÙ³ë³ÛÇÝ ï³ñ³ñÅ»ùáõÃÛáõÝ Ó»éù µ»ñ³Í ÙÇ ß³ñù µ³é»ñ Ý³Ë³¹³ëáõÃÛ³Ý Ù»ç Ï³ñáÕ »Ý Ï³ï³ñ»É ß³ñ³ÑÛáõë³Ï³Ý ï³ñµ»ñ å³ßïáÝÝ»ñ` å³ÛÙ³Ý³íáñí³Í ß³ñ³¹³ëáõÃÛ³Ý ÷á÷áËáõÃÛ³Ùµ: ²Û¹ µ³é»ñÇó Ù»Ý</w:t>
      </w:r>
      <w:r w:rsidR="00DC749F">
        <w:rPr>
          <w:rFonts w:ascii="Times LatArm" w:hAnsi="Times LatArm"/>
          <w:sz w:val="22"/>
          <w:szCs w:val="22"/>
          <w:lang w:val="fr-FR"/>
        </w:rPr>
        <w:t>ù Ý»ñÏ³Û³óÝáõÙ »Ýù Ñ»ï¨Û³ÉÝ»ñÁ.</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sz w:val="22"/>
          <w:szCs w:val="22"/>
          <w:lang w:val="fr-FR"/>
        </w:rPr>
        <w:t xml:space="preserve"> ³</w:t>
      </w:r>
      <w:r w:rsidRPr="00C57344">
        <w:rPr>
          <w:rFonts w:ascii="Times LatArm" w:hAnsi="Times LatArm" w:cs="Arial"/>
          <w:sz w:val="22"/>
          <w:szCs w:val="22"/>
          <w:lang w:val="fr-FR"/>
        </w:rPr>
        <w:t xml:space="preserve">) µ³í³Ï³Ý Ù»Í ÃÇí </w:t>
      </w:r>
      <w:r w:rsidRPr="00C57344">
        <w:rPr>
          <w:rFonts w:ascii="Times LatArm" w:hAnsi="Times LatArm"/>
          <w:sz w:val="22"/>
          <w:szCs w:val="22"/>
          <w:lang w:val="fr-FR"/>
        </w:rPr>
        <w:t xml:space="preserve"> Ï³½ÙáÕ ³Í³Ï³Ý-Ù³Ïµ³ÛÝ»ñ, áñáÝù Ñ³í³ë³ñ³å»ë Ï³ñáÕ »Ý Ñ³Ý¹»ë ·³É áñáßãÇ (»Ã» ¹ñí³Í »Ý ·áÛ³Ï³ÝÇó ³é³ç) ¨ Ó¨Ç å³ñ³·³ÛÇ (»Ã» ¹ñí³Í »Ý µ³ÛÇó ³é³ç</w:t>
      </w:r>
      <w:r w:rsidRPr="00C57344">
        <w:rPr>
          <w:rFonts w:ascii="Times LatArm" w:hAnsi="Times LatArm" w:cs="Arial"/>
          <w:sz w:val="22"/>
          <w:szCs w:val="22"/>
          <w:lang w:val="fr-FR"/>
        </w:rPr>
        <w:t xml:space="preserve">) å³ßïáÝÝ»ñáí: ²Û¹ µ³é»ñÇó »Ý` </w:t>
      </w:r>
      <w:r w:rsidRPr="00C57344">
        <w:rPr>
          <w:rFonts w:ascii="Times LatArm" w:hAnsi="Times LatArm" w:cs="Arial"/>
          <w:i/>
          <w:sz w:val="22"/>
          <w:szCs w:val="22"/>
          <w:lang w:val="fr-FR"/>
        </w:rPr>
        <w:t xml:space="preserve">É³í, í³ï, ß³ï, ùÇã, ×Çßï, ëË³É, Éáõé, Ñ³Ý¹³ñï, áõñ³Ë, ïËáõñ, Ñ»ßï, ³ñ¹³ñ, ³½ÝÇí </w:t>
      </w:r>
      <w:r w:rsidRPr="00C57344">
        <w:rPr>
          <w:rFonts w:ascii="Times LatArm" w:hAnsi="Times LatArm" w:cs="Arial"/>
          <w:sz w:val="22"/>
          <w:szCs w:val="22"/>
          <w:lang w:val="fr-FR"/>
        </w:rPr>
        <w:t xml:space="preserve">¨ ³ÛÉÝ: úñÇÝ³ÏÝ»ñ` </w:t>
      </w:r>
      <w:r w:rsidRPr="00C57344">
        <w:rPr>
          <w:rFonts w:ascii="Times LatArm" w:hAnsi="Times LatArm" w:cs="Arial"/>
          <w:b/>
          <w:sz w:val="22"/>
          <w:szCs w:val="22"/>
          <w:lang w:val="fr-FR"/>
        </w:rPr>
        <w:t xml:space="preserve">êË³É Ý³Ë³¹³ëáõÃÛáõÝÁ ·ñ»ó  </w:t>
      </w:r>
      <w:r w:rsidRPr="00C57344">
        <w:rPr>
          <w:rFonts w:ascii="Times LatArm" w:hAnsi="Times LatArm" w:cs="Arial"/>
          <w:sz w:val="22"/>
          <w:szCs w:val="22"/>
          <w:lang w:val="fr-FR"/>
        </w:rPr>
        <w:t xml:space="preserve">¨ </w:t>
      </w:r>
      <w:r w:rsidRPr="00C57344">
        <w:rPr>
          <w:rFonts w:ascii="Times LatArm" w:hAnsi="Times LatArm" w:cs="Arial"/>
          <w:b/>
          <w:sz w:val="22"/>
          <w:szCs w:val="22"/>
          <w:lang w:val="fr-FR"/>
        </w:rPr>
        <w:t>Ü³Ë³¹³ëáõÃÛáõÝÁ ëË³É ·ñ»ó, Ð»ßï í³ñÅáõÃÛáõÝÁ Ï³ï³ñ»ó</w:t>
      </w:r>
      <w:r w:rsidRPr="00C57344">
        <w:rPr>
          <w:rFonts w:ascii="Times LatArm" w:hAnsi="Times LatArm" w:cs="Arial"/>
          <w:sz w:val="22"/>
          <w:szCs w:val="22"/>
          <w:lang w:val="fr-FR"/>
        </w:rPr>
        <w:t xml:space="preserve"> ¨ </w:t>
      </w:r>
      <w:r w:rsidRPr="00C57344">
        <w:rPr>
          <w:rFonts w:ascii="Times LatArm" w:hAnsi="Times LatArm" w:cs="Arial"/>
          <w:b/>
          <w:sz w:val="22"/>
          <w:szCs w:val="22"/>
          <w:lang w:val="fr-FR"/>
        </w:rPr>
        <w:t>ì³ñÅáõÃÛáõÝÁ Ñ»ßï Ï³ï³ñ»ó</w:t>
      </w:r>
      <w:r w:rsidRPr="00C57344">
        <w:rPr>
          <w:rFonts w:ascii="Times LatArm" w:hAnsi="Times LatArm" w:cs="Arial"/>
          <w:sz w:val="22"/>
          <w:szCs w:val="22"/>
          <w:lang w:val="fr-FR"/>
        </w:rPr>
        <w:t xml:space="preserve">: </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 xml:space="preserve">µ) ØÇ ß³ñù ³ÝÇëÏ³Ï³Ý Ï³å»ñ ¨ Ï³å³Ï³Ý µ³é»ñ, áñáÝù ³é³ç³ó»É »Ý ÝÛáõÃ³Ï³Ý ÇÙ³ëï áõÝ»óáÕ ËáëùÇ Ù³ë»ñÇó, ÇÝãå»ë` </w:t>
      </w:r>
      <w:r w:rsidRPr="00C57344">
        <w:rPr>
          <w:rFonts w:ascii="Times LatArm" w:hAnsi="Times LatArm" w:cs="Arial"/>
          <w:i/>
          <w:sz w:val="22"/>
          <w:szCs w:val="22"/>
          <w:lang w:val="fr-FR"/>
        </w:rPr>
        <w:t>³é³ç, Ñ»ïá, ãÝ³Û³Í, ß³ñáõÝ³Ï, Ñ»éáõ</w:t>
      </w:r>
      <w:r w:rsidRPr="00C57344">
        <w:rPr>
          <w:rFonts w:ascii="Times LatArm" w:hAnsi="Times LatArm" w:cs="Arial"/>
          <w:sz w:val="22"/>
          <w:szCs w:val="22"/>
          <w:lang w:val="fr-FR"/>
        </w:rPr>
        <w:t xml:space="preserve"> ¨ ³ÛÉÝ: úñÇÝ³ÏÝ»ñ` </w:t>
      </w:r>
      <w:r w:rsidRPr="00C57344">
        <w:rPr>
          <w:rFonts w:ascii="Times LatArm" w:hAnsi="Times LatArm" w:cs="Arial"/>
          <w:b/>
          <w:i/>
          <w:sz w:val="22"/>
          <w:szCs w:val="22"/>
          <w:lang w:val="fr-FR"/>
        </w:rPr>
        <w:t xml:space="preserve">²é³ç </w:t>
      </w:r>
      <w:r w:rsidRPr="00C57344">
        <w:rPr>
          <w:rFonts w:ascii="Times LatArm" w:hAnsi="Times LatArm" w:cs="Arial"/>
          <w:b/>
          <w:sz w:val="22"/>
          <w:szCs w:val="22"/>
          <w:lang w:val="fr-FR"/>
        </w:rPr>
        <w:t xml:space="preserve"> ³ßË³ï³ÝùÇó Ñá·Ý³ÍáõÃÛáõÝ ã¿ñ ½·áõÙ</w:t>
      </w:r>
      <w:r w:rsidRPr="00C57344">
        <w:rPr>
          <w:rFonts w:ascii="Times LatArm" w:hAnsi="Times LatArm" w:cs="Arial"/>
          <w:sz w:val="22"/>
          <w:szCs w:val="22"/>
          <w:lang w:val="fr-FR"/>
        </w:rPr>
        <w:t xml:space="preserve"> ¨ </w:t>
      </w:r>
      <w:r w:rsidRPr="00C57344">
        <w:rPr>
          <w:rFonts w:ascii="Times LatArm" w:hAnsi="Times LatArm" w:cs="Arial"/>
          <w:b/>
          <w:sz w:val="22"/>
          <w:szCs w:val="22"/>
          <w:lang w:val="fr-FR"/>
        </w:rPr>
        <w:t xml:space="preserve">²ßË³ï³ÝùÇó </w:t>
      </w:r>
      <w:r w:rsidRPr="00C57344">
        <w:rPr>
          <w:rFonts w:ascii="Times LatArm" w:hAnsi="Times LatArm" w:cs="Arial"/>
          <w:b/>
          <w:i/>
          <w:sz w:val="22"/>
          <w:szCs w:val="22"/>
          <w:lang w:val="fr-FR"/>
        </w:rPr>
        <w:t>³é³ç</w:t>
      </w:r>
      <w:r w:rsidRPr="00C57344">
        <w:rPr>
          <w:rFonts w:ascii="Times LatArm" w:hAnsi="Times LatArm" w:cs="Arial"/>
          <w:b/>
          <w:sz w:val="22"/>
          <w:szCs w:val="22"/>
          <w:lang w:val="fr-FR"/>
        </w:rPr>
        <w:t xml:space="preserve"> Ñá·Ý³ÍáõÃÛáõÝ ã¿ñ ½·áõÙ</w:t>
      </w:r>
      <w:r w:rsidRPr="00C57344">
        <w:rPr>
          <w:rFonts w:ascii="Times LatArm" w:hAnsi="Times LatArm" w:cs="Arial"/>
          <w:sz w:val="22"/>
          <w:szCs w:val="22"/>
          <w:lang w:val="fr-FR"/>
        </w:rPr>
        <w:t xml:space="preserve">, </w:t>
      </w:r>
      <w:r w:rsidRPr="00C57344">
        <w:rPr>
          <w:rFonts w:ascii="Times LatArm" w:hAnsi="Times LatArm" w:cs="Arial"/>
          <w:b/>
          <w:i/>
          <w:sz w:val="22"/>
          <w:szCs w:val="22"/>
          <w:lang w:val="fr-FR"/>
        </w:rPr>
        <w:t>Ð»ïá</w:t>
      </w:r>
      <w:r w:rsidRPr="00C57344">
        <w:rPr>
          <w:rFonts w:ascii="Times LatArm" w:hAnsi="Times LatArm" w:cs="Arial"/>
          <w:b/>
          <w:sz w:val="22"/>
          <w:szCs w:val="22"/>
          <w:lang w:val="fr-FR"/>
        </w:rPr>
        <w:t xml:space="preserve"> ¹³ë»ñÇó Ïå³ïÙ»ë</w:t>
      </w:r>
      <w:r w:rsidRPr="00C57344">
        <w:rPr>
          <w:rFonts w:ascii="Times LatArm" w:hAnsi="Times LatArm" w:cs="Arial"/>
          <w:sz w:val="22"/>
          <w:szCs w:val="22"/>
          <w:lang w:val="fr-FR"/>
        </w:rPr>
        <w:t xml:space="preserve"> ¨ </w:t>
      </w:r>
      <w:r w:rsidRPr="00C57344">
        <w:rPr>
          <w:rFonts w:ascii="Times LatArm" w:hAnsi="Times LatArm" w:cs="Arial"/>
          <w:b/>
          <w:sz w:val="22"/>
          <w:szCs w:val="22"/>
          <w:lang w:val="fr-FR"/>
        </w:rPr>
        <w:t xml:space="preserve">¸³ë»ñÇó </w:t>
      </w:r>
      <w:r w:rsidRPr="00C57344">
        <w:rPr>
          <w:rFonts w:ascii="Times LatArm" w:hAnsi="Times LatArm" w:cs="Arial"/>
          <w:b/>
          <w:i/>
          <w:sz w:val="22"/>
          <w:szCs w:val="22"/>
          <w:lang w:val="fr-FR"/>
        </w:rPr>
        <w:t>Ñ»ïá</w:t>
      </w:r>
      <w:r w:rsidRPr="00C57344">
        <w:rPr>
          <w:rFonts w:ascii="Times LatArm" w:hAnsi="Times LatArm" w:cs="Arial"/>
          <w:b/>
          <w:sz w:val="22"/>
          <w:szCs w:val="22"/>
          <w:lang w:val="fr-FR"/>
        </w:rPr>
        <w:t xml:space="preserve"> Ïå³ïÙ»ë</w:t>
      </w:r>
      <w:r w:rsidRPr="00C57344">
        <w:rPr>
          <w:rFonts w:ascii="Times LatArm" w:hAnsi="Times LatArm" w:cs="Arial"/>
          <w:sz w:val="22"/>
          <w:szCs w:val="22"/>
          <w:lang w:val="fr-FR"/>
        </w:rPr>
        <w:t xml:space="preserve">: ²é³çÇÝ Ý³Ë³¹³ëáõÃÛáõÝÝ»ñáõÙ ÁÝ¹·Íí³Í µ³é»ñÁ Å³Ù³Ý³ÏÇ Ù³Ïµ³ÛÝ»ñ »Ý ¨ Ï³ï³ñ»É »Ý Å³Ù³Ý³ÏÇ å³ñ³·³ÛÇ å³ßïáÝ, »ñÏñáñ¹ Ý³Ë³¹³ëáõÃÛáõÝÝ»ñáõÙ ÁÝ¹·Íí³Í µ³é»ñÁ Ï³å»ñ »Ý ¨ Ù³ëÝ³Ïó»É »Ý Å³Ù³Ý³ÏÇ å³ñ³·³Ý»ñÇ Ó¨³íáñÙ³ÝÁ: ²ÛÉ ûñÇÝ³ÏÝ»ñ` </w:t>
      </w:r>
      <w:r w:rsidRPr="00C57344">
        <w:rPr>
          <w:rFonts w:ascii="Times LatArm" w:hAnsi="Times LatArm" w:cs="Arial"/>
          <w:b/>
          <w:sz w:val="22"/>
          <w:szCs w:val="22"/>
          <w:lang w:val="fr-FR"/>
        </w:rPr>
        <w:t xml:space="preserve">Îáõï³Ïí³Í ·ñ³íáñÝ»ñÇÝ </w:t>
      </w:r>
      <w:r w:rsidRPr="00C57344">
        <w:rPr>
          <w:rFonts w:ascii="Times LatArm" w:hAnsi="Times LatArm" w:cs="Arial"/>
          <w:b/>
          <w:i/>
          <w:sz w:val="22"/>
          <w:szCs w:val="22"/>
          <w:lang w:val="fr-FR"/>
        </w:rPr>
        <w:t>ãÝ³Û³Í`</w:t>
      </w:r>
      <w:r w:rsidRPr="00C57344">
        <w:rPr>
          <w:rFonts w:ascii="Times LatArm" w:hAnsi="Times LatArm" w:cs="Arial"/>
          <w:b/>
          <w:sz w:val="22"/>
          <w:szCs w:val="22"/>
          <w:lang w:val="fr-FR"/>
        </w:rPr>
        <w:t xml:space="preserve"> ·Ý³ó  </w:t>
      </w:r>
      <w:r w:rsidRPr="00C57344">
        <w:rPr>
          <w:rFonts w:ascii="Times LatArm" w:hAnsi="Times LatArm" w:cs="Arial"/>
          <w:b/>
          <w:i/>
          <w:sz w:val="22"/>
          <w:szCs w:val="22"/>
          <w:lang w:val="fr-FR"/>
        </w:rPr>
        <w:t>ùÝ»Éáõ</w:t>
      </w:r>
      <w:r w:rsidRPr="00C57344">
        <w:rPr>
          <w:rFonts w:ascii="Times LatArm" w:hAnsi="Times LatArm" w:cs="Arial"/>
          <w:b/>
          <w:sz w:val="22"/>
          <w:szCs w:val="22"/>
          <w:lang w:val="fr-FR"/>
        </w:rPr>
        <w:t xml:space="preserve"> </w:t>
      </w:r>
      <w:r w:rsidRPr="00C57344">
        <w:rPr>
          <w:rFonts w:ascii="Times LatArm" w:hAnsi="Times LatArm" w:cs="Arial"/>
          <w:sz w:val="22"/>
          <w:szCs w:val="22"/>
          <w:lang w:val="fr-FR"/>
        </w:rPr>
        <w:t xml:space="preserve">(¹»ñµ³Û) ¨ </w:t>
      </w:r>
      <w:r w:rsidRPr="00C57344">
        <w:rPr>
          <w:rFonts w:ascii="Times LatArm" w:hAnsi="Times LatArm" w:cs="Arial"/>
          <w:b/>
          <w:i/>
          <w:sz w:val="22"/>
          <w:szCs w:val="22"/>
          <w:lang w:val="fr-FR"/>
        </w:rPr>
        <w:t xml:space="preserve">âÝ³Û³Í </w:t>
      </w:r>
      <w:r w:rsidRPr="00C57344">
        <w:rPr>
          <w:rFonts w:ascii="Times LatArm" w:hAnsi="Times LatArm" w:cs="Arial"/>
          <w:b/>
          <w:sz w:val="22"/>
          <w:szCs w:val="22"/>
          <w:lang w:val="fr-FR"/>
        </w:rPr>
        <w:t xml:space="preserve"> Ïáõï³Ïí³Í ·ñ³íáñÝ»ñÇÝ` ·Ý³ó </w:t>
      </w:r>
      <w:r w:rsidRPr="00C57344">
        <w:rPr>
          <w:rFonts w:ascii="Times LatArm" w:hAnsi="Times LatArm" w:cs="Arial"/>
          <w:b/>
          <w:i/>
          <w:sz w:val="22"/>
          <w:szCs w:val="22"/>
          <w:lang w:val="fr-FR"/>
        </w:rPr>
        <w:t>ùÝ»Éáõ</w:t>
      </w:r>
      <w:r w:rsidRPr="00C57344">
        <w:rPr>
          <w:rFonts w:ascii="Times LatArm" w:hAnsi="Times LatArm" w:cs="Arial"/>
          <w:sz w:val="22"/>
          <w:szCs w:val="22"/>
          <w:lang w:val="fr-FR"/>
        </w:rPr>
        <w:t xml:space="preserve"> (Ï³å): </w:t>
      </w:r>
      <w:r w:rsidRPr="00C57344">
        <w:rPr>
          <w:rFonts w:ascii="Times LatArm" w:hAnsi="Times LatArm" w:cs="Arial"/>
          <w:b/>
          <w:i/>
          <w:sz w:val="22"/>
          <w:szCs w:val="22"/>
          <w:lang w:val="fr-FR"/>
        </w:rPr>
        <w:t>Þ³ñáõÝ³Ï</w:t>
      </w:r>
      <w:r w:rsidRPr="00C57344">
        <w:rPr>
          <w:rFonts w:ascii="Times LatArm" w:hAnsi="Times LatArm" w:cs="Arial"/>
          <w:b/>
          <w:sz w:val="22"/>
          <w:szCs w:val="22"/>
          <w:lang w:val="fr-FR"/>
        </w:rPr>
        <w:t xml:space="preserve">  µ³Ùµ³ëáÕ Ï³Ý³Ýó ³ë»ÏáëáõÃÛáõÝÝ»ñÁ ï¨»É »Ý ï³ñÇÝ»ñ</w:t>
      </w:r>
      <w:r w:rsidRPr="00C57344">
        <w:rPr>
          <w:rFonts w:ascii="Times LatArm" w:hAnsi="Times LatArm" w:cs="Arial"/>
          <w:sz w:val="22"/>
          <w:szCs w:val="22"/>
          <w:lang w:val="fr-FR"/>
        </w:rPr>
        <w:t xml:space="preserve"> (Ù³Ïµ³Û) ¨ </w:t>
      </w:r>
      <w:r w:rsidRPr="00C57344">
        <w:rPr>
          <w:rFonts w:ascii="Times LatArm" w:hAnsi="Times LatArm" w:cs="Arial"/>
          <w:b/>
          <w:sz w:val="22"/>
          <w:szCs w:val="22"/>
          <w:lang w:val="fr-FR"/>
        </w:rPr>
        <w:t xml:space="preserve">´³Ùµ³ëáÕ Ï³Ý³Ýó ³ë»ÏáëáõÃÛáõÝÝ»ñÁ ï¨»É »Ý ï³ñÇÝ»ñ </w:t>
      </w:r>
      <w:r w:rsidRPr="00C57344">
        <w:rPr>
          <w:rFonts w:ascii="Times LatArm" w:hAnsi="Times LatArm" w:cs="Arial"/>
          <w:b/>
          <w:i/>
          <w:sz w:val="22"/>
          <w:szCs w:val="22"/>
          <w:lang w:val="fr-FR"/>
        </w:rPr>
        <w:t>ß³ñáõÝ³Ï</w:t>
      </w:r>
      <w:r w:rsidRPr="00C57344">
        <w:rPr>
          <w:rFonts w:ascii="Times LatArm" w:hAnsi="Times LatArm" w:cs="Arial"/>
          <w:b/>
          <w:sz w:val="22"/>
          <w:szCs w:val="22"/>
          <w:lang w:val="fr-FR"/>
        </w:rPr>
        <w:t xml:space="preserve"> </w:t>
      </w:r>
      <w:r w:rsidRPr="00C57344">
        <w:rPr>
          <w:rFonts w:ascii="Times LatArm" w:hAnsi="Times LatArm" w:cs="Arial"/>
          <w:sz w:val="22"/>
          <w:szCs w:val="22"/>
          <w:lang w:val="fr-FR"/>
        </w:rPr>
        <w:t xml:space="preserve">(Ï³å): </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 xml:space="preserve">·) </w:t>
      </w:r>
      <w:r w:rsidRPr="00C57344">
        <w:rPr>
          <w:rFonts w:ascii="Times LatArm" w:hAnsi="Times LatArm" w:cs="Arial"/>
          <w:i/>
          <w:sz w:val="22"/>
          <w:szCs w:val="22"/>
          <w:lang w:val="fr-FR"/>
        </w:rPr>
        <w:t>Üáñ</w:t>
      </w:r>
      <w:r w:rsidRPr="00C57344">
        <w:rPr>
          <w:rFonts w:ascii="Times LatArm" w:hAnsi="Times LatArm" w:cs="Arial"/>
          <w:sz w:val="22"/>
          <w:szCs w:val="22"/>
          <w:lang w:val="fr-FR"/>
        </w:rPr>
        <w:t xml:space="preserve"> µ³éÁ, áñÁ ÉÇÝ»Éáí ³Í³Ï³Ý, Ó»éù ¿ µ»ñ»É Ý³¨ Å³Ù³Ý³ÏÇ Ù³Ïµ³ÛÇ ËáëùÇÙ³ë³ÛÇÝ ÇÙ³ëï: úñÇÝ³Ï` </w:t>
      </w:r>
      <w:r w:rsidRPr="00C57344">
        <w:rPr>
          <w:rFonts w:ascii="Times LatArm" w:hAnsi="Times LatArm" w:cs="Arial"/>
          <w:b/>
          <w:sz w:val="22"/>
          <w:szCs w:val="22"/>
          <w:lang w:val="fr-FR"/>
        </w:rPr>
        <w:t xml:space="preserve">àÙ³Ýù Ï³ñ¹áõÙ »Ý </w:t>
      </w:r>
      <w:r w:rsidRPr="00C57344">
        <w:rPr>
          <w:rFonts w:ascii="Times LatArm" w:hAnsi="Times LatArm" w:cs="Arial"/>
          <w:b/>
          <w:i/>
          <w:sz w:val="22"/>
          <w:szCs w:val="22"/>
          <w:lang w:val="fr-FR"/>
        </w:rPr>
        <w:t>Ýáñ</w:t>
      </w:r>
      <w:r w:rsidRPr="00C57344">
        <w:rPr>
          <w:rFonts w:ascii="Times LatArm" w:hAnsi="Times LatArm" w:cs="Arial"/>
          <w:b/>
          <w:sz w:val="22"/>
          <w:szCs w:val="22"/>
          <w:lang w:val="fr-FR"/>
        </w:rPr>
        <w:t xml:space="preserve"> ·ñù»ñÁ</w:t>
      </w:r>
      <w:r w:rsidRPr="00C57344">
        <w:rPr>
          <w:rFonts w:ascii="Times LatArm" w:hAnsi="Times LatArm" w:cs="Arial"/>
          <w:sz w:val="22"/>
          <w:szCs w:val="22"/>
          <w:lang w:val="fr-FR"/>
        </w:rPr>
        <w:t xml:space="preserve"> ¨ </w:t>
      </w:r>
      <w:r w:rsidRPr="00C57344">
        <w:rPr>
          <w:rFonts w:ascii="Times LatArm" w:hAnsi="Times LatArm" w:cs="Arial"/>
          <w:b/>
          <w:sz w:val="22"/>
          <w:szCs w:val="22"/>
          <w:lang w:val="fr-FR"/>
        </w:rPr>
        <w:t xml:space="preserve">àÙ³Ýù </w:t>
      </w:r>
      <w:r w:rsidRPr="00C57344">
        <w:rPr>
          <w:rFonts w:ascii="Times LatArm" w:hAnsi="Times LatArm" w:cs="Arial"/>
          <w:b/>
          <w:i/>
          <w:sz w:val="22"/>
          <w:szCs w:val="22"/>
          <w:lang w:val="fr-FR"/>
        </w:rPr>
        <w:t>Ýáñ</w:t>
      </w:r>
      <w:r w:rsidRPr="00C57344">
        <w:rPr>
          <w:rFonts w:ascii="Times LatArm" w:hAnsi="Times LatArm" w:cs="Arial"/>
          <w:b/>
          <w:sz w:val="22"/>
          <w:szCs w:val="22"/>
          <w:lang w:val="fr-FR"/>
        </w:rPr>
        <w:t xml:space="preserve"> »Ý Ï³ñ¹áõÙ ·ñù»ñÁ</w:t>
      </w:r>
      <w:r w:rsidRPr="00C57344">
        <w:rPr>
          <w:rFonts w:ascii="Times LatArm" w:hAnsi="Times LatArm" w:cs="Arial"/>
          <w:sz w:val="22"/>
          <w:szCs w:val="22"/>
          <w:lang w:val="fr-FR"/>
        </w:rPr>
        <w:t xml:space="preserve">: </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 xml:space="preserve">¹) </w:t>
      </w:r>
      <w:r w:rsidRPr="00C57344">
        <w:rPr>
          <w:rFonts w:ascii="Times LatArm" w:hAnsi="Times LatArm" w:cs="Arial"/>
          <w:i/>
          <w:sz w:val="22"/>
          <w:szCs w:val="22"/>
          <w:lang w:val="fr-FR"/>
        </w:rPr>
        <w:t>¾É</w:t>
      </w:r>
      <w:r w:rsidRPr="00C57344">
        <w:rPr>
          <w:rFonts w:ascii="Times LatArm" w:hAnsi="Times LatArm" w:cs="Arial"/>
          <w:sz w:val="22"/>
          <w:szCs w:val="22"/>
          <w:lang w:val="fr-FR"/>
        </w:rPr>
        <w:t xml:space="preserve"> µ³éÁ, áñÁ</w:t>
      </w:r>
      <w:r w:rsidR="00DC749F">
        <w:rPr>
          <w:rFonts w:ascii="Times LatArm" w:hAnsi="Times LatArm" w:cs="Arial"/>
          <w:sz w:val="22"/>
          <w:szCs w:val="22"/>
          <w:lang w:val="fr-FR"/>
        </w:rPr>
        <w:t>,</w:t>
      </w:r>
      <w:r w:rsidRPr="00C57344">
        <w:rPr>
          <w:rFonts w:ascii="Times LatArm" w:hAnsi="Times LatArm" w:cs="Arial"/>
          <w:sz w:val="22"/>
          <w:szCs w:val="22"/>
          <w:lang w:val="fr-FR"/>
        </w:rPr>
        <w:t xml:space="preserve"> ÇÝãå»ë Ñ³ÛïÝÇ ¿, áõÝÇ ËáëùÇÙ³ë³ÛÇÝ 4 ï³ñµ»ñ ÇÙ³ëïÝ»ñ` ß³ÕÏ³å (</w:t>
      </w:r>
      <w:r w:rsidRPr="00C57344">
        <w:rPr>
          <w:rFonts w:ascii="Times LatArm" w:hAnsi="Times LatArm" w:cs="Arial"/>
          <w:i/>
          <w:sz w:val="22"/>
          <w:szCs w:val="22"/>
          <w:lang w:val="fr-FR"/>
        </w:rPr>
        <w:t>Ý³¨</w:t>
      </w:r>
      <w:r w:rsidRPr="00C57344">
        <w:rPr>
          <w:rFonts w:ascii="Times LatArm" w:hAnsi="Times LatArm" w:cs="Arial"/>
          <w:sz w:val="22"/>
          <w:szCs w:val="22"/>
          <w:lang w:val="fr-FR"/>
        </w:rPr>
        <w:t xml:space="preserve"> ÇÙ³ëïáí), Ù³Ïµ³Û (</w:t>
      </w:r>
      <w:r w:rsidRPr="00C57344">
        <w:rPr>
          <w:rFonts w:ascii="Times LatArm" w:hAnsi="Times LatArm" w:cs="Arial"/>
          <w:i/>
          <w:sz w:val="22"/>
          <w:szCs w:val="22"/>
          <w:lang w:val="fr-FR"/>
        </w:rPr>
        <w:t xml:space="preserve">³ÛÉ¨ë </w:t>
      </w:r>
      <w:r w:rsidRPr="00C57344">
        <w:rPr>
          <w:rFonts w:ascii="Times LatArm" w:hAnsi="Times LatArm" w:cs="Arial"/>
          <w:sz w:val="22"/>
          <w:szCs w:val="22"/>
          <w:lang w:val="fr-FR"/>
        </w:rPr>
        <w:t>ÇÙ³ëïáí), ¹»ñ³ÝáõÝ (</w:t>
      </w:r>
      <w:r w:rsidRPr="00DC749F">
        <w:rPr>
          <w:rFonts w:ascii="Times LatArm" w:hAnsi="Times LatArm" w:cs="Arial"/>
          <w:b/>
          <w:i/>
          <w:sz w:val="22"/>
          <w:szCs w:val="22"/>
          <w:lang w:val="fr-FR"/>
        </w:rPr>
        <w:t>áõñÇß</w:t>
      </w:r>
      <w:r w:rsidRPr="00C57344">
        <w:rPr>
          <w:rFonts w:ascii="Times LatArm" w:hAnsi="Times LatArm" w:cs="Arial"/>
          <w:sz w:val="22"/>
          <w:szCs w:val="22"/>
          <w:lang w:val="fr-FR"/>
        </w:rPr>
        <w:t xml:space="preserve"> ÇÙ³ëïáí) ¨ í»ñ³µ»ñ³Ï³Ý (</w:t>
      </w:r>
      <w:r w:rsidRPr="00C57344">
        <w:rPr>
          <w:rFonts w:ascii="Times LatArm" w:hAnsi="Times LatArm" w:cs="Arial"/>
          <w:i/>
          <w:sz w:val="22"/>
          <w:szCs w:val="22"/>
          <w:lang w:val="fr-FR"/>
        </w:rPr>
        <w:t xml:space="preserve">³Ý·³Ù </w:t>
      </w:r>
      <w:r w:rsidRPr="00C57344">
        <w:rPr>
          <w:rFonts w:ascii="Times LatArm" w:hAnsi="Times LatArm" w:cs="Arial"/>
          <w:sz w:val="22"/>
          <w:szCs w:val="22"/>
          <w:lang w:val="fr-FR"/>
        </w:rPr>
        <w:t xml:space="preserve">ÇÙ³ëïáí): úñÇÝ³ÏÝ»ñ` </w:t>
      </w:r>
      <w:r w:rsidRPr="00C57344">
        <w:rPr>
          <w:rFonts w:ascii="Times LatArm" w:hAnsi="Times LatArm" w:cs="Arial"/>
          <w:b/>
          <w:sz w:val="22"/>
          <w:szCs w:val="22"/>
          <w:lang w:val="fr-FR"/>
        </w:rPr>
        <w:t xml:space="preserve">Ø»ñ ï»ñÁ` ²ëïí³Í </w:t>
      </w:r>
      <w:r w:rsidRPr="00C57344">
        <w:rPr>
          <w:rFonts w:ascii="Times LatArm" w:hAnsi="Times LatArm" w:cs="Arial"/>
          <w:b/>
          <w:i/>
          <w:sz w:val="22"/>
          <w:szCs w:val="22"/>
          <w:lang w:val="fr-FR"/>
        </w:rPr>
        <w:t>¿É</w:t>
      </w:r>
      <w:r w:rsidRPr="00C57344">
        <w:rPr>
          <w:rFonts w:ascii="Times LatArm" w:hAnsi="Times LatArm" w:cs="Arial"/>
          <w:b/>
          <w:sz w:val="22"/>
          <w:szCs w:val="22"/>
          <w:lang w:val="fr-FR"/>
        </w:rPr>
        <w:t xml:space="preserve"> ãÑ³Ý¹áõñÅ»ó Ýñ³ Ù»ÍáõÃÛáõÝÁ</w:t>
      </w:r>
      <w:r w:rsidRPr="00C57344">
        <w:rPr>
          <w:rFonts w:ascii="Times LatArm" w:hAnsi="Times LatArm" w:cs="Arial"/>
          <w:sz w:val="22"/>
          <w:szCs w:val="22"/>
          <w:lang w:val="fr-FR"/>
        </w:rPr>
        <w:t xml:space="preserve"> (ß³ÕÏ³å, Ï³ñáÕ ¿ Ý³¨ áñå»ë í»ñ³µ»ñ³Ï³Ý ÁÝÏ³Éí»É) ¨ </w:t>
      </w:r>
      <w:r w:rsidRPr="00C57344">
        <w:rPr>
          <w:rFonts w:ascii="Times LatArm" w:hAnsi="Times LatArm" w:cs="Arial"/>
          <w:b/>
          <w:i/>
          <w:sz w:val="22"/>
          <w:szCs w:val="22"/>
          <w:lang w:val="fr-FR"/>
        </w:rPr>
        <w:t>¾É</w:t>
      </w:r>
      <w:r w:rsidRPr="00C57344">
        <w:rPr>
          <w:rFonts w:ascii="Times LatArm" w:hAnsi="Times LatArm" w:cs="Arial"/>
          <w:b/>
          <w:sz w:val="22"/>
          <w:szCs w:val="22"/>
          <w:lang w:val="fr-FR"/>
        </w:rPr>
        <w:t xml:space="preserve"> Ù»ñ ï»ñÁ` ²ëïí³Í, ãÑ³Ý¹áõñÅ»ó Ýñ³ Ù»ÍáõÃÛáõÝÁ</w:t>
      </w:r>
      <w:r w:rsidRPr="00C57344">
        <w:rPr>
          <w:rFonts w:ascii="Times LatArm" w:hAnsi="Times LatArm" w:cs="Arial"/>
          <w:sz w:val="22"/>
          <w:szCs w:val="22"/>
          <w:lang w:val="fr-FR"/>
        </w:rPr>
        <w:t xml:space="preserve"> (Ù³Ïµ³Û), </w:t>
      </w:r>
      <w:r w:rsidRPr="00C57344">
        <w:rPr>
          <w:rFonts w:ascii="Times LatArm" w:hAnsi="Times LatArm" w:cs="Arial"/>
          <w:b/>
          <w:i/>
          <w:sz w:val="22"/>
          <w:szCs w:val="22"/>
          <w:lang w:val="fr-FR"/>
        </w:rPr>
        <w:t>¾É</w:t>
      </w:r>
      <w:r w:rsidRPr="00C57344">
        <w:rPr>
          <w:rFonts w:ascii="Times LatArm" w:hAnsi="Times LatArm" w:cs="Arial"/>
          <w:b/>
          <w:sz w:val="22"/>
          <w:szCs w:val="22"/>
          <w:lang w:val="fr-FR"/>
        </w:rPr>
        <w:t xml:space="preserve"> µ³Ý ã·Çï»±ë</w:t>
      </w:r>
      <w:r w:rsidRPr="00C57344">
        <w:rPr>
          <w:rFonts w:ascii="Times LatArm" w:hAnsi="Times LatArm" w:cs="Arial"/>
          <w:sz w:val="22"/>
          <w:szCs w:val="22"/>
          <w:lang w:val="fr-FR"/>
        </w:rPr>
        <w:t xml:space="preserve"> (¹»ñ³ÝáõÝ) ¨ </w:t>
      </w:r>
      <w:r w:rsidRPr="00C57344">
        <w:rPr>
          <w:rFonts w:ascii="Times LatArm" w:hAnsi="Times LatArm" w:cs="Arial"/>
          <w:b/>
          <w:sz w:val="22"/>
          <w:szCs w:val="22"/>
          <w:lang w:val="fr-FR"/>
        </w:rPr>
        <w:t xml:space="preserve">´³Ý </w:t>
      </w:r>
      <w:r w:rsidRPr="00C57344">
        <w:rPr>
          <w:rFonts w:ascii="Times LatArm" w:hAnsi="Times LatArm" w:cs="Arial"/>
          <w:b/>
          <w:i/>
          <w:sz w:val="22"/>
          <w:szCs w:val="22"/>
          <w:lang w:val="fr-FR"/>
        </w:rPr>
        <w:t>¿É</w:t>
      </w:r>
      <w:r w:rsidRPr="00C57344">
        <w:rPr>
          <w:rFonts w:ascii="Times LatArm" w:hAnsi="Times LatArm" w:cs="Arial"/>
          <w:b/>
          <w:sz w:val="22"/>
          <w:szCs w:val="22"/>
          <w:lang w:val="fr-FR"/>
        </w:rPr>
        <w:t xml:space="preserve"> ã·Çï»±ë</w:t>
      </w:r>
      <w:r w:rsidRPr="00C57344">
        <w:rPr>
          <w:rFonts w:ascii="Times LatArm" w:hAnsi="Times LatArm" w:cs="Arial"/>
          <w:sz w:val="22"/>
          <w:szCs w:val="22"/>
          <w:lang w:val="fr-FR"/>
        </w:rPr>
        <w:t xml:space="preserve"> (í»ñ³µ»ñ³Ï³Ý): </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 xml:space="preserve">») </w:t>
      </w:r>
      <w:r w:rsidRPr="00C57344">
        <w:rPr>
          <w:rFonts w:ascii="Times LatArm" w:hAnsi="Times LatArm" w:cs="Arial"/>
          <w:i/>
          <w:sz w:val="22"/>
          <w:szCs w:val="22"/>
          <w:lang w:val="fr-FR"/>
        </w:rPr>
        <w:t>ÜáõÛÝå»ë</w:t>
      </w:r>
      <w:r w:rsidRPr="00C57344">
        <w:rPr>
          <w:rFonts w:ascii="Times LatArm" w:hAnsi="Times LatArm" w:cs="Arial"/>
          <w:sz w:val="22"/>
          <w:szCs w:val="22"/>
          <w:lang w:val="fr-FR"/>
        </w:rPr>
        <w:t xml:space="preserve"> µ³éÁ óáõó³Ï³Ý ¹»ñ³ÝáõÝ ¿ (³Û¹ ÇÙ³ëïáí Ý³ ùÇã ¿ ·áñÍ³ÍíáõÙ) ¨ Ñ³í»É³Ï³Ý ß³ÕÏ³å: úñÇÝ³Ï` </w:t>
      </w:r>
      <w:r w:rsidRPr="00C57344">
        <w:rPr>
          <w:rFonts w:ascii="Times LatArm" w:hAnsi="Times LatArm" w:cs="Arial"/>
          <w:b/>
          <w:sz w:val="22"/>
          <w:szCs w:val="22"/>
          <w:lang w:val="fr-FR"/>
        </w:rPr>
        <w:t xml:space="preserve">ºë </w:t>
      </w:r>
      <w:r w:rsidRPr="00C57344">
        <w:rPr>
          <w:rFonts w:ascii="Times LatArm" w:hAnsi="Times LatArm" w:cs="Arial"/>
          <w:b/>
          <w:i/>
          <w:sz w:val="22"/>
          <w:szCs w:val="22"/>
          <w:lang w:val="fr-FR"/>
        </w:rPr>
        <w:t xml:space="preserve">ÝáõÛÝå»ë  </w:t>
      </w:r>
      <w:r w:rsidRPr="00C57344">
        <w:rPr>
          <w:rFonts w:ascii="Times LatArm" w:hAnsi="Times LatArm" w:cs="Arial"/>
          <w:b/>
          <w:sz w:val="22"/>
          <w:szCs w:val="22"/>
          <w:lang w:val="fr-FR"/>
        </w:rPr>
        <w:t xml:space="preserve">Ï·ñ»Ù </w:t>
      </w:r>
      <w:r w:rsidRPr="00C57344">
        <w:rPr>
          <w:rFonts w:ascii="Times LatArm" w:hAnsi="Times LatArm" w:cs="Arial"/>
          <w:sz w:val="22"/>
          <w:szCs w:val="22"/>
          <w:lang w:val="fr-FR"/>
        </w:rPr>
        <w:t xml:space="preserve">(ß³ÕÏ³å) ¨ </w:t>
      </w:r>
      <w:r w:rsidRPr="00C57344">
        <w:rPr>
          <w:rFonts w:ascii="Times LatArm" w:hAnsi="Times LatArm" w:cs="Arial"/>
          <w:b/>
          <w:sz w:val="22"/>
          <w:szCs w:val="22"/>
          <w:lang w:val="fr-FR"/>
        </w:rPr>
        <w:t xml:space="preserve">ºë Ï·ñ»Ù </w:t>
      </w:r>
      <w:r w:rsidRPr="00C57344">
        <w:rPr>
          <w:rFonts w:ascii="Times LatArm" w:hAnsi="Times LatArm" w:cs="Arial"/>
          <w:b/>
          <w:i/>
          <w:sz w:val="22"/>
          <w:szCs w:val="22"/>
          <w:lang w:val="fr-FR"/>
        </w:rPr>
        <w:t>ÝáõÛÝå»ë</w:t>
      </w:r>
      <w:r w:rsidRPr="00C57344">
        <w:rPr>
          <w:rFonts w:ascii="Times LatArm" w:hAnsi="Times LatArm" w:cs="Arial"/>
          <w:b/>
          <w:sz w:val="22"/>
          <w:szCs w:val="22"/>
          <w:lang w:val="fr-FR"/>
        </w:rPr>
        <w:t xml:space="preserve"> </w:t>
      </w:r>
      <w:r w:rsidRPr="00C57344">
        <w:rPr>
          <w:rFonts w:ascii="Times LatArm" w:hAnsi="Times LatArm" w:cs="Arial"/>
          <w:sz w:val="22"/>
          <w:szCs w:val="22"/>
          <w:lang w:val="fr-FR"/>
        </w:rPr>
        <w:t xml:space="preserve">(¹»ñ³ÝáõÝ): </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 xml:space="preserve">½) </w:t>
      </w:r>
      <w:r w:rsidRPr="00C57344">
        <w:rPr>
          <w:rFonts w:ascii="Times LatArm" w:hAnsi="Times LatArm" w:cs="Arial"/>
          <w:i/>
          <w:sz w:val="22"/>
          <w:szCs w:val="22"/>
          <w:lang w:val="fr-FR"/>
        </w:rPr>
        <w:t>àõÕÇÕ</w:t>
      </w:r>
      <w:r w:rsidRPr="00C57344">
        <w:rPr>
          <w:rFonts w:ascii="Times LatArm" w:hAnsi="Times LatArm" w:cs="Arial"/>
          <w:sz w:val="22"/>
          <w:szCs w:val="22"/>
          <w:lang w:val="fr-FR"/>
        </w:rPr>
        <w:t xml:space="preserve"> ¨ </w:t>
      </w:r>
      <w:r w:rsidRPr="00C57344">
        <w:rPr>
          <w:rFonts w:ascii="Times LatArm" w:hAnsi="Times LatArm" w:cs="Arial"/>
          <w:i/>
          <w:sz w:val="22"/>
          <w:szCs w:val="22"/>
          <w:lang w:val="fr-FR"/>
        </w:rPr>
        <w:t>×Çßï</w:t>
      </w:r>
      <w:r w:rsidRPr="00C57344">
        <w:rPr>
          <w:rFonts w:ascii="Times LatArm" w:hAnsi="Times LatArm" w:cs="Arial"/>
          <w:sz w:val="22"/>
          <w:szCs w:val="22"/>
          <w:lang w:val="fr-FR"/>
        </w:rPr>
        <w:t xml:space="preserve"> µ³é»ñÁ, ÉÇÝ»Éáí ³Í³Ï³Ý ¨ Ó¨Ç Ù³Ïµ³Û, ÇÙ³ëï³÷áËáõÃÛ³Ùµ Ó»éù »Ý µ»ñ»É Ý³¨ í»ñ³µ»ñ³Ï³ÝÇ ³ñÅ»ù (</w:t>
      </w:r>
      <w:r w:rsidRPr="00C57344">
        <w:rPr>
          <w:rFonts w:ascii="Times LatArm" w:hAnsi="Times LatArm" w:cs="Arial"/>
          <w:i/>
          <w:sz w:val="22"/>
          <w:szCs w:val="22"/>
          <w:lang w:val="fr-FR"/>
        </w:rPr>
        <w:t>Ñ»Ýó</w:t>
      </w:r>
      <w:r w:rsidRPr="00C57344">
        <w:rPr>
          <w:rFonts w:ascii="Times LatArm" w:hAnsi="Times LatArm" w:cs="Arial"/>
          <w:sz w:val="22"/>
          <w:szCs w:val="22"/>
          <w:lang w:val="fr-FR"/>
        </w:rPr>
        <w:t xml:space="preserve"> ë³ëïÏ³Ï³ÝÇ ÇÙ³ëïáí): úñÇÝ³ÏÝ»ñ` </w:t>
      </w:r>
      <w:r w:rsidRPr="00C57344">
        <w:rPr>
          <w:rFonts w:ascii="Times LatArm" w:hAnsi="Times LatArm" w:cs="Arial"/>
          <w:b/>
          <w:i/>
          <w:sz w:val="22"/>
          <w:szCs w:val="22"/>
          <w:lang w:val="fr-FR"/>
        </w:rPr>
        <w:t>àõÕÇÕ</w:t>
      </w:r>
      <w:r w:rsidRPr="00C57344">
        <w:rPr>
          <w:rFonts w:ascii="Times LatArm" w:hAnsi="Times LatArm" w:cs="Arial"/>
          <w:b/>
          <w:sz w:val="22"/>
          <w:szCs w:val="22"/>
          <w:lang w:val="fr-FR"/>
        </w:rPr>
        <w:t xml:space="preserve">  Ï³Ý·Ý»ó  ¹é³Ý ¹ÇÙ³ó</w:t>
      </w:r>
      <w:r w:rsidRPr="00C57344">
        <w:rPr>
          <w:rFonts w:ascii="Times LatArm" w:hAnsi="Times LatArm" w:cs="Arial"/>
          <w:sz w:val="22"/>
          <w:szCs w:val="22"/>
          <w:lang w:val="fr-FR"/>
        </w:rPr>
        <w:t xml:space="preserve"> (Ù³Ïµ³Û) ¨ </w:t>
      </w:r>
      <w:r w:rsidRPr="00C57344">
        <w:rPr>
          <w:rFonts w:ascii="Times LatArm" w:hAnsi="Times LatArm" w:cs="Arial"/>
          <w:b/>
          <w:sz w:val="22"/>
          <w:szCs w:val="22"/>
          <w:lang w:val="fr-FR"/>
        </w:rPr>
        <w:t xml:space="preserve">Î³Ý·Ý»ó </w:t>
      </w:r>
      <w:r w:rsidRPr="00C57344">
        <w:rPr>
          <w:rFonts w:ascii="Times LatArm" w:hAnsi="Times LatArm" w:cs="Arial"/>
          <w:b/>
          <w:i/>
          <w:sz w:val="22"/>
          <w:szCs w:val="22"/>
          <w:lang w:val="fr-FR"/>
        </w:rPr>
        <w:t>áõÕÇÕ</w:t>
      </w:r>
      <w:r w:rsidRPr="00C57344">
        <w:rPr>
          <w:rFonts w:ascii="Times LatArm" w:hAnsi="Times LatArm" w:cs="Arial"/>
          <w:b/>
          <w:sz w:val="22"/>
          <w:szCs w:val="22"/>
          <w:lang w:val="fr-FR"/>
        </w:rPr>
        <w:t xml:space="preserve">  ¹é³Ý ¹ÇÙ³ó</w:t>
      </w:r>
      <w:r w:rsidRPr="00C57344">
        <w:rPr>
          <w:rFonts w:ascii="Times LatArm" w:hAnsi="Times LatArm" w:cs="Arial"/>
          <w:sz w:val="22"/>
          <w:szCs w:val="22"/>
          <w:lang w:val="fr-FR"/>
        </w:rPr>
        <w:t xml:space="preserve"> (í»ñ³µ»ñ³Ï³Ý), </w:t>
      </w:r>
      <w:r w:rsidRPr="00C57344">
        <w:rPr>
          <w:rFonts w:ascii="Times LatArm" w:hAnsi="Times LatArm" w:cs="Arial"/>
          <w:b/>
          <w:sz w:val="22"/>
          <w:szCs w:val="22"/>
          <w:lang w:val="fr-FR"/>
        </w:rPr>
        <w:t xml:space="preserve">Þ³ñí»óÇÝ </w:t>
      </w:r>
      <w:r w:rsidRPr="00DC749F">
        <w:rPr>
          <w:rFonts w:ascii="Times LatArm" w:hAnsi="Times LatArm" w:cs="Arial"/>
          <w:b/>
          <w:i/>
          <w:sz w:val="22"/>
          <w:szCs w:val="22"/>
          <w:lang w:val="fr-FR"/>
        </w:rPr>
        <w:t>áõÕÇÕ</w:t>
      </w:r>
      <w:r w:rsidRPr="00C57344">
        <w:rPr>
          <w:rFonts w:ascii="Times LatArm" w:hAnsi="Times LatArm" w:cs="Arial"/>
          <w:b/>
          <w:sz w:val="22"/>
          <w:szCs w:val="22"/>
          <w:lang w:val="fr-FR"/>
        </w:rPr>
        <w:t xml:space="preserve"> ·ÍÇ »ñÏ³ÛÝùáí</w:t>
      </w:r>
      <w:r w:rsidRPr="00C57344">
        <w:rPr>
          <w:rFonts w:ascii="Times LatArm" w:hAnsi="Times LatArm" w:cs="Arial"/>
          <w:sz w:val="22"/>
          <w:szCs w:val="22"/>
          <w:lang w:val="fr-FR"/>
        </w:rPr>
        <w:t xml:space="preserve"> (³Í³Ï³Ý) ¨ </w:t>
      </w:r>
      <w:r w:rsidRPr="00DC749F">
        <w:rPr>
          <w:rFonts w:ascii="Times LatArm" w:hAnsi="Times LatArm" w:cs="Arial"/>
          <w:b/>
          <w:i/>
          <w:sz w:val="22"/>
          <w:szCs w:val="22"/>
          <w:lang w:val="fr-FR"/>
        </w:rPr>
        <w:t>àõÕÇÕ</w:t>
      </w:r>
      <w:r w:rsidRPr="00C57344">
        <w:rPr>
          <w:rFonts w:ascii="Times LatArm" w:hAnsi="Times LatArm" w:cs="Arial"/>
          <w:b/>
          <w:sz w:val="22"/>
          <w:szCs w:val="22"/>
          <w:lang w:val="fr-FR"/>
        </w:rPr>
        <w:t xml:space="preserve"> ß³ñí»óÇÝ ·ÍÇ »ñÏ³ÛÝùáí</w:t>
      </w:r>
      <w:r w:rsidRPr="00C57344">
        <w:rPr>
          <w:rFonts w:ascii="Times LatArm" w:hAnsi="Times LatArm" w:cs="Arial"/>
          <w:sz w:val="22"/>
          <w:szCs w:val="22"/>
          <w:lang w:val="fr-FR"/>
        </w:rPr>
        <w:t xml:space="preserve"> (Ù³Ïµ³Û), </w:t>
      </w:r>
      <w:r w:rsidRPr="00DC749F">
        <w:rPr>
          <w:rFonts w:ascii="Times LatArm" w:hAnsi="Times LatArm" w:cs="Arial"/>
          <w:b/>
          <w:i/>
          <w:sz w:val="22"/>
          <w:szCs w:val="22"/>
          <w:lang w:val="fr-FR"/>
        </w:rPr>
        <w:t>ÖÇßï</w:t>
      </w:r>
      <w:r w:rsidRPr="00C57344">
        <w:rPr>
          <w:rFonts w:ascii="Times LatArm" w:hAnsi="Times LatArm" w:cs="Arial"/>
          <w:b/>
          <w:sz w:val="22"/>
          <w:szCs w:val="22"/>
          <w:lang w:val="fr-FR"/>
        </w:rPr>
        <w:t xml:space="preserve"> Ë÷»ó Ýß³Ý³Ï»ïÇÝ </w:t>
      </w:r>
      <w:r w:rsidRPr="00C57344">
        <w:rPr>
          <w:rFonts w:ascii="Times LatArm" w:hAnsi="Times LatArm" w:cs="Arial"/>
          <w:sz w:val="22"/>
          <w:szCs w:val="22"/>
          <w:lang w:val="fr-FR"/>
        </w:rPr>
        <w:t xml:space="preserve">(Ù³Ïµ³Û) ¨ </w:t>
      </w:r>
      <w:r w:rsidRPr="00C57344">
        <w:rPr>
          <w:rFonts w:ascii="Times LatArm" w:hAnsi="Times LatArm" w:cs="Arial"/>
          <w:b/>
          <w:sz w:val="22"/>
          <w:szCs w:val="22"/>
          <w:lang w:val="fr-FR"/>
        </w:rPr>
        <w:t xml:space="preserve">Ê÷»ó </w:t>
      </w:r>
      <w:r w:rsidRPr="00DC749F">
        <w:rPr>
          <w:rFonts w:ascii="Times LatArm" w:hAnsi="Times LatArm" w:cs="Arial"/>
          <w:b/>
          <w:i/>
          <w:sz w:val="22"/>
          <w:szCs w:val="22"/>
          <w:lang w:val="fr-FR"/>
        </w:rPr>
        <w:t>×Çßï</w:t>
      </w:r>
      <w:r w:rsidRPr="00C57344">
        <w:rPr>
          <w:rFonts w:ascii="Times LatArm" w:hAnsi="Times LatArm" w:cs="Arial"/>
          <w:b/>
          <w:sz w:val="22"/>
          <w:szCs w:val="22"/>
          <w:lang w:val="fr-FR"/>
        </w:rPr>
        <w:t xml:space="preserve"> Ýß³Ý³Ï»ïÇÝ</w:t>
      </w:r>
      <w:r w:rsidRPr="00C57344">
        <w:rPr>
          <w:rFonts w:ascii="Times LatArm" w:hAnsi="Times LatArm" w:cs="Arial"/>
          <w:sz w:val="22"/>
          <w:szCs w:val="22"/>
          <w:lang w:val="fr-FR"/>
        </w:rPr>
        <w:t xml:space="preserve"> (³Í³Ï³Ý, Ï³ñáÕ ¿ Ý³¨ áñå»ë í»ñ³µ»ñ³Ï³Ý ÁÝÏ³Éí»É): </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 xml:space="preserve">¿) ½·³ÉÇ ÃÇí Ï³½ÙáÕ ß³ÕÏ³åÝ»ñ, áñáÝù »ñÏ÷»ÕÏí»Éáí Ó»éù »Ý µ»ñ»É Ý³¨ í»ñ³µ»ñ³Ï³ÝÇ ³ñÅ»ù, ÇÝãå»ë` </w:t>
      </w:r>
      <w:r w:rsidRPr="00C57344">
        <w:rPr>
          <w:rFonts w:ascii="Times LatArm" w:hAnsi="Times LatArm" w:cs="Arial"/>
          <w:i/>
          <w:sz w:val="22"/>
          <w:szCs w:val="22"/>
          <w:lang w:val="fr-FR"/>
        </w:rPr>
        <w:t xml:space="preserve">ë³Ï³ÛÝ, ³Û¹áõÑ³Ý¹»ñÓ, ³ÛÝáõÑ³Ý¹»ñÓ, ³ÛÝáõ³Ù»Ý³ÛÝÇí, Ù³Ý³í³Ý¹, Ï³ñÍ»ë, ³ë»ë, ÙÇ³ÛÝ, ÇëÏ </w:t>
      </w:r>
      <w:r w:rsidRPr="00C57344">
        <w:rPr>
          <w:rFonts w:ascii="Times LatArm" w:hAnsi="Times LatArm" w:cs="Arial"/>
          <w:sz w:val="22"/>
          <w:szCs w:val="22"/>
          <w:lang w:val="fr-FR"/>
        </w:rPr>
        <w:t xml:space="preserve">¨ ³ÛÉÝ: úñÇÝ³ÏÝ»ñ` </w:t>
      </w:r>
      <w:r w:rsidRPr="00C57344">
        <w:rPr>
          <w:rFonts w:ascii="Times LatArm" w:hAnsi="Times LatArm" w:cs="Arial"/>
          <w:b/>
          <w:i/>
          <w:sz w:val="22"/>
          <w:szCs w:val="22"/>
          <w:lang w:val="fr-FR"/>
        </w:rPr>
        <w:t>ê³Ï³ÛÝ</w:t>
      </w:r>
      <w:r w:rsidRPr="00C57344">
        <w:rPr>
          <w:rFonts w:ascii="Times LatArm" w:hAnsi="Times LatArm" w:cs="Arial"/>
          <w:b/>
          <w:sz w:val="22"/>
          <w:szCs w:val="22"/>
          <w:lang w:val="fr-FR"/>
        </w:rPr>
        <w:t xml:space="preserve">  ÇÝÓ ¹áõ ×Çßï ã»ë Ñ³ëÏ³ó»É</w:t>
      </w:r>
      <w:r w:rsidRPr="00C57344">
        <w:rPr>
          <w:rFonts w:ascii="Times LatArm" w:hAnsi="Times LatArm" w:cs="Arial"/>
          <w:sz w:val="22"/>
          <w:szCs w:val="22"/>
          <w:lang w:val="fr-FR"/>
        </w:rPr>
        <w:t xml:space="preserve"> (ß³ÕÏ³å) ¨ </w:t>
      </w:r>
      <w:r w:rsidRPr="00C57344">
        <w:rPr>
          <w:rFonts w:ascii="Times LatArm" w:hAnsi="Times LatArm" w:cs="Arial"/>
          <w:b/>
          <w:sz w:val="22"/>
          <w:szCs w:val="22"/>
          <w:lang w:val="fr-FR"/>
        </w:rPr>
        <w:t>¸áõ</w:t>
      </w:r>
      <w:r w:rsidRPr="00C57344">
        <w:rPr>
          <w:rFonts w:ascii="Times LatArm" w:hAnsi="Times LatArm" w:cs="Arial"/>
          <w:sz w:val="22"/>
          <w:szCs w:val="22"/>
          <w:lang w:val="fr-FR"/>
        </w:rPr>
        <w:t xml:space="preserve">, </w:t>
      </w:r>
      <w:r w:rsidRPr="00C57344">
        <w:rPr>
          <w:rFonts w:ascii="Times LatArm" w:hAnsi="Times LatArm" w:cs="Arial"/>
          <w:b/>
          <w:i/>
          <w:sz w:val="22"/>
          <w:szCs w:val="22"/>
          <w:lang w:val="fr-FR"/>
        </w:rPr>
        <w:t>ë³Ï³ÛÝ</w:t>
      </w:r>
      <w:r w:rsidRPr="00C57344">
        <w:rPr>
          <w:rFonts w:ascii="Times LatArm" w:hAnsi="Times LatArm" w:cs="Arial"/>
          <w:b/>
          <w:sz w:val="22"/>
          <w:szCs w:val="22"/>
          <w:lang w:val="fr-FR"/>
        </w:rPr>
        <w:t>, ÇÝÓ ×Çßï ã»ë Ñ³ëÏ³ó»É</w:t>
      </w:r>
      <w:r w:rsidRPr="00C57344">
        <w:rPr>
          <w:rFonts w:ascii="Times LatArm" w:hAnsi="Times LatArm" w:cs="Arial"/>
          <w:sz w:val="22"/>
          <w:szCs w:val="22"/>
          <w:lang w:val="fr-FR"/>
        </w:rPr>
        <w:t xml:space="preserve"> (í»ñ³µ»ñ³Ï³Ý), </w:t>
      </w:r>
      <w:r w:rsidRPr="00C57344">
        <w:rPr>
          <w:rFonts w:ascii="Times LatArm" w:hAnsi="Times LatArm" w:cs="Arial"/>
          <w:b/>
          <w:i/>
          <w:sz w:val="22"/>
          <w:szCs w:val="22"/>
          <w:lang w:val="fr-FR"/>
        </w:rPr>
        <w:t>²Û¹áõÑ³Ý¹»ñÓ</w:t>
      </w:r>
      <w:r w:rsidRPr="00C57344">
        <w:rPr>
          <w:rFonts w:ascii="Times LatArm" w:hAnsi="Times LatArm" w:cs="Arial"/>
          <w:b/>
          <w:sz w:val="22"/>
          <w:szCs w:val="22"/>
          <w:lang w:val="fr-FR"/>
        </w:rPr>
        <w:t>, ¹áõ ×Çßï ã»ë í³ñí»É</w:t>
      </w:r>
      <w:r w:rsidRPr="00C57344">
        <w:rPr>
          <w:rFonts w:ascii="Times LatArm" w:hAnsi="Times LatArm" w:cs="Arial"/>
          <w:sz w:val="22"/>
          <w:szCs w:val="22"/>
          <w:lang w:val="fr-FR"/>
        </w:rPr>
        <w:t xml:space="preserve"> (ß³ÕÏ³å) ¨ </w:t>
      </w:r>
      <w:r w:rsidRPr="00C57344">
        <w:rPr>
          <w:rFonts w:ascii="Times LatArm" w:hAnsi="Times LatArm" w:cs="Arial"/>
          <w:b/>
          <w:sz w:val="22"/>
          <w:szCs w:val="22"/>
          <w:lang w:val="fr-FR"/>
        </w:rPr>
        <w:t xml:space="preserve">¸áõ, </w:t>
      </w:r>
      <w:r w:rsidRPr="00C57344">
        <w:rPr>
          <w:rFonts w:ascii="Times LatArm" w:hAnsi="Times LatArm" w:cs="Arial"/>
          <w:b/>
          <w:i/>
          <w:sz w:val="22"/>
          <w:szCs w:val="22"/>
          <w:lang w:val="fr-FR"/>
        </w:rPr>
        <w:t>³Û¹áõÑ³Ý¹»ñÓ</w:t>
      </w:r>
      <w:r w:rsidRPr="00C57344">
        <w:rPr>
          <w:rFonts w:ascii="Times LatArm" w:hAnsi="Times LatArm" w:cs="Arial"/>
          <w:b/>
          <w:sz w:val="22"/>
          <w:szCs w:val="22"/>
          <w:lang w:val="fr-FR"/>
        </w:rPr>
        <w:t>, ×Çßï ã»ë í³ñí»É</w:t>
      </w:r>
      <w:r w:rsidRPr="00C57344">
        <w:rPr>
          <w:rFonts w:ascii="Times LatArm" w:hAnsi="Times LatArm" w:cs="Arial"/>
          <w:sz w:val="22"/>
          <w:szCs w:val="22"/>
          <w:lang w:val="fr-FR"/>
        </w:rPr>
        <w:t xml:space="preserve"> (í»ñ³µ»ñ³Ï³Ý), </w:t>
      </w:r>
      <w:r w:rsidRPr="00C57344">
        <w:rPr>
          <w:rFonts w:ascii="Times LatArm" w:hAnsi="Times LatArm" w:cs="Arial"/>
          <w:b/>
          <w:i/>
          <w:sz w:val="22"/>
          <w:szCs w:val="22"/>
          <w:lang w:val="fr-FR"/>
        </w:rPr>
        <w:t>ØÇ³ÛÝ</w:t>
      </w:r>
      <w:r w:rsidRPr="00C57344">
        <w:rPr>
          <w:rFonts w:ascii="Times LatArm" w:hAnsi="Times LatArm" w:cs="Arial"/>
          <w:b/>
          <w:sz w:val="22"/>
          <w:szCs w:val="22"/>
          <w:lang w:val="fr-FR"/>
        </w:rPr>
        <w:t xml:space="preserve"> å»ïù ¿ Ï³ñáÕ³Ý³Ù ·ïÝ»É ÇÝÓ ³ÝÑñ³Å»ßï ·ñù»ñÁ</w:t>
      </w:r>
      <w:r w:rsidRPr="00C57344">
        <w:rPr>
          <w:rFonts w:ascii="Times LatArm" w:hAnsi="Times LatArm" w:cs="Arial"/>
          <w:sz w:val="22"/>
          <w:szCs w:val="22"/>
          <w:lang w:val="fr-FR"/>
        </w:rPr>
        <w:t xml:space="preserve"> (ß³ÕÏ³å)  ¨ </w:t>
      </w:r>
      <w:r w:rsidRPr="00C57344">
        <w:rPr>
          <w:rFonts w:ascii="Times LatArm" w:hAnsi="Times LatArm" w:cs="Arial"/>
          <w:b/>
          <w:sz w:val="22"/>
          <w:szCs w:val="22"/>
          <w:lang w:val="fr-FR"/>
        </w:rPr>
        <w:t xml:space="preserve">ä»ïù ¿ Ï³ñáÕ³Ý³Ù ·ïÝ»É </w:t>
      </w:r>
      <w:r w:rsidRPr="00C57344">
        <w:rPr>
          <w:rFonts w:ascii="Times LatArm" w:hAnsi="Times LatArm" w:cs="Arial"/>
          <w:b/>
          <w:i/>
          <w:sz w:val="22"/>
          <w:szCs w:val="22"/>
          <w:lang w:val="fr-FR"/>
        </w:rPr>
        <w:t>ÙÇ³ÛÝ</w:t>
      </w:r>
      <w:r w:rsidRPr="00C57344">
        <w:rPr>
          <w:rFonts w:ascii="Times LatArm" w:hAnsi="Times LatArm" w:cs="Arial"/>
          <w:b/>
          <w:sz w:val="22"/>
          <w:szCs w:val="22"/>
          <w:lang w:val="fr-FR"/>
        </w:rPr>
        <w:t xml:space="preserve"> ÇÝÓ ³ÝÑñ³Å»ßï ·ñù»ñÁ</w:t>
      </w:r>
      <w:r w:rsidRPr="00C57344">
        <w:rPr>
          <w:rFonts w:ascii="Times LatArm" w:hAnsi="Times LatArm" w:cs="Arial"/>
          <w:sz w:val="22"/>
          <w:szCs w:val="22"/>
          <w:lang w:val="fr-FR"/>
        </w:rPr>
        <w:t xml:space="preserve"> (í»ñ³µ»ñ³Ï³Ý), </w:t>
      </w:r>
      <w:r w:rsidRPr="00C57344">
        <w:rPr>
          <w:rFonts w:ascii="Times LatArm" w:hAnsi="Times LatArm" w:cs="Arial"/>
          <w:b/>
          <w:i/>
          <w:sz w:val="22"/>
          <w:szCs w:val="22"/>
          <w:lang w:val="fr-FR"/>
        </w:rPr>
        <w:t>ÆëÏ</w:t>
      </w:r>
      <w:r w:rsidRPr="00C57344">
        <w:rPr>
          <w:rFonts w:ascii="Times LatArm" w:hAnsi="Times LatArm" w:cs="Arial"/>
          <w:b/>
          <w:sz w:val="22"/>
          <w:szCs w:val="22"/>
          <w:lang w:val="fr-FR"/>
        </w:rPr>
        <w:t xml:space="preserve"> ³Û¹ å³ï×³éáí Ýñ³Ý íéÝ¹»óÇÝ</w:t>
      </w:r>
      <w:r w:rsidRPr="00C57344">
        <w:rPr>
          <w:rFonts w:ascii="Times LatArm" w:hAnsi="Times LatArm" w:cs="Arial"/>
          <w:sz w:val="22"/>
          <w:szCs w:val="22"/>
          <w:lang w:val="fr-FR"/>
        </w:rPr>
        <w:t xml:space="preserve"> (ß³ÕÏ³å) ¨ </w:t>
      </w:r>
      <w:r w:rsidRPr="00C57344">
        <w:rPr>
          <w:rFonts w:ascii="Times LatArm" w:hAnsi="Times LatArm" w:cs="Arial"/>
          <w:b/>
          <w:sz w:val="22"/>
          <w:szCs w:val="22"/>
          <w:lang w:val="fr-FR"/>
        </w:rPr>
        <w:t xml:space="preserve">²Û¹ </w:t>
      </w:r>
      <w:r w:rsidRPr="00C57344">
        <w:rPr>
          <w:rFonts w:ascii="Times LatArm" w:hAnsi="Times LatArm" w:cs="Arial"/>
          <w:b/>
          <w:i/>
          <w:sz w:val="22"/>
          <w:szCs w:val="22"/>
          <w:lang w:val="fr-FR"/>
        </w:rPr>
        <w:t>ÇëÏ</w:t>
      </w:r>
      <w:r w:rsidRPr="00C57344">
        <w:rPr>
          <w:rFonts w:ascii="Times LatArm" w:hAnsi="Times LatArm" w:cs="Arial"/>
          <w:b/>
          <w:sz w:val="22"/>
          <w:szCs w:val="22"/>
          <w:lang w:val="fr-FR"/>
        </w:rPr>
        <w:t xml:space="preserve"> å³ï×³éáí Ýñ³Ý íéÝ¹»óÇÝ</w:t>
      </w:r>
      <w:r w:rsidRPr="00C57344">
        <w:rPr>
          <w:rFonts w:ascii="Times LatArm" w:hAnsi="Times LatArm" w:cs="Arial"/>
          <w:sz w:val="22"/>
          <w:szCs w:val="22"/>
          <w:lang w:val="fr-FR"/>
        </w:rPr>
        <w:t xml:space="preserve"> (í»ñ³µ»ñ³Ï³Ý):</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 xml:space="preserve">Á) </w:t>
      </w:r>
      <w:r w:rsidRPr="00C57344">
        <w:rPr>
          <w:rFonts w:ascii="Times LatArm" w:hAnsi="Times LatArm" w:cs="Arial"/>
          <w:i/>
          <w:sz w:val="22"/>
          <w:szCs w:val="22"/>
          <w:lang w:val="fr-FR"/>
        </w:rPr>
        <w:t>àÕç</w:t>
      </w:r>
      <w:r w:rsidRPr="00C57344">
        <w:rPr>
          <w:rFonts w:ascii="Times LatArm" w:hAnsi="Times LatArm" w:cs="Arial"/>
          <w:sz w:val="22"/>
          <w:szCs w:val="22"/>
          <w:lang w:val="fr-FR"/>
        </w:rPr>
        <w:t xml:space="preserve"> µ³éÁ, áñÁ Ñ³Ù³ï»ÕáõÙ ¿ Ù³Ïµ³ÛÇ (Ý³¨ ³Í³Ï³ÝÇ) ¨ ¹»ñ³Ýí³Ý ËáëùÇÙ³ë³ÛÇÝ ÇÙ³ëïÝ»ñÁ: úñÇÝ³Ï` </w:t>
      </w:r>
      <w:r w:rsidRPr="00C57344">
        <w:rPr>
          <w:rFonts w:ascii="Times LatArm" w:hAnsi="Times LatArm" w:cs="Arial"/>
          <w:b/>
          <w:i/>
          <w:sz w:val="22"/>
          <w:szCs w:val="22"/>
          <w:lang w:val="fr-FR"/>
        </w:rPr>
        <w:t xml:space="preserve">àÕç </w:t>
      </w:r>
      <w:r w:rsidRPr="00C57344">
        <w:rPr>
          <w:rFonts w:ascii="Times LatArm" w:hAnsi="Times LatArm" w:cs="Arial"/>
          <w:b/>
          <w:sz w:val="22"/>
          <w:szCs w:val="22"/>
          <w:lang w:val="fr-FR"/>
        </w:rPr>
        <w:t xml:space="preserve"> çáÏ³ïÁ ï»ë³í Ýñ³Ý</w:t>
      </w:r>
      <w:r w:rsidRPr="00C57344">
        <w:rPr>
          <w:rFonts w:ascii="Times LatArm" w:hAnsi="Times LatArm" w:cs="Arial"/>
          <w:sz w:val="22"/>
          <w:szCs w:val="22"/>
          <w:lang w:val="fr-FR"/>
        </w:rPr>
        <w:t xml:space="preserve"> (¹»ñ³ÝáõÝ) ¨ </w:t>
      </w:r>
      <w:r w:rsidRPr="00C57344">
        <w:rPr>
          <w:rFonts w:ascii="Times LatArm" w:hAnsi="Times LatArm" w:cs="Arial"/>
          <w:b/>
          <w:sz w:val="22"/>
          <w:szCs w:val="22"/>
          <w:lang w:val="fr-FR"/>
        </w:rPr>
        <w:t xml:space="preserve">æáÏ³ïÁ </w:t>
      </w:r>
      <w:r w:rsidRPr="00C57344">
        <w:rPr>
          <w:rFonts w:ascii="Times LatArm" w:hAnsi="Times LatArm" w:cs="Arial"/>
          <w:b/>
          <w:i/>
          <w:sz w:val="22"/>
          <w:szCs w:val="22"/>
          <w:lang w:val="fr-FR"/>
        </w:rPr>
        <w:t>áÕç</w:t>
      </w:r>
      <w:r w:rsidRPr="00C57344">
        <w:rPr>
          <w:rFonts w:ascii="Times LatArm" w:hAnsi="Times LatArm" w:cs="Arial"/>
          <w:b/>
          <w:sz w:val="22"/>
          <w:szCs w:val="22"/>
          <w:lang w:val="fr-FR"/>
        </w:rPr>
        <w:t xml:space="preserve">  ï»ë³í Ýñ³Ý</w:t>
      </w:r>
      <w:r w:rsidRPr="00C57344">
        <w:rPr>
          <w:rFonts w:ascii="Times LatArm" w:hAnsi="Times LatArm" w:cs="Arial"/>
          <w:sz w:val="22"/>
          <w:szCs w:val="22"/>
          <w:lang w:val="fr-FR"/>
        </w:rPr>
        <w:t xml:space="preserve"> (Ù³Ïµ³Û): </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 xml:space="preserve">Ã)Ñ³ñ³Ï³ï³ñ ¹»ñµ³ÛÁ, áñÁ ËáëùÇÙ³ë³ÛÇÝ ÷áË³ÝóÙ³Ùµ Ï³ñáÕ ¿ Ñ³Ý¹»ë ·³É ·áÛ³Ï³ÝÇ ¨ ³Í³Ï³ÝÇ ³ñÅ»ùÝ»ñáí: </w:t>
      </w:r>
      <w:r w:rsidRPr="00C57344">
        <w:rPr>
          <w:rFonts w:ascii="Times LatArm" w:hAnsi="Times LatArm" w:cs="Arial"/>
          <w:i/>
          <w:sz w:val="22"/>
          <w:szCs w:val="22"/>
          <w:lang w:val="fr-FR"/>
        </w:rPr>
        <w:t>Î³ñ¹³ó³Í</w:t>
      </w:r>
      <w:r w:rsidRPr="00C57344">
        <w:rPr>
          <w:rFonts w:ascii="Times LatArm" w:hAnsi="Times LatArm" w:cs="Arial"/>
          <w:sz w:val="22"/>
          <w:szCs w:val="22"/>
          <w:lang w:val="fr-FR"/>
        </w:rPr>
        <w:t xml:space="preserve"> µ³é³Ó¨Á ÇÙ³ëï³÷áËáõÃÛ³Ùµ Ó»éù ¿ µ»ñ»É </w:t>
      </w:r>
      <w:r w:rsidRPr="00C57344">
        <w:rPr>
          <w:rFonts w:ascii="Times LatArm" w:hAnsi="Times LatArm" w:cs="Arial"/>
          <w:i/>
          <w:sz w:val="22"/>
          <w:szCs w:val="22"/>
          <w:lang w:val="fr-FR"/>
        </w:rPr>
        <w:lastRenderedPageBreak/>
        <w:t>Ë»Éáù</w:t>
      </w:r>
      <w:r w:rsidRPr="00C57344">
        <w:rPr>
          <w:rFonts w:ascii="Times LatArm" w:hAnsi="Times LatArm" w:cs="Arial"/>
          <w:sz w:val="22"/>
          <w:szCs w:val="22"/>
          <w:lang w:val="fr-FR"/>
        </w:rPr>
        <w:t xml:space="preserve"> ÇÙ³ëïÁ ¨ ¹³ñÓ»É ³Í³Ï³Ý: úñÇÝ³Ï` </w:t>
      </w:r>
      <w:r w:rsidRPr="00C57344">
        <w:rPr>
          <w:rFonts w:ascii="Times LatArm" w:hAnsi="Times LatArm" w:cs="Arial"/>
          <w:b/>
          <w:sz w:val="22"/>
          <w:szCs w:val="22"/>
          <w:lang w:val="fr-FR"/>
        </w:rPr>
        <w:t xml:space="preserve">²Û¹ Ù³ñ¹Á ëÇñáõÙ ¿ µ³Å³Ý»É Çñ </w:t>
      </w:r>
      <w:r w:rsidRPr="00C57344">
        <w:rPr>
          <w:rFonts w:ascii="Times LatArm" w:hAnsi="Times LatArm" w:cs="Arial"/>
          <w:b/>
          <w:i/>
          <w:sz w:val="22"/>
          <w:szCs w:val="22"/>
          <w:lang w:val="fr-FR"/>
        </w:rPr>
        <w:t xml:space="preserve">Ï³ñ¹³ó³Í  </w:t>
      </w:r>
      <w:r w:rsidRPr="00C57344">
        <w:rPr>
          <w:rFonts w:ascii="Times LatArm" w:hAnsi="Times LatArm" w:cs="Arial"/>
          <w:b/>
          <w:sz w:val="22"/>
          <w:szCs w:val="22"/>
          <w:lang w:val="fr-FR"/>
        </w:rPr>
        <w:t>·ñù»ñÁ</w:t>
      </w:r>
      <w:r w:rsidRPr="00C57344">
        <w:rPr>
          <w:rFonts w:ascii="Times LatArm" w:hAnsi="Times LatArm" w:cs="Arial"/>
          <w:sz w:val="22"/>
          <w:szCs w:val="22"/>
          <w:lang w:val="fr-FR"/>
        </w:rPr>
        <w:t xml:space="preserve"> (¹»ñµ³Û) ¨ </w:t>
      </w:r>
      <w:r w:rsidRPr="00C57344">
        <w:rPr>
          <w:rFonts w:ascii="Times LatArm" w:hAnsi="Times LatArm" w:cs="Arial"/>
          <w:b/>
          <w:sz w:val="22"/>
          <w:szCs w:val="22"/>
          <w:lang w:val="fr-FR"/>
        </w:rPr>
        <w:t xml:space="preserve">²Û¹ </w:t>
      </w:r>
      <w:r w:rsidRPr="00C57344">
        <w:rPr>
          <w:rFonts w:ascii="Times LatArm" w:hAnsi="Times LatArm" w:cs="Arial"/>
          <w:b/>
          <w:i/>
          <w:sz w:val="22"/>
          <w:szCs w:val="22"/>
          <w:lang w:val="fr-FR"/>
        </w:rPr>
        <w:t>Ï³ñ¹³ó³Í</w:t>
      </w:r>
      <w:r w:rsidRPr="00C57344">
        <w:rPr>
          <w:rFonts w:ascii="Times LatArm" w:hAnsi="Times LatArm" w:cs="Arial"/>
          <w:b/>
          <w:sz w:val="22"/>
          <w:szCs w:val="22"/>
          <w:lang w:val="fr-FR"/>
        </w:rPr>
        <w:t xml:space="preserve"> Ù³ñ¹Á ëÇñáõÙ ¿ µ³Å³Ý»É Çñ ·ñù»ñÁ </w:t>
      </w:r>
      <w:r w:rsidRPr="00C57344">
        <w:rPr>
          <w:rFonts w:ascii="Times LatArm" w:hAnsi="Times LatArm" w:cs="Arial"/>
          <w:sz w:val="22"/>
          <w:szCs w:val="22"/>
          <w:lang w:val="fr-FR"/>
        </w:rPr>
        <w:t>(³Í³Ï³Ý):</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Å)</w:t>
      </w:r>
      <w:r w:rsidRPr="00C57344">
        <w:rPr>
          <w:rFonts w:ascii="Times LatArm" w:hAnsi="Times LatArm" w:cs="Arial"/>
          <w:i/>
          <w:sz w:val="22"/>
          <w:szCs w:val="22"/>
          <w:lang w:val="fr-FR"/>
        </w:rPr>
        <w:t>ÇÙÇçÇ³ÛÉáó,</w:t>
      </w:r>
      <w:r w:rsidRPr="00C57344">
        <w:rPr>
          <w:rFonts w:ascii="Times LatArm" w:hAnsi="Times LatArm" w:cs="Arial"/>
          <w:sz w:val="22"/>
          <w:szCs w:val="22"/>
          <w:lang w:val="fr-FR"/>
        </w:rPr>
        <w:t xml:space="preserve"> </w:t>
      </w:r>
      <w:r w:rsidRPr="00C57344">
        <w:rPr>
          <w:rFonts w:ascii="Times LatArm" w:hAnsi="Times LatArm" w:cs="Arial"/>
          <w:i/>
          <w:sz w:val="22"/>
          <w:szCs w:val="22"/>
          <w:lang w:val="fr-FR"/>
        </w:rPr>
        <w:t xml:space="preserve">³Ýï³ñ³ÏáõÛë, ³ÝÏ³ë³Ï³Í </w:t>
      </w:r>
      <w:r w:rsidRPr="00C57344">
        <w:rPr>
          <w:rFonts w:ascii="Times LatArm" w:hAnsi="Times LatArm" w:cs="Arial"/>
          <w:sz w:val="22"/>
          <w:szCs w:val="22"/>
          <w:lang w:val="fr-FR"/>
        </w:rPr>
        <w:t xml:space="preserve">¨ ÝÙ³Ý µ³é»ñ, áñáÝù ß³ñ³ÑÛáõë³Ï³Ý ·áñÍ³éáõÛÃáí Ó¨Ç Ù³Ïµ³ÛÇó ³ÝóáõÙ »Ý Ï³ï³ñ»É í»ñ³µ»ñ³Ï³ÝÇ: úñÇÝ³Ï` </w:t>
      </w:r>
      <w:r w:rsidRPr="00C57344">
        <w:rPr>
          <w:rFonts w:ascii="Times LatArm" w:hAnsi="Times LatArm" w:cs="Arial"/>
          <w:b/>
          <w:sz w:val="22"/>
          <w:szCs w:val="22"/>
          <w:lang w:val="fr-FR"/>
        </w:rPr>
        <w:t xml:space="preserve">Ü³ ³Û¹ Ù³ëÇÝ Ëáë»ó </w:t>
      </w:r>
      <w:r w:rsidRPr="00C57344">
        <w:rPr>
          <w:rFonts w:ascii="Times LatArm" w:hAnsi="Times LatArm" w:cs="Arial"/>
          <w:b/>
          <w:i/>
          <w:sz w:val="22"/>
          <w:szCs w:val="22"/>
          <w:lang w:val="fr-FR"/>
        </w:rPr>
        <w:t xml:space="preserve">ÇÙÇçÇ³ÛÉáó </w:t>
      </w:r>
      <w:r w:rsidRPr="00C57344">
        <w:rPr>
          <w:rFonts w:ascii="Times LatArm" w:hAnsi="Times LatArm" w:cs="Arial"/>
          <w:sz w:val="22"/>
          <w:szCs w:val="22"/>
          <w:lang w:val="fr-FR"/>
        </w:rPr>
        <w:t xml:space="preserve">(Ù³Ïµ³Û) ¨ </w:t>
      </w:r>
      <w:r w:rsidRPr="00C57344">
        <w:rPr>
          <w:rFonts w:ascii="Times LatArm" w:hAnsi="Times LatArm" w:cs="Arial"/>
          <w:b/>
          <w:i/>
          <w:sz w:val="22"/>
          <w:szCs w:val="22"/>
          <w:lang w:val="fr-FR"/>
        </w:rPr>
        <w:t>ÆÙÇçÇ³ÛÉáó</w:t>
      </w:r>
      <w:r w:rsidRPr="00C57344">
        <w:rPr>
          <w:rFonts w:ascii="Times LatArm" w:hAnsi="Times LatArm" w:cs="Arial"/>
          <w:b/>
          <w:sz w:val="22"/>
          <w:szCs w:val="22"/>
          <w:lang w:val="fr-FR"/>
        </w:rPr>
        <w:t xml:space="preserve">, Ý³ ³Û¹ Ù³ëÇÝ Ëáë»ó </w:t>
      </w:r>
      <w:r w:rsidRPr="00C57344">
        <w:rPr>
          <w:rFonts w:ascii="Times LatArm" w:hAnsi="Times LatArm" w:cs="Arial"/>
          <w:sz w:val="22"/>
          <w:szCs w:val="22"/>
          <w:lang w:val="fr-FR"/>
        </w:rPr>
        <w:t xml:space="preserve">(í»ñ³µ»ñ³Ï³Ý): </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 xml:space="preserve">Å³)ù³Ý³Ï³Ï³Ý Ãí³Ï³ÝÇ ÏñÏÝáõÃÛ³Ùµ Ï³½Ùí³Í µ³ñ¹áõÃÛáõÝÝ»ñÁ,  áñáÝù áõÝ»Ý ¨° µ³ßË³Ï³Ý Ãí³Ï³ÝÇ, ¨° ã³÷Ç Ù³Ïµ³ÛÇ ÇÙ³ëï: úñÇÝ³Ï` </w:t>
      </w:r>
      <w:r w:rsidRPr="00C57344">
        <w:rPr>
          <w:rFonts w:ascii="Times LatArm" w:hAnsi="Times LatArm" w:cs="Arial"/>
          <w:b/>
          <w:sz w:val="22"/>
          <w:szCs w:val="22"/>
          <w:lang w:val="fr-FR"/>
        </w:rPr>
        <w:t xml:space="preserve">²ß³Ï»ñïÝ»ñÇÝ </w:t>
      </w:r>
      <w:r w:rsidRPr="00C57344">
        <w:rPr>
          <w:rFonts w:ascii="Times LatArm" w:hAnsi="Times LatArm" w:cs="Arial"/>
          <w:b/>
          <w:i/>
          <w:sz w:val="22"/>
          <w:szCs w:val="22"/>
          <w:lang w:val="fr-FR"/>
        </w:rPr>
        <w:t>»ñÏáõ-»ñÏáõ</w:t>
      </w:r>
      <w:r w:rsidRPr="00C57344">
        <w:rPr>
          <w:rFonts w:ascii="Times LatArm" w:hAnsi="Times LatArm" w:cs="Arial"/>
          <w:b/>
          <w:sz w:val="22"/>
          <w:szCs w:val="22"/>
          <w:lang w:val="fr-FR"/>
        </w:rPr>
        <w:t xml:space="preserve">  ï»ïñ µ³Å³Ý»ó</w:t>
      </w:r>
      <w:r w:rsidRPr="00C57344">
        <w:rPr>
          <w:rFonts w:ascii="Times LatArm" w:hAnsi="Times LatArm" w:cs="Arial"/>
          <w:sz w:val="22"/>
          <w:szCs w:val="22"/>
          <w:lang w:val="fr-FR"/>
        </w:rPr>
        <w:t xml:space="preserve"> (Ãí³Ï³Ý) ¨ </w:t>
      </w:r>
      <w:r w:rsidRPr="00C57344">
        <w:rPr>
          <w:rFonts w:ascii="Times LatArm" w:hAnsi="Times LatArm" w:cs="Arial"/>
          <w:b/>
          <w:sz w:val="22"/>
          <w:szCs w:val="22"/>
          <w:lang w:val="fr-FR"/>
        </w:rPr>
        <w:t xml:space="preserve">²ß³Ï»ñïÝ»ñÇÝ ï»ïñ </w:t>
      </w:r>
      <w:r w:rsidRPr="00C57344">
        <w:rPr>
          <w:rFonts w:ascii="Times LatArm" w:hAnsi="Times LatArm" w:cs="Arial"/>
          <w:b/>
          <w:i/>
          <w:sz w:val="22"/>
          <w:szCs w:val="22"/>
          <w:lang w:val="fr-FR"/>
        </w:rPr>
        <w:t>»ñÏáõ-»ñÏáõ</w:t>
      </w:r>
      <w:r w:rsidRPr="00C57344">
        <w:rPr>
          <w:rFonts w:ascii="Times LatArm" w:hAnsi="Times LatArm" w:cs="Arial"/>
          <w:b/>
          <w:sz w:val="22"/>
          <w:szCs w:val="22"/>
          <w:lang w:val="fr-FR"/>
        </w:rPr>
        <w:t xml:space="preserve"> µ³Å³Ý»ó</w:t>
      </w:r>
      <w:r w:rsidRPr="00C57344">
        <w:rPr>
          <w:rFonts w:ascii="Times LatArm" w:hAnsi="Times LatArm" w:cs="Arial"/>
          <w:sz w:val="22"/>
          <w:szCs w:val="22"/>
          <w:lang w:val="fr-FR"/>
        </w:rPr>
        <w:t xml:space="preserve"> (Ù³Ïµ³Û): </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Åµ)</w:t>
      </w:r>
      <w:r w:rsidRPr="00C57344">
        <w:rPr>
          <w:rFonts w:ascii="Times LatArm" w:hAnsi="Times LatArm" w:cs="Arial"/>
          <w:i/>
          <w:sz w:val="22"/>
          <w:szCs w:val="22"/>
          <w:lang w:val="fr-FR"/>
        </w:rPr>
        <w:t>µ»ñÝ»µ»ñ³Ý</w:t>
      </w:r>
      <w:r w:rsidRPr="00C57344">
        <w:rPr>
          <w:rFonts w:ascii="Times LatArm" w:hAnsi="Times LatArm" w:cs="Arial"/>
          <w:sz w:val="22"/>
          <w:szCs w:val="22"/>
          <w:lang w:val="fr-FR"/>
        </w:rPr>
        <w:t xml:space="preserve"> µ³éÁ, áñÁ »ÝÃ³ñÏí»É ¿ Ý»ñËáëùÇÙ³ë³ÛÇÝ ÷áË³ÝóÙ³Ý ¨ áñå»ë Ù³Ïµ³Û` ³ñï³Ñ³ÛïáõÙ ¿ Ó¨Ç ¨ ã³÷Ç Ñ³ñ³µ»ñáõÃÛáõÝÝ»ñ: úñÇÝ³Ï` </w:t>
      </w:r>
      <w:r w:rsidRPr="00C57344">
        <w:rPr>
          <w:rFonts w:ascii="Times LatArm" w:hAnsi="Times LatArm" w:cs="Arial"/>
          <w:b/>
          <w:i/>
          <w:sz w:val="22"/>
          <w:szCs w:val="22"/>
          <w:lang w:val="fr-FR"/>
        </w:rPr>
        <w:t>´»ñÝ»µ»ñ³Ý</w:t>
      </w:r>
      <w:r w:rsidRPr="00C57344">
        <w:rPr>
          <w:rFonts w:ascii="Times LatArm" w:hAnsi="Times LatArm" w:cs="Arial"/>
          <w:b/>
          <w:sz w:val="22"/>
          <w:szCs w:val="22"/>
          <w:lang w:val="fr-FR"/>
        </w:rPr>
        <w:t xml:space="preserve"> ï³ñ³Íí³Í ÉáõñÁ Éóñ»ó Ýñ³ Ñ³Ùµ»ñáõÃÛ³Ý µ³Å³ÏÁ </w:t>
      </w:r>
      <w:r w:rsidRPr="00C57344">
        <w:rPr>
          <w:rFonts w:ascii="Times LatArm" w:hAnsi="Times LatArm" w:cs="Arial"/>
          <w:sz w:val="22"/>
          <w:szCs w:val="22"/>
          <w:lang w:val="fr-FR"/>
        </w:rPr>
        <w:t>(Ó¨</w:t>
      </w:r>
      <w:r w:rsidR="00F06A0C">
        <w:rPr>
          <w:rFonts w:ascii="Times LatArm" w:hAnsi="Times LatArm" w:cs="Arial"/>
          <w:sz w:val="22"/>
          <w:szCs w:val="22"/>
          <w:lang w:val="fr-FR"/>
        </w:rPr>
        <w:t>Ç</w:t>
      </w:r>
      <w:r w:rsidRPr="00C57344">
        <w:rPr>
          <w:rFonts w:ascii="Times LatArm" w:hAnsi="Times LatArm" w:cs="Arial"/>
          <w:sz w:val="22"/>
          <w:szCs w:val="22"/>
          <w:lang w:val="fr-FR"/>
        </w:rPr>
        <w:t xml:space="preserve">) ¨ </w:t>
      </w:r>
      <w:r w:rsidRPr="00C57344">
        <w:rPr>
          <w:rFonts w:ascii="Times LatArm" w:hAnsi="Times LatArm" w:cs="Arial"/>
          <w:b/>
          <w:sz w:val="22"/>
          <w:szCs w:val="22"/>
          <w:lang w:val="fr-FR"/>
        </w:rPr>
        <w:t xml:space="preserve">î³ñ³Íí³Í ÉáõñÁ </w:t>
      </w:r>
      <w:r w:rsidRPr="00C57344">
        <w:rPr>
          <w:rFonts w:ascii="Times LatArm" w:hAnsi="Times LatArm" w:cs="Arial"/>
          <w:b/>
          <w:i/>
          <w:sz w:val="22"/>
          <w:szCs w:val="22"/>
          <w:lang w:val="fr-FR"/>
        </w:rPr>
        <w:t>µ»ñÝ»µ»ñ³Ý</w:t>
      </w:r>
      <w:r w:rsidRPr="00C57344">
        <w:rPr>
          <w:rFonts w:ascii="Times LatArm" w:hAnsi="Times LatArm" w:cs="Arial"/>
          <w:b/>
          <w:sz w:val="22"/>
          <w:szCs w:val="22"/>
          <w:lang w:val="fr-FR"/>
        </w:rPr>
        <w:t xml:space="preserve"> Éóñ»ó Ýñ³ Ñ³Ùµ»ñáõÃÛ³Ý µ³Å³ÏÁ</w:t>
      </w:r>
      <w:r w:rsidRPr="00C57344">
        <w:rPr>
          <w:rFonts w:ascii="Times LatArm" w:hAnsi="Times LatArm" w:cs="Arial"/>
          <w:sz w:val="22"/>
          <w:szCs w:val="22"/>
          <w:lang w:val="fr-FR"/>
        </w:rPr>
        <w:t xml:space="preserve"> (ã³÷Ç):</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Å·)</w:t>
      </w:r>
      <w:r w:rsidRPr="00C57344">
        <w:rPr>
          <w:rFonts w:ascii="Times LatArm" w:hAnsi="Times LatArm" w:cs="Arial"/>
          <w:i/>
          <w:sz w:val="22"/>
          <w:szCs w:val="22"/>
          <w:lang w:val="fr-FR"/>
        </w:rPr>
        <w:t>³ÛÉ³å»ë</w:t>
      </w:r>
      <w:r w:rsidRPr="00C57344">
        <w:rPr>
          <w:rFonts w:ascii="Times LatArm" w:hAnsi="Times LatArm" w:cs="Arial"/>
          <w:sz w:val="22"/>
          <w:szCs w:val="22"/>
          <w:lang w:val="fr-FR"/>
        </w:rPr>
        <w:t xml:space="preserve"> µ³éÁ, áñÁ µáõÝ ÇÙ³ëïáí Ù³Ïµ³Û ¿, Ý³¨  Ó»éù ¿ µ»ñ»É ß³ÕÏ³åÇ ÇÙ³ëï: ²ÛÅÙ ³é³í»É ·áñÍ³Í³Ï³Ý ¿ áñå»ë ß³ÕÏ³å: úñÇÝ³Ï` </w:t>
      </w:r>
      <w:r w:rsidRPr="00C57344">
        <w:rPr>
          <w:rFonts w:ascii="Times LatArm" w:hAnsi="Times LatArm" w:cs="Arial"/>
          <w:b/>
          <w:sz w:val="22"/>
          <w:szCs w:val="22"/>
          <w:lang w:val="fr-FR"/>
        </w:rPr>
        <w:t xml:space="preserve">²ÝÑÝ³ñ ¿ </w:t>
      </w:r>
      <w:r w:rsidRPr="00C57344">
        <w:rPr>
          <w:rFonts w:ascii="Times LatArm" w:hAnsi="Times LatArm" w:cs="Arial"/>
          <w:b/>
          <w:i/>
          <w:sz w:val="22"/>
          <w:szCs w:val="22"/>
          <w:lang w:val="fr-FR"/>
        </w:rPr>
        <w:t>³ÛÉ³å»ë</w:t>
      </w:r>
      <w:r w:rsidRPr="00C57344">
        <w:rPr>
          <w:rFonts w:ascii="Times LatArm" w:hAnsi="Times LatArm" w:cs="Arial"/>
          <w:b/>
          <w:sz w:val="22"/>
          <w:szCs w:val="22"/>
          <w:lang w:val="fr-FR"/>
        </w:rPr>
        <w:t xml:space="preserve"> ³ñï³·ñ»É</w:t>
      </w:r>
      <w:r w:rsidRPr="00C57344">
        <w:rPr>
          <w:rFonts w:ascii="Times LatArm" w:hAnsi="Times LatArm" w:cs="Arial"/>
          <w:sz w:val="22"/>
          <w:szCs w:val="22"/>
          <w:lang w:val="fr-FR"/>
        </w:rPr>
        <w:t xml:space="preserve"> (Ù³Ïµ³Û) ¨ </w:t>
      </w:r>
      <w:r w:rsidRPr="00C57344">
        <w:rPr>
          <w:rFonts w:ascii="Times LatArm" w:hAnsi="Times LatArm" w:cs="Arial"/>
          <w:b/>
          <w:i/>
          <w:sz w:val="22"/>
          <w:szCs w:val="22"/>
          <w:lang w:val="fr-FR"/>
        </w:rPr>
        <w:t>²ÛÉ³å»ë</w:t>
      </w:r>
      <w:r w:rsidRPr="00C57344">
        <w:rPr>
          <w:rFonts w:ascii="Times LatArm" w:hAnsi="Times LatArm" w:cs="Arial"/>
          <w:b/>
          <w:sz w:val="22"/>
          <w:szCs w:val="22"/>
          <w:lang w:val="fr-FR"/>
        </w:rPr>
        <w:t xml:space="preserve"> ³ÝÑÝ³ñ ¿ ³ñï³·ñ»É</w:t>
      </w:r>
      <w:r w:rsidRPr="00C57344">
        <w:rPr>
          <w:rFonts w:ascii="Times LatArm" w:hAnsi="Times LatArm" w:cs="Arial"/>
          <w:sz w:val="22"/>
          <w:szCs w:val="22"/>
          <w:lang w:val="fr-FR"/>
        </w:rPr>
        <w:t xml:space="preserve"> (ß³ÕÏ³å): </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ºÃ» å³ñ½ Ý³Ë³¹³ëáõÃÛ³Ý Ï³½ÙáõÙ Ï³ Ñ³ñ³µ»ñ³Ï³Ý ¹»ñ³ÝáõÝ, ÇëÏ ëïáñá·Û³ÉÁ µ³Õ³¹ñÛ³É ¿ Ï³Ù ³ñï³Ñ³Ûïí³Í ¿ µ³ÛÇ µ³Õ³¹ñÛ³É Å³Ù³Ý³Ï³Ó¨áí, ³å³ ¿³Ï³Ý (ûÅ³Ý¹³Ï) µ³ÛÇ ß³ñ³¹³ëáõÃÛ³Ý ÷á÷áËáõÃÛáõÝÁ å³ï×³é ¿ ¹³éÝáõÙ Ý³Ë³¹³ëáõÃÛ³Ý ÑÝã»ñ³Ý·³ÛÇÝ µÝáõÛÃÇ ÷á÷áËáõÃÛ³Ý: Ð³Ù»Ù³ï»Ýù.</w:t>
      </w:r>
    </w:p>
    <w:p w:rsidR="00951DD2" w:rsidRPr="00C57344" w:rsidRDefault="00951DD2" w:rsidP="00951DD2">
      <w:pPr>
        <w:ind w:firstLine="567"/>
        <w:jc w:val="both"/>
        <w:rPr>
          <w:rFonts w:ascii="Times LatArm" w:hAnsi="Times LatArm" w:cs="Arial"/>
          <w:b/>
          <w:sz w:val="22"/>
          <w:szCs w:val="22"/>
          <w:lang w:val="fr-FR"/>
        </w:rPr>
      </w:pPr>
      <w:r w:rsidRPr="00C57344">
        <w:rPr>
          <w:rFonts w:ascii="Times LatArm" w:hAnsi="Times LatArm" w:cs="Arial"/>
          <w:b/>
          <w:sz w:val="22"/>
          <w:szCs w:val="22"/>
          <w:lang w:val="fr-FR"/>
        </w:rPr>
        <w:t xml:space="preserve">ºñµ ù»½ Ñ»ï »Ý ÁÝÏ»ñÝ»ñ¹:                         º±ñµ »Ý ù»½ Ñ»ï ÁÝÏ»ñÝ»ñ¹: </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b/>
          <w:sz w:val="22"/>
          <w:szCs w:val="22"/>
          <w:lang w:val="fr-FR"/>
        </w:rPr>
        <w:t xml:space="preserve">àí µ»Ù³¹ñ»É ¿ ³Û¹ åÇ»ëÁ:                         </w:t>
      </w:r>
      <w:r w:rsidR="00F06A0C">
        <w:rPr>
          <w:rFonts w:ascii="Times LatArm" w:hAnsi="Times LatArm" w:cs="Arial"/>
          <w:b/>
          <w:sz w:val="22"/>
          <w:szCs w:val="22"/>
          <w:lang w:val="fr-FR"/>
        </w:rPr>
        <w:t xml:space="preserve"> </w:t>
      </w:r>
      <w:r w:rsidRPr="00C57344">
        <w:rPr>
          <w:rFonts w:ascii="Times LatArm" w:hAnsi="Times LatArm" w:cs="Arial"/>
          <w:b/>
          <w:sz w:val="22"/>
          <w:szCs w:val="22"/>
          <w:lang w:val="fr-FR"/>
        </w:rPr>
        <w:t>à±í ¿ µ»Ù³¹ñ»É ³Û¹ åÇ»ëÁ:</w:t>
      </w:r>
      <w:r w:rsidRPr="00C57344">
        <w:rPr>
          <w:rFonts w:ascii="Times LatArm" w:hAnsi="Times LatArm" w:cs="Arial"/>
          <w:sz w:val="22"/>
          <w:szCs w:val="22"/>
          <w:lang w:val="fr-FR"/>
        </w:rPr>
        <w:t xml:space="preserve"> </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Þ³ñ³¹³ëáõÃÛáõÝÁ µ³ñ¹ Ý³Ë³¹³ëáõÃÛ³Ý Ï³½ÙáõÙ Ï³ï³ñáõÙ ¿ ù»ñ³Ï³Ý³Ï³Ý Ñ»ï¨Û³É ·áñÍ³éáõÛÃÝ»ñÁ .</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1.ØÇ¨ÝáõÛÝ µ³éÁ, Ñ³Ý¹»ë ·³Éáí µ³ñ¹ Ý³Ë³¹³ëáõÃÛ³Ý ï³ñµ»ñ µ³Õ³¹ñÇãÝ»ñÇ Ï³½ÙáõÙ, ³ñï³Ñ³ÛïáõÙ ¿ ù»ñ³Ï³Ý³Ï³Ý ï³ñµ»ñ ÇÙ³ëïÝ»ñ:</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i/>
          <w:sz w:val="22"/>
          <w:szCs w:val="22"/>
          <w:lang w:val="fr-FR"/>
        </w:rPr>
        <w:t>Ø³Ý³í³Ý¹</w:t>
      </w:r>
      <w:r w:rsidRPr="00C57344">
        <w:rPr>
          <w:rFonts w:ascii="Times LatArm" w:hAnsi="Times LatArm" w:cs="Arial"/>
          <w:sz w:val="22"/>
          <w:szCs w:val="22"/>
          <w:lang w:val="fr-FR"/>
        </w:rPr>
        <w:t xml:space="preserve"> ß³ÕÏ³åÁ ß³ñ³ÑÛáõë³Ï³Ý ·áñÍ³éáõÛÃáí Ó»éù ¿ µ»ñ»É Ý³¨ í»ñ³µ»ñ³Ï³ÝÇ ÇÙ³ëï: úñÇÝ³Ï` </w:t>
      </w:r>
      <w:r w:rsidRPr="00C57344">
        <w:rPr>
          <w:rFonts w:ascii="Times LatArm" w:hAnsi="Times LatArm" w:cs="Arial"/>
          <w:b/>
          <w:sz w:val="22"/>
          <w:szCs w:val="22"/>
          <w:lang w:val="fr-FR"/>
        </w:rPr>
        <w:t xml:space="preserve">ä³ñ³åÇ°ñ Ñ³Û»ñ»Ý, </w:t>
      </w:r>
      <w:r w:rsidRPr="00C57344">
        <w:rPr>
          <w:rFonts w:ascii="Times LatArm" w:hAnsi="Times LatArm" w:cs="Arial"/>
          <w:b/>
          <w:i/>
          <w:sz w:val="22"/>
          <w:szCs w:val="22"/>
          <w:lang w:val="fr-FR"/>
        </w:rPr>
        <w:t>Ù³Ý³í³Ý¹</w:t>
      </w:r>
      <w:r w:rsidRPr="00C57344">
        <w:rPr>
          <w:rFonts w:ascii="Times LatArm" w:hAnsi="Times LatArm" w:cs="Arial"/>
          <w:b/>
          <w:sz w:val="22"/>
          <w:szCs w:val="22"/>
          <w:lang w:val="fr-FR"/>
        </w:rPr>
        <w:t xml:space="preserve"> ù»½ ³ÛÝ ÙÇßï å»ïù ¿ ·³Éáõ</w:t>
      </w:r>
      <w:r w:rsidRPr="00C57344">
        <w:rPr>
          <w:rFonts w:ascii="Times LatArm" w:hAnsi="Times LatArm" w:cs="Arial"/>
          <w:sz w:val="22"/>
          <w:szCs w:val="22"/>
          <w:lang w:val="fr-FR"/>
        </w:rPr>
        <w:t xml:space="preserve"> (ß³ÕÏ³å) ¨ </w:t>
      </w:r>
      <w:r w:rsidRPr="00C57344">
        <w:rPr>
          <w:rFonts w:ascii="Times LatArm" w:hAnsi="Times LatArm" w:cs="Arial"/>
          <w:b/>
          <w:sz w:val="22"/>
          <w:szCs w:val="22"/>
          <w:lang w:val="fr-FR"/>
        </w:rPr>
        <w:t xml:space="preserve">ä³ñ³åÇ°ñ </w:t>
      </w:r>
      <w:r w:rsidRPr="00C57344">
        <w:rPr>
          <w:rFonts w:ascii="Times LatArm" w:hAnsi="Times LatArm" w:cs="Arial"/>
          <w:b/>
          <w:i/>
          <w:sz w:val="22"/>
          <w:szCs w:val="22"/>
          <w:lang w:val="fr-FR"/>
        </w:rPr>
        <w:t>Ù³Ý³í³Ý¹</w:t>
      </w:r>
      <w:r w:rsidRPr="00C57344">
        <w:rPr>
          <w:rFonts w:ascii="Times LatArm" w:hAnsi="Times LatArm" w:cs="Arial"/>
          <w:b/>
          <w:sz w:val="22"/>
          <w:szCs w:val="22"/>
          <w:lang w:val="fr-FR"/>
        </w:rPr>
        <w:t xml:space="preserve">  Ñ³Û»ñ»Ý, ù»½ ³ÛÝ ÙÇßï å»ïù ¿ ·³Éáõ</w:t>
      </w:r>
      <w:r w:rsidRPr="00C57344">
        <w:rPr>
          <w:rFonts w:ascii="Times LatArm" w:hAnsi="Times LatArm" w:cs="Arial"/>
          <w:sz w:val="22"/>
          <w:szCs w:val="22"/>
          <w:lang w:val="fr-FR"/>
        </w:rPr>
        <w:t xml:space="preserve"> (í»ñ³µ»ñ³Ï³Ý): </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i/>
          <w:sz w:val="22"/>
          <w:szCs w:val="22"/>
          <w:lang w:val="fr-FR"/>
        </w:rPr>
        <w:t>Â» ã¿</w:t>
      </w:r>
      <w:r w:rsidRPr="00C57344">
        <w:rPr>
          <w:rFonts w:ascii="Times LatArm" w:hAnsi="Times LatArm" w:cs="Arial"/>
          <w:sz w:val="22"/>
          <w:szCs w:val="22"/>
          <w:lang w:val="fr-FR"/>
        </w:rPr>
        <w:t xml:space="preserve"> ß³ÕÏ³åÁ, ÇÝãå»ë Ñ³ÛïÝÇ ¿, ³ñï³Ñ³ÛïáõÙ ¿ ¨° Ñ³Ù³¹³ë³Ï³Ý, ¨° ëïáñ³¹³ë³Ï³Ý Ñ³ñ³µ»ñáõÃÛáõÝ: àñå»ë Ñ³Ù³¹³ë³Ï³Ý` ³ÛÝ ÑÇÙÝ³Ï³ÝáõÙ ¹ñíáõÙ ¿ Ý³Ë³¹³ëáõÃÛ³Ý ëÏ½µáõÙ, áñå»ë ëïáñ³¹³ë³Ï³Ý` µ³ó³éáõÃÛ³Ý Ï³ñ·áí ¹ñíáõÙ ¿ Ý³Ë³¹³ëáõÃÛ³Ý í»ñçáõÙ: úñÇÝ³Ï` </w:t>
      </w:r>
      <w:r w:rsidRPr="00C57344">
        <w:rPr>
          <w:rFonts w:ascii="Times LatArm" w:hAnsi="Times LatArm" w:cs="Arial"/>
          <w:b/>
          <w:sz w:val="22"/>
          <w:szCs w:val="22"/>
          <w:lang w:val="fr-FR"/>
        </w:rPr>
        <w:t xml:space="preserve">ÎÏ³Ýã»ë, </w:t>
      </w:r>
      <w:r w:rsidRPr="00C57344">
        <w:rPr>
          <w:rFonts w:ascii="Times LatArm" w:hAnsi="Times LatArm" w:cs="Arial"/>
          <w:b/>
          <w:i/>
          <w:sz w:val="22"/>
          <w:szCs w:val="22"/>
          <w:lang w:val="fr-FR"/>
        </w:rPr>
        <w:t>Ã» ã¿</w:t>
      </w:r>
      <w:r w:rsidRPr="00C57344">
        <w:rPr>
          <w:rFonts w:ascii="Times LatArm" w:hAnsi="Times LatArm" w:cs="Arial"/>
          <w:b/>
          <w:sz w:val="22"/>
          <w:szCs w:val="22"/>
          <w:lang w:val="fr-FR"/>
        </w:rPr>
        <w:t xml:space="preserve"> Ý»ñë ÏÙïÝ»Ý</w:t>
      </w:r>
      <w:r w:rsidRPr="00C57344">
        <w:rPr>
          <w:rFonts w:ascii="Times LatArm" w:hAnsi="Times LatArm" w:cs="Arial"/>
          <w:sz w:val="22"/>
          <w:szCs w:val="22"/>
          <w:lang w:val="fr-FR"/>
        </w:rPr>
        <w:t xml:space="preserve"> (Ñ³Ù³¹³ë³Ï³Ý) ¨ </w:t>
      </w:r>
      <w:r w:rsidRPr="00C57344">
        <w:rPr>
          <w:rFonts w:ascii="Times LatArm" w:hAnsi="Times LatArm" w:cs="Arial"/>
          <w:b/>
          <w:sz w:val="22"/>
          <w:szCs w:val="22"/>
          <w:lang w:val="fr-FR"/>
        </w:rPr>
        <w:t xml:space="preserve">ÎÏ³Ýã»ë </w:t>
      </w:r>
      <w:r w:rsidRPr="00C57344">
        <w:rPr>
          <w:rFonts w:ascii="Times LatArm" w:hAnsi="Times LatArm" w:cs="Arial"/>
          <w:b/>
          <w:i/>
          <w:sz w:val="22"/>
          <w:szCs w:val="22"/>
          <w:lang w:val="fr-FR"/>
        </w:rPr>
        <w:t>Ã» ã¿</w:t>
      </w:r>
      <w:r w:rsidRPr="00C57344">
        <w:rPr>
          <w:rFonts w:ascii="Times LatArm" w:hAnsi="Times LatArm" w:cs="Arial"/>
          <w:b/>
          <w:sz w:val="22"/>
          <w:szCs w:val="22"/>
          <w:lang w:val="fr-FR"/>
        </w:rPr>
        <w:t>, Ý»ñë ÏÙïÝ»Ý</w:t>
      </w:r>
      <w:r w:rsidRPr="00C57344">
        <w:rPr>
          <w:rFonts w:ascii="Times LatArm" w:hAnsi="Times LatArm" w:cs="Arial"/>
          <w:sz w:val="22"/>
          <w:szCs w:val="22"/>
          <w:lang w:val="fr-FR"/>
        </w:rPr>
        <w:t xml:space="preserve"> (ëïáñ³¹³ë³Ï³Ý):</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i/>
          <w:sz w:val="22"/>
          <w:szCs w:val="22"/>
          <w:lang w:val="fr-FR"/>
        </w:rPr>
        <w:t xml:space="preserve">²ÛÉ </w:t>
      </w:r>
      <w:r w:rsidRPr="00C57344">
        <w:rPr>
          <w:rFonts w:ascii="Times LatArm" w:hAnsi="Times LatArm" w:cs="Arial"/>
          <w:sz w:val="22"/>
          <w:szCs w:val="22"/>
          <w:lang w:val="fr-FR"/>
        </w:rPr>
        <w:t xml:space="preserve">¨ </w:t>
      </w:r>
      <w:r w:rsidRPr="00C57344">
        <w:rPr>
          <w:rFonts w:ascii="Times LatArm" w:hAnsi="Times LatArm" w:cs="Arial"/>
          <w:i/>
          <w:sz w:val="22"/>
          <w:szCs w:val="22"/>
          <w:lang w:val="fr-FR"/>
        </w:rPr>
        <w:t>³ÛÝÇÝã</w:t>
      </w:r>
      <w:r w:rsidRPr="00C57344">
        <w:rPr>
          <w:rFonts w:ascii="Times LatArm" w:hAnsi="Times LatArm" w:cs="Arial"/>
          <w:sz w:val="22"/>
          <w:szCs w:val="22"/>
          <w:lang w:val="fr-FR"/>
        </w:rPr>
        <w:t xml:space="preserve"> µ³é»ñÁ ¨° ³Ýáñáß ¹»ñ³ÝáõÝÝ»ñ »Ý, ¨° Ñ³Ù³¹³ë³Ï³Ý ß³ÕÏ³åÝ»ñ: úñÇÝ³ÏÝ»ñ` </w:t>
      </w:r>
      <w:r w:rsidRPr="00C57344">
        <w:rPr>
          <w:rFonts w:ascii="Times LatArm" w:hAnsi="Times LatArm" w:cs="Arial"/>
          <w:b/>
          <w:sz w:val="22"/>
          <w:szCs w:val="22"/>
          <w:lang w:val="fr-FR"/>
        </w:rPr>
        <w:t xml:space="preserve">âå³ï³ëË³Ý»ó. í»ñóñ»ó  ÙÇ </w:t>
      </w:r>
      <w:r w:rsidRPr="00C57344">
        <w:rPr>
          <w:rFonts w:ascii="Times LatArm" w:hAnsi="Times LatArm" w:cs="Arial"/>
          <w:b/>
          <w:i/>
          <w:sz w:val="22"/>
          <w:szCs w:val="22"/>
          <w:lang w:val="fr-FR"/>
        </w:rPr>
        <w:t xml:space="preserve">³ÛÉ </w:t>
      </w:r>
      <w:r w:rsidRPr="00C57344">
        <w:rPr>
          <w:rFonts w:ascii="Times LatArm" w:hAnsi="Times LatArm" w:cs="Arial"/>
          <w:b/>
          <w:sz w:val="22"/>
          <w:szCs w:val="22"/>
          <w:lang w:val="fr-FR"/>
        </w:rPr>
        <w:t xml:space="preserve"> Ý³Ù³Ï ¨ ëÏë»ó Ï³ñ¹³É</w:t>
      </w:r>
      <w:r w:rsidRPr="00C57344">
        <w:rPr>
          <w:rFonts w:ascii="Times LatArm" w:hAnsi="Times LatArm" w:cs="Arial"/>
          <w:sz w:val="22"/>
          <w:szCs w:val="22"/>
          <w:lang w:val="fr-FR"/>
        </w:rPr>
        <w:t xml:space="preserve"> (¹»ñ³ÝáõÝ) ¨ </w:t>
      </w:r>
      <w:r w:rsidRPr="00C57344">
        <w:rPr>
          <w:rFonts w:ascii="Times LatArm" w:hAnsi="Times LatArm" w:cs="Arial"/>
          <w:b/>
          <w:sz w:val="22"/>
          <w:szCs w:val="22"/>
          <w:lang w:val="fr-FR"/>
        </w:rPr>
        <w:t xml:space="preserve">âå³ï³ëË³Ý»ó, </w:t>
      </w:r>
      <w:r w:rsidRPr="00C57344">
        <w:rPr>
          <w:rFonts w:ascii="Times LatArm" w:hAnsi="Times LatArm" w:cs="Arial"/>
          <w:b/>
          <w:i/>
          <w:sz w:val="22"/>
          <w:szCs w:val="22"/>
          <w:lang w:val="fr-FR"/>
        </w:rPr>
        <w:t>³ÛÉ</w:t>
      </w:r>
      <w:r w:rsidRPr="00C57344">
        <w:rPr>
          <w:rFonts w:ascii="Times LatArm" w:hAnsi="Times LatArm" w:cs="Arial"/>
          <w:b/>
          <w:sz w:val="22"/>
          <w:szCs w:val="22"/>
          <w:lang w:val="fr-FR"/>
        </w:rPr>
        <w:t xml:space="preserve"> í»ñóñ»ó ÙÇ Ý³Ù³Ï ¨ ëÏë»ó Ï³ñ¹³É </w:t>
      </w:r>
      <w:r w:rsidRPr="00C57344">
        <w:rPr>
          <w:rFonts w:ascii="Times LatArm" w:hAnsi="Times LatArm" w:cs="Arial"/>
          <w:sz w:val="22"/>
          <w:szCs w:val="22"/>
          <w:lang w:val="fr-FR"/>
        </w:rPr>
        <w:t xml:space="preserve">(ß³ÕÏ³å), </w:t>
      </w:r>
      <w:r w:rsidRPr="00C57344">
        <w:rPr>
          <w:rFonts w:ascii="Times LatArm" w:hAnsi="Times LatArm" w:cs="Arial"/>
          <w:b/>
          <w:sz w:val="22"/>
          <w:szCs w:val="22"/>
          <w:lang w:val="fr-FR"/>
        </w:rPr>
        <w:t xml:space="preserve">Ìñ³ñÁ Ñ³ÝÓÝ»ó </w:t>
      </w:r>
      <w:r w:rsidRPr="00C57344">
        <w:rPr>
          <w:rFonts w:ascii="Times LatArm" w:hAnsi="Times LatArm" w:cs="Arial"/>
          <w:b/>
          <w:i/>
          <w:sz w:val="22"/>
          <w:szCs w:val="22"/>
          <w:lang w:val="fr-FR"/>
        </w:rPr>
        <w:t>³ÛÝÇÝã</w:t>
      </w:r>
      <w:r w:rsidRPr="00C57344">
        <w:rPr>
          <w:rFonts w:ascii="Times LatArm" w:hAnsi="Times LatArm" w:cs="Arial"/>
          <w:b/>
          <w:sz w:val="22"/>
          <w:szCs w:val="22"/>
          <w:lang w:val="fr-FR"/>
        </w:rPr>
        <w:t xml:space="preserve"> Ë³ÝáõÃÇ ·áñÍ³Ï³ï³ñÇÝ,</w:t>
      </w:r>
      <w:r w:rsidRPr="00C57344">
        <w:rPr>
          <w:rFonts w:ascii="Times LatArm" w:hAnsi="Times LatArm" w:cs="Arial"/>
          <w:sz w:val="22"/>
          <w:szCs w:val="22"/>
          <w:lang w:val="fr-FR"/>
        </w:rPr>
        <w:t xml:space="preserve"> </w:t>
      </w:r>
      <w:r w:rsidRPr="00C57344">
        <w:rPr>
          <w:rFonts w:ascii="Times LatArm" w:hAnsi="Times LatArm" w:cs="Arial"/>
          <w:b/>
          <w:sz w:val="22"/>
          <w:szCs w:val="22"/>
          <w:lang w:val="fr-FR"/>
        </w:rPr>
        <w:t xml:space="preserve">Ñ»ïá å³ñ½í»ó` </w:t>
      </w:r>
      <w:r w:rsidR="00F06A0C">
        <w:rPr>
          <w:rFonts w:ascii="Times LatArm" w:hAnsi="Times LatArm" w:cs="Arial"/>
          <w:b/>
          <w:sz w:val="22"/>
          <w:szCs w:val="22"/>
          <w:lang w:val="fr-FR"/>
        </w:rPr>
        <w:t>Ñ³ÝÓÝ³ñ³ñáõÃÛáõÝÁ ×Çßï ãÇ Ï³ï³ñ</w:t>
      </w:r>
      <w:r w:rsidRPr="00C57344">
        <w:rPr>
          <w:rFonts w:ascii="Times LatArm" w:hAnsi="Times LatArm" w:cs="Arial"/>
          <w:b/>
          <w:sz w:val="22"/>
          <w:szCs w:val="22"/>
          <w:lang w:val="fr-FR"/>
        </w:rPr>
        <w:t>»É</w:t>
      </w:r>
      <w:r w:rsidRPr="00C57344">
        <w:rPr>
          <w:rFonts w:ascii="Times LatArm" w:hAnsi="Times LatArm" w:cs="Arial"/>
          <w:sz w:val="22"/>
          <w:szCs w:val="22"/>
          <w:lang w:val="fr-FR"/>
        </w:rPr>
        <w:t xml:space="preserve"> (¹»ñ³ÝáõÝ) ¨ </w:t>
      </w:r>
      <w:r w:rsidRPr="00C57344">
        <w:rPr>
          <w:rFonts w:ascii="Times LatArm" w:hAnsi="Times LatArm" w:cs="Arial"/>
          <w:b/>
          <w:sz w:val="22"/>
          <w:szCs w:val="22"/>
          <w:lang w:val="fr-FR"/>
        </w:rPr>
        <w:t xml:space="preserve">Ìñ³ñÁ Ñ³ÝÓÝ»ó Ë³ÝáõÃÇ ·áñÍ³Ï³ï³ñÇÝ, </w:t>
      </w:r>
      <w:r w:rsidRPr="00C57344">
        <w:rPr>
          <w:rFonts w:ascii="Times LatArm" w:hAnsi="Times LatArm" w:cs="Arial"/>
          <w:b/>
          <w:i/>
          <w:sz w:val="22"/>
          <w:szCs w:val="22"/>
          <w:lang w:val="fr-FR"/>
        </w:rPr>
        <w:t>³ÛÝÇÝã</w:t>
      </w:r>
      <w:r w:rsidRPr="00C57344">
        <w:rPr>
          <w:rFonts w:ascii="Times LatArm" w:hAnsi="Times LatArm" w:cs="Arial"/>
          <w:sz w:val="22"/>
          <w:szCs w:val="22"/>
          <w:lang w:val="fr-FR"/>
        </w:rPr>
        <w:t xml:space="preserve"> </w:t>
      </w:r>
      <w:r w:rsidRPr="00C57344">
        <w:rPr>
          <w:rFonts w:ascii="Times LatArm" w:hAnsi="Times LatArm" w:cs="Arial"/>
          <w:b/>
          <w:sz w:val="22"/>
          <w:szCs w:val="22"/>
          <w:lang w:val="fr-FR"/>
        </w:rPr>
        <w:t>Ñ»ïá å³ñ½í»ó` Ñ³ÝÓÝ³ñ³ñáõÃÛáõÝÁ ×Çßï ãÇ Ï³ï³ñ»É</w:t>
      </w:r>
      <w:r w:rsidRPr="00C57344">
        <w:rPr>
          <w:rFonts w:ascii="Times LatArm" w:hAnsi="Times LatArm" w:cs="Arial"/>
          <w:sz w:val="22"/>
          <w:szCs w:val="22"/>
          <w:lang w:val="fr-FR"/>
        </w:rPr>
        <w:t xml:space="preserve"> (ß³ÕÏ³å): </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 xml:space="preserve">ÆÙ³ëï³÷áËáõÃÛ³Ùµ ËáëùÇÙ³ë³ÛÇÝ ÷áË³ÝóÙ³Ý ¿ »ÝÃ³ñÏí»É </w:t>
      </w:r>
      <w:r w:rsidRPr="00C57344">
        <w:rPr>
          <w:rFonts w:ascii="Times LatArm" w:hAnsi="Times LatArm" w:cs="Arial"/>
          <w:i/>
          <w:sz w:val="22"/>
          <w:szCs w:val="22"/>
          <w:lang w:val="fr-FR"/>
        </w:rPr>
        <w:t>Ù»Ï</w:t>
      </w:r>
      <w:r w:rsidRPr="00C57344">
        <w:rPr>
          <w:rFonts w:ascii="Times LatArm" w:hAnsi="Times LatArm" w:cs="Arial"/>
          <w:sz w:val="22"/>
          <w:szCs w:val="22"/>
          <w:lang w:val="fr-FR"/>
        </w:rPr>
        <w:t xml:space="preserve"> Ãí³Ï³ÝÁ` Ó»éù µ»ñ»Éáí Ý³¨ Ï³åÇ ³ñÅ»ù: úñÇÝ³Ï` </w:t>
      </w:r>
      <w:r w:rsidRPr="00C57344">
        <w:rPr>
          <w:rFonts w:ascii="Times LatArm" w:hAnsi="Times LatArm" w:cs="Arial"/>
          <w:b/>
          <w:sz w:val="22"/>
          <w:szCs w:val="22"/>
          <w:lang w:val="fr-FR"/>
        </w:rPr>
        <w:t xml:space="preserve">´³ó»ó  </w:t>
      </w:r>
      <w:r w:rsidRPr="00C57344">
        <w:rPr>
          <w:rFonts w:ascii="Times LatArm" w:hAnsi="Times LatArm" w:cs="Arial"/>
          <w:b/>
          <w:i/>
          <w:sz w:val="22"/>
          <w:szCs w:val="22"/>
          <w:lang w:val="fr-FR"/>
        </w:rPr>
        <w:t>Ù»Ï</w:t>
      </w:r>
      <w:r w:rsidRPr="00C57344">
        <w:rPr>
          <w:rFonts w:ascii="Times LatArm" w:hAnsi="Times LatArm" w:cs="Arial"/>
          <w:b/>
          <w:sz w:val="22"/>
          <w:szCs w:val="22"/>
          <w:lang w:val="fr-FR"/>
        </w:rPr>
        <w:t xml:space="preserve">  ûÍ³Ý»ÉÇùÇ ïáõ÷Á, ¨ ÑáïÁ ï³ñ³Íí»ó ³ÙµáÕç ë»ÝÛ³Ïáí </w:t>
      </w:r>
      <w:r w:rsidRPr="00C57344">
        <w:rPr>
          <w:rFonts w:ascii="Times LatArm" w:hAnsi="Times LatArm" w:cs="Arial"/>
          <w:sz w:val="22"/>
          <w:szCs w:val="22"/>
          <w:lang w:val="fr-FR"/>
        </w:rPr>
        <w:t xml:space="preserve">(Ãí³Ï³Ý) ¨ </w:t>
      </w:r>
      <w:r w:rsidRPr="00C57344">
        <w:rPr>
          <w:rFonts w:ascii="Times LatArm" w:hAnsi="Times LatArm" w:cs="Arial"/>
          <w:b/>
          <w:sz w:val="22"/>
          <w:szCs w:val="22"/>
          <w:lang w:val="fr-FR"/>
        </w:rPr>
        <w:t xml:space="preserve">´³ó»ó ûÍ³Ý»ÉÇùÇ ïáõ÷Á, ¨ ÑáïÁ ï³ñ³Íí»ó ³ÙµáÕç ë»ÝÛ³Ïáí </w:t>
      </w:r>
      <w:r w:rsidRPr="00C57344">
        <w:rPr>
          <w:rFonts w:ascii="Times LatArm" w:hAnsi="Times LatArm" w:cs="Arial"/>
          <w:b/>
          <w:i/>
          <w:sz w:val="22"/>
          <w:szCs w:val="22"/>
          <w:lang w:val="fr-FR"/>
        </w:rPr>
        <w:t>Ù»Ï</w:t>
      </w:r>
      <w:r w:rsidRPr="00C57344">
        <w:rPr>
          <w:rFonts w:ascii="Times LatArm" w:hAnsi="Times LatArm" w:cs="Arial"/>
          <w:sz w:val="22"/>
          <w:szCs w:val="22"/>
          <w:lang w:val="fr-FR"/>
        </w:rPr>
        <w:t xml:space="preserve"> (Ï³å): </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i/>
          <w:sz w:val="22"/>
          <w:szCs w:val="22"/>
          <w:lang w:val="fr-FR"/>
        </w:rPr>
        <w:t xml:space="preserve">ØÇÝã¨ </w:t>
      </w:r>
      <w:r w:rsidRPr="00C57344">
        <w:rPr>
          <w:rFonts w:ascii="Times LatArm" w:hAnsi="Times LatArm" w:cs="Arial"/>
          <w:sz w:val="22"/>
          <w:szCs w:val="22"/>
          <w:lang w:val="fr-FR"/>
        </w:rPr>
        <w:t xml:space="preserve">µ³éÁ Å³Ù³Ý³ÏÇ ÇÙ³ëïáí ß³ÕÏ³å ¿, áñå»ë Ï³å` ³ñï³Ñ³ÛïáõÙ ¿ ã³÷Ç, Å³Ù³Ý³ÏÇ ¨ Ó¨Ç ÇÙ³ëïÝ»ñ: úñÇÝ³ÏÝ»ñ` </w:t>
      </w:r>
      <w:r w:rsidRPr="00C57344">
        <w:rPr>
          <w:rFonts w:ascii="Times LatArm" w:hAnsi="Times LatArm" w:cs="Arial"/>
          <w:b/>
          <w:i/>
          <w:sz w:val="22"/>
          <w:szCs w:val="22"/>
          <w:lang w:val="fr-FR"/>
        </w:rPr>
        <w:t>ØÇÝã¨</w:t>
      </w:r>
      <w:r w:rsidRPr="00C57344">
        <w:rPr>
          <w:rFonts w:ascii="Times LatArm" w:hAnsi="Times LatArm" w:cs="Arial"/>
          <w:b/>
          <w:sz w:val="22"/>
          <w:szCs w:val="22"/>
          <w:lang w:val="fr-FR"/>
        </w:rPr>
        <w:t xml:space="preserve"> ·Ý³ë áõ ·³ë, ÏÑ³ßí»Ù Ù»ÏÇó ùë³ÝÁ</w:t>
      </w:r>
      <w:r w:rsidRPr="00C57344">
        <w:rPr>
          <w:rFonts w:ascii="Times LatArm" w:hAnsi="Times LatArm" w:cs="Arial"/>
          <w:sz w:val="22"/>
          <w:szCs w:val="22"/>
          <w:lang w:val="fr-FR"/>
        </w:rPr>
        <w:t xml:space="preserve"> (ß³ÕÏ³å) ¨ </w:t>
      </w:r>
      <w:r w:rsidRPr="00C57344">
        <w:rPr>
          <w:rFonts w:ascii="Times LatArm" w:hAnsi="Times LatArm" w:cs="Arial"/>
          <w:b/>
          <w:sz w:val="22"/>
          <w:szCs w:val="22"/>
          <w:lang w:val="fr-FR"/>
        </w:rPr>
        <w:t xml:space="preserve">¶Ý³ë áõ ·³ë, ÏÑ³ßí»Ù Ù»ÏÇó </w:t>
      </w:r>
      <w:r w:rsidRPr="00C57344">
        <w:rPr>
          <w:rFonts w:ascii="Times LatArm" w:hAnsi="Times LatArm" w:cs="Arial"/>
          <w:b/>
          <w:i/>
          <w:sz w:val="22"/>
          <w:szCs w:val="22"/>
          <w:lang w:val="fr-FR"/>
        </w:rPr>
        <w:t>ÙÇÝã¨</w:t>
      </w:r>
      <w:r w:rsidRPr="00C57344">
        <w:rPr>
          <w:rFonts w:ascii="Times LatArm" w:hAnsi="Times LatArm" w:cs="Arial"/>
          <w:b/>
          <w:sz w:val="22"/>
          <w:szCs w:val="22"/>
          <w:lang w:val="fr-FR"/>
        </w:rPr>
        <w:t xml:space="preserve"> ùë³ÝÁ</w:t>
      </w:r>
      <w:r w:rsidRPr="00C57344">
        <w:rPr>
          <w:rFonts w:ascii="Times LatArm" w:hAnsi="Times LatArm" w:cs="Arial"/>
          <w:sz w:val="22"/>
          <w:szCs w:val="22"/>
          <w:lang w:val="fr-FR"/>
        </w:rPr>
        <w:t xml:space="preserve"> (Ï³å): </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i/>
          <w:sz w:val="22"/>
          <w:szCs w:val="22"/>
          <w:lang w:val="fr-FR"/>
        </w:rPr>
        <w:t xml:space="preserve">²å³ </w:t>
      </w:r>
      <w:r w:rsidRPr="00C57344">
        <w:rPr>
          <w:rFonts w:ascii="Times LatArm" w:hAnsi="Times LatArm" w:cs="Arial"/>
          <w:sz w:val="22"/>
          <w:szCs w:val="22"/>
          <w:lang w:val="fr-FR"/>
        </w:rPr>
        <w:t xml:space="preserve">µ³éÁ Å³Ù³Ý³ÏÇ Ù³Ïµ³Û ¿, ÇÝãå»ë Ý³¨ Ï³Ù³ÛÇÝ í»ñ³µ»ñ³Ï³Ý: úñÇÝ³Ï` </w:t>
      </w:r>
      <w:r w:rsidRPr="00C57344">
        <w:rPr>
          <w:rFonts w:ascii="Times LatArm" w:hAnsi="Times LatArm" w:cs="Arial"/>
          <w:b/>
          <w:i/>
          <w:sz w:val="22"/>
          <w:szCs w:val="22"/>
          <w:lang w:val="fr-FR"/>
        </w:rPr>
        <w:t>²å³</w:t>
      </w:r>
      <w:r w:rsidRPr="00C57344">
        <w:rPr>
          <w:rFonts w:ascii="Times LatArm" w:hAnsi="Times LatArm" w:cs="Arial"/>
          <w:b/>
          <w:sz w:val="22"/>
          <w:szCs w:val="22"/>
          <w:lang w:val="fr-FR"/>
        </w:rPr>
        <w:t xml:space="preserve"> í»ñóñáõ° ¨ Ï³ñ¹³°</w:t>
      </w:r>
      <w:r w:rsidRPr="00C57344">
        <w:rPr>
          <w:rFonts w:ascii="Times LatArm" w:hAnsi="Times LatArm" w:cs="Arial"/>
          <w:sz w:val="22"/>
          <w:szCs w:val="22"/>
          <w:lang w:val="fr-FR"/>
        </w:rPr>
        <w:t xml:space="preserve"> (í»ñ³µ»ñ³Ï³Ý, ÑÝã»ñ³Ý·áí å³ÛÙ³Ý³íáñí³Í` Ý³¨ Ù³Ïµ³Û) ¨ </w:t>
      </w:r>
      <w:r w:rsidRPr="00C57344">
        <w:rPr>
          <w:rFonts w:ascii="Times LatArm" w:hAnsi="Times LatArm" w:cs="Arial"/>
          <w:b/>
          <w:sz w:val="22"/>
          <w:szCs w:val="22"/>
          <w:lang w:val="fr-FR"/>
        </w:rPr>
        <w:t xml:space="preserve">ì»ñóñáõ° ¨ </w:t>
      </w:r>
      <w:r w:rsidRPr="00C57344">
        <w:rPr>
          <w:rFonts w:ascii="Times LatArm" w:hAnsi="Times LatArm" w:cs="Arial"/>
          <w:b/>
          <w:i/>
          <w:sz w:val="22"/>
          <w:szCs w:val="22"/>
          <w:lang w:val="fr-FR"/>
        </w:rPr>
        <w:t>³å³</w:t>
      </w:r>
      <w:r w:rsidRPr="00C57344">
        <w:rPr>
          <w:rFonts w:ascii="Times LatArm" w:hAnsi="Times LatArm" w:cs="Arial"/>
          <w:b/>
          <w:sz w:val="22"/>
          <w:szCs w:val="22"/>
          <w:lang w:val="fr-FR"/>
        </w:rPr>
        <w:t xml:space="preserve"> Ï³ñ¹³°</w:t>
      </w:r>
      <w:r w:rsidRPr="00C57344">
        <w:rPr>
          <w:rFonts w:ascii="Times LatArm" w:hAnsi="Times LatArm" w:cs="Arial"/>
          <w:sz w:val="22"/>
          <w:szCs w:val="22"/>
          <w:lang w:val="fr-FR"/>
        </w:rPr>
        <w:t xml:space="preserve"> (Ù³Ïµ³Û):</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 xml:space="preserve"> Þ³ñ³¹³ë³Ï³Ý ÷á÷áËáõÃÛáõÝÁ Ý»ñËáëùÇÙ³ë³ÛÇÝ ÷áË³ÝóÙ³Ý å³ï×³é ¿ ¹³éÝáõÙ áã ÙÇ³ÛÝ å³ñ½, ³ÛÉ¨ µ³ñ¹ Ý³Ë³¹³ëáõÃÛ³Ý Ï³éáõóí³ÍùáõÙ: </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i/>
          <w:sz w:val="22"/>
          <w:szCs w:val="22"/>
          <w:lang w:val="fr-FR"/>
        </w:rPr>
        <w:t>Ø»Ï-Ù»Ï</w:t>
      </w:r>
      <w:r w:rsidRPr="00C57344">
        <w:rPr>
          <w:rFonts w:ascii="Times LatArm" w:hAnsi="Times LatArm" w:cs="Arial"/>
          <w:sz w:val="22"/>
          <w:szCs w:val="22"/>
          <w:lang w:val="fr-FR"/>
        </w:rPr>
        <w:t xml:space="preserve"> µ³éÁ ÁÝ¹Ñ³Ýñ³Ï³Ý Ù³Ïµ³Û ¿ ¨ ³ñï³Ñ³ÛïáõÙ ¿ Å³Ù³Ý³ÏÇ, Ó¨Ç ¨ ã³÷Ç Ñ³ñ³µ»ñáõÃÛáõÝÝ»ñ: úñÇÝ³Ï` </w:t>
      </w:r>
      <w:r w:rsidRPr="00C57344">
        <w:rPr>
          <w:rFonts w:ascii="Times LatArm" w:hAnsi="Times LatArm" w:cs="Arial"/>
          <w:b/>
          <w:i/>
          <w:sz w:val="22"/>
          <w:szCs w:val="22"/>
          <w:lang w:val="fr-FR"/>
        </w:rPr>
        <w:t>Ø»Ï-Ù»Ï</w:t>
      </w:r>
      <w:r w:rsidRPr="00C57344">
        <w:rPr>
          <w:rFonts w:ascii="Times LatArm" w:hAnsi="Times LatArm" w:cs="Arial"/>
          <w:b/>
          <w:sz w:val="22"/>
          <w:szCs w:val="22"/>
          <w:lang w:val="fr-FR"/>
        </w:rPr>
        <w:t xml:space="preserve"> ÑÇßáõÙ ¿, Ã» ÇÝãå»ë µ³Å³Ý»ó ·ñù»ñÁ</w:t>
      </w:r>
      <w:r w:rsidRPr="00C57344">
        <w:rPr>
          <w:rFonts w:ascii="Times LatArm" w:hAnsi="Times LatArm" w:cs="Arial"/>
          <w:sz w:val="22"/>
          <w:szCs w:val="22"/>
          <w:lang w:val="fr-FR"/>
        </w:rPr>
        <w:t xml:space="preserve"> (Å³Ù³Ý³Ï) ¨ </w:t>
      </w:r>
      <w:r w:rsidRPr="00C57344">
        <w:rPr>
          <w:rFonts w:ascii="Times LatArm" w:hAnsi="Times LatArm" w:cs="Arial"/>
          <w:b/>
          <w:sz w:val="22"/>
          <w:szCs w:val="22"/>
          <w:lang w:val="fr-FR"/>
        </w:rPr>
        <w:t xml:space="preserve">ÐÇßáõÙ ¿, Ã» ÇÝãå»ë ·ñù»ñÁ </w:t>
      </w:r>
      <w:r w:rsidRPr="00C57344">
        <w:rPr>
          <w:rFonts w:ascii="Times LatArm" w:hAnsi="Times LatArm" w:cs="Arial"/>
          <w:b/>
          <w:i/>
          <w:sz w:val="22"/>
          <w:szCs w:val="22"/>
          <w:lang w:val="fr-FR"/>
        </w:rPr>
        <w:t>Ù»Ï-Ù»Ï</w:t>
      </w:r>
      <w:r w:rsidRPr="00C57344">
        <w:rPr>
          <w:rFonts w:ascii="Times LatArm" w:hAnsi="Times LatArm" w:cs="Arial"/>
          <w:b/>
          <w:sz w:val="22"/>
          <w:szCs w:val="22"/>
          <w:lang w:val="fr-FR"/>
        </w:rPr>
        <w:t xml:space="preserve"> µ³Å³Ý»ó</w:t>
      </w:r>
      <w:r w:rsidRPr="00C57344">
        <w:rPr>
          <w:rFonts w:ascii="Times LatArm" w:hAnsi="Times LatArm" w:cs="Arial"/>
          <w:sz w:val="22"/>
          <w:szCs w:val="22"/>
          <w:lang w:val="fr-FR"/>
        </w:rPr>
        <w:t xml:space="preserve"> (ã³÷):</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lastRenderedPageBreak/>
        <w:t xml:space="preserve">¸ÇÙ³íáñ áñáß µ³Û³Ó¨»ñ, ÇÝãå»ë Ý³¨ ¹ÇÙ³íáñ µ³Ûáí Ó¨³íáñí³Í áñáß Ï³éáõÛóÝ»ñ ËáëùÇÙ³ë³ÛÇÝ ÷áË³ÝóÙ³Ùµ Ñ³Ý¹»ë »Ý ·³ÉÇë Ý³¨ í»ñ³µ»ñ³Ï³ÝÇ ³ñÅ»ùáí, ¹ñ³ÝóÇó »Ý` </w:t>
      </w:r>
      <w:r w:rsidRPr="00C57344">
        <w:rPr>
          <w:rFonts w:ascii="Times LatArm" w:hAnsi="Times LatArm" w:cs="Arial"/>
          <w:i/>
          <w:sz w:val="22"/>
          <w:szCs w:val="22"/>
          <w:lang w:val="fr-FR"/>
        </w:rPr>
        <w:t>ÃíáõÙ ¿</w:t>
      </w:r>
      <w:r w:rsidRPr="00C57344">
        <w:rPr>
          <w:rFonts w:ascii="Times LatArm" w:hAnsi="Times LatArm" w:cs="Arial"/>
          <w:sz w:val="22"/>
          <w:szCs w:val="22"/>
          <w:lang w:val="fr-FR"/>
        </w:rPr>
        <w:t xml:space="preserve">, </w:t>
      </w:r>
      <w:r w:rsidRPr="00C57344">
        <w:rPr>
          <w:rFonts w:ascii="Times LatArm" w:hAnsi="Times LatArm" w:cs="Arial"/>
          <w:i/>
          <w:sz w:val="22"/>
          <w:szCs w:val="22"/>
          <w:lang w:val="fr-FR"/>
        </w:rPr>
        <w:t>»ñ¨áõÙ ¿, ³ëáõÙ »Ý, ³ñÇ, ï»ë</w:t>
      </w:r>
      <w:r w:rsidRPr="00C57344">
        <w:rPr>
          <w:rFonts w:ascii="Times LatArm" w:hAnsi="Times LatArm" w:cs="Arial"/>
          <w:sz w:val="22"/>
          <w:szCs w:val="22"/>
          <w:lang w:val="fr-FR"/>
        </w:rPr>
        <w:t xml:space="preserve"> ¨ ³ÛÉÝ: ²ÛëåÇëÇ ÷áË³ÝóÙ³Ý Ñ»ï¨³Ýùáí ß³ñ³¹³ë³Ï³Ý ÷á÷áËáõÃÛáõÝÁ å³ï×³é ¿ ¹³éÝáõÙ µ³ñ¹Çó å³ñ½ Ý³Ë³¹³ëáõÃÛ³Ý ³ÝóÙ³Ý: úñÇÝ³ÏÝ»ñ` </w:t>
      </w:r>
      <w:r w:rsidRPr="00C57344">
        <w:rPr>
          <w:rFonts w:ascii="Times LatArm" w:hAnsi="Times LatArm" w:cs="Arial"/>
          <w:b/>
          <w:i/>
          <w:sz w:val="22"/>
          <w:szCs w:val="22"/>
          <w:lang w:val="fr-FR"/>
        </w:rPr>
        <w:t>ÂíáõÙ ¿</w:t>
      </w:r>
      <w:r w:rsidRPr="00C57344">
        <w:rPr>
          <w:rFonts w:ascii="Times LatArm" w:hAnsi="Times LatArm" w:cs="Arial"/>
          <w:b/>
          <w:sz w:val="22"/>
          <w:szCs w:val="22"/>
          <w:lang w:val="fr-FR"/>
        </w:rPr>
        <w:t>` ³Ù»Ý ÇÝã É³í ÏÉÇÝÇ</w:t>
      </w:r>
      <w:r w:rsidRPr="00C57344">
        <w:rPr>
          <w:rFonts w:ascii="Times LatArm" w:hAnsi="Times LatArm" w:cs="Arial"/>
          <w:sz w:val="22"/>
          <w:szCs w:val="22"/>
          <w:lang w:val="fr-FR"/>
        </w:rPr>
        <w:t xml:space="preserve"> (µ³ñ¹) ¨ </w:t>
      </w:r>
      <w:r w:rsidRPr="00C57344">
        <w:rPr>
          <w:rFonts w:ascii="Times LatArm" w:hAnsi="Times LatArm" w:cs="Arial"/>
          <w:b/>
          <w:sz w:val="22"/>
          <w:szCs w:val="22"/>
          <w:lang w:val="fr-FR"/>
        </w:rPr>
        <w:t xml:space="preserve">²Ù»Ý ÇÝã, </w:t>
      </w:r>
      <w:r w:rsidRPr="00C57344">
        <w:rPr>
          <w:rFonts w:ascii="Times LatArm" w:hAnsi="Times LatArm" w:cs="Arial"/>
          <w:b/>
          <w:i/>
          <w:sz w:val="22"/>
          <w:szCs w:val="22"/>
          <w:lang w:val="fr-FR"/>
        </w:rPr>
        <w:t>ÃíáõÙ ¿</w:t>
      </w:r>
      <w:r w:rsidRPr="00C57344">
        <w:rPr>
          <w:rFonts w:ascii="Times LatArm" w:hAnsi="Times LatArm" w:cs="Arial"/>
          <w:b/>
          <w:sz w:val="22"/>
          <w:szCs w:val="22"/>
          <w:lang w:val="fr-FR"/>
        </w:rPr>
        <w:t xml:space="preserve">, É³í ÏÉÇÝÇ </w:t>
      </w:r>
      <w:r w:rsidRPr="00C57344">
        <w:rPr>
          <w:rFonts w:ascii="Times LatArm" w:hAnsi="Times LatArm" w:cs="Arial"/>
          <w:sz w:val="22"/>
          <w:szCs w:val="22"/>
          <w:lang w:val="fr-FR"/>
        </w:rPr>
        <w:t xml:space="preserve">(å³ñ½), </w:t>
      </w:r>
      <w:r w:rsidRPr="00C57344">
        <w:rPr>
          <w:rFonts w:ascii="Times LatArm" w:hAnsi="Times LatArm" w:cs="Arial"/>
          <w:b/>
          <w:i/>
          <w:sz w:val="22"/>
          <w:szCs w:val="22"/>
          <w:lang w:val="fr-FR"/>
        </w:rPr>
        <w:t>ºñ¨áõÙ ¿`</w:t>
      </w:r>
      <w:r w:rsidRPr="00C57344">
        <w:rPr>
          <w:rFonts w:ascii="Times LatArm" w:hAnsi="Times LatArm" w:cs="Arial"/>
          <w:b/>
          <w:sz w:val="22"/>
          <w:szCs w:val="22"/>
          <w:lang w:val="fr-FR"/>
        </w:rPr>
        <w:t xml:space="preserve"> ¹áõ É³í »ë å³ïñ³ëïí»É</w:t>
      </w:r>
      <w:r w:rsidRPr="00C57344">
        <w:rPr>
          <w:rFonts w:ascii="Times LatArm" w:hAnsi="Times LatArm" w:cs="Arial"/>
          <w:sz w:val="22"/>
          <w:szCs w:val="22"/>
          <w:lang w:val="fr-FR"/>
        </w:rPr>
        <w:t xml:space="preserve"> (µ³ñ¹) ¨ </w:t>
      </w:r>
      <w:r w:rsidRPr="00C57344">
        <w:rPr>
          <w:rFonts w:ascii="Times LatArm" w:hAnsi="Times LatArm" w:cs="Arial"/>
          <w:b/>
          <w:sz w:val="22"/>
          <w:szCs w:val="22"/>
          <w:lang w:val="fr-FR"/>
        </w:rPr>
        <w:t xml:space="preserve">¸áõ, </w:t>
      </w:r>
      <w:r w:rsidRPr="00C57344">
        <w:rPr>
          <w:rFonts w:ascii="Times LatArm" w:hAnsi="Times LatArm" w:cs="Arial"/>
          <w:b/>
          <w:i/>
          <w:sz w:val="22"/>
          <w:szCs w:val="22"/>
          <w:lang w:val="fr-FR"/>
        </w:rPr>
        <w:t>»ñ¨áõÙ ¿</w:t>
      </w:r>
      <w:r w:rsidRPr="00C57344">
        <w:rPr>
          <w:rFonts w:ascii="Times LatArm" w:hAnsi="Times LatArm" w:cs="Arial"/>
          <w:b/>
          <w:sz w:val="22"/>
          <w:szCs w:val="22"/>
          <w:lang w:val="fr-FR"/>
        </w:rPr>
        <w:t xml:space="preserve">, É³í »ë å³ïñ³ëïí»É </w:t>
      </w:r>
      <w:r w:rsidRPr="00C57344">
        <w:rPr>
          <w:rFonts w:ascii="Times LatArm" w:hAnsi="Times LatArm" w:cs="Arial"/>
          <w:sz w:val="22"/>
          <w:szCs w:val="22"/>
          <w:lang w:val="fr-FR"/>
        </w:rPr>
        <w:t xml:space="preserve">(å³ñ½): </w:t>
      </w:r>
      <w:r w:rsidRPr="00C57344">
        <w:rPr>
          <w:rFonts w:ascii="Times LatArm" w:hAnsi="Times LatArm" w:cs="Arial"/>
          <w:i/>
          <w:sz w:val="22"/>
          <w:szCs w:val="22"/>
          <w:lang w:val="fr-FR"/>
        </w:rPr>
        <w:t>î»ë áõ</w:t>
      </w:r>
      <w:r w:rsidRPr="00C57344">
        <w:rPr>
          <w:rFonts w:ascii="Times LatArm" w:hAnsi="Times LatArm" w:cs="Arial"/>
          <w:sz w:val="22"/>
          <w:szCs w:val="22"/>
          <w:lang w:val="fr-FR"/>
        </w:rPr>
        <w:t xml:space="preserve"> </w:t>
      </w:r>
      <w:r w:rsidRPr="00C57344">
        <w:rPr>
          <w:rFonts w:ascii="Times LatArm" w:hAnsi="Times LatArm" w:cs="Arial"/>
          <w:i/>
          <w:sz w:val="22"/>
          <w:szCs w:val="22"/>
          <w:lang w:val="fr-FR"/>
        </w:rPr>
        <w:t xml:space="preserve">³ñÇ </w:t>
      </w:r>
      <w:r w:rsidRPr="00C57344">
        <w:rPr>
          <w:rFonts w:ascii="Times LatArm" w:hAnsi="Times LatArm" w:cs="Arial"/>
          <w:sz w:val="22"/>
          <w:szCs w:val="22"/>
          <w:lang w:val="fr-FR"/>
        </w:rPr>
        <w:t xml:space="preserve">Ï³éáõÛóáõÙ Ù»Ýù áõÝ»Ýù µ³ñ¹ Ñ³Ù³¹³ë³Ï³Ý Ý³Ë³¹³ëáõÃÛáõÝ` ÙÇ³íáñ³Ï³Ý Ñ³ñ³µ»ñáõÃÛ³Ùµ, ÙÇÝã¹»é </w:t>
      </w:r>
      <w:r w:rsidRPr="00C57344">
        <w:rPr>
          <w:rFonts w:ascii="Times LatArm" w:hAnsi="Times LatArm" w:cs="Arial"/>
          <w:i/>
          <w:sz w:val="22"/>
          <w:szCs w:val="22"/>
          <w:lang w:val="fr-FR"/>
        </w:rPr>
        <w:t>²ñÇ</w:t>
      </w:r>
      <w:r w:rsidRPr="00C57344">
        <w:rPr>
          <w:rFonts w:ascii="Times LatArm" w:hAnsi="Times LatArm" w:cs="Arial"/>
          <w:sz w:val="22"/>
          <w:szCs w:val="22"/>
          <w:lang w:val="fr-FR"/>
        </w:rPr>
        <w:t xml:space="preserve"> áõ </w:t>
      </w:r>
      <w:r w:rsidRPr="00C57344">
        <w:rPr>
          <w:rFonts w:ascii="Times LatArm" w:hAnsi="Times LatArm" w:cs="Arial"/>
          <w:i/>
          <w:sz w:val="22"/>
          <w:szCs w:val="22"/>
          <w:lang w:val="fr-FR"/>
        </w:rPr>
        <w:t>ï»ë</w:t>
      </w:r>
      <w:r w:rsidRPr="00C57344">
        <w:rPr>
          <w:rFonts w:ascii="Times LatArm" w:hAnsi="Times LatArm" w:cs="Arial"/>
          <w:sz w:val="22"/>
          <w:szCs w:val="22"/>
          <w:lang w:val="fr-FR"/>
        </w:rPr>
        <w:t xml:space="preserve"> Ï³éáõÛóÁ ÁÝ¹³Ù»ÝÁ í»ñ³µ»ñ³Ï³Ý ¿, ÁÝ¹ áñáõÙ Ï³éáõÛóÝ»ñÇ ÙÇç¨, ÇÝãå»ë ï»ëÝáõÙ »Ýù, Ï³ Ý³¨ ÑÝã»ñ³Ý·³ÛÇÝ ï³ñµ»ñáõÃÛáõÝ: </w:t>
      </w:r>
      <w:r w:rsidRPr="00C57344">
        <w:rPr>
          <w:rFonts w:ascii="Times LatArm" w:hAnsi="Times LatArm" w:cs="Arial"/>
          <w:i/>
          <w:sz w:val="22"/>
          <w:szCs w:val="22"/>
          <w:lang w:val="fr-FR"/>
        </w:rPr>
        <w:t>Â» ÇÝã ¿</w:t>
      </w:r>
      <w:r w:rsidRPr="00C57344">
        <w:rPr>
          <w:rFonts w:ascii="Times LatArm" w:hAnsi="Times LatArm" w:cs="Arial"/>
          <w:sz w:val="22"/>
          <w:szCs w:val="22"/>
          <w:lang w:val="fr-FR"/>
        </w:rPr>
        <w:t xml:space="preserve"> Ï³éáõÛóÇó ß³ñ³¹³ë³Ï³Ý ÷á÷áËáõÃÛ³Ùµ ëï³óí»É ¿ </w:t>
      </w:r>
      <w:r w:rsidRPr="00C57344">
        <w:rPr>
          <w:rFonts w:ascii="Times LatArm" w:hAnsi="Times LatArm" w:cs="Arial"/>
          <w:i/>
          <w:sz w:val="22"/>
          <w:szCs w:val="22"/>
          <w:lang w:val="fr-FR"/>
        </w:rPr>
        <w:t>ÇÝã ¿ Ã»</w:t>
      </w:r>
      <w:r w:rsidRPr="00C57344">
        <w:rPr>
          <w:rFonts w:ascii="Times LatArm" w:hAnsi="Times LatArm" w:cs="Arial"/>
          <w:sz w:val="22"/>
          <w:szCs w:val="22"/>
          <w:lang w:val="fr-FR"/>
        </w:rPr>
        <w:t xml:space="preserve"> ß³ÕÏ³åÁ, áñÁ ³é³í»É ï³ñ³Íí³Í ¿ ÅáÕáíñ¹³Ëáë³Ïó³Ï³Ý É»½íáõÙ: úñÇÝ³Ï` </w:t>
      </w:r>
      <w:r w:rsidRPr="00C57344">
        <w:rPr>
          <w:rFonts w:ascii="Times LatArm" w:hAnsi="Times LatArm" w:cs="Arial"/>
          <w:b/>
          <w:sz w:val="22"/>
          <w:szCs w:val="22"/>
          <w:lang w:val="fr-FR"/>
        </w:rPr>
        <w:t xml:space="preserve">Ð³ñóñ»ó, </w:t>
      </w:r>
      <w:r w:rsidRPr="00C57344">
        <w:rPr>
          <w:rFonts w:ascii="Times LatArm" w:hAnsi="Times LatArm" w:cs="Arial"/>
          <w:b/>
          <w:i/>
          <w:sz w:val="22"/>
          <w:szCs w:val="22"/>
          <w:lang w:val="fr-FR"/>
        </w:rPr>
        <w:t xml:space="preserve">Ã» ÇÝã ¿ </w:t>
      </w:r>
      <w:r w:rsidRPr="00C57344">
        <w:rPr>
          <w:rFonts w:ascii="Times LatArm" w:hAnsi="Times LatArm" w:cs="Arial"/>
          <w:b/>
          <w:sz w:val="22"/>
          <w:szCs w:val="22"/>
          <w:lang w:val="fr-FR"/>
        </w:rPr>
        <w:t xml:space="preserve"> µÝ³½¹ Ñ³ëÏ³óáõÃÛáõÝÁ. Ñ»ï³ùñùÇñ ¿ñ</w:t>
      </w:r>
      <w:r w:rsidRPr="00C57344">
        <w:rPr>
          <w:rFonts w:ascii="Times LatArm" w:hAnsi="Times LatArm" w:cs="Arial"/>
          <w:sz w:val="22"/>
          <w:szCs w:val="22"/>
          <w:lang w:val="fr-FR"/>
        </w:rPr>
        <w:t xml:space="preserve"> ¨ </w:t>
      </w:r>
      <w:r w:rsidRPr="00C57344">
        <w:rPr>
          <w:rFonts w:ascii="Times LatArm" w:hAnsi="Times LatArm" w:cs="Arial"/>
          <w:b/>
          <w:sz w:val="22"/>
          <w:szCs w:val="22"/>
          <w:lang w:val="fr-FR"/>
        </w:rPr>
        <w:t xml:space="preserve">Ð³ñóñ»ó, </w:t>
      </w:r>
      <w:r w:rsidRPr="00C57344">
        <w:rPr>
          <w:rFonts w:ascii="Times LatArm" w:hAnsi="Times LatArm" w:cs="Arial"/>
          <w:b/>
          <w:i/>
          <w:sz w:val="22"/>
          <w:szCs w:val="22"/>
          <w:lang w:val="fr-FR"/>
        </w:rPr>
        <w:t>ÇÝã ¿ Ã»</w:t>
      </w:r>
      <w:r w:rsidRPr="00C57344">
        <w:rPr>
          <w:rFonts w:ascii="Times LatArm" w:hAnsi="Times LatArm" w:cs="Arial"/>
          <w:b/>
          <w:sz w:val="22"/>
          <w:szCs w:val="22"/>
          <w:lang w:val="fr-FR"/>
        </w:rPr>
        <w:t xml:space="preserve"> µÝ³½¹ Ñ³ëÏ³óáõÃÛáõÝÁ</w:t>
      </w:r>
      <w:r w:rsidR="002920A3">
        <w:rPr>
          <w:rFonts w:ascii="Times LatArm" w:hAnsi="Times LatArm" w:cs="Arial"/>
          <w:b/>
          <w:sz w:val="22"/>
          <w:szCs w:val="22"/>
          <w:lang w:val="fr-FR"/>
        </w:rPr>
        <w:t>.</w:t>
      </w:r>
      <w:r w:rsidRPr="00C57344">
        <w:rPr>
          <w:rFonts w:ascii="Times LatArm" w:hAnsi="Times LatArm" w:cs="Arial"/>
          <w:b/>
          <w:sz w:val="22"/>
          <w:szCs w:val="22"/>
          <w:lang w:val="fr-FR"/>
        </w:rPr>
        <w:t xml:space="preserve"> Ñ»ï³ùñùÇñ ¿ñ</w:t>
      </w:r>
      <w:r w:rsidRPr="00C57344">
        <w:rPr>
          <w:rFonts w:ascii="Times LatArm" w:hAnsi="Times LatArm" w:cs="Arial"/>
          <w:sz w:val="22"/>
          <w:szCs w:val="22"/>
          <w:lang w:val="fr-FR"/>
        </w:rPr>
        <w:t>:</w:t>
      </w:r>
    </w:p>
    <w:p w:rsidR="00951DD2" w:rsidRPr="00C57344" w:rsidRDefault="00951DD2" w:rsidP="00951DD2">
      <w:pPr>
        <w:ind w:firstLine="567"/>
        <w:jc w:val="both"/>
        <w:rPr>
          <w:rFonts w:ascii="Times LatArm" w:hAnsi="Times LatArm" w:cs="Arial"/>
          <w:b/>
          <w:sz w:val="22"/>
          <w:szCs w:val="22"/>
          <w:lang w:val="fr-FR"/>
        </w:rPr>
      </w:pPr>
      <w:r w:rsidRPr="00C57344">
        <w:rPr>
          <w:rFonts w:ascii="Times LatArm" w:hAnsi="Times LatArm" w:cs="Arial"/>
          <w:i/>
          <w:sz w:val="22"/>
          <w:szCs w:val="22"/>
          <w:lang w:val="fr-FR"/>
        </w:rPr>
        <w:t>ÆÝã ·Ýáí ¿É ÉÇÝÇ</w:t>
      </w:r>
      <w:r w:rsidRPr="00C57344">
        <w:rPr>
          <w:rFonts w:ascii="Times LatArm" w:hAnsi="Times LatArm" w:cs="Arial"/>
          <w:sz w:val="22"/>
          <w:szCs w:val="22"/>
          <w:lang w:val="fr-FR"/>
        </w:rPr>
        <w:t xml:space="preserve"> Ý³Ë³¹³ëáõÃÛáõÝÁ áõÝÇ Ý³¨ Ñ³ëï³ï³Ï³Ý (áñáß ï»Õ»ñáõÙ` ½Çç³Ï³Ý) í»ñ³µ»ñ³Ï³ÝÇ ³ñÅ»ù: úñÇÝ³Ï` </w:t>
      </w:r>
      <w:r w:rsidRPr="00C57344">
        <w:rPr>
          <w:rFonts w:ascii="Times LatArm" w:hAnsi="Times LatArm" w:cs="Arial"/>
          <w:b/>
          <w:i/>
          <w:sz w:val="22"/>
          <w:szCs w:val="22"/>
          <w:lang w:val="fr-FR"/>
        </w:rPr>
        <w:t>ÆÝã ·Ýáí ¿É ÉÇÝÇ</w:t>
      </w:r>
      <w:r w:rsidRPr="00C57344">
        <w:rPr>
          <w:rFonts w:ascii="Times LatArm" w:hAnsi="Times LatArm" w:cs="Arial"/>
          <w:b/>
          <w:sz w:val="22"/>
          <w:szCs w:val="22"/>
          <w:lang w:val="fr-FR"/>
        </w:rPr>
        <w:t xml:space="preserve"> ÑáÕ³Ù³ëÁ, å»ïù ¿ Ó»éù µ»ñ»Ýù </w:t>
      </w:r>
      <w:r w:rsidRPr="00C57344">
        <w:rPr>
          <w:rFonts w:ascii="Times LatArm" w:hAnsi="Times LatArm" w:cs="Arial"/>
          <w:sz w:val="22"/>
          <w:szCs w:val="22"/>
          <w:lang w:val="fr-FR"/>
        </w:rPr>
        <w:t xml:space="preserve">¨ </w:t>
      </w:r>
      <w:r w:rsidRPr="00C57344">
        <w:rPr>
          <w:rFonts w:ascii="Times LatArm" w:hAnsi="Times LatArm" w:cs="Arial"/>
          <w:b/>
          <w:sz w:val="22"/>
          <w:szCs w:val="22"/>
          <w:lang w:val="fr-FR"/>
        </w:rPr>
        <w:t xml:space="preserve">ÐáÕ³Ù³ëÁ, </w:t>
      </w:r>
      <w:r w:rsidRPr="00C57344">
        <w:rPr>
          <w:rFonts w:ascii="Times LatArm" w:hAnsi="Times LatArm" w:cs="Arial"/>
          <w:b/>
          <w:i/>
          <w:sz w:val="22"/>
          <w:szCs w:val="22"/>
          <w:lang w:val="fr-FR"/>
        </w:rPr>
        <w:t xml:space="preserve">ÇÝã ·Ýáí ¿ ÉÇÝÇ, </w:t>
      </w:r>
      <w:r w:rsidRPr="00C57344">
        <w:rPr>
          <w:rFonts w:ascii="Times LatArm" w:hAnsi="Times LatArm" w:cs="Arial"/>
          <w:b/>
          <w:sz w:val="22"/>
          <w:szCs w:val="22"/>
          <w:lang w:val="fr-FR"/>
        </w:rPr>
        <w:t>å»ïù ¿ Ó»éù µ»ñ»Ýù:</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i/>
          <w:sz w:val="22"/>
          <w:szCs w:val="22"/>
          <w:lang w:val="fr-FR"/>
        </w:rPr>
        <w:t xml:space="preserve">²Ñ³ </w:t>
      </w:r>
      <w:r w:rsidRPr="00C57344">
        <w:rPr>
          <w:rFonts w:ascii="Times LatArm" w:hAnsi="Times LatArm" w:cs="Arial"/>
          <w:sz w:val="22"/>
          <w:szCs w:val="22"/>
          <w:lang w:val="fr-FR"/>
        </w:rPr>
        <w:t xml:space="preserve">µ³éÁ Å³Ù³Ý³ÏÇ Ù³Ïµ³Û ¿, Ý³¨ óáõó³Ï³Ý í»ñ³µ»ñ³Ï³Ý: àñå»ë óáõó³Ï³Ý í»ñ³µ»ñ³Ï³Ý` Ý³ Ï³ñáÕ ¿ Ý³Ë³¹³ëáõÃÛ³Ý Ù»ç ëïáñá·Û³ÉÇ ¹»ñ Ï³ï³ñ»É [3,145]: ²Ûë Ñ³Ý·³Ù³ÝùÁ Ñ³ßíÇ ³éÝ»Éáí` </w:t>
      </w:r>
      <w:r w:rsidRPr="00C57344">
        <w:rPr>
          <w:rFonts w:ascii="Times LatArm" w:hAnsi="Times LatArm" w:cs="Arial"/>
          <w:i/>
          <w:sz w:val="22"/>
          <w:szCs w:val="22"/>
          <w:lang w:val="fr-FR"/>
        </w:rPr>
        <w:t>³Ñ³</w:t>
      </w:r>
      <w:r w:rsidRPr="00C57344">
        <w:rPr>
          <w:rFonts w:ascii="Times LatArm" w:hAnsi="Times LatArm" w:cs="Arial"/>
          <w:sz w:val="22"/>
          <w:szCs w:val="22"/>
          <w:lang w:val="fr-FR"/>
        </w:rPr>
        <w:t xml:space="preserve"> µ³éÁ í»ñ³å³Ñáñ»Ý ùÝÝíáõÙ ¿ ³Ûë »ÝÃ³Ï»ïÇ ï³Ï: úñÇÝ³Ï` </w:t>
      </w:r>
      <w:r w:rsidRPr="00C57344">
        <w:rPr>
          <w:rFonts w:ascii="Times LatArm" w:hAnsi="Times LatArm" w:cs="Arial"/>
          <w:b/>
          <w:i/>
          <w:sz w:val="22"/>
          <w:szCs w:val="22"/>
          <w:lang w:val="fr-FR"/>
        </w:rPr>
        <w:t>²Ñ³</w:t>
      </w:r>
      <w:r w:rsidRPr="00C57344">
        <w:rPr>
          <w:rFonts w:ascii="Times LatArm" w:hAnsi="Times LatArm" w:cs="Arial"/>
          <w:b/>
          <w:sz w:val="22"/>
          <w:szCs w:val="22"/>
          <w:lang w:val="fr-FR"/>
        </w:rPr>
        <w:t xml:space="preserve">  Ù»ñ ïáõÝÁ, Ï³Ý·Ý³Í ¿ µÉñÇ ·³·³ÃÇÝ </w:t>
      </w:r>
      <w:r w:rsidRPr="00C57344">
        <w:rPr>
          <w:rFonts w:ascii="Times LatArm" w:hAnsi="Times LatArm" w:cs="Arial"/>
          <w:sz w:val="22"/>
          <w:szCs w:val="22"/>
          <w:lang w:val="fr-FR"/>
        </w:rPr>
        <w:t xml:space="preserve">¨ </w:t>
      </w:r>
      <w:r w:rsidRPr="00C57344">
        <w:rPr>
          <w:rFonts w:ascii="Times LatArm" w:hAnsi="Times LatArm" w:cs="Arial"/>
          <w:b/>
          <w:sz w:val="22"/>
          <w:szCs w:val="22"/>
          <w:lang w:val="fr-FR"/>
        </w:rPr>
        <w:t xml:space="preserve">Ø»ñ ïáõÝÁ </w:t>
      </w:r>
      <w:r w:rsidRPr="00C57344">
        <w:rPr>
          <w:rFonts w:ascii="Times LatArm" w:hAnsi="Times LatArm" w:cs="Arial"/>
          <w:b/>
          <w:i/>
          <w:sz w:val="22"/>
          <w:szCs w:val="22"/>
          <w:lang w:val="fr-FR"/>
        </w:rPr>
        <w:t>³Ñ³</w:t>
      </w:r>
      <w:r w:rsidRPr="00C57344">
        <w:rPr>
          <w:rFonts w:ascii="Times LatArm" w:hAnsi="Times LatArm" w:cs="Arial"/>
          <w:b/>
          <w:sz w:val="22"/>
          <w:szCs w:val="22"/>
          <w:lang w:val="fr-FR"/>
        </w:rPr>
        <w:t xml:space="preserve"> Ï³Ý·Ý³Í ¿ µÉñÇ ·³·³ÃÇÝ</w:t>
      </w:r>
      <w:r w:rsidRPr="00C57344">
        <w:rPr>
          <w:rFonts w:ascii="Times LatArm" w:hAnsi="Times LatArm" w:cs="Arial"/>
          <w:sz w:val="22"/>
          <w:szCs w:val="22"/>
          <w:lang w:val="fr-FR"/>
        </w:rPr>
        <w:t xml:space="preserve">: </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 xml:space="preserve">3.ø»ñ³Ï³Ý³Ï³Ý ×Çßï Ï³éáõÛó ëï³Ý³Éáõ Ýå³ï³Ïáí áñáßÇã (¨ áã ÙÇ³ÛÝ) »ñÏñáñ¹³Ï³Ý Ý³Ë³¹³ëáõÃÛáõÝÁ ¹ñíáõÙ ¿ ³ÛÝ µ³éÇó Ñ»ïá, áñÇ Éñ³óáõÙÝ ¿: ºñµ»ÙÝ Ñ³Ý¹ÇåáõÙ »Ýù ³ÛÝåÇëÇ Ï³éáõÛóÝ»ñÇ, áñáÝóáõÙ áñáßÇã »ñÏñáñ¹³Ï³Ý Ý³Ë³¹³ëáõÃÛáõÝÁ Ï³ñáÕ ¿ ÉÇÝ»É ï³ñµ»ñ ³Ý¹³ÙÝ»ñÇ Éñ³óáõÙ` Ï³Ëí³Í »ñÏñáñ¹³Ï³Ý Ý³Ë³¹³ëáõÃÛ³Ý ß³ñ³¹³ëáõÃÛ³Ý ÷á÷áËáõÃÛáõÝÇó: úñÇÝ³Ï` </w:t>
      </w:r>
      <w:r w:rsidRPr="00C57344">
        <w:rPr>
          <w:rFonts w:ascii="Times LatArm" w:hAnsi="Times LatArm" w:cs="Arial"/>
          <w:b/>
          <w:sz w:val="22"/>
          <w:szCs w:val="22"/>
          <w:lang w:val="fr-FR"/>
        </w:rPr>
        <w:t>²Û¹ µ³ñÇ ÅåÇïÇ Ù»ç »ë Ñ³Éí³Í ï»ë³ Ýñ³` ¹»åÇ ÇÝÓ óáõÛó ïí³Í ë³éÝáõÃÛáõÝÁ, áñ ëÏ½µáõÙ ÇÝÓ ï³ñûñÇÝ³Ï ¿ñ ÃíáõÙ</w:t>
      </w:r>
      <w:r w:rsidRPr="00C57344">
        <w:rPr>
          <w:rFonts w:ascii="Times LatArm" w:hAnsi="Times LatArm" w:cs="Arial"/>
          <w:sz w:val="22"/>
          <w:szCs w:val="22"/>
          <w:lang w:val="fr-FR"/>
        </w:rPr>
        <w:t xml:space="preserve"> ¨ </w:t>
      </w:r>
      <w:r w:rsidRPr="00C57344">
        <w:rPr>
          <w:rFonts w:ascii="Times LatArm" w:hAnsi="Times LatArm" w:cs="Arial"/>
          <w:b/>
          <w:sz w:val="22"/>
          <w:szCs w:val="22"/>
          <w:lang w:val="fr-FR"/>
        </w:rPr>
        <w:t>Üñ³` ¹»åÇ ÇÝÓ óáõÛó ïí³Í ë³éÝáõÃÛáõÝÁ »ë Ñ³Éí³Í ï»ë³ ³Û¹ ÅåÇïÇ Ù»ç, áñ ëÏ½µáõÙ ÇÝÓ ï³ñûñÇÝ³Ï ¿ñ ÃíáõÙ</w:t>
      </w:r>
      <w:r w:rsidRPr="00C57344">
        <w:rPr>
          <w:rFonts w:ascii="Times LatArm" w:hAnsi="Times LatArm" w:cs="Arial"/>
          <w:sz w:val="22"/>
          <w:szCs w:val="22"/>
          <w:lang w:val="fr-FR"/>
        </w:rPr>
        <w:t xml:space="preserve">: </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 xml:space="preserve">ÜáõÛÝ Ó¨áí Ýå³ï³ÏÇ å³ñ³·³ »ñÏñáñ¹³Ï³Ý Ý³Ë³¹³ëáõÃÛáõÝÁ Ï³ñáÕ ¿ Éñ³óÝ»É ëïáñá·Û³ÉÇÝ Ï³Ù ß³ñ³¹³ëáõÃÛ³Ý ÷á÷áËáõÃÛ³Ùµ` Ýñ³ Éñ³óÙ³ÝÁ: úñÇÝ³Ï` </w:t>
      </w:r>
      <w:r w:rsidRPr="00C57344">
        <w:rPr>
          <w:rFonts w:ascii="Times LatArm" w:hAnsi="Times LatArm" w:cs="Arial"/>
          <w:b/>
          <w:sz w:val="22"/>
          <w:szCs w:val="22"/>
          <w:lang w:val="fr-FR"/>
        </w:rPr>
        <w:t>Ü³ ½·áõÛß áõ ¹³Ý¹³Õ ù³ÛÉ»ñáí ¹áõñë »Ï³í, áñ µ³Ùµ³Ï»ÝÇÝ»ñÁ ãïñáñÇ</w:t>
      </w:r>
      <w:r w:rsidRPr="00C57344">
        <w:rPr>
          <w:rFonts w:ascii="Times LatArm" w:hAnsi="Times LatArm" w:cs="Arial"/>
          <w:sz w:val="22"/>
          <w:szCs w:val="22"/>
          <w:lang w:val="fr-FR"/>
        </w:rPr>
        <w:t xml:space="preserve"> ¨ </w:t>
      </w:r>
      <w:r w:rsidRPr="00C57344">
        <w:rPr>
          <w:rFonts w:ascii="Times LatArm" w:hAnsi="Times LatArm" w:cs="Arial"/>
          <w:b/>
          <w:sz w:val="22"/>
          <w:szCs w:val="22"/>
          <w:lang w:val="fr-FR"/>
        </w:rPr>
        <w:t>Ü³ ½·áõÛß áõ ¹³Ý¹³Õ ù³ÛÉ»ñáí, áñ µ³Ùµ³Ï»ÝÇÝ»ñÁ ãïñáñÇ, ¹áõñë »Ï³í:</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 xml:space="preserve">4.´³ñ¹ Ý³Ë³¹³ëáõÃÛ³Ý µ³Õ³¹ñÇã Ý³Ë³¹³ëáõÃÛáõÝÝ»ñÇ ß³ñ³¹³ëáõÃÛ³Ý ÷á÷áËáõÃÛáõÝÁ Ñ³Ý·»óÝáõÙ ¿ Ý³Ë³¹³ëáõÃÛ³Ý µÝáõÛÃÇ ÷á÷áËáõÃÛ³Ý` Ñ³Ù³¹³ë³Ï³Ý Ï³éáõÛóÝ»ñÁ ÷áË³Ï»ñå»Éáí ëïáñ³¹³ë³Ï³ÝÇ Ï³Ù Ñ³Ï³é³ÏÁ [6,19]: úñÇÝ³ÏÝ»ñ` </w:t>
      </w:r>
      <w:r w:rsidRPr="00C57344">
        <w:rPr>
          <w:rFonts w:ascii="Times LatArm" w:hAnsi="Times LatArm" w:cs="Arial"/>
          <w:b/>
          <w:sz w:val="22"/>
          <w:szCs w:val="22"/>
          <w:lang w:val="fr-FR"/>
        </w:rPr>
        <w:t>î»ÕÝ ³ñ¹»Ý ·ñ³íí³Í</w:t>
      </w:r>
      <w:r w:rsidR="002920A3">
        <w:rPr>
          <w:rFonts w:ascii="Times LatArm" w:hAnsi="Times LatArm" w:cs="Arial"/>
          <w:b/>
          <w:sz w:val="22"/>
          <w:szCs w:val="22"/>
          <w:lang w:val="fr-FR"/>
        </w:rPr>
        <w:t xml:space="preserve"> ¿</w:t>
      </w:r>
      <w:r w:rsidRPr="00C57344">
        <w:rPr>
          <w:rFonts w:ascii="Times LatArm" w:hAnsi="Times LatArm" w:cs="Arial"/>
          <w:b/>
          <w:sz w:val="22"/>
          <w:szCs w:val="22"/>
          <w:lang w:val="fr-FR"/>
        </w:rPr>
        <w:t>, ã»ë Ñ³ëóÝáõÙ Ñ³Û³óù¹  ßñç»É</w:t>
      </w:r>
      <w:r w:rsidRPr="00C57344">
        <w:rPr>
          <w:rFonts w:ascii="Times LatArm" w:hAnsi="Times LatArm" w:cs="Arial"/>
          <w:sz w:val="22"/>
          <w:szCs w:val="22"/>
          <w:lang w:val="fr-FR"/>
        </w:rPr>
        <w:t xml:space="preserve"> (Ñ³Ù³¹³ë³Ï³Ý) ¨ </w:t>
      </w:r>
      <w:r w:rsidRPr="00C57344">
        <w:rPr>
          <w:rFonts w:ascii="Times LatArm" w:hAnsi="Times LatArm" w:cs="Arial"/>
          <w:b/>
          <w:sz w:val="22"/>
          <w:szCs w:val="22"/>
          <w:lang w:val="fr-FR"/>
        </w:rPr>
        <w:t>â»ë Ñ³ëóÝáõÙ Ñ³Û³óù¹ ßñç»É</w:t>
      </w:r>
      <w:r w:rsidR="002920A3">
        <w:rPr>
          <w:rFonts w:ascii="Times LatArm" w:hAnsi="Times LatArm" w:cs="Arial"/>
          <w:b/>
          <w:sz w:val="22"/>
          <w:szCs w:val="22"/>
          <w:lang w:val="fr-FR"/>
        </w:rPr>
        <w:t>.</w:t>
      </w:r>
      <w:r w:rsidRPr="00C57344">
        <w:rPr>
          <w:rFonts w:ascii="Times LatArm" w:hAnsi="Times LatArm" w:cs="Arial"/>
          <w:b/>
          <w:sz w:val="22"/>
          <w:szCs w:val="22"/>
          <w:lang w:val="fr-FR"/>
        </w:rPr>
        <w:t xml:space="preserve"> ï»ÕÝ ³ñ¹»Ý ·ñ³íí³Í ¿ </w:t>
      </w:r>
      <w:r w:rsidRPr="00C57344">
        <w:rPr>
          <w:rFonts w:ascii="Times LatArm" w:hAnsi="Times LatArm" w:cs="Arial"/>
          <w:sz w:val="22"/>
          <w:szCs w:val="22"/>
          <w:lang w:val="fr-FR"/>
        </w:rPr>
        <w:t xml:space="preserve">(ëïáñ³¹³ë³Ï³Ý), </w:t>
      </w:r>
      <w:r w:rsidRPr="00C57344">
        <w:rPr>
          <w:rFonts w:ascii="Times LatArm" w:hAnsi="Times LatArm" w:cs="Arial"/>
          <w:b/>
          <w:sz w:val="22"/>
          <w:szCs w:val="22"/>
          <w:lang w:val="fr-FR"/>
        </w:rPr>
        <w:t>¶áñÍÁ ÏÑ³çáÕíÇ` ³Ýó»ù ÇÝÓ Ùáï</w:t>
      </w:r>
      <w:r w:rsidRPr="00C57344">
        <w:rPr>
          <w:rFonts w:ascii="Times LatArm" w:hAnsi="Times LatArm" w:cs="Arial"/>
          <w:sz w:val="22"/>
          <w:szCs w:val="22"/>
          <w:lang w:val="fr-FR"/>
        </w:rPr>
        <w:t xml:space="preserve"> (ëïáñ³¹³ë³Ï³Ý) ¨ </w:t>
      </w:r>
      <w:r w:rsidRPr="00C57344">
        <w:rPr>
          <w:rFonts w:ascii="Times LatArm" w:hAnsi="Times LatArm" w:cs="Arial"/>
          <w:b/>
          <w:sz w:val="22"/>
          <w:szCs w:val="22"/>
          <w:lang w:val="fr-FR"/>
        </w:rPr>
        <w:t>²Ýó»ù ÇÝÓ Ùáï, ·áñÍÁ ÏÑ³çáÕíÇ</w:t>
      </w:r>
      <w:r w:rsidRPr="00C57344">
        <w:rPr>
          <w:rFonts w:ascii="Times LatArm" w:hAnsi="Times LatArm" w:cs="Arial"/>
          <w:sz w:val="22"/>
          <w:szCs w:val="22"/>
          <w:lang w:val="fr-FR"/>
        </w:rPr>
        <w:t xml:space="preserve"> (Ñ³Ù³¹³ë³Ï³Ý): </w:t>
      </w:r>
      <w:r w:rsidRPr="00C57344">
        <w:rPr>
          <w:rFonts w:ascii="Times LatArm" w:hAnsi="Times LatArm" w:cs="Arial"/>
          <w:b/>
          <w:sz w:val="22"/>
          <w:szCs w:val="22"/>
          <w:lang w:val="fr-FR"/>
        </w:rPr>
        <w:t xml:space="preserve">àõëáõóÇãÁ ÝáñÇó µ³ó³ïñ»ó ¹³ëÁ, ²ñ³ÙÁ »ñÏáõ ³Ý·³Ù ¹ÇÙ»ó áõëáõóãÇ û·ÝáõÃÛ³ÝÁ </w:t>
      </w:r>
      <w:r w:rsidRPr="00C57344">
        <w:rPr>
          <w:rFonts w:ascii="Times LatArm" w:hAnsi="Times LatArm" w:cs="Arial"/>
          <w:sz w:val="22"/>
          <w:szCs w:val="22"/>
          <w:lang w:val="fr-FR"/>
        </w:rPr>
        <w:t xml:space="preserve">(Ñ³Ù³¹³ë³Ï³Ý) ¨ </w:t>
      </w:r>
      <w:r w:rsidRPr="00C57344">
        <w:rPr>
          <w:rFonts w:ascii="Times LatArm" w:hAnsi="Times LatArm" w:cs="Arial"/>
          <w:b/>
          <w:sz w:val="22"/>
          <w:szCs w:val="22"/>
          <w:lang w:val="fr-FR"/>
        </w:rPr>
        <w:t xml:space="preserve">²ñ³ÙÁ »ñÏáõ ³Ý·³Ù ¹ÇÙ»ó áõëáõóãÇ û·ÝáõÃÛ³ÝÁ. áõëáõóÇãÁ ÝáñÇó µ³ó³ïñ»ó ¹³ëÁ </w:t>
      </w:r>
      <w:r w:rsidRPr="00C57344">
        <w:rPr>
          <w:rFonts w:ascii="Times LatArm" w:hAnsi="Times LatArm" w:cs="Arial"/>
          <w:sz w:val="22"/>
          <w:szCs w:val="22"/>
          <w:lang w:val="fr-FR"/>
        </w:rPr>
        <w:t>(ëïáñ³¹³ë³Ï³Ý):</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 xml:space="preserve">Þ³ï Ñ»ï³ùñùÇñ ¿ </w:t>
      </w:r>
      <w:r w:rsidRPr="00C57344">
        <w:rPr>
          <w:rFonts w:ascii="Times LatArm" w:hAnsi="Times LatArm" w:cs="Arial"/>
          <w:i/>
          <w:sz w:val="22"/>
          <w:szCs w:val="22"/>
          <w:lang w:val="fr-FR"/>
        </w:rPr>
        <w:t>ÙÇÝã¹»é</w:t>
      </w:r>
      <w:r w:rsidRPr="00C57344">
        <w:rPr>
          <w:rFonts w:ascii="Times LatArm" w:hAnsi="Times LatArm" w:cs="Arial"/>
          <w:sz w:val="22"/>
          <w:szCs w:val="22"/>
          <w:lang w:val="fr-FR"/>
        </w:rPr>
        <w:t xml:space="preserve"> ß³ÕÏ³åáí Ï³å³Ïóí³Í µ³ñ¹ Ý³Ë³¹³ëáõÃÛ³Ý µ³Õ³¹ñÇãÝ»ñÇ Ñ³ñ³µ»ñáõÃÛ³Ý ÷á÷áËáõÃÛáõÝÁ ß³ñ³¹³ë³Ï³Ý ÷á÷áËáõÃÛ³Ý ¹»åùáõÙ [4,100]: ÆÝãå»ë Ñ³ÛïÝÇ ¿, ³Ûë ß³ÕÏ³åÁ ³ñï³Ñ³ÛïáõÙ ¿ ¨° Ñ³Ù³¹³ë³Ï³Ý (Ý»ñÑ³Ï³Ï³Ý), ¨° ëïáñ³¹³ë³Ï³Ý (Å³Ù³Ý³ÏÇ) Ñ³ñ³µ»ñáõÃÛáõÝÝ»ñ: ´³Õ³¹ñÇã Ý³Ë³¹³ëáõÃÛáõÝÝ»ñÇ ß³ñ³¹³ëáõÃÛ³Ý ÷á÷áËáõÃÛáõÝÁ ÷áËáõÙ ¿ Ýñ³Ýó Ñ³ñ³µ»ñáõÃÛáõÝÁ` Ñ³Ù³¹³ë³Ï³Ý Ñ³ñ³µ»ñáõÃÛáõÝÁ í»ñ³Í»Éáí ëïáñ³¹³ë³Ï³ÝÇ Ï³Ù Ñ³Ï³é³ÏÁ: Ð»ï³ùñùÇñÝ ³ÛÝ ¿, áñ ³Ûë ¹»åùáõÙ »ñ¨áõÛÃÁ ãÇ ë³ÑÙ³Ý³÷³ÏíáõÙ Ù»Ï Ï³Ù ÙÇ ù³ÝÇ ûñÇÝ³ÏÝ»ñáí, ³ÛÉ ï³ñ³ÍíáõÙ ¿ µáÉáñÇ íñ³, ³ÛëÇÝùÝ </w:t>
      </w:r>
      <w:r w:rsidRPr="00C57344">
        <w:rPr>
          <w:rFonts w:ascii="Times LatArm" w:hAnsi="Times LatArm" w:cs="Arial"/>
          <w:i/>
          <w:sz w:val="22"/>
          <w:szCs w:val="22"/>
          <w:lang w:val="fr-FR"/>
        </w:rPr>
        <w:t>ÙÇÝã¹»é</w:t>
      </w:r>
      <w:r w:rsidRPr="00C57344">
        <w:rPr>
          <w:rFonts w:ascii="Times LatArm" w:hAnsi="Times LatArm" w:cs="Arial"/>
          <w:sz w:val="22"/>
          <w:szCs w:val="22"/>
          <w:lang w:val="fr-FR"/>
        </w:rPr>
        <w:t xml:space="preserve"> ß³ÕÏ³åáí Ï³å³Ïóí³Í ³ÛÝ µáÉáñ µ³ñ¹ Ý³Ë³¹³ëáõÃÛáõÝÝ»ñáõÙ, áñáÝóáõÙ ÑÝ³ñ³íáñ ¿ µ³Õ³¹ñÇã Ý³Ë³¹³ëáõÃÛáõÝÝÝ»ñÇ ß³ñ³¹³ëáõÃÛ³Ý ÷á÷áËáõÃÛáõÝ, ³é³ç³ÝáõÙ ¿ Ý³Ë³¹³ëáõÃÛ³Ý µÝáõÛÃÇ ÷á÷áËáõÃÛáõÝ: úñÇÝ³ÏÝ»ñ` </w:t>
      </w:r>
      <w:r w:rsidRPr="00C57344">
        <w:rPr>
          <w:rFonts w:ascii="Times LatArm" w:hAnsi="Times LatArm" w:cs="Arial"/>
          <w:b/>
          <w:sz w:val="22"/>
          <w:szCs w:val="22"/>
          <w:lang w:val="fr-FR"/>
        </w:rPr>
        <w:t xml:space="preserve">¸áõ ùÝ³Í ¿Çñ, </w:t>
      </w:r>
      <w:r w:rsidRPr="00C57344">
        <w:rPr>
          <w:rFonts w:ascii="Times LatArm" w:hAnsi="Times LatArm" w:cs="Arial"/>
          <w:b/>
          <w:i/>
          <w:sz w:val="22"/>
          <w:szCs w:val="22"/>
          <w:lang w:val="fr-FR"/>
        </w:rPr>
        <w:t>ÙÇÝã¹»é</w:t>
      </w:r>
      <w:r w:rsidRPr="00C57344">
        <w:rPr>
          <w:rFonts w:ascii="Times LatArm" w:hAnsi="Times LatArm" w:cs="Arial"/>
          <w:b/>
          <w:sz w:val="22"/>
          <w:szCs w:val="22"/>
          <w:lang w:val="fr-FR"/>
        </w:rPr>
        <w:t xml:space="preserve"> »ë ³ßË³ïáõÙ ¿Ç</w:t>
      </w:r>
      <w:r w:rsidRPr="00C57344">
        <w:rPr>
          <w:rFonts w:ascii="Times LatArm" w:hAnsi="Times LatArm" w:cs="Arial"/>
          <w:sz w:val="22"/>
          <w:szCs w:val="22"/>
          <w:lang w:val="fr-FR"/>
        </w:rPr>
        <w:t xml:space="preserve"> (Ñ³Ù³¹³ë³Ï³Ý) ¨ </w:t>
      </w:r>
      <w:r w:rsidRPr="00C57344">
        <w:rPr>
          <w:rFonts w:ascii="Times LatArm" w:hAnsi="Times LatArm" w:cs="Arial"/>
          <w:b/>
          <w:i/>
          <w:sz w:val="22"/>
          <w:szCs w:val="22"/>
          <w:lang w:val="fr-FR"/>
        </w:rPr>
        <w:t>ØÇÝã¹»é</w:t>
      </w:r>
      <w:r w:rsidRPr="00C57344">
        <w:rPr>
          <w:rFonts w:ascii="Times LatArm" w:hAnsi="Times LatArm" w:cs="Arial"/>
          <w:b/>
          <w:sz w:val="22"/>
          <w:szCs w:val="22"/>
          <w:lang w:val="fr-FR"/>
        </w:rPr>
        <w:t xml:space="preserve">  »ë ³ßË³ïáõÙ ¿Ç, ¹áõ ùÝ³Í ¿Çñ</w:t>
      </w:r>
      <w:r w:rsidRPr="00C57344">
        <w:rPr>
          <w:rFonts w:ascii="Times LatArm" w:hAnsi="Times LatArm" w:cs="Arial"/>
          <w:sz w:val="22"/>
          <w:szCs w:val="22"/>
          <w:lang w:val="fr-FR"/>
        </w:rPr>
        <w:t xml:space="preserve"> (ëïáñ³¹³ë³Ï³Ý), </w:t>
      </w:r>
      <w:r w:rsidRPr="00C57344">
        <w:rPr>
          <w:rFonts w:ascii="Times LatArm" w:hAnsi="Times LatArm" w:cs="Arial"/>
          <w:b/>
          <w:sz w:val="22"/>
          <w:szCs w:val="22"/>
          <w:lang w:val="fr-FR"/>
        </w:rPr>
        <w:t xml:space="preserve">Ð³ÛÁ Ï³éáõóáõÙ  ¿, </w:t>
      </w:r>
      <w:r w:rsidRPr="00C57344">
        <w:rPr>
          <w:rFonts w:ascii="Times LatArm" w:hAnsi="Times LatArm" w:cs="Arial"/>
          <w:b/>
          <w:i/>
          <w:sz w:val="22"/>
          <w:szCs w:val="22"/>
          <w:lang w:val="fr-FR"/>
        </w:rPr>
        <w:t>ÙÇÝã¹»é</w:t>
      </w:r>
      <w:r w:rsidRPr="00C57344">
        <w:rPr>
          <w:rFonts w:ascii="Times LatArm" w:hAnsi="Times LatArm" w:cs="Arial"/>
          <w:b/>
          <w:sz w:val="22"/>
          <w:szCs w:val="22"/>
          <w:lang w:val="fr-FR"/>
        </w:rPr>
        <w:t xml:space="preserve"> ÃáõñùÁ ³í»ñ áõ ³ñÛáõÝ ¿ ë÷éáõÙ</w:t>
      </w:r>
      <w:r w:rsidRPr="00C57344">
        <w:rPr>
          <w:rFonts w:ascii="Times LatArm" w:hAnsi="Times LatArm" w:cs="Arial"/>
          <w:sz w:val="22"/>
          <w:szCs w:val="22"/>
          <w:lang w:val="fr-FR"/>
        </w:rPr>
        <w:t xml:space="preserve"> (Ñ³Ù³¹³ë³Ï³Ý) ¨ </w:t>
      </w:r>
      <w:r w:rsidRPr="00C57344">
        <w:rPr>
          <w:rFonts w:ascii="Times LatArm" w:hAnsi="Times LatArm" w:cs="Arial"/>
          <w:b/>
          <w:i/>
          <w:sz w:val="22"/>
          <w:szCs w:val="22"/>
          <w:lang w:val="fr-FR"/>
        </w:rPr>
        <w:t>ØÇÝã¹»é</w:t>
      </w:r>
      <w:r w:rsidRPr="00C57344">
        <w:rPr>
          <w:rFonts w:ascii="Times LatArm" w:hAnsi="Times LatArm" w:cs="Arial"/>
          <w:b/>
          <w:sz w:val="22"/>
          <w:szCs w:val="22"/>
          <w:lang w:val="fr-FR"/>
        </w:rPr>
        <w:t xml:space="preserve">  ÃáõñùÁ ³í»ñ áõ ³ñÛáõÝ ¿ ë÷éáõÙ, Ñ³ÛÁ Ï³éáõóáõÙ ¿</w:t>
      </w:r>
      <w:r w:rsidRPr="00C57344">
        <w:rPr>
          <w:rFonts w:ascii="Times LatArm" w:hAnsi="Times LatArm" w:cs="Arial"/>
          <w:sz w:val="22"/>
          <w:szCs w:val="22"/>
          <w:lang w:val="fr-FR"/>
        </w:rPr>
        <w:t xml:space="preserve"> (ëïáñ³¹³ë³Ï³Ý): </w:t>
      </w:r>
    </w:p>
    <w:p w:rsidR="00951DD2" w:rsidRPr="00C57344" w:rsidRDefault="00951DD2" w:rsidP="00951DD2">
      <w:pPr>
        <w:ind w:firstLine="567"/>
        <w:jc w:val="both"/>
        <w:rPr>
          <w:rFonts w:ascii="Times LatArm" w:hAnsi="Times LatArm" w:cs="Arial"/>
          <w:b/>
          <w:sz w:val="22"/>
          <w:szCs w:val="22"/>
          <w:lang w:val="fr-FR"/>
        </w:rPr>
      </w:pPr>
      <w:r w:rsidRPr="00C57344">
        <w:rPr>
          <w:rFonts w:ascii="Times LatArm" w:hAnsi="Times LatArm" w:cs="Arial"/>
          <w:sz w:val="22"/>
          <w:szCs w:val="22"/>
          <w:lang w:val="fr-FR"/>
        </w:rPr>
        <w:t xml:space="preserve">àñå»ë Ñ³Ù³¹³ë³Ï³Ý ß³ÕÏ³å` </w:t>
      </w:r>
      <w:r w:rsidRPr="00C57344">
        <w:rPr>
          <w:rFonts w:ascii="Times LatArm" w:hAnsi="Times LatArm" w:cs="Arial"/>
          <w:i/>
          <w:sz w:val="22"/>
          <w:szCs w:val="22"/>
          <w:lang w:val="fr-FR"/>
        </w:rPr>
        <w:t>ÙÇÝã¹»é-</w:t>
      </w:r>
      <w:r w:rsidRPr="00C57344">
        <w:rPr>
          <w:rFonts w:ascii="Times LatArm" w:hAnsi="Times LatArm" w:cs="Arial"/>
          <w:sz w:val="22"/>
          <w:szCs w:val="22"/>
          <w:lang w:val="fr-FR"/>
        </w:rPr>
        <w:t xml:space="preserve">Á ³ñï³Ñ³ÛïáõÙ ¿ áã ÙÇ³ÛÝ Ñ³Ý¹Çå³¹ñ³Ï³Ý Ñ³ñ³µ»ñáõÃÛáõÝ (Ñ³Ù³ñÅ»ù </w:t>
      </w:r>
      <w:r w:rsidRPr="00C57344">
        <w:rPr>
          <w:rFonts w:ascii="Times LatArm" w:hAnsi="Times LatArm" w:cs="Arial"/>
          <w:i/>
          <w:sz w:val="22"/>
          <w:szCs w:val="22"/>
          <w:lang w:val="fr-FR"/>
        </w:rPr>
        <w:t>ÇëÏ</w:t>
      </w:r>
      <w:r w:rsidRPr="00C57344">
        <w:rPr>
          <w:rFonts w:ascii="Times LatArm" w:hAnsi="Times LatArm" w:cs="Arial"/>
          <w:sz w:val="22"/>
          <w:szCs w:val="22"/>
          <w:lang w:val="fr-FR"/>
        </w:rPr>
        <w:t xml:space="preserve"> ß³ÕÏ³åÇÝ, ÇÝãå»ë µ»ñí³Í ûñÇÝ³ÏÝ»ñáõÙ ¿), ³ÛÉ¨ Ï³ñáÕ ¿ ³ñï³Ñ³Ûï»É Ñ³Ï³ëÙ³Ý Ñ³ñ³µ»ñáõÃÛáõÝ (Ñ³Ù³ñÅ»ù </w:t>
      </w:r>
      <w:r w:rsidRPr="00C57344">
        <w:rPr>
          <w:rFonts w:ascii="Times LatArm" w:hAnsi="Times LatArm" w:cs="Arial"/>
          <w:i/>
          <w:sz w:val="22"/>
          <w:szCs w:val="22"/>
          <w:lang w:val="fr-FR"/>
        </w:rPr>
        <w:t>µ³Ûó</w:t>
      </w:r>
      <w:r w:rsidRPr="00C57344">
        <w:rPr>
          <w:rFonts w:ascii="Times LatArm" w:hAnsi="Times LatArm" w:cs="Arial"/>
          <w:sz w:val="22"/>
          <w:szCs w:val="22"/>
          <w:lang w:val="fr-FR"/>
        </w:rPr>
        <w:t xml:space="preserve">-ÇÝ): ²Ûë å³ñ³·³ÛáõÙ µ³Õ³¹ñÇã </w:t>
      </w:r>
      <w:r w:rsidRPr="00C57344">
        <w:rPr>
          <w:rFonts w:ascii="Times LatArm" w:hAnsi="Times LatArm" w:cs="Arial"/>
          <w:sz w:val="22"/>
          <w:szCs w:val="22"/>
          <w:lang w:val="fr-FR"/>
        </w:rPr>
        <w:lastRenderedPageBreak/>
        <w:t xml:space="preserve">Ý³Ë³¹³ëáõÃÛáõÝÝ»ñÇ ß³ñ³¹³ëáõÃÛ³Ý ÷á÷áËáõÃÛáõÝ ÑÝ³ñ³íáñ ã¿: úñÇÝ³Ï` </w:t>
      </w:r>
      <w:r w:rsidRPr="00C57344">
        <w:rPr>
          <w:rFonts w:ascii="Times LatArm" w:hAnsi="Times LatArm" w:cs="Arial"/>
          <w:b/>
          <w:sz w:val="22"/>
          <w:szCs w:val="22"/>
          <w:lang w:val="fr-FR"/>
        </w:rPr>
        <w:t xml:space="preserve">àõëáõóÇãÁ á·¨áñí³Í µ³ó³ïñáõÙ ¿ñ, </w:t>
      </w:r>
      <w:r w:rsidRPr="00C57344">
        <w:rPr>
          <w:rFonts w:ascii="Times LatArm" w:hAnsi="Times LatArm" w:cs="Arial"/>
          <w:b/>
          <w:i/>
          <w:sz w:val="22"/>
          <w:szCs w:val="22"/>
          <w:lang w:val="fr-FR"/>
        </w:rPr>
        <w:t xml:space="preserve">ÙÇÝã¹»é </w:t>
      </w:r>
      <w:r w:rsidRPr="00C57344">
        <w:rPr>
          <w:rFonts w:ascii="Times LatArm" w:hAnsi="Times LatArm" w:cs="Arial"/>
          <w:b/>
          <w:sz w:val="22"/>
          <w:szCs w:val="22"/>
          <w:lang w:val="fr-FR"/>
        </w:rPr>
        <w:t>³ß³Ï»ñïÝ»ñÁ ã¿ÇÝ ÉëáõÙ Ýñ³Ý:</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5.´³ñ¹ ëïáñ³¹³ë³Ï³Ý Ý³Ë³¹³ëáõÃÛ³Ý Ï³éáõÛóáõÙ »ñÏñáñ¹³Ï³Ý Ý³Ë³¹³ëáõÃÛ³Ý ß³ñ³¹³ëáõÃÛ³Ý ÷á÷áËáõÃÛáõÝÁ Ï³ñáÕ ¿ Ñ³Ý·»óÝ»É Ýñ³ µÝáõÛÃÇ ÷á÷áËáõÃÛ</w:t>
      </w:r>
      <w:r w:rsidR="005C2017">
        <w:rPr>
          <w:rFonts w:ascii="Times LatArm" w:hAnsi="Times LatArm" w:cs="Arial"/>
          <w:sz w:val="22"/>
          <w:szCs w:val="22"/>
          <w:lang w:val="fr-FR"/>
        </w:rPr>
        <w:t>³</w:t>
      </w:r>
      <w:r w:rsidRPr="00C57344">
        <w:rPr>
          <w:rFonts w:ascii="Times LatArm" w:hAnsi="Times LatArm" w:cs="Arial"/>
          <w:sz w:val="22"/>
          <w:szCs w:val="22"/>
          <w:lang w:val="fr-FR"/>
        </w:rPr>
        <w:t>Ý [6,19]: ÜÏ³ï»É »Ýù Ñ»ï¨Û³É ³ÝóáõÙÝ»ñÁ.</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 xml:space="preserve">³.å³ÛÙ³Ý-Ñ»ï¨³Ýù, ûñÇÝ³Ï` </w:t>
      </w:r>
      <w:r w:rsidRPr="00C57344">
        <w:rPr>
          <w:rFonts w:ascii="Times LatArm" w:hAnsi="Times LatArm" w:cs="Arial"/>
          <w:b/>
          <w:sz w:val="22"/>
          <w:szCs w:val="22"/>
          <w:lang w:val="fr-FR"/>
        </w:rPr>
        <w:t>öáñÓ³ÝùÇ Ù»ç ÁÝÏ³ñ` Þ»ÏáÝ ÏáÕùÇ¹ ¿</w:t>
      </w:r>
      <w:r w:rsidRPr="00C57344">
        <w:rPr>
          <w:rFonts w:ascii="Times LatArm" w:hAnsi="Times LatArm" w:cs="Arial"/>
          <w:sz w:val="22"/>
          <w:szCs w:val="22"/>
          <w:lang w:val="fr-FR"/>
        </w:rPr>
        <w:t xml:space="preserve"> (å³ÛÙ³Ý) ¨ </w:t>
      </w:r>
      <w:r w:rsidRPr="00C57344">
        <w:rPr>
          <w:rFonts w:ascii="Times LatArm" w:hAnsi="Times LatArm" w:cs="Arial"/>
          <w:b/>
          <w:sz w:val="22"/>
          <w:szCs w:val="22"/>
          <w:lang w:val="fr-FR"/>
        </w:rPr>
        <w:t>Þ»ÏáÝ ÏáÕùÇ¹ ¿. ÷áñÓ³ÝùÇ Ù»ç ÁÝÏ³ñ</w:t>
      </w:r>
      <w:r w:rsidRPr="00C57344">
        <w:rPr>
          <w:rFonts w:ascii="Times LatArm" w:hAnsi="Times LatArm" w:cs="Arial"/>
          <w:sz w:val="22"/>
          <w:szCs w:val="22"/>
          <w:lang w:val="fr-FR"/>
        </w:rPr>
        <w:t xml:space="preserve"> (Ñ»ï¨³Ýù):</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 xml:space="preserve">µ.å³ÛÙ³Ý-å³ï×³é, ûñÇÝ³Ï` </w:t>
      </w:r>
      <w:r w:rsidRPr="00C57344">
        <w:rPr>
          <w:rFonts w:ascii="Times LatArm" w:hAnsi="Times LatArm" w:cs="Arial"/>
          <w:b/>
          <w:sz w:val="22"/>
          <w:szCs w:val="22"/>
          <w:lang w:val="fr-FR"/>
        </w:rPr>
        <w:t>È³íÝ ¿` ÃáÕ ÇÝùÁ í»ñóÝÇ</w:t>
      </w:r>
      <w:r w:rsidRPr="00C57344">
        <w:rPr>
          <w:rFonts w:ascii="Times LatArm" w:hAnsi="Times LatArm" w:cs="Arial"/>
          <w:sz w:val="22"/>
          <w:szCs w:val="22"/>
          <w:lang w:val="fr-FR"/>
        </w:rPr>
        <w:t xml:space="preserve"> (å³ÛÙ³Ý) ¨ </w:t>
      </w:r>
      <w:r w:rsidRPr="00C57344">
        <w:rPr>
          <w:rFonts w:ascii="Times LatArm" w:hAnsi="Times LatArm" w:cs="Arial"/>
          <w:b/>
          <w:sz w:val="22"/>
          <w:szCs w:val="22"/>
          <w:lang w:val="fr-FR"/>
        </w:rPr>
        <w:t>ÂáÕ ÇÝùÁ í»ñóÝÇ. É³íÝ ¿</w:t>
      </w:r>
      <w:r w:rsidRPr="00C57344">
        <w:rPr>
          <w:rFonts w:ascii="Times LatArm" w:hAnsi="Times LatArm" w:cs="Arial"/>
          <w:sz w:val="22"/>
          <w:szCs w:val="22"/>
          <w:lang w:val="fr-FR"/>
        </w:rPr>
        <w:t xml:space="preserve"> (å³ï×³é):</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 xml:space="preserve">Ð³Ý¹ÇåáõÙ »Ý Ý³¨ ³ÛÝåÇëÇ Ï³éáõÛóÝ»ñ, áñáÝóáõÙ ï»ÕÇ ¿ áõÝ»ÝáõÙ ·ÉË³íáñ Ý³Ë³¹³ëáõÃÛáõÝÇó »ñÏñáñ¹³Ï³ÝÇ ³ÝóáõÙ` Ï³åí³Í ß³ÕÏ³åÇ (ß³ÕÏ³å³Ï³Ý µ³éÇ) ß³ñ³¹³ëáõÃÛ³Ý ÷á÷áËáõÃÛ³Ý Ñ»ï:úñÇÝ³ÏÝ»ñ` </w:t>
      </w:r>
      <w:r w:rsidRPr="00C57344">
        <w:rPr>
          <w:rFonts w:ascii="Times LatArm" w:hAnsi="Times LatArm" w:cs="Arial"/>
          <w:b/>
          <w:i/>
          <w:sz w:val="22"/>
          <w:szCs w:val="22"/>
          <w:lang w:val="fr-FR"/>
        </w:rPr>
        <w:t>ØÇÝã</w:t>
      </w:r>
      <w:r w:rsidRPr="00C57344">
        <w:rPr>
          <w:rFonts w:ascii="Times LatArm" w:hAnsi="Times LatArm" w:cs="Arial"/>
          <w:b/>
          <w:sz w:val="22"/>
          <w:szCs w:val="22"/>
          <w:lang w:val="fr-FR"/>
        </w:rPr>
        <w:t xml:space="preserve"> ¹áõ ·ñáõÙ ¿Çñ, »ë ³ßË³ïáõÙ ¿Ç </w:t>
      </w:r>
      <w:r w:rsidRPr="00C57344">
        <w:rPr>
          <w:rFonts w:ascii="Times LatArm" w:hAnsi="Times LatArm" w:cs="Arial"/>
          <w:sz w:val="22"/>
          <w:szCs w:val="22"/>
          <w:lang w:val="fr-FR"/>
        </w:rPr>
        <w:t xml:space="preserve">¨ </w:t>
      </w:r>
      <w:r w:rsidRPr="00C57344">
        <w:rPr>
          <w:rFonts w:ascii="Times LatArm" w:hAnsi="Times LatArm" w:cs="Arial"/>
          <w:b/>
          <w:i/>
          <w:sz w:val="22"/>
          <w:szCs w:val="22"/>
          <w:lang w:val="fr-FR"/>
        </w:rPr>
        <w:t>ØÇÝã</w:t>
      </w:r>
      <w:r w:rsidRPr="00C57344">
        <w:rPr>
          <w:rFonts w:ascii="Times LatArm" w:hAnsi="Times LatArm" w:cs="Arial"/>
          <w:b/>
          <w:sz w:val="22"/>
          <w:szCs w:val="22"/>
          <w:lang w:val="fr-FR"/>
        </w:rPr>
        <w:t xml:space="preserve">  »ë ³ßË³ïáõÙ ¿Ç, ¹áõ ·ñáõÙ ¿Çñ</w:t>
      </w:r>
      <w:r w:rsidRPr="00C57344">
        <w:rPr>
          <w:rFonts w:ascii="Times LatArm" w:hAnsi="Times LatArm" w:cs="Arial"/>
          <w:sz w:val="22"/>
          <w:szCs w:val="22"/>
          <w:lang w:val="fr-FR"/>
        </w:rPr>
        <w:t xml:space="preserve">, </w:t>
      </w:r>
      <w:r w:rsidRPr="00C57344">
        <w:rPr>
          <w:rFonts w:ascii="Times LatArm" w:hAnsi="Times LatArm" w:cs="Arial"/>
          <w:b/>
          <w:i/>
          <w:sz w:val="22"/>
          <w:szCs w:val="22"/>
          <w:lang w:val="fr-FR"/>
        </w:rPr>
        <w:t xml:space="preserve">ÆÝãù³Ý </w:t>
      </w:r>
      <w:r w:rsidRPr="00C57344">
        <w:rPr>
          <w:rFonts w:ascii="Times LatArm" w:hAnsi="Times LatArm" w:cs="Arial"/>
          <w:b/>
          <w:sz w:val="22"/>
          <w:szCs w:val="22"/>
          <w:lang w:val="fr-FR"/>
        </w:rPr>
        <w:t xml:space="preserve">Ý³ ·áéáõÙ ¿ñ, </w:t>
      </w:r>
      <w:r w:rsidRPr="00C57344">
        <w:rPr>
          <w:rFonts w:ascii="Times LatArm" w:hAnsi="Times LatArm" w:cs="Arial"/>
          <w:b/>
          <w:i/>
          <w:sz w:val="22"/>
          <w:szCs w:val="22"/>
          <w:lang w:val="fr-FR"/>
        </w:rPr>
        <w:t>³ÛÝù³Ý</w:t>
      </w:r>
      <w:r w:rsidRPr="00C57344">
        <w:rPr>
          <w:rFonts w:ascii="Times LatArm" w:hAnsi="Times LatArm" w:cs="Arial"/>
          <w:b/>
          <w:sz w:val="22"/>
          <w:szCs w:val="22"/>
          <w:lang w:val="fr-FR"/>
        </w:rPr>
        <w:t xml:space="preserve"> »ë ÉéáõÙ ¿Ç</w:t>
      </w:r>
      <w:r w:rsidRPr="00C57344">
        <w:rPr>
          <w:rFonts w:ascii="Times LatArm" w:hAnsi="Times LatArm" w:cs="Arial"/>
          <w:sz w:val="22"/>
          <w:szCs w:val="22"/>
          <w:lang w:val="fr-FR"/>
        </w:rPr>
        <w:t xml:space="preserve"> ¨ </w:t>
      </w:r>
      <w:r w:rsidRPr="00C57344">
        <w:rPr>
          <w:rFonts w:ascii="Times LatArm" w:hAnsi="Times LatArm" w:cs="Arial"/>
          <w:b/>
          <w:i/>
          <w:sz w:val="22"/>
          <w:szCs w:val="22"/>
          <w:lang w:val="fr-FR"/>
        </w:rPr>
        <w:t>ÆÝãù³Ý</w:t>
      </w:r>
      <w:r w:rsidRPr="00C57344">
        <w:rPr>
          <w:rFonts w:ascii="Times LatArm" w:hAnsi="Times LatArm" w:cs="Arial"/>
          <w:b/>
          <w:sz w:val="22"/>
          <w:szCs w:val="22"/>
          <w:lang w:val="fr-FR"/>
        </w:rPr>
        <w:t xml:space="preserve"> »ë ÉéáõÙ ¿Ç, </w:t>
      </w:r>
      <w:r w:rsidRPr="00C57344">
        <w:rPr>
          <w:rFonts w:ascii="Times LatArm" w:hAnsi="Times LatArm" w:cs="Arial"/>
          <w:b/>
          <w:i/>
          <w:sz w:val="22"/>
          <w:szCs w:val="22"/>
          <w:lang w:val="fr-FR"/>
        </w:rPr>
        <w:t xml:space="preserve">³ÛÝù³Ý </w:t>
      </w:r>
      <w:r w:rsidRPr="00C57344">
        <w:rPr>
          <w:rFonts w:ascii="Times LatArm" w:hAnsi="Times LatArm" w:cs="Arial"/>
          <w:b/>
          <w:sz w:val="22"/>
          <w:szCs w:val="22"/>
          <w:lang w:val="fr-FR"/>
        </w:rPr>
        <w:t>Ý³ ·áéáõÙ ¿ñ</w:t>
      </w:r>
      <w:r w:rsidRPr="00C57344">
        <w:rPr>
          <w:rFonts w:ascii="Times LatArm" w:hAnsi="Times LatArm" w:cs="Arial"/>
          <w:sz w:val="22"/>
          <w:szCs w:val="22"/>
          <w:lang w:val="fr-FR"/>
        </w:rPr>
        <w:t xml:space="preserve">: </w:t>
      </w:r>
    </w:p>
    <w:p w:rsidR="00951DD2" w:rsidRPr="00C57344" w:rsidRDefault="00951DD2" w:rsidP="00951DD2">
      <w:pPr>
        <w:ind w:firstLine="567"/>
        <w:jc w:val="both"/>
        <w:rPr>
          <w:rFonts w:ascii="Times LatArm" w:hAnsi="Times LatArm" w:cs="Arial"/>
          <w:sz w:val="22"/>
          <w:szCs w:val="22"/>
          <w:lang w:val="fr-FR"/>
        </w:rPr>
      </w:pPr>
      <w:r w:rsidRPr="00C57344">
        <w:rPr>
          <w:rFonts w:ascii="Times LatArm" w:hAnsi="Times LatArm" w:cs="Arial"/>
          <w:sz w:val="22"/>
          <w:szCs w:val="22"/>
          <w:lang w:val="fr-FR"/>
        </w:rPr>
        <w:t xml:space="preserve">ÐÇÙÝ³Ï³ÝáõÙ ëñ³Ýù »Ý ß³ñ³¹³ëáõÃÛ³Ý` áñå»ë ß³ñ³ÑÛáõë³Ï³Ý Ï³å³ÏóÙ³Ý ÙÇçáóÇ ù»ñ³Ï³Ý³Ï³Ý ¨ ù»ñ³Ï³Ý³Ï³Ý-ÇÙ³ëï³ÛÇÝ ·áñÍ³éáõÛÃÝ»ñÁ: </w:t>
      </w:r>
    </w:p>
    <w:p w:rsidR="00951DD2" w:rsidRPr="00C57344" w:rsidRDefault="00951DD2" w:rsidP="00951DD2">
      <w:pPr>
        <w:jc w:val="both"/>
        <w:rPr>
          <w:rFonts w:ascii="Times LatArm" w:hAnsi="Times LatArm" w:cs="Arial"/>
          <w:sz w:val="22"/>
          <w:szCs w:val="22"/>
          <w:lang w:val="fr-FR"/>
        </w:rPr>
      </w:pPr>
    </w:p>
    <w:p w:rsidR="00951DD2" w:rsidRDefault="00951DD2" w:rsidP="00951DD2">
      <w:pPr>
        <w:rPr>
          <w:rFonts w:ascii="Arial Armenian" w:hAnsi="Arial Armenian" w:cs="Arial"/>
          <w:sz w:val="24"/>
          <w:szCs w:val="24"/>
          <w:lang w:val="fr-FR"/>
        </w:rPr>
      </w:pPr>
    </w:p>
    <w:p w:rsidR="0079251B" w:rsidRDefault="0079251B" w:rsidP="00951DD2">
      <w:pPr>
        <w:rPr>
          <w:rFonts w:ascii="Arial Armenian" w:hAnsi="Arial Armenian" w:cs="Arial"/>
          <w:sz w:val="24"/>
          <w:szCs w:val="24"/>
          <w:lang w:val="fr-FR"/>
        </w:rPr>
      </w:pPr>
    </w:p>
    <w:p w:rsidR="0079251B" w:rsidRPr="00C57344" w:rsidRDefault="0079251B" w:rsidP="00951DD2">
      <w:pPr>
        <w:rPr>
          <w:rFonts w:ascii="Arial Armenian" w:hAnsi="Arial Armenian" w:cs="Arial"/>
          <w:sz w:val="24"/>
          <w:szCs w:val="24"/>
          <w:lang w:val="fr-FR"/>
        </w:rPr>
      </w:pPr>
    </w:p>
    <w:p w:rsidR="00F44E23" w:rsidRPr="00C57344" w:rsidRDefault="00F44E23" w:rsidP="00F44E23">
      <w:pPr>
        <w:jc w:val="center"/>
        <w:rPr>
          <w:rFonts w:ascii="Times LatArm" w:hAnsi="Times LatArm" w:cs="Arial"/>
          <w:i/>
          <w:sz w:val="22"/>
          <w:szCs w:val="22"/>
          <w:lang w:val="fr-FR"/>
        </w:rPr>
      </w:pPr>
      <w:r w:rsidRPr="00C57344">
        <w:rPr>
          <w:rFonts w:ascii="Times LatArm" w:hAnsi="Times LatArm" w:cs="Arial"/>
          <w:i/>
          <w:sz w:val="22"/>
          <w:szCs w:val="22"/>
          <w:lang w:val="fr-FR"/>
        </w:rPr>
        <w:t>¶ñ³Ï³ÝáõÃÛáõÝ</w:t>
      </w:r>
    </w:p>
    <w:p w:rsidR="00F44E23" w:rsidRPr="00C57344" w:rsidRDefault="00F44E23" w:rsidP="00F44E23">
      <w:pPr>
        <w:jc w:val="center"/>
        <w:rPr>
          <w:rFonts w:ascii="Times LatArm" w:hAnsi="Times LatArm" w:cs="Arial"/>
          <w:i/>
          <w:sz w:val="22"/>
          <w:szCs w:val="22"/>
          <w:lang w:val="fr-FR"/>
        </w:rPr>
      </w:pPr>
    </w:p>
    <w:p w:rsidR="00F44E23" w:rsidRPr="0079251B" w:rsidRDefault="00F44E23" w:rsidP="00284824">
      <w:pPr>
        <w:pStyle w:val="aff6"/>
        <w:numPr>
          <w:ilvl w:val="0"/>
          <w:numId w:val="40"/>
        </w:numPr>
        <w:rPr>
          <w:rFonts w:ascii="Times LatArm" w:hAnsi="Times LatArm" w:cs="Arial"/>
          <w:lang w:val="fr-FR"/>
        </w:rPr>
      </w:pPr>
      <w:r w:rsidRPr="0079251B">
        <w:rPr>
          <w:rFonts w:ascii="Times LatArm" w:hAnsi="Times LatArm" w:cs="Arial"/>
          <w:lang w:val="fr-FR"/>
        </w:rPr>
        <w:t>²µñ³Ñ³ÙÛ³Ý ê.¶., Ð³Ûáó É»½áõ. ß³ñ³ÑÛáõëáõÃÛáõÝ, ºñ</w:t>
      </w:r>
      <w:r w:rsidR="007E5E95" w:rsidRPr="0079251B">
        <w:rPr>
          <w:rFonts w:ascii="Times LatArm" w:hAnsi="Times LatArm" w:cs="Arial"/>
          <w:lang w:val="fr-FR"/>
        </w:rPr>
        <w:t>.</w:t>
      </w:r>
      <w:r w:rsidRPr="0079251B">
        <w:rPr>
          <w:rFonts w:ascii="Times LatArm" w:hAnsi="Times LatArm" w:cs="Arial"/>
          <w:lang w:val="fr-FR"/>
        </w:rPr>
        <w:t>, 2004:</w:t>
      </w:r>
    </w:p>
    <w:p w:rsidR="00F44E23" w:rsidRPr="0079251B" w:rsidRDefault="00F44E23" w:rsidP="00284824">
      <w:pPr>
        <w:pStyle w:val="aff6"/>
        <w:numPr>
          <w:ilvl w:val="0"/>
          <w:numId w:val="40"/>
        </w:numPr>
        <w:rPr>
          <w:rFonts w:ascii="Times LatArm" w:hAnsi="Times LatArm" w:cs="Arial"/>
          <w:lang w:val="fr-FR"/>
        </w:rPr>
      </w:pPr>
      <w:r w:rsidRPr="0079251B">
        <w:rPr>
          <w:rFonts w:ascii="Times LatArm" w:hAnsi="Times LatArm" w:cs="Arial"/>
          <w:lang w:val="fr-FR"/>
        </w:rPr>
        <w:t>²µñ³Ñ³ÙÛ³Ý ê.¶., ä³éÝ³ëÛ³Ý Ü.²., úÑ³ÝÛ³Ý Ð.²., ´³¹ÇÏÛ³Ý Ê.¶., Ä³Ù³Ý³Ï³ÏÇó Ñ³Ûáó É»½áõ.ß³ñ³ÑÛáõëáõÃÛáõÝ, Ñ.3, ºñ</w:t>
      </w:r>
      <w:r w:rsidR="007E5E95" w:rsidRPr="0079251B">
        <w:rPr>
          <w:rFonts w:ascii="Times LatArm" w:hAnsi="Times LatArm" w:cs="Arial"/>
          <w:lang w:val="fr-FR"/>
        </w:rPr>
        <w:t>.</w:t>
      </w:r>
      <w:r w:rsidRPr="0079251B">
        <w:rPr>
          <w:rFonts w:ascii="Times LatArm" w:hAnsi="Times LatArm" w:cs="Arial"/>
          <w:lang w:val="fr-FR"/>
        </w:rPr>
        <w:t>, 1976:</w:t>
      </w:r>
    </w:p>
    <w:p w:rsidR="00F44E23" w:rsidRPr="0079251B" w:rsidRDefault="00F44E23" w:rsidP="00284824">
      <w:pPr>
        <w:pStyle w:val="aff6"/>
        <w:numPr>
          <w:ilvl w:val="0"/>
          <w:numId w:val="40"/>
        </w:numPr>
        <w:rPr>
          <w:rFonts w:ascii="Times LatArm" w:hAnsi="Times LatArm" w:cs="Arial"/>
          <w:lang w:val="fr-FR"/>
        </w:rPr>
      </w:pPr>
      <w:r w:rsidRPr="0079251B">
        <w:rPr>
          <w:rFonts w:ascii="Times LatArm" w:hAnsi="Times LatArm" w:cs="Arial"/>
          <w:lang w:val="fr-FR"/>
        </w:rPr>
        <w:t>²í»ïÇëÛ³Ý Úáõ., ¼³ù³ñÛ³Ý Ð., Ð³Ûáó É»½áõ. Ó¨³µ³ÝáõÃÛáõÝ, ºñ</w:t>
      </w:r>
      <w:r w:rsidR="008E080B" w:rsidRPr="0079251B">
        <w:rPr>
          <w:rFonts w:ascii="Times LatArm" w:hAnsi="Times LatArm" w:cs="Arial"/>
          <w:lang w:val="fr-FR"/>
        </w:rPr>
        <w:t>.</w:t>
      </w:r>
      <w:r w:rsidRPr="0079251B">
        <w:rPr>
          <w:rFonts w:ascii="Times LatArm" w:hAnsi="Times LatArm" w:cs="Arial"/>
          <w:lang w:val="fr-FR"/>
        </w:rPr>
        <w:t>, 2008:</w:t>
      </w:r>
    </w:p>
    <w:p w:rsidR="00F44E23" w:rsidRPr="0079251B" w:rsidRDefault="00F44E23" w:rsidP="00284824">
      <w:pPr>
        <w:pStyle w:val="aff6"/>
        <w:numPr>
          <w:ilvl w:val="0"/>
          <w:numId w:val="40"/>
        </w:numPr>
        <w:rPr>
          <w:rFonts w:ascii="Times LatArm" w:hAnsi="Times LatArm" w:cs="Arial"/>
          <w:lang w:val="fr-FR"/>
        </w:rPr>
      </w:pPr>
      <w:r w:rsidRPr="0079251B">
        <w:rPr>
          <w:rFonts w:ascii="Times LatArm" w:hAnsi="Times LatArm" w:cs="Arial"/>
          <w:lang w:val="fr-FR"/>
        </w:rPr>
        <w:t>´³¹ÇÏÛ³Ý Ê.¶., Ä³Ù³Ý³Ï³ÏÇó Ñ³Ûáó É»½íÇ ß³ñ³¹³ëáõÃÛáõÝÁ ¨ Ýñ³ áõëáõóáõÙÁ, ºñ</w:t>
      </w:r>
      <w:r w:rsidR="007E5E95" w:rsidRPr="0079251B">
        <w:rPr>
          <w:rFonts w:ascii="Times LatArm" w:hAnsi="Times LatArm" w:cs="Arial"/>
          <w:lang w:val="fr-FR"/>
        </w:rPr>
        <w:t>.</w:t>
      </w:r>
      <w:r w:rsidRPr="0079251B">
        <w:rPr>
          <w:rFonts w:ascii="Times LatArm" w:hAnsi="Times LatArm" w:cs="Arial"/>
          <w:lang w:val="fr-FR"/>
        </w:rPr>
        <w:t>, 1984:</w:t>
      </w:r>
    </w:p>
    <w:p w:rsidR="00F44E23" w:rsidRPr="0079251B" w:rsidRDefault="00F44E23" w:rsidP="00284824">
      <w:pPr>
        <w:pStyle w:val="aff6"/>
        <w:numPr>
          <w:ilvl w:val="0"/>
          <w:numId w:val="40"/>
        </w:numPr>
        <w:rPr>
          <w:rFonts w:ascii="Times LatArm" w:hAnsi="Times LatArm" w:cs="Arial"/>
          <w:lang w:val="fr-FR"/>
        </w:rPr>
      </w:pPr>
      <w:r w:rsidRPr="0079251B">
        <w:rPr>
          <w:rFonts w:ascii="Times LatArm" w:hAnsi="Times LatArm" w:cs="Arial"/>
          <w:lang w:val="fr-FR"/>
        </w:rPr>
        <w:t>¼³ù³ñÛ³Ý Ð., ²í»ïÇëÛ³Ý Úáõ., Ð³Ûáó É»½áõ.ß³ñ³ÑÛáõëáõÃÛáõÝ, ºñ</w:t>
      </w:r>
      <w:r w:rsidR="008E080B" w:rsidRPr="0079251B">
        <w:rPr>
          <w:rFonts w:ascii="Times LatArm" w:hAnsi="Times LatArm" w:cs="Arial"/>
          <w:lang w:val="fr-FR"/>
        </w:rPr>
        <w:t>.</w:t>
      </w:r>
      <w:r w:rsidRPr="0079251B">
        <w:rPr>
          <w:rFonts w:ascii="Times LatArm" w:hAnsi="Times LatArm" w:cs="Arial"/>
          <w:lang w:val="fr-FR"/>
        </w:rPr>
        <w:t>, 2009:</w:t>
      </w:r>
    </w:p>
    <w:p w:rsidR="00F44E23" w:rsidRPr="0079251B" w:rsidRDefault="00F44E23" w:rsidP="00284824">
      <w:pPr>
        <w:pStyle w:val="aff6"/>
        <w:numPr>
          <w:ilvl w:val="0"/>
          <w:numId w:val="40"/>
        </w:numPr>
        <w:rPr>
          <w:rFonts w:ascii="Times LatArm" w:hAnsi="Times LatArm" w:cs="Arial"/>
          <w:lang w:val="fr-FR"/>
        </w:rPr>
      </w:pPr>
      <w:r w:rsidRPr="0079251B">
        <w:rPr>
          <w:rFonts w:ascii="Times LatArm" w:hAnsi="Times LatArm" w:cs="Arial"/>
          <w:lang w:val="fr-FR"/>
        </w:rPr>
        <w:t>ä³åáÛ³Ý ².Ð., ´³¹ÇÏÛ³Ý Ê.¶., Ä³Ù³Ý³Ï³ÏÇó Ñ³Ûáó É»½íÇ ß³ñ³ÑÛáõëáõÃÛáõÝ, ºñ</w:t>
      </w:r>
      <w:r w:rsidR="007E5E95" w:rsidRPr="0079251B">
        <w:rPr>
          <w:rFonts w:ascii="Times LatArm" w:hAnsi="Times LatArm" w:cs="Arial"/>
          <w:lang w:val="fr-FR"/>
        </w:rPr>
        <w:t>.</w:t>
      </w:r>
      <w:r w:rsidRPr="0079251B">
        <w:rPr>
          <w:rFonts w:ascii="Times LatArm" w:hAnsi="Times LatArm" w:cs="Arial"/>
          <w:lang w:val="fr-FR"/>
        </w:rPr>
        <w:t>, 2003:</w:t>
      </w:r>
    </w:p>
    <w:p w:rsidR="00F44E23" w:rsidRPr="0079251B" w:rsidRDefault="00F44E23" w:rsidP="00284824">
      <w:pPr>
        <w:pStyle w:val="aff6"/>
        <w:numPr>
          <w:ilvl w:val="0"/>
          <w:numId w:val="40"/>
        </w:numPr>
        <w:rPr>
          <w:rFonts w:ascii="Times LatArm" w:hAnsi="Times LatArm" w:cs="Arial"/>
          <w:lang w:val="fr-FR"/>
        </w:rPr>
      </w:pPr>
      <w:r w:rsidRPr="0079251B">
        <w:rPr>
          <w:rFonts w:ascii="Times LatArm" w:hAnsi="Times LatArm" w:cs="Arial"/>
          <w:lang w:val="fr-FR"/>
        </w:rPr>
        <w:t>ä»ïñáëÛ³Ý Ð.¼., Ð³Û»ñ»Ý³·Çï³Ï³Ý µ³é³ñ³Ý, ºñ</w:t>
      </w:r>
      <w:r w:rsidR="007E5E95" w:rsidRPr="0079251B">
        <w:rPr>
          <w:rFonts w:ascii="Times LatArm" w:hAnsi="Times LatArm" w:cs="Arial"/>
          <w:lang w:val="fr-FR"/>
        </w:rPr>
        <w:t>.</w:t>
      </w:r>
      <w:r w:rsidRPr="0079251B">
        <w:rPr>
          <w:rFonts w:ascii="Times LatArm" w:hAnsi="Times LatArm" w:cs="Arial"/>
          <w:lang w:val="fr-FR"/>
        </w:rPr>
        <w:t>, 1987:</w:t>
      </w:r>
    </w:p>
    <w:p w:rsidR="00F44E23" w:rsidRPr="004C397B" w:rsidRDefault="00F44E23" w:rsidP="00F44E23">
      <w:pPr>
        <w:rPr>
          <w:rFonts w:ascii="Times LatArm" w:hAnsi="Times LatArm" w:cs="Arial"/>
          <w:sz w:val="22"/>
          <w:szCs w:val="22"/>
          <w:lang w:val="fr-FR"/>
        </w:rPr>
      </w:pPr>
    </w:p>
    <w:p w:rsidR="00F44E23" w:rsidRPr="004C397B" w:rsidRDefault="00F44E23" w:rsidP="00F44E23">
      <w:pPr>
        <w:rPr>
          <w:rFonts w:ascii="Arial Armenian" w:hAnsi="Arial Armenian" w:cs="Arial"/>
          <w:sz w:val="22"/>
          <w:szCs w:val="22"/>
          <w:lang w:val="fr-FR"/>
        </w:rPr>
      </w:pPr>
    </w:p>
    <w:p w:rsidR="0079251B" w:rsidRPr="004C397B" w:rsidRDefault="0079251B" w:rsidP="00F44E23">
      <w:pPr>
        <w:spacing w:line="360" w:lineRule="auto"/>
        <w:jc w:val="center"/>
        <w:rPr>
          <w:rFonts w:ascii="Times LatRus" w:hAnsi="Times LatRus"/>
          <w:i/>
          <w:sz w:val="22"/>
          <w:szCs w:val="22"/>
          <w:lang w:val="fr-FR"/>
        </w:rPr>
      </w:pPr>
    </w:p>
    <w:p w:rsidR="00951DD2" w:rsidRDefault="00951DD2" w:rsidP="00016962">
      <w:pPr>
        <w:jc w:val="center"/>
        <w:rPr>
          <w:rFonts w:ascii="Times LatRus" w:hAnsi="Times LatRus"/>
          <w:i/>
          <w:sz w:val="22"/>
          <w:szCs w:val="22"/>
          <w:lang w:val="fr-FR"/>
        </w:rPr>
      </w:pPr>
      <w:r w:rsidRPr="004C397B">
        <w:rPr>
          <w:rFonts w:ascii="Times LatRus" w:hAnsi="Times LatRus"/>
          <w:i/>
          <w:sz w:val="22"/>
          <w:szCs w:val="22"/>
          <w:lang w:val="fr-FR"/>
        </w:rPr>
        <w:t>Ðåçþìå</w:t>
      </w:r>
    </w:p>
    <w:p w:rsidR="00016962" w:rsidRPr="004C397B" w:rsidRDefault="00016962" w:rsidP="00016962">
      <w:pPr>
        <w:jc w:val="center"/>
        <w:rPr>
          <w:rFonts w:ascii="Times LatRus" w:hAnsi="Times LatRus"/>
          <w:i/>
          <w:sz w:val="22"/>
          <w:szCs w:val="22"/>
          <w:lang w:val="fr-FR"/>
        </w:rPr>
      </w:pPr>
    </w:p>
    <w:p w:rsidR="00951DD2" w:rsidRPr="004C397B" w:rsidRDefault="00951DD2" w:rsidP="00016962">
      <w:pPr>
        <w:ind w:firstLine="567"/>
        <w:jc w:val="both"/>
        <w:rPr>
          <w:rFonts w:ascii="Times LatRus" w:hAnsi="Times LatRus"/>
          <w:sz w:val="22"/>
          <w:szCs w:val="22"/>
          <w:lang w:val="fr-FR"/>
        </w:rPr>
      </w:pPr>
      <w:r w:rsidRPr="004C397B">
        <w:rPr>
          <w:rFonts w:ascii="Times LatRus" w:hAnsi="Times LatRus"/>
          <w:sz w:val="22"/>
          <w:szCs w:val="22"/>
          <w:lang w:val="fr-FR"/>
        </w:rPr>
        <w:t xml:space="preserve">Àðìÿíñêîìó ÿçûêó êàê è ìíîãèì </w:t>
      </w:r>
      <w:r w:rsidRPr="00F44E23">
        <w:rPr>
          <w:sz w:val="22"/>
          <w:szCs w:val="22"/>
        </w:rPr>
        <w:t>аггл</w:t>
      </w:r>
      <w:r w:rsidRPr="00F44E23">
        <w:rPr>
          <w:sz w:val="22"/>
          <w:szCs w:val="22"/>
          <w:lang w:val="en-US"/>
        </w:rPr>
        <w:t>ютинативным</w:t>
      </w:r>
      <w:r w:rsidRPr="004C397B">
        <w:rPr>
          <w:sz w:val="22"/>
          <w:szCs w:val="22"/>
          <w:lang w:val="fr-FR"/>
        </w:rPr>
        <w:t xml:space="preserve"> </w:t>
      </w:r>
      <w:r w:rsidRPr="004C397B">
        <w:rPr>
          <w:rFonts w:ascii="Times LatRus" w:hAnsi="Times LatRus"/>
          <w:sz w:val="22"/>
          <w:szCs w:val="22"/>
          <w:lang w:val="fr-FR"/>
        </w:rPr>
        <w:t xml:space="preserve">ÿçûêàì ïðèñóù ñâîáîäíûé </w:t>
      </w:r>
      <w:r w:rsidRPr="00F44E23">
        <w:rPr>
          <w:sz w:val="22"/>
          <w:szCs w:val="22"/>
        </w:rPr>
        <w:t>порядок</w:t>
      </w:r>
      <w:r w:rsidRPr="004C397B">
        <w:rPr>
          <w:sz w:val="22"/>
          <w:szCs w:val="22"/>
          <w:lang w:val="fr-FR"/>
        </w:rPr>
        <w:t xml:space="preserve"> </w:t>
      </w:r>
      <w:r w:rsidRPr="00F44E23">
        <w:rPr>
          <w:sz w:val="22"/>
          <w:szCs w:val="22"/>
        </w:rPr>
        <w:t>слов</w:t>
      </w:r>
      <w:r w:rsidRPr="004C397B">
        <w:rPr>
          <w:sz w:val="22"/>
          <w:szCs w:val="22"/>
          <w:lang w:val="fr-FR"/>
        </w:rPr>
        <w:t xml:space="preserve"> </w:t>
      </w:r>
      <w:r w:rsidRPr="00F44E23">
        <w:rPr>
          <w:sz w:val="22"/>
          <w:szCs w:val="22"/>
          <w:lang w:val="en-US"/>
        </w:rPr>
        <w:t>и</w:t>
      </w:r>
      <w:r w:rsidRPr="004C397B">
        <w:rPr>
          <w:sz w:val="22"/>
          <w:szCs w:val="22"/>
          <w:lang w:val="fr-FR"/>
        </w:rPr>
        <w:t xml:space="preserve"> </w:t>
      </w:r>
      <w:r w:rsidRPr="00F44E23">
        <w:rPr>
          <w:sz w:val="22"/>
          <w:szCs w:val="22"/>
          <w:lang w:val="en-US"/>
        </w:rPr>
        <w:t>предложений</w:t>
      </w:r>
      <w:r w:rsidRPr="004C397B">
        <w:rPr>
          <w:sz w:val="22"/>
          <w:szCs w:val="22"/>
          <w:lang w:val="fr-FR"/>
        </w:rPr>
        <w:t>,</w:t>
      </w:r>
      <w:r w:rsidRPr="004C397B">
        <w:rPr>
          <w:rFonts w:ascii="Times LatRus" w:hAnsi="Times LatRus"/>
          <w:sz w:val="22"/>
          <w:szCs w:val="22"/>
          <w:lang w:val="fr-FR"/>
        </w:rPr>
        <w:t xml:space="preserve"> êîòîðûé èìååò ãðàììàòè÷åñêóþ, ãðàììàòèêî-ñåìàíòè÷åñêóþ è ñòèëèñòè÷åñêóþ ôóíêöèþ. Äàííàÿ ñòàòüÿ ðàññìàòðèâàåò  òîëüêî  ïåðâûå äâå ôóíêöèè. Îíè àíàëèçèðóþòñÿ â ñòðóêòóðàõ ïðîñòûõ è ñëîæíûõ ïðåäëîæåíèé. Â ïðîñòûõ ïðåäëîæåíèÿõ </w:t>
      </w:r>
      <w:r w:rsidRPr="00F44E23">
        <w:rPr>
          <w:sz w:val="22"/>
          <w:szCs w:val="22"/>
        </w:rPr>
        <w:t>порядок</w:t>
      </w:r>
      <w:r w:rsidRPr="004C397B">
        <w:rPr>
          <w:sz w:val="22"/>
          <w:szCs w:val="22"/>
          <w:lang w:val="fr-FR"/>
        </w:rPr>
        <w:t xml:space="preserve"> </w:t>
      </w:r>
      <w:r w:rsidRPr="00F44E23">
        <w:rPr>
          <w:sz w:val="22"/>
          <w:szCs w:val="22"/>
        </w:rPr>
        <w:t>слов</w:t>
      </w:r>
      <w:r w:rsidRPr="004C397B">
        <w:rPr>
          <w:sz w:val="22"/>
          <w:szCs w:val="22"/>
          <w:lang w:val="fr-FR"/>
        </w:rPr>
        <w:t xml:space="preserve"> </w:t>
      </w:r>
      <w:r w:rsidRPr="004C397B">
        <w:rPr>
          <w:rFonts w:ascii="Times LatRus" w:hAnsi="Times LatRus"/>
          <w:sz w:val="22"/>
          <w:szCs w:val="22"/>
          <w:lang w:val="fr-FR"/>
        </w:rPr>
        <w:t xml:space="preserve"> èìååò ãðàììàòè÷åñêóþ è ãðàììàòèêî-ñåìàíòè÷åñêóþ ôóíêöèþ, à â ñëîæíûõ ïðåäëîæåíèÿõ </w:t>
      </w:r>
      <w:r w:rsidRPr="008E080B">
        <w:rPr>
          <w:sz w:val="22"/>
          <w:szCs w:val="22"/>
        </w:rPr>
        <w:t>порядок</w:t>
      </w:r>
      <w:r w:rsidRPr="008E080B">
        <w:rPr>
          <w:sz w:val="22"/>
          <w:szCs w:val="22"/>
          <w:lang w:val="fr-FR"/>
        </w:rPr>
        <w:t xml:space="preserve"> </w:t>
      </w:r>
      <w:r w:rsidRPr="008E080B">
        <w:rPr>
          <w:sz w:val="22"/>
          <w:szCs w:val="22"/>
        </w:rPr>
        <w:t>предложений</w:t>
      </w:r>
      <w:r w:rsidRPr="008E080B">
        <w:rPr>
          <w:sz w:val="22"/>
          <w:szCs w:val="22"/>
          <w:lang w:val="fr-FR"/>
        </w:rPr>
        <w:t xml:space="preserve"> -</w:t>
      </w:r>
      <w:r w:rsidRPr="004C397B">
        <w:rPr>
          <w:rFonts w:ascii="Times LatRus" w:hAnsi="Times LatRus" w:cs="Arial"/>
          <w:sz w:val="22"/>
          <w:szCs w:val="22"/>
          <w:lang w:val="fr-FR"/>
        </w:rPr>
        <w:t xml:space="preserve"> </w:t>
      </w:r>
      <w:r w:rsidRPr="004C397B">
        <w:rPr>
          <w:rFonts w:ascii="Times LatRus" w:hAnsi="Times LatRus"/>
          <w:sz w:val="22"/>
          <w:szCs w:val="22"/>
          <w:lang w:val="fr-FR"/>
        </w:rPr>
        <w:t>òîëüêî  ãðàììàòèêî-ñåìàíòè÷åñêóþ.</w:t>
      </w:r>
    </w:p>
    <w:p w:rsidR="00951DD2" w:rsidRPr="004C397B" w:rsidRDefault="00951DD2" w:rsidP="00F44E23">
      <w:pPr>
        <w:ind w:firstLine="567"/>
        <w:jc w:val="both"/>
        <w:rPr>
          <w:rFonts w:ascii="Times LatRus" w:hAnsi="Times LatRus" w:cs="Arial"/>
          <w:sz w:val="22"/>
          <w:szCs w:val="22"/>
          <w:lang w:val="fr-FR"/>
        </w:rPr>
      </w:pPr>
    </w:p>
    <w:p w:rsidR="00951DD2" w:rsidRPr="004C397B" w:rsidRDefault="00951DD2" w:rsidP="00F44E23">
      <w:pPr>
        <w:ind w:firstLine="567"/>
        <w:jc w:val="both"/>
        <w:rPr>
          <w:rFonts w:ascii="Times LatRus" w:hAnsi="Times LatRus" w:cs="Arial"/>
          <w:sz w:val="22"/>
          <w:szCs w:val="22"/>
          <w:lang w:val="fr-FR"/>
        </w:rPr>
      </w:pPr>
    </w:p>
    <w:p w:rsidR="00951DD2" w:rsidRPr="004C397B" w:rsidRDefault="00951DD2" w:rsidP="00F44E23">
      <w:pPr>
        <w:ind w:firstLine="567"/>
        <w:jc w:val="both"/>
        <w:rPr>
          <w:rFonts w:ascii="Times LatRus" w:hAnsi="Times LatRus" w:cs="Arial"/>
          <w:sz w:val="22"/>
          <w:szCs w:val="22"/>
          <w:lang w:val="fr-FR"/>
        </w:rPr>
      </w:pPr>
      <w:r w:rsidRPr="004C397B">
        <w:rPr>
          <w:rFonts w:ascii="Times LatRus" w:hAnsi="Times LatRus"/>
          <w:sz w:val="22"/>
          <w:szCs w:val="22"/>
          <w:lang w:val="fr-FR"/>
        </w:rPr>
        <w:t xml:space="preserve">                             </w:t>
      </w:r>
    </w:p>
    <w:p w:rsidR="00951DD2" w:rsidRPr="004C397B" w:rsidRDefault="00951DD2" w:rsidP="00951DD2">
      <w:pPr>
        <w:rPr>
          <w:rFonts w:ascii="Arial Armenian" w:hAnsi="Arial Armenian" w:cs="Arial"/>
          <w:sz w:val="24"/>
          <w:szCs w:val="24"/>
          <w:lang w:val="fr-FR"/>
        </w:rPr>
      </w:pPr>
    </w:p>
    <w:p w:rsidR="00951DD2" w:rsidRDefault="00951DD2" w:rsidP="00951DD2">
      <w:pPr>
        <w:rPr>
          <w:rFonts w:ascii="Arial Armenian" w:hAnsi="Arial Armenian" w:cs="Arial"/>
          <w:sz w:val="24"/>
          <w:szCs w:val="24"/>
          <w:lang w:val="fr-FR"/>
        </w:rPr>
      </w:pPr>
    </w:p>
    <w:p w:rsidR="00B340C2" w:rsidRDefault="00B340C2" w:rsidP="00951DD2">
      <w:pPr>
        <w:rPr>
          <w:rFonts w:ascii="Arial Armenian" w:hAnsi="Arial Armenian" w:cs="Arial"/>
          <w:sz w:val="24"/>
          <w:szCs w:val="24"/>
          <w:lang w:val="fr-FR"/>
        </w:rPr>
      </w:pPr>
    </w:p>
    <w:p w:rsidR="00B340C2" w:rsidRDefault="00B340C2" w:rsidP="00951DD2">
      <w:pPr>
        <w:rPr>
          <w:rFonts w:ascii="Arial Armenian" w:hAnsi="Arial Armenian" w:cs="Arial"/>
          <w:sz w:val="24"/>
          <w:szCs w:val="24"/>
          <w:lang w:val="fr-FR"/>
        </w:rPr>
      </w:pPr>
    </w:p>
    <w:p w:rsidR="00B340C2" w:rsidRDefault="00B340C2" w:rsidP="00951DD2">
      <w:pPr>
        <w:rPr>
          <w:rFonts w:ascii="Arial Armenian" w:hAnsi="Arial Armenian" w:cs="Arial"/>
          <w:sz w:val="24"/>
          <w:szCs w:val="24"/>
          <w:lang w:val="fr-FR"/>
        </w:rPr>
      </w:pPr>
    </w:p>
    <w:p w:rsidR="00B340C2" w:rsidRPr="00D707FA" w:rsidRDefault="00B340C2" w:rsidP="00B340C2">
      <w:pPr>
        <w:spacing w:line="250" w:lineRule="auto"/>
        <w:jc w:val="center"/>
        <w:rPr>
          <w:rFonts w:ascii="Times LatArm" w:hAnsi="Times LatArm"/>
          <w:b/>
          <w:sz w:val="18"/>
          <w:szCs w:val="18"/>
          <w:lang w:val="fr-FR"/>
        </w:rPr>
      </w:pPr>
      <w:r>
        <w:rPr>
          <w:rFonts w:ascii="Times LatArm" w:hAnsi="Times LatArm"/>
          <w:b/>
          <w:sz w:val="18"/>
          <w:szCs w:val="18"/>
          <w:lang w:val="fr-FR"/>
        </w:rPr>
        <w:lastRenderedPageBreak/>
        <w:t>²</w:t>
      </w:r>
      <w:r w:rsidRPr="00D707FA">
        <w:rPr>
          <w:rFonts w:ascii="Times LatArm" w:hAnsi="Times LatArm"/>
          <w:b/>
          <w:sz w:val="18"/>
          <w:szCs w:val="18"/>
          <w:lang w:val="fr-FR"/>
        </w:rPr>
        <w:t>ðò²ÊÆ äºî²Î²Ü Ð²Ø²Èê²ð²ÜÆ ¶Æî²Î²Ü îºÔºÎ²¶Æð</w:t>
      </w:r>
    </w:p>
    <w:p w:rsidR="00B340C2" w:rsidRPr="00D707FA" w:rsidRDefault="00B340C2" w:rsidP="00B340C2">
      <w:pPr>
        <w:jc w:val="center"/>
        <w:rPr>
          <w:rFonts w:ascii="Times LatRus" w:hAnsi="Times LatRus"/>
          <w:b/>
          <w:sz w:val="18"/>
          <w:szCs w:val="18"/>
          <w:lang w:val="fr-FR"/>
        </w:rPr>
      </w:pPr>
      <w:r w:rsidRPr="00D707FA">
        <w:rPr>
          <w:rFonts w:ascii="Times LatRus" w:hAnsi="Times LatRus"/>
          <w:b/>
          <w:sz w:val="18"/>
          <w:szCs w:val="18"/>
          <w:lang w:val="fr-FR"/>
        </w:rPr>
        <w:t>Ó×ÅÍÛÅ ÇÀÏÈÑÊÈ ÀÐÖÀÕÑÊÎÃÎ ÃÎÑÓÄÀÐÑÒÂÅÍÍÎÃÎ ÓÍÈÂÅÐÑÈÒÅÒÀ</w:t>
      </w:r>
    </w:p>
    <w:p w:rsidR="00B340C2" w:rsidRPr="00D707FA" w:rsidRDefault="007D0E60" w:rsidP="00B340C2">
      <w:pPr>
        <w:pStyle w:val="3"/>
        <w:tabs>
          <w:tab w:val="left" w:pos="4035"/>
        </w:tabs>
        <w:jc w:val="left"/>
        <w:rPr>
          <w:rFonts w:ascii="Times LatArm" w:hAnsi="Times LatArm"/>
          <w:b/>
          <w:bCs/>
          <w:i/>
          <w:sz w:val="14"/>
          <w:szCs w:val="14"/>
          <w:lang w:val="fr-FR"/>
        </w:rPr>
      </w:pPr>
      <w:r>
        <w:rPr>
          <w:rFonts w:ascii="Times LatArm" w:hAnsi="Times LatArm"/>
          <w:b/>
          <w:bCs/>
          <w:i/>
          <w:noProof/>
          <w:snapToGrid/>
          <w:sz w:val="14"/>
          <w:szCs w:val="14"/>
          <w:lang w:eastAsia="ru-RU"/>
        </w:rPr>
        <w:pict>
          <v:line id="_x0000_s20482" style="position:absolute;z-index:252002304" from="1.75pt,6.6pt" to="460.75pt,6.6pt" strokeweight="3pt">
            <v:stroke linestyle="thinThick"/>
          </v:line>
        </w:pict>
      </w:r>
      <w:r w:rsidR="00B340C2" w:rsidRPr="00D707FA">
        <w:rPr>
          <w:rFonts w:ascii="Times LatArm" w:hAnsi="Times LatArm"/>
          <w:b/>
          <w:bCs/>
          <w:i/>
          <w:sz w:val="14"/>
          <w:szCs w:val="14"/>
          <w:lang w:val="fr-FR"/>
        </w:rPr>
        <w:tab/>
      </w:r>
    </w:p>
    <w:p w:rsidR="00B340C2" w:rsidRPr="00D707FA" w:rsidRDefault="00B340C2" w:rsidP="00B340C2">
      <w:pPr>
        <w:pStyle w:val="3"/>
        <w:jc w:val="center"/>
        <w:rPr>
          <w:rFonts w:ascii="Times LatArm" w:hAnsi="Times LatArm"/>
          <w:b/>
          <w:bCs/>
          <w:sz w:val="18"/>
          <w:szCs w:val="18"/>
          <w:lang w:val="fr-FR"/>
        </w:rPr>
      </w:pPr>
      <w:r w:rsidRPr="00D707FA">
        <w:rPr>
          <w:rFonts w:ascii="Times LatArm" w:hAnsi="Times LatArm"/>
          <w:b/>
          <w:bCs/>
          <w:sz w:val="18"/>
          <w:szCs w:val="18"/>
          <w:lang w:val="fr-FR"/>
        </w:rPr>
        <w:t>1-2 (23-24) 2011</w:t>
      </w:r>
    </w:p>
    <w:p w:rsidR="00B340C2" w:rsidRDefault="00B340C2" w:rsidP="00B340C2">
      <w:pPr>
        <w:jc w:val="both"/>
        <w:rPr>
          <w:rFonts w:ascii="Times LatArm" w:hAnsi="Times LatArm"/>
          <w:b/>
          <w:sz w:val="22"/>
          <w:szCs w:val="22"/>
          <w:lang w:val="fr-FR"/>
        </w:rPr>
      </w:pPr>
      <w:r w:rsidRPr="00374DF9">
        <w:rPr>
          <w:rFonts w:ascii="Times LatArm" w:hAnsi="Times LatArm" w:cs="Arial"/>
          <w:i/>
          <w:sz w:val="24"/>
          <w:szCs w:val="24"/>
          <w:lang w:val="fr-FR"/>
        </w:rPr>
        <w:t xml:space="preserve">Ðî¸ </w:t>
      </w:r>
      <w:r w:rsidR="00F74E5B">
        <w:rPr>
          <w:rFonts w:ascii="Times LatArm" w:hAnsi="Times LatArm" w:cs="Arial"/>
          <w:i/>
          <w:sz w:val="24"/>
          <w:szCs w:val="24"/>
          <w:lang w:val="fr-FR"/>
        </w:rPr>
        <w:t>82.09</w:t>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t xml:space="preserve">       ¶ñ³Ï³Ý³·ÇïáõÃÛáõÝ</w:t>
      </w:r>
      <w:r w:rsidRPr="00A47BD0">
        <w:rPr>
          <w:rFonts w:ascii="Times LatArm" w:hAnsi="Times LatArm"/>
          <w:b/>
          <w:sz w:val="22"/>
          <w:szCs w:val="22"/>
          <w:lang w:val="fr-FR"/>
        </w:rPr>
        <w:t xml:space="preserve"> </w:t>
      </w:r>
    </w:p>
    <w:p w:rsidR="00B340C2" w:rsidRPr="00B340C2" w:rsidRDefault="00B340C2" w:rsidP="00B340C2">
      <w:pPr>
        <w:jc w:val="both"/>
        <w:rPr>
          <w:rFonts w:ascii="Times LatArm" w:hAnsi="Times LatArm"/>
          <w:b/>
          <w:sz w:val="10"/>
          <w:szCs w:val="10"/>
          <w:lang w:val="fr-FR"/>
        </w:rPr>
      </w:pPr>
    </w:p>
    <w:p w:rsidR="00B340C2" w:rsidRPr="00A47BD0" w:rsidRDefault="00B340C2" w:rsidP="00B340C2">
      <w:pPr>
        <w:jc w:val="center"/>
        <w:rPr>
          <w:rFonts w:ascii="Times LatArm" w:hAnsi="Times LatArm"/>
          <w:b/>
          <w:sz w:val="22"/>
          <w:szCs w:val="22"/>
          <w:lang w:val="fr-FR"/>
        </w:rPr>
      </w:pPr>
      <w:r w:rsidRPr="00A47BD0">
        <w:rPr>
          <w:rFonts w:ascii="Times LatArm" w:hAnsi="Times LatArm"/>
          <w:b/>
          <w:sz w:val="22"/>
          <w:szCs w:val="22"/>
          <w:lang w:val="fr-FR"/>
        </w:rPr>
        <w:t>ÄàÔàìð¸²Î²Ü ÆØ²êîàôÂÚ²Ü Üàð ÐÆÞ²î²Î²ð²Ü</w:t>
      </w:r>
    </w:p>
    <w:p w:rsidR="00B340C2" w:rsidRPr="00A47BD0" w:rsidRDefault="00B340C2" w:rsidP="00B340C2">
      <w:pPr>
        <w:jc w:val="center"/>
        <w:rPr>
          <w:rFonts w:ascii="Times LatArm" w:hAnsi="Times LatArm"/>
          <w:sz w:val="10"/>
          <w:szCs w:val="10"/>
          <w:lang w:val="fr-FR"/>
        </w:rPr>
      </w:pPr>
    </w:p>
    <w:p w:rsidR="00B340C2" w:rsidRPr="001F5C31" w:rsidRDefault="00B340C2" w:rsidP="00B340C2">
      <w:pPr>
        <w:jc w:val="center"/>
        <w:rPr>
          <w:rFonts w:ascii="Times LatArm" w:hAnsi="Times LatArm"/>
          <w:sz w:val="26"/>
          <w:szCs w:val="26"/>
          <w:lang w:val="fr-FR"/>
        </w:rPr>
      </w:pPr>
      <w:r w:rsidRPr="001F5C31">
        <w:rPr>
          <w:rFonts w:ascii="Times LatArm" w:hAnsi="Times LatArm"/>
          <w:sz w:val="26"/>
          <w:szCs w:val="26"/>
          <w:lang w:val="fr-FR"/>
        </w:rPr>
        <w:t>².</w:t>
      </w:r>
      <w:r>
        <w:rPr>
          <w:rFonts w:ascii="Times LatArm" w:hAnsi="Times LatArm"/>
          <w:sz w:val="26"/>
          <w:szCs w:val="26"/>
          <w:lang w:val="fr-FR"/>
        </w:rPr>
        <w:t>Ø.</w:t>
      </w:r>
      <w:r w:rsidRPr="001F5C31">
        <w:rPr>
          <w:rFonts w:ascii="Times LatArm" w:hAnsi="Times LatArm"/>
          <w:sz w:val="26"/>
          <w:szCs w:val="26"/>
          <w:lang w:val="fr-FR"/>
        </w:rPr>
        <w:t>²Ã³Û³Ý</w:t>
      </w:r>
    </w:p>
    <w:p w:rsidR="00B340C2" w:rsidRDefault="00B340C2" w:rsidP="00B340C2">
      <w:pPr>
        <w:ind w:left="1440" w:firstLine="720"/>
        <w:jc w:val="both"/>
        <w:rPr>
          <w:rFonts w:ascii="Times LatArm" w:hAnsi="Times LatArm"/>
          <w:sz w:val="22"/>
          <w:szCs w:val="22"/>
          <w:lang w:val="fr-FR"/>
        </w:rPr>
      </w:pPr>
    </w:p>
    <w:p w:rsidR="00B340C2" w:rsidRPr="00284824" w:rsidRDefault="00B340C2" w:rsidP="00B340C2">
      <w:pPr>
        <w:ind w:left="1440" w:firstLine="720"/>
        <w:jc w:val="right"/>
        <w:rPr>
          <w:rFonts w:ascii="Times LatArm" w:hAnsi="Times LatArm"/>
          <w:lang w:val="fr-FR"/>
        </w:rPr>
      </w:pPr>
      <w:r w:rsidRPr="00284824">
        <w:rPr>
          <w:rFonts w:ascii="Times LatArm" w:hAnsi="Times LatArm"/>
          <w:lang w:val="fr-FR"/>
        </w:rPr>
        <w:t>êÇñáõÙ »Ù ÑÇÝ ³ñÅ»ùÝ»ñÁ ¨ Ýñ³ÝóÇó Ù»Í³·áõÛÝÁª Ñ³Û É»½áõÝ£</w:t>
      </w:r>
    </w:p>
    <w:p w:rsidR="00B340C2" w:rsidRPr="00284824" w:rsidRDefault="00B340C2" w:rsidP="00B340C2">
      <w:pPr>
        <w:ind w:left="1440" w:firstLine="720"/>
        <w:jc w:val="right"/>
        <w:rPr>
          <w:rFonts w:ascii="Times LatArm" w:hAnsi="Times LatArm"/>
          <w:lang w:val="fr-FR"/>
        </w:rPr>
      </w:pPr>
      <w:r w:rsidRPr="00284824">
        <w:rPr>
          <w:rFonts w:ascii="Times LatArm" w:hAnsi="Times LatArm"/>
          <w:lang w:val="fr-FR"/>
        </w:rPr>
        <w:t>êÇñáõÙ »Ù Ù»ñ ÅáÕáíñ¹Ç ÑÝ³·áõÛÝ ëáíáñáõÃÛáõÝÝ»ñÁ, ëï»ÕÍí³Í µ³Ëï³íáñ Å³Ù³Ý³ÏÝ»ñáõÙ, »Ã»ñ³ÛÇÝ ëÇñáí çñ¹»Õí³Í</w:t>
      </w:r>
    </w:p>
    <w:p w:rsidR="00B340C2" w:rsidRPr="00284824" w:rsidRDefault="00B340C2" w:rsidP="00B340C2">
      <w:pPr>
        <w:ind w:left="1440" w:firstLine="720"/>
        <w:jc w:val="right"/>
        <w:rPr>
          <w:rFonts w:ascii="Times LatArm" w:hAnsi="Times LatArm"/>
          <w:lang w:val="fr-FR"/>
        </w:rPr>
      </w:pPr>
      <w:r w:rsidRPr="00284824">
        <w:rPr>
          <w:rFonts w:ascii="Times LatArm" w:hAnsi="Times LatArm"/>
          <w:lang w:val="fr-FR"/>
        </w:rPr>
        <w:t>Çñ»Ýó ³ÏáõÝùÝ»ñáí Ù³ùá¯õñ, Ù³ùá¯õñ, µáÉáñÇ ÏáÕÙÇó ÁÝ¹áõÝí³Í áõ ëÇñ»ÉÇ...</w:t>
      </w:r>
    </w:p>
    <w:p w:rsidR="00B340C2" w:rsidRPr="00284824" w:rsidRDefault="00B340C2" w:rsidP="00B340C2">
      <w:pPr>
        <w:ind w:left="4320"/>
        <w:jc w:val="right"/>
        <w:rPr>
          <w:rFonts w:ascii="Times LatArm" w:hAnsi="Times LatArm"/>
          <w:i/>
          <w:lang w:val="fr-FR"/>
        </w:rPr>
      </w:pPr>
      <w:r w:rsidRPr="00284824">
        <w:rPr>
          <w:rFonts w:ascii="Times LatArm" w:hAnsi="Times LatArm"/>
          <w:i/>
          <w:lang w:val="fr-FR"/>
        </w:rPr>
        <w:t xml:space="preserve">È. Ð³ñáõÃÛáõÝÛ³Ý, ¦¶ñ³éáõÙÝ»ñ Íáó³ï»ïñÇó§ </w:t>
      </w:r>
    </w:p>
    <w:p w:rsidR="00B340C2" w:rsidRPr="00A47BD0" w:rsidRDefault="00B340C2" w:rsidP="00B340C2">
      <w:pPr>
        <w:ind w:left="4320" w:firstLine="720"/>
        <w:jc w:val="both"/>
        <w:rPr>
          <w:rFonts w:ascii="Times LatArm" w:hAnsi="Times LatArm"/>
          <w:sz w:val="22"/>
          <w:szCs w:val="22"/>
          <w:lang w:val="fr-FR"/>
        </w:rPr>
      </w:pP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Ð³Û µ³Ý³·ÇïáõÃÛáõÝÁ Ñ³ñáõëï ³í³Ý¹áõÛÃÝ»ñ áõÝÇ£ ´³½Ù³ÃÇí »Ý µ³Ý³ÑÛáõëáõÃÛ³Ý, µ³Ý³Ñ³í³ùã³Ï³Ý, ³½·³·ñ³Ï³Ý áõëáõÙÝ³ëÇñáõÃÛáõÝÝ»ñÝ áõ Ñ»ï³½áïáõÃÛáõÝÝ»ñÁ£ ²ÛÝáõ³Ù»Ý³ÛÝÇí, ³Ýëå³é ¿ ÅáÕáíñ¹³Ï³Ý ÝÛáõÃ»ñÇ ·³ÝÓ³ñ³ÝÁ, áñ ¹»é¨ë ß³ï ¹Çï³ñÏáõÙÝ»ñ áõÝÇ ÅáÕáíñ¹³Ï³Ý µ³Ý³ÑÛáõëáõÃÛ³Ý ³½·³ÛÇÝ ³é³ÝÓÝ³Ñ³ïÏáõÃÛáõÝÝ»ñÇ, ÙÇç³½·³ÛÇÝ ½áõ·³Ñ»éÝ»ñÇ, å³ïÙ³Ï³ÝáõÃÛ³Ý, Å³Ýñ³ÛÇÝ áõ á×³Ï³Ý ³ñÅ»ùÝ»ñÇ Ëáñù³ÛÇÝ Ñ»ï³½áïáõÃÛ³Ý Ñ³Ù³ñ£</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 xml:space="preserve">²ñó³ËÇ ÅáÕáíñ¹Ç ¹³ñ³íáñ ÇÙ³ëïáõÃÛáõÝÁ Ù³ïÝ³ÝßáÕ ÙÇ ÛáõñûñÇÝ³Ï ·³ÝÓ³ñ³Ý-Ñ³Ýñ³·Çï³ñ³Ý ¿ È¨áÝ Ð³ñáõÃÛáõÝÛ³ÝÇ µ³Ý³Ñ³í³ùã³Ï³Ý, µ³Ý³ëÇñ³Ï³Ý, ³½·³·ñ³Ï³Ý ³Ýáõñ³Ý³ÉÇ í³ëï³ÏÁª ³Ù÷á÷í³Í </w:t>
      </w:r>
      <w:r>
        <w:rPr>
          <w:rFonts w:ascii="Times LatArm" w:hAnsi="Times LatArm"/>
          <w:sz w:val="22"/>
          <w:szCs w:val="22"/>
          <w:lang w:val="fr-FR"/>
        </w:rPr>
        <w:t>¦</w:t>
      </w:r>
      <w:r w:rsidRPr="00A47BD0">
        <w:rPr>
          <w:rFonts w:ascii="Times LatArm" w:hAnsi="Times LatArm"/>
          <w:sz w:val="22"/>
          <w:szCs w:val="22"/>
          <w:lang w:val="fr-FR"/>
        </w:rPr>
        <w:t>ÜßË³ñÝ»ñÇ</w:t>
      </w:r>
      <w:r>
        <w:rPr>
          <w:rFonts w:ascii="Times LatArm" w:hAnsi="Times LatArm"/>
          <w:sz w:val="22"/>
          <w:szCs w:val="22"/>
          <w:lang w:val="fr-FR"/>
        </w:rPr>
        <w:t>§</w:t>
      </w:r>
      <w:r w:rsidRPr="00A47BD0">
        <w:rPr>
          <w:rFonts w:ascii="Times LatArm" w:hAnsi="Times LatArm"/>
          <w:sz w:val="22"/>
          <w:szCs w:val="22"/>
          <w:lang w:val="fr-FR"/>
        </w:rPr>
        <w:t xml:space="preserve"> ãáñë ÅáÕáí³ÍáõÝ»ñáõÙ áõ ¹»é¨ë ³ÝïÇåª ÑÇÝ·»ñáñ¹ ·ñùáõÙ£</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 xml:space="preserve">êñïÇ ³ÝÑáõÝ µ»ñÏñ³Ýùáí »Ù Ã»ñÃáõÙ ãáññáñ¹ ·ÇñùÁ, ëñµ³½³Ý »ñÏÛáõÕ³ÍáõÃÛ³Ùµ, áñÁ Ý³¨ á·»Õ»Ý ½³ñÃáÝù ¿, ë³ñëé³½¹áõ ÍÝñ³¹ñáõÃÛáõÝ, áñ ÏÏ³ï³ñíÇ ëñµ³½³Ý Ëáñ³ÝÇ Ý»ñëáõÙª »ñÏÝ³ÛÇÝ ÑÝãÛáõÝÝ»ñÇ Ó³ÛÝ³ÏóáõÃÛ³Ùµ£ ÆëÏ Ëáñ³ÝÇó ¹áõñë »ë ·³ÉÇë Ã»Ã¨³ó³Í Ñá·áí, ÇÙ³ëïÝ³ó³Í£ </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Ì³ÝáÃ ÉÇÝ»Éáí È. Ð³ñáõÃÛáõÝÛ³ÝÇ Ý³Ëáñ¹ ÅáÕáí³ÍáõÝ»ñÇÝª íëï³ÑáõÃÛ³Ùµ Ï³ñáÕ »Ýù ³ë»É, áñ ëï»ÕÍí³Í ·ÇñùÁ ß³ñáõÝ³ÏáõÃÛáõÝ ¿, áñÁ, ½·³óíáõÙ ¿, í»ñç ãáõÝÇ£ ºí É³í ¿, áñ ãáõÝÇ, áñáíÑ»ï¨ áñù³Ý ¿É ÷áËíáõÙ »Ý Å³Ù³Ý³ÏÝ»ñÁ, ÷áËíáõÙ »Ý ³ñí»ëïÇ ·Ý³Ñ³ïÙ³Ý ã³÷³ÝÇßÝ»ñÁ, ÏÛ³ÝùÁ å³Ñ³ÝçáõÙ ¿ ³ñÅ»ùÝ»ñÇ Ýáñ Ù»ÏÝ³µ³ÝáõÃÛáõÝ, »Õ³Í ï»ë³Ï»ïÝ»ñÇ í»ñ³Ý³ÛáõÙ... àñ ÏáÕÙÇó ¿É ¹Çï»Éáõ ÉÇÝ»Ýù È. Ð³ñáõÃÛáõÝÛ³ÝÇ í³ëï³ÏÁ, Ùï³í³ËáõÃÛáõÝ ãÏ³, áñ ³ñ³Í-ÃáÕ³ÍÁ »ñµ¨¿ ÏÑÝ³Ý³, Ï³Ù ÇÝã-áñ µ³Ý Å³Ù³Ý³Ï³íñ»å ÏÉÇÝÇ£ ²Ù»Ý ÇÝã ³Ûëï»Õ ¿É ÝáñáíÇ ¿, ÏÛ³Ýùáï, Ù³ñ¹Ï³ÛÝáñ»Ý ·»Õ»óÇÏ, ï³ñÇÝ»ñÇ ÷áñÓÇ Ñ»ï ß³Õ³Ëí³Í, Ñ³½³ñ ³Ý·³Ù ã³÷³Í-Ó¨³Í, Ñ³½³ñ ³Ý·³Ù ëïáõ·í³Í£</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 xml:space="preserve">È. Ð³ñáõÃÛáõÝÛ³ÝÇ ³ßË³ñÑÁ µ³½Ù³Ã¨ ¿ áõ µ³½Ù³ß»ñï, ù³ÝÇ áñ Ýñ³ ÁÝïñ³Í áÉáñïÁ Ý»ñ³éáõÙ ¿ Ñ³Û ÅáÕáíñ¹Ç Ñá·¨áñ ëÝáõÝ¹Áª ÅáÕáíñ¹Ç µ³Ý³ÑÛáõëáõÃÛáõÝÁ, áñÝ ³½·Ç Ñ³Ù³ñ ·áÛáõÃÛ³Ý »ñ³ßËÇù ¿, å³ïÙáõÃÛáõÝ, Ï»Ýë³·ñáõÃÛáõÝ, ·áÛ³ï¨Ù³Ý ·ñ³í³Ï³Ý, ³ñí»ëï áõ Ññ³ß³·»Õ ÏáÃáÕ£ </w:t>
      </w:r>
      <w:r>
        <w:rPr>
          <w:rFonts w:ascii="Times LatArm" w:hAnsi="Times LatArm"/>
          <w:sz w:val="22"/>
          <w:szCs w:val="22"/>
          <w:lang w:val="fr-FR"/>
        </w:rPr>
        <w:t>¦</w:t>
      </w:r>
      <w:r w:rsidRPr="00A47BD0">
        <w:rPr>
          <w:rFonts w:ascii="Times LatArm" w:hAnsi="Times LatArm"/>
          <w:sz w:val="22"/>
          <w:szCs w:val="22"/>
          <w:lang w:val="fr-FR"/>
        </w:rPr>
        <w:t>ÆÙ³ëïáõÃÛáõÝÁ Ëï³ó³Í Ï»Ýë³÷áñÓ ¿, Ï»Ýë³÷áñÓÁª Ëï³ó³Í ÇÙ³ëïáõÃÛáõÝ</w:t>
      </w:r>
      <w:r>
        <w:rPr>
          <w:rFonts w:ascii="Times LatArm" w:hAnsi="Times LatArm"/>
          <w:sz w:val="22"/>
          <w:szCs w:val="22"/>
          <w:lang w:val="fr-FR"/>
        </w:rPr>
        <w:t>§</w:t>
      </w:r>
      <w:r w:rsidRPr="00A47BD0">
        <w:rPr>
          <w:rFonts w:ascii="Times LatArm" w:hAnsi="Times LatArm"/>
          <w:sz w:val="22"/>
          <w:szCs w:val="22"/>
          <w:lang w:val="fr-FR"/>
        </w:rPr>
        <w:t>,- ·ñáõÙ ¿ Ñ»ÕÇÝ³ÏÁ</w:t>
      </w:r>
      <w:r w:rsidRPr="00A47BD0">
        <w:rPr>
          <w:rFonts w:ascii="Times LatArm" w:hAnsi="Times LatArm"/>
          <w:sz w:val="22"/>
          <w:szCs w:val="22"/>
          <w:vertAlign w:val="superscript"/>
          <w:lang w:val="fr-FR"/>
        </w:rPr>
        <w:t>1</w:t>
      </w:r>
      <w:r w:rsidRPr="00A47BD0">
        <w:rPr>
          <w:rFonts w:ascii="Times LatArm" w:hAnsi="Times LatArm"/>
          <w:sz w:val="22"/>
          <w:szCs w:val="22"/>
          <w:lang w:val="fr-FR"/>
        </w:rPr>
        <w:t xml:space="preserve"> £ ÐÇñ³íÇ, ÇÙ³ëïáõÝ Ï»Ýë³÷áñÓÇ ³ñ¹ÛáõÝù »Ý Ã»° ²ñó³ËÇ µ³Ý³ÑÛáõëáõÃÛáõÝÁ, Ã»° Ñ»ÕÇÝ³Ï³ÛÇÝ ·ñ³éáõÙÝ»ñÁ£</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 xml:space="preserve">ÄáÕáí³ÍáõÇ ³é³çÇÝ ¨ Ï³ñ¨áñ ³é³ÝÓÝ³Ñ³ïÏáõÃÛáõÝÝ ³ÛÝ ¿, áñ È. Ð³ñáõÃÛáõÝÛ³ÝÁ Ï³ñÍ»ë Ã» ³ÝÝÏ³ï áõ ³Ý³ÕÙáõÏ ÙïÝáõÙ ¿ µ³Ý³ÑÛáõëáõÃÛ³Ý ³ßË³ñÑÁª ³é³Ýó Ù»Í³¹Õáñ¹ Ñ³í³ëïÇ³óáõÙÝ»ñÇ, áñå»ë ÙÇ Ñ³Ù»ëï, µ³Ûó ËáÑáõÝ áõ å³ÛÍ³é³ÙÇï µ³Ý³ë»ñ, ë³Ï³ÛÝ ïùÝáõÃÛ³Ý, »ñÏ³ñ³ï¨ ïùÝáõÃÛ³Ý, Í³ÝñáõÃ»Ã¨ ³Ý»Éáõ ëáíáñáõÛÃÁ  Ûáõñ³ù³ÝãÛáõñ å³ïáõÙÇ Ù»ç ½·³óíáõÙ ¿, áñÇó ¿É ·ÇñùÁ í»ñ³ÍíáõÙ ¿ ÛáõñûñÇÝ³Ï ·Çï³Ñ»ï³½áï³Ï³Ý ³ßË³ï³ÝùÇ, áõñ Ï»ÝïñáÝáõÙ ³é³ï ùÝÝ³Ï³Ý ÝÛáõÃÇ Ñ»ï ß³ÕÏ³åíáõÙ »Ý µ³Ý³Ñ³í³ù-³½·³·ñ³·»ïÇ Ñëï³Ï ÙÇïùÝ áõ µ³Ý³ëÇñ³Ï³Ý ÑÙïáõÃÛáõÝÝ»ñÁ£ </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 xml:space="preserve">²é³çÇÝ ÅáÕáí³ÍáõÝ»ñáõÙ È. Ð³ñáõÃÛáõÝÛ³ÝÁ Ù»Í å³ï³ëË³Ý³ïíáõÃÛ³Ùµ áõ µ³Ý³ë»ñÇ ÉñçáõÃÛ³Ùµ µÝáõÃ³·ñáõÙ ¿ Çñ ³ñ³Í-ÃáÕ³ÍÁ, áñÇ ÑÇÙùÁ ²ñó³ËÇ µÝ³ßË³ñÑÇ, Ñ³í³ï³ÉÇùÝ»ñÇ, ÅáÕáíñ¹Ç Ï»Ýó³ÕÇ áõ µ³ñù»ñÇ, Ýñ³ ¹³ñ³íáñ å³Ûù³ñÇ, ³ñó³Ëóáõ ³éÇÝùÝáÕ Ñ³ïÏ³ÝÇßÝ»ñÇ, ÑÛáõñ³Ù»Í³ñáõÃÛ³Ý, ³ÝÏ³ß³é Ù³ñ¹³ëÇñáõÃÛ³Ý, Ñá·»Ï³Ý µ³ñÓñ ÝÏ³ñ³·ñÇ í»ñÑ³ÝáõÙÝ ¿£ ¶áñÍ, áñ Ï³ï³ñí³Í ¿ ³ÝÑáõÝ ëÇñáí áõ ëÇñ³Ñ³ñí³ÍáõÃÛ³Ùµ, </w:t>
      </w:r>
      <w:r w:rsidRPr="00A47BD0">
        <w:rPr>
          <w:rFonts w:ascii="Times LatArm" w:hAnsi="Times LatArm"/>
          <w:sz w:val="22"/>
          <w:szCs w:val="22"/>
          <w:lang w:val="fr-FR"/>
        </w:rPr>
        <w:lastRenderedPageBreak/>
        <w:t xml:space="preserve">ÅáÕáíñ¹Ç Ù³ñ¹áõª å³ßï³ÙáõÝùÇ Ñ³ëÝáÕ Ù»Í³ñ³Ýùáí£ </w:t>
      </w:r>
      <w:r>
        <w:rPr>
          <w:rFonts w:ascii="Times LatArm" w:hAnsi="Times LatArm"/>
          <w:sz w:val="22"/>
          <w:szCs w:val="22"/>
          <w:lang w:val="fr-FR"/>
        </w:rPr>
        <w:t>¦</w:t>
      </w:r>
      <w:r w:rsidRPr="00A47BD0">
        <w:rPr>
          <w:rFonts w:ascii="Times LatArm" w:hAnsi="Times LatArm"/>
          <w:sz w:val="22"/>
          <w:szCs w:val="22"/>
          <w:lang w:val="fr-FR"/>
        </w:rPr>
        <w:t>²éÑ³ë³ñ³Ï, Ù»ñ ëáíáñáõÛÃÝ»ñÁ µ³Ëï³íáñ Å³Ù³Ý³ÏÝ»ñÇ ÍÝáõÝ¹ »Ýª ¹³ñ»ñÇ Ù»ç ³Ùñ³Ï³Ûí³Í áõ ëñµ³ó³Í, »Ã»ñ³ÛÇÝ ëÇñáí çñ¹»Õí³Í, Çñ»Ýó ³ÏáõÝùÝ»ñáí Ù³ùá¯õñ áõ ÅáÕáíñ¹³Ï³Ý, µáÉáñÇ ÏáÕÙÇó ÁÝ¹áõÝí</w:t>
      </w:r>
      <w:r>
        <w:rPr>
          <w:rFonts w:ascii="Times LatArm" w:hAnsi="Times LatArm"/>
          <w:sz w:val="22"/>
          <w:szCs w:val="22"/>
          <w:lang w:val="fr-FR"/>
        </w:rPr>
        <w:t>³Í áõ ëÇñ»ÉÇ§</w:t>
      </w:r>
      <w:r w:rsidRPr="00A47BD0">
        <w:rPr>
          <w:rFonts w:ascii="Times LatArm" w:hAnsi="Times LatArm"/>
          <w:sz w:val="22"/>
          <w:szCs w:val="22"/>
          <w:lang w:val="fr-FR"/>
        </w:rPr>
        <w:t>,- ·ñáõÙ ¿ È. Ð³ñáõÃÛáõÝÛ³ÝÁ</w:t>
      </w:r>
      <w:r w:rsidRPr="00A47BD0">
        <w:rPr>
          <w:rFonts w:ascii="Times LatArm" w:hAnsi="Times LatArm"/>
          <w:sz w:val="22"/>
          <w:szCs w:val="22"/>
          <w:vertAlign w:val="superscript"/>
          <w:lang w:val="fr-FR"/>
        </w:rPr>
        <w:t>2</w:t>
      </w:r>
      <w:r w:rsidRPr="00A47BD0">
        <w:rPr>
          <w:rFonts w:ascii="Times LatArm" w:hAnsi="Times LatArm"/>
          <w:sz w:val="22"/>
          <w:szCs w:val="22"/>
          <w:lang w:val="fr-FR"/>
        </w:rPr>
        <w:t xml:space="preserve"> £</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 xml:space="preserve">Üáñª ãáññáñ¹ ÅáÕáí³ÍáõÝ ³é³ÝÓÇÝ µ³ÅÇÝÝ»ñ ãáõÝÇ, ë³Ï³ÛÝ Ûáõñ³ù³ÝãÛáõñ í»ñÝ³·Çñ ÇÙ³ëïáõÃÛ³Ý ¹³ë ¿, áñáíÑ»ï¨ ³ÛÝ ÅáÕáíñ¹Ç å³ïÙáõÃÛáõÝÝ ¿ª ³ÝÑÇß»ÉÇ Å³Ù³Ý³ÏÝ»ñÇó ³é³Ûëûñ, Ýñ³ ËáÑ»ñÝ ¿, ½·³óáõÙÝ»ñÁ, ³½·³ÛÇÝ ÙÇ³ëÝáõÃÛ³Ý »ñ³½³ÝùÁ, Ë³Õ³Õ áõ ³½³ï ³åñ»Éáõ Ó·ïáõÙÝ»ñÁ£ </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 xml:space="preserve">Ü³Ëáñ¹ ÅáÕáí³ÍáõÝ»ñáõÙ Ñ»ÕÇÝ³ÏÇ  ÏáÕÙÇó µ³Ý³ÑÛáõë³Ï³Ý Å³Ýñ»ñÇ ùÝÝáõÃÛáõÝ ³Ûëï»Õ ã»Ýù ï»ëÝáõÙ, áñáíÑ»ï¨ Ñ»ÕÇÝ³ÏÇ Ýå³ï³ÏÝ ¿ Ñ³Ù³Éñ»É Ý³Ëáñ¹ ÝÛáõÃ»ñÁ, áñáÝó ï»ëáõÃÛáõÝÝ ³ñ¹»Ý Ù³ëÝ³ÏÇáñ»Ý ³ÏÝÑ³Ûï ¿£ âÃ³ùóÝ»Ýù, ³Ûëï»Õ Ï³ñÍ»ë ·»ñËï³ÝáõÙ »Ý ÁÝ¹Ñ³Ýñ³óáõÙÝ»ñÁ, ¨ Ñ»ÕÇÝ³ÏÝ ³í»ÉÇ ß³ï ß»ßïÁ ¹ÝáõÙ ¿ ÅáÕáíñ¹Ç å³ïÙáõÃÛ³Ý, ù³Õ³ù³Ï³Ý ÏÛ³ÝùÇ ×³Ï³ï³·ñ³Ï³Ý å³Ñ»ñÇ áõ »ñ¨áõÛÃÝ»ñÇ íñ³, áñáÝù ³ÏÝÑ³Ûï »Ý ÅáÕáíñ¹³Ï³Ý µ³Ý³ÑÛáõëáõÃÛ³Ý ëï»ÕÍÙ³Ý µáÉáñ ÷áõÉ»ñáõÙ ¿É£ Ð³Û ÅáÕáíñ¹Ç ²ñó³ËÇ Ñ³ïí³ÍÇ å³ïÙáõÃÛáõÝÁ ¨ë ÉÇ ¿ ûï³ñ Ýí³×áÕÝ»ñÇ ³ëå³ï³ÏáõÃÛáõÝÝ»ñÇ ûñÇÝ³ÏÝ»ñáí£ ²Ûë »ñ¨áõÛÃÝ Çñ ³ñï³óáÉáõÙÝ ¿ ·ï»É ÅáÕáíñ¹³Ï³Ý µ³Ý³ÑÛáõëáõÃÛ³Ý ·ñ»Ã» µáÉáñ ÑÇÙÝ³Ï³Ý Å³Ýñ»ñáõÙ£ ÖÇßï ¿ ÝÏ³ïáõÙ Ñ»ÕÇÝ³ÏÁ. </w:t>
      </w:r>
      <w:r>
        <w:rPr>
          <w:rFonts w:ascii="Times LatArm" w:hAnsi="Times LatArm"/>
          <w:sz w:val="22"/>
          <w:szCs w:val="22"/>
          <w:lang w:val="fr-FR"/>
        </w:rPr>
        <w:t>¦</w:t>
      </w:r>
      <w:r w:rsidRPr="00A47BD0">
        <w:rPr>
          <w:rFonts w:ascii="Times LatArm" w:hAnsi="Times LatArm"/>
          <w:sz w:val="22"/>
          <w:szCs w:val="22"/>
          <w:lang w:val="fr-FR"/>
        </w:rPr>
        <w:t>ÄáÕáíñ¹³Ï³Ý µ³Ý³ÑÛáõëáõÃÛáõÝÁ ³ÝË³Ã³ñ Ï»ñåáí å³Ñå³ÝáõÙ ¿ ³ÛÝ ³Ù»Ý É³íÁ, áñ áñå»ë ÑÇÙÝ³ù³ñ å»ïù ¿ Í³é³ÛÇ ³½·³ÛÇÝ Ý»ñÏ³ ¨ ³å³·³ ï³Ý Ï³éáõÛóÁ å³ï³Ñ³Ï³Ý ³ÏÝÏ³ÉÇù áõ ³Ý³ÏÝÏ³É ÑáÕÙ»ñÇó ³ÝíÃ³ñ å³Ñ»Éáõ Ñ³Ù³ñ£ Ê»Éáù áõ áÕç³ÙÇï »Ý Ù»½ ³í³Ý¹í³Í Ñ»ùÇ³ÃÝ»ñÁ, ½ñáõÛóÝ»ñÁ, ³í³Ý¹áõÃÛáõÝÝ»ñÁ, ³é³ÍÝ»ñÁ, ³ë³óí³ÍùÝ»ñÁ, ¹³ñÓí³ÍùÝ»ñÁ... Üñ³Ýù Ý³¨ É»éÝ³ÛÇÝ ³Õµñ³çñÇ å»ë Ù³ùáõñ »Ý, Ã³÷³ÝóÇÏ áõ å³ñ½, µ³½Ù³µÝáõÛÃ áõ µ³½Ù³ËáËáç, ¨ áõñ ³ñï³óáÉí³Í »Ý å³ïÙ³Ï³Ýáñ»Ý ³ñí³Í Ù»ñ Ñ³ëï³ïáõÝ áõ ³Ýß»Õ ù³ÛÉ»ñÁ, Ý³¨ íñÇåáõÙÝ»ñÁ, ë³ÛÃ³ùáõÙÝ»ñÁ, ËáïáñáõÙÝ»ñÁ, µ³óÃáÕáõÙÝ»ñÁ£ ÄáÕáíñ¹³Ï³Ý µ³Ý³ÑÛáõëáõÃÛáõÝÁ ëï»ÕÍíáõÙ ¿ ¹³ñ»ñÇ ÁÝÃ³óùáõÙ ¨ ÁÝÃ³ÝáõÙ ÅáÕáíñ¹Ç Ñ»ï Ñ³Ù³ù³ÛÉª ß³ñáõÝ³Ï ÏñÏÝ»Éáí, ß³ñáõÝ³Ï ÑÇß»óÝ»Éáí, Ýå³ï³Ï áõÝ»Ý³Éáí Ù³ùáõñ áõ ³Ýå³ñï å³Ñ»Éáõ Ýñ³ á·ÇÝ, É³íÁ, ßÇï³ÏÁ ÏñÏÝ»Éáõ, ëË³ÉÁ, ³ÝÇñ³íÝ áõ íÝ³ë³Ï³ñÁ Ñ»éáõ í³Ý»Éáõ Ñ³Ý³å³½ ³é³ùÇÝáõÃÛ³Ùµ</w:t>
      </w:r>
      <w:r>
        <w:rPr>
          <w:rFonts w:ascii="Times LatArm" w:hAnsi="Times LatArm"/>
          <w:sz w:val="22"/>
          <w:szCs w:val="22"/>
          <w:lang w:val="fr-FR"/>
        </w:rPr>
        <w:t>§</w:t>
      </w:r>
      <w:r w:rsidRPr="00A47BD0">
        <w:rPr>
          <w:rFonts w:ascii="Times LatArm" w:hAnsi="Times LatArm"/>
          <w:sz w:val="22"/>
          <w:szCs w:val="22"/>
          <w:vertAlign w:val="superscript"/>
          <w:lang w:val="fr-FR"/>
        </w:rPr>
        <w:t>3</w:t>
      </w:r>
      <w:r w:rsidRPr="00A47BD0">
        <w:rPr>
          <w:rFonts w:ascii="Times LatArm" w:hAnsi="Times LatArm"/>
          <w:sz w:val="22"/>
          <w:szCs w:val="22"/>
          <w:lang w:val="fr-FR"/>
        </w:rPr>
        <w:t xml:space="preserve"> £       </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 xml:space="preserve">È. Ð³ñáõÃÛáõÝÛ³ÝÁ ù³Õ³ù³Ï³Ý³å»ë Ñ³ëáõÝ Ùï³í³ËáõÃÛ³Ùµ ¿ ùÝÝáõÙ ûï³ñ Ýí³×áÕÇ í³ñù³·ÇÍÁ, Ù»ñ ÅáÕáíñ¹Ç ù³Õ³ù³Ï³Ý Ï³ñ×³ï»ëáõÃÛáõÝÁ, áñÁ áã ³ÛÉ ÇÝã ¿, »Ã» áã ³ßË³ñÑ³í³ñ³Ï³Ý ï·ÇïáõÃÛáõÝª Ñ³í³ë³ñ³½áñ ³½·³¹³íáõÃÛ³Ý£ ¸ñ³ÝÇó å»ïù ¿ ¹³ë»ñ ù³Õ»É, áñáíÑ»ï¨ ¹³ñ»ñ ß³ñáõÝ³Ï µ³½Ù³ó³Ý Ýñ³Ýùª ß³ñáõÝ³Ï í»ñ³·³ÛáÕ ³½·³Ï³ÝÝ»ñáí, ½ÇÝ³ÏÇóÝ»ñáí, Ñ³í³ï³ÏÇóÝ»ñáí, ÃáéÝ»ñáí, ÍáéÝ»ñáí, áñáÝó ³é·ñ³í»Éáõ Ñ³ñ³×áõÝ ³ËáñÄ³ÏÁ, Ã³É³ÝãÇ³Ï³Ý, ³í³½³Ï³ÛÇÝ µÝáõÛÃÁ å³ïáõÑ³ë»óÇÝ áÕç Ñ³Û ÅáÕáíñ¹Ç ÉÇÝ»ÉáõÃÛáõÝÁª áñå»ë ³ñÝ³Íáñ Û³Ã³Õ³Ý Ï³Ëí»Éáí Ýñ³ ³ßË³ñÑ³ß»Ý ×³Ý³å³ñÑÇÝ£ È. Ð³ñáõÃÛáõÝÛ³ÝÁ µ»ñáõÙ ¿ ÙÇ ïÇå³Ï³Ý ûñÇÝ³Ï, áñÁ ÅáÕáíáõñ¹Ý ¿ Ý»ñÏ³Û³óñ»É ¨ áñÁ ³ñÛáõÝáï ¹»ñ ¿ Ë³Õ³ó»É Ýñ³ ×³Ï³ï³·ñáõÙ£ </w:t>
      </w:r>
      <w:r>
        <w:rPr>
          <w:rFonts w:ascii="Times LatArm" w:hAnsi="Times LatArm"/>
          <w:sz w:val="22"/>
          <w:szCs w:val="22"/>
          <w:lang w:val="fr-FR"/>
        </w:rPr>
        <w:t>¦</w:t>
      </w:r>
      <w:r w:rsidRPr="00A47BD0">
        <w:rPr>
          <w:rFonts w:ascii="Times LatArm" w:hAnsi="Times LatArm"/>
          <w:sz w:val="22"/>
          <w:szCs w:val="22"/>
          <w:lang w:val="fr-FR"/>
        </w:rPr>
        <w:t>¶³éÝ»ñÝ áõ ¹¨Á</w:t>
      </w:r>
      <w:r>
        <w:rPr>
          <w:rFonts w:ascii="Times LatArm" w:hAnsi="Times LatArm"/>
          <w:sz w:val="22"/>
          <w:szCs w:val="22"/>
          <w:lang w:val="fr-FR"/>
        </w:rPr>
        <w:t>§</w:t>
      </w:r>
      <w:r w:rsidRPr="00A47BD0">
        <w:rPr>
          <w:rFonts w:ascii="Times LatArm" w:hAnsi="Times LatArm"/>
          <w:sz w:val="22"/>
          <w:szCs w:val="22"/>
          <w:lang w:val="fr-FR"/>
        </w:rPr>
        <w:t xml:space="preserve"> ½ñáõÛóÁ å³ïÙáõÙ ¿ ³ÛÝ Ù³ëÇÝ, Ã» ÇÝãå»ë ¿ ¹¨Á, ã³ñ³ß³Ñ»Éáí ·³éÝ»ñÇ íëï³ÑáõÃÛáõÝÁ, ³ëïÇ×³Ý³µ³ñ Ó»éùÁ, áïùÁ, ·ÉáõËÁ, Ù³ñÙÇÝÁ Ý»ñë ëáÕáëÏáõÙ, áõ... ¹¨Ç »ñ³ËÇÝ ÏáõÉ »Ý ·ÝáõÙ ³ÙÉÇÏ ·³éÝ»ñÁ, ×ËÉïíáõÙ Ýñ³ ëÙµ³ÏÝ»ñÇ ï³Ï... áõ ¹¨Á ï³ùáõÏ ï³Ý ï»ñ ¿ ¹³éÝáõÙ£</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 xml:space="preserve">²ÛÉ³µ³Ý³Ï³Ý ³Ûë ½ñáõÛóÁ ËáñÑñ¹³ÝßáõÙ ¿ Õ³ñ³µ³ÕÛ³Ý ³ë³óí³ÍùÁ. </w:t>
      </w:r>
      <w:r>
        <w:rPr>
          <w:rFonts w:ascii="Times LatArm" w:hAnsi="Times LatArm"/>
          <w:sz w:val="22"/>
          <w:szCs w:val="22"/>
          <w:lang w:val="fr-FR"/>
        </w:rPr>
        <w:t>¦</w:t>
      </w:r>
      <w:r w:rsidRPr="00A47BD0">
        <w:rPr>
          <w:rFonts w:ascii="Times LatArm" w:hAnsi="Times LatArm"/>
          <w:sz w:val="22"/>
          <w:szCs w:val="22"/>
          <w:lang w:val="fr-FR"/>
        </w:rPr>
        <w:t>êñïÇ¹ Ýëï»Ù, Ùñáù¹ ù³Ý¹ÇÙ</w:t>
      </w:r>
      <w:r>
        <w:rPr>
          <w:rFonts w:ascii="Times LatArm" w:hAnsi="Times LatArm"/>
          <w:sz w:val="22"/>
          <w:szCs w:val="22"/>
          <w:lang w:val="fr-FR"/>
        </w:rPr>
        <w:t>§</w:t>
      </w:r>
      <w:r w:rsidRPr="00A47BD0">
        <w:rPr>
          <w:rFonts w:ascii="Times LatArm" w:hAnsi="Times LatArm"/>
          <w:sz w:val="22"/>
          <w:szCs w:val="22"/>
          <w:lang w:val="fr-FR"/>
        </w:rPr>
        <w:t xml:space="preserve"> Ï³Ùª </w:t>
      </w:r>
      <w:r>
        <w:rPr>
          <w:rFonts w:ascii="Times LatArm" w:hAnsi="Times LatArm"/>
          <w:sz w:val="22"/>
          <w:szCs w:val="22"/>
          <w:lang w:val="fr-FR"/>
        </w:rPr>
        <w:t>¦</w:t>
      </w:r>
      <w:r w:rsidRPr="00A47BD0">
        <w:rPr>
          <w:rFonts w:ascii="Times LatArm" w:hAnsi="Times LatArm"/>
          <w:sz w:val="22"/>
          <w:szCs w:val="22"/>
          <w:lang w:val="fr-FR"/>
        </w:rPr>
        <w:t>ìÁÝÝ³Ýë ï»Õ ³ÝÇÙ, ï»Õ¹ Ý»Õ ³ÝÇÙ</w:t>
      </w:r>
      <w:r>
        <w:rPr>
          <w:rFonts w:ascii="Times LatArm" w:hAnsi="Times LatArm"/>
          <w:sz w:val="22"/>
          <w:szCs w:val="22"/>
          <w:lang w:val="fr-FR"/>
        </w:rPr>
        <w:t>§</w:t>
      </w:r>
      <w:r w:rsidRPr="00A47BD0">
        <w:rPr>
          <w:rFonts w:ascii="Times LatArm" w:hAnsi="Times LatArm"/>
          <w:sz w:val="22"/>
          <w:szCs w:val="22"/>
          <w:lang w:val="fr-FR"/>
        </w:rPr>
        <w:t xml:space="preserve">, Ï³Ùª </w:t>
      </w:r>
      <w:r>
        <w:rPr>
          <w:rFonts w:ascii="Times LatArm" w:hAnsi="Times LatArm"/>
          <w:sz w:val="22"/>
          <w:szCs w:val="22"/>
          <w:lang w:val="fr-FR"/>
        </w:rPr>
        <w:t>¦</w:t>
      </w:r>
      <w:r w:rsidRPr="00A47BD0">
        <w:rPr>
          <w:rFonts w:ascii="Times LatArm" w:hAnsi="Times LatArm"/>
          <w:sz w:val="22"/>
          <w:szCs w:val="22"/>
          <w:lang w:val="fr-FR"/>
        </w:rPr>
        <w:t>Âáñù»Ý í»ñ ïáÝ ï³ñ»ñª Ñ³ñÃÝ³ÝÝ ³ßÏ»Ý ÏÛ»ßÇ, ï³ÝÁ ·ÛµÇÝ, ÏÛáõÙ»Ý ÍÇÇÝ</w:t>
      </w:r>
      <w:r>
        <w:rPr>
          <w:rFonts w:ascii="Times LatArm" w:hAnsi="Times LatArm"/>
          <w:sz w:val="22"/>
          <w:szCs w:val="22"/>
          <w:lang w:val="fr-FR"/>
        </w:rPr>
        <w:t>§</w:t>
      </w:r>
      <w:r w:rsidRPr="00A47BD0">
        <w:rPr>
          <w:rFonts w:ascii="Times LatArm" w:hAnsi="Times LatArm"/>
          <w:sz w:val="22"/>
          <w:szCs w:val="22"/>
          <w:lang w:val="fr-FR"/>
        </w:rPr>
        <w:t xml:space="preserve"> ¨ ³ÛÉÝ£ </w:t>
      </w:r>
      <w:r>
        <w:rPr>
          <w:rFonts w:ascii="Times LatArm" w:hAnsi="Times LatArm"/>
          <w:sz w:val="22"/>
          <w:szCs w:val="22"/>
          <w:lang w:val="fr-FR"/>
        </w:rPr>
        <w:t>¦</w:t>
      </w:r>
      <w:r w:rsidRPr="00A47BD0">
        <w:rPr>
          <w:rFonts w:ascii="Times LatArm" w:hAnsi="Times LatArm"/>
          <w:sz w:val="22"/>
          <w:szCs w:val="22"/>
          <w:lang w:val="fr-FR"/>
        </w:rPr>
        <w:t>ÂßÝ³ÙáõÝ ïáõÝ ÃáÕÝ»ÉÁ, ³é³í»Éª ïáõÝ Ññ³íÇñ»ÉÁ ³ÝÑ³Ù³ï»Õ»ÉÇ ¿ Ñ»ï³·³ ·áÛáõÃÛ³Ý Ñ»ï, ³Õ»ï³ÉÇª ï³Ý ×³Ï³ï³·ñÇ Ñ³Ù³ñ</w:t>
      </w:r>
      <w:r>
        <w:rPr>
          <w:rFonts w:ascii="Times LatArm" w:hAnsi="Times LatArm"/>
          <w:sz w:val="22"/>
          <w:szCs w:val="22"/>
          <w:lang w:val="fr-FR"/>
        </w:rPr>
        <w:t>§</w:t>
      </w:r>
      <w:r w:rsidRPr="00A47BD0">
        <w:rPr>
          <w:rFonts w:ascii="Times LatArm" w:hAnsi="Times LatArm"/>
          <w:sz w:val="22"/>
          <w:szCs w:val="22"/>
          <w:lang w:val="fr-FR"/>
        </w:rPr>
        <w:t xml:space="preserve">,- ·ñáõÙ ¿ È. Ð³ñáõÃÛáõÝÛ³ÝÁ£ àõ ß³ñáõÝ³ÏíáõÙ »Ý ¹³ë»ñÁ, ÅáÕáíñ¹Ç ÇÙ³ëïáõÝ Ë»ÉùÝ áõ Ëñ³ïÁ£ Æñáù, »Õ»ñ³Ï³Ý ¹»åù»ñÁ ÏñÏÝí»óÇÝ Ý³¨ Ýáñ Å³Ù³Ý³ÏÝ»ñáõÙ, áñáíÑ»ï¨... å³ïÙáõÃÛáõÝÇó ¹³ë»ñ ã³é³Ýù, áõ ²í¹³ÉÝ áõ ¶ÛáõÉ³÷ÉáõÝ ³é³Ýó ³ÕÙáõÏÇ ï»Õ ·ñ³í»óÇÝ ²í¹áõéÇ, ØÛáõñÇß»ÝÇ, Ð³óáõ, Üáñß»ÝÇ ï³ñ³ÍùÝ»ñÇ íñ³, Îáõñáå³ïÏÇÝáÝ áõ Ø³É³Ï³ÝÁ µÝ³íáñí»óÇÝ Ãáõñù»ñáí, ÊáÝ³ß»ÝÇ ¨ Â³Õ»ñÇ ³ñ·³í³Ý¹ ÑáÕ»ñÇ íñ³, Ô³ç³ñÁ ³ñÙ³ï Ó·»ó Ø³×Ï³É³ß»ÝÇ ¨ ÙÛáõë ·ÛáõÕ»ñÇ Ñ³ñ¨³ÝáõÃÛ³Ùµ, Êáç³í³Ý¹Á Ï³Ù³ó-Ï³Ù³ó Ë³ñÇëË Ó·»ó ÊáÝ³ß»ÝáõÙ (Ø³ñïáõÝÇ), Ô³ñ³¹³ÕÉíÇ ÙÇ ù³ÝÇ ûµ³Ý </w:t>
      </w:r>
      <w:r>
        <w:rPr>
          <w:rFonts w:ascii="Times LatArm" w:hAnsi="Times LatArm"/>
          <w:sz w:val="22"/>
          <w:szCs w:val="22"/>
          <w:lang w:val="fr-FR"/>
        </w:rPr>
        <w:t>¦</w:t>
      </w:r>
      <w:r w:rsidRPr="00A47BD0">
        <w:rPr>
          <w:rFonts w:ascii="Times LatArm" w:hAnsi="Times LatArm"/>
          <w:sz w:val="22"/>
          <w:szCs w:val="22"/>
          <w:lang w:val="fr-FR"/>
        </w:rPr>
        <w:t>»ñÙ³ÝÇÙ ³ñ»ó</w:t>
      </w:r>
      <w:r>
        <w:rPr>
          <w:rFonts w:ascii="Times LatArm" w:hAnsi="Times LatArm"/>
          <w:sz w:val="22"/>
          <w:szCs w:val="22"/>
          <w:lang w:val="fr-FR"/>
        </w:rPr>
        <w:t>§</w:t>
      </w:r>
      <w:r w:rsidRPr="00A47BD0">
        <w:rPr>
          <w:rFonts w:ascii="Times LatArm" w:hAnsi="Times LatArm"/>
          <w:sz w:val="22"/>
          <w:szCs w:val="22"/>
          <w:lang w:val="fr-FR"/>
        </w:rPr>
        <w:t xml:space="preserve"> ²ß³ÝÇ ¨ Î³Õ³ñÍáõ, ø»ñÃÇ ÑáÕ»ñÝ áõ ³Ýï³éÝ»ñÁ, áñ áñå»ë  </w:t>
      </w:r>
      <w:r>
        <w:rPr>
          <w:rFonts w:ascii="Times LatArm" w:hAnsi="Times LatArm"/>
          <w:sz w:val="22"/>
          <w:szCs w:val="22"/>
          <w:lang w:val="fr-FR"/>
        </w:rPr>
        <w:t>¦</w:t>
      </w:r>
      <w:r w:rsidRPr="00A47BD0">
        <w:rPr>
          <w:rFonts w:ascii="Times LatArm" w:hAnsi="Times LatArm"/>
          <w:sz w:val="22"/>
          <w:szCs w:val="22"/>
          <w:lang w:val="fr-FR"/>
        </w:rPr>
        <w:t>÷»ßù»ß</w:t>
      </w:r>
      <w:r>
        <w:rPr>
          <w:rFonts w:ascii="Times LatArm" w:hAnsi="Times LatArm"/>
          <w:sz w:val="22"/>
          <w:szCs w:val="22"/>
          <w:lang w:val="fr-FR"/>
        </w:rPr>
        <w:t>§</w:t>
      </w:r>
      <w:r w:rsidRPr="00A47BD0">
        <w:rPr>
          <w:rFonts w:ascii="Times LatArm" w:hAnsi="Times LatArm"/>
          <w:sz w:val="22"/>
          <w:szCs w:val="22"/>
          <w:lang w:val="fr-FR"/>
        </w:rPr>
        <w:t xml:space="preserve"> ïñí»óÇÝ Ù»Ï-»ñÏáõ </w:t>
      </w:r>
      <w:r>
        <w:rPr>
          <w:rFonts w:ascii="Times LatArm" w:hAnsi="Times LatArm"/>
          <w:sz w:val="22"/>
          <w:szCs w:val="22"/>
          <w:lang w:val="fr-FR"/>
        </w:rPr>
        <w:t>¦</w:t>
      </w:r>
      <w:r w:rsidRPr="00A47BD0">
        <w:rPr>
          <w:rFonts w:ascii="Times LatArm" w:hAnsi="Times LatArm"/>
          <w:sz w:val="22"/>
          <w:szCs w:val="22"/>
          <w:lang w:val="fr-FR"/>
        </w:rPr>
        <w:t>Ù»Í³Ñá·Ç</w:t>
      </w:r>
      <w:r>
        <w:rPr>
          <w:rFonts w:ascii="Times LatArm" w:hAnsi="Times LatArm"/>
          <w:sz w:val="22"/>
          <w:szCs w:val="22"/>
          <w:lang w:val="fr-FR"/>
        </w:rPr>
        <w:t>§</w:t>
      </w:r>
      <w:r w:rsidRPr="00A47BD0">
        <w:rPr>
          <w:rFonts w:ascii="Times LatArm" w:hAnsi="Times LatArm"/>
          <w:sz w:val="22"/>
          <w:szCs w:val="22"/>
          <w:lang w:val="fr-FR"/>
        </w:rPr>
        <w:t xml:space="preserve"> Ù³ñ¹Ï³Ýó ÏáÕÙÇó...</w:t>
      </w:r>
      <w:r w:rsidRPr="00A47BD0">
        <w:rPr>
          <w:rFonts w:ascii="Times LatArm" w:hAnsi="Times LatArm"/>
          <w:sz w:val="22"/>
          <w:szCs w:val="22"/>
          <w:vertAlign w:val="superscript"/>
          <w:lang w:val="fr-FR"/>
        </w:rPr>
        <w:t>4</w:t>
      </w:r>
      <w:r w:rsidRPr="00A47BD0">
        <w:rPr>
          <w:rFonts w:ascii="Times LatArm" w:hAnsi="Times LatArm"/>
          <w:sz w:val="22"/>
          <w:szCs w:val="22"/>
          <w:lang w:val="fr-FR"/>
        </w:rPr>
        <w:t xml:space="preserve"> £</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È. Ð³ñáõÃÛáõÝÛ³ÝÁ ó³íáõÙ ¿, áñ µ³ó³Ï³ÛáõÙ ¿ ³½·³ÛÇÝ Ñ³í³ù³Ï³Ý Ùï³ÍáÕáõÃÛáõÝÁ, áñÇ Ñ³Ù³ñ ÑÇÙù»ñ Ï³ÛÇÝ£ êñï³ó³í Ñ»ÕÇÝ³ÏÁ Ëáñ ó³í ¿ ³åñáõÙ Ñ³Û»ñÇ ï»Õ³Ñ³ÝáõÃÛ³Ý, å³Ý¹ËïáõÃÛ³Ý Ñ³Ù³ñ, áñáÝó Ù³ëÇÝ å³ïÙáõÙ »Ý µ³Ý³ÑÛáõë³Ï³Ý ÏïáñÝ»ñÁ£</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lastRenderedPageBreak/>
        <w:t>²ÛÝ Ñ³Ùá½ÙáõÝùáí, áñ ÅáÕáíñ¹³Ï³Ý µ³Ý³ÑÛáõëáõÃÛáõÝÝ ÇÝùÝÇÝ ³½·³·ñáõÃÛáõÝ ¿, ÅáÕáí³ÍáõáõÙ µ³Ý³ÑÛáõë³Ï³Ý áõ ³½·³·ñ³Ï³Ý ÝÛáõÃ»ñÁ ½»ï»Õí³Í »Ý ·ÇñÏÁÝ¹Ë³éÝ£</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 xml:space="preserve">Ð»ï³ùñùÇñÝ ³ÛÝ ¿, áñ Ñ»ÕÇÝ³ÏÁ »ñµ»ù ãÇ ÑáñÇÝáõÙ, µ³Ý³ë³óÇ ³½ÝíáõÃÛ³Ùµ ¿ ·ñáõÙ ³ÛÝ, ÇÝã ·Çï», ÇÝãáõÙ ÇÝùÁ íëï³Ñ ¿£ ºÃ» ëï»ÕÍ³·áñÍáõÙ ¿, áõñ»ÙÝ íëï³Ñ ¿, áñ ³ë³óáÕÝ»ñÁ »ñ·Ç, ³é³ÍÇ, ³ë³óí³ÍùÇ, Ñ³Ý»ÉáõÏÇ áã Ã» å³ëÇí í»ñ³ñï³¹ñáÕÝ»ñ »Ý, ³ÛÉ Ýñ³Ýó ëï»ÕÍÙ³Ý áõ Ó¨³íáñÙ³Ý åñáó»ëÇ ß³ñáõÝ³ÏáÕÝ»ñÁ, áõñ»ÙÝ ¨, Ñ»ÕÇÝ³Ï³ÏÇóÝ»ñ£ ²Ñ³ Ã» ÇÝãáõ È. Ð³ñáõÃÛáõÝÛ³ÝÁ ß³ï  ÝÙáõßÝ»ñáõÙ Ñ»ÕÇÝ³Ï³ÏÇó ¿ ¨ »Ã» áñáß ÷á÷áËáõÃÛáõÝÝ»ñ ¿É ÙïóÝáõÙ ¿, ³å³ ÙÇ³ÛÝ Ñ³ñ³½³ï ÙÝ³Éáí ëï»ÕÍ³·áñÍáõÃÛ³Ý Ã»° á·áõÝ, Ã»° å³ïÙ³Ï³ÝáõÃÛ³ÝÁ£ ²Ù»Ý ÙÇ ÑáñÇÝáÕ ¿É Ï³ñáÕ ¿ ëï»ÕÍ³·áñÍáõÃÛáõÝÇó ¹áõñë ÃáÕÝ»É áñáß³ÏÇ ³ÝÏ³ï³ñ ³ñï³Ñ³ÛïáõÃÛáõÝÝ»ñ, É»½í³á×³Ï³Ý ³ÝÑ³ñÃáõÃÛáõÝÝ»ñ, ¿ÃÇÏ³å»ë ÅáÕáíñ¹Ç Ùï³ÍáÕáõÃÛ³ÝÝ ³ÝÑ³ñÇñ »ñ¨áõÛÃÝ»ñ£ ºÃ» µ³Ý³Ñ³í³ùÁ ³Ýï»ëÇ ³Ûë ³Ù»ÝÁ, ³å³ ÑÝ³ñ³íáñ ¿, áñ Å³Ù³Ý³ÏÇ ÁÝÃ³óùáõÙ É³í å³ïÙí³ÍÁ, É³í ³ñÅ»ùÝ ³Õ³í³Õí»ñ áõ ë»ñáõÝ¹Ý»ñÇÝ Ñ³ëÝ»ñ ÏÝ×éáïí³Í áõ Ë³Ã³ñí³Í ï»ëùáí£ ´³Ý³ÑÛáõëáõÃÛáõÝÝ, áõñ»ÙÝ, ¹³ñ»ñÇ ÁÝÃ³óùáõÙ ÑÕÏíáõÙ ¿ª ÇÝãå»ë ´³ÏáõÝóÇ Ï»ñï³Í ØÇÝ³ µÇµáõ ·áñ·Á, áñÝ ÇÝãù³Ý Éí³óíáõÙ, ³ÛÝù³Ý ·áõÛÝ»ñÁ å³ÛÍ³é³ÝáõÙ »Ý£ </w:t>
      </w:r>
    </w:p>
    <w:p w:rsidR="00B340C2" w:rsidRPr="00A47BD0" w:rsidRDefault="00B340C2" w:rsidP="00B340C2">
      <w:pPr>
        <w:ind w:firstLine="567"/>
        <w:jc w:val="both"/>
        <w:rPr>
          <w:rFonts w:ascii="Times LatArm" w:hAnsi="Times LatArm"/>
          <w:sz w:val="22"/>
          <w:szCs w:val="22"/>
          <w:lang w:val="fr-FR"/>
        </w:rPr>
      </w:pPr>
      <w:r>
        <w:rPr>
          <w:rFonts w:ascii="Times LatArm" w:hAnsi="Times LatArm"/>
          <w:sz w:val="22"/>
          <w:szCs w:val="22"/>
          <w:lang w:val="fr-FR"/>
        </w:rPr>
        <w:t>¦</w:t>
      </w:r>
      <w:r w:rsidRPr="00A47BD0">
        <w:rPr>
          <w:rFonts w:ascii="Times LatArm" w:hAnsi="Times LatArm"/>
          <w:sz w:val="22"/>
          <w:szCs w:val="22"/>
          <w:lang w:val="fr-FR"/>
        </w:rPr>
        <w:t>´³Ý³ÑÛáõëáõÃÛ³Ýª Çµñ¨ ÏáÉ»ÏïÇí ëï»ÕÍ³·áñÍáõÃÛ³Ý ³é³ÝÓÝ³Ñ³ïÏáõÃÛáõÝÝ ³ñï³Ñ³ÛïíáõÙ ¿ ÇÝãå»ë Ýñ³ Ñ»ÕÇÝ³ÏÝ»ñÇ ³ßË³ñÑ³Û³óùÇ áõ ÁÙµéÝáõÙÝ»ñÇ ÝáõÛÝáõÃÛ³Ý, ³ÛÝå»ë ¿É Ýñ³ ÑÛáõëí³ÍùÝ»ñÇ ÏáÉ»ÏïÇí Ùß³ÏÙ³Ý ·³Õ³÷³ñ³Ï³Ý-·»Õ³ñí»ëï³Ï³Ý Ï³ï³ñ»ÉáõÃÛ³Ý Ù»ç</w:t>
      </w:r>
      <w:r>
        <w:rPr>
          <w:rFonts w:ascii="Times LatArm" w:hAnsi="Times LatArm"/>
          <w:sz w:val="22"/>
          <w:szCs w:val="22"/>
          <w:lang w:val="fr-FR"/>
        </w:rPr>
        <w:t>§</w:t>
      </w:r>
      <w:r w:rsidRPr="00A47BD0">
        <w:rPr>
          <w:rFonts w:ascii="Times LatArm" w:hAnsi="Times LatArm"/>
          <w:sz w:val="22"/>
          <w:szCs w:val="22"/>
          <w:lang w:val="fr-FR"/>
        </w:rPr>
        <w:t xml:space="preserve">,- Ï³ñ¹áõÙ »Ýù ¶ñ. ¶ñÇ·áñÛ³ÝÇ </w:t>
      </w:r>
      <w:r>
        <w:rPr>
          <w:rFonts w:ascii="Times LatArm" w:hAnsi="Times LatArm"/>
          <w:sz w:val="22"/>
          <w:szCs w:val="22"/>
          <w:lang w:val="fr-FR"/>
        </w:rPr>
        <w:t>¦</w:t>
      </w:r>
      <w:r w:rsidRPr="00A47BD0">
        <w:rPr>
          <w:rFonts w:ascii="Times LatArm" w:hAnsi="Times LatArm"/>
          <w:sz w:val="22"/>
          <w:szCs w:val="22"/>
          <w:lang w:val="fr-FR"/>
        </w:rPr>
        <w:t>Ð³Û ÅáÕáíñ¹³Ï³Ý µ³Ý³Ñ</w:t>
      </w:r>
      <w:r>
        <w:rPr>
          <w:rFonts w:ascii="Times LatArm" w:hAnsi="Times LatArm"/>
          <w:sz w:val="22"/>
          <w:szCs w:val="22"/>
          <w:lang w:val="fr-FR"/>
        </w:rPr>
        <w:t>Û</w:t>
      </w:r>
      <w:r w:rsidRPr="00A47BD0">
        <w:rPr>
          <w:rFonts w:ascii="Times LatArm" w:hAnsi="Times LatArm"/>
          <w:sz w:val="22"/>
          <w:szCs w:val="22"/>
          <w:lang w:val="fr-FR"/>
        </w:rPr>
        <w:t>áõëáõÃÛáõÝ</w:t>
      </w:r>
      <w:r>
        <w:rPr>
          <w:rFonts w:ascii="Times LatArm" w:hAnsi="Times LatArm"/>
          <w:sz w:val="22"/>
          <w:szCs w:val="22"/>
          <w:lang w:val="fr-FR"/>
        </w:rPr>
        <w:t>§</w:t>
      </w:r>
      <w:r w:rsidRPr="00A47BD0">
        <w:rPr>
          <w:rFonts w:ascii="Times LatArm" w:hAnsi="Times LatArm"/>
          <w:sz w:val="22"/>
          <w:szCs w:val="22"/>
          <w:lang w:val="fr-FR"/>
        </w:rPr>
        <w:t xml:space="preserve"> ·ñùáõÙ </w:t>
      </w:r>
      <w:r w:rsidRPr="00A47BD0">
        <w:rPr>
          <w:rFonts w:ascii="Times LatArm" w:hAnsi="Times LatArm"/>
          <w:sz w:val="22"/>
          <w:szCs w:val="22"/>
          <w:vertAlign w:val="superscript"/>
          <w:lang w:val="fr-FR"/>
        </w:rPr>
        <w:t>5</w:t>
      </w:r>
      <w:r w:rsidRPr="00A47BD0">
        <w:rPr>
          <w:rFonts w:ascii="Times LatArm" w:hAnsi="Times LatArm"/>
          <w:sz w:val="22"/>
          <w:szCs w:val="22"/>
          <w:lang w:val="fr-FR"/>
        </w:rPr>
        <w:t>£</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 xml:space="preserve">È. Ð³ñáõÃÛáõÝÛ³ÝÇ </w:t>
      </w:r>
      <w:r>
        <w:rPr>
          <w:rFonts w:ascii="Times LatArm" w:hAnsi="Times LatArm"/>
          <w:sz w:val="22"/>
          <w:szCs w:val="22"/>
          <w:lang w:val="fr-FR"/>
        </w:rPr>
        <w:t>¦ÜßË³ñÝ»ñÇ§</w:t>
      </w:r>
      <w:r w:rsidRPr="00A47BD0">
        <w:rPr>
          <w:rFonts w:ascii="Times LatArm" w:hAnsi="Times LatArm"/>
          <w:sz w:val="22"/>
          <w:szCs w:val="22"/>
          <w:lang w:val="fr-FR"/>
        </w:rPr>
        <w:t xml:space="preserve"> ³ñÅ»ùÁ Ýñ³ ÇÝùÝáõñáõÛÝ Ùß³ÏÙ³Ý, ×ßÙ³ñï³óÇ ÑÇÙùÇ áõ ¹ñ³Ýù Ù³Ñí³Ý íï³Ý·Çó ³½³ï áõ ³ÝË³Ã³ñ å³Ñ»Éáõ Ù»ç ¿£ Üñ³ å³ïáõÙÝ»ñÁ ëáëÏ ù³Ý³Ï ã»Ý, ³ÛÉ Ý³¨ áñ³Ï, áñáíÑ»ï¨ ¹ñ³ÝÇó ÑÕÏíáõÙ áõ Ï³ÛáõÝ³ÝáõÙ ¿ µ³Ý³ÑÛáõë³Ï³Ý ³ñÅ»ùÁ£</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ÄáÕáí³ÍáõáõÙ ³å³Ñáíí³Í ¿ Ý»ñùÇÝ å³ÛÙ³Ý³Ï³ÝáõÃÛáõÝÁ, áñÁ ÑáõßáõÙ ¿ µ³Ý³Ñ³í³ùÇ Ùï³ÑáñÇ½áÝÇ, Å³Ù³Ý³ÏÝ»ñÇ ÁÝÏ³ÉÙ³Ý, µ³ñù»ñÇ, ëáíáñáõÛÃÝ»ñÇ ÇÙ³óáõÃÛ³Ý Ù³ëÇÝ£</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¶ñùáõÙ Ññ³ß³ÉÇ ¿ ½·³óíáõÙ µ³Ý³ÑÛáõëáõÃÛ³Ý áõ ·ñ³Ï³ÝáõÃÛ³Ý ÷áË³¹³ñÓ Ï³åÝ áõ Ý»ñ·áñÍáõÃÛáõÝÁ£</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 xml:space="preserve">Ø. ¶áñÏÇÝ </w:t>
      </w:r>
      <w:r>
        <w:rPr>
          <w:rFonts w:ascii="Times LatArm" w:hAnsi="Times LatArm"/>
          <w:sz w:val="22"/>
          <w:szCs w:val="22"/>
          <w:lang w:val="fr-FR"/>
        </w:rPr>
        <w:t>¦</w:t>
      </w:r>
      <w:r w:rsidRPr="00A47BD0">
        <w:rPr>
          <w:rFonts w:ascii="Times LatArm" w:hAnsi="Times LatArm"/>
          <w:sz w:val="22"/>
          <w:szCs w:val="22"/>
          <w:lang w:val="fr-FR"/>
        </w:rPr>
        <w:t>¶ñ</w:t>
      </w:r>
      <w:r>
        <w:rPr>
          <w:rFonts w:ascii="Times LatArm" w:hAnsi="Times LatArm"/>
          <w:sz w:val="22"/>
          <w:szCs w:val="22"/>
          <w:lang w:val="fr-FR"/>
        </w:rPr>
        <w:t>³Ï³Ý-Ññ³å³ñ³Ï³Ëáë³Ï³Ý Ñá¹í³ÍÝ»ñ§</w:t>
      </w:r>
      <w:r w:rsidRPr="00A47BD0">
        <w:rPr>
          <w:rFonts w:ascii="Times LatArm" w:hAnsi="Times LatArm"/>
          <w:sz w:val="22"/>
          <w:szCs w:val="22"/>
          <w:lang w:val="fr-FR"/>
        </w:rPr>
        <w:t xml:space="preserve">-áõÙ ·ñ»É ¿. </w:t>
      </w:r>
      <w:r>
        <w:rPr>
          <w:rFonts w:ascii="Times LatArm" w:hAnsi="Times LatArm"/>
          <w:sz w:val="22"/>
          <w:szCs w:val="22"/>
          <w:lang w:val="fr-FR"/>
        </w:rPr>
        <w:t>¦</w:t>
      </w:r>
      <w:r w:rsidRPr="00A47BD0">
        <w:rPr>
          <w:rFonts w:ascii="Times LatArm" w:hAnsi="Times LatArm"/>
          <w:sz w:val="22"/>
          <w:szCs w:val="22"/>
          <w:lang w:val="fr-FR"/>
        </w:rPr>
        <w:t xml:space="preserve">ÄáÕáíñ¹Ç µ³Ý³íáñ ëï»ÕÍ³·áñÍáõÃÛáõÝÁ ³ÝÁÝ¹Ñ³ï áõ áñáß³ÏÇ ³½¹»É ¿ ·ñ³íáñ ·ñ³Ï³ÝáõÃÛ³Ý ³ÛÝåÇëÇ Ëáßáñ³·áõÛÝ »ñÏ»ñÇ ëï»ÕÍÙ³Ý íñ³, ÇÝãåÇëÇù »Ý, ûñÇÝ³Ï, </w:t>
      </w:r>
      <w:r>
        <w:rPr>
          <w:rFonts w:ascii="Times LatArm" w:hAnsi="Times LatArm"/>
          <w:sz w:val="22"/>
          <w:szCs w:val="22"/>
          <w:lang w:val="fr-FR"/>
        </w:rPr>
        <w:t>¦ü³áõëïÁ§</w:t>
      </w:r>
      <w:r w:rsidRPr="00A47BD0">
        <w:rPr>
          <w:rFonts w:ascii="Times LatArm" w:hAnsi="Times LatArm"/>
          <w:sz w:val="22"/>
          <w:szCs w:val="22"/>
          <w:lang w:val="fr-FR"/>
        </w:rPr>
        <w:t xml:space="preserve">, </w:t>
      </w:r>
      <w:r>
        <w:rPr>
          <w:rFonts w:ascii="Times LatArm" w:hAnsi="Times LatArm"/>
          <w:sz w:val="22"/>
          <w:szCs w:val="22"/>
          <w:lang w:val="fr-FR"/>
        </w:rPr>
        <w:t>¦</w:t>
      </w:r>
      <w:r w:rsidRPr="00A47BD0">
        <w:rPr>
          <w:rFonts w:ascii="Times LatArm" w:hAnsi="Times LatArm"/>
          <w:sz w:val="22"/>
          <w:szCs w:val="22"/>
          <w:lang w:val="fr-FR"/>
        </w:rPr>
        <w:t>´³ñáÝ ØÛáõÝËÑ³áõ½»ÝÇ ³ñÏ³ÍÝ»ñÁ</w:t>
      </w:r>
      <w:r>
        <w:rPr>
          <w:rFonts w:ascii="Times LatArm" w:hAnsi="Times LatArm"/>
          <w:sz w:val="22"/>
          <w:szCs w:val="22"/>
          <w:lang w:val="fr-FR"/>
        </w:rPr>
        <w:t>§</w:t>
      </w:r>
      <w:r w:rsidRPr="00A47BD0">
        <w:rPr>
          <w:rFonts w:ascii="Times LatArm" w:hAnsi="Times LatArm"/>
          <w:sz w:val="22"/>
          <w:szCs w:val="22"/>
          <w:lang w:val="fr-FR"/>
        </w:rPr>
        <w:t xml:space="preserve">, </w:t>
      </w:r>
      <w:r>
        <w:rPr>
          <w:rFonts w:ascii="Times LatArm" w:hAnsi="Times LatArm"/>
          <w:sz w:val="22"/>
          <w:szCs w:val="22"/>
          <w:lang w:val="fr-FR"/>
        </w:rPr>
        <w:t>¦</w:t>
      </w:r>
      <w:r w:rsidRPr="00A47BD0">
        <w:rPr>
          <w:rFonts w:ascii="Times LatArm" w:hAnsi="Times LatArm"/>
          <w:sz w:val="22"/>
          <w:szCs w:val="22"/>
          <w:lang w:val="fr-FR"/>
        </w:rPr>
        <w:t>¶³ñ·³ÝïÛáõ³ ¨ ä³Ýï³·ñáõ»ÉÁ</w:t>
      </w:r>
      <w:r>
        <w:rPr>
          <w:rFonts w:ascii="Times LatArm" w:hAnsi="Times LatArm"/>
          <w:sz w:val="22"/>
          <w:szCs w:val="22"/>
          <w:lang w:val="fr-FR"/>
        </w:rPr>
        <w:t>§</w:t>
      </w:r>
      <w:r w:rsidRPr="00A47BD0">
        <w:rPr>
          <w:rFonts w:ascii="Times LatArm" w:hAnsi="Times LatArm"/>
          <w:sz w:val="22"/>
          <w:szCs w:val="22"/>
          <w:lang w:val="fr-FR"/>
        </w:rPr>
        <w:t xml:space="preserve"> ¨ ß³ï áõñÇßÝ»ñÁ</w:t>
      </w:r>
      <w:r>
        <w:rPr>
          <w:rFonts w:ascii="Times LatArm" w:hAnsi="Times LatArm"/>
          <w:sz w:val="22"/>
          <w:szCs w:val="22"/>
          <w:lang w:val="fr-FR"/>
        </w:rPr>
        <w:t>§</w:t>
      </w:r>
      <w:r w:rsidRPr="00A47BD0">
        <w:rPr>
          <w:rFonts w:ascii="Times LatArm" w:hAnsi="Times LatArm"/>
          <w:sz w:val="22"/>
          <w:szCs w:val="22"/>
          <w:vertAlign w:val="superscript"/>
          <w:lang w:val="fr-FR"/>
        </w:rPr>
        <w:t>6</w:t>
      </w:r>
      <w:r w:rsidRPr="00A47BD0">
        <w:rPr>
          <w:rFonts w:ascii="Times LatArm" w:hAnsi="Times LatArm"/>
          <w:sz w:val="22"/>
          <w:szCs w:val="22"/>
          <w:lang w:val="fr-FR"/>
        </w:rPr>
        <w:t>£</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 xml:space="preserve">´³Ý³ÑÛáõëáõÃÛáõÝÁ ÙÇßï ¿É »Õ»É ¿ ·ñ³Ï³ÝáõÃÛ³Ý ÑáÕÝ áõ ½ÇÝ³ñ³ÝÁ£ ¶³ÕïÝÇù ã¿, áñ µ³Ý³ÑÛáõë³Ï³Ý ÑÇÙùÇ íñ³ »Ý ³×»É Ñ³Ù³ßË³ñÑ³ÛÇÝ ·ñ³Ï³ÝáõÃÛ³Ý ·ÉáõË·áñÍáóÝ»ñÁ£ È. Ð³ñáõÃÛáõÝÛ³ÝÁ ÛáõñûñÇÝ³Ï Ýå³ï³Ï³ÛÝáõÃÛ³Ùµ µ³Ý³ÑÛáõë³Ï³Ý ï³ññÁ ½áõ·³ÏóáõÙ ¿ µ³Ý³ëï»ÕÍ³Ï³Ý Ï³Ù ¿É åñá½³ÇÏ áñ¨¿ å³ïáõÙÇ Ñ»ï£ ÄáÕáíñ¹³Ï³Ý ¹³ñÓí³ÍùÝ»ñÁ, ³é³Í-³ë³óí³ÍùÝ»ñÁ ³ñÅ¨áñáõÙ ¿, Ñ³Ù»Ù³ïáõÙ áñ¨¿ Ïïáñáí£ ²Ûëå»ëª </w:t>
      </w:r>
      <w:r>
        <w:rPr>
          <w:rFonts w:ascii="Times LatArm" w:hAnsi="Times LatArm"/>
          <w:sz w:val="22"/>
          <w:szCs w:val="22"/>
          <w:lang w:val="fr-FR"/>
        </w:rPr>
        <w:t>¦</w:t>
      </w:r>
      <w:r w:rsidRPr="00A47BD0">
        <w:rPr>
          <w:rFonts w:ascii="Times LatArm" w:hAnsi="Times LatArm"/>
          <w:sz w:val="22"/>
          <w:szCs w:val="22"/>
          <w:lang w:val="fr-FR"/>
        </w:rPr>
        <w:t>¶³éÝ»ñÝ áõ ¹¨Á</w:t>
      </w:r>
      <w:r>
        <w:rPr>
          <w:rFonts w:ascii="Times LatArm" w:hAnsi="Times LatArm"/>
          <w:sz w:val="22"/>
          <w:szCs w:val="22"/>
          <w:lang w:val="fr-FR"/>
        </w:rPr>
        <w:t>§</w:t>
      </w:r>
      <w:r w:rsidRPr="00A47BD0">
        <w:rPr>
          <w:rFonts w:ascii="Times LatArm" w:hAnsi="Times LatArm"/>
          <w:sz w:val="22"/>
          <w:szCs w:val="22"/>
          <w:lang w:val="fr-FR"/>
        </w:rPr>
        <w:t xml:space="preserve">, </w:t>
      </w:r>
      <w:r>
        <w:rPr>
          <w:rFonts w:ascii="Times LatArm" w:hAnsi="Times LatArm"/>
          <w:sz w:val="22"/>
          <w:szCs w:val="22"/>
          <w:lang w:val="fr-FR"/>
        </w:rPr>
        <w:t>¦</w:t>
      </w:r>
      <w:r w:rsidRPr="00A47BD0">
        <w:rPr>
          <w:rFonts w:ascii="Times LatArm" w:hAnsi="Times LatArm"/>
          <w:sz w:val="22"/>
          <w:szCs w:val="22"/>
          <w:lang w:val="fr-FR"/>
        </w:rPr>
        <w:t>¶³ÕÃ</w:t>
      </w:r>
      <w:r>
        <w:rPr>
          <w:rFonts w:ascii="Times LatArm" w:hAnsi="Times LatArm"/>
          <w:sz w:val="22"/>
          <w:szCs w:val="22"/>
          <w:lang w:val="fr-FR"/>
        </w:rPr>
        <w:t>§</w:t>
      </w:r>
      <w:r w:rsidRPr="00A47BD0">
        <w:rPr>
          <w:rFonts w:ascii="Times LatArm" w:hAnsi="Times LatArm"/>
          <w:sz w:val="22"/>
          <w:szCs w:val="22"/>
          <w:lang w:val="fr-FR"/>
        </w:rPr>
        <w:t xml:space="preserve">, </w:t>
      </w:r>
      <w:r>
        <w:rPr>
          <w:rFonts w:ascii="Times LatArm" w:hAnsi="Times LatArm"/>
          <w:sz w:val="22"/>
          <w:szCs w:val="22"/>
          <w:lang w:val="fr-FR"/>
        </w:rPr>
        <w:t>¦ï³ñ³·Ý³óáõÃÛáõÝ§</w:t>
      </w:r>
      <w:r w:rsidRPr="00A47BD0">
        <w:rPr>
          <w:rFonts w:ascii="Times LatArm" w:hAnsi="Times LatArm"/>
          <w:sz w:val="22"/>
          <w:szCs w:val="22"/>
          <w:lang w:val="fr-FR"/>
        </w:rPr>
        <w:t xml:space="preserve">, </w:t>
      </w:r>
      <w:r>
        <w:rPr>
          <w:rFonts w:ascii="Times LatArm" w:hAnsi="Times LatArm"/>
          <w:sz w:val="22"/>
          <w:szCs w:val="22"/>
          <w:lang w:val="fr-FR"/>
        </w:rPr>
        <w:t>¦</w:t>
      </w:r>
      <w:r w:rsidRPr="00A47BD0">
        <w:rPr>
          <w:rFonts w:ascii="Times LatArm" w:hAnsi="Times LatArm"/>
          <w:sz w:val="22"/>
          <w:szCs w:val="22"/>
          <w:lang w:val="fr-FR"/>
        </w:rPr>
        <w:t>²¯Û, ³ÛÝ ³ñ¨Ç ÝÙ³Ý</w:t>
      </w:r>
      <w:r>
        <w:rPr>
          <w:rFonts w:ascii="Times LatArm" w:hAnsi="Times LatArm"/>
          <w:sz w:val="22"/>
          <w:szCs w:val="22"/>
          <w:lang w:val="fr-FR"/>
        </w:rPr>
        <w:t>§</w:t>
      </w:r>
      <w:r w:rsidRPr="00A47BD0">
        <w:rPr>
          <w:rFonts w:ascii="Times LatArm" w:hAnsi="Times LatArm"/>
          <w:sz w:val="22"/>
          <w:szCs w:val="22"/>
          <w:lang w:val="fr-FR"/>
        </w:rPr>
        <w:t xml:space="preserve"> å³ïáõÙÝ»ñáõÙ ÁÝ¹Ñ³Ýñ³óáõÙÁ Ï³ï³ñíáõÙ ¿ ÅáÕáíñ¹Ç Ñá·áõÝ áõ ëñïÇÝ</w:t>
      </w:r>
      <w:r>
        <w:rPr>
          <w:rFonts w:ascii="Times LatArm" w:hAnsi="Times LatArm"/>
          <w:sz w:val="22"/>
          <w:szCs w:val="22"/>
          <w:lang w:val="fr-FR"/>
        </w:rPr>
        <w:t xml:space="preserve"> Ñ³ñ³½³ï ³ñï³Ñ³ÛïáõÃÛáõÝÝ»ñáí. ¦</w:t>
      </w:r>
      <w:r w:rsidRPr="00A47BD0">
        <w:rPr>
          <w:rFonts w:ascii="Times LatArm" w:hAnsi="Times LatArm"/>
          <w:sz w:val="22"/>
          <w:szCs w:val="22"/>
          <w:lang w:val="fr-FR"/>
        </w:rPr>
        <w:t>ø³ÙÇÝ ï³Ýï»ñ ¹³ñÓ³í, ï³Ýï»ñÁ ¹³ñÓ³í ù³ÙÇ</w:t>
      </w:r>
      <w:r>
        <w:rPr>
          <w:rFonts w:ascii="Times LatArm" w:hAnsi="Times LatArm"/>
          <w:sz w:val="22"/>
          <w:szCs w:val="22"/>
          <w:lang w:val="fr-FR"/>
        </w:rPr>
        <w:t>§</w:t>
      </w:r>
      <w:r w:rsidRPr="00A47BD0">
        <w:rPr>
          <w:rFonts w:ascii="Times LatArm" w:hAnsi="Times LatArm"/>
          <w:sz w:val="22"/>
          <w:szCs w:val="22"/>
          <w:lang w:val="fr-FR"/>
        </w:rPr>
        <w:t xml:space="preserve">, </w:t>
      </w:r>
      <w:r>
        <w:rPr>
          <w:rFonts w:ascii="Times LatArm" w:hAnsi="Times LatArm"/>
          <w:sz w:val="22"/>
          <w:szCs w:val="22"/>
          <w:lang w:val="fr-FR"/>
        </w:rPr>
        <w:t>¦êñï»¹ Ýëï»Ù, Ùñáù¹ ù³Ý¹ÇÙ§</w:t>
      </w:r>
      <w:r w:rsidRPr="00A47BD0">
        <w:rPr>
          <w:rFonts w:ascii="Times LatArm" w:hAnsi="Times LatArm"/>
          <w:sz w:val="22"/>
          <w:szCs w:val="22"/>
          <w:lang w:val="fr-FR"/>
        </w:rPr>
        <w:t xml:space="preserve">, </w:t>
      </w:r>
      <w:r>
        <w:rPr>
          <w:rFonts w:ascii="Times LatArm" w:hAnsi="Times LatArm"/>
          <w:sz w:val="22"/>
          <w:szCs w:val="22"/>
          <w:lang w:val="fr-FR"/>
        </w:rPr>
        <w:t>¦</w:t>
      </w:r>
      <w:r w:rsidRPr="00A47BD0">
        <w:rPr>
          <w:rFonts w:ascii="Times LatArm" w:hAnsi="Times LatArm"/>
          <w:sz w:val="22"/>
          <w:szCs w:val="22"/>
          <w:lang w:val="fr-FR"/>
        </w:rPr>
        <w:t>ì»ÝÝ³Ýë ï»Õ ³ÝÇÙ, ï»Õ¹ Ý»Õ ³ÝÇÙ</w:t>
      </w:r>
      <w:r>
        <w:rPr>
          <w:rFonts w:ascii="Times LatArm" w:hAnsi="Times LatArm"/>
          <w:sz w:val="22"/>
          <w:szCs w:val="22"/>
          <w:lang w:val="fr-FR"/>
        </w:rPr>
        <w:t>§</w:t>
      </w:r>
      <w:r w:rsidRPr="00A47BD0">
        <w:rPr>
          <w:rFonts w:ascii="Times LatArm" w:hAnsi="Times LatArm"/>
          <w:sz w:val="22"/>
          <w:szCs w:val="22"/>
          <w:lang w:val="fr-FR"/>
        </w:rPr>
        <w:t xml:space="preserve">, </w:t>
      </w:r>
      <w:r>
        <w:rPr>
          <w:rFonts w:ascii="Times LatArm" w:hAnsi="Times LatArm"/>
          <w:sz w:val="22"/>
          <w:szCs w:val="22"/>
          <w:lang w:val="fr-FR"/>
        </w:rPr>
        <w:t>¦</w:t>
      </w:r>
      <w:r w:rsidRPr="00A47BD0">
        <w:rPr>
          <w:rFonts w:ascii="Times LatArm" w:hAnsi="Times LatArm"/>
          <w:sz w:val="22"/>
          <w:szCs w:val="22"/>
          <w:lang w:val="fr-FR"/>
        </w:rPr>
        <w:t>Âáñù»Ý í»ñ ïáÝ ï³ñ»ñª Ñ³ñÃÝ³ÝÝ ³ßÏ»Ý ÏÛ»ßÇ, ï³ÝÁ ·Û³µÇÝ, ÏáõÙ»Ý ÍÇÇÝ</w:t>
      </w:r>
      <w:r>
        <w:rPr>
          <w:rFonts w:ascii="Times LatArm" w:hAnsi="Times LatArm"/>
          <w:sz w:val="22"/>
          <w:szCs w:val="22"/>
          <w:lang w:val="fr-FR"/>
        </w:rPr>
        <w:t>§</w:t>
      </w:r>
      <w:r w:rsidRPr="00A47BD0">
        <w:rPr>
          <w:rFonts w:ascii="Times LatArm" w:hAnsi="Times LatArm"/>
          <w:sz w:val="22"/>
          <w:szCs w:val="22"/>
          <w:lang w:val="fr-FR"/>
        </w:rPr>
        <w:t xml:space="preserve"> ¨ ³ÛÉÝ... Ï³Ù ¿Éª</w:t>
      </w:r>
    </w:p>
    <w:p w:rsidR="00B340C2" w:rsidRPr="00A47BD0" w:rsidRDefault="00B340C2" w:rsidP="00B340C2">
      <w:pPr>
        <w:ind w:left="1440" w:firstLine="720"/>
        <w:jc w:val="both"/>
        <w:rPr>
          <w:rFonts w:ascii="Times LatArm" w:hAnsi="Times LatArm"/>
          <w:sz w:val="22"/>
          <w:szCs w:val="22"/>
          <w:lang w:val="fr-FR"/>
        </w:rPr>
      </w:pPr>
      <w:r w:rsidRPr="00A47BD0">
        <w:rPr>
          <w:rFonts w:ascii="Times LatArm" w:hAnsi="Times LatArm"/>
          <w:sz w:val="22"/>
          <w:szCs w:val="22"/>
          <w:lang w:val="fr-FR"/>
        </w:rPr>
        <w:t>ºñ³ÝÇ Ó»½, ÃËåáï ë³ñ»ñ,</w:t>
      </w:r>
    </w:p>
    <w:p w:rsidR="00B340C2" w:rsidRPr="00A47BD0" w:rsidRDefault="00B340C2" w:rsidP="00B340C2">
      <w:pPr>
        <w:ind w:left="1440" w:firstLine="720"/>
        <w:jc w:val="both"/>
        <w:rPr>
          <w:rFonts w:ascii="Times LatArm" w:hAnsi="Times LatArm"/>
          <w:sz w:val="22"/>
          <w:szCs w:val="22"/>
          <w:lang w:val="fr-FR"/>
        </w:rPr>
      </w:pPr>
      <w:r w:rsidRPr="00A47BD0">
        <w:rPr>
          <w:rFonts w:ascii="Times LatArm" w:hAnsi="Times LatArm"/>
          <w:sz w:val="22"/>
          <w:szCs w:val="22"/>
          <w:lang w:val="fr-FR"/>
        </w:rPr>
        <w:t>Îé³ÝáõÙ ãÁù, åé³íáõÙ ãÁù,</w:t>
      </w:r>
    </w:p>
    <w:p w:rsidR="00B340C2" w:rsidRPr="00A47BD0" w:rsidRDefault="00B340C2" w:rsidP="00B340C2">
      <w:pPr>
        <w:ind w:left="1440" w:firstLine="720"/>
        <w:jc w:val="both"/>
        <w:rPr>
          <w:rFonts w:ascii="Times LatArm" w:hAnsi="Times LatArm"/>
          <w:sz w:val="22"/>
          <w:szCs w:val="22"/>
          <w:lang w:val="fr-FR"/>
        </w:rPr>
      </w:pPr>
      <w:r w:rsidRPr="00A47BD0">
        <w:rPr>
          <w:rFonts w:ascii="Times LatArm" w:hAnsi="Times LatArm"/>
          <w:sz w:val="22"/>
          <w:szCs w:val="22"/>
          <w:lang w:val="fr-FR"/>
        </w:rPr>
        <w:t>àõñáõñ ³Ý³ Í»ñù ãÁù ù³ßáõÙ,</w:t>
      </w:r>
    </w:p>
    <w:p w:rsidR="00B340C2" w:rsidRPr="00A47BD0" w:rsidRDefault="00B340C2" w:rsidP="00B340C2">
      <w:pPr>
        <w:ind w:left="1440" w:firstLine="720"/>
        <w:jc w:val="both"/>
        <w:rPr>
          <w:rFonts w:ascii="Times LatArm" w:hAnsi="Times LatArm"/>
          <w:sz w:val="22"/>
          <w:szCs w:val="22"/>
          <w:lang w:val="fr-FR"/>
        </w:rPr>
      </w:pPr>
      <w:r w:rsidRPr="00A47BD0">
        <w:rPr>
          <w:rFonts w:ascii="Times LatArm" w:hAnsi="Times LatArm"/>
          <w:sz w:val="22"/>
          <w:szCs w:val="22"/>
          <w:lang w:val="fr-FR"/>
        </w:rPr>
        <w:t>àõñáõñ ³Ý³ Ñ»é³ÝáõÙ ãÁù£</w:t>
      </w:r>
      <w:r w:rsidRPr="00A47BD0">
        <w:rPr>
          <w:rFonts w:ascii="Times LatArm" w:hAnsi="Times LatArm"/>
          <w:sz w:val="22"/>
          <w:szCs w:val="22"/>
          <w:vertAlign w:val="superscript"/>
          <w:lang w:val="fr-FR"/>
        </w:rPr>
        <w:t>7</w:t>
      </w:r>
      <w:r w:rsidRPr="00A47BD0">
        <w:rPr>
          <w:rFonts w:ascii="Times LatArm" w:hAnsi="Times LatArm"/>
          <w:sz w:val="22"/>
          <w:szCs w:val="22"/>
          <w:lang w:val="fr-FR"/>
        </w:rPr>
        <w:tab/>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 xml:space="preserve">´³½Ù³ÃÇí »Ý Ñ»ÕÇÝ³ÏÇ Ùï³Ñá·áõÃÛáõÝÝ»ñÁ ³½·³ÛÇÝ ÑÇÝ áõ Ýáñ ×³Ï³ï³·ñ»ñÇ Ñ³Ý¹»å£ ÄáÕáíáõñ¹Á ÙÇßï ×³Ï³ï³·ñÇ µ»ñáõÙáí ·ïÝí»É ¿ ù³Õ³ù³Ï³Ý ÏÛ³ÝùÇ ï³ñáõµ»ñáõÙÝ»ñáõÙª ÙÇßï ¿É Ñ³Û³óùÁ Ñ³é³Í áñ¨¿ ï»ÕÇó ×³é³·áÕ ÉáõÛëÇÝ£ </w:t>
      </w:r>
      <w:r>
        <w:rPr>
          <w:rFonts w:ascii="Times LatArm" w:hAnsi="Times LatArm"/>
          <w:sz w:val="22"/>
          <w:szCs w:val="22"/>
          <w:lang w:val="fr-FR"/>
        </w:rPr>
        <w:t>¦</w:t>
      </w:r>
      <w:r w:rsidRPr="00A47BD0">
        <w:rPr>
          <w:rFonts w:ascii="Times LatArm" w:hAnsi="Times LatArm"/>
          <w:sz w:val="22"/>
          <w:szCs w:val="22"/>
          <w:lang w:val="fr-FR"/>
        </w:rPr>
        <w:t>´³Ý³ÑÛáõëáõÃÛáõÝÁ ÅáÕáíñ¹Ç Ï»Ýë³·ñáõÃÛáõÝÝ ¿, Ýñ³ ³ñÙ³ï³Ï³Ý Ñ</w:t>
      </w:r>
      <w:r>
        <w:rPr>
          <w:rFonts w:ascii="Times LatArm" w:hAnsi="Times LatArm"/>
          <w:sz w:val="22"/>
          <w:szCs w:val="22"/>
          <w:lang w:val="fr-FR"/>
        </w:rPr>
        <w:t>Ç</w:t>
      </w:r>
      <w:r w:rsidRPr="00A47BD0">
        <w:rPr>
          <w:rFonts w:ascii="Times LatArm" w:hAnsi="Times LatArm"/>
          <w:sz w:val="22"/>
          <w:szCs w:val="22"/>
          <w:lang w:val="fr-FR"/>
        </w:rPr>
        <w:t>ßáÕáõÃÛáõÝÁ</w:t>
      </w:r>
      <w:r>
        <w:rPr>
          <w:rFonts w:ascii="Times LatArm" w:hAnsi="Times LatArm"/>
          <w:sz w:val="22"/>
          <w:szCs w:val="22"/>
          <w:lang w:val="fr-FR"/>
        </w:rPr>
        <w:t>§</w:t>
      </w:r>
      <w:r w:rsidRPr="00A47BD0">
        <w:rPr>
          <w:rFonts w:ascii="Times LatArm" w:hAnsi="Times LatArm"/>
          <w:sz w:val="22"/>
          <w:szCs w:val="22"/>
          <w:lang w:val="fr-FR"/>
        </w:rPr>
        <w:t xml:space="preserve">,- ÙÇ³Ý·³Ù³ÛÝ ×Çßï ¿ Ñ»ÕÇÝ³ÏÁ£ ÖÇßï ¿ Ý³¨ ÅáÕáíáõñ¹Áª </w:t>
      </w:r>
      <w:r>
        <w:rPr>
          <w:rFonts w:ascii="Times LatArm" w:hAnsi="Times LatArm"/>
          <w:sz w:val="22"/>
          <w:szCs w:val="22"/>
          <w:lang w:val="fr-FR"/>
        </w:rPr>
        <w:t>¦</w:t>
      </w:r>
      <w:r w:rsidRPr="00A47BD0">
        <w:rPr>
          <w:rFonts w:ascii="Times LatArm" w:hAnsi="Times LatArm"/>
          <w:sz w:val="22"/>
          <w:szCs w:val="22"/>
          <w:lang w:val="fr-FR"/>
        </w:rPr>
        <w:t>¶ñ³í³Ý å»ó ãÃáÕÝ»É</w:t>
      </w:r>
      <w:r>
        <w:rPr>
          <w:rFonts w:ascii="Times LatArm" w:hAnsi="Times LatArm"/>
          <w:sz w:val="22"/>
          <w:szCs w:val="22"/>
          <w:lang w:val="fr-FR"/>
        </w:rPr>
        <w:t>§</w:t>
      </w:r>
      <w:r w:rsidRPr="00A47BD0">
        <w:rPr>
          <w:rFonts w:ascii="Times LatArm" w:hAnsi="Times LatArm"/>
          <w:sz w:val="22"/>
          <w:szCs w:val="22"/>
          <w:lang w:val="fr-FR"/>
        </w:rPr>
        <w:t xml:space="preserve">£ ÄáÕáíñ¹³Ï³Ý ÇÙ³ëïáõÃÛ³Ý µ³ó³ïñáõÃÛáõÝÁ Ñ³Ûñ»Ý³ë»ñ Ñ»ÕÇÝ³ÏÇ Ñá·áõ ó³íÝ ¿, å³Ûù³ñÁ ß³ñáõÝ³Ï»Éáõ Ù»ç Ñ»é³ï»ë áõ Ë»Éáù ÉÇÝ»Éáõ ù³ñá½£ Ô³ñ³µ³ÕÇ ßáõñçÁ ï³ñíáÕ µ³Ý³ÏóáõÃÛáõÝÝ»ñÁ å»ïù ¿ ï³ñí»Ý ³é³Ýó ¹áõÛ½Ý-ÇÝã ëË³Éí»Éáõ, Ñ»ï¨áÕ³Ï³Ý ¨ Ë»É³Ùïáñ»Ý£ ä»ïù ¿ µ³ó³éí»Ý ÃáõÉ³Ý³Éáõ, Ó³ÝÓñ³Ý³Éáõ, ßï³åáÕ³Ï³ÝáõÃÛ³Ý, ·áñÍÁ Ñ³çáñ¹Çí ÃáÕÝ»Éáõ, ³ë»É ¿ Ã»ª í×é³Ï³Ý å³ÑÁ </w:t>
      </w:r>
      <w:r w:rsidRPr="00A47BD0">
        <w:rPr>
          <w:rFonts w:ascii="Times LatArm" w:hAnsi="Times LatArm"/>
          <w:sz w:val="22"/>
          <w:szCs w:val="22"/>
          <w:lang w:val="fr-FR"/>
        </w:rPr>
        <w:lastRenderedPageBreak/>
        <w:t xml:space="preserve">Ã»ñ³·Ý³Ñ³ï»Éáõ ÙÇïáõÙÝ»ñÁª ³½·³ÛÇÝ Ù»Í ËÝ¹ÇñÝ»ñ ÉáõÍ»Éáõ ·áñÍÁÝÃ³óáõÙ£ </w:t>
      </w:r>
      <w:r>
        <w:rPr>
          <w:rFonts w:ascii="Times LatArm" w:hAnsi="Times LatArm"/>
          <w:sz w:val="22"/>
          <w:szCs w:val="22"/>
          <w:lang w:val="fr-FR"/>
        </w:rPr>
        <w:t>¦</w:t>
      </w:r>
      <w:r w:rsidRPr="00A47BD0">
        <w:rPr>
          <w:rFonts w:ascii="Times LatArm" w:hAnsi="Times LatArm"/>
          <w:sz w:val="22"/>
          <w:szCs w:val="22"/>
          <w:lang w:val="fr-FR"/>
        </w:rPr>
        <w:t>ä³ÑÁ ×³Ï³ï³·Çñ ¿</w:t>
      </w:r>
      <w:r>
        <w:rPr>
          <w:rFonts w:ascii="Times LatArm" w:hAnsi="Times LatArm"/>
          <w:sz w:val="22"/>
          <w:szCs w:val="22"/>
          <w:lang w:val="fr-FR"/>
        </w:rPr>
        <w:t>§</w:t>
      </w:r>
      <w:r w:rsidRPr="00A47BD0">
        <w:rPr>
          <w:rFonts w:ascii="Times LatArm" w:hAnsi="Times LatArm"/>
          <w:sz w:val="22"/>
          <w:szCs w:val="22"/>
          <w:lang w:val="fr-FR"/>
        </w:rPr>
        <w:t xml:space="preserve"> í»ñÝ³·ñÇ ï³Ï Ñ»ÕÇÝ³ÏÁ </w:t>
      </w:r>
      <w:r>
        <w:rPr>
          <w:rFonts w:ascii="Times LatArm" w:hAnsi="Times LatArm"/>
          <w:sz w:val="22"/>
          <w:szCs w:val="22"/>
          <w:lang w:val="fr-FR"/>
        </w:rPr>
        <w:t>¦</w:t>
      </w:r>
      <w:r w:rsidRPr="00A47BD0">
        <w:rPr>
          <w:rFonts w:ascii="Times LatArm" w:hAnsi="Times LatArm"/>
          <w:sz w:val="22"/>
          <w:szCs w:val="22"/>
          <w:lang w:val="fr-FR"/>
        </w:rPr>
        <w:t>·ñ³í³Ý å»ó ÃáÕ»É</w:t>
      </w:r>
      <w:r>
        <w:rPr>
          <w:rFonts w:ascii="Times LatArm" w:hAnsi="Times LatArm"/>
          <w:sz w:val="22"/>
          <w:szCs w:val="22"/>
          <w:lang w:val="fr-FR"/>
        </w:rPr>
        <w:t>§</w:t>
      </w:r>
      <w:r w:rsidRPr="00A47BD0">
        <w:rPr>
          <w:rFonts w:ascii="Times LatArm" w:hAnsi="Times LatArm"/>
          <w:sz w:val="22"/>
          <w:szCs w:val="22"/>
          <w:lang w:val="fr-FR"/>
        </w:rPr>
        <w:t xml:space="preserve"> ³ñï³Ñ³ÛïáõÃÛáõÝÁ Ù»ÏÝ³µ³ÝáõÙ ¿ ù³Õ³ù³·»ïÇ, Çñ ÅáÕáíñ¹Ç ×³Ï³ï³·ñÇ Ñ³Ù³ñ ï³é³åáÕÇ Ñ³Û³óùáí£ </w:t>
      </w:r>
    </w:p>
    <w:p w:rsidR="00B340C2" w:rsidRPr="00A47BD0" w:rsidRDefault="00B340C2" w:rsidP="00B340C2">
      <w:pPr>
        <w:ind w:firstLine="567"/>
        <w:jc w:val="both"/>
        <w:rPr>
          <w:rFonts w:ascii="Times LatArm" w:hAnsi="Times LatArm"/>
          <w:sz w:val="22"/>
          <w:szCs w:val="22"/>
          <w:lang w:val="fr-FR"/>
        </w:rPr>
      </w:pPr>
      <w:r>
        <w:rPr>
          <w:rFonts w:ascii="Times LatArm" w:hAnsi="Times LatArm"/>
          <w:sz w:val="22"/>
          <w:szCs w:val="22"/>
          <w:lang w:val="fr-FR"/>
        </w:rPr>
        <w:t>¦</w:t>
      </w:r>
      <w:r w:rsidRPr="00A47BD0">
        <w:rPr>
          <w:rFonts w:ascii="Times LatArm" w:hAnsi="Times LatArm"/>
          <w:sz w:val="22"/>
          <w:szCs w:val="22"/>
          <w:lang w:val="fr-FR"/>
        </w:rPr>
        <w:t>Ø»Ãá¹³Ï³Ý ÇÙ³ëïÝáõÃÛáõÝÝ»ñÁ ÑáõßáõÙ »Ý, áñ ×³Ï³ï³·ñ³Ï³Ý µáÉáñ Ñ³ñó»ñáõÙ Ñ³ÕÃ»É ¿ Ñ³Û ÅáÕáíñ¹Ç ÙÇ³ëÝ³Ï³Ý Ï³ÙùÇ åáÕå³ïÛ³  Ï³ñÍñáõÃÛáõÝÁ</w:t>
      </w:r>
      <w:r>
        <w:rPr>
          <w:rFonts w:ascii="Times LatArm" w:hAnsi="Times LatArm"/>
          <w:sz w:val="22"/>
          <w:szCs w:val="22"/>
          <w:lang w:val="fr-FR"/>
        </w:rPr>
        <w:t>§</w:t>
      </w:r>
      <w:r w:rsidRPr="00A47BD0">
        <w:rPr>
          <w:rFonts w:ascii="Times LatArm" w:hAnsi="Times LatArm"/>
          <w:sz w:val="22"/>
          <w:szCs w:val="22"/>
          <w:lang w:val="fr-FR"/>
        </w:rPr>
        <w:t xml:space="preserve">£ È. Ð³ñáõÃÛáõÝÛ³ÝÁ µ»ñáõÙ ¿ ËáÝ³ß»ÝóÇ µ³Ý³ë³óÇ ïáÕ»ñÁ. </w:t>
      </w:r>
    </w:p>
    <w:p w:rsidR="00B340C2" w:rsidRPr="00A47BD0" w:rsidRDefault="00B340C2" w:rsidP="00B340C2">
      <w:pPr>
        <w:ind w:left="720" w:firstLine="720"/>
        <w:jc w:val="both"/>
        <w:rPr>
          <w:rFonts w:ascii="Times LatArm" w:hAnsi="Times LatArm"/>
          <w:sz w:val="22"/>
          <w:szCs w:val="22"/>
          <w:lang w:val="fr-FR"/>
        </w:rPr>
      </w:pPr>
      <w:r>
        <w:rPr>
          <w:rFonts w:ascii="Times LatArm" w:hAnsi="Times LatArm"/>
          <w:sz w:val="22"/>
          <w:szCs w:val="22"/>
          <w:lang w:val="fr-FR"/>
        </w:rPr>
        <w:t>¦</w:t>
      </w:r>
      <w:r w:rsidRPr="00A47BD0">
        <w:rPr>
          <w:rFonts w:ascii="Times LatArm" w:hAnsi="Times LatArm"/>
          <w:sz w:val="22"/>
          <w:szCs w:val="22"/>
          <w:lang w:val="fr-FR"/>
        </w:rPr>
        <w:t>¾Ý ³ Ë»Éù ûÝÇùª ç³Ù ³Ý»ÉÝ ³ ÙÝ³Ù,</w:t>
      </w:r>
    </w:p>
    <w:p w:rsidR="00B340C2" w:rsidRPr="00A47BD0" w:rsidRDefault="00B340C2" w:rsidP="00B340C2">
      <w:pPr>
        <w:ind w:left="720" w:firstLine="720"/>
        <w:jc w:val="both"/>
        <w:rPr>
          <w:rFonts w:ascii="Times LatArm" w:hAnsi="Times LatArm"/>
          <w:sz w:val="22"/>
          <w:szCs w:val="22"/>
          <w:lang w:val="fr-FR"/>
        </w:rPr>
      </w:pPr>
      <w:r w:rsidRPr="00A47BD0">
        <w:rPr>
          <w:rFonts w:ascii="Times LatArm" w:hAnsi="Times LatArm"/>
          <w:sz w:val="22"/>
          <w:szCs w:val="22"/>
          <w:lang w:val="fr-FR"/>
        </w:rPr>
        <w:t>÷áÝç »ù ³ÝÁÙª Ï³Ù ³Ý»ÉÝ ³ ÙÝ³Ù£</w:t>
      </w:r>
    </w:p>
    <w:p w:rsidR="00B340C2" w:rsidRPr="00A47BD0" w:rsidRDefault="00B340C2" w:rsidP="00B340C2">
      <w:pPr>
        <w:ind w:left="720" w:firstLine="720"/>
        <w:jc w:val="both"/>
        <w:rPr>
          <w:rFonts w:ascii="Times LatArm" w:hAnsi="Times LatArm"/>
          <w:sz w:val="22"/>
          <w:szCs w:val="22"/>
          <w:lang w:val="fr-FR"/>
        </w:rPr>
      </w:pPr>
      <w:r w:rsidRPr="00A47BD0">
        <w:rPr>
          <w:rFonts w:ascii="Times LatArm" w:hAnsi="Times LatArm"/>
          <w:sz w:val="22"/>
          <w:szCs w:val="22"/>
          <w:lang w:val="fr-FR"/>
        </w:rPr>
        <w:t xml:space="preserve">² Ñ³Û»ñ, ÁÝ·á×Ý»ñ»ï ûÕ Áñ»ù, </w:t>
      </w:r>
    </w:p>
    <w:p w:rsidR="00B340C2" w:rsidRPr="00A47BD0" w:rsidRDefault="00B340C2" w:rsidP="00B340C2">
      <w:pPr>
        <w:ind w:left="720" w:firstLine="720"/>
        <w:jc w:val="both"/>
        <w:rPr>
          <w:rFonts w:ascii="Times LatArm" w:hAnsi="Times LatArm"/>
          <w:sz w:val="22"/>
          <w:szCs w:val="22"/>
          <w:lang w:val="fr-FR"/>
        </w:rPr>
      </w:pPr>
      <w:r w:rsidRPr="00A47BD0">
        <w:rPr>
          <w:rFonts w:ascii="Times LatArm" w:hAnsi="Times LatArm"/>
          <w:sz w:val="22"/>
          <w:szCs w:val="22"/>
          <w:lang w:val="fr-FR"/>
        </w:rPr>
        <w:t xml:space="preserve">²ñ¨ ÁÝÇ Ã³ª Ï³ñÏáõïª </w:t>
      </w:r>
    </w:p>
    <w:p w:rsidR="00B340C2" w:rsidRPr="00A47BD0" w:rsidRDefault="00B340C2" w:rsidP="00B340C2">
      <w:pPr>
        <w:ind w:left="720" w:firstLine="720"/>
        <w:jc w:val="both"/>
        <w:rPr>
          <w:rFonts w:ascii="Times LatArm" w:hAnsi="Times LatArm"/>
          <w:sz w:val="22"/>
          <w:szCs w:val="22"/>
          <w:lang w:val="fr-FR"/>
        </w:rPr>
      </w:pPr>
      <w:r w:rsidRPr="00A47BD0">
        <w:rPr>
          <w:rFonts w:ascii="Times LatArm" w:hAnsi="Times LatArm"/>
          <w:sz w:val="22"/>
          <w:szCs w:val="22"/>
          <w:lang w:val="fr-FR"/>
        </w:rPr>
        <w:t>àõñáõñ ³Ý³ å»Ý¹ ÷éÝ»ó»ù</w:t>
      </w:r>
      <w:r>
        <w:rPr>
          <w:rFonts w:ascii="Times LatArm" w:hAnsi="Times LatArm"/>
          <w:sz w:val="22"/>
          <w:szCs w:val="22"/>
          <w:lang w:val="fr-FR"/>
        </w:rPr>
        <w:t>§</w:t>
      </w:r>
      <w:r w:rsidRPr="00A47BD0">
        <w:rPr>
          <w:rFonts w:ascii="Times LatArm" w:hAnsi="Times LatArm"/>
          <w:sz w:val="22"/>
          <w:szCs w:val="22"/>
          <w:vertAlign w:val="superscript"/>
          <w:lang w:val="fr-FR"/>
        </w:rPr>
        <w:t>8</w:t>
      </w:r>
      <w:r w:rsidRPr="00A47BD0">
        <w:rPr>
          <w:rFonts w:ascii="Times LatArm" w:hAnsi="Times LatArm"/>
          <w:sz w:val="22"/>
          <w:szCs w:val="22"/>
          <w:lang w:val="fr-FR"/>
        </w:rPr>
        <w:t xml:space="preserve">£ </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 xml:space="preserve">î»ë³Íáí ¿ ÇÙ³ëïÝ³ó»É ÅáÕáíáõñ¹Á£ ²Ûë ï»ë³ÝÏÛáõÝáí ¿ È. Ð³ñáõÃÛáõÝÛ³ÝÁ ·ñÇ ³é»É  </w:t>
      </w:r>
      <w:r>
        <w:rPr>
          <w:rFonts w:ascii="Times LatArm" w:hAnsi="Times LatArm"/>
          <w:sz w:val="22"/>
          <w:szCs w:val="22"/>
          <w:lang w:val="fr-FR"/>
        </w:rPr>
        <w:t>¦</w:t>
      </w:r>
      <w:r w:rsidRPr="00A47BD0">
        <w:rPr>
          <w:rFonts w:ascii="Times LatArm" w:hAnsi="Times LatArm"/>
          <w:sz w:val="22"/>
          <w:szCs w:val="22"/>
          <w:lang w:val="fr-FR"/>
        </w:rPr>
        <w:t>ù³Õ³ù³·»ï á</w:t>
      </w:r>
      <w:r>
        <w:rPr>
          <w:rFonts w:ascii="Times LatArm" w:hAnsi="Times LatArm"/>
          <w:sz w:val="22"/>
          <w:szCs w:val="22"/>
          <w:lang w:val="fr-FR"/>
        </w:rPr>
        <w:t>õ ³ñ¹³ñ³ÙÇï ÅáÕáíñ¹Ç Ëñ³ï³µ³ÝùÁ§</w:t>
      </w:r>
      <w:r w:rsidRPr="00A47BD0">
        <w:rPr>
          <w:rFonts w:ascii="Times LatArm" w:hAnsi="Times LatArm"/>
          <w:sz w:val="22"/>
          <w:szCs w:val="22"/>
          <w:lang w:val="fr-FR"/>
        </w:rPr>
        <w:t>, áñï»Õ »ñ¨áõÙ ¿ Ñ³ÛÇ µ³ñáõÃÛáõÝÁ, ë»ñáõÃÛ³Ý ·áíùÁ, Ñ³Ûñ»Ý³ëÇñáõÃÛáõÝÁ, ÅáÕáíñ¹³ëÇñáõÃÛáõÝÁ, Ý³¨ª å³ñ½³ÙïáõÃÛáõÝÁ (³Ù³éí³ ³Û·³µ³óÇ ÝÙ³Ý Ë³Õ³ÕíáõÙ ¿ Ñ³ÛÁª Ñ³í³ï³Éáí ÃáõñùÇÝ ³Ý·³Ù, áñÁ ÷áë ¿ñ ÷áñ»É Ñ»Ýó Ñ³ÛÇ Ñ³Ù³ñ)£</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 xml:space="preserve">Ø»Í ¿ ·ñùÇ ¹³ëïÇ³ñ³Ïã³Ï³Ý ³ñÅ»ùÁ£ </w:t>
      </w:r>
      <w:r>
        <w:rPr>
          <w:rFonts w:ascii="Times LatArm" w:hAnsi="Times LatArm"/>
          <w:sz w:val="22"/>
          <w:szCs w:val="22"/>
          <w:lang w:val="fr-FR"/>
        </w:rPr>
        <w:t>¦</w:t>
      </w:r>
      <w:r w:rsidRPr="00A47BD0">
        <w:rPr>
          <w:rFonts w:ascii="Times LatArm" w:hAnsi="Times LatArm"/>
          <w:sz w:val="22"/>
          <w:szCs w:val="22"/>
          <w:lang w:val="fr-FR"/>
        </w:rPr>
        <w:t>Æ±Ýã ¹»Õ³ïáÙë»ñ ¿ ³é³ç³ñÏáõÙ ÅáÕáíñ¹³Ï³Ý µ³Ý³ÑÛáõëáõÃÛáõÝÁ ³½·³ÛÇÝ ó³í»ñÁ ¹³ñÙ³Ý»Éáõ Ñ³Ù³ñ</w:t>
      </w:r>
      <w:r>
        <w:rPr>
          <w:rFonts w:ascii="Times LatArm" w:hAnsi="Times LatArm"/>
          <w:sz w:val="22"/>
          <w:szCs w:val="22"/>
          <w:lang w:val="fr-FR"/>
        </w:rPr>
        <w:t>§</w:t>
      </w:r>
      <w:r w:rsidRPr="00A47BD0">
        <w:rPr>
          <w:rFonts w:ascii="Times LatArm" w:hAnsi="Times LatArm"/>
          <w:sz w:val="22"/>
          <w:szCs w:val="22"/>
          <w:lang w:val="fr-FR"/>
        </w:rPr>
        <w:t xml:space="preserve"> µ³ÅÝáõÙ Ñ»ÕÇÝ³ÏÇ Ýå³ï³ÏÝ ¿ </w:t>
      </w:r>
      <w:r>
        <w:rPr>
          <w:rFonts w:ascii="Times LatArm" w:hAnsi="Times LatArm"/>
          <w:sz w:val="22"/>
          <w:szCs w:val="22"/>
          <w:lang w:val="fr-FR"/>
        </w:rPr>
        <w:t>¦</w:t>
      </w:r>
      <w:r w:rsidRPr="00A47BD0">
        <w:rPr>
          <w:rFonts w:ascii="Times LatArm" w:hAnsi="Times LatArm"/>
          <w:sz w:val="22"/>
          <w:szCs w:val="22"/>
          <w:lang w:val="fr-FR"/>
        </w:rPr>
        <w:t xml:space="preserve">Ñ³Û³ßË³ÑÇÏ ³í³Ý¹áõÛÃÝ»ñáí ¹³ëïÇ³ñ³Ï»É Ñ³Û »ñ»Ë³ÛÇÝ. Ùáñ Ï³ÃÁ ¹³ñÓÝ»É Ñ³Ûñ»Ý³ëÇñ³Ï³Ý µ³É³ë³Ý, ÇëÏ µ³Ý³ÑÛáõëáõÃÛáõÝÁ å»ïù ¿ </w:t>
      </w:r>
      <w:r>
        <w:rPr>
          <w:rFonts w:ascii="Times LatArm" w:hAnsi="Times LatArm"/>
          <w:sz w:val="22"/>
          <w:szCs w:val="22"/>
          <w:lang w:val="fr-FR"/>
        </w:rPr>
        <w:t>¦</w:t>
      </w:r>
      <w:r w:rsidRPr="00A47BD0">
        <w:rPr>
          <w:rFonts w:ascii="Times LatArm" w:hAnsi="Times LatArm"/>
          <w:sz w:val="22"/>
          <w:szCs w:val="22"/>
          <w:lang w:val="fr-FR"/>
        </w:rPr>
        <w:t>Ù»ñ Ñ³í³ïÇ ½³Ý·Ç å»ë ÍÉÝ·³ Ù»ñ ë»ñáõÝ¹Ý»ñÇ ³Ï³ÝçÝ»ñÇ Ù»ç£ Ð³Ûñ»Ý³ëÇñáõÃÛáõÝ£ ²Ñ³ ³ÛÝ Ïñ³ÏÁ, áñ Ç ½áñáõ ¿ Ùßï³µáñµáù íÇ×³ÏáõÙ å³Ñ»É ·áÛ³ï¨Ù³Ý ùáõñ³Ýª å³å»Ý³Ï³Ý ÑáÕÇ íñ³, á°ã ÙÇ ³ÛÉ ï»Õ£ ²ÛÝï»Õ, áõñ Ù»ñ Ñ³ñ³½³ïÝ»ñÇ ·»ñ»½Ù³ÝÝ»ñÝ »Ý, ß»Ý ³ÕµÛáõñÝ»ñÁ, ³ÝÏñÏÝ»ÉÇ åïÕ³ßË³ñÑÁ, Ë³ÕáÕÁ, ·ÇÝÇÝ, í³ÕÝç³Ï³Ý ³í³Ý¹áõÛÃÝ»ñáí Ñ³ñáõëï µÝáõÃÛáõÝÁ ¨ Ù»ñ ÇÙ³ëïáõÝ Ñ³í³ù³Ï³ÝáõÃÛáõÝÁ</w:t>
      </w:r>
      <w:r>
        <w:rPr>
          <w:rFonts w:ascii="Times LatArm" w:hAnsi="Times LatArm"/>
          <w:sz w:val="22"/>
          <w:szCs w:val="22"/>
          <w:lang w:val="fr-FR"/>
        </w:rPr>
        <w:t>§</w:t>
      </w:r>
      <w:r w:rsidRPr="00A47BD0">
        <w:rPr>
          <w:rFonts w:ascii="Times LatArm" w:hAnsi="Times LatArm"/>
          <w:sz w:val="22"/>
          <w:szCs w:val="22"/>
          <w:vertAlign w:val="superscript"/>
          <w:lang w:val="fr-FR"/>
        </w:rPr>
        <w:t>9</w:t>
      </w:r>
      <w:r w:rsidRPr="00A47BD0">
        <w:rPr>
          <w:rFonts w:ascii="Times LatArm" w:hAnsi="Times LatArm"/>
          <w:sz w:val="22"/>
          <w:szCs w:val="22"/>
          <w:lang w:val="fr-FR"/>
        </w:rPr>
        <w:t xml:space="preserve"> £</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 xml:space="preserve">´³½Ù³ÃÇí µ³Ý³ÑÛáõë³Ï³Ý ½ñáõÛóÝ»ñáí Ñ»ÕÇÝ³ÏÁ µ³ó³Ñ³ÛïáõÙ ¿. </w:t>
      </w:r>
      <w:r>
        <w:rPr>
          <w:rFonts w:ascii="Times LatArm" w:hAnsi="Times LatArm"/>
          <w:sz w:val="22"/>
          <w:szCs w:val="22"/>
          <w:lang w:val="fr-FR"/>
        </w:rPr>
        <w:t>¦</w:t>
      </w:r>
      <w:r w:rsidRPr="00A47BD0">
        <w:rPr>
          <w:rFonts w:ascii="Times LatArm" w:hAnsi="Times LatArm"/>
          <w:sz w:val="22"/>
          <w:szCs w:val="22"/>
          <w:lang w:val="fr-FR"/>
        </w:rPr>
        <w:t>Ð³ÛÁ å»ïù ¿ ·áÛ³ï¨Ç ½»Ýùáí, ³ñ³ñ»Éáí, ·ñáí áõ É»½íáí, ³Ù»Ý³½áñ ·ÇïáõÃÛ³Ùµ, ³Ù»Ý³Ëáë ³ñí»ëïáí, Çñ ³ëïí³Í³ÛÇÝ ëáíáñáõÃÛáõÝÝ»ñáí, ëÇñáí áõ ÙÇ³µ³ÝáõÃÛ³Ùµ ¨ Çñ»Ý Ý»ñÑ³ïáõÏ µ³ñ»Ù³ëÝáõÃÛ³Ùµ áõ ÝíÇñí³ÍáõÃÛ³Ùµ µáÉáñ ÅáÕáíáõñ¹Ý»ñÇ Ñ»ï£ ²ÝóÝ»ÉÇù µáí³Ý¹³Ï ×³Ý³å³ñÑÇÝ, ãÙáé³Ý³Éáí, áñ Ù»Õñ ³ñ³ñáÕÁ Ý³¨ Ë³ÛÃ»É å»ïù ¿ ÇÙ³Ý³, Ã»Ïáõ½ Çñ ÏÛ³ÝùÁ ÏáñóÝ»Éáõ ·Ýáí</w:t>
      </w:r>
      <w:r w:rsidRPr="00A47BD0">
        <w:rPr>
          <w:rFonts w:ascii="Times LatArm" w:hAnsi="Times LatArm"/>
          <w:sz w:val="22"/>
          <w:szCs w:val="22"/>
          <w:vertAlign w:val="superscript"/>
          <w:lang w:val="fr-FR"/>
        </w:rPr>
        <w:t xml:space="preserve">10 </w:t>
      </w:r>
      <w:r w:rsidRPr="00A47BD0">
        <w:rPr>
          <w:rFonts w:ascii="Times LatArm" w:hAnsi="Times LatArm"/>
          <w:sz w:val="22"/>
          <w:szCs w:val="22"/>
          <w:lang w:val="fr-FR"/>
        </w:rPr>
        <w:t>£</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 xml:space="preserve">Úáõñ³ù³ÝãÛáõñ ÷áùñÇÏ ½ñáõÛóÇ Ù»ç ËáëáõÙ ¿ ÇÙ³ëïáõÝ ³ÛñÁ, áñÁ Ï»Ýë³÷áñÓÇ Ñ³ñëïáõÃÛ³Ùµ, µ³½Ù³ËáñÑáõñ¹ Ï»óí³Íùáí Ù»½ ¿ å³ñ½áõÙ ²ñó³ËÇ µ³Ý³ÑÛáõëáõÃÛ³Ýª Ù»½ ³í³Ý¹³Í ËáñÑáõñ¹Ý»ñÝ áõ å³ï·³ÙÝ»ñÁ£ ²Û¹ »Ý íÏ³ÛáõÙ  </w:t>
      </w:r>
      <w:r>
        <w:rPr>
          <w:rFonts w:ascii="Times LatArm" w:hAnsi="Times LatArm"/>
          <w:sz w:val="22"/>
          <w:szCs w:val="22"/>
          <w:lang w:val="fr-FR"/>
        </w:rPr>
        <w:t>¦</w:t>
      </w:r>
      <w:r w:rsidRPr="00A47BD0">
        <w:rPr>
          <w:rFonts w:ascii="Times LatArm" w:hAnsi="Times LatArm"/>
          <w:sz w:val="22"/>
          <w:szCs w:val="22"/>
          <w:lang w:val="fr-FR"/>
        </w:rPr>
        <w:t>Ð³ÛÇ 5 Ù³ïÝ»ñÁ</w:t>
      </w:r>
      <w:r>
        <w:rPr>
          <w:rFonts w:ascii="Times LatArm" w:hAnsi="Times LatArm"/>
          <w:sz w:val="22"/>
          <w:szCs w:val="22"/>
          <w:lang w:val="fr-FR"/>
        </w:rPr>
        <w:t>§</w:t>
      </w:r>
      <w:r w:rsidRPr="00A47BD0">
        <w:rPr>
          <w:rFonts w:ascii="Times LatArm" w:hAnsi="Times LatArm"/>
          <w:sz w:val="22"/>
          <w:szCs w:val="22"/>
          <w:lang w:val="fr-FR"/>
        </w:rPr>
        <w:t xml:space="preserve">, </w:t>
      </w:r>
      <w:r>
        <w:rPr>
          <w:rFonts w:ascii="Times LatArm" w:hAnsi="Times LatArm"/>
          <w:sz w:val="22"/>
          <w:szCs w:val="22"/>
          <w:lang w:val="fr-FR"/>
        </w:rPr>
        <w:t>¦</w:t>
      </w:r>
      <w:r w:rsidRPr="00A47BD0">
        <w:rPr>
          <w:rFonts w:ascii="Times LatArm" w:hAnsi="Times LatArm"/>
          <w:sz w:val="22"/>
          <w:szCs w:val="22"/>
          <w:lang w:val="fr-FR"/>
        </w:rPr>
        <w:t>ºñÏáõ áõÕ¨áñ</w:t>
      </w:r>
      <w:r>
        <w:rPr>
          <w:rFonts w:ascii="Times LatArm" w:hAnsi="Times LatArm"/>
          <w:sz w:val="22"/>
          <w:szCs w:val="22"/>
          <w:lang w:val="fr-FR"/>
        </w:rPr>
        <w:t>§</w:t>
      </w:r>
      <w:r w:rsidRPr="00A47BD0">
        <w:rPr>
          <w:rFonts w:ascii="Times LatArm" w:hAnsi="Times LatArm"/>
          <w:sz w:val="22"/>
          <w:szCs w:val="22"/>
          <w:lang w:val="fr-FR"/>
        </w:rPr>
        <w:t xml:space="preserve">, </w:t>
      </w:r>
      <w:r>
        <w:rPr>
          <w:rFonts w:ascii="Times LatArm" w:hAnsi="Times LatArm"/>
          <w:sz w:val="22"/>
          <w:szCs w:val="22"/>
          <w:lang w:val="fr-FR"/>
        </w:rPr>
        <w:t>¦</w:t>
      </w:r>
      <w:r w:rsidRPr="00A47BD0">
        <w:rPr>
          <w:rFonts w:ascii="Times LatArm" w:hAnsi="Times LatArm"/>
          <w:sz w:val="22"/>
          <w:szCs w:val="22"/>
          <w:lang w:val="fr-FR"/>
        </w:rPr>
        <w:t>Ð³ÛÇÝ »ï» Ë»ÉùÁ</w:t>
      </w:r>
      <w:r>
        <w:rPr>
          <w:rFonts w:ascii="Times LatArm" w:hAnsi="Times LatArm"/>
          <w:sz w:val="22"/>
          <w:szCs w:val="22"/>
          <w:lang w:val="fr-FR"/>
        </w:rPr>
        <w:t>§</w:t>
      </w:r>
      <w:r w:rsidRPr="00A47BD0">
        <w:rPr>
          <w:rFonts w:ascii="Times LatArm" w:hAnsi="Times LatArm"/>
          <w:sz w:val="22"/>
          <w:szCs w:val="22"/>
          <w:lang w:val="fr-FR"/>
        </w:rPr>
        <w:t xml:space="preserve"> ¨ ³ÛÉ ½ñáõÛóÝ»ñÁ£ </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 xml:space="preserve">È. Ð³ñáõÃÛáõÝÛ³Ý-µ³Ý³·»ïÇ åñåïáõÝ ÙÇïùÁ å»ÕáõÙ ¿ Ù»ñ ÑÇÝ³íáõñó ÑÇß³ï³Ï³ñ³ÝÝ»ñÁ, ½³Ý³½³Ý ³ë³óáÕÝ»ñÇ (í³Õ»ÙÇ ¨ ³Ûëûñí³) Ñáõß³Ù³ïÛ³ÝÝ»ñÁ ¨ Çñ ÇÙ³ëïáõÝ ËáëùÝ ³ëáõÙ ²ñó³ËÇ Ñ³í³ï³ÉÇùÝ»ñÇ, Ï»Ýó³ÕÇ, ëáíáñáõÛÃÝ»ñÇ Ù³ëÇÝ£ </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 xml:space="preserve">¶ñùÇ </w:t>
      </w:r>
      <w:r>
        <w:rPr>
          <w:rFonts w:ascii="Times LatArm" w:hAnsi="Times LatArm"/>
          <w:sz w:val="22"/>
          <w:szCs w:val="22"/>
          <w:lang w:val="fr-FR"/>
        </w:rPr>
        <w:t>¦</w:t>
      </w:r>
      <w:r w:rsidRPr="00A47BD0">
        <w:rPr>
          <w:rFonts w:ascii="Times LatArm" w:hAnsi="Times LatArm"/>
          <w:sz w:val="22"/>
          <w:szCs w:val="22"/>
          <w:lang w:val="fr-FR"/>
        </w:rPr>
        <w:t>î»Õ³ÝáõÝÝ»ñ</w:t>
      </w:r>
      <w:r>
        <w:rPr>
          <w:rFonts w:ascii="Times LatArm" w:hAnsi="Times LatArm"/>
          <w:sz w:val="22"/>
          <w:szCs w:val="22"/>
          <w:lang w:val="fr-FR"/>
        </w:rPr>
        <w:t>§</w:t>
      </w:r>
      <w:r w:rsidRPr="00A47BD0">
        <w:rPr>
          <w:rFonts w:ascii="Times LatArm" w:hAnsi="Times LatArm"/>
          <w:sz w:val="22"/>
          <w:szCs w:val="22"/>
          <w:lang w:val="fr-FR"/>
        </w:rPr>
        <w:t xml:space="preserve"> í»ñÝ³·ñÇ ï³Ï Ñ»ÕÇÝ³ÏÁ ëïáõ·³µ³Ýáñ»Ý µ³ó³ïñáõÙ ¿ ì³ñ³Ý¹³, ØáõÕ³Ý, Ô³ñ³ÕßÉ³Õ, Î³Ý³ã Â³É³, ²ñù¨³Ý, òÇó ø³ñ»ñ, Îáõï, ÎáõïÇ, ÊáõÃÇÝ Ü³Ñ³ï³Ï, Ø³Ã»·-Ø³ÃÇÏ, äé³ÃáõÙµ-ä³é³ÃáõÙµ, ´áõéáõÝ, Ð³ÕáñïÇ, Ê³ÃáõÝ³ñË, øáõé ¨ ³ÛÉ ³ÝáõÝÝ»ñ£ êïáõ·³µ³Ýáñ»Ý ï³Éáí µ³é»ñÇ Í³·áõÙÁª Ñ»ÕÇÝ³ÏÁ ï»Õ³ÝáõÝÁ µ³ó³ïñáõÙ ¿ áñå»ë å³ïÙ³Ï³Ý íÏ³ÛáõÃÛáõÝ, å³ïÙáõÃÛáõÝ, Çñ ¹³ñ»ñÇ ËáñÑáõñ¹Á Ý»ñ³éáÕ Ñáõß³ñÓ³Ý£ </w:t>
      </w:r>
      <w:r>
        <w:rPr>
          <w:rFonts w:ascii="Times LatArm" w:hAnsi="Times LatArm"/>
          <w:sz w:val="22"/>
          <w:szCs w:val="22"/>
          <w:lang w:val="fr-FR"/>
        </w:rPr>
        <w:t>¦</w:t>
      </w:r>
      <w:r w:rsidRPr="00A47BD0">
        <w:rPr>
          <w:rFonts w:ascii="Times LatArm" w:hAnsi="Times LatArm"/>
          <w:sz w:val="22"/>
          <w:szCs w:val="22"/>
          <w:lang w:val="fr-FR"/>
        </w:rPr>
        <w:t>ºÃ» ÝÏ³ïÇ áõÝ»Ý³Ýù, áñ ³ÝáõÝÝ ³ñ³ñí»É ¿ Ù»ñ Ë»É³ÙÇï Ý³ËÝÇÝ»ñÇ ÏáÕÙÇó ëñµ³½³Ý å³ïí³ËÝ¹ñáõÃÛ³Ý ½·³óáõÙáí, ËáñÇÙ³ëïáõÃÛ³Ùµ áõ ×ß·ñïáõÃÛ³Ùµ, ³å³ Ñ³ëÏ³Ý³ÉÇ Ï¹³éÝ³, Ã» Çñ»ÝÇó ÇÝã Ù»Í³·áõÛÝ ³ñÅ»ù ¿ Ý»ñÏ³Û³óÝáõÙ ³ÛÝ£ Ð³×³Ë ï»Õ³ÝáõÝÁ Ó·áõÙ ¿ ù»½, ¨ ¹áõ Ñ³ÛïÝíáõÙ »ë  ÙÇ ¹Çï³Ñ³ñÙ³ñ í³ÛñáõÙ ¨ Ç Ùáïá ½ÝÝáõÙ, áõëáõÙÝ³ëÇñáõÙ ¨ ÙÝáõÙ ³åß³Ñ³ñ, ³ÛÝù³Ý ¹ÇåáõÏ Ï³ñ»ÉÇ ¿ ÙÇ³ÛÝ Ïñ³Ï»É</w:t>
      </w:r>
      <w:r>
        <w:rPr>
          <w:rFonts w:ascii="Times LatArm" w:hAnsi="Times LatArm"/>
          <w:sz w:val="22"/>
          <w:szCs w:val="22"/>
          <w:lang w:val="fr-FR"/>
        </w:rPr>
        <w:t>§</w:t>
      </w:r>
      <w:r w:rsidRPr="00A47BD0">
        <w:rPr>
          <w:rFonts w:ascii="Times LatArm" w:hAnsi="Times LatArm"/>
          <w:sz w:val="22"/>
          <w:szCs w:val="22"/>
          <w:lang w:val="fr-FR"/>
        </w:rPr>
        <w:t>£</w:t>
      </w:r>
      <w:r w:rsidRPr="00A47BD0">
        <w:rPr>
          <w:rFonts w:ascii="Times LatArm" w:hAnsi="Times LatArm"/>
          <w:sz w:val="22"/>
          <w:szCs w:val="22"/>
          <w:vertAlign w:val="superscript"/>
          <w:lang w:val="fr-FR"/>
        </w:rPr>
        <w:t>11</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Úáõñ³ù³ÝãÛáõñ ï»Õ³Ýí³Ý µ³ó³ïñáõÃÛáõÝ Ï³åíáõÙ ¿ ³ÛÝ ·áñÍáÝÝ»ñÇ ³½¹»óáõÃÛ³Ý Ñ»ï, áñáÝóÇó ¿É ÍÝíáõÙ »Ý ³ÝáõÝÝ»ñÁ, »ñ·Á, ëáíáñáõÛÃÁ, ×³Ï³ï³·ÇñÁ£ Ð³ïÏ³å»ë áõß³¹ñáõÃÛ³Ý ³ñÅ³ÝÇ »Ý ³ÛÝ µÝáñáßáõÙÝ»ñÁ, áñáÝù ³å³óáõóáõÙ »Ý, áñ Ð³Ûáó ³ßË³ñÑÁ Ó¨í»É ¿ áëáËÇ ÏáÕÙÇó, µ³Ûó ³ÝÏ³ËáõÃÛ³Ý á·ÇÝ Ï»Ý¹³ÝÇ ¿ ÙÝ³ó»É£ Â»å»ï ³Ûëûñ ãÏ³Ý Ýßí³Í ß³ï áõ ß³ï í³Ûñ»ñ, ë³Ï³ÛÝ ëï»ÕÍí³Í ·³ÝÓ»ñÁ å³ïÙáõÙ »Ý »ñÏñÝ»ñÇ, ï»Õ³Ù³ë»ñÇ Ù³ëÇÝ, áñáÝù ³í»ñí»É »Ý ÃßÝ³Ùáõó, µ³Ûó á·»Õ»Ý »ñÏÇñÝ áõ ÅáÕáíáõñ¹Á ³åñáõÙ ¿£ ²åñáõÙ ¿ Ý³¨ á·»Õ»Ý µ³Ý³ÑÛáõëáõÃÛáõÝÁ£</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lastRenderedPageBreak/>
        <w:t>²ßË³ñÑ³·ñ³Ï³Ý Ûáõñ³ù³ÝãÛáõñ ï»Õ³ÝáõÝ ÙÇ µ³ñáÛ³ËáëáõÃÛáõÝ, ÙÇ ³ëù áõ ×³Ï³ï³·Çñ ¿£</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 xml:space="preserve">¸Åí³ñ ¿ µ³Ý³íÇ×»É µ³ó³ïñáõÃÛáõÝÝ»ñÇ Ñ³ñóáõÙ, ë³Ï³ÛÝ ÙÇ µ³Ý å³ñ½ ¿, áñ ï»Õ³ÝáõÝÝ»ñÁ µ³ó³ïñíáõÙ »Ý Ýñ³Ýó Ñ»ï Ï³åíáÕ ³í³Ý¹áõÃÛáõÝÝ»ñÇ Ñ»ï, áñÝ ³Ýã³÷ áõë³Ý»ÉÇ ¿ áõ ×³Ý³ãáÕ³Ï³Ý£ </w:t>
      </w:r>
      <w:r>
        <w:rPr>
          <w:rFonts w:ascii="Times LatArm" w:hAnsi="Times LatArm"/>
          <w:sz w:val="22"/>
          <w:szCs w:val="22"/>
          <w:lang w:val="fr-FR"/>
        </w:rPr>
        <w:t>¦</w:t>
      </w:r>
      <w:r w:rsidRPr="00A47BD0">
        <w:rPr>
          <w:rFonts w:ascii="Times LatArm" w:hAnsi="Times LatArm"/>
          <w:sz w:val="22"/>
          <w:szCs w:val="22"/>
          <w:lang w:val="fr-FR"/>
        </w:rPr>
        <w:t>æ³Ý³ó»É »Ýù í»ñ³Ï³</w:t>
      </w:r>
      <w:r>
        <w:rPr>
          <w:rFonts w:ascii="Times LatArm" w:hAnsi="Times LatArm"/>
          <w:sz w:val="22"/>
          <w:szCs w:val="22"/>
          <w:lang w:val="fr-FR"/>
        </w:rPr>
        <w:t>Ý·Ý»É Ý³¨ ³Ýí³Ý ³Ý³Õ³ñïáõÃÛáõÝÁ§</w:t>
      </w:r>
      <w:r w:rsidRPr="00A47BD0">
        <w:rPr>
          <w:rFonts w:ascii="Times LatArm" w:hAnsi="Times LatArm"/>
          <w:sz w:val="22"/>
          <w:szCs w:val="22"/>
          <w:lang w:val="fr-FR"/>
        </w:rPr>
        <w:t xml:space="preserve">,- ·ñáõÙ ¿ ýáÉÏÉáñ³·»ïÁ£ </w:t>
      </w:r>
      <w:r>
        <w:rPr>
          <w:rFonts w:ascii="Times LatArm" w:hAnsi="Times LatArm"/>
          <w:sz w:val="22"/>
          <w:szCs w:val="22"/>
          <w:lang w:val="fr-FR"/>
        </w:rPr>
        <w:t>¦</w:t>
      </w:r>
      <w:r w:rsidRPr="00A47BD0">
        <w:rPr>
          <w:rFonts w:ascii="Times LatArm" w:hAnsi="Times LatArm"/>
          <w:sz w:val="22"/>
          <w:szCs w:val="22"/>
          <w:lang w:val="fr-FR"/>
        </w:rPr>
        <w:t>î»Õ³ÝáõÝÝ»ñÇó ß³ï»ñÁ Ù»½ »Ý Ñ³ë»É ³ÝÑÇß»ÉÇ Å³Ù³Ý³ÏÝ»ñÇó, µÝ³Ï³Ý³µ³ñ, Ýñ³Ýó ³Ýó³Í »ñÏ³ñ ×³Ý³å³ñÑÇÝ ÷áñÓáõÃÛáõÝÝ»ñÇ »Ý »ÝÃ³ñÏí»É, Ë»Õ³ÃÛáõñí»É, ³Õ³í³Õí»É áã ÙÇ³ÛÝ ïÇñ³å»ïáÕ ûï³ñÝ»ñÇ ÏáÕÙÇó, ³ÛÉ¨ Ó¨³Ë»Õí»É »Ý Ù»ñ ÅáÕáíñ¹³Ï³Ý É»½íÇ Ñ³ñ³÷á÷áË ûñÇÝ³ã³÷áõÃÛáõÝÝ»ñáí</w:t>
      </w:r>
      <w:r>
        <w:rPr>
          <w:rFonts w:ascii="Times LatArm" w:hAnsi="Times LatArm"/>
          <w:sz w:val="22"/>
          <w:szCs w:val="22"/>
          <w:lang w:val="fr-FR"/>
        </w:rPr>
        <w:t>§</w:t>
      </w:r>
      <w:r w:rsidRPr="00A47BD0">
        <w:rPr>
          <w:rFonts w:ascii="Times LatArm" w:hAnsi="Times LatArm"/>
          <w:sz w:val="22"/>
          <w:szCs w:val="22"/>
          <w:lang w:val="fr-FR"/>
        </w:rPr>
        <w:t xml:space="preserve">,- ·ñáõÙ ¿ Ý³ </w:t>
      </w:r>
      <w:r w:rsidRPr="00A47BD0">
        <w:rPr>
          <w:rFonts w:ascii="Times LatArm" w:hAnsi="Times LatArm"/>
          <w:sz w:val="22"/>
          <w:szCs w:val="22"/>
          <w:vertAlign w:val="superscript"/>
          <w:lang w:val="fr-FR"/>
        </w:rPr>
        <w:t>12</w:t>
      </w:r>
      <w:r w:rsidRPr="00A47BD0">
        <w:rPr>
          <w:rFonts w:ascii="Times LatArm" w:hAnsi="Times LatArm"/>
          <w:sz w:val="22"/>
          <w:szCs w:val="22"/>
          <w:lang w:val="fr-FR"/>
        </w:rPr>
        <w:t>£</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²Ñ³ ³Û¹ ûñÇÝ³ã³÷áõÃÛáõÝÝ»ñÇ µ³ó³Ñ³ÛïáõÙáí ¿ È. Ð³ñáõÃÛáõÝÛ³ÝÁ í»ñÍ³ÝáõÙ ï»Õ³ÝáõÝÁª  ù³ç ·Çï³Ïó»Éáí, áñ µ³Ý³ÑÛáõëáõÃÛáõÝÁ ë»ñïáñ»Ý Ï³åí³Í ¿ É»½í³µ³ÝáõÃÛ³Ý ³ÛÝåÇëÇ µ³ÅÇÝÝ»ñÇ Ñ»ï, ÇÝãåÇëÇù »Ý ëïáõ·³µ³ÝáõÃÛáõÝÁ, ÇÙ³ëï³µ³ÝáõÃÛáõÝÁ, µ³ñµ³é³·ÇïáõÃÛáõÝÁ£ Ð»ï³½áïÙ³Ý ÁÝÃ³óùáõÙ È. Ð³ñáõÃÛáõÝÛ³ÝÁ ß³ï ³Ý·³Ù ¿ ³Ûë Ï³Ù ³ÛÝ µ³éÇ µ³ó³ïñáõÃÛ³Ùµ µ³ó³Ñ³ÛïáõÙ »ñÏÇ ·³Õ³÷³ñ³Ï³Ý Ï³ñ¨áñ ÏáÕÙ»ñÁ£ ²é³Ýó ÇÙ³ëï³µ³ÝáõÃÛ³Ý Ñ³½Çí Ã» Ñ»ï³ùñùñÇ ¹³ñ»ñÇ ÷áßáõó í»ñ Ñ³Ýí³Í ÇñáÕáõÃÛáõÝÁ£ È. Ð³ñáõÃÛáõÝÛ³ÝÇ Ù»Í³·áõÛÝ ½»ÝùÝ ¿ Ã»° ëïáõ·³µ³ÝáõÃÛáõÝÁ, Ã»° Ñ³Ûñ»ÝÇ µ³½Ù³ß»ñï µ³ñµ³éÇ ÇÙ³óáõÃÛáõÝÁ£ È. Ð³ñáõÃÛáõÝÛ³ÝÁ Ã»° É³í ýáÉÏÉáñ³·»ï ¿, Ã»° É³í É»½í³µ³Ý£ ¶áõó» Ã» í»ñçÇÝÇë Ýå³ëï»É ¿ Ý³¨ Ýñ³ Ù³ÝÏ³í³ñÅ³Ï³Ý »ñÏ³ñ³ÙÛ³ ·áñÍáõÝ»áõÃÛáõÝÁ, áñáíÑ»ï¨ µ³ó³ïñáõÃÛáõÝÝ»ñÁ Ù³ÝÏ³í³ñÅáñ»Ý å³ñ½ áõ Ñ³ëÏ³Ý³ÉÇ »Ý,</w:t>
      </w:r>
      <w:r>
        <w:rPr>
          <w:rFonts w:ascii="Times LatArm" w:hAnsi="Times LatArm"/>
          <w:sz w:val="22"/>
          <w:szCs w:val="22"/>
          <w:lang w:val="fr-FR"/>
        </w:rPr>
        <w:t xml:space="preserve"> Ý³ ÙÇ³ÛÝ ãÇ ëáíáñ»óÝáõÙ, ³ÛÉ¨ ¦</w:t>
      </w:r>
      <w:r w:rsidRPr="00A47BD0">
        <w:rPr>
          <w:rFonts w:ascii="Times LatArm" w:hAnsi="Times LatArm"/>
          <w:sz w:val="22"/>
          <w:szCs w:val="22"/>
          <w:lang w:val="fr-FR"/>
        </w:rPr>
        <w:t>Ñ³ÉáõÙ-ÉóÝáõÙ ¿</w:t>
      </w:r>
      <w:r>
        <w:rPr>
          <w:rFonts w:ascii="Times LatArm" w:hAnsi="Times LatArm"/>
          <w:sz w:val="22"/>
          <w:szCs w:val="22"/>
          <w:lang w:val="fr-FR"/>
        </w:rPr>
        <w:t>§</w:t>
      </w:r>
      <w:r w:rsidRPr="00A47BD0">
        <w:rPr>
          <w:rFonts w:ascii="Times LatArm" w:hAnsi="Times LatArm"/>
          <w:sz w:val="22"/>
          <w:szCs w:val="22"/>
          <w:lang w:val="fr-FR"/>
        </w:rPr>
        <w:t xml:space="preserve"> ³Ï³ÝçÝ»ñÁ£</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 xml:space="preserve">´³Ý³ë»ñÇ ÑÙïáõÃÛ³Ùµ »Ý ëïáõ·³µ³Ýí³Í µ³ñ¹áõÃÛáõÝÝ»ñÁ, µ³é³¹³ñÓí³Íù³ÛÇÝ Ï³½ÙáõÃÛáõÝÝ»ñÁª Ñ³×³Ë ïñí»Éáí Ý³¨  ï»Õ³Ýí³Ý ÑÇÙÝ³Ï³Ý áõ ÷áË³µ»ñ³Ï³Ý ÇÙ³ëïÝ»ñÁ£ ÐÝ³ñ³íáñ ¿, áñ Ï³Ý íÇ×»ÉÇ »ñ¨áõÛÃÝ»ñ, µ³Ûó Ý»ñÏ³Û³óÝ»ÉÝ ³ÛÝå»ë ×ßÙ³ñï³å³ïáõÙ ¿, áñ </w:t>
      </w:r>
      <w:r>
        <w:rPr>
          <w:rFonts w:ascii="Times LatArm" w:hAnsi="Times LatArm"/>
          <w:sz w:val="22"/>
          <w:szCs w:val="22"/>
          <w:lang w:val="fr-FR"/>
        </w:rPr>
        <w:t>Ñ³Ùá½áõÙ ¿ ÁÝÃ»ñóáÕÇÝ, ù³ÝÇ áñ ¦</w:t>
      </w:r>
      <w:r w:rsidRPr="00A47BD0">
        <w:rPr>
          <w:rFonts w:ascii="Times LatArm" w:hAnsi="Times LatArm"/>
          <w:sz w:val="22"/>
          <w:szCs w:val="22"/>
          <w:lang w:val="fr-FR"/>
        </w:rPr>
        <w:t>î»Õ³ÝáõÝÝ ¿ ÑáÕÁ, ë³ñÁ, ÓáñÁ, µÝ³Ï³í³ÛñÁ ¹³ñÓÝáõÙ Ñ³Ûñ»ÝÇù£ î»Õ³ÝáõÝÁ ÑáÕÇÝ ¹³çí³Í Ù»ñ ÑÇßáÕáõÃÛáõÝÝ ¿</w:t>
      </w:r>
      <w:r>
        <w:rPr>
          <w:rFonts w:ascii="Times LatArm" w:hAnsi="Times LatArm"/>
          <w:sz w:val="22"/>
          <w:szCs w:val="22"/>
          <w:lang w:val="fr-FR"/>
        </w:rPr>
        <w:t>§</w:t>
      </w:r>
      <w:r w:rsidRPr="00A47BD0">
        <w:rPr>
          <w:rFonts w:ascii="Times LatArm" w:hAnsi="Times LatArm"/>
          <w:sz w:val="22"/>
          <w:szCs w:val="22"/>
          <w:lang w:val="fr-FR"/>
        </w:rPr>
        <w:t xml:space="preserve">£ </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ÄáÕáíñ¹³Ï³Ý µ³Ý³ÑÛáõëáõÃÛáõÝÁ, ³½·³·ñáõÃÛáõÝÁ Ï³åí³Í »Ý ÅáÕáíñ¹Ç å³ïÙáõÃÛ³Ý Ñ»ï£ Ð³Ûáó ÑÝ³Ù»ÝÇ å³ïÙáõÃÛ³Ý ·Çï³Ï ¿ Ý³¨ È¨áÝ Ð³ñáõÃÛáõÝÛ³ÝÁ£ ²ñó³ËÇ å³ïÙáõÃÛ³Ý Ûáõñ³ù³ÝãÛáõñ Å³Ù³Ý³Ï³Ñ³ïí³Í Ñ»ï³ùñùñáõÙ ¿ Ýñ³Ý, áõ å³ïÙ³Ï³Ý ïíÛ³ÉÝ»ñÁ µ³½ÙÇóë ëïáõ·íáõÙ áõ ³å³óáõóíáõÙ »Ý Ýñ³ ÏáÕÙÇó£</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 xml:space="preserve">²í³Ý¹³Ï³Ý áõ ³í³Ý¹³å³ßï ¿ ²ñó³ËÇ ÅáÕáíñ¹³Ï³Ý µ³Ý³ÑÛáõëáõÃÛáõÝÁ£ ²í³Ý¹³å³ßï ¿ Ý³¨ Ñ»ÕÇÝ³ÏÁª Çñ ÅáÕáíñ¹Ç å»ë, ³ÛÉ³å»ë ã¿ñ ·ñÇ. </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 xml:space="preserve">- àñù³Ý µ³ñÇ »ë, ³ñ³Ù»Ý ÅáÕáíáõñ¹, É³í Ù³ñ¹áõ ¨ µÝáõÃÛ³Ý Ñ³Ý¹»å, ³ÛÝù³Ý ³ÝáÕáù »ÕÇñ, »ñµ ÃßÝ³ÙÇ¹ çáõñ¹ ¿ åÕïáñáõÙ£ </w:t>
      </w:r>
    </w:p>
    <w:p w:rsidR="00B340C2" w:rsidRPr="00A47BD0" w:rsidRDefault="00B340C2" w:rsidP="00B340C2">
      <w:pPr>
        <w:ind w:firstLine="567"/>
        <w:jc w:val="both"/>
        <w:rPr>
          <w:rFonts w:ascii="Times LatArm" w:hAnsi="Times LatArm"/>
          <w:sz w:val="22"/>
          <w:szCs w:val="22"/>
          <w:lang w:val="fr-FR"/>
        </w:rPr>
      </w:pPr>
      <w:r>
        <w:rPr>
          <w:rFonts w:ascii="Times LatArm" w:hAnsi="Times LatArm"/>
          <w:sz w:val="22"/>
          <w:szCs w:val="22"/>
          <w:lang w:val="fr-FR"/>
        </w:rPr>
        <w:t>Î³Ùª ¦</w:t>
      </w:r>
      <w:r w:rsidRPr="00A47BD0">
        <w:rPr>
          <w:rFonts w:ascii="Times LatArm" w:hAnsi="Times LatArm"/>
          <w:sz w:val="22"/>
          <w:szCs w:val="22"/>
          <w:lang w:val="fr-FR"/>
        </w:rPr>
        <w:t xml:space="preserve">âÏ³ ³í»ÉÇ Ù»Í Ï³ï³ñ»ÉáõÃÛáõÝ µÝáõÃÛ³Ý Ù»ç, ù³Ý </w:t>
      </w:r>
      <w:r>
        <w:rPr>
          <w:rFonts w:ascii="Times LatArm" w:hAnsi="Times LatArm"/>
          <w:sz w:val="22"/>
          <w:szCs w:val="22"/>
          <w:lang w:val="fr-FR"/>
        </w:rPr>
        <w:t>µ³ñÇ Ù³ñ¹Ý ¿£ ´³ñÇ »ÕÇñ§</w:t>
      </w:r>
      <w:r w:rsidRPr="00A47BD0">
        <w:rPr>
          <w:rFonts w:ascii="Times LatArm" w:hAnsi="Times LatArm"/>
          <w:sz w:val="22"/>
          <w:szCs w:val="22"/>
          <w:lang w:val="fr-FR"/>
        </w:rPr>
        <w:t>£</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 xml:space="preserve">Î³Ùª </w:t>
      </w:r>
      <w:r>
        <w:rPr>
          <w:rFonts w:ascii="Times LatArm" w:hAnsi="Times LatArm"/>
          <w:sz w:val="22"/>
          <w:szCs w:val="22"/>
          <w:lang w:val="fr-FR"/>
        </w:rPr>
        <w:t>¦</w:t>
      </w:r>
      <w:r w:rsidRPr="00A47BD0">
        <w:rPr>
          <w:rFonts w:ascii="Times LatArm" w:hAnsi="Times LatArm"/>
          <w:sz w:val="22"/>
          <w:szCs w:val="22"/>
          <w:lang w:val="fr-FR"/>
        </w:rPr>
        <w:t>Â³Ù³ÑÁ å»éÝ ³ ÁßË³ñù»ë ëñï»Ý Ûñ³£ ²ëïí³Í Ù»ñ</w:t>
      </w:r>
      <w:r>
        <w:rPr>
          <w:rFonts w:ascii="Times LatArm" w:hAnsi="Times LatArm"/>
          <w:sz w:val="22"/>
          <w:szCs w:val="22"/>
          <w:lang w:val="fr-FR"/>
        </w:rPr>
        <w:t xml:space="preserve"> ÃÙ³Ñ³Ý Ïïñ»ª ë»ñáõÃÛ³Ý Ûñ³ ïÝÇ§</w:t>
      </w:r>
      <w:r w:rsidRPr="00A47BD0">
        <w:rPr>
          <w:rFonts w:ascii="Times LatArm" w:hAnsi="Times LatArm"/>
          <w:sz w:val="22"/>
          <w:szCs w:val="22"/>
          <w:lang w:val="fr-FR"/>
        </w:rPr>
        <w:t>£</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 xml:space="preserve">Î³Ùª </w:t>
      </w:r>
      <w:r>
        <w:rPr>
          <w:rFonts w:ascii="Times LatArm" w:hAnsi="Times LatArm"/>
          <w:sz w:val="22"/>
          <w:szCs w:val="22"/>
          <w:lang w:val="fr-FR"/>
        </w:rPr>
        <w:t>¦</w:t>
      </w:r>
      <w:r w:rsidRPr="00A47BD0">
        <w:rPr>
          <w:rFonts w:ascii="Times LatArm" w:hAnsi="Times LatArm"/>
          <w:sz w:val="22"/>
          <w:szCs w:val="22"/>
          <w:lang w:val="fr-FR"/>
        </w:rPr>
        <w:t>ÂßÝ³ÙÇ¹ í»ñ í»ÝÝÁ ³é³ç ³ ïÝáõÙ, ïáõ »ñÏáõ Ñ»ï ³é³ç ïÇñ, Ã³ ã¿ª ¿Ý ÙÇÝ í»ÝÝÁ ÏÉË»ï ³ ïÝÝ³Ï³Ý</w:t>
      </w:r>
      <w:r>
        <w:rPr>
          <w:rFonts w:ascii="Times LatArm" w:hAnsi="Times LatArm"/>
          <w:sz w:val="22"/>
          <w:szCs w:val="22"/>
          <w:lang w:val="fr-FR"/>
        </w:rPr>
        <w:t>§</w:t>
      </w:r>
      <w:r w:rsidRPr="00A47BD0">
        <w:rPr>
          <w:rFonts w:ascii="Times LatArm" w:hAnsi="Times LatArm"/>
          <w:sz w:val="22"/>
          <w:szCs w:val="22"/>
          <w:lang w:val="fr-FR"/>
        </w:rPr>
        <w:t xml:space="preserve"> ¨ ³ÛÉÝ£</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 xml:space="preserve">(Ð»ï¨»Ýù ù³Õ³ù³·»ï ¨ ³ñ¹³ñ³ÙÇï ÅáÕáíñ¹Ç Ëñ³ï³ïáõ µ³ÝùÇÝ, ¿ç 18)£  </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¶ñùáõÙ ½»ï»Õí³Í »Ý å³ïÙáõÃÛáõÝÝ»ñ, áñáÝù µ³ó³Ñ³ÛïáõÙ »Ý ÁÝï³ÝÇùÇ ³ÙñáõÃÛáõÝÁ, ë»ñÁ, ³ñÙ³ïÝ»ñÇÝ Ï³éã³Í ÉÇÝ»Éáõ ËñáËï áõÅÁ£ Ñ»ï³ùñùÇñ áõ ³ÝÙáé³ó »Ý Ð³ñáõÃÛáõÝ å³åÇ Ñ»ï Ï³åí³Í Ñáõß»ñÁ (</w:t>
      </w:r>
      <w:r>
        <w:rPr>
          <w:rFonts w:ascii="Times LatArm" w:hAnsi="Times LatArm"/>
          <w:sz w:val="22"/>
          <w:szCs w:val="22"/>
          <w:lang w:val="fr-FR"/>
        </w:rPr>
        <w:t>¦</w:t>
      </w:r>
      <w:r w:rsidRPr="00A47BD0">
        <w:rPr>
          <w:rFonts w:ascii="Times LatArm" w:hAnsi="Times LatArm"/>
          <w:sz w:val="22"/>
          <w:szCs w:val="22"/>
          <w:lang w:val="fr-FR"/>
        </w:rPr>
        <w:t>ÖáõÏí» Ñ³ñÃÝÁ</w:t>
      </w:r>
      <w:r>
        <w:rPr>
          <w:rFonts w:ascii="Times LatArm" w:hAnsi="Times LatArm"/>
          <w:sz w:val="22"/>
          <w:szCs w:val="22"/>
          <w:lang w:val="fr-FR"/>
        </w:rPr>
        <w:t>§</w:t>
      </w:r>
      <w:r w:rsidRPr="00A47BD0">
        <w:rPr>
          <w:rFonts w:ascii="Times LatArm" w:hAnsi="Times LatArm"/>
          <w:sz w:val="22"/>
          <w:szCs w:val="22"/>
          <w:lang w:val="fr-FR"/>
        </w:rPr>
        <w:t xml:space="preserve">, </w:t>
      </w:r>
      <w:r>
        <w:rPr>
          <w:rFonts w:ascii="Times LatArm" w:hAnsi="Times LatArm"/>
          <w:sz w:val="22"/>
          <w:szCs w:val="22"/>
          <w:lang w:val="fr-FR"/>
        </w:rPr>
        <w:t>¦</w:t>
      </w:r>
      <w:r w:rsidRPr="00A47BD0">
        <w:rPr>
          <w:rFonts w:ascii="Times LatArm" w:hAnsi="Times LatArm"/>
          <w:sz w:val="22"/>
          <w:szCs w:val="22"/>
          <w:lang w:val="fr-FR"/>
        </w:rPr>
        <w:t>àñ áõïáõÙ ¿Çñ, ³ÛÝå»ë</w:t>
      </w:r>
      <w:r>
        <w:rPr>
          <w:rFonts w:ascii="Times LatArm" w:hAnsi="Times LatArm"/>
          <w:sz w:val="22"/>
          <w:szCs w:val="22"/>
          <w:lang w:val="fr-FR"/>
        </w:rPr>
        <w:t>§</w:t>
      </w:r>
      <w:r w:rsidRPr="00A47BD0">
        <w:rPr>
          <w:rFonts w:ascii="Times LatArm" w:hAnsi="Times LatArm"/>
          <w:sz w:val="22"/>
          <w:szCs w:val="22"/>
          <w:lang w:val="fr-FR"/>
        </w:rPr>
        <w:t xml:space="preserve">, </w:t>
      </w:r>
      <w:r>
        <w:rPr>
          <w:rFonts w:ascii="Times LatArm" w:hAnsi="Times LatArm"/>
          <w:sz w:val="22"/>
          <w:szCs w:val="22"/>
          <w:lang w:val="fr-FR"/>
        </w:rPr>
        <w:t>¦</w:t>
      </w:r>
      <w:r w:rsidRPr="00A47BD0">
        <w:rPr>
          <w:rFonts w:ascii="Times LatArm" w:hAnsi="Times LatArm"/>
          <w:sz w:val="22"/>
          <w:szCs w:val="22"/>
          <w:lang w:val="fr-FR"/>
        </w:rPr>
        <w:t>¶áÕ»ñÁ å³ïÅí»</w:t>
      </w:r>
      <w:r>
        <w:rPr>
          <w:rFonts w:ascii="Times LatArm" w:hAnsi="Times LatArm"/>
          <w:sz w:val="22"/>
          <w:szCs w:val="22"/>
          <w:lang w:val="fr-FR"/>
        </w:rPr>
        <w:t>óÇÝ§</w:t>
      </w:r>
      <w:r w:rsidRPr="00A47BD0">
        <w:rPr>
          <w:rFonts w:ascii="Times LatArm" w:hAnsi="Times LatArm"/>
          <w:sz w:val="22"/>
          <w:szCs w:val="22"/>
          <w:lang w:val="fr-FR"/>
        </w:rPr>
        <w:t xml:space="preserve">, </w:t>
      </w:r>
      <w:r>
        <w:rPr>
          <w:rFonts w:ascii="Times LatArm" w:hAnsi="Times LatArm"/>
          <w:sz w:val="22"/>
          <w:szCs w:val="22"/>
          <w:lang w:val="fr-FR"/>
        </w:rPr>
        <w:t>¦</w:t>
      </w:r>
      <w:r w:rsidRPr="00A47BD0">
        <w:rPr>
          <w:rFonts w:ascii="Times LatArm" w:hAnsi="Times LatArm"/>
          <w:sz w:val="22"/>
          <w:szCs w:val="22"/>
          <w:lang w:val="fr-FR"/>
        </w:rPr>
        <w:t>ºñ¹íÇñ, áñ ·áÕáõÃÛáõÝ ã»ë ³Ý»Éáõ</w:t>
      </w:r>
      <w:r>
        <w:rPr>
          <w:rFonts w:ascii="Times LatArm" w:hAnsi="Times LatArm"/>
          <w:sz w:val="22"/>
          <w:szCs w:val="22"/>
          <w:lang w:val="fr-FR"/>
        </w:rPr>
        <w:t>§</w:t>
      </w:r>
      <w:r w:rsidRPr="00A47BD0">
        <w:rPr>
          <w:rFonts w:ascii="Times LatArm" w:hAnsi="Times LatArm"/>
          <w:sz w:val="22"/>
          <w:szCs w:val="22"/>
          <w:lang w:val="fr-FR"/>
        </w:rPr>
        <w:t xml:space="preserve">, </w:t>
      </w:r>
      <w:r>
        <w:rPr>
          <w:rFonts w:ascii="Times LatArm" w:hAnsi="Times LatArm"/>
          <w:sz w:val="22"/>
          <w:szCs w:val="22"/>
          <w:lang w:val="fr-FR"/>
        </w:rPr>
        <w:t>¦</w:t>
      </w:r>
      <w:r w:rsidRPr="00A47BD0">
        <w:rPr>
          <w:rFonts w:ascii="Times LatArm" w:hAnsi="Times LatArm"/>
          <w:sz w:val="22"/>
          <w:szCs w:val="22"/>
          <w:lang w:val="fr-FR"/>
        </w:rPr>
        <w:t>êÇñáí ³åñ»ó»ù</w:t>
      </w:r>
      <w:r>
        <w:rPr>
          <w:rFonts w:ascii="Times LatArm" w:hAnsi="Times LatArm"/>
          <w:sz w:val="22"/>
          <w:szCs w:val="22"/>
          <w:lang w:val="fr-FR"/>
        </w:rPr>
        <w:t>§, ¦ØáõÕ³Ý³ Ï³ñáïÁ§</w:t>
      </w:r>
      <w:r w:rsidRPr="00A47BD0">
        <w:rPr>
          <w:rFonts w:ascii="Times LatArm" w:hAnsi="Times LatArm"/>
          <w:sz w:val="22"/>
          <w:szCs w:val="22"/>
          <w:lang w:val="fr-FR"/>
        </w:rPr>
        <w:t>)£</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´³½Ù³ÃÇí »Ý Ð³ñáõÃÛáõÝ å³åÇ ¹³ë»ñÁ, áñ å³ï·³Ù »Ý ë»ñáõÝ¹Ý»ñÇÝ (</w:t>
      </w:r>
      <w:r>
        <w:rPr>
          <w:rFonts w:ascii="Times LatArm" w:hAnsi="Times LatArm"/>
          <w:sz w:val="22"/>
          <w:szCs w:val="22"/>
          <w:lang w:val="fr-FR"/>
        </w:rPr>
        <w:t>¦</w:t>
      </w:r>
      <w:r w:rsidRPr="00A47BD0">
        <w:rPr>
          <w:rFonts w:ascii="Times LatArm" w:hAnsi="Times LatArm"/>
          <w:sz w:val="22"/>
          <w:szCs w:val="22"/>
          <w:lang w:val="fr-FR"/>
        </w:rPr>
        <w:t>æ³Ý ³ë»Éáõ, ç³Ý Éë»Éáõ »Õ³Ý³ÏÁ »ñµ»ù ãÇ ³ÝóÝáõÙ</w:t>
      </w:r>
      <w:r>
        <w:rPr>
          <w:rFonts w:ascii="Times LatArm" w:hAnsi="Times LatArm"/>
          <w:sz w:val="22"/>
          <w:szCs w:val="22"/>
          <w:lang w:val="fr-FR"/>
        </w:rPr>
        <w:t>§</w:t>
      </w:r>
      <w:r w:rsidRPr="00A47BD0">
        <w:rPr>
          <w:rFonts w:ascii="Times LatArm" w:hAnsi="Times LatArm"/>
          <w:sz w:val="22"/>
          <w:szCs w:val="22"/>
          <w:lang w:val="fr-FR"/>
        </w:rPr>
        <w:t xml:space="preserve">, </w:t>
      </w:r>
      <w:r>
        <w:rPr>
          <w:rFonts w:ascii="Times LatArm" w:hAnsi="Times LatArm"/>
          <w:sz w:val="22"/>
          <w:szCs w:val="22"/>
          <w:lang w:val="fr-FR"/>
        </w:rPr>
        <w:t>¦</w:t>
      </w:r>
      <w:r w:rsidRPr="00A47BD0">
        <w:rPr>
          <w:rFonts w:ascii="Times LatArm" w:hAnsi="Times LatArm"/>
          <w:sz w:val="22"/>
          <w:szCs w:val="22"/>
          <w:lang w:val="fr-FR"/>
        </w:rPr>
        <w:t xml:space="preserve">âÉÇÝ»ÇÝ </w:t>
      </w:r>
      <w:r>
        <w:rPr>
          <w:rFonts w:ascii="Times LatArm" w:hAnsi="Times LatArm"/>
          <w:sz w:val="22"/>
          <w:szCs w:val="22"/>
          <w:lang w:val="fr-FR"/>
        </w:rPr>
        <w:t>¦</w:t>
      </w:r>
      <w:r w:rsidRPr="00A47BD0">
        <w:rPr>
          <w:rFonts w:ascii="Times LatArm" w:hAnsi="Times LatArm"/>
          <w:sz w:val="22"/>
          <w:szCs w:val="22"/>
          <w:lang w:val="fr-FR"/>
        </w:rPr>
        <w:t>³Ëå</w:t>
      </w:r>
      <w:r>
        <w:rPr>
          <w:rFonts w:ascii="Times LatArm" w:hAnsi="Times LatArm"/>
          <w:sz w:val="22"/>
          <w:szCs w:val="22"/>
          <w:lang w:val="fr-FR"/>
        </w:rPr>
        <w:t>»ñÝ§</w:t>
      </w:r>
      <w:r w:rsidRPr="00A47BD0">
        <w:rPr>
          <w:rFonts w:ascii="Times LatArm" w:hAnsi="Times LatArm"/>
          <w:sz w:val="22"/>
          <w:szCs w:val="22"/>
          <w:lang w:val="fr-FR"/>
        </w:rPr>
        <w:t xml:space="preserve"> áõ </w:t>
      </w:r>
      <w:r>
        <w:rPr>
          <w:rFonts w:ascii="Times LatArm" w:hAnsi="Times LatArm"/>
          <w:sz w:val="22"/>
          <w:szCs w:val="22"/>
          <w:lang w:val="fr-FR"/>
        </w:rPr>
        <w:t>¦ç³ÝÁ§</w:t>
      </w:r>
      <w:r w:rsidRPr="00A47BD0">
        <w:rPr>
          <w:rFonts w:ascii="Times LatArm" w:hAnsi="Times LatArm"/>
          <w:sz w:val="22"/>
          <w:szCs w:val="22"/>
          <w:lang w:val="fr-FR"/>
        </w:rPr>
        <w:t xml:space="preserve">, Ù»Ýù óáñ»ÝÇ ß»Õç»ñ ã¿ÇÝù </w:t>
      </w:r>
      <w:r>
        <w:rPr>
          <w:rFonts w:ascii="Times LatArm" w:hAnsi="Times LatArm"/>
          <w:sz w:val="22"/>
          <w:szCs w:val="22"/>
          <w:lang w:val="fr-FR"/>
        </w:rPr>
        <w:t>áõÝ»Ý³§</w:t>
      </w:r>
      <w:r w:rsidRPr="00A47BD0">
        <w:rPr>
          <w:rFonts w:ascii="Times LatArm" w:hAnsi="Times LatArm"/>
          <w:sz w:val="22"/>
          <w:szCs w:val="22"/>
          <w:lang w:val="fr-FR"/>
        </w:rPr>
        <w:t xml:space="preserve">, </w:t>
      </w:r>
      <w:r>
        <w:rPr>
          <w:rFonts w:ascii="Times LatArm" w:hAnsi="Times LatArm"/>
          <w:sz w:val="22"/>
          <w:szCs w:val="22"/>
          <w:lang w:val="fr-FR"/>
        </w:rPr>
        <w:t>¦</w:t>
      </w:r>
      <w:r w:rsidRPr="00A47BD0">
        <w:rPr>
          <w:rFonts w:ascii="Times LatArm" w:hAnsi="Times LatArm"/>
          <w:sz w:val="22"/>
          <w:szCs w:val="22"/>
          <w:lang w:val="fr-FR"/>
        </w:rPr>
        <w:t>âáñ³Ý µáëï³ÝÝ ³ ãáõñ³ÝáõÙ, ãáé³Ý Ø³ëï³ÝÁ</w:t>
      </w:r>
      <w:r>
        <w:rPr>
          <w:rFonts w:ascii="Times LatArm" w:hAnsi="Times LatArm"/>
          <w:sz w:val="22"/>
          <w:szCs w:val="22"/>
          <w:lang w:val="fr-FR"/>
        </w:rPr>
        <w:t>§</w:t>
      </w:r>
      <w:r w:rsidRPr="00A47BD0">
        <w:rPr>
          <w:rFonts w:ascii="Times LatArm" w:hAnsi="Times LatArm"/>
          <w:sz w:val="22"/>
          <w:szCs w:val="22"/>
          <w:lang w:val="fr-FR"/>
        </w:rPr>
        <w:t xml:space="preserve"> (ÏáíÇ ³ÝáõÝÁ)£</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 xml:space="preserve">Ð»ï³ùñùÇñ ¿ </w:t>
      </w:r>
      <w:r>
        <w:rPr>
          <w:rFonts w:ascii="Times LatArm" w:hAnsi="Times LatArm"/>
          <w:sz w:val="22"/>
          <w:szCs w:val="22"/>
          <w:lang w:val="fr-FR"/>
        </w:rPr>
        <w:t>¦</w:t>
      </w:r>
      <w:r w:rsidRPr="00A47BD0">
        <w:rPr>
          <w:rFonts w:ascii="Times LatArm" w:hAnsi="Times LatArm"/>
          <w:sz w:val="22"/>
          <w:szCs w:val="22"/>
          <w:lang w:val="fr-FR"/>
        </w:rPr>
        <w:t>ÊáñÑáõñ¹Ý»ñ áõëáõóãÇÝ</w:t>
      </w:r>
      <w:r>
        <w:rPr>
          <w:rFonts w:ascii="Times LatArm" w:hAnsi="Times LatArm"/>
          <w:sz w:val="22"/>
          <w:szCs w:val="22"/>
          <w:lang w:val="fr-FR"/>
        </w:rPr>
        <w:t>§</w:t>
      </w:r>
      <w:r w:rsidRPr="00A47BD0">
        <w:rPr>
          <w:rFonts w:ascii="Times LatArm" w:hAnsi="Times LatArm"/>
          <w:sz w:val="22"/>
          <w:szCs w:val="22"/>
          <w:lang w:val="fr-FR"/>
        </w:rPr>
        <w:t xml:space="preserve"> í»ñÝ³·ÇñÁ, áñÁ Ù³ñ¹áõ ¨ µÝáõÃÛ³Ý Ï³åÇ ¨ Ý»ñ¹³ßÝ³ÏáõÃÛ³Ý ÙÇ ÷³ÛÉáõÝ ûñÇÝ³Ï ¿£ ²Ûëï»Õ Ñ»ÕÇÝ³ÏÝ ³é³ç³ñÏáõÙ ¿ Ï»Ýë³µ³ÝáõÃÛ³Ý áõëáõóÇãÝ»ñÇÝ ÙÇ ÇÙ³ëïáõÝ Ñ³ñó³ñ³Ý, áñÁ ¨° ³ßË³ï³Ýù³ÛÇÝ, ¨° ·»Õ³·Çï³Ï³Ý ¹³ëïÇ³ñ³ÏáõÃÛ³Ý íÏ³Û³·Çñ ¿£ </w:t>
      </w:r>
      <w:r>
        <w:rPr>
          <w:rFonts w:ascii="Times LatArm" w:hAnsi="Times LatArm"/>
          <w:sz w:val="22"/>
          <w:szCs w:val="22"/>
          <w:lang w:val="fr-FR"/>
        </w:rPr>
        <w:t>¦</w:t>
      </w:r>
      <w:r w:rsidRPr="00A47BD0">
        <w:rPr>
          <w:rFonts w:ascii="Times LatArm" w:hAnsi="Times LatArm"/>
          <w:sz w:val="22"/>
          <w:szCs w:val="22"/>
          <w:lang w:val="fr-FR"/>
        </w:rPr>
        <w:t>´ÝáõÃÛáõÝÁ Ñ»ùÇ³Ã ¿£ Üñ³ Ñ»ñáëÝ»ñÇó Ù»ÏÁ ¹³ñÓÝ»Ýù Ý³¨ ³ñ¹Ç ¹åñáóáõÙ ëáíáñáÕ »ñ»Ë³ÛÇÝ</w:t>
      </w:r>
      <w:r>
        <w:rPr>
          <w:rFonts w:ascii="Times LatArm" w:hAnsi="Times LatArm"/>
          <w:sz w:val="22"/>
          <w:szCs w:val="22"/>
          <w:lang w:val="fr-FR"/>
        </w:rPr>
        <w:t>§</w:t>
      </w:r>
      <w:r w:rsidRPr="00A47BD0">
        <w:rPr>
          <w:rFonts w:ascii="Times LatArm" w:hAnsi="Times LatArm"/>
          <w:sz w:val="22"/>
          <w:szCs w:val="22"/>
          <w:lang w:val="fr-FR"/>
        </w:rPr>
        <w:t>,- ³Ñ³ È. Ð³ñáõÃÛáõÝÛ³ÝÇ ó³ÝÏáõÃÛáõÝÁ. ³í³Ý¹áõÃÛáõÝÝ»ñáí ëÝ»É Ù³ÝÏ³ÝÁ, Ýñ³ Ù»ç Ý»ñ³ñÏ»É å³å»Ý³Ï³Ý ëáíáñáõÛÃÇ, Ññ³ßù ·áñÍ»É³Ï»ñåÇ áõÅÁ, µÝáõÃÛ³Ý Ëáñ³ËáñÑáõñ¹ ·³ÕïÝÇùÝ»ñÁ, áñáÝù ãå»ïù ¿ Ùáé³óí»Ý£</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 xml:space="preserve">¶ñùáõÙ Ñ»ï³ùñùÇñ ÑÛáõëí³Íù ¿ </w:t>
      </w:r>
      <w:r>
        <w:rPr>
          <w:rFonts w:ascii="Times LatArm" w:hAnsi="Times LatArm"/>
          <w:sz w:val="22"/>
          <w:szCs w:val="22"/>
          <w:lang w:val="fr-FR"/>
        </w:rPr>
        <w:t>¦Êñ³Ë×³Ýù ¨ Ëñ³Ë×³Ý³Ï³ÝÝ»ñ§</w:t>
      </w:r>
      <w:r w:rsidRPr="00A47BD0">
        <w:rPr>
          <w:rFonts w:ascii="Times LatArm" w:hAnsi="Times LatArm"/>
          <w:sz w:val="22"/>
          <w:szCs w:val="22"/>
          <w:lang w:val="fr-FR"/>
        </w:rPr>
        <w:t xml:space="preserve"> ³ÏÝ³ñÏÁ, áõñ µ³ó³ïñíáõÙ ¿ ¹ñ³Ýó ½³ñ·³óÙ³Ý åñáó»ëÁ£ </w:t>
      </w:r>
      <w:r>
        <w:rPr>
          <w:rFonts w:ascii="Times LatArm" w:hAnsi="Times LatArm"/>
          <w:sz w:val="22"/>
          <w:szCs w:val="22"/>
          <w:lang w:val="fr-FR"/>
        </w:rPr>
        <w:t>¦</w:t>
      </w:r>
      <w:r w:rsidRPr="00A47BD0">
        <w:rPr>
          <w:rFonts w:ascii="Times LatArm" w:hAnsi="Times LatArm"/>
          <w:sz w:val="22"/>
          <w:szCs w:val="22"/>
          <w:lang w:val="fr-FR"/>
        </w:rPr>
        <w:t xml:space="preserve">¸ñ³Ýù ÁÝ¹·ñÏáõÝ ¨ µ³½Ù³µÝáõÛÃ ¿ÇÝ ¨ ³ãùÇ ¿ÇÝ </w:t>
      </w:r>
      <w:r w:rsidRPr="00A47BD0">
        <w:rPr>
          <w:rFonts w:ascii="Times LatArm" w:hAnsi="Times LatArm"/>
          <w:sz w:val="22"/>
          <w:szCs w:val="22"/>
          <w:lang w:val="fr-FR"/>
        </w:rPr>
        <w:lastRenderedPageBreak/>
        <w:t xml:space="preserve">ÁÝÏÝáõÙ Ëáëù³ñí»ëï³ÛÇÝ Ï³ï³ñ»ÉáõÃÛ³Ùµ, ù³Ý½Ç ÷Ýïñ»ÉÝ áõ ·ïÝ»ÉÁ, ëï»ÕÍ³·áñÍ»ÉÝ áõ ÑÝ³ñ³Ùï»ÉÁ, µ³ñÓñ³ÃéÇãù »ñ¨³Ï³ÛáõÃÛ³Ý Ù»ç Ã¨³Í»ÉÁ ¹³ñÓ»É ¿ÇÝ Ù³ñ¹áõ ¿áõÃÛ³Ý ³ÝÏ³åï»ÉÇ µ³Õ³¹ñ³Ù³ëÁ, ß³Õ³Ëí»É ³ñÛ³ÝÁ, í»ñ³Íí»É ³éûñÛ³ÛÇ, Ó¨³íáñ»É ×ÏáõÝ Ùï³ÍáÕáõÃÛáõÝ£ È. Ð³ñáõÃÛáõÝÛ³ÝÁ Ñ³Ùá½í³Í ¿, áñ </w:t>
      </w:r>
      <w:r>
        <w:rPr>
          <w:rFonts w:ascii="Times LatArm" w:hAnsi="Times LatArm"/>
          <w:sz w:val="22"/>
          <w:szCs w:val="22"/>
          <w:lang w:val="fr-FR"/>
        </w:rPr>
        <w:t>¦</w:t>
      </w:r>
      <w:r w:rsidRPr="00A47BD0">
        <w:rPr>
          <w:rFonts w:ascii="Times LatArm" w:hAnsi="Times LatArm"/>
          <w:sz w:val="22"/>
          <w:szCs w:val="22"/>
          <w:lang w:val="fr-FR"/>
        </w:rPr>
        <w:t>³ñÙ³ï³Ï³Ý ³Ûë ÇñáÕáõÃÛáõÝÝ ¿É ¹³ñÓ³í ³ÛÝ ßáÕ³ñÓ³Ï ³ÝÏÛáõÝ³ù³ñÁ Ñ³Û ëï»ÕÍ³·áñÍ á·áõ Ñ³Ù³ñ, áñ ¹³ñ»ñ ß³ñáõÝ³Ï »Õ»É ¿ áõ ¿ª Ýñ³ ³é³çÙÕÇã áõÅÁ (</w:t>
      </w:r>
      <w:r>
        <w:rPr>
          <w:rFonts w:ascii="Times LatArm" w:hAnsi="Times LatArm"/>
          <w:sz w:val="22"/>
          <w:szCs w:val="22"/>
          <w:lang w:val="fr-FR"/>
        </w:rPr>
        <w:t>¦</w:t>
      </w:r>
      <w:r w:rsidRPr="00A47BD0">
        <w:rPr>
          <w:rFonts w:ascii="Times LatArm" w:hAnsi="Times LatArm"/>
          <w:sz w:val="22"/>
          <w:szCs w:val="22"/>
          <w:lang w:val="fr-FR"/>
        </w:rPr>
        <w:t>Ñ³Û Áëª µ³Ý³ëï»ÕÍ Áë, Ñ³Û Áëª å³ñ ÏÛíáÕ Áë</w:t>
      </w:r>
      <w:r>
        <w:rPr>
          <w:rFonts w:ascii="Times LatArm" w:hAnsi="Times LatArm"/>
          <w:sz w:val="22"/>
          <w:szCs w:val="22"/>
          <w:lang w:val="fr-FR"/>
        </w:rPr>
        <w:t>§</w:t>
      </w:r>
      <w:r w:rsidRPr="00A47BD0">
        <w:rPr>
          <w:rFonts w:ascii="Times LatArm" w:hAnsi="Times LatArm"/>
          <w:sz w:val="22"/>
          <w:szCs w:val="22"/>
          <w:lang w:val="fr-FR"/>
        </w:rPr>
        <w:t>, Ñ³Û Áëª ÝÏ³ñÇã Áë, Ñ³Û Áëª áëÏ»ñÇã Áë, Ñ³Û Áëª ³Ù»Ý ÑÇÝã Áë</w:t>
      </w:r>
      <w:r>
        <w:rPr>
          <w:rFonts w:ascii="Times LatArm" w:hAnsi="Times LatArm"/>
          <w:sz w:val="22"/>
          <w:szCs w:val="22"/>
          <w:lang w:val="fr-FR"/>
        </w:rPr>
        <w:t>§</w:t>
      </w:r>
      <w:r w:rsidRPr="00A47BD0">
        <w:rPr>
          <w:rFonts w:ascii="Times LatArm" w:hAnsi="Times LatArm"/>
          <w:sz w:val="22"/>
          <w:szCs w:val="22"/>
          <w:lang w:val="fr-FR"/>
        </w:rPr>
        <w:t xml:space="preserve">)£ Ü³ µ³ó³ïñáõÙ ¿ Ñ³Ý·³Ë³Õ»ñÇ, ·ÉáõËÏáïñáõÏÝ»ñÇ, ËÝ¹ñ³Ë³Õ»ñÇ, ³ñ³· Ñ³ßíáõÙÝ»ñÇ, áã ÙÇ ë³ÑÙ³Ý ã×³Ý³ãáÕ ½í³ñ×³µ³ÝáõÃÛáõÝÝ»ñÇ, ÝÙ³Ý³ÏáõÙÝ»ñÇ, ÑÝ³ñ³Ùï»Éáõ, ßáõï³ë»ÉáõÏÝ»ñÇ ¹»ñÁ£ </w:t>
      </w:r>
      <w:r>
        <w:rPr>
          <w:rFonts w:ascii="Times LatArm" w:hAnsi="Times LatArm"/>
          <w:sz w:val="22"/>
          <w:szCs w:val="22"/>
          <w:lang w:val="fr-FR"/>
        </w:rPr>
        <w:t>¦</w:t>
      </w:r>
      <w:r w:rsidRPr="00A47BD0">
        <w:rPr>
          <w:rFonts w:ascii="Times LatArm" w:hAnsi="Times LatArm"/>
          <w:sz w:val="22"/>
          <w:szCs w:val="22"/>
          <w:lang w:val="fr-FR"/>
        </w:rPr>
        <w:t xml:space="preserve">ºÃ» Ç ÙÇ ·áõÙ³ñ»Ýù ³ßË³ñÑÇ ÅáÕáíáõñ¹Ý»ñÇ ßáõï³ë»ÉáõÏ³ÛÇÝ áÕç Ñ³ñëïáõÃÛáõÝÁ, ³å³ Ýñ³ÝáõÙ Çñ ¹³ë³Ï³Ý Ñ³Ý×³ñ»Õ Ï»óí³Íùáí áõñáõÛÝ ï»Õ ÏáõÝ»Ý³ñ </w:t>
      </w:r>
      <w:r>
        <w:rPr>
          <w:rFonts w:ascii="Times LatArm" w:hAnsi="Times LatArm"/>
          <w:sz w:val="22"/>
          <w:szCs w:val="22"/>
          <w:lang w:val="fr-FR"/>
        </w:rPr>
        <w:t>¦</w:t>
      </w:r>
      <w:r w:rsidRPr="00A47BD0">
        <w:rPr>
          <w:rFonts w:ascii="Times LatArm" w:hAnsi="Times LatArm"/>
          <w:sz w:val="22"/>
          <w:szCs w:val="22"/>
          <w:lang w:val="fr-FR"/>
        </w:rPr>
        <w:t>²Ïáõ÷ ³å»ñ</w:t>
      </w:r>
      <w:r>
        <w:rPr>
          <w:rFonts w:ascii="Times LatArm" w:hAnsi="Times LatArm"/>
          <w:sz w:val="22"/>
          <w:szCs w:val="22"/>
          <w:lang w:val="fr-FR"/>
        </w:rPr>
        <w:t>§</w:t>
      </w:r>
      <w:r w:rsidRPr="00A47BD0">
        <w:rPr>
          <w:rFonts w:ascii="Times LatArm" w:hAnsi="Times LatArm"/>
          <w:sz w:val="22"/>
          <w:szCs w:val="22"/>
          <w:lang w:val="fr-FR"/>
        </w:rPr>
        <w:t xml:space="preserve"> ßáõï³ë»ÉáõÏÁ</w:t>
      </w:r>
      <w:r>
        <w:rPr>
          <w:rFonts w:ascii="Times LatArm" w:hAnsi="Times LatArm"/>
          <w:sz w:val="22"/>
          <w:szCs w:val="22"/>
          <w:lang w:val="fr-FR"/>
        </w:rPr>
        <w:t>§,- ·ñáõÙ ¿ Ý³</w:t>
      </w:r>
      <w:r w:rsidRPr="00A47BD0">
        <w:rPr>
          <w:rFonts w:ascii="Times LatArm" w:hAnsi="Times LatArm"/>
          <w:sz w:val="22"/>
          <w:szCs w:val="22"/>
          <w:lang w:val="fr-FR"/>
        </w:rPr>
        <w:t xml:space="preserve">£ </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ÐÇñ³íÇ, ßáõï³ë»ÉáõÏÁ áñù³Ý ·ñ³íÇã ¿ Çñ ßáõï³ë»ÉáõÏ³ÛÇÝ ÑÝ³ñ³íáñáõÃÛáõÝÝ»ñáí, ³ÛÝù³Ý ¿É ³éÇÝùÝáÕ ¿ Çñ ë»ÕÙ áõ ë³ÑáõÝ á×áí, éÇÃÙáí áõ »ñ³Åßï³Ï³ÝáõÃÛ³Ùµ£ È»½í³ßÇÝ³ñ³ñ Ù»ñ ÅáÕáíáõñ¹Á Ëáõ÷ÁÏ³å», Ï÷ÁÏ³å», ï÷ÁÏ³å» µ³ñ¹áõÃÛáõÝÝ»ñÁ ëï»ÕÍ»É ¿ ßáõï³ë»ÉáõÏÇ å³Ñ³ÝçÝ»ñÁ µ³í³ñ³ñ»Éáõ Ñ³ßí³éáõÙáí£ ÈëáÕÁ ëÇñáí ¿ Ñ³Ù³ÏíáõÙ Ý³¨ Ëá÷, Ï»÷, ï»÷ Ï»Ýó³Õ³ÛÇÝ µ³½Ù³ßË³ï ·áñÍÇùÝ»ñÇ ÝÏ³ïÙ³Ùµ£</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 xml:space="preserve">Ð»ï³ùñùÇñ µ³ó³ïñáõÃÛáõÝ áõÝÇ </w:t>
      </w:r>
      <w:r>
        <w:rPr>
          <w:rFonts w:ascii="Times LatArm" w:hAnsi="Times LatArm"/>
          <w:sz w:val="22"/>
          <w:szCs w:val="22"/>
          <w:lang w:val="fr-FR"/>
        </w:rPr>
        <w:t>¦Ñ³Ý»ÉáõÏ§</w:t>
      </w:r>
      <w:r w:rsidRPr="00A47BD0">
        <w:rPr>
          <w:rFonts w:ascii="Times LatArm" w:hAnsi="Times LatArm"/>
          <w:sz w:val="22"/>
          <w:szCs w:val="22"/>
          <w:lang w:val="fr-FR"/>
        </w:rPr>
        <w:t xml:space="preserve"> µ</w:t>
      </w:r>
      <w:r>
        <w:rPr>
          <w:rFonts w:ascii="Times LatArm" w:hAnsi="Times LatArm"/>
          <w:sz w:val="22"/>
          <w:szCs w:val="22"/>
          <w:lang w:val="fr-FR"/>
        </w:rPr>
        <w:t>³éÁ£ ¦</w:t>
      </w:r>
      <w:r w:rsidRPr="00A47BD0">
        <w:rPr>
          <w:rFonts w:ascii="Times LatArm" w:hAnsi="Times LatArm"/>
          <w:sz w:val="22"/>
          <w:szCs w:val="22"/>
          <w:lang w:val="fr-FR"/>
        </w:rPr>
        <w:t xml:space="preserve">²ñó³ËÇ µ³ñµ³éáõÙ ³ÛÝ ³í³Ý¹í»É ¿ </w:t>
      </w:r>
      <w:r>
        <w:rPr>
          <w:rFonts w:ascii="Times LatArm" w:hAnsi="Times LatArm"/>
          <w:sz w:val="22"/>
          <w:szCs w:val="22"/>
          <w:lang w:val="fr-FR"/>
        </w:rPr>
        <w:t>¦</w:t>
      </w:r>
      <w:r w:rsidRPr="00A47BD0">
        <w:rPr>
          <w:rFonts w:ascii="Times LatArm" w:hAnsi="Times LatArm"/>
          <w:sz w:val="22"/>
          <w:szCs w:val="22"/>
          <w:lang w:val="fr-FR"/>
        </w:rPr>
        <w:t>ÑÝ»É</w:t>
      </w:r>
      <w:r>
        <w:rPr>
          <w:rFonts w:ascii="Times LatArm" w:hAnsi="Times LatArm"/>
          <w:sz w:val="22"/>
          <w:szCs w:val="22"/>
          <w:lang w:val="fr-FR"/>
        </w:rPr>
        <w:t>Çù§</w:t>
      </w:r>
      <w:r w:rsidRPr="00A47BD0">
        <w:rPr>
          <w:rFonts w:ascii="Times LatArm" w:hAnsi="Times LatArm"/>
          <w:sz w:val="22"/>
          <w:szCs w:val="22"/>
          <w:lang w:val="fr-FR"/>
        </w:rPr>
        <w:t xml:space="preserve"> ï»ëùáí (Ù»ÏÝ³µ³Ý»ÉÇù, ùÝÝ»ÉÇù, µ³ó³Ñ³Ûï»ÉÇù)£ ²ñó³ËÇ µ³ñµ³éáõÙ Ñ³Ý»ÉáõÏÁ, ßáõï³ë»ÉáõÏÁ ½í³ñ×³ÉÇùÁ ÏáãíáõÙ ¿ÇÝ åÁÝ·É£ </w:t>
      </w:r>
      <w:r>
        <w:rPr>
          <w:rFonts w:ascii="Times LatArm" w:hAnsi="Times LatArm"/>
          <w:sz w:val="22"/>
          <w:szCs w:val="22"/>
          <w:lang w:val="fr-FR"/>
        </w:rPr>
        <w:t>¦</w:t>
      </w:r>
      <w:r w:rsidRPr="00A47BD0">
        <w:rPr>
          <w:rFonts w:ascii="Times LatArm" w:hAnsi="Times LatArm"/>
          <w:sz w:val="22"/>
          <w:szCs w:val="22"/>
          <w:lang w:val="fr-FR"/>
        </w:rPr>
        <w:t>äÁÝ·É</w:t>
      </w:r>
      <w:r>
        <w:rPr>
          <w:rFonts w:ascii="Times LatArm" w:hAnsi="Times LatArm"/>
          <w:sz w:val="22"/>
          <w:szCs w:val="22"/>
          <w:lang w:val="fr-FR"/>
        </w:rPr>
        <w:t>§</w:t>
      </w:r>
      <w:r w:rsidRPr="00A47BD0">
        <w:rPr>
          <w:rFonts w:ascii="Times LatArm" w:hAnsi="Times LatArm"/>
          <w:sz w:val="22"/>
          <w:szCs w:val="22"/>
          <w:lang w:val="fr-FR"/>
        </w:rPr>
        <w:t xml:space="preserve"> µ³éÁ µ³ñµ³éáõÙ áõÝÇ áñáß ³éáõÙáí µ³ó³ë³Ï³Ý ÇÙ³ëï (áã Éáõñç µ³Ý, å³ïáõÙ)£ È. Ð³ñáõÃÛáõÝÛ³ÝÁ µ³ó³Ñ³ÛïáõÙ ¿, áñ </w:t>
      </w:r>
      <w:r>
        <w:rPr>
          <w:rFonts w:ascii="Times LatArm" w:hAnsi="Times LatArm"/>
          <w:sz w:val="22"/>
          <w:szCs w:val="22"/>
          <w:lang w:val="fr-FR"/>
        </w:rPr>
        <w:t>¦</w:t>
      </w:r>
      <w:r w:rsidRPr="00A47BD0">
        <w:rPr>
          <w:rFonts w:ascii="Times LatArm" w:hAnsi="Times LatArm"/>
          <w:sz w:val="22"/>
          <w:szCs w:val="22"/>
          <w:lang w:val="fr-FR"/>
        </w:rPr>
        <w:t xml:space="preserve">ÝÙ³Ý ÇÙ³ëï </w:t>
      </w:r>
      <w:r>
        <w:rPr>
          <w:rFonts w:ascii="Times LatArm" w:hAnsi="Times LatArm"/>
          <w:sz w:val="22"/>
          <w:szCs w:val="22"/>
          <w:lang w:val="fr-FR"/>
        </w:rPr>
        <w:t>¦</w:t>
      </w:r>
      <w:r w:rsidRPr="00A47BD0">
        <w:rPr>
          <w:rFonts w:ascii="Times LatArm" w:hAnsi="Times LatArm"/>
          <w:sz w:val="22"/>
          <w:szCs w:val="22"/>
          <w:lang w:val="fr-FR"/>
        </w:rPr>
        <w:t>åÁÝ·É</w:t>
      </w:r>
      <w:r>
        <w:rPr>
          <w:rFonts w:ascii="Times LatArm" w:hAnsi="Times LatArm"/>
          <w:sz w:val="22"/>
          <w:szCs w:val="22"/>
          <w:lang w:val="fr-FR"/>
        </w:rPr>
        <w:t>§</w:t>
      </w:r>
      <w:r w:rsidRPr="00A47BD0">
        <w:rPr>
          <w:rFonts w:ascii="Times LatArm" w:hAnsi="Times LatArm"/>
          <w:sz w:val="22"/>
          <w:szCs w:val="22"/>
          <w:lang w:val="fr-FR"/>
        </w:rPr>
        <w:t xml:space="preserve"> µ³éÝ ëï³ó»É ¿ ÅáÕáíñ¹³Ï³Ý ½í³ñ×³Ñ³ñáõÛó µ³ÝùÇ ÝÏ³ïÙ³Ùµ ùñÇëïáÝ»³Ï³Ý ·³Õ³÷³ñ³ËáëáõÃÛ³Ý áõÝ»ó³Í í»ñ³µ»ñÙáõÝùáí£ Àëï ùñÇëïáÝ»³Ï³Ý Ùáï»óÙ³Ýª åÝ·É³µ³Ý»ÉÁ Ñ»Ã³ÝáëáõÃÛáõÝÇó Å³é³Ý·í³Í åÇÕÍ ëáíáñáõÃÛáõÝÝ ¿</w:t>
      </w:r>
      <w:r w:rsidRPr="00A47BD0">
        <w:rPr>
          <w:rFonts w:ascii="Times LatArm" w:hAnsi="Times LatArm"/>
          <w:sz w:val="22"/>
          <w:szCs w:val="22"/>
          <w:vertAlign w:val="superscript"/>
          <w:lang w:val="fr-FR"/>
        </w:rPr>
        <w:t>13</w:t>
      </w:r>
      <w:r w:rsidRPr="00A47BD0">
        <w:rPr>
          <w:rFonts w:ascii="Times LatArm" w:hAnsi="Times LatArm"/>
          <w:sz w:val="22"/>
          <w:szCs w:val="22"/>
          <w:lang w:val="fr-FR"/>
        </w:rPr>
        <w:t xml:space="preserve">£ (î»ë³Ï³Ýáñ»Ý Ñ»ï³ùñùÇñ, ÑÇÙÝ³íáñí³Í Ù»ÏÝ³µ³ÝáõÃÛáõÝ áõÝÇ </w:t>
      </w:r>
      <w:r>
        <w:rPr>
          <w:rFonts w:ascii="Times LatArm" w:hAnsi="Times LatArm"/>
          <w:sz w:val="22"/>
          <w:szCs w:val="22"/>
          <w:lang w:val="fr-FR"/>
        </w:rPr>
        <w:t>¦ø³Ã, ù³Ã§</w:t>
      </w:r>
      <w:r w:rsidRPr="00A47BD0">
        <w:rPr>
          <w:rFonts w:ascii="Times LatArm" w:hAnsi="Times LatArm"/>
          <w:sz w:val="22"/>
          <w:szCs w:val="22"/>
          <w:lang w:val="fr-FR"/>
        </w:rPr>
        <w:t xml:space="preserve"> </w:t>
      </w:r>
      <w:r>
        <w:rPr>
          <w:rFonts w:ascii="Times LatArm" w:hAnsi="Times LatArm"/>
          <w:sz w:val="22"/>
          <w:szCs w:val="22"/>
          <w:lang w:val="fr-FR"/>
        </w:rPr>
        <w:t>µ³Ý³ÑÛáõë³Ï³Ý ã³÷³Íá ß³ñùÁ, áñ ¦</w:t>
      </w:r>
      <w:r w:rsidRPr="00A47BD0">
        <w:rPr>
          <w:rFonts w:ascii="Times LatArm" w:hAnsi="Times LatArm"/>
          <w:sz w:val="22"/>
          <w:szCs w:val="22"/>
          <w:lang w:val="fr-FR"/>
        </w:rPr>
        <w:t>µ³Ý³ë»ñÝ»ñÇó áÙ³Ýó Ãí</w:t>
      </w:r>
      <w:r>
        <w:rPr>
          <w:rFonts w:ascii="Times LatArm" w:hAnsi="Times LatArm"/>
          <w:sz w:val="22"/>
          <w:szCs w:val="22"/>
          <w:lang w:val="fr-FR"/>
        </w:rPr>
        <w:t>³ó»É ¿ áñå»ë Ñ»ùÇ³ÃÝ»ñÇ Ý³Ë³µ³Ý§</w:t>
      </w:r>
      <w:r w:rsidRPr="00A47BD0">
        <w:rPr>
          <w:rFonts w:ascii="Times LatArm" w:hAnsi="Times LatArm"/>
          <w:sz w:val="22"/>
          <w:szCs w:val="22"/>
          <w:lang w:val="fr-FR"/>
        </w:rPr>
        <w:t xml:space="preserve">£ È. Ð³ñáõÃÛáõÝÛ³ÝÁ å³ñ½áõÙ ¿, áñ ¹³ Ñ³Ý»ÉáõÏÝ»ñÇ ß³ñù ¿, áõ Ý³ Ù»Ï ³é Ù»Ï í»ñÉáõÍáõÙ ¿ áñå»ë Ñ³Ý»ÉáõÏ ¨ ß³ï ×Çßï ÑÇÙÝ³íáñáõÙ áõÝÇ, áñáíÑ»ï¨ áñå»ë Ñ»ùÇ³Ã ÇÙ³ëï³½áõñÏ ß³ñí³Íù ¿, áñÁ ¹Åí³ñ Ã» ëï»ÕÍí»ñ ÅáÕáíñ¹Ç ÏáÕÙÇó£ </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¶ñùáõÙ ³Ûµµ»Ý³Ï³Ý Ñ³çáñ¹³Ï³ÝáõÃÛ³Ùµ ïñí³Í »Ý ³ñó³ËÛ³Ý Ñ³Ý</w:t>
      </w:r>
      <w:r>
        <w:rPr>
          <w:rFonts w:ascii="Times LatArm" w:hAnsi="Times LatArm"/>
          <w:sz w:val="22"/>
          <w:szCs w:val="22"/>
          <w:lang w:val="fr-FR"/>
        </w:rPr>
        <w:t>»É</w:t>
      </w:r>
      <w:r w:rsidRPr="00A47BD0">
        <w:rPr>
          <w:rFonts w:ascii="Times LatArm" w:hAnsi="Times LatArm"/>
          <w:sz w:val="22"/>
          <w:szCs w:val="22"/>
          <w:lang w:val="fr-FR"/>
        </w:rPr>
        <w:t xml:space="preserve">áõÏÝ»ñÇ, ¹³ñÓí³ÍùÝ»ñÇ ß³ñù»ñ, µÅßÏ³Ï³Ý ËáñÑáõñ¹Ý»ñ, ½³Ý³½³Ý µáõÛë»ñÇ áõ Í³é»ñÇ û·ï³Ï³ñ Ñ³ïÏáõÃÛáõÝÝ»ñÇ Ù³ëÇÝ ï»Õ»ÏáõÃÛáõÝÝ»ñ, ³éáÕç³å³Ñ³Ï³Ý ËáñÑáõñ¹Ý»ñ, í³ñÇ, ó³ÝùëÇ, ·ÇÝáõ, Ë³ÕáÕ»Ýáõ í»ñ³µ»ñÛ³É û·ï³Ï³ñ ÝÛáõÃ»ñ£ ÆëÏ  </w:t>
      </w:r>
      <w:r>
        <w:rPr>
          <w:rFonts w:ascii="Times LatArm" w:hAnsi="Times LatArm"/>
          <w:sz w:val="22"/>
          <w:szCs w:val="22"/>
          <w:lang w:val="fr-FR"/>
        </w:rPr>
        <w:t>¦È»½áõÝ ³í³Ý¹³å³Ñ ¿§</w:t>
      </w:r>
      <w:r w:rsidRPr="00A47BD0">
        <w:rPr>
          <w:rFonts w:ascii="Times LatArm" w:hAnsi="Times LatArm"/>
          <w:sz w:val="22"/>
          <w:szCs w:val="22"/>
          <w:lang w:val="fr-FR"/>
        </w:rPr>
        <w:t xml:space="preserve"> µ³ÅÝáõÙ È. Ð³ñáõÃÛáõÝÛ³ÝÁ ·ñáõÙ ¿.</w:t>
      </w:r>
    </w:p>
    <w:p w:rsidR="00B340C2" w:rsidRPr="00A47BD0" w:rsidRDefault="00B340C2" w:rsidP="00B340C2">
      <w:pPr>
        <w:ind w:firstLine="567"/>
        <w:jc w:val="both"/>
        <w:rPr>
          <w:rFonts w:ascii="Times LatArm" w:hAnsi="Times LatArm"/>
          <w:sz w:val="22"/>
          <w:szCs w:val="22"/>
          <w:lang w:val="fr-FR"/>
        </w:rPr>
      </w:pPr>
      <w:r>
        <w:rPr>
          <w:rFonts w:ascii="Times LatArm" w:hAnsi="Times LatArm"/>
          <w:sz w:val="22"/>
          <w:szCs w:val="22"/>
          <w:lang w:val="fr-FR"/>
        </w:rPr>
        <w:t>¦</w:t>
      </w:r>
      <w:r w:rsidRPr="00A47BD0">
        <w:rPr>
          <w:rFonts w:ascii="Times LatArm" w:hAnsi="Times LatArm"/>
          <w:sz w:val="22"/>
          <w:szCs w:val="22"/>
          <w:lang w:val="fr-FR"/>
        </w:rPr>
        <w:t>Êáñ³Ý³Éáí ²ñó³ËÇ ÅáÕáíñ¹³Ï³Ý µ³Ý³ÑÛáõëáõÃÛ³Ý Ù»çª »ë ³í»ÉÇ ù³Ý Ñ³Ùá½í»óÇ, áñ µ³Ý³ÑÛáõëáõÃÛáõÝÁ ³é³çÇÝ Ñ»ñÃÇÝ É»½áõ ¿, ¨ ³ÛÝ ãÇ Ï³ñáÕ ÉÇ³ñÅ»ùáõÃÛ³Ùµ ÁÝÏ³Éí»É ³é³Ýó ëïáõ·³µ³Ý»Éáõ, Ñ³ëÏ³Ý³Éáõ µ³éÁ, ¹³ñÓí³ÍùÁ, ³é³ÍÝ áõ ³ë³óí³ÍùÁ. µ³éÁ, Ý³¨ ³é³ÍÁ, ³ë³óí³ÍùÁ, ¹³ñÓí³ÍùÁ å³ïÙáõÃÛáõÝ ¿, Ùï³ÍáÕáõÃÛ³Ý ³ñ·³ëÇù, Ùß³ÏáõÛÃÇ Ù³Ï³ñ¹³Ï</w:t>
      </w:r>
      <w:r>
        <w:rPr>
          <w:rFonts w:ascii="Times LatArm" w:hAnsi="Times LatArm"/>
          <w:sz w:val="22"/>
          <w:szCs w:val="22"/>
          <w:lang w:val="fr-FR"/>
        </w:rPr>
        <w:t>§</w:t>
      </w:r>
      <w:r w:rsidRPr="00A47BD0">
        <w:rPr>
          <w:rFonts w:ascii="Times LatArm" w:hAnsi="Times LatArm"/>
          <w:sz w:val="22"/>
          <w:szCs w:val="22"/>
          <w:vertAlign w:val="superscript"/>
          <w:lang w:val="fr-FR"/>
        </w:rPr>
        <w:t>14</w:t>
      </w:r>
      <w:r w:rsidRPr="00A47BD0">
        <w:rPr>
          <w:rFonts w:ascii="Times LatArm" w:hAnsi="Times LatArm"/>
          <w:sz w:val="22"/>
          <w:szCs w:val="22"/>
          <w:lang w:val="fr-FR"/>
        </w:rPr>
        <w:t xml:space="preserve"> £</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´³ó³ïñ³Ï³Ý, ëïáõ·³µ³Ý³Ï³Ý, ³½·³·ñ³Ï³Ý µ³é³ñ³ÝÁ Ý»ñÏ³Û³óÝáõÙ ¿ Ù»Í ù³Ý³ÏáõÃÛ³Ùµ µ³é»ñ£ Ð»ÕÇÝ³ÏÇ íÏ³ÛáõÃÛ³Ùµª µ³é³ñ³Ý³ÛÇÝ ³ßË³ï³ÝùÝ ³í³ñïí³Í ã¿, ³ÛÝ ¹»é¨ë ù³ñï³ñ³Ý³ÛÇÝ íÇ×³ÏáõÙ ¿, ë³Ï³ÛÝ »Õ³Í ¿ç»ñÁ íÏ³ÛáõÙ »Ý µ³Ý³ë»ñ-µ³Ý³Ñ³í³ùÇ åñåïáõÝ ÙïùÇ, ³Ýëå³é »é³Ý¹Ç Ù³ëÇÝ£</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 xml:space="preserve">È. Ð³ñáõÃÛáõÝÛ³ÝÇ µáÉáñ ·ñù»ñáõÙ ¿É ½·³óíáõÙ ¿ Ñ»ÕÇÝ³ÏÇ å³ïÏ³é³ÝùÁ µ³Ý³ËáëÝ»ñÇ, µ³Ý³Ñ³í³ùÝ»ñÇ Ñ³Ý¹»å£ </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²Ûë ·ñùáõÙ ¿É ½»ï»Õí³Í »Ý Ù»ñûñÛ³ µ³Ý³ËáëÝ»ñÇ ëï»ÕÍ³ÍÝ»ñÇó (</w:t>
      </w:r>
      <w:r>
        <w:rPr>
          <w:rFonts w:ascii="Times LatArm" w:hAnsi="Times LatArm"/>
          <w:sz w:val="22"/>
          <w:szCs w:val="22"/>
          <w:lang w:val="fr-FR"/>
        </w:rPr>
        <w:t>¦</w:t>
      </w:r>
      <w:r w:rsidRPr="00A47BD0">
        <w:rPr>
          <w:rFonts w:ascii="Times LatArm" w:hAnsi="Times LatArm"/>
          <w:sz w:val="22"/>
          <w:szCs w:val="22"/>
          <w:lang w:val="fr-FR"/>
        </w:rPr>
        <w:t>¼í³ñ×³Ëáë èáõµ»Ý ÆßË³ÝÛ³ÝÇ Ñ³í³ù³ÍáõÇó</w:t>
      </w:r>
      <w:r>
        <w:rPr>
          <w:rFonts w:ascii="Times LatArm" w:hAnsi="Times LatArm"/>
          <w:sz w:val="22"/>
          <w:szCs w:val="22"/>
          <w:lang w:val="fr-FR"/>
        </w:rPr>
        <w:t>§</w:t>
      </w:r>
      <w:r w:rsidRPr="00A47BD0">
        <w:rPr>
          <w:rFonts w:ascii="Times LatArm" w:hAnsi="Times LatArm"/>
          <w:sz w:val="22"/>
          <w:szCs w:val="22"/>
          <w:lang w:val="fr-FR"/>
        </w:rPr>
        <w:t>, Ñ³Ù³·ÛáõÕ³óÇÝ»ñ ¶ñÇß³ Ê³ã³ïñÛ³ÝÇ, È»éÝÇÏ ¶ñÇ·áñÛ³ÝÇ å³ïáõÙÝ»ñÇó)£</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 xml:space="preserve">´³½Ù³Ã¨ áõ µ³½Ù³ß»ñï ¿ È. Ð³ñáõÃÛáõÝÛ³ÝÇ </w:t>
      </w:r>
      <w:r>
        <w:rPr>
          <w:rFonts w:ascii="Times LatArm" w:hAnsi="Times LatArm"/>
          <w:sz w:val="22"/>
          <w:szCs w:val="22"/>
          <w:lang w:val="fr-FR"/>
        </w:rPr>
        <w:t>¦</w:t>
      </w:r>
      <w:r w:rsidRPr="00A47BD0">
        <w:rPr>
          <w:rFonts w:ascii="Times LatArm" w:hAnsi="Times LatArm"/>
          <w:sz w:val="22"/>
          <w:szCs w:val="22"/>
          <w:lang w:val="fr-FR"/>
        </w:rPr>
        <w:t>ÜßË³ñÝ»ñÇ</w:t>
      </w:r>
      <w:r>
        <w:rPr>
          <w:rFonts w:ascii="Times LatArm" w:hAnsi="Times LatArm"/>
          <w:sz w:val="22"/>
          <w:szCs w:val="22"/>
          <w:lang w:val="fr-FR"/>
        </w:rPr>
        <w:t>§</w:t>
      </w:r>
      <w:r w:rsidRPr="00A47BD0">
        <w:rPr>
          <w:rFonts w:ascii="Times LatArm" w:hAnsi="Times LatArm"/>
          <w:sz w:val="22"/>
          <w:szCs w:val="22"/>
          <w:lang w:val="fr-FR"/>
        </w:rPr>
        <w:t xml:space="preserve"> ³ßË³ñÑÁ, ³ë»É ¿ Ã»ª Çñ ³ßË³ñÑÁ£ ÜÛáõÃ»ñÁ ß³ï »Ý, Ëáñ³ËáñÑáõñ¹, áõëáõÙÝ³ëÇñáõÃÛ³Ý Ï³ñáï£ ¸»é ÏËáëíÇ È. Ð³ñáõÃÛáõÝÛ³ÝÇ </w:t>
      </w:r>
      <w:r>
        <w:rPr>
          <w:rFonts w:ascii="Times LatArm" w:hAnsi="Times LatArm"/>
          <w:sz w:val="22"/>
          <w:szCs w:val="22"/>
          <w:lang w:val="fr-FR"/>
        </w:rPr>
        <w:t>¦</w:t>
      </w:r>
      <w:r w:rsidRPr="00A47BD0">
        <w:rPr>
          <w:rFonts w:ascii="Times LatArm" w:hAnsi="Times LatArm"/>
          <w:sz w:val="22"/>
          <w:szCs w:val="22"/>
          <w:lang w:val="fr-FR"/>
        </w:rPr>
        <w:t>ÜßË³ñÝ»ñÇ</w:t>
      </w:r>
      <w:r>
        <w:rPr>
          <w:rFonts w:ascii="Times LatArm" w:hAnsi="Times LatArm"/>
          <w:sz w:val="22"/>
          <w:szCs w:val="22"/>
          <w:lang w:val="fr-FR"/>
        </w:rPr>
        <w:t>§</w:t>
      </w:r>
      <w:r w:rsidRPr="00A47BD0">
        <w:rPr>
          <w:rFonts w:ascii="Times LatArm" w:hAnsi="Times LatArm"/>
          <w:sz w:val="22"/>
          <w:szCs w:val="22"/>
          <w:lang w:val="fr-FR"/>
        </w:rPr>
        <w:t xml:space="preserve"> ÙÝ³ÛáõÝ ³ñÅ»ùÇ, ³ñó³ËÛ³Ý ³ÝÁÝÏ×»ÉÇ á·áõ, ÝÛáõÃ»ñÇ ËáñáõÃÛ³Ý, ÇÙ³ëïáõÃÛ³Ý Ù³ëÇÝ£ ÜáñÇó áõ ÝáñÇó Ñ³Ùá½íáõÙ »Ýù. </w:t>
      </w:r>
      <w:r>
        <w:rPr>
          <w:rFonts w:ascii="Times LatArm" w:hAnsi="Times LatArm"/>
          <w:sz w:val="22"/>
          <w:szCs w:val="22"/>
          <w:lang w:val="fr-FR"/>
        </w:rPr>
        <w:t>¦</w:t>
      </w:r>
      <w:r w:rsidRPr="00A47BD0">
        <w:rPr>
          <w:rFonts w:ascii="Times LatArm" w:hAnsi="Times LatArm"/>
          <w:sz w:val="22"/>
          <w:szCs w:val="22"/>
          <w:lang w:val="fr-FR"/>
        </w:rPr>
        <w:t>ÆÝã ¿É áñ åáÏ»ë ÃéãáÕ Å³Ù³Ý³ÏÇ µ»ñ³ÝÇó, Ã»Ïáõ½ ÙÇ ÷»ïáõñÇÏ, ãÝãÇÝ Ãí³óáÕ ÙÇ ³Õí³Ù³½, ÉÇÝ»Éáõ ¿ ÙÇ³Ï áõ Ã³ÝÏ³·ÇÝ, Ù»ñ ³½· áõ ï³ÏÇ ÑÇß³ï³ÏÇ å»ë ëÇñ»ÉÇ</w:t>
      </w:r>
      <w:r>
        <w:rPr>
          <w:rFonts w:ascii="Times LatArm" w:hAnsi="Times LatArm"/>
          <w:sz w:val="22"/>
          <w:szCs w:val="22"/>
          <w:lang w:val="fr-FR"/>
        </w:rPr>
        <w:t>§</w:t>
      </w:r>
      <w:r w:rsidRPr="00A47BD0">
        <w:rPr>
          <w:rFonts w:ascii="Times LatArm" w:hAnsi="Times LatArm"/>
          <w:sz w:val="22"/>
          <w:szCs w:val="22"/>
          <w:lang w:val="fr-FR"/>
        </w:rPr>
        <w:t xml:space="preserve"> (È. Ð³ñáõÃÛáõÝÛ³Ý)£ ÜáñÇó Ñ³Ùá½íáõÙ »Ýùª È. Ð³ñáõÃÛáõÝÛ³ÝÇ ³Ý»ÉÇùÇ Ñ³Ù³ñ ÙÇ ÏÛ³ÝùÁ ß³¯ï ùÇã ¿£ </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lastRenderedPageBreak/>
        <w:t>È. Ð³ñáõÃÛáõÝÛ³ÝÇ ãáññáñ¹ ·ÇñùÁ Ñ³Û µ³Ý³·ÇïáõÃÛ³Ý Ù»ç Ñ³ëï³ïáõÙ ¿ Ñ»ÕÇÝ³ÏÇ ¹»ñÁª Ñ³ÛïÝ³·áñÍ»É, áõëáõÙÝ³ëÇñ»É, ùÝÝ»É Ù³ëáõÝùÝ»ñ, áñáÝù ¹³ñ»¹³ñ ÏËáë»Ý Ñ³Û Ù³ñ¹áõ ÏÛ³ÝùÇ, Ï»Ýó³ÕÇ, Ñ³í³ï³ÉÇùÝ»ñÇ, å³ïÙáõÃÛ³Ý, Ýñ³ ÉÇÝ»ÉáõÃÛ³Ý ËáñÑñ¹Ç Ù³ëÇÝ£</w:t>
      </w:r>
    </w:p>
    <w:p w:rsidR="00B340C2" w:rsidRPr="00A47BD0" w:rsidRDefault="00B340C2" w:rsidP="00B340C2">
      <w:pPr>
        <w:ind w:firstLine="567"/>
        <w:jc w:val="both"/>
        <w:rPr>
          <w:rFonts w:ascii="Times LatArm" w:hAnsi="Times LatArm"/>
          <w:sz w:val="22"/>
          <w:szCs w:val="22"/>
          <w:lang w:val="fr-FR"/>
        </w:rPr>
      </w:pPr>
      <w:r w:rsidRPr="00A47BD0">
        <w:rPr>
          <w:rFonts w:ascii="Times LatArm" w:hAnsi="Times LatArm"/>
          <w:sz w:val="22"/>
          <w:szCs w:val="22"/>
          <w:lang w:val="fr-FR"/>
        </w:rPr>
        <w:t xml:space="preserve">ÆëÏ ³ñó³ËóÇÝ ·ÇïÇ Çñ µ³é áõ µ³ÝÇ ³ñÅ»ùÁ ¨ Çñ ëáíáñáõÃÛ³Ý áõÅáí ÙÇßï ¿É ÏûñÑÝÇ Ýñ³ ëï»ÕÍáÕÇÝª ³ë»Éáíª </w:t>
      </w:r>
      <w:r>
        <w:rPr>
          <w:rFonts w:ascii="Times LatArm" w:hAnsi="Times LatArm"/>
          <w:sz w:val="22"/>
          <w:szCs w:val="22"/>
          <w:lang w:val="fr-FR"/>
        </w:rPr>
        <w:t>¦</w:t>
      </w:r>
      <w:r w:rsidRPr="00A47BD0">
        <w:rPr>
          <w:rFonts w:ascii="Times LatArm" w:hAnsi="Times LatArm"/>
          <w:sz w:val="22"/>
          <w:szCs w:val="22"/>
          <w:lang w:val="fr-FR"/>
        </w:rPr>
        <w:t xml:space="preserve">ä»ñ³Ý¹ ù³Õóñ Ï»Ý³£ Ü»ñ³Ï ï»ëÝ³Ù ³ëïáõÍ Ñáõñ-Ñ³íÇï»Ý³Ï³Ý ÏÛ³Ýù </w:t>
      </w:r>
      <w:r>
        <w:rPr>
          <w:rFonts w:ascii="Times LatArm" w:hAnsi="Times LatArm"/>
          <w:sz w:val="22"/>
          <w:szCs w:val="22"/>
          <w:lang w:val="fr-FR"/>
        </w:rPr>
        <w:t>ï³ ù»½, ³ßË³ñùë ù½³Ý³í ÉÇ³Ý³...§</w:t>
      </w:r>
      <w:r w:rsidRPr="00A47BD0">
        <w:rPr>
          <w:rFonts w:ascii="Times LatArm" w:hAnsi="Times LatArm"/>
          <w:sz w:val="22"/>
          <w:szCs w:val="22"/>
          <w:lang w:val="fr-FR"/>
        </w:rPr>
        <w:t xml:space="preserve">£ ²ñó³ËÛ³Ý µ³Ý³ñí»ëïÁ ÏÉÇ³Ý³ È. Ð³ñáõÃÛáõÝÛ³ÝÇ </w:t>
      </w:r>
      <w:r>
        <w:rPr>
          <w:rFonts w:ascii="Times LatArm" w:hAnsi="Times LatArm"/>
          <w:sz w:val="22"/>
          <w:szCs w:val="22"/>
          <w:lang w:val="fr-FR"/>
        </w:rPr>
        <w:t>¦ÜßË³ñÝ»ñáí§</w:t>
      </w:r>
      <w:r w:rsidRPr="00A47BD0">
        <w:rPr>
          <w:rFonts w:ascii="Times LatArm" w:hAnsi="Times LatArm"/>
          <w:sz w:val="22"/>
          <w:szCs w:val="22"/>
          <w:lang w:val="fr-FR"/>
        </w:rPr>
        <w:t xml:space="preserve">... </w:t>
      </w:r>
    </w:p>
    <w:p w:rsidR="00B340C2" w:rsidRPr="004C397B" w:rsidRDefault="00B340C2" w:rsidP="00B340C2">
      <w:pPr>
        <w:ind w:firstLine="567"/>
        <w:jc w:val="both"/>
        <w:rPr>
          <w:rFonts w:ascii="Times LatArm" w:hAnsi="Times LatArm"/>
          <w:sz w:val="22"/>
          <w:szCs w:val="22"/>
          <w:lang w:val="fr-FR"/>
        </w:rPr>
      </w:pPr>
      <w:r>
        <w:rPr>
          <w:rFonts w:ascii="Times LatArm" w:hAnsi="Times LatArm"/>
          <w:sz w:val="22"/>
          <w:szCs w:val="22"/>
          <w:lang w:val="fr-FR"/>
        </w:rPr>
        <w:t>¦</w:t>
      </w:r>
      <w:r w:rsidRPr="004C397B">
        <w:rPr>
          <w:rFonts w:ascii="Times LatArm" w:hAnsi="Times LatArm"/>
          <w:sz w:val="22"/>
          <w:szCs w:val="22"/>
          <w:lang w:val="fr-FR"/>
        </w:rPr>
        <w:t>Ðáõëáí »Ù, áñ å»ïù ÏÉÇÝ»Ù ÇÙ ÅáÕáíñ¹ÇÝ Ù³Ñí³Ýó Ñ»ïá ¿É</w:t>
      </w:r>
      <w:r>
        <w:rPr>
          <w:rFonts w:ascii="Times LatArm" w:hAnsi="Times LatArm"/>
          <w:sz w:val="22"/>
          <w:szCs w:val="22"/>
          <w:lang w:val="fr-FR"/>
        </w:rPr>
        <w:t>§</w:t>
      </w:r>
      <w:r w:rsidRPr="004C397B">
        <w:rPr>
          <w:rFonts w:ascii="Times LatArm" w:hAnsi="Times LatArm"/>
          <w:sz w:val="22"/>
          <w:szCs w:val="22"/>
          <w:lang w:val="fr-FR"/>
        </w:rPr>
        <w:t>,- ·ñáõÙ ¿ Ñ»ÕÇÝ³ÏÁ (¶ñ³éáõÙÝ»ñ Íáó³ï»ïñÇó)£</w:t>
      </w:r>
    </w:p>
    <w:p w:rsidR="00B340C2" w:rsidRPr="004C397B" w:rsidRDefault="00B340C2" w:rsidP="00B340C2">
      <w:pPr>
        <w:ind w:firstLine="720"/>
        <w:jc w:val="both"/>
        <w:rPr>
          <w:rFonts w:ascii="Times LatArm" w:hAnsi="Times LatArm"/>
          <w:sz w:val="22"/>
          <w:szCs w:val="22"/>
          <w:lang w:val="fr-FR"/>
        </w:rPr>
      </w:pPr>
      <w:r w:rsidRPr="004C397B">
        <w:rPr>
          <w:rFonts w:ascii="Times LatArm" w:hAnsi="Times LatArm"/>
          <w:sz w:val="22"/>
          <w:szCs w:val="22"/>
          <w:lang w:val="fr-FR"/>
        </w:rPr>
        <w:t xml:space="preserve">ì»ñëïÇÝ ÑÇß»Ýù Ø»ÍÝ ÂáõÙ³ÝÛ³ÝÇÝª </w:t>
      </w:r>
    </w:p>
    <w:p w:rsidR="00284824" w:rsidRDefault="00284824" w:rsidP="00B340C2">
      <w:pPr>
        <w:ind w:left="720" w:firstLine="720"/>
        <w:jc w:val="both"/>
        <w:rPr>
          <w:rFonts w:ascii="Times LatArm" w:hAnsi="Times LatArm"/>
          <w:sz w:val="22"/>
          <w:szCs w:val="22"/>
          <w:lang w:val="fr-FR"/>
        </w:rPr>
      </w:pPr>
    </w:p>
    <w:p w:rsidR="00B340C2" w:rsidRPr="004C397B" w:rsidRDefault="00B340C2" w:rsidP="00B340C2">
      <w:pPr>
        <w:ind w:left="720" w:firstLine="720"/>
        <w:jc w:val="both"/>
        <w:rPr>
          <w:rFonts w:ascii="Times LatArm" w:hAnsi="Times LatArm"/>
          <w:sz w:val="22"/>
          <w:szCs w:val="22"/>
          <w:lang w:val="fr-FR"/>
        </w:rPr>
      </w:pPr>
      <w:r>
        <w:rPr>
          <w:rFonts w:ascii="Times LatArm" w:hAnsi="Times LatArm"/>
          <w:sz w:val="22"/>
          <w:szCs w:val="22"/>
          <w:lang w:val="fr-FR"/>
        </w:rPr>
        <w:t>¦</w:t>
      </w:r>
      <w:r w:rsidRPr="004C397B">
        <w:rPr>
          <w:rFonts w:ascii="Times LatArm" w:hAnsi="Times LatArm"/>
          <w:sz w:val="22"/>
          <w:szCs w:val="22"/>
          <w:lang w:val="fr-FR"/>
        </w:rPr>
        <w:t>¶áñÍÝ ¿ ³ÝÙ³Ñ... É³í ÇÙ³ó»ù,</w:t>
      </w:r>
    </w:p>
    <w:p w:rsidR="00B340C2" w:rsidRPr="004C397B" w:rsidRDefault="00B340C2" w:rsidP="00B340C2">
      <w:pPr>
        <w:ind w:left="720" w:firstLine="720"/>
        <w:jc w:val="both"/>
        <w:rPr>
          <w:rFonts w:ascii="Times LatArm" w:hAnsi="Times LatArm"/>
          <w:sz w:val="22"/>
          <w:szCs w:val="22"/>
          <w:lang w:val="fr-FR"/>
        </w:rPr>
      </w:pPr>
      <w:r w:rsidRPr="004C397B">
        <w:rPr>
          <w:rFonts w:ascii="Times LatArm" w:hAnsi="Times LatArm"/>
          <w:sz w:val="22"/>
          <w:szCs w:val="22"/>
          <w:lang w:val="fr-FR"/>
        </w:rPr>
        <w:t xml:space="preserve">àñ ËáëíáõÙ ¿ ¹³ñ»¹³ñ, </w:t>
      </w:r>
    </w:p>
    <w:p w:rsidR="00B340C2" w:rsidRPr="004C397B" w:rsidRDefault="00B340C2" w:rsidP="00B340C2">
      <w:pPr>
        <w:ind w:left="720" w:firstLine="720"/>
        <w:jc w:val="both"/>
        <w:rPr>
          <w:rFonts w:ascii="Times LatArm" w:hAnsi="Times LatArm"/>
          <w:sz w:val="22"/>
          <w:szCs w:val="22"/>
          <w:lang w:val="fr-FR"/>
        </w:rPr>
      </w:pPr>
      <w:r w:rsidRPr="004C397B">
        <w:rPr>
          <w:rFonts w:ascii="Times LatArm" w:hAnsi="Times LatArm"/>
          <w:sz w:val="22"/>
          <w:szCs w:val="22"/>
          <w:lang w:val="fr-FR"/>
        </w:rPr>
        <w:t>ºñÝ»Ï Ýñ³Ý, áí Çñ ·áñÍáí</w:t>
      </w:r>
    </w:p>
    <w:p w:rsidR="00B340C2" w:rsidRPr="004C397B" w:rsidRDefault="00B340C2" w:rsidP="00B340C2">
      <w:pPr>
        <w:ind w:left="720" w:firstLine="720"/>
        <w:jc w:val="both"/>
        <w:rPr>
          <w:rFonts w:ascii="Times LatArm" w:hAnsi="Times LatArm"/>
          <w:sz w:val="22"/>
          <w:szCs w:val="22"/>
          <w:lang w:val="fr-FR"/>
        </w:rPr>
      </w:pPr>
      <w:r w:rsidRPr="004C397B">
        <w:rPr>
          <w:rFonts w:ascii="Times LatArm" w:hAnsi="Times LatArm"/>
          <w:sz w:val="22"/>
          <w:szCs w:val="22"/>
          <w:lang w:val="fr-FR"/>
        </w:rPr>
        <w:t xml:space="preserve">Î³åñÇ ³Ýí»ñç, ³Ý¹³¹³ñ£ </w:t>
      </w:r>
    </w:p>
    <w:p w:rsidR="00B340C2" w:rsidRPr="004C397B" w:rsidRDefault="00B340C2" w:rsidP="00B340C2">
      <w:pPr>
        <w:ind w:firstLine="720"/>
        <w:jc w:val="both"/>
        <w:rPr>
          <w:rFonts w:ascii="Times LatArm" w:hAnsi="Times LatArm"/>
          <w:sz w:val="22"/>
          <w:szCs w:val="22"/>
          <w:lang w:val="fr-FR"/>
        </w:rPr>
      </w:pPr>
    </w:p>
    <w:p w:rsidR="00B340C2" w:rsidRPr="004C397B" w:rsidRDefault="00B340C2" w:rsidP="00B340C2">
      <w:pPr>
        <w:jc w:val="both"/>
        <w:rPr>
          <w:rFonts w:ascii="Times LatArm" w:hAnsi="Times LatArm"/>
          <w:sz w:val="22"/>
          <w:szCs w:val="22"/>
          <w:lang w:val="fr-FR"/>
        </w:rPr>
      </w:pPr>
      <w:r w:rsidRPr="004C397B">
        <w:rPr>
          <w:rFonts w:ascii="Times LatArm" w:hAnsi="Times LatArm"/>
          <w:sz w:val="22"/>
          <w:szCs w:val="22"/>
          <w:lang w:val="fr-FR"/>
        </w:rPr>
        <w:t xml:space="preserve">  </w:t>
      </w:r>
    </w:p>
    <w:p w:rsidR="00F74E5B" w:rsidRPr="00B73A4C" w:rsidRDefault="00F74E5B" w:rsidP="00B340C2">
      <w:pPr>
        <w:jc w:val="center"/>
        <w:rPr>
          <w:rFonts w:ascii="Times LatArm" w:hAnsi="Times LatArm"/>
          <w:i/>
          <w:sz w:val="22"/>
          <w:szCs w:val="22"/>
          <w:lang w:val="fr-FR"/>
        </w:rPr>
      </w:pPr>
    </w:p>
    <w:p w:rsidR="00F74E5B" w:rsidRPr="00B73A4C" w:rsidRDefault="00F74E5B" w:rsidP="00B340C2">
      <w:pPr>
        <w:jc w:val="center"/>
        <w:rPr>
          <w:rFonts w:ascii="Times LatArm" w:hAnsi="Times LatArm"/>
          <w:i/>
          <w:sz w:val="22"/>
          <w:szCs w:val="22"/>
          <w:lang w:val="fr-FR"/>
        </w:rPr>
      </w:pPr>
    </w:p>
    <w:p w:rsidR="00F74E5B" w:rsidRPr="00B73A4C" w:rsidRDefault="00F74E5B" w:rsidP="00B340C2">
      <w:pPr>
        <w:jc w:val="center"/>
        <w:rPr>
          <w:rFonts w:ascii="Times LatArm" w:hAnsi="Times LatArm"/>
          <w:i/>
          <w:sz w:val="22"/>
          <w:szCs w:val="22"/>
          <w:lang w:val="fr-FR"/>
        </w:rPr>
      </w:pPr>
    </w:p>
    <w:p w:rsidR="00B340C2" w:rsidRPr="00A47BD0" w:rsidRDefault="00B340C2" w:rsidP="00B340C2">
      <w:pPr>
        <w:jc w:val="center"/>
        <w:rPr>
          <w:rFonts w:ascii="Times LatArm" w:hAnsi="Times LatArm"/>
          <w:i/>
          <w:sz w:val="22"/>
          <w:szCs w:val="22"/>
        </w:rPr>
      </w:pPr>
      <w:r w:rsidRPr="00A47BD0">
        <w:rPr>
          <w:rFonts w:ascii="Times LatArm" w:hAnsi="Times LatArm"/>
          <w:i/>
          <w:sz w:val="22"/>
          <w:szCs w:val="22"/>
        </w:rPr>
        <w:t>Ì³ÝáÃ³·ñáõÃÛáõÝÝ»ñ</w:t>
      </w:r>
    </w:p>
    <w:p w:rsidR="00B340C2" w:rsidRPr="00B73D23" w:rsidRDefault="00B340C2" w:rsidP="00B340C2">
      <w:pPr>
        <w:ind w:firstLine="720"/>
        <w:jc w:val="center"/>
        <w:rPr>
          <w:rFonts w:ascii="Times LatArm" w:hAnsi="Times LatArm"/>
          <w:sz w:val="22"/>
          <w:szCs w:val="22"/>
        </w:rPr>
      </w:pPr>
    </w:p>
    <w:p w:rsidR="00B340C2" w:rsidRPr="00505232" w:rsidRDefault="00284824" w:rsidP="00284824">
      <w:pPr>
        <w:pStyle w:val="aff6"/>
        <w:widowControl w:val="0"/>
        <w:numPr>
          <w:ilvl w:val="0"/>
          <w:numId w:val="55"/>
        </w:numPr>
        <w:overflowPunct w:val="0"/>
        <w:autoSpaceDE w:val="0"/>
        <w:autoSpaceDN w:val="0"/>
        <w:adjustRightInd w:val="0"/>
        <w:ind w:left="426"/>
        <w:jc w:val="both"/>
        <w:textAlignment w:val="baseline"/>
        <w:rPr>
          <w:rFonts w:ascii="Times LatArm" w:hAnsi="Times LatArm"/>
          <w:lang w:val="en-AU"/>
        </w:rPr>
      </w:pPr>
      <w:r w:rsidRPr="00505232">
        <w:rPr>
          <w:rFonts w:ascii="Times LatArm" w:hAnsi="Times LatArm"/>
          <w:lang w:val="en-AU"/>
        </w:rPr>
        <w:t>È.Ð³ñáõÃÛáõÝÛ³Ý, ¶</w:t>
      </w:r>
      <w:r w:rsidR="00B340C2" w:rsidRPr="00505232">
        <w:rPr>
          <w:rFonts w:ascii="Times LatArm" w:hAnsi="Times LatArm"/>
          <w:lang w:val="en-AU"/>
        </w:rPr>
        <w:t>ñ³éáõÙÝ»ñ Íáó³ï»ïñÇó, êï»÷., 2004, ¿ç 63:</w:t>
      </w:r>
    </w:p>
    <w:p w:rsidR="00B340C2" w:rsidRPr="00284824" w:rsidRDefault="00B340C2" w:rsidP="00284824">
      <w:pPr>
        <w:pStyle w:val="aff6"/>
        <w:widowControl w:val="0"/>
        <w:numPr>
          <w:ilvl w:val="0"/>
          <w:numId w:val="55"/>
        </w:numPr>
        <w:overflowPunct w:val="0"/>
        <w:autoSpaceDE w:val="0"/>
        <w:autoSpaceDN w:val="0"/>
        <w:adjustRightInd w:val="0"/>
        <w:ind w:left="426"/>
        <w:jc w:val="both"/>
        <w:textAlignment w:val="baseline"/>
        <w:rPr>
          <w:rFonts w:ascii="Times LatArm" w:hAnsi="Times LatArm"/>
        </w:rPr>
      </w:pPr>
      <w:r w:rsidRPr="00284824">
        <w:rPr>
          <w:rFonts w:ascii="Times LatArm" w:hAnsi="Times LatArm"/>
        </w:rPr>
        <w:t>ÜáõÛÝ ï»ÕáõÙ, ¿ç  7:</w:t>
      </w:r>
    </w:p>
    <w:p w:rsidR="00B340C2" w:rsidRPr="00284824" w:rsidRDefault="00B340C2" w:rsidP="00284824">
      <w:pPr>
        <w:pStyle w:val="aff6"/>
        <w:widowControl w:val="0"/>
        <w:numPr>
          <w:ilvl w:val="0"/>
          <w:numId w:val="55"/>
        </w:numPr>
        <w:overflowPunct w:val="0"/>
        <w:autoSpaceDE w:val="0"/>
        <w:autoSpaceDN w:val="0"/>
        <w:adjustRightInd w:val="0"/>
        <w:ind w:left="426"/>
        <w:jc w:val="both"/>
        <w:textAlignment w:val="baseline"/>
        <w:rPr>
          <w:rFonts w:ascii="Times LatArm" w:hAnsi="Times LatArm"/>
        </w:rPr>
      </w:pPr>
      <w:r w:rsidRPr="00284824">
        <w:rPr>
          <w:rFonts w:ascii="Times LatArm" w:hAnsi="Times LatArm"/>
        </w:rPr>
        <w:t>È.Ð³ñáõÃÛáõÝÛ³Ý,ÜßË³ñÝ»ñ ²ñó³ËÇ µ³Ý³ÑÛáõëáõÃÛ³Ý, êï»÷., ¦¸Ç½³Ï åÉÛáõë§, 2009, ¿ç 4-5:</w:t>
      </w:r>
    </w:p>
    <w:p w:rsidR="00B340C2" w:rsidRPr="00284824" w:rsidRDefault="00B340C2" w:rsidP="00284824">
      <w:pPr>
        <w:pStyle w:val="aff6"/>
        <w:widowControl w:val="0"/>
        <w:numPr>
          <w:ilvl w:val="0"/>
          <w:numId w:val="55"/>
        </w:numPr>
        <w:overflowPunct w:val="0"/>
        <w:autoSpaceDE w:val="0"/>
        <w:autoSpaceDN w:val="0"/>
        <w:adjustRightInd w:val="0"/>
        <w:ind w:left="426"/>
        <w:jc w:val="both"/>
        <w:textAlignment w:val="baseline"/>
        <w:rPr>
          <w:rFonts w:ascii="Times LatArm" w:hAnsi="Times LatArm"/>
        </w:rPr>
      </w:pPr>
      <w:r w:rsidRPr="00284824">
        <w:rPr>
          <w:rFonts w:ascii="Times LatArm" w:hAnsi="Times LatArm"/>
        </w:rPr>
        <w:t>ÜáõÛÝ ï»ÕáõÙ, ¿ç 7:</w:t>
      </w:r>
    </w:p>
    <w:p w:rsidR="00B340C2" w:rsidRPr="00284824" w:rsidRDefault="00B340C2" w:rsidP="00284824">
      <w:pPr>
        <w:pStyle w:val="aff6"/>
        <w:widowControl w:val="0"/>
        <w:numPr>
          <w:ilvl w:val="0"/>
          <w:numId w:val="55"/>
        </w:numPr>
        <w:overflowPunct w:val="0"/>
        <w:autoSpaceDE w:val="0"/>
        <w:autoSpaceDN w:val="0"/>
        <w:adjustRightInd w:val="0"/>
        <w:ind w:left="426"/>
        <w:jc w:val="both"/>
        <w:textAlignment w:val="baseline"/>
        <w:rPr>
          <w:rFonts w:ascii="Times LatArm" w:hAnsi="Times LatArm"/>
        </w:rPr>
      </w:pPr>
      <w:r w:rsidRPr="00284824">
        <w:rPr>
          <w:rFonts w:ascii="Times LatArm" w:hAnsi="Times LatArm"/>
        </w:rPr>
        <w:t>¶ñ.¶ñÇ·áñÛ³Ý, Ð³Û ÅáÕáíñ¹³Ï³Ý µ³Ý³ÑÛáõëáõÃÛáõÝ, ºñ¨³Ý, 1987, ¿ç 8:</w:t>
      </w:r>
    </w:p>
    <w:p w:rsidR="00B340C2" w:rsidRPr="00284824" w:rsidRDefault="00B340C2" w:rsidP="00284824">
      <w:pPr>
        <w:pStyle w:val="aff6"/>
        <w:widowControl w:val="0"/>
        <w:numPr>
          <w:ilvl w:val="0"/>
          <w:numId w:val="55"/>
        </w:numPr>
        <w:overflowPunct w:val="0"/>
        <w:autoSpaceDE w:val="0"/>
        <w:autoSpaceDN w:val="0"/>
        <w:adjustRightInd w:val="0"/>
        <w:ind w:left="426"/>
        <w:jc w:val="both"/>
        <w:textAlignment w:val="baseline"/>
        <w:rPr>
          <w:rFonts w:ascii="Times LatArm" w:hAnsi="Times LatArm"/>
        </w:rPr>
      </w:pPr>
      <w:r w:rsidRPr="00284824">
        <w:rPr>
          <w:rFonts w:ascii="Times LatArm" w:hAnsi="Times LatArm"/>
        </w:rPr>
        <w:t>Ø.¶áñÏÇ,·ñ³Ï³Ý-Ññ³å³ñ³Ï³Ëáë³Ï³Ý ÅáÕáí³ÍáõÝ»ñ, 1949, ¿ç 292:</w:t>
      </w:r>
    </w:p>
    <w:p w:rsidR="00B340C2" w:rsidRPr="00284824" w:rsidRDefault="00B340C2" w:rsidP="00284824">
      <w:pPr>
        <w:pStyle w:val="aff6"/>
        <w:widowControl w:val="0"/>
        <w:numPr>
          <w:ilvl w:val="0"/>
          <w:numId w:val="55"/>
        </w:numPr>
        <w:overflowPunct w:val="0"/>
        <w:autoSpaceDE w:val="0"/>
        <w:autoSpaceDN w:val="0"/>
        <w:adjustRightInd w:val="0"/>
        <w:ind w:left="426"/>
        <w:jc w:val="both"/>
        <w:textAlignment w:val="baseline"/>
        <w:rPr>
          <w:rFonts w:ascii="Times LatArm" w:hAnsi="Times LatArm"/>
        </w:rPr>
      </w:pPr>
      <w:r w:rsidRPr="00284824">
        <w:rPr>
          <w:rFonts w:ascii="Times LatArm" w:hAnsi="Times LatArm"/>
        </w:rPr>
        <w:t>ÜßË³ñÝ»ñ ²ñó³ËÇ µ³Ý³ÑÛáõëáõÃÛ³Ý, êï»÷. ¦¸Ç½³Ï åÉÛáõë§, 2009, ¿ç 7, 8:</w:t>
      </w:r>
    </w:p>
    <w:p w:rsidR="00B340C2" w:rsidRPr="00284824" w:rsidRDefault="00B340C2" w:rsidP="00284824">
      <w:pPr>
        <w:pStyle w:val="aff6"/>
        <w:widowControl w:val="0"/>
        <w:numPr>
          <w:ilvl w:val="0"/>
          <w:numId w:val="55"/>
        </w:numPr>
        <w:overflowPunct w:val="0"/>
        <w:autoSpaceDE w:val="0"/>
        <w:autoSpaceDN w:val="0"/>
        <w:adjustRightInd w:val="0"/>
        <w:ind w:left="426"/>
        <w:jc w:val="both"/>
        <w:textAlignment w:val="baseline"/>
        <w:rPr>
          <w:rFonts w:ascii="Times LatArm" w:hAnsi="Times LatArm"/>
        </w:rPr>
      </w:pPr>
      <w:r w:rsidRPr="00284824">
        <w:rPr>
          <w:rFonts w:ascii="Times LatArm" w:hAnsi="Times LatArm"/>
        </w:rPr>
        <w:t>ÜáõÛÝ ï»ÕáõÙ, ¿ç 15:</w:t>
      </w:r>
    </w:p>
    <w:p w:rsidR="00B340C2" w:rsidRPr="00284824" w:rsidRDefault="00B340C2" w:rsidP="00284824">
      <w:pPr>
        <w:pStyle w:val="aff6"/>
        <w:widowControl w:val="0"/>
        <w:numPr>
          <w:ilvl w:val="0"/>
          <w:numId w:val="55"/>
        </w:numPr>
        <w:overflowPunct w:val="0"/>
        <w:autoSpaceDE w:val="0"/>
        <w:autoSpaceDN w:val="0"/>
        <w:adjustRightInd w:val="0"/>
        <w:ind w:left="426"/>
        <w:jc w:val="both"/>
        <w:textAlignment w:val="baseline"/>
        <w:rPr>
          <w:rFonts w:ascii="Times LatArm" w:hAnsi="Times LatArm"/>
        </w:rPr>
      </w:pPr>
      <w:r w:rsidRPr="00284824">
        <w:rPr>
          <w:rFonts w:ascii="Times LatArm" w:hAnsi="Times LatArm"/>
        </w:rPr>
        <w:t>ÜáõÛÝ ï»ÕáõÙ, ¿ç 22:</w:t>
      </w:r>
    </w:p>
    <w:p w:rsidR="00B340C2" w:rsidRPr="00284824" w:rsidRDefault="00B340C2" w:rsidP="00284824">
      <w:pPr>
        <w:pStyle w:val="aff6"/>
        <w:widowControl w:val="0"/>
        <w:numPr>
          <w:ilvl w:val="0"/>
          <w:numId w:val="55"/>
        </w:numPr>
        <w:overflowPunct w:val="0"/>
        <w:autoSpaceDE w:val="0"/>
        <w:autoSpaceDN w:val="0"/>
        <w:adjustRightInd w:val="0"/>
        <w:ind w:left="426"/>
        <w:jc w:val="both"/>
        <w:textAlignment w:val="baseline"/>
        <w:rPr>
          <w:rFonts w:ascii="Times LatArm" w:hAnsi="Times LatArm"/>
        </w:rPr>
      </w:pPr>
      <w:r w:rsidRPr="00284824">
        <w:rPr>
          <w:rFonts w:ascii="Times LatArm" w:hAnsi="Times LatArm"/>
        </w:rPr>
        <w:t>ÜáõÛÝ ï»ÕáõÙ, ¿ç 23:</w:t>
      </w:r>
    </w:p>
    <w:p w:rsidR="00B340C2" w:rsidRPr="00284824" w:rsidRDefault="00B340C2" w:rsidP="00284824">
      <w:pPr>
        <w:pStyle w:val="aff6"/>
        <w:numPr>
          <w:ilvl w:val="0"/>
          <w:numId w:val="55"/>
        </w:numPr>
        <w:ind w:left="426"/>
        <w:jc w:val="both"/>
        <w:rPr>
          <w:rFonts w:ascii="Times LatArm" w:hAnsi="Times LatArm"/>
        </w:rPr>
      </w:pPr>
      <w:r w:rsidRPr="00284824">
        <w:rPr>
          <w:rFonts w:ascii="Times LatArm" w:hAnsi="Times LatArm"/>
        </w:rPr>
        <w:t>ÜáõÛÝ ï»ÕáõÙ, ¿ç 31:</w:t>
      </w:r>
    </w:p>
    <w:p w:rsidR="00B340C2" w:rsidRPr="00284824" w:rsidRDefault="00B340C2" w:rsidP="00284824">
      <w:pPr>
        <w:pStyle w:val="aff6"/>
        <w:numPr>
          <w:ilvl w:val="0"/>
          <w:numId w:val="55"/>
        </w:numPr>
        <w:ind w:left="426"/>
        <w:jc w:val="both"/>
        <w:rPr>
          <w:rFonts w:ascii="Times LatArm" w:hAnsi="Times LatArm"/>
        </w:rPr>
      </w:pPr>
      <w:r w:rsidRPr="00284824">
        <w:rPr>
          <w:rFonts w:ascii="Times LatArm" w:hAnsi="Times LatArm"/>
        </w:rPr>
        <w:t>ÜáõÛÝ ï»ÕáõÙ, ¿ç 31:</w:t>
      </w:r>
    </w:p>
    <w:p w:rsidR="00B340C2" w:rsidRPr="00284824" w:rsidRDefault="00B340C2" w:rsidP="00284824">
      <w:pPr>
        <w:pStyle w:val="aff6"/>
        <w:numPr>
          <w:ilvl w:val="0"/>
          <w:numId w:val="55"/>
        </w:numPr>
        <w:ind w:left="426"/>
        <w:jc w:val="both"/>
        <w:rPr>
          <w:rFonts w:ascii="Times LatArm" w:hAnsi="Times LatArm"/>
        </w:rPr>
      </w:pPr>
      <w:r w:rsidRPr="00284824">
        <w:rPr>
          <w:rFonts w:ascii="Times LatArm" w:hAnsi="Times LatArm"/>
        </w:rPr>
        <w:t>ÜáõÛÝ ï»ÕáõÙ, ¿ç 107:</w:t>
      </w:r>
    </w:p>
    <w:p w:rsidR="00B340C2" w:rsidRPr="00284824" w:rsidRDefault="00B340C2" w:rsidP="00284824">
      <w:pPr>
        <w:pStyle w:val="aff6"/>
        <w:numPr>
          <w:ilvl w:val="0"/>
          <w:numId w:val="55"/>
        </w:numPr>
        <w:ind w:left="426"/>
        <w:jc w:val="both"/>
        <w:rPr>
          <w:rFonts w:ascii="Times LatArm" w:hAnsi="Times LatArm"/>
        </w:rPr>
      </w:pPr>
      <w:r w:rsidRPr="00284824">
        <w:rPr>
          <w:rFonts w:ascii="Times LatArm" w:hAnsi="Times LatArm"/>
        </w:rPr>
        <w:t>ÜáõÛÝ ï»ÕáõÙ, ¿ç 208:</w:t>
      </w:r>
    </w:p>
    <w:p w:rsidR="00B340C2" w:rsidRPr="00B73D23" w:rsidRDefault="00B340C2" w:rsidP="00B340C2">
      <w:pPr>
        <w:ind w:left="426" w:firstLine="720"/>
        <w:jc w:val="both"/>
        <w:rPr>
          <w:rFonts w:ascii="Times LatArm" w:hAnsi="Times LatArm"/>
          <w:sz w:val="22"/>
          <w:szCs w:val="22"/>
        </w:rPr>
      </w:pPr>
    </w:p>
    <w:p w:rsidR="00B340C2" w:rsidRPr="00B73D23" w:rsidRDefault="00B340C2" w:rsidP="00B340C2">
      <w:pPr>
        <w:ind w:firstLine="720"/>
        <w:jc w:val="both"/>
        <w:rPr>
          <w:rFonts w:ascii="Times LatArm" w:hAnsi="Times LatArm"/>
          <w:sz w:val="22"/>
          <w:szCs w:val="22"/>
        </w:rPr>
      </w:pPr>
    </w:p>
    <w:p w:rsidR="00F74E5B" w:rsidRDefault="00F74E5B" w:rsidP="00B340C2">
      <w:pPr>
        <w:jc w:val="center"/>
        <w:rPr>
          <w:rFonts w:ascii="Times LatRus" w:hAnsi="Times LatRus"/>
          <w:i/>
          <w:sz w:val="22"/>
          <w:szCs w:val="22"/>
          <w:lang w:val="en-US"/>
        </w:rPr>
      </w:pPr>
    </w:p>
    <w:p w:rsidR="00F74E5B" w:rsidRDefault="00F74E5B" w:rsidP="00B340C2">
      <w:pPr>
        <w:jc w:val="center"/>
        <w:rPr>
          <w:rFonts w:ascii="Times LatRus" w:hAnsi="Times LatRus"/>
          <w:i/>
          <w:sz w:val="22"/>
          <w:szCs w:val="22"/>
          <w:lang w:val="en-US"/>
        </w:rPr>
      </w:pPr>
    </w:p>
    <w:p w:rsidR="00B340C2" w:rsidRPr="00EF4D41" w:rsidRDefault="00B340C2" w:rsidP="00B340C2">
      <w:pPr>
        <w:jc w:val="center"/>
        <w:rPr>
          <w:rFonts w:ascii="Times LatRus" w:hAnsi="Times LatRus"/>
          <w:i/>
          <w:sz w:val="22"/>
          <w:szCs w:val="22"/>
          <w:lang w:val="en-US"/>
        </w:rPr>
      </w:pPr>
      <w:r w:rsidRPr="00EF4D41">
        <w:rPr>
          <w:rFonts w:ascii="Times LatRus" w:hAnsi="Times LatRus"/>
          <w:i/>
          <w:sz w:val="22"/>
          <w:szCs w:val="22"/>
          <w:lang w:val="en-US"/>
        </w:rPr>
        <w:t>Ðåçþìå</w:t>
      </w:r>
    </w:p>
    <w:p w:rsidR="00B340C2" w:rsidRPr="00A47BD0" w:rsidRDefault="00B340C2" w:rsidP="00B340C2">
      <w:pPr>
        <w:jc w:val="center"/>
        <w:rPr>
          <w:i/>
          <w:sz w:val="22"/>
          <w:szCs w:val="22"/>
          <w:lang w:val="en-US"/>
        </w:rPr>
      </w:pPr>
    </w:p>
    <w:p w:rsidR="00B340C2" w:rsidRPr="00A47BD0" w:rsidRDefault="00B340C2" w:rsidP="00B340C2">
      <w:pPr>
        <w:ind w:firstLine="567"/>
        <w:jc w:val="both"/>
        <w:rPr>
          <w:sz w:val="22"/>
          <w:szCs w:val="22"/>
          <w:lang w:val="ru-RU"/>
        </w:rPr>
      </w:pPr>
      <w:r w:rsidRPr="00A47BD0">
        <w:rPr>
          <w:sz w:val="22"/>
          <w:szCs w:val="22"/>
          <w:lang w:val="ru-RU"/>
        </w:rPr>
        <w:t xml:space="preserve"> Своеобразной сокровищницей – энциклопедией является 4 книга Л. Арутюняна “Реликвия Арцахского фолькл</w:t>
      </w:r>
      <w:r w:rsidR="00002232" w:rsidRPr="00002232">
        <w:rPr>
          <w:sz w:val="22"/>
          <w:szCs w:val="22"/>
          <w:lang w:val="ru-RU"/>
        </w:rPr>
        <w:t>о</w:t>
      </w:r>
      <w:r w:rsidRPr="00A47BD0">
        <w:rPr>
          <w:sz w:val="22"/>
          <w:szCs w:val="22"/>
          <w:lang w:val="ru-RU"/>
        </w:rPr>
        <w:t>ра”, который является этнографическим, фолькл</w:t>
      </w:r>
      <w:r w:rsidR="00002232" w:rsidRPr="00002232">
        <w:rPr>
          <w:sz w:val="22"/>
          <w:szCs w:val="22"/>
          <w:lang w:val="ru-RU"/>
        </w:rPr>
        <w:t>о</w:t>
      </w:r>
      <w:r w:rsidRPr="00A47BD0">
        <w:rPr>
          <w:sz w:val="22"/>
          <w:szCs w:val="22"/>
          <w:lang w:val="ru-RU"/>
        </w:rPr>
        <w:t>рным, историческим, языковедческим ценным сборником, отражающим вековую мудрость арцахского народа.</w:t>
      </w:r>
    </w:p>
    <w:p w:rsidR="00B340C2" w:rsidRPr="00A47BD0" w:rsidRDefault="00B340C2" w:rsidP="00B340C2">
      <w:pPr>
        <w:ind w:firstLine="567"/>
        <w:jc w:val="both"/>
        <w:rPr>
          <w:sz w:val="22"/>
          <w:szCs w:val="22"/>
          <w:lang w:val="ru-RU"/>
        </w:rPr>
      </w:pPr>
      <w:r w:rsidRPr="00A47BD0">
        <w:rPr>
          <w:sz w:val="22"/>
          <w:szCs w:val="22"/>
          <w:lang w:val="ru-RU"/>
        </w:rPr>
        <w:t>Каждая часть сборника урок мудрости, мечта о национальной солидарности, стремление жить мирно и свободно.</w:t>
      </w:r>
    </w:p>
    <w:p w:rsidR="00B340C2" w:rsidRPr="00A47BD0" w:rsidRDefault="00B340C2" w:rsidP="00B340C2">
      <w:pPr>
        <w:ind w:firstLine="567"/>
        <w:jc w:val="both"/>
        <w:rPr>
          <w:sz w:val="22"/>
          <w:szCs w:val="22"/>
          <w:lang w:val="ru-RU"/>
        </w:rPr>
      </w:pPr>
      <w:r w:rsidRPr="00A47BD0">
        <w:rPr>
          <w:sz w:val="22"/>
          <w:szCs w:val="22"/>
          <w:lang w:val="ru-RU"/>
        </w:rPr>
        <w:t>Четвертая книга Л.Арутюняна утверждает роль автора в армянском фолькл</w:t>
      </w:r>
      <w:r w:rsidR="00002232" w:rsidRPr="00002232">
        <w:rPr>
          <w:sz w:val="22"/>
          <w:szCs w:val="22"/>
          <w:lang w:val="ru-RU"/>
        </w:rPr>
        <w:t>о</w:t>
      </w:r>
      <w:r w:rsidRPr="00A47BD0">
        <w:rPr>
          <w:sz w:val="22"/>
          <w:szCs w:val="22"/>
          <w:lang w:val="ru-RU"/>
        </w:rPr>
        <w:t>ре – открыть, исследовать этнографические особенности армянского народа, его быт, веру и историю.</w:t>
      </w:r>
    </w:p>
    <w:p w:rsidR="00B340C2" w:rsidRPr="00A47BD0" w:rsidRDefault="00B340C2" w:rsidP="00B340C2">
      <w:pPr>
        <w:ind w:firstLine="720"/>
        <w:jc w:val="center"/>
        <w:rPr>
          <w:sz w:val="22"/>
          <w:szCs w:val="22"/>
          <w:lang w:val="ru-RU"/>
        </w:rPr>
      </w:pPr>
    </w:p>
    <w:p w:rsidR="00B340C2" w:rsidRPr="004C397B" w:rsidRDefault="00B340C2" w:rsidP="00B340C2">
      <w:pPr>
        <w:jc w:val="center"/>
        <w:rPr>
          <w:sz w:val="22"/>
          <w:szCs w:val="22"/>
          <w:lang w:val="ru-RU"/>
        </w:rPr>
      </w:pPr>
    </w:p>
    <w:p w:rsidR="00513E90" w:rsidRPr="00204B15" w:rsidRDefault="00513E90" w:rsidP="00374DF9">
      <w:pPr>
        <w:ind w:firstLine="708"/>
        <w:jc w:val="both"/>
        <w:rPr>
          <w:rFonts w:ascii="Times LatArm" w:hAnsi="Times LatArm"/>
          <w:sz w:val="22"/>
          <w:szCs w:val="22"/>
          <w:lang w:val="ru-RU"/>
        </w:rPr>
      </w:pPr>
    </w:p>
    <w:p w:rsidR="00B340C2" w:rsidRPr="00204B15" w:rsidRDefault="00B340C2" w:rsidP="00374DF9">
      <w:pPr>
        <w:ind w:firstLine="708"/>
        <w:jc w:val="both"/>
        <w:rPr>
          <w:rFonts w:ascii="Times LatArm" w:hAnsi="Times LatArm"/>
          <w:sz w:val="22"/>
          <w:szCs w:val="22"/>
          <w:lang w:val="ru-RU"/>
        </w:rPr>
      </w:pPr>
    </w:p>
    <w:p w:rsidR="00B340C2" w:rsidRPr="00204B15" w:rsidRDefault="00B340C2" w:rsidP="00374DF9">
      <w:pPr>
        <w:ind w:firstLine="708"/>
        <w:jc w:val="both"/>
        <w:rPr>
          <w:rFonts w:ascii="Times LatArm" w:hAnsi="Times LatArm"/>
          <w:sz w:val="22"/>
          <w:szCs w:val="22"/>
          <w:lang w:val="ru-RU"/>
        </w:rPr>
      </w:pPr>
    </w:p>
    <w:p w:rsidR="00B340C2" w:rsidRPr="00204B15" w:rsidRDefault="00B340C2" w:rsidP="00374DF9">
      <w:pPr>
        <w:ind w:firstLine="708"/>
        <w:jc w:val="both"/>
        <w:rPr>
          <w:rFonts w:ascii="Times LatArm" w:hAnsi="Times LatArm"/>
          <w:sz w:val="22"/>
          <w:szCs w:val="22"/>
          <w:lang w:val="ru-RU"/>
        </w:rPr>
      </w:pPr>
    </w:p>
    <w:p w:rsidR="00B340C2" w:rsidRPr="00D707FA" w:rsidRDefault="00B340C2" w:rsidP="00B340C2">
      <w:pPr>
        <w:spacing w:line="250" w:lineRule="auto"/>
        <w:jc w:val="center"/>
        <w:rPr>
          <w:rFonts w:ascii="Times LatArm" w:hAnsi="Times LatArm"/>
          <w:b/>
          <w:sz w:val="18"/>
          <w:szCs w:val="18"/>
          <w:lang w:val="fr-FR"/>
        </w:rPr>
      </w:pPr>
      <w:r>
        <w:rPr>
          <w:rFonts w:ascii="Times LatArm" w:hAnsi="Times LatArm"/>
          <w:b/>
          <w:sz w:val="18"/>
          <w:szCs w:val="18"/>
          <w:lang w:val="fr-FR"/>
        </w:rPr>
        <w:t>²</w:t>
      </w:r>
      <w:r w:rsidRPr="00D707FA">
        <w:rPr>
          <w:rFonts w:ascii="Times LatArm" w:hAnsi="Times LatArm"/>
          <w:b/>
          <w:sz w:val="18"/>
          <w:szCs w:val="18"/>
          <w:lang w:val="fr-FR"/>
        </w:rPr>
        <w:t>ðò²ÊÆ äºî²Î²Ü Ð²Ø²Èê²ð²ÜÆ ¶Æî²Î²Ü îºÔºÎ²¶Æð</w:t>
      </w:r>
    </w:p>
    <w:p w:rsidR="00B340C2" w:rsidRPr="00D707FA" w:rsidRDefault="00B340C2" w:rsidP="00B340C2">
      <w:pPr>
        <w:jc w:val="center"/>
        <w:rPr>
          <w:rFonts w:ascii="Times LatRus" w:hAnsi="Times LatRus"/>
          <w:b/>
          <w:sz w:val="18"/>
          <w:szCs w:val="18"/>
          <w:lang w:val="fr-FR"/>
        </w:rPr>
      </w:pPr>
      <w:r w:rsidRPr="00D707FA">
        <w:rPr>
          <w:rFonts w:ascii="Times LatRus" w:hAnsi="Times LatRus"/>
          <w:b/>
          <w:sz w:val="18"/>
          <w:szCs w:val="18"/>
          <w:lang w:val="fr-FR"/>
        </w:rPr>
        <w:t>Ó×ÅÍÛÅ ÇÀÏÈÑÊÈ ÀÐÖÀÕÑÊÎÃÎ ÃÎÑÓÄÀÐÑÒÂÅÍÍÎÃÎ ÓÍÈÂÅÐÑÈÒÅÒÀ</w:t>
      </w:r>
    </w:p>
    <w:p w:rsidR="00B340C2" w:rsidRPr="00D707FA" w:rsidRDefault="007D0E60" w:rsidP="00B340C2">
      <w:pPr>
        <w:pStyle w:val="3"/>
        <w:tabs>
          <w:tab w:val="left" w:pos="4035"/>
        </w:tabs>
        <w:jc w:val="left"/>
        <w:rPr>
          <w:rFonts w:ascii="Times LatArm" w:hAnsi="Times LatArm"/>
          <w:b/>
          <w:bCs/>
          <w:i/>
          <w:sz w:val="14"/>
          <w:szCs w:val="14"/>
          <w:lang w:val="fr-FR"/>
        </w:rPr>
      </w:pPr>
      <w:r>
        <w:rPr>
          <w:rFonts w:ascii="Times LatArm" w:hAnsi="Times LatArm"/>
          <w:b/>
          <w:bCs/>
          <w:i/>
          <w:noProof/>
          <w:snapToGrid/>
          <w:sz w:val="14"/>
          <w:szCs w:val="14"/>
          <w:lang w:eastAsia="ru-RU"/>
        </w:rPr>
        <w:pict>
          <v:line id="_x0000_s20483" style="position:absolute;z-index:252004352" from="1.75pt,6.6pt" to="460.75pt,6.6pt" strokeweight="3pt">
            <v:stroke linestyle="thinThick"/>
          </v:line>
        </w:pict>
      </w:r>
      <w:r w:rsidR="00B340C2" w:rsidRPr="00D707FA">
        <w:rPr>
          <w:rFonts w:ascii="Times LatArm" w:hAnsi="Times LatArm"/>
          <w:b/>
          <w:bCs/>
          <w:i/>
          <w:sz w:val="14"/>
          <w:szCs w:val="14"/>
          <w:lang w:val="fr-FR"/>
        </w:rPr>
        <w:tab/>
      </w:r>
    </w:p>
    <w:p w:rsidR="00B340C2" w:rsidRPr="00D707FA" w:rsidRDefault="00B340C2" w:rsidP="00B340C2">
      <w:pPr>
        <w:pStyle w:val="3"/>
        <w:jc w:val="center"/>
        <w:rPr>
          <w:rFonts w:ascii="Times LatArm" w:hAnsi="Times LatArm"/>
          <w:b/>
          <w:bCs/>
          <w:sz w:val="18"/>
          <w:szCs w:val="18"/>
          <w:lang w:val="fr-FR"/>
        </w:rPr>
      </w:pPr>
      <w:r w:rsidRPr="00D707FA">
        <w:rPr>
          <w:rFonts w:ascii="Times LatArm" w:hAnsi="Times LatArm"/>
          <w:b/>
          <w:bCs/>
          <w:sz w:val="18"/>
          <w:szCs w:val="18"/>
          <w:lang w:val="fr-FR"/>
        </w:rPr>
        <w:t>1-2 (23-24) 2011</w:t>
      </w:r>
    </w:p>
    <w:p w:rsidR="00B340C2" w:rsidRPr="004C397B" w:rsidRDefault="00B340C2" w:rsidP="00F74E5B">
      <w:pPr>
        <w:spacing w:line="250" w:lineRule="auto"/>
        <w:rPr>
          <w:b/>
          <w:sz w:val="10"/>
          <w:szCs w:val="10"/>
          <w:lang w:val="fr-FR"/>
        </w:rPr>
      </w:pPr>
      <w:r w:rsidRPr="00374DF9">
        <w:rPr>
          <w:rFonts w:ascii="Times LatArm" w:hAnsi="Times LatArm" w:cs="Arial"/>
          <w:i/>
          <w:sz w:val="24"/>
          <w:szCs w:val="24"/>
          <w:lang w:val="fr-FR"/>
        </w:rPr>
        <w:t xml:space="preserve">Ðî¸ </w:t>
      </w:r>
      <w:r w:rsidR="00F74E5B">
        <w:rPr>
          <w:rFonts w:ascii="Times LatArm" w:hAnsi="Times LatArm" w:cs="Arial"/>
          <w:i/>
          <w:sz w:val="24"/>
          <w:szCs w:val="24"/>
          <w:lang w:val="fr-FR"/>
        </w:rPr>
        <w:t>82.09</w:t>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t xml:space="preserve">       ¶ñ³Ï³Ý³·ÇïáõÃÛáõÝ</w:t>
      </w:r>
      <w:r w:rsidRPr="00374DF9">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p>
    <w:p w:rsidR="00B340C2" w:rsidRPr="004C397B" w:rsidRDefault="00B340C2" w:rsidP="00B340C2">
      <w:pPr>
        <w:pStyle w:val="a3"/>
        <w:spacing w:line="240" w:lineRule="auto"/>
        <w:jc w:val="center"/>
        <w:rPr>
          <w:b/>
          <w:sz w:val="22"/>
          <w:szCs w:val="22"/>
          <w:lang w:val="fr-FR"/>
        </w:rPr>
      </w:pPr>
      <w:r w:rsidRPr="004C397B">
        <w:rPr>
          <w:b/>
          <w:sz w:val="22"/>
          <w:szCs w:val="22"/>
          <w:lang w:val="fr-FR"/>
        </w:rPr>
        <w:t>â</w:t>
      </w:r>
      <w:r>
        <w:rPr>
          <w:b/>
          <w:sz w:val="22"/>
          <w:szCs w:val="22"/>
          <w:lang w:val="fr-FR"/>
        </w:rPr>
        <w:t>ºÊàìÆ ÐàõØ²ÜÆêî²Î²Ü Ð²Ú²òøÜºðÀ</w:t>
      </w:r>
    </w:p>
    <w:p w:rsidR="00B340C2" w:rsidRPr="004C397B" w:rsidRDefault="00B340C2" w:rsidP="00B340C2">
      <w:pPr>
        <w:pStyle w:val="a3"/>
        <w:spacing w:line="240" w:lineRule="auto"/>
        <w:ind w:firstLine="567"/>
        <w:jc w:val="center"/>
        <w:rPr>
          <w:b/>
          <w:sz w:val="10"/>
          <w:szCs w:val="10"/>
          <w:lang w:val="fr-FR"/>
        </w:rPr>
      </w:pPr>
    </w:p>
    <w:p w:rsidR="00B340C2" w:rsidRPr="004C397B" w:rsidRDefault="00B340C2" w:rsidP="00B340C2">
      <w:pPr>
        <w:pStyle w:val="a3"/>
        <w:spacing w:line="240" w:lineRule="auto"/>
        <w:jc w:val="center"/>
        <w:rPr>
          <w:sz w:val="26"/>
          <w:szCs w:val="26"/>
          <w:lang w:val="fr-FR"/>
        </w:rPr>
      </w:pPr>
      <w:r w:rsidRPr="004C397B">
        <w:rPr>
          <w:sz w:val="26"/>
          <w:szCs w:val="26"/>
          <w:lang w:val="fr-FR"/>
        </w:rPr>
        <w:t xml:space="preserve">ú.Ü. ²µñ³Ñ³ÙÛ³Ý </w:t>
      </w:r>
    </w:p>
    <w:p w:rsidR="00B340C2" w:rsidRDefault="00B340C2" w:rsidP="00B340C2">
      <w:pPr>
        <w:pStyle w:val="a3"/>
        <w:spacing w:line="240" w:lineRule="auto"/>
        <w:ind w:firstLine="567"/>
        <w:jc w:val="center"/>
        <w:rPr>
          <w:sz w:val="10"/>
          <w:szCs w:val="10"/>
          <w:lang w:val="fr-FR"/>
        </w:rPr>
      </w:pPr>
    </w:p>
    <w:p w:rsidR="00DE20BB" w:rsidRPr="00DE20BB" w:rsidRDefault="00DE20BB" w:rsidP="00B340C2">
      <w:pPr>
        <w:pStyle w:val="a3"/>
        <w:spacing w:line="240" w:lineRule="auto"/>
        <w:ind w:firstLine="567"/>
        <w:jc w:val="center"/>
        <w:rPr>
          <w:sz w:val="10"/>
          <w:szCs w:val="10"/>
          <w:lang w:val="fr-FR"/>
        </w:rPr>
      </w:pPr>
    </w:p>
    <w:p w:rsidR="00B340C2" w:rsidRPr="00F74E5B" w:rsidRDefault="00B340C2" w:rsidP="00B340C2">
      <w:pPr>
        <w:pStyle w:val="a3"/>
        <w:spacing w:line="240" w:lineRule="auto"/>
        <w:ind w:firstLine="567"/>
        <w:jc w:val="right"/>
        <w:rPr>
          <w:sz w:val="22"/>
          <w:szCs w:val="22"/>
          <w:lang w:val="fr-FR"/>
        </w:rPr>
      </w:pPr>
      <w:r w:rsidRPr="00F74E5B">
        <w:rPr>
          <w:sz w:val="22"/>
          <w:szCs w:val="22"/>
          <w:lang w:val="fr-FR"/>
        </w:rPr>
        <w:t>Ø³ñ¹áõ Ù»ç ³Ù»Ý ÇÝã å»ïù ¿ ·»Õ»óÇÏ ÉÇÝÇ.</w:t>
      </w:r>
    </w:p>
    <w:p w:rsidR="00B340C2" w:rsidRPr="00F74E5B" w:rsidRDefault="00B340C2" w:rsidP="00B340C2">
      <w:pPr>
        <w:pStyle w:val="a3"/>
        <w:spacing w:line="240" w:lineRule="auto"/>
        <w:ind w:firstLine="567"/>
        <w:jc w:val="right"/>
        <w:rPr>
          <w:sz w:val="22"/>
          <w:szCs w:val="22"/>
          <w:lang w:val="fr-FR"/>
        </w:rPr>
      </w:pPr>
      <w:r w:rsidRPr="00F74E5B">
        <w:rPr>
          <w:sz w:val="22"/>
          <w:szCs w:val="22"/>
          <w:lang w:val="fr-FR"/>
        </w:rPr>
        <w:t>º’í ¹»ÙùÁ, ¨’ Ñ³·áõëïÁ, ¨’ Ñá·ÇÝ, ¨’ Ùïù»ñÁ…</w:t>
      </w:r>
    </w:p>
    <w:p w:rsidR="00B340C2" w:rsidRPr="00F74E5B" w:rsidRDefault="00B340C2" w:rsidP="00B340C2">
      <w:pPr>
        <w:pStyle w:val="a3"/>
        <w:spacing w:line="240" w:lineRule="auto"/>
        <w:ind w:firstLine="567"/>
        <w:jc w:val="right"/>
        <w:rPr>
          <w:i/>
          <w:sz w:val="22"/>
          <w:szCs w:val="22"/>
          <w:lang w:val="fr-FR"/>
        </w:rPr>
      </w:pPr>
      <w:r w:rsidRPr="00F74E5B">
        <w:rPr>
          <w:i/>
          <w:sz w:val="22"/>
          <w:szCs w:val="22"/>
          <w:lang w:val="fr-FR"/>
        </w:rPr>
        <w:t>².ä. â»Ëáí</w:t>
      </w:r>
    </w:p>
    <w:p w:rsidR="00B340C2" w:rsidRPr="004C397B" w:rsidRDefault="00B340C2" w:rsidP="00B340C2">
      <w:pPr>
        <w:pStyle w:val="a3"/>
        <w:spacing w:line="240" w:lineRule="auto"/>
        <w:ind w:firstLine="567"/>
        <w:jc w:val="right"/>
        <w:rPr>
          <w:b/>
          <w:sz w:val="22"/>
          <w:szCs w:val="22"/>
          <w:lang w:val="fr-FR"/>
        </w:rPr>
      </w:pPr>
    </w:p>
    <w:p w:rsidR="00B340C2" w:rsidRPr="005A2877" w:rsidRDefault="00B340C2" w:rsidP="00DE20BB">
      <w:pPr>
        <w:pStyle w:val="a3"/>
        <w:spacing w:line="245" w:lineRule="auto"/>
        <w:ind w:firstLine="567"/>
        <w:rPr>
          <w:sz w:val="22"/>
          <w:szCs w:val="22"/>
          <w:lang w:val="hy-AM"/>
        </w:rPr>
      </w:pPr>
      <w:r>
        <w:rPr>
          <w:sz w:val="22"/>
          <w:szCs w:val="22"/>
          <w:lang w:val="fr-FR"/>
        </w:rPr>
        <w:t>¦</w:t>
      </w:r>
      <w:r w:rsidRPr="004C397B">
        <w:rPr>
          <w:sz w:val="22"/>
          <w:szCs w:val="22"/>
          <w:lang w:val="fr-FR"/>
        </w:rPr>
        <w:t xml:space="preserve">ÐáõÙ³ÝÇ½ÙÁ   ý»á¹³É³-ÏÕ»ñ³Ï³Ý ³ßË³ñÑ³Û³óùÇ ¹»Ù ÙÕíáÕ å³Ûù³ñáõÙ Ó¨³íáñí³Í Ñ³ë³ñ³Ï³Ï³Ý ÙïùÇ Ñáë³Ýù ¿, áñÁ ÏáÕÙÝáñáßí³Í ¿ ¹»åÇ »ñÏñ³ÛÇÝ ÏÛ³ÝùÁ, ç³ï³·áíáõÙ ¿ Ù³ñ¹áõÝ, ù³ñá½áõÙ ¿ </w:t>
      </w:r>
      <w:r w:rsidRPr="005A2877">
        <w:rPr>
          <w:sz w:val="22"/>
          <w:szCs w:val="22"/>
          <w:lang w:val="hy-AM"/>
        </w:rPr>
        <w:t xml:space="preserve">Ù³ñ¹Ï³Ýó </w:t>
      </w:r>
      <w:r w:rsidRPr="004C397B">
        <w:rPr>
          <w:sz w:val="22"/>
          <w:szCs w:val="22"/>
          <w:lang w:val="fr-FR"/>
        </w:rPr>
        <w:t>³½³ïáõÃÛ³Ý ¨ »ñç³ÝÏáõÃÛ³Ý Ç¹»³ÉÝ»ñÁ: ÐáõÙ³ÝÇ½ÙÇ ³é³ÝÓÇÝ ·³Õ³÷³ñÝ»ñ ¹ñë¨áñ</w:t>
      </w:r>
      <w:r w:rsidRPr="005A2877">
        <w:rPr>
          <w:sz w:val="22"/>
          <w:szCs w:val="22"/>
          <w:lang w:val="hy-AM"/>
        </w:rPr>
        <w:t>í</w:t>
      </w:r>
      <w:r w:rsidRPr="004C397B">
        <w:rPr>
          <w:sz w:val="22"/>
          <w:szCs w:val="22"/>
          <w:lang w:val="fr-FR"/>
        </w:rPr>
        <w:t>»É »Ý Ñá·¨áñ Ùß³ÏáõÛÃÇ ½³ñ·³óÙ³Ý í³Õ ßñç³ÝÝ»ñáõÙ (</w:t>
      </w:r>
      <w:r w:rsidRPr="005A2877">
        <w:rPr>
          <w:sz w:val="22"/>
          <w:szCs w:val="22"/>
          <w:lang w:val="hy-AM"/>
        </w:rPr>
        <w:t xml:space="preserve">ÅáÕ. µ³Ý³ÑÛáõëáõÃÛ³Ý, ¹Çó³µ³ÝáõÃÛ³Ý, Ñ³Ï³ý»á¹³É³Ï³Ý ³Õ³Ý¹³íáñ³Ï³Ý ·³Õ³÷³ñÝ»ñÇ Ù»ç, ³é³ÝÓÇÝ Ùï³ÍáÕÝ»ñÇ ³ßË³ñÑ³Û³óùáõÙ), ë³Ï³ÛÝ áñå»ë Ñ³Û³óùÝ»ñÇ ³ÙµáÕç³Ï³Ý Ñ³Ù³Ï³ñ· ¨ Ñ³ë³ñ³Ï³Ï³Ý ÙïùÇ Ñáë³Ýù ³ÛÝ Ó¨³íáñí»É ¿ ì»ñ³ÍÝÝ¹Ç ¹³ñ³ßñç³ÝáõÙ: ÐáõÙ³ÝÇ½ÙÁ ¹³ñÓ»É ¿ ³ñí»ëïÇ, ÷ÇÉÇëá÷³ÛáõÃÛ³Ý, ·ñ³Ï³ÝáõÃÛ³Ý, µÝ³Ï³Ý ¨ Ñ³ë³ñ³Ï³Ï³Ý »ñ¨áõÛÃÝ»ñÇ ³ñÅ»ù³íáñÙ³Ý, Ù³ñ¹áõ ¿áõÃÛ³Ý µ³ó³Ñ³ÛïÙ³Ý, ÏÕ»ñ³ý»á¹³É³Ï³Ý ·³Õ³÷³ñ³ËáëáõÃÛ³Ý ¹»Ù å³Ûù³ñÇ ¨ ³ßË³ñÑÇÏ ÏÛ³ÝùÇ ÇÙ³ëï³íáñÙ³Ý ÑÇÙÝ³Ï³Ý ã³÷³ÝÇß: àñå»ë ³Û¹åÇëÇÝ` 14-15-ñ¹ ¹³ñ»ñáõÙ ÑáõÙ³ÝÇ½ÙÁ ï³ñ³Íí»É ¿ Æï³ÉÇ³ÛáõÙ (ü.ä»ïñ³ñÏ³, æ.´áÏ³ããá, È»áÝ³ñ¹á ¹³ ìÇÝãÇ, ü. è³µÉ»), ²Ý·ÉÇ³ÛáõÙ (ì.Þ»ùëåÇñ, ü. ´»ÏáÝ), Æëå³ÝÇ³ÛáõÙ (Ø.ê»ñí³Ýï»ë), ¶»ñÙ³ÝÇ³ÛáõÙ </w:t>
      </w:r>
      <w:r w:rsidRPr="005A2877">
        <w:rPr>
          <w:rFonts w:cs="Arial"/>
          <w:sz w:val="22"/>
          <w:szCs w:val="22"/>
          <w:lang w:val="hy-AM"/>
        </w:rPr>
        <w:t>(àô. ¶áõï»Ý, ².¸Ûáõñ»ñ), ÜÇ¹»éÉ³Ý¹Ý»ñáõÙ</w:t>
      </w:r>
      <w:r w:rsidRPr="005A2877">
        <w:rPr>
          <w:sz w:val="22"/>
          <w:szCs w:val="22"/>
          <w:lang w:val="hy-AM"/>
        </w:rPr>
        <w:t xml:space="preserve"> (¾ñ³½Ù èáï»ñ¹³ÙóÇ): ÐáõÙ³ÝÇ½ÙÇ ·³Õ³÷³ñÝ»ñÁ ½³ñ·³óñ»É »Ý Ñ³ïÏ³å»ë 18-ñ¹ ¹³ñÇ üñ³ÝëÇ³Ï³Ý Éáõë³íáñÇãÝ»ñÁ (ü.ìáÉï»ñ, Ä.Ä.èáõëá, ¸.¸Ç¹ñá ¨ áõñÇßÝ»ñ): ²Û¹ ·³Õ³÷³ñÝ»ñÁ Ñ³ë³ñ³Ï³Ï³Ý-ù³Õ³ù³Ï³Ý ËÝ¹ÇñÝ»ñÇ Ñ»ï ½áõ·³Ïó»óÇÝ éáõë Ñ»Õ³÷áË³Ï³Ý ¹»ÙáÏñ³ïÝ»ñÁ` ì.¶. ´»ÉÇÝëÏÇÝ, ².Æ. ¶»ñó»ÝÁ, Ü.¶. â»ñÝÇß¨ëÏÇÝ, Ü.². ¸áµñáÉÛáõµáíÁ ¨ Ýñ³Ýó ·³Õ³÷³ñ³Ï³Ý Ñ³Ù³ËáÑÝ»ñÁ</w:t>
      </w:r>
      <w:r w:rsidRPr="000401C3">
        <w:rPr>
          <w:sz w:val="22"/>
          <w:szCs w:val="22"/>
          <w:lang w:val="hy-AM"/>
        </w:rPr>
        <w:t>§</w:t>
      </w:r>
      <w:r w:rsidRPr="005A2877">
        <w:rPr>
          <w:sz w:val="22"/>
          <w:szCs w:val="22"/>
          <w:lang w:val="hy-AM"/>
        </w:rPr>
        <w:t>:</w:t>
      </w:r>
      <w:r w:rsidRPr="005A2877">
        <w:rPr>
          <w:sz w:val="22"/>
          <w:szCs w:val="22"/>
          <w:vertAlign w:val="superscript"/>
          <w:lang w:val="hy-AM"/>
        </w:rPr>
        <w:t xml:space="preserve"> </w:t>
      </w:r>
    </w:p>
    <w:p w:rsidR="00B340C2" w:rsidRPr="005A2877" w:rsidRDefault="00B340C2" w:rsidP="00DE20BB">
      <w:pPr>
        <w:pStyle w:val="a3"/>
        <w:spacing w:line="245" w:lineRule="auto"/>
        <w:ind w:firstLine="567"/>
        <w:rPr>
          <w:sz w:val="22"/>
          <w:szCs w:val="22"/>
          <w:lang w:val="hy-AM"/>
        </w:rPr>
      </w:pPr>
      <w:r w:rsidRPr="005A2877">
        <w:rPr>
          <w:sz w:val="22"/>
          <w:szCs w:val="22"/>
          <w:lang w:val="hy-AM"/>
        </w:rPr>
        <w:t>ÐáõÙ³ÝÇ½ÙÇ ·³Õ³÷³ñÝ»ñáí »Ý ïá·áñí³Í Ý³¨ éáõë ·ñ³Ï³ÝáõÃÛ³Ý é»³ÉÇëï³Ï³Ý É³í³·áõÛÝ ³í³Ý¹áõÛÃÝ»ñÇ Å³é³Ý·áñ¹ áõ ß³ñáõÝ³ÏáÕ, éáõë³Ï³Ý ³ñÓ³ÏÇ ÑëÏ³Ý»ñÇó Ù»ÏÇ`  ².ä.â»ËáíÇ ëï»ÕÍ³·áñÍáõÃÛáõÝÝ»ñÁ: Ü³ Ù»Í ÑáõÙ³ÝÇëï ¿ñ` Ñ³Ù³Ïí³Í ÙÇßï ·»Õ»óÏáõÃÛ³Ý áõ µ³ñáõÃÛ³Ý áõÅÇ Ñ³í³ïáí: Ü³ ëÇñáõÙ ¿ñ Ù³ñ¹Ï³Ýó ¨ ³ïáõÙ ³ÛÝ ³Ù»ÝÁ,  ÇÝã ×ÝßáõÙ áõ ëïáñ³óÝáõÙ ¿ñ Ýñ³Ýó:</w:t>
      </w:r>
    </w:p>
    <w:p w:rsidR="00B340C2" w:rsidRPr="005A2877" w:rsidRDefault="00B340C2" w:rsidP="00DE20BB">
      <w:pPr>
        <w:pStyle w:val="a3"/>
        <w:spacing w:line="245" w:lineRule="auto"/>
        <w:ind w:firstLine="567"/>
        <w:rPr>
          <w:sz w:val="22"/>
          <w:szCs w:val="22"/>
          <w:lang w:val="hy-AM"/>
        </w:rPr>
      </w:pPr>
      <w:r w:rsidRPr="005A2877">
        <w:rPr>
          <w:sz w:val="22"/>
          <w:szCs w:val="22"/>
          <w:lang w:val="hy-AM"/>
        </w:rPr>
        <w:t xml:space="preserve">â»ËáíÇ ³åñ³Í áõ ëï»ÕÍ³·áñÍ³Í ¹³ñ³ßñç³ÝÁ  Ñ»ïé»ýáñÙÛ³Ý ¨ éáõë³Ï³Ý ³é³çÇÝ Ñ»Õ³÷áËáõÃÛ³Ý Å³Ù³Ý³Ï³ßñç³ÝÝ ¿: èáõë³ëï³ÝáõÙ ó³ñÁ, ³½Ýí³Ï³ÝáõÃÛáõÝÁ, Ï³Éí³Í³ï»ñ»ñÁ ¨ Ñ»ï½Ñ»ï» ³ÏïÇí³óáÕ µáõñÅáõ³½Ç³Ý ÅáÕáíñ¹ÇÝ ß³Ñ³·áñÍáõÙ, Ï»Õ»ùáõÙ ¿ÇÝ` Ûáõñ³óÝ»Éáí Ýñ³ ³ßË³ï³ÝùÇ áÕç ³ñ¹ÛáõÝùÁ, ½ñÏ»Éáí Ýñ³Ý Ñ³óÇó, Çñ³íáõÝùÇó, ¹åñáóÇó, Ùß³ÏáõÛÃÇó: êáóÇ³É-ù³Õ³ù³Ï³Ý ³Ý³ñ¹³ñáõÃÛáõÝÝ»ñÁ ÉóÝáõÙ »Ý â»ËáíÇ åá»ï³Ï³Ý Ñá·ÇÝ Ñ³Ûñ»Ý³ëÇñáõÃÛ³Ùµ: Ü³ èáõë³ëï³ÝÇ ³Ù»Ý³Ù»Í Ñ³Ûñ»Ý³ë»ñÝ»ñÇó Ù»ÏÝ ¿: ¶á·áÉÇ ¨ Þã»¹ñÇÝÇ å»ë ³ÝËÝ³ Í³ÕñáõÙ ¿ñ ³ÛÝ ³Ù»ÝÁ, ÇÝã ³ñ·»É³ÏáõÙ ¿ñ ÅáÕáíñ¹Ç ³½³ïáõÃÛ³Ý ¨ »ñç³ÝÏáõÃÛ³Ý ·áñÍÇÝ: </w:t>
      </w:r>
    </w:p>
    <w:p w:rsidR="00B340C2" w:rsidRPr="005A2877" w:rsidRDefault="00B340C2" w:rsidP="00DE20BB">
      <w:pPr>
        <w:pStyle w:val="a3"/>
        <w:spacing w:line="245" w:lineRule="auto"/>
        <w:ind w:firstLine="567"/>
        <w:rPr>
          <w:sz w:val="22"/>
          <w:szCs w:val="22"/>
          <w:lang w:val="hy-AM"/>
        </w:rPr>
      </w:pPr>
      <w:r w:rsidRPr="005A2877">
        <w:rPr>
          <w:sz w:val="22"/>
          <w:szCs w:val="22"/>
          <w:lang w:val="hy-AM"/>
        </w:rPr>
        <w:t xml:space="preserve">ÈÇÝ»Éáí ³ßË³ñÑÇ Ýß³Ý³íáñ Ýáí»É³·ÇñÝ»ñÇó Ù»ÏÁ` Ý³ ãáõÝ»ó³í áãÇÝã </w:t>
      </w:r>
      <w:r w:rsidRPr="000401C3">
        <w:rPr>
          <w:sz w:val="22"/>
          <w:szCs w:val="22"/>
          <w:lang w:val="hy-AM"/>
        </w:rPr>
        <w:t>¦</w:t>
      </w:r>
      <w:r w:rsidRPr="005A2877">
        <w:rPr>
          <w:sz w:val="22"/>
          <w:szCs w:val="22"/>
          <w:lang w:val="hy-AM"/>
        </w:rPr>
        <w:t>Ýß³Ý³íáñ</w:t>
      </w:r>
      <w:r w:rsidRPr="000401C3">
        <w:rPr>
          <w:sz w:val="22"/>
          <w:szCs w:val="22"/>
          <w:lang w:val="hy-AM"/>
        </w:rPr>
        <w:t>§</w:t>
      </w:r>
      <w:r w:rsidRPr="005A2877">
        <w:rPr>
          <w:sz w:val="22"/>
          <w:szCs w:val="22"/>
          <w:lang w:val="hy-AM"/>
        </w:rPr>
        <w:t xml:space="preserve">` á’ã ÏÛ³ÝùáõÙ, áã ëáíáñáõÛÃÝ»ñáõÙ: ¶ñáÕÇ Ù»ç ³Ù»Ý ÇÝã ³éûñ»³Ï³ÝáõÃÛ³Ý ã³÷ å³ñ½ ¿ñ áõ Ñëï³Ï: ÆëÏ³Ï³Ý Ù»ÍÁ å³ñ½áõÃÛáõÝÝ ¿: ê³ ×ßÙ³ñïáõÃÛáõÝ ¿, ¨ ¹³ ãÑ³ëÏ³óáÕÁ ãÇ Ï³ñáÕ Ñ³ëÝ»É ÏÛ³ÝùÇ Ý»ñùÇÝ  ÇÙ³ëïÇ ÁÙµéÝÙ³ÝÁ: Ø³ñ¹ÏáõÃÛ³Ý ³Ýó³Í áõÕÇÝ, Ñ³½³ñ³ÙÛ³ÏÝ»ñÇ å³Ûù³ñáõÙ Ó»éù µ»ñí³Í ·³Õ³÷³ñÝ»ñÁ Ù³ñ¹áõÝ ß³ï µ³Ý»ñáõÙ »Ý å³ñï³íáñ»óÝáõÙ: â»ËáíÁ ó³ÝÏ³ÝáõÙ ¿ñ µ³ñáÛ³å»ë í»ñ³Ï³Ý·Ý»É Ù³ñ¹áõÝ: Ø³ñ¹ÇÏ ëË³É »Ý ³åñáõÙ, »Ã» ³ÝÑ³Õáñ¹ </w:t>
      </w:r>
      <w:r w:rsidRPr="005A2877">
        <w:rPr>
          <w:sz w:val="22"/>
          <w:szCs w:val="22"/>
          <w:lang w:val="hy-AM"/>
        </w:rPr>
        <w:lastRenderedPageBreak/>
        <w:t xml:space="preserve">»Ý ³½·³ÛÇÝ áõ Ñ³Ù³ßË³ñÑ³ÛÇÝ Ùß³ÏáõÛÃÇ ·ÉáõË·áñÍáóÝ»ñÇÝ, ³ÝÑ³Õáñ¹ »Ý, áñáíÑ»ï¨ Ýñ³Ýó ãÇ Ñ³ë»É Ùß³ÏáõÛÃÇ µ³ñ»ñ³ñ ³½¹»óáõÃÛáõÝÁ, ³í»ÉÇ É³í áõ Ù³ñ¹Ï³ÛÇÝ ãÇ ¹³ñÓñ»É áõ ãÇ Ã¨³íáñ»É Ýñ³Ýó: Ø³ñ¹ ãå»ïù ¿ Ñá·»å»ë ÏáÕáåïí³Í áõ ³Õù³ï ÉÇÝÇ,  ³Ýå³ÛÙ³Ý å»ïù ¿  ÇÝã- áñ µ³Ý ëáíáñÇ ³ÝïÇÏ ÑÝ³¹³ñÇ, ì»ñ³ÍÝÝ¹Ç ³ñí»ëïÇó… Øß³ÏáõÛÃÁ Ù³ñ¹Ï³Ýó µ³ñáÛ³Ï³Ý ³éáÕçáõÃÛ³Ý å³ÛÙ³ÝÝ ¿: ÄáÕáíñ¹³Ï³Ý ³ñí»ëïÇ, Ùß³ÏáõÛÃÇ Ñ»ï ã³éÝãíáÕ  Ù³ñ¹Á µ³ñáÛ³å»ë ÏáñÍ³ÝíáõÙ ¿: â»ËáíÇ ëï»ÕÍ³·áñÍáõÃÛáõÝÝ»ñáõÙ Ù³ñ¹áõ ÝÏ³ïÙ³Ùµ Ñ³í³ïÁ ëïáõ·íáõÙ ¿ ÏÛ³ÝùÇ ³ÝáÕáù  ×ßÙ³ñïáõÃÛ³Ùµ: </w:t>
      </w:r>
    </w:p>
    <w:p w:rsidR="00B340C2" w:rsidRPr="005A2877" w:rsidRDefault="00B340C2" w:rsidP="00DE20BB">
      <w:pPr>
        <w:pStyle w:val="a3"/>
        <w:spacing w:line="245" w:lineRule="auto"/>
        <w:ind w:firstLine="567"/>
        <w:rPr>
          <w:sz w:val="22"/>
          <w:szCs w:val="22"/>
          <w:lang w:val="hy-AM"/>
        </w:rPr>
      </w:pPr>
      <w:r w:rsidRPr="005A2877">
        <w:rPr>
          <w:sz w:val="22"/>
          <w:szCs w:val="22"/>
          <w:lang w:val="hy-AM"/>
        </w:rPr>
        <w:t>â»ËáíÛ³Ý å³ïÙ»É³Ó¨Á É³ÏáÝÇÏ ¿, ë»ÕÙ, Ëáñ áõ ³ñï³Ñ³ÛïÇã: Æñ Ñ»ñáëÇ` ²ëïñáíÇ  ßáõñÃ»ñáí (</w:t>
      </w:r>
      <w:r w:rsidRPr="000401C3">
        <w:rPr>
          <w:sz w:val="22"/>
          <w:szCs w:val="22"/>
          <w:lang w:val="hy-AM"/>
        </w:rPr>
        <w:t>¦</w:t>
      </w:r>
      <w:r w:rsidRPr="005A2877">
        <w:rPr>
          <w:sz w:val="22"/>
          <w:szCs w:val="22"/>
          <w:lang w:val="hy-AM"/>
        </w:rPr>
        <w:t>ø»éÇ ì³ÝÛ³</w:t>
      </w:r>
      <w:r w:rsidRPr="000401C3">
        <w:rPr>
          <w:sz w:val="22"/>
          <w:szCs w:val="22"/>
          <w:lang w:val="hy-AM"/>
        </w:rPr>
        <w:t>§</w:t>
      </w:r>
      <w:r w:rsidRPr="005A2877">
        <w:rPr>
          <w:sz w:val="22"/>
          <w:szCs w:val="22"/>
          <w:lang w:val="hy-AM"/>
        </w:rPr>
        <w:t>) â»ËáíÝ  ³ëáõÙ ¿.</w:t>
      </w:r>
      <w:r w:rsidRPr="000401C3">
        <w:rPr>
          <w:sz w:val="22"/>
          <w:szCs w:val="22"/>
          <w:lang w:val="hy-AM"/>
        </w:rPr>
        <w:t xml:space="preserve"> ¦</w:t>
      </w:r>
      <w:r w:rsidRPr="005A2877">
        <w:rPr>
          <w:sz w:val="22"/>
          <w:szCs w:val="22"/>
          <w:lang w:val="hy-AM"/>
        </w:rPr>
        <w:t>Ø³ñ¹áõ Ù»ç ³Ù»Ý ÇÝã åÇïÇ ·»Õ»óÇÏ ÉÇÝÇ. ¨’ ¹»ÙùÁ, ¨’ Ñ³·áõëïÁ, ¨’ Ñá·ÇÝ, ¨’ Ùïù»ñÁ…</w:t>
      </w:r>
      <w:r w:rsidRPr="000401C3">
        <w:rPr>
          <w:sz w:val="22"/>
          <w:szCs w:val="22"/>
          <w:lang w:val="hy-AM"/>
        </w:rPr>
        <w:t>§</w:t>
      </w:r>
      <w:r w:rsidRPr="005A2877">
        <w:rPr>
          <w:sz w:val="22"/>
          <w:szCs w:val="22"/>
          <w:lang w:val="hy-AM"/>
        </w:rPr>
        <w:t xml:space="preserve">: ²Ûë Ã¨³íáñ ËáëùáõÙ, áñ ß³ï Ñ³×³Ë áõ ß³ï»ñÇ ÏáÕÙÇó ¿  ûñÇÝ³Ï µ»ñíáõÙ, ¹ñë¨áñí³Í ¿ â»ËáíÇ Ý»ñ³ßË³ñÑÁ: Ü³ Çñ ·áñÍ»ñáí å³Ûù³ñáõÙ ¿ñ Ñ³ÝáõÝ Ù³ñ¹áõ: </w:t>
      </w:r>
    </w:p>
    <w:p w:rsidR="00B340C2" w:rsidRPr="005A2877" w:rsidRDefault="00B340C2" w:rsidP="00DE20BB">
      <w:pPr>
        <w:pStyle w:val="a3"/>
        <w:spacing w:line="245" w:lineRule="auto"/>
        <w:ind w:firstLine="567"/>
        <w:rPr>
          <w:rFonts w:cs="Arial"/>
          <w:sz w:val="22"/>
          <w:szCs w:val="22"/>
          <w:lang w:val="hy-AM"/>
        </w:rPr>
      </w:pPr>
      <w:r w:rsidRPr="005A2877">
        <w:rPr>
          <w:sz w:val="22"/>
          <w:szCs w:val="22"/>
          <w:lang w:val="hy-AM"/>
        </w:rPr>
        <w:t xml:space="preserve">²ñí»ëï³·»ïÇ ·áñÍ»ñÇ å³ñ½ ëÛáõÅ»Ý»ñáõÙ ÙÇ³ÑÛáõëí»É »Ý  Ñ³Ù³ßË³ñÑ³ÛÇÝ,  µ³ñ¹ ÑÇÙÝ³ËÝ¹ÇñÝ»ñ, ÙÇ³ÑÛáõëí»É »Ý Ñ³Ù³Ù³ñ¹Ï³ÛÇÝ ó³íÝ áõ ï³é³å³ÝùÁ: </w:t>
      </w:r>
      <w:r w:rsidRPr="005A2877">
        <w:rPr>
          <w:rFonts w:cs="Arial"/>
          <w:sz w:val="22"/>
          <w:szCs w:val="22"/>
          <w:lang w:val="hy-AM"/>
        </w:rPr>
        <w:tab/>
        <w:t xml:space="preserve"> ÄáÕáíñ¹Ç ÏÛ³ÝùÇ ¿³Ï³Ý ÏáÕÙ»ñÁ ï»ëÝ»É, ÁÙµéÝ»É ¨ ³ñí»ëïáí í»ñ³ñï³¹ñ»É. ³Ûë ¿ Ù»Í ·ñáÕÇ ÏáãáõÙÁ: ¶ñáÕÁ ¹³éÝ³·ÇÝ ÍÇÍ³ÕáõÙ ¿ ã»ñíÛ³ÏáíÝ»ñÇ, ûãáõÙ»ÉáíÝ»ñÇ íñ³,  áñáÝù Ù³ñ¹áõ Ï»ñå³ñÇó Ñ»é³ó»É, ¹³ñÓ»É »Ý ëáÕáõÝÝ»ñ: Ø³ñ¹ÇÏ Ù»Õ³íáñ ã»Ý ³ÛÝ µ³ÝáõÙ, ÇÝã ¹³ñÓ»É »Ý, ëáóÇ³É³Ï³Ý Ñ³Ù³Ï³ñ·Ý ¿ Ýñ³Ýó ³Û¹å»ë ¹³ñÓñ»É:</w:t>
      </w:r>
    </w:p>
    <w:p w:rsidR="00B340C2" w:rsidRPr="005A2877" w:rsidRDefault="00B340C2" w:rsidP="00DE20BB">
      <w:pPr>
        <w:pStyle w:val="a3"/>
        <w:spacing w:line="245" w:lineRule="auto"/>
        <w:ind w:firstLine="567"/>
        <w:rPr>
          <w:rFonts w:cs="Arial"/>
          <w:sz w:val="22"/>
          <w:szCs w:val="22"/>
          <w:lang w:val="hy-AM"/>
        </w:rPr>
      </w:pPr>
      <w:r w:rsidRPr="005A2877">
        <w:rPr>
          <w:rFonts w:cs="Arial"/>
          <w:sz w:val="22"/>
          <w:szCs w:val="22"/>
          <w:lang w:val="hy-AM"/>
        </w:rPr>
        <w:t xml:space="preserve">²Ñ³ ³Û¹ Ù³ñ¹Ï³ÛÇÝ Ï»ñå³ñÁ Ïáñóñ³Í ï³ññ»ñÇÝ ³Ý³ñ¹³ñáõÃÛ³Ý ëÛáõÝÇÝ ·³Ù»Éáí` â»ËáíÁ ·á·áÉÛ³Ý ³ÝÙáé³Ý³ÉÇ Ëáëù»ñáí ³ëáõÙ ¿. </w:t>
      </w:r>
    </w:p>
    <w:p w:rsidR="00B340C2" w:rsidRPr="005A2877" w:rsidRDefault="00B340C2" w:rsidP="00DE20BB">
      <w:pPr>
        <w:pStyle w:val="a3"/>
        <w:spacing w:line="245" w:lineRule="auto"/>
        <w:ind w:firstLine="567"/>
        <w:rPr>
          <w:rFonts w:cs="Arial"/>
          <w:sz w:val="22"/>
          <w:szCs w:val="22"/>
          <w:lang w:val="hy-AM"/>
        </w:rPr>
      </w:pPr>
      <w:r w:rsidRPr="005A2877">
        <w:rPr>
          <w:rFonts w:cs="Arial"/>
          <w:sz w:val="22"/>
          <w:szCs w:val="22"/>
          <w:lang w:val="hy-AM"/>
        </w:rPr>
        <w:t>-îËñ³ÉÇ ¿, å³ñáÝ³Ûù, ³Ûë ³ßË³ñÑáõÙ,- ¨ Çñ ÏáÕÙÇó ³í»É³óÝáõÙ ,- ³Û¹å»ë ³ÛÉ¨ë ãå»ïù ¿ ³åñ»É:</w:t>
      </w:r>
    </w:p>
    <w:p w:rsidR="00B340C2" w:rsidRPr="005A2877" w:rsidRDefault="00B340C2" w:rsidP="00DE20BB">
      <w:pPr>
        <w:pStyle w:val="a3"/>
        <w:spacing w:line="245" w:lineRule="auto"/>
        <w:ind w:firstLine="567"/>
        <w:rPr>
          <w:sz w:val="22"/>
          <w:szCs w:val="22"/>
          <w:lang w:val="hy-AM"/>
        </w:rPr>
      </w:pPr>
      <w:r w:rsidRPr="005A2877">
        <w:rPr>
          <w:rFonts w:cs="Arial"/>
          <w:sz w:val="22"/>
          <w:szCs w:val="22"/>
          <w:lang w:val="hy-AM"/>
        </w:rPr>
        <w:t xml:space="preserve">Ü³ å³ïÏ»ñáõÙ ¿, Ã» ÇÝãåÇëÇ óÝÍáõÃÛáõÝ ¿ å³ï×³éáõÙ Ñ³ë³ñ³Ï Ù³ñ¹Ï³Ýó µ»ÉÇÏáíÝ»ñÇ Ù³ÑÁ, ÇëÏ </w:t>
      </w:r>
      <w:r w:rsidRPr="000401C3">
        <w:rPr>
          <w:rFonts w:cs="Arial"/>
          <w:sz w:val="22"/>
          <w:szCs w:val="22"/>
          <w:lang w:val="hy-AM"/>
        </w:rPr>
        <w:t>¦</w:t>
      </w:r>
      <w:r w:rsidRPr="005A2877">
        <w:rPr>
          <w:rFonts w:cs="Arial"/>
          <w:sz w:val="22"/>
          <w:szCs w:val="22"/>
          <w:lang w:val="hy-AM"/>
        </w:rPr>
        <w:t>ê³Ë³ÉÇÝ</w:t>
      </w:r>
      <w:r w:rsidRPr="005A2877">
        <w:rPr>
          <w:sz w:val="22"/>
          <w:szCs w:val="22"/>
          <w:lang w:val="hy-AM"/>
        </w:rPr>
        <w:t xml:space="preserve"> ÏÕ½ÇÝ</w:t>
      </w:r>
      <w:r w:rsidRPr="000401C3">
        <w:rPr>
          <w:sz w:val="22"/>
          <w:szCs w:val="22"/>
          <w:lang w:val="hy-AM"/>
        </w:rPr>
        <w:t>§</w:t>
      </w:r>
      <w:r w:rsidRPr="005A2877">
        <w:rPr>
          <w:sz w:val="22"/>
          <w:szCs w:val="22"/>
          <w:lang w:val="hy-AM"/>
        </w:rPr>
        <w:t xml:space="preserve"> ·ñùáõÙ â»ËáíÁ å³ïÏ»ñ»É ¿ ³ÛÝ ¹ÅáË³ÛÇÝ å³ÛÙ³ÝÝ»ñÁ, áñáÝó Ù»ç ·ïÝíáõÙ »Ý ê³Ë³ÉÇÝ ÏÕ½áõÙ ó³ñÇ½ÙÇ ½áÑ»ñÁ` µ³Ýï³ñÏí³ÍÝ»ñÝ áõ ³ùëáñ³Ï³ÝÝ»ñÁ:</w:t>
      </w:r>
    </w:p>
    <w:p w:rsidR="00B340C2" w:rsidRPr="005A2877" w:rsidRDefault="00B340C2" w:rsidP="00DE20BB">
      <w:pPr>
        <w:pStyle w:val="a3"/>
        <w:spacing w:line="245" w:lineRule="auto"/>
        <w:ind w:firstLine="567"/>
        <w:rPr>
          <w:sz w:val="22"/>
          <w:szCs w:val="22"/>
          <w:lang w:val="hy-AM"/>
        </w:rPr>
      </w:pPr>
      <w:r w:rsidRPr="005A2877">
        <w:rPr>
          <w:sz w:val="22"/>
          <w:szCs w:val="22"/>
          <w:lang w:val="hy-AM"/>
        </w:rPr>
        <w:t xml:space="preserve">Ü³ »ñµ»ù ãÇ Ñ³Ý·áõÙ ÷áË½ÇçÙ³Ý (Ñ³ñÙ³ñíáÕ³Ï³ÝáõÃÛ³Ý, ÇÝùÝ Çñ Ù»ç ³Ù÷á÷í»Éáõ ¨ ÏÛ³ÝùÇ ³Ù»ÝûñÛ³ Ñ³ñó»ñÇó Ñ»é³Ý³Éáõ) áñáßáõÙÝ»ñÇ: </w:t>
      </w:r>
      <w:r w:rsidRPr="000401C3">
        <w:rPr>
          <w:sz w:val="22"/>
          <w:szCs w:val="22"/>
          <w:lang w:val="hy-AM"/>
        </w:rPr>
        <w:t>¦</w:t>
      </w:r>
      <w:r w:rsidRPr="005A2877">
        <w:rPr>
          <w:sz w:val="22"/>
          <w:szCs w:val="22"/>
          <w:lang w:val="hy-AM"/>
        </w:rPr>
        <w:t>Ø³ñ¹áõÝ áã Ã» »ñ»ù ³ñßÇÝ ÑáÕ ¿ å»ïù, ³ÛÉ áÕç »ñÏñ³·áõÝ¹Á, áõñ ³½³ïáõÃÛ³Ý Ù»ç Ý³ Ï³ñáÕ ¿ ¹ñë¨áñ»É Çñ ³½³ï Ñá·áõ µáÉáñ Ñ³ïÏáõÃÛáõÝÝ»ñÝ áõ ³é³ÝÓÝ³Ñ³ïÏáõÃÛáõÝÝ»ñÁ</w:t>
      </w:r>
      <w:r w:rsidRPr="000401C3">
        <w:rPr>
          <w:sz w:val="22"/>
          <w:szCs w:val="22"/>
          <w:lang w:val="hy-AM"/>
        </w:rPr>
        <w:t>§</w:t>
      </w:r>
      <w:r w:rsidRPr="005A2877">
        <w:rPr>
          <w:sz w:val="22"/>
          <w:szCs w:val="22"/>
          <w:lang w:val="hy-AM"/>
        </w:rPr>
        <w:t>:</w:t>
      </w:r>
    </w:p>
    <w:p w:rsidR="00B340C2" w:rsidRPr="005A2877" w:rsidRDefault="00B340C2" w:rsidP="00DE20BB">
      <w:pPr>
        <w:pStyle w:val="a3"/>
        <w:spacing w:line="245" w:lineRule="auto"/>
        <w:ind w:firstLine="567"/>
        <w:rPr>
          <w:sz w:val="22"/>
          <w:szCs w:val="22"/>
          <w:lang w:val="hy-AM"/>
        </w:rPr>
      </w:pPr>
      <w:r w:rsidRPr="005A2877">
        <w:rPr>
          <w:sz w:val="22"/>
          <w:szCs w:val="22"/>
          <w:lang w:val="hy-AM"/>
        </w:rPr>
        <w:t xml:space="preserve">Ø³ñ¹áõ ¨ µÝáõÃÛ³Ý ÙÇç¨ ³é³ç³ó³Í Ë½áõÙÁ ×³Ï³ï³·ñ³Ï³Ý Ñ»ï¨³ÝùÝ»ñ ¿ áõÝ»ÝáõÙ Ù³ñ¹áõ Ñ³Ù³ñ: ´ÝáõÃÛáõÝÁ, ÇÝãå»ë Ùß³ÏáõÛÃÁ, Ù³ñ¹áõ íñ³  ÑëÏ³Û³Ï³Ý µ³ñáÛ³Ï³Ý ³½¹»óáõÃÛáõÝ áõÝÇ, ¨  »ñÏáõëÝ ¿É Ýñ³Ý ß³ï µ³Ý»ñáõÙ »Ý å³ñï³íáñ»óÝáõÙ: </w:t>
      </w:r>
    </w:p>
    <w:p w:rsidR="00B340C2" w:rsidRPr="005A2877" w:rsidRDefault="00B340C2" w:rsidP="00DE20BB">
      <w:pPr>
        <w:pStyle w:val="a3"/>
        <w:spacing w:line="245" w:lineRule="auto"/>
        <w:ind w:firstLine="567"/>
        <w:rPr>
          <w:sz w:val="22"/>
          <w:szCs w:val="22"/>
          <w:lang w:val="hy-AM"/>
        </w:rPr>
      </w:pPr>
      <w:r w:rsidRPr="005A2877">
        <w:rPr>
          <w:sz w:val="22"/>
          <w:szCs w:val="22"/>
          <w:lang w:val="hy-AM"/>
        </w:rPr>
        <w:t>â»ËáíÁ ËáñÑáõÙ ¿, áõ½áõÙ ¿, áñ Ù³ñ¹ÇÏ ³åñ»Ý ³é³Ýó Ï»ÕÍÇùÇ, ³½³ï ³åñ»Ý: àñå»ë ¹³ñÇ Ù»Í ÑáõÙ³ÝÇëïÝ»ñÇó Ù»ÏÁ`  Ý³ å³ßïå³ÝáõÙ ¿ Ñ³ë³ñ³Ï Ù³ñ¹áõ Çñ³íáõÝùÝ»ñÁ:</w:t>
      </w:r>
    </w:p>
    <w:p w:rsidR="00B340C2" w:rsidRPr="005A2877" w:rsidRDefault="00B340C2" w:rsidP="00DE20BB">
      <w:pPr>
        <w:pStyle w:val="a3"/>
        <w:spacing w:line="245" w:lineRule="auto"/>
        <w:ind w:firstLine="567"/>
        <w:rPr>
          <w:sz w:val="22"/>
          <w:szCs w:val="22"/>
          <w:lang w:val="hy-AM"/>
        </w:rPr>
      </w:pPr>
      <w:r w:rsidRPr="000401C3">
        <w:rPr>
          <w:sz w:val="22"/>
          <w:szCs w:val="22"/>
          <w:lang w:val="hy-AM"/>
        </w:rPr>
        <w:t>¦</w:t>
      </w:r>
      <w:r>
        <w:rPr>
          <w:sz w:val="22"/>
          <w:szCs w:val="22"/>
          <w:lang w:val="hy-AM"/>
        </w:rPr>
        <w:t>Ð³Õ³ñçÁ</w:t>
      </w:r>
      <w:r w:rsidRPr="000401C3">
        <w:rPr>
          <w:sz w:val="22"/>
          <w:szCs w:val="22"/>
          <w:lang w:val="hy-AM"/>
        </w:rPr>
        <w:t>§</w:t>
      </w:r>
      <w:r w:rsidRPr="005A2877">
        <w:rPr>
          <w:sz w:val="22"/>
          <w:szCs w:val="22"/>
          <w:lang w:val="hy-AM"/>
        </w:rPr>
        <w:t xml:space="preserve"> å³ïÙí³ÍùáõÙ ³Ý³ëÝ³µáõÛÅ Æí³Ý Æí³ÝÇãÁ ´áõñÏÇÝÇÝ áõ ²ÉÛáËÇÝÇÝ ³ëáõÙ ¿. </w:t>
      </w:r>
      <w:r w:rsidRPr="000401C3">
        <w:rPr>
          <w:sz w:val="22"/>
          <w:szCs w:val="22"/>
          <w:lang w:val="hy-AM"/>
        </w:rPr>
        <w:t>¦</w:t>
      </w:r>
      <w:r w:rsidRPr="005A2877">
        <w:rPr>
          <w:sz w:val="22"/>
          <w:szCs w:val="22"/>
          <w:lang w:val="hy-AM"/>
        </w:rPr>
        <w:t>ºë ÙÇïù ¿Ç ³ÝáõÙ, Ã» áñù³Ý ·áÑ, »ñç³ÝÇÏ Ù³ñ¹ÇÏ Ï³Ý: ÆÝãåÇëÇ ×ÝßáÕ áõÅ ¿ ¹³: Ü³Û»ó»ù ³Ûë ÏÛ³ÝùÇÝ, áõÅ»ÕÝ»ñÇ ÉÏïÇáõÃÛáõÝ áõ ³Ý·áñÍáõÃÛáõÝ, ÃáõÛÉ»ñÇ ï·ÇïáõÃÛáõÝ áõ ³Ý³ëÝ³Ï»ñåáõÃÛáõÝ, ãáñë ÏáÕÙÁ ³Ý³ë»ÉÇ ³Õù³ïáõÃÛáõÝ, Ý»ÕáõÃÛáõÝ, ³ÛÉ³ë»ñáõÙ, Ñ³ñµ»óáÕáõÃÛáõÝ, Ï»ÕÍ³íáñáõÃÛáõÝ, ëï³ËáëáõÃÛáõÝ…: ØÇÝã¹»é µáÉáñ ïÝ»ñáõÙ áõ ÷áÕáóÝ»ñáõÙ ÉéáõÃÛáõÝ ¿, ³Ý¹áññ, ù³Õ³ùáõÙ ³åñáÕ ÑÇëáõÝ Ñ³½³ñÇ Ù»ç ãÏ³ Ù»ÏÁ, áñ ×ã³, µ³ñÓñ³Ó³ÛÝ íñ¹áííÇ: Ø»Ýù ï»ëÝáõÙ »Ýù Ýñ³Ýó, áñáÝù ßáõÏ³ »Ý ·ÝáõÙ ÙÃ»ñùÇ, ó»ñ»ÏÝ áõïáõÙ »Ý, ·Çß»ñÁ ùÝáõÙ, ³ëáõÙ »Ý Çñ»Ýó ¹³ï³ñÏ Ëáëù»ñÁ, ³ÙáõëÝ³ÝáõÙ, Í»ñ³ÝáõÙ, µ³ñ»Ñá·³µ³ñ ·»ñ»½Ù³Ý ï³ÝáõÙ Çñ»Ýó ÝÝç»óÛ³ÉÝ»ñÇÝ. ë³Ï³ÛÝ Ù»Ýù ã»Ýù ï»ëÝáõÙ áõ ÉëáõÙ Ýñ³Ýó, áñáÝù ï³é³åáõÙ »Ý, ¨ ³ÛÝ, áñ ³Ñ³íáñ ¿ ÏÛ³ÝùáõÙ, ï»ÕÇ ¿ áõÝ»ÝáõÙ ÏáõÉÇëÝ»ñÇ Ñ»ï¨Á: ²ÏÝ»ñ¨³µ³ñ »ñç³ÝÇÏÝ Çñ»Ý É³í ¿ ½·áõÙ ÉáÏ ³ÛÝ å³ï×³éáí, áñ ¹Åµ³ËïÝ»ñÁ ÉéÇÏ ï³ÝáõÙ »Ý Çñ»Ýó ÉáõÍÁ, ¨ ³é³Ýó ³Û¹ ÉéáõÃÛ³Ý »ñç³ÝÏáõÃÛáõÝÝ ³ÝÏ³ñ»ÉÇ ÏÉÇÝ»ñ: ê³ ÁÝ¹Ñ³Ýáõñ ÑÇåÝá½ ¿: ä»ïù ¿ áñ Ûáõñ³ù³ÝãÛáõñ ·áÑ, »ñç³ÝÇÏ Ù³ñ¹áõ ¹é³Ý Ñ»ï¨Á Ï³Ý·ÝÇ áñ¨¿ Ù»ÏÁ Ùáõñ×Á Ó»éùÇÝ ¨ Ã³Ïáóáí ß³ñáõÝ³Ï ÑÇß»óÝÇ, áñ Ï³Ý ¹Åµ³ËïÝ»ñ, áñ ÇÝãù³Ý ¿É Ý³ »ñç³ÝÇÏ ÉÇÝÇ` ÏÛ³ÝùÁ í³Õ Ã» áõß óáõÛó Ïï³ Ýñ³Ý Çñ Ù³·ÇÉÝ»ñÁ, ÙÇ ÷áñÓ³Ýù Ïå³ÛÃÇ` ÑÇí³Ý¹áõÃÛáõÝ, ³Õù³ïáõÃÛáõÝ, ÏáñáõëïÝ»ñ, ¨ Ýñ³Ý áã áù ãÇ ï»ëÝÇ áõ ãÇ ÉëÇ, ÇÝãå»ë Ý³ ÑÇÙ³ ãÇ ï»ëÝáõÙ áõ ãÇ ÉëáõÙ áõñÇßÝ»ñÇÝ: ê³Ï³ÛÝ Ùáõñ×Á Ó»éùÇÝ ³Û¹ Ù³ñ¹Á ãÏ³, »ñç³ÝÇÏÝ ³åñáõÙ ¿ Çñ Ñ³Ù³ñ, ¨ ³éûñÛ³ Ù³Ýñ Ñá·ë»ñÁ Ñáõ½áõÙ »Ý Ýñ³Ý Ã»Ã¨³ÏÇ, ÇÝãå»ë ù³ÙÇÝ` »ñ»ñáÕ Ï³Õ³Ù³ËÇÇÝ. ¨ ³Ù»Ý ÇÝã ÙÝáõÙ ¿ µ³ñ»Ñ³çáÕ</w:t>
      </w:r>
      <w:r w:rsidRPr="0065275F">
        <w:rPr>
          <w:sz w:val="22"/>
          <w:szCs w:val="22"/>
          <w:lang w:val="hy-AM"/>
        </w:rPr>
        <w:t>§</w:t>
      </w:r>
      <w:r w:rsidRPr="005A2877">
        <w:rPr>
          <w:sz w:val="22"/>
          <w:szCs w:val="22"/>
          <w:lang w:val="hy-AM"/>
        </w:rPr>
        <w:t>:</w:t>
      </w:r>
    </w:p>
    <w:p w:rsidR="00B340C2" w:rsidRPr="005A2877" w:rsidRDefault="00B340C2" w:rsidP="00DE20BB">
      <w:pPr>
        <w:pStyle w:val="a3"/>
        <w:spacing w:line="245" w:lineRule="auto"/>
        <w:ind w:firstLine="567"/>
        <w:rPr>
          <w:sz w:val="22"/>
          <w:szCs w:val="22"/>
          <w:lang w:val="hy-AM"/>
        </w:rPr>
      </w:pPr>
      <w:r w:rsidRPr="005A2877">
        <w:rPr>
          <w:sz w:val="22"/>
          <w:szCs w:val="22"/>
          <w:lang w:val="hy-AM"/>
        </w:rPr>
        <w:lastRenderedPageBreak/>
        <w:t>Øáõñ×Á Ó»éùÇÝ Ù³ñ¹Á ¹³ñÓ³í â»ËáíÁ: Øáõñ×Ç Ã³ÏáóÁ ³ÝÁÝ¹Ñ³ï ÑÇß»óÝáõÙ ¿ Ù³ñ¹Ï³Ýó Çñ»Ýó µ³ñÓñ` Ù³ñ¹Ï³ÛÇÝ å³ñï³Ï³ÝáõÃÛáõÝÝ»ñÁ` ³åñ»É ³ñÅ³Ý³í³Û»É, ³é³Ýó Ï»ÕÍÇùÇ, ³åñ»É ·»Õ»óÇÏ, ³ÛëÇÝùÝ` ë»÷³Ï³Ý ³ßË³ï³Ýùáí, áã Ù»ÏÇÝ ã×Ýß»Éáí…</w:t>
      </w:r>
    </w:p>
    <w:p w:rsidR="00B340C2" w:rsidRPr="005A2877" w:rsidRDefault="00B340C2" w:rsidP="00DE20BB">
      <w:pPr>
        <w:pStyle w:val="a3"/>
        <w:spacing w:line="245" w:lineRule="auto"/>
        <w:ind w:firstLine="567"/>
        <w:rPr>
          <w:sz w:val="22"/>
          <w:szCs w:val="22"/>
          <w:lang w:val="hy-AM"/>
        </w:rPr>
      </w:pPr>
      <w:r w:rsidRPr="005A2877">
        <w:rPr>
          <w:sz w:val="22"/>
          <w:szCs w:val="22"/>
          <w:lang w:val="hy-AM"/>
        </w:rPr>
        <w:t xml:space="preserve">Þ³ñáõÝ³Ï»Éáí ¶á·áÉÇ, Ü»Ïñ³ëáíÇ, ê³ÉïÇÏáí-Þã»¹ñÇÝÇ ·ñ³Ï³Ý  ³í³Ý¹áõÛÃÝ»ñÁ` â»ËáíÁ Çñ »ñÏ»ñáõÙ Ù»Í ï»Õ ïí»ó Ñ³ë³ñ³Ï Ù³ñ¹áõÝ` Ï³é³å³ÝÇÝ, ³ñÑ»ëï³íáñÇÝ, ³ßË³ï³íáñ Ù³ñ¹áõÝ,  ÷áùñÇÏ ïÕ³ÛÇÝ, áñáÝó »ñç³ÝÏáõÃÛáõÝÝ áõ ¹Åµ³ËïáõÃÛáõÝÁ Ëáñ³å»ë Ñáõ½áõÙ ¿ ·ñáÕÇÝ: </w:t>
      </w:r>
    </w:p>
    <w:p w:rsidR="00B340C2" w:rsidRPr="005A2877" w:rsidRDefault="00B340C2" w:rsidP="00DE20BB">
      <w:pPr>
        <w:pStyle w:val="a3"/>
        <w:spacing w:line="245" w:lineRule="auto"/>
        <w:ind w:firstLine="567"/>
        <w:rPr>
          <w:sz w:val="22"/>
          <w:szCs w:val="22"/>
          <w:lang w:val="hy-AM"/>
        </w:rPr>
      </w:pPr>
      <w:r w:rsidRPr="005A2877">
        <w:rPr>
          <w:sz w:val="22"/>
          <w:szCs w:val="22"/>
          <w:lang w:val="hy-AM"/>
        </w:rPr>
        <w:t xml:space="preserve">êñï³ß³ñÅ ¿ ÇÝÝ³ÙÛ³ ì³ÛÝÏ³ ÄáõÏáíÇ Ý³Ù³ÏÁ å³åÇÏÇÝ: öáùñÇÏ   ì³ÛÝÏ³Ý É³ÙåÇ ³Õáï ÉáõÛëÇ ï³Ï ·ñ³Í Ý³Ù³ÏÇ ïáÕ»ñáõÙ ¹ñ»É ¿ Çñ ó³íÝ áõ ï³é³å³ÝùÁ: îÕ³Ý å³ïñ³ëï ¿ </w:t>
      </w:r>
      <w:r w:rsidRPr="000401C3">
        <w:rPr>
          <w:sz w:val="22"/>
          <w:szCs w:val="22"/>
          <w:lang w:val="hy-AM"/>
        </w:rPr>
        <w:t>¦</w:t>
      </w:r>
      <w:r w:rsidRPr="005A2877">
        <w:rPr>
          <w:sz w:val="22"/>
          <w:szCs w:val="22"/>
          <w:lang w:val="hy-AM"/>
        </w:rPr>
        <w:t>Ñ³ïáõó»É</w:t>
      </w:r>
      <w:r w:rsidRPr="000401C3">
        <w:rPr>
          <w:sz w:val="22"/>
          <w:szCs w:val="22"/>
          <w:lang w:val="hy-AM"/>
        </w:rPr>
        <w:t>§</w:t>
      </w:r>
      <w:r w:rsidRPr="005A2877">
        <w:rPr>
          <w:sz w:val="22"/>
          <w:szCs w:val="22"/>
          <w:lang w:val="hy-AM"/>
        </w:rPr>
        <w:t xml:space="preserve"> (³å³·³ÛáõÙ) å³åÇÏÇ É³íáõÃÛáõÝÁ, ÙÇ³ÛÝ Ã» ÇÝùÁ ù³Õ³ùÇó ·³ ·ÛáõÕ, í»ñç ïñí»Ý Çñ ï³é³å³ÝùÝ»ñÇÝ. </w:t>
      </w:r>
      <w:r w:rsidRPr="000401C3">
        <w:rPr>
          <w:sz w:val="22"/>
          <w:szCs w:val="22"/>
          <w:lang w:val="hy-AM"/>
        </w:rPr>
        <w:t>¦</w:t>
      </w:r>
      <w:r w:rsidRPr="005A2877">
        <w:rPr>
          <w:sz w:val="22"/>
          <w:szCs w:val="22"/>
          <w:lang w:val="hy-AM"/>
        </w:rPr>
        <w:t>êÇñ»ÉÇ å³åÇ, ËÕ×³ ÇÝÓ, ï³ñ ÇÝÓ ³Ûëï»ÕÇó ïáõÝ, ·ÛáõÕ, ¿É ×³ñ ãÏ³ ÙÝ³Éáõ…øá áïù»ñÝ ÁÝÏ³Í ³Õ³ãáõÙ »Ù áõ ù»½ Ñ³Ù³ñ ÙÇßï Ï³ÕáÃ»Ù ³ëïÍáõÝ, ï³ñ ÇÝÓ ³Ûëï»ÕÇó, Ã» ã¿ ÏÙ»éÝ»Ù…</w:t>
      </w:r>
      <w:r w:rsidRPr="000401C3">
        <w:rPr>
          <w:sz w:val="22"/>
          <w:szCs w:val="22"/>
          <w:lang w:val="hy-AM"/>
        </w:rPr>
        <w:t>§</w:t>
      </w:r>
      <w:r w:rsidRPr="005A2877">
        <w:rPr>
          <w:sz w:val="22"/>
          <w:szCs w:val="22"/>
          <w:lang w:val="hy-AM"/>
        </w:rPr>
        <w:t>:</w:t>
      </w:r>
    </w:p>
    <w:p w:rsidR="00B340C2" w:rsidRPr="005A2877" w:rsidRDefault="00B340C2" w:rsidP="00DE20BB">
      <w:pPr>
        <w:pStyle w:val="a3"/>
        <w:spacing w:line="245" w:lineRule="auto"/>
        <w:ind w:firstLine="567"/>
        <w:rPr>
          <w:sz w:val="22"/>
          <w:szCs w:val="22"/>
          <w:lang w:val="hy-AM"/>
        </w:rPr>
      </w:pPr>
      <w:r w:rsidRPr="005A2877">
        <w:rPr>
          <w:sz w:val="22"/>
          <w:szCs w:val="22"/>
          <w:lang w:val="hy-AM"/>
        </w:rPr>
        <w:t>ì³ÛÝÏ³Ý ÍéÙé»ó µ»ñ³ÝÁ, ë¨³ó³Í µéáõÝóùáí ëñµ»ó ³ãù»ñÝ áõ Ñ»Ï»Ï³ó:</w:t>
      </w:r>
    </w:p>
    <w:p w:rsidR="00B340C2" w:rsidRPr="005A2877" w:rsidRDefault="00B340C2" w:rsidP="00DE20BB">
      <w:pPr>
        <w:pStyle w:val="a3"/>
        <w:spacing w:line="245" w:lineRule="auto"/>
        <w:ind w:firstLine="567"/>
        <w:rPr>
          <w:sz w:val="22"/>
          <w:szCs w:val="22"/>
          <w:lang w:val="hy-AM"/>
        </w:rPr>
      </w:pPr>
      <w:r w:rsidRPr="000401C3">
        <w:rPr>
          <w:sz w:val="22"/>
          <w:szCs w:val="22"/>
          <w:lang w:val="hy-AM"/>
        </w:rPr>
        <w:t>¦</w:t>
      </w:r>
      <w:r w:rsidRPr="005A2877">
        <w:rPr>
          <w:sz w:val="22"/>
          <w:szCs w:val="22"/>
          <w:lang w:val="hy-AM"/>
        </w:rPr>
        <w:t>ºë ù»½ Ñ³Ù³ñ ÃáõÃáõÝ Ï÷ßñ»Ù, - ß³ñáõÝ³Ï»ó Ý³,- Ï³ÕáÃ»Ù ³ëïÍáõÝ, ÇëÏ Ã» ÙÇ í³ï µ³Ý ³ñÇ, Í»ÍÇñ ÇÝÓ ÇÝãù³Ý áõ½»ë: ÆëÏ Ã» Ùï³Í»</w:t>
      </w:r>
      <w:r>
        <w:rPr>
          <w:sz w:val="22"/>
          <w:szCs w:val="22"/>
          <w:lang w:val="hy-AM"/>
        </w:rPr>
        <w:t xml:space="preserve">ë, áñ »ë å³ñ³å Ãñ¨ Ï·³Ù, »ë, Ç </w:t>
      </w:r>
      <w:r w:rsidRPr="005A2877">
        <w:rPr>
          <w:sz w:val="22"/>
          <w:szCs w:val="22"/>
          <w:lang w:val="hy-AM"/>
        </w:rPr>
        <w:t>ë»ñ øñÇëïáëÇ, ÏËÝ¹ñ»Ù ·áñÍ³Ï³ï³ñÇÝ, áñ Ù³ùñ»Ù Ýñ³ ÏáßÇÏÝ»ñÁ Ï³Ù Ã» ü»¹Ï³ÛÇ ÷áË³ñ»Ý Ñáï³Õ Ï¹³éÝ³Ù: êÇñ»ÉÇ å³åÇ, ¿É ÑÝ³ñ ãÏ³ ÙÝ³Éáõ, ùÇã ¿ ÙÝáõÙ Ù»éÝ»Ù: àõ½áõÙ ¿Ç áïáí ÷³Ëã»Ù ·³Ù ·ÛáõÕÁ, µ³Ûó ÏáßÇÏ ãáõÝ»Ù, í³Ë»ÝáõÙ »Ù ë³éÝ³Ù³ÝÇùÇó: àñ Ù»Í³Ý³Ù, ùá É³íáõÃÛ³Ý Ñ³Ù³ñ Ïå³Ñ»Ù ù»½ áõ áã áùÇ Ùáï ³ÙáÃáí ã»Ù ³ÝÇ, ÇëÏ Ã» Ù»é³ñ, Ï³ÕáÃ»Ù Ñá·áõ¹ Ñ³Ù³ñ, ÇÝãå»ë Ù³ÛñÇÏÇ` ä»É³·»Û³ÛÇ Ñ³Ù³ñ</w:t>
      </w:r>
      <w:r w:rsidRPr="000401C3">
        <w:rPr>
          <w:sz w:val="22"/>
          <w:szCs w:val="22"/>
          <w:lang w:val="hy-AM"/>
        </w:rPr>
        <w:t>§</w:t>
      </w:r>
      <w:r w:rsidRPr="005A2877">
        <w:rPr>
          <w:sz w:val="22"/>
          <w:szCs w:val="22"/>
          <w:lang w:val="hy-AM"/>
        </w:rPr>
        <w:t xml:space="preserve">: </w:t>
      </w:r>
    </w:p>
    <w:p w:rsidR="00B340C2" w:rsidRPr="005A2877" w:rsidRDefault="00B340C2" w:rsidP="00DE20BB">
      <w:pPr>
        <w:pStyle w:val="a3"/>
        <w:spacing w:line="245" w:lineRule="auto"/>
        <w:ind w:firstLine="567"/>
        <w:rPr>
          <w:sz w:val="22"/>
          <w:szCs w:val="22"/>
          <w:lang w:val="hy-AM"/>
        </w:rPr>
      </w:pPr>
      <w:r w:rsidRPr="005A2877">
        <w:rPr>
          <w:sz w:val="22"/>
          <w:szCs w:val="22"/>
          <w:lang w:val="hy-AM"/>
        </w:rPr>
        <w:t>².ä.â»ËáíÁ Çñ »ñÏ»ñáõÙ ³é³ç ¿ ù³ß»É Ñ³ë³ñ³Ï³Ï³Ý ß³Ñ»ñÇÝ Í³é³ÛáÕ Ã»Ù³Ý»ñ: Üñ³ Ñ»ñáëÝ»ñÁ íßïáí áõ Ïñùáï ËáëáõÙ »Ý ×ÝßáÕ Çñ³Ï³ÝáõÃÛ³Ý ³Ý³ñ¹³ñáõÃÛ³Ý, Ù³ñ¹Ï³Ýó ï³é³å³ÝùÝ»ñÇ Ù³ëÇÝ, ë³Ï³ÛÝ ã·Çï»Ý å³Ûù³ñÇ áõÕÇÝ»ñ, ã·Çï»Ý ÏÛ³ÝùÁ ÇÝãå»ë ÷áË»É: ¶ñáÕÁ ÝÏ³ñ³·ñáõÙ ¿ Ù³ñ¹Ï³Ýó ³Ù»ÝûñÛ³ ï³é³å³ÝùÝ»ñÁ: Ø³ñ¹Á Ë³µáõÙ ¿ ÷áùñÇÏ ïÕ³ÛÇÝ, Ëáëï³ÝáõÙ ¿ ¨ ËáëïáõÙÁ ãÇ Ï³ï³ñáõÙ (</w:t>
      </w:r>
      <w:r w:rsidRPr="000401C3">
        <w:rPr>
          <w:sz w:val="22"/>
          <w:szCs w:val="22"/>
          <w:lang w:val="hy-AM"/>
        </w:rPr>
        <w:t>¦</w:t>
      </w:r>
      <w:r>
        <w:rPr>
          <w:sz w:val="22"/>
          <w:szCs w:val="22"/>
          <w:lang w:val="hy-AM"/>
        </w:rPr>
        <w:t>Î»Ýó³Õ³ÛÇÝ Ù³Ýñáõù</w:t>
      </w:r>
      <w:r w:rsidRPr="000401C3">
        <w:rPr>
          <w:sz w:val="22"/>
          <w:szCs w:val="22"/>
          <w:lang w:val="hy-AM"/>
        </w:rPr>
        <w:t>§</w:t>
      </w:r>
      <w:r w:rsidRPr="005A2877">
        <w:rPr>
          <w:sz w:val="22"/>
          <w:szCs w:val="22"/>
          <w:lang w:val="hy-AM"/>
        </w:rPr>
        <w:t xml:space="preserve">): ºí ³ÛÝ, ÇÝã Ï»Ýó³Õ³ÛÇÝ Ù³Ýñáõù ¿ñ (ÏÛ³ÝùáõÙ Ù³ÝñáõùÝ»ñ ã»Ý ÉÇÝáõÙ, ³Ù»Ý Ù»Í ·áñÍ ëÏëíáõÙ ¿ Ù³ÝñáõùÇó), Çñ Ù»ç Éáõñç áÕµ»ñ·áõÃÛáõÝ ¿ å³ñáõÝ³ÏáõÙ: îÕ³ÛÇÝ Ëáñ³å»ë óÝóáõÙ ¿ Ù³ñ¹Ï³ÛÇÝ ëïáñáõÃÛáõÝÁ, áñÇ  Ñ»ï µ³ËíáõÙ ¿ ³é³çÇÝ ³Ý·³Ù. </w:t>
      </w:r>
    </w:p>
    <w:p w:rsidR="00B340C2" w:rsidRPr="005A2877" w:rsidRDefault="00B340C2" w:rsidP="00DE20BB">
      <w:pPr>
        <w:pStyle w:val="a3"/>
        <w:spacing w:line="245" w:lineRule="auto"/>
        <w:ind w:firstLine="567"/>
        <w:rPr>
          <w:sz w:val="22"/>
          <w:szCs w:val="22"/>
          <w:lang w:val="hy-AM"/>
        </w:rPr>
      </w:pPr>
      <w:r w:rsidRPr="005A2877">
        <w:rPr>
          <w:sz w:val="22"/>
          <w:szCs w:val="22"/>
          <w:lang w:val="hy-AM"/>
        </w:rPr>
        <w:t>-Èë»ó»ù, ³Ëñ ¹áõù ³½ÝÇí Ëá</w:t>
      </w:r>
      <w:r w:rsidRPr="000401C3">
        <w:rPr>
          <w:sz w:val="22"/>
          <w:szCs w:val="22"/>
          <w:vertAlign w:val="superscript"/>
          <w:lang w:val="hy-AM"/>
        </w:rPr>
        <w:t>~</w:t>
      </w:r>
      <w:r w:rsidRPr="005A2877">
        <w:rPr>
          <w:sz w:val="22"/>
          <w:szCs w:val="22"/>
          <w:lang w:val="hy-AM"/>
        </w:rPr>
        <w:t>ëù ïíÇù,- Ëáë»ó ²ÉÛáß³Ý ³ÙµáÕç Ù³ñÙÝáí ¹áÕ³Éáí:</w:t>
      </w:r>
    </w:p>
    <w:p w:rsidR="00B340C2" w:rsidRPr="005A2877" w:rsidRDefault="00B340C2" w:rsidP="00DE20BB">
      <w:pPr>
        <w:pStyle w:val="a3"/>
        <w:spacing w:line="245" w:lineRule="auto"/>
        <w:ind w:firstLine="567"/>
        <w:rPr>
          <w:sz w:val="22"/>
          <w:szCs w:val="22"/>
          <w:lang w:val="hy-AM"/>
        </w:rPr>
      </w:pPr>
      <w:r w:rsidRPr="005A2877">
        <w:rPr>
          <w:sz w:val="22"/>
          <w:szCs w:val="22"/>
          <w:lang w:val="hy-AM"/>
        </w:rPr>
        <w:t>´»ÉÛ³¨Á Ó»éùÁ Ã³÷ ïí»ó Ýñ³ íñ³ ¨ ß³ñáõÝ³Ï»ó ù³ÛÉ»É: Ü³ Ëáñ³ëáõ½í³Í ¿ñ Çñ íÇñ³íáñ³ÝùÇ Ù»ç ¨ ³ñ¹»Ý ³é³çí³ å»ë ã¿ñ ÝÏ³ïáõÙ ïÕ³ÛÇ Ý»ñÏ³ÛáõÃÛáõÝÁ: Ü³` ³Û¹ Ù»Í áõ Éáõñç Ù³ñ¹Á, Å³Ù³Ý³Ï ãáõÝ»ñ ïÕ³Ý»ñáí ½µ³Õí»Éáõ: ÆëÏ ²ÉÛáß³Ý Ýëï»ó ÙÇ ³ÝÏÛáõÝáõÙ ¨ ëáëÏáõÙáí å³ïÙáõÙ ¿ñ êáÝÛ³ÛÇÝ, Ã» ÇÝãå»ë Ë³µ»óÇÝ Çñ»Ý: Ü³ ¹áÕáõÙ ¿ñ, Ï³ñÏ³ÙáõÙ, É³ó ÉÇÝáõÙ: ²Û¹ ³é³çÇÝ ³Ý·³Ù ¿ñ Çñ ÏÛ³ÝùáõÙ, áñ Ý³ ³Û¹å»ë ¹»Ù³é¹»Ù Ñ³Ý¹ÇåáõÙ ¿ñ ëïÇÝ: ²é³ç Ý³ ã·Çï»ñ, áñ ³Ûë ³ßË³ñÑáõÙ µ³óÇ ³Ýáõß ï³ÝÓ»ñÇó, ÃËí³ÍùÝ»ñÇó áõ Ã³ÝÏ³ñÅ»ù Å³Ù³óáõÛóÝ»ñÇó, Ï³Ý ¿ÉÇ áõñÇß µ³Ý»ñ, áñáÝù Ù³ÝÏ³Ï³Ý É»½íáõÙ ³ÝáõÝ ãáõÝ»Ý:</w:t>
      </w:r>
    </w:p>
    <w:p w:rsidR="00B340C2" w:rsidRPr="005A2877" w:rsidRDefault="00B340C2" w:rsidP="00DE20BB">
      <w:pPr>
        <w:pStyle w:val="a3"/>
        <w:spacing w:line="245" w:lineRule="auto"/>
        <w:ind w:firstLine="567"/>
        <w:rPr>
          <w:sz w:val="22"/>
          <w:szCs w:val="22"/>
          <w:lang w:val="hy-AM"/>
        </w:rPr>
      </w:pPr>
      <w:r w:rsidRPr="005A2877">
        <w:rPr>
          <w:sz w:val="22"/>
          <w:szCs w:val="22"/>
          <w:lang w:val="hy-AM"/>
        </w:rPr>
        <w:t xml:space="preserve">ºñÏáõ ³ßË³ñÑ` Ù³ÝÏ³Ý ³ßË³ñÑÁ ¨ Ù»Í»ñÇ ³ßË³ñÑÁ: àñù³Ý ³í»ÉÇ Ù»Í ¿ Ë½áõÙÝ ³Ûë »ñÏáõ ³ßË³ñÑÝ»ñÇ ÙÇç¨, ³ÛÝù³Ý ³í»ÉÇ Ù»Í áÕµ»ñ·áõÃÛáõÝ »Ý ³åñáõÙ ÷áùñ»ñÁ: </w:t>
      </w:r>
    </w:p>
    <w:p w:rsidR="00B340C2" w:rsidRPr="005A2877" w:rsidRDefault="00B340C2" w:rsidP="00DE20BB">
      <w:pPr>
        <w:pStyle w:val="a3"/>
        <w:spacing w:line="245" w:lineRule="auto"/>
        <w:ind w:firstLine="567"/>
        <w:rPr>
          <w:sz w:val="22"/>
          <w:szCs w:val="22"/>
          <w:lang w:val="hy-AM"/>
        </w:rPr>
      </w:pPr>
      <w:r w:rsidRPr="000401C3">
        <w:rPr>
          <w:sz w:val="22"/>
          <w:szCs w:val="22"/>
          <w:lang w:val="hy-AM"/>
        </w:rPr>
        <w:t>¦</w:t>
      </w:r>
      <w:r>
        <w:rPr>
          <w:sz w:val="22"/>
          <w:szCs w:val="22"/>
          <w:lang w:val="hy-AM"/>
        </w:rPr>
        <w:t>ìÇßïÁ</w:t>
      </w:r>
      <w:r w:rsidRPr="000401C3">
        <w:rPr>
          <w:sz w:val="22"/>
          <w:szCs w:val="22"/>
          <w:lang w:val="hy-AM"/>
        </w:rPr>
        <w:t>§</w:t>
      </w:r>
      <w:r w:rsidRPr="005A2877">
        <w:rPr>
          <w:sz w:val="22"/>
          <w:szCs w:val="22"/>
          <w:lang w:val="hy-AM"/>
        </w:rPr>
        <w:t xml:space="preserve">  å³ïÙí³ÍùáõÙ â»ËáíÁ ÝÏ³ñ³·ñáõÙ ¿, Ã» ÇÝãå»ë Ï³é³å³Ý ÆáÝ³ äáï³åáíÇ ÙÇ³Ï ïÕ³Ý` »ñÇï³ë³ñ¹ Îáõ½Ù³Ý, Ù³Ñ³ó»É ¿: ²ÝÑáõÝ íÇßï ¿ ³åñáõÙ Ñ³ÛñÁ, ÇÝãå»ë Ï³ñáÕ ¿ ³åñ»É ³Ù»Ý ÙÇ ³½ÝÇí, Ù³ùáõñ Ñá·Ç: Ð³ÛñÁ Ùï³ÍáõÙ ¿, áñ Ù³ÑÁ ëË³Éí»É ¿, Çñ ÏÛ³ÝùÁ å»ïù ¿ ³é³ç í»ñóÝ»ñ: àñ¹»ÏáñáõÛë Ñ³ÛñÁ ó³ÝÏ³ÝáõÙ ¿ áñ¨¿ Ù»ÏÇ Ñ»ï ÏÇë»É Çñ íÇßïÁ, µ³Ûó áã áù  ãÇ áõ½áõÙ Éë»É Ýñ³Ý, ¨ Ý³ Çñ íÇßïÁ å³ïÙáõÙ ¿ ÓÇáõÝ, ¨ ÇÝã… ÓÇÝ Çñ ïÇñáç Ó»éùÁ ÉÇ½áõÙ ¿,  ¨ ÃíáõÙ ¿,  Ã» ³ñï³ëíáõÙ ¿: Î»Ý¹³Ýáõ Ù»ç ³í»ÉÇ ß³ï Ï³ñ»ÏóáõÃÛáõÝ, ½·³óáõÙÝ»ñ ·ïÝí»óÇÝ, ù³Ý »ë³ë»ñ Ù³ñ¹Ï³Ýó Ù»ç: </w:t>
      </w:r>
    </w:p>
    <w:p w:rsidR="00B340C2" w:rsidRPr="005A2877" w:rsidRDefault="00B340C2" w:rsidP="00DE20BB">
      <w:pPr>
        <w:pStyle w:val="a3"/>
        <w:spacing w:line="245" w:lineRule="auto"/>
        <w:ind w:firstLine="567"/>
        <w:rPr>
          <w:sz w:val="22"/>
          <w:szCs w:val="22"/>
          <w:lang w:val="hy-AM"/>
        </w:rPr>
      </w:pPr>
      <w:r w:rsidRPr="005A2877">
        <w:rPr>
          <w:sz w:val="22"/>
          <w:szCs w:val="22"/>
          <w:lang w:val="hy-AM"/>
        </w:rPr>
        <w:t xml:space="preserve">      ²ÛÝ ÙÇïùÁ, áñ Ù³ñ¹ÇÏ ³åñáõÙ »Ý áã ³ÛÝå»ë, ÇÝãå»ë å»ïù ¿, Ëáñ³å»ë Ñáõ½áõÙ ¿ñ â»ËáíÇÝ: Ø³ñ¹Ï³Ýó Ùïù»ñÝ áõ ½·³óÙáõÝùÝ»ñÁ å³ï»Ý³íáñí³Í ¿ÇÝ: ¶ñáÕÇ ÑáõÙáñÁ ³ëïÇ×³Ý³µ³ñ í»ñ³ÍíáõÙ ¿ áõÅ»Õ ë³ñÏ³½ÙÇ: ºñÇï³ë³ñ¹ ãÇÝáíÝÇÏÁ ë³ñë³÷Çó Ù»éÝáõÙ ¿, »ñµ ÷éßï³Éáí` å³ï³Ñ³Ï³Ýáñ»Ý Ãáõù ¿ ó³ÛïáõÙ  ×³Õ³ï ·»Ý»ñ³ÉÇ ·ÉËÇÝ (</w:t>
      </w:r>
      <w:r w:rsidRPr="000401C3">
        <w:rPr>
          <w:sz w:val="22"/>
          <w:szCs w:val="22"/>
          <w:lang w:val="hy-AM"/>
        </w:rPr>
        <w:t>¦</w:t>
      </w:r>
      <w:r>
        <w:rPr>
          <w:sz w:val="22"/>
          <w:szCs w:val="22"/>
          <w:lang w:val="hy-AM"/>
        </w:rPr>
        <w:t>âÇÝáíÝÇÏÇ Ù³ÑÁ</w:t>
      </w:r>
      <w:r w:rsidRPr="000401C3">
        <w:rPr>
          <w:sz w:val="22"/>
          <w:szCs w:val="22"/>
          <w:lang w:val="hy-AM"/>
        </w:rPr>
        <w:t>§</w:t>
      </w:r>
      <w:r w:rsidRPr="005A2877">
        <w:rPr>
          <w:sz w:val="22"/>
          <w:szCs w:val="22"/>
          <w:lang w:val="hy-AM"/>
        </w:rPr>
        <w:t xml:space="preserve">): </w:t>
      </w:r>
    </w:p>
    <w:p w:rsidR="00B340C2" w:rsidRPr="005A2877" w:rsidRDefault="00B340C2" w:rsidP="00DE20BB">
      <w:pPr>
        <w:pStyle w:val="a3"/>
        <w:spacing w:line="245" w:lineRule="auto"/>
        <w:ind w:firstLine="567"/>
        <w:rPr>
          <w:sz w:val="22"/>
          <w:szCs w:val="22"/>
          <w:lang w:val="hy-AM"/>
        </w:rPr>
      </w:pPr>
      <w:r w:rsidRPr="005A2877">
        <w:rPr>
          <w:sz w:val="22"/>
          <w:szCs w:val="22"/>
          <w:lang w:val="hy-AM"/>
        </w:rPr>
        <w:t xml:space="preserve">â»ËáíÁ Çñ »ñÏ»ñáõÙ ³é³ç ¿ ù³ß»É Ñ³ë³ñ³Ï³Ï³Ý ß³Ñ»ñÇÝ Í³é³ÛáÕ Ã»Ù³Ý»ñ: Ü³ Çñ ÅáÕáíñ¹Ç, Ñ³Ûñ»ÝÇùÇ µ³Ëïáí ³åñáÕ, Ï»Ýë³Ï³Ýáñ»Ý ß³Ñ³·ñ·éí³Í ³ÏïÇí ù³Õ³ù³óÇ ¿ñ: ²ÝË½»ÉÇáñ»Ý Ï³åí³Í ÉÇÝ»Éáí ÅáÕáíñ¹Ç Ñ»ï, Ýñ³ ï³é³å³ÝùÝ»ñÇ áõ »ñ³½³ÝùÝ»ñÇ Ñ»ï, </w:t>
      </w:r>
      <w:r w:rsidRPr="005A2877">
        <w:rPr>
          <w:sz w:val="22"/>
          <w:szCs w:val="22"/>
          <w:lang w:val="hy-AM"/>
        </w:rPr>
        <w:lastRenderedPageBreak/>
        <w:t>â»ËáíÁ ÑáõÙ³ÝÇëï ·ñáÕÇ Ù»Í ï³Õ³Ý¹áí óáõÛó ïí»ó, áñ ÑÇÝ Ñ³ë³ñ³ÏáõÃÛáõÝÁ ¹³ï³å³ñïí³Í ¿ ÏáñÍ³ÝÙ³Ý: ÎáñÍ³ÝíáõÙ ¿ µ³É»Ýáõ ³Û·ÇÝ: î»ñ»ñÁ ã»Ý Ï³ñáÕ³ÝáõÙ ÷ñÏ»É ³ÛÝ: ²Û·áõ ÏáñÍ</w:t>
      </w:r>
      <w:r>
        <w:rPr>
          <w:sz w:val="22"/>
          <w:szCs w:val="22"/>
          <w:lang w:val="hy-AM"/>
        </w:rPr>
        <w:t>³ÝáõÙÁ Ýñ³ ï»ñ»ñÇ ¹³ï³í×ÇéÝ ¿ (</w:t>
      </w:r>
      <w:r w:rsidRPr="000401C3">
        <w:rPr>
          <w:sz w:val="22"/>
          <w:szCs w:val="22"/>
          <w:lang w:val="hy-AM"/>
        </w:rPr>
        <w:t>¦</w:t>
      </w:r>
      <w:r w:rsidRPr="005A2877">
        <w:rPr>
          <w:sz w:val="22"/>
          <w:szCs w:val="22"/>
          <w:lang w:val="hy-AM"/>
        </w:rPr>
        <w:t>´³É»Ýáõ ³Û·ÇÝ</w:t>
      </w:r>
      <w:r w:rsidRPr="000401C3">
        <w:rPr>
          <w:sz w:val="22"/>
          <w:szCs w:val="22"/>
          <w:lang w:val="hy-AM"/>
        </w:rPr>
        <w:t>§</w:t>
      </w:r>
      <w:r w:rsidRPr="005A2877">
        <w:rPr>
          <w:sz w:val="22"/>
          <w:szCs w:val="22"/>
          <w:lang w:val="hy-AM"/>
        </w:rPr>
        <w:t>):</w:t>
      </w:r>
    </w:p>
    <w:p w:rsidR="00B340C2" w:rsidRPr="005A2877" w:rsidRDefault="00B340C2" w:rsidP="00DE20BB">
      <w:pPr>
        <w:pStyle w:val="a3"/>
        <w:spacing w:line="245" w:lineRule="auto"/>
        <w:ind w:firstLine="567"/>
        <w:rPr>
          <w:sz w:val="22"/>
          <w:szCs w:val="22"/>
          <w:lang w:val="hy-AM"/>
        </w:rPr>
      </w:pPr>
      <w:r w:rsidRPr="005A2877">
        <w:rPr>
          <w:sz w:val="22"/>
          <w:szCs w:val="22"/>
          <w:lang w:val="hy-AM"/>
        </w:rPr>
        <w:t xml:space="preserve">â»ËáíÁ ÇÙ³ëï³íáñáõÙ ¿ ÏÛ³ÝùÁ, ³ñÃÝ³óÝáõÙ ¿ Ù³ñ¹áõ ·Çï³ÏóáõÃÛáõÝÝ Çñ ßñç³å³ïÇ Ñ³Ý¹»å ¨ ½³ñ·³óÝáõÙ ¿ ÁÝ¹Ñ³Ýáõñ, µ³ñÓñ ß³Ñ»ñÇÝ Í³é³Û»Éáõ ·³Õ³÷³ñÁ: </w:t>
      </w:r>
      <w:r w:rsidRPr="000401C3">
        <w:rPr>
          <w:sz w:val="22"/>
          <w:szCs w:val="22"/>
          <w:lang w:val="hy-AM"/>
        </w:rPr>
        <w:t>¦</w:t>
      </w:r>
      <w:r>
        <w:rPr>
          <w:sz w:val="22"/>
          <w:szCs w:val="22"/>
          <w:lang w:val="hy-AM"/>
        </w:rPr>
        <w:t>ÐÇí³Ý¹³ë»ÝÛ³Ï N6</w:t>
      </w:r>
      <w:r w:rsidRPr="000401C3">
        <w:rPr>
          <w:sz w:val="22"/>
          <w:szCs w:val="22"/>
          <w:lang w:val="hy-AM"/>
        </w:rPr>
        <w:t>§</w:t>
      </w:r>
      <w:r w:rsidRPr="005A2877">
        <w:rPr>
          <w:sz w:val="22"/>
          <w:szCs w:val="22"/>
          <w:lang w:val="hy-AM"/>
        </w:rPr>
        <w:t xml:space="preserve"> å³ïÙí³ÍùáõÙ ·ñáõÙ ¿. </w:t>
      </w:r>
      <w:r w:rsidRPr="000401C3">
        <w:rPr>
          <w:sz w:val="22"/>
          <w:szCs w:val="22"/>
          <w:lang w:val="hy-AM"/>
        </w:rPr>
        <w:t>¦</w:t>
      </w:r>
      <w:r w:rsidRPr="005A2877">
        <w:rPr>
          <w:sz w:val="22"/>
          <w:szCs w:val="22"/>
          <w:lang w:val="hy-AM"/>
        </w:rPr>
        <w:t>²ÛÝ Ù³ñ¹ÇÏ, áñáÝù å³ßïáÝ³Ï³Ý, ·áñÍ³ñ³ñ í»ñ³µ»ñÙáõÝù áõÝ»Ý ¹»åÇ áõñÇßÇ ï³é³å³ÝùÁ, ûñÇÝ³Ï` ¹³ï³íáñÝ»ñÁ, áëïÇÏ³ÝÝ»ñÁ, µÅÇßÏÝ»ñÁ, Å³Ù³Ý³ÏÇ ÁÝÃ³óùáõÙ, ëáíáñ³Ï³Ý ¹³éÝ³Éáõ Ñ»ï¨³Ýùáí, ³ÛÝ ³ëïÇ×³Ý ù³ñëÇñï »Ý ¹³éÝáõÙ, áñ »Ã» ó³ÝÏ³Ý³Ý ¿É` ã»Ý Ï³ñáÕ Çñ»Ýó ÑÇí³Ý¹Ý»ñÇÝ í»ñ³µ»ñí»É ³ÛÉ Ï»ñå, ù³Ý Ó¨³Ï³Ýáñ»Ý: ²Ûë ï»ë³Ï»ïÇó Ýñ³Ýù áãÝãáí ã»Ý ½³Ý³½³ÝíáõÙ Çñ»Ýó ï³Ý Ñ»ïÝ³µ³ÏáõÙ áãË³ñ ¨ ÑáñÃ  ÙáñÃáÕ áõ Ýñ³Ýó ³ñÛáõÝÁ ãÝÏ³ïáÕ ·»ÕçáõÏÇó: ÆëÏ ¹»åÇ ³ÝÑ³ïÁ Ó¨³Ï³Ý, ³ÝÑá·Ç í»ñ³µ»ñÙáõÝù óáõÛó ï³Éáõ ¹»åùáõÙ` ³ÝÙ»Õ Ù³ñ¹áõÝ µáÉáñ Çñ³íáõÝùÝ»ñÇó ½ñÏ»Éáõ ¨ ï³Å³Ý³ÏÇñ ³ßË³ï³ÝùÇ ¹³ï³å³ñï»Éáõ Ñ³Ù³ñ ¹³ï³íáñÇÝ å»ïù ¿ ÙÇ³ÛÝ ÙÇ µ³Ý` Å³Ù³Ý³Ï: ØÇ³ÛÝ Å³Ù³Ý³Ï, áñå»ë½Ç å³Ñå³ÝÇ áñáß Ó¨³Ï³ÝáõÃÛáõÝÝ»ñ, áñáÝó Ñ³Ù³ñ ¹³ï³íáñÇÝ éá×ÇÏ »Ý í×³ñáõÙ,¨ ³ÛÝáõÑ»ï¨ ³Ù»Ý ÇÝã í»ñç³ó³Í ¿: Ð»ïá ³ñ¹³ñáõÃÛáõÝ ¨ å³ßïå³ÝáõÃÛáõÝ ÷ÝïñÇñ ³Û¹ ÷áùñÇÏ, ³Û¹ Ï»Õïáï ù³Õ³ùáõÙ, »ñÏ³ÃáõÕáõó  »ñÏáõ Ñ³ñÛáõñ í»ñëï Ñ»é³íáñáõÃÛ³Ý íñ³: ºí ÙÇ±Ã» ÝáõÛÝÇëÏ ÍÇÍ³Õ»ÉÇ ã¿ Ùï³Í»É ³ñ¹³ñáõÃÛ³Ý Ù³ëÇÝ, »ñµ ³Ù»Ý ÙÇ µéÝáõÃÛáõÝ Ñ³ë³ñ³ÏáõÃÛáõÝÝ ÁÝ¹áõÝáõÙ ¿ áñå»ë Ë»É³óÇ ¨ Ýå³ï³Ï³Ñ³ñÙ³ñ ³ÝÑñ³Å»ßïáõÃÛáõÝ, ¨ áÕáñÙ³ÍáõÃÛ³Ý ³Ù»Ý ÙÇ ³Ïï, ûñÇÝ³Ï` ³ñ¹³ñ³óÙ³Ý ¹³ï³í×Çé, ³é³ç ¿ µ»ñáõÙ ¹Å·áÑáõÃÛ³Ý, ùÇÝ³ËÝ¹ñáõÃÛ³Ý ½·³óáõÙÇ Ù»Í åáéÃÏáõÙ</w:t>
      </w:r>
      <w:r w:rsidRPr="000401C3">
        <w:rPr>
          <w:sz w:val="22"/>
          <w:szCs w:val="22"/>
          <w:lang w:val="hy-AM"/>
        </w:rPr>
        <w:t>§</w:t>
      </w:r>
      <w:r w:rsidRPr="005A2877">
        <w:rPr>
          <w:sz w:val="22"/>
          <w:szCs w:val="22"/>
          <w:lang w:val="hy-AM"/>
        </w:rPr>
        <w:t>:</w:t>
      </w:r>
      <w:r w:rsidRPr="005A2877">
        <w:rPr>
          <w:sz w:val="22"/>
          <w:szCs w:val="22"/>
          <w:lang w:val="hy-AM"/>
        </w:rPr>
        <w:tab/>
        <w:t xml:space="preserve"> </w:t>
      </w:r>
    </w:p>
    <w:p w:rsidR="00B340C2" w:rsidRPr="005A2877" w:rsidRDefault="00B340C2" w:rsidP="00DE20BB">
      <w:pPr>
        <w:pStyle w:val="a3"/>
        <w:spacing w:line="245" w:lineRule="auto"/>
        <w:ind w:firstLine="567"/>
        <w:rPr>
          <w:sz w:val="22"/>
          <w:szCs w:val="22"/>
          <w:lang w:val="hy-AM"/>
        </w:rPr>
      </w:pPr>
      <w:r w:rsidRPr="005A2877">
        <w:rPr>
          <w:sz w:val="22"/>
          <w:szCs w:val="22"/>
          <w:lang w:val="hy-AM"/>
        </w:rPr>
        <w:t>àñå»ë ¹³ñÇ Ù»Í ÑáõÙ³ÝÇëïÝ»ñÇó Ù»ÏÁ, â»ËáíÁ å³ßïå³ÝáõÙ ¿ Ñ³ë³ñ³Ï  Ù³ñ¹áõ Çñ³íáõÝùÝ»ñÁ: Ü³ Ï»Ýë³Ï³Ý ³ÝÑñ³Å»ßïáõÃÛáõÝ ¿ñ Ñ³Ù³ñáõÙ ÅáÕáíñ¹Ç Ñ»ï ÉÇÝ»ÉÁ, ÅáÕáíñ¹ÇÝ Í³é³Û»ÉÁ, û·Ý»ÉÁ: ºñµ 1892 Ã. èáõë³ëï³ÝáõÙ ½³ñÑáõñ»ÉÇ ëáí ï³ñ³Íí»ó, â»ËáíÁ µÅßÏÇ ¨ ·ñáÕÇ Ù»Í Ù³ñ¹³ëÇñáõÃÛ³Ùµ û·ÝáõÙ ¿ñ ëáíÛ³ÉÝ»ñÇÝ: Ü³ áñå»ë µÅÇßÏ ¨ Ñ³ë³ñ³Ï³Ï³Ý ·áñÍÇã, Í³í³É»É ¿ñ ÑëÏ³Û³Ï³Ý ³ßË³ï³Ýù, Ï³½Ù³Ï»ñå»É ¿ñ µáõÅû·ÝáõÃÛ³Ý Ï³Û³ÝÝ»ñ, ÁÝ¹áõÝ»É ¿ñ ÑÇí³Ý¹Ý»ñÇÝ, Ûáõñ³ù³ÝãÛáõñ ÑÇí³Ý¹Ç Ñ³Ù³ñ ·ï»É ¿ñ ë÷á÷³ÝùÇ ç»ñÙ Ëáëù»ñ: Ü³ ßñç»É ¿ñ ·ÛáõÕ»ñÁ, Ï³ñ¹³ó»É ½»ÏáõóáõÙÝ»ñ, ÑÇÙÝ»É  ·ÛáõÕ³Ï³Ý ¹åñáóÝ»ñ, µ³ó»É ÷áëïÇ µ³Å³ÝÙáõÝù, ³ÝóÏ³óñ»É Ýáñ Ë×áõÕÇ, ³ÝÓ³Ùµ Ñ»ï¨»É ³Û¹ ³Ù»ÝÇ ßÇÝ³ñ³ñáõÃÛ³ÝÁ, Õ»Ï³í³ñ»É Ù³ñ¹³Ñ³Ù³ñÇ ³ßË³ï³ÝùÁ: ²Ûë ³Ù»ÝÁ ËáëáõÝ ÷³ëï»ñ »Ý â»ËáíÇ ³Ýë³ÑÙ³Ý ÑáõÙ³ÝÇ½ÙÇ:</w:t>
      </w:r>
    </w:p>
    <w:p w:rsidR="00B340C2" w:rsidRPr="005A2877" w:rsidRDefault="00B340C2" w:rsidP="00DE20BB">
      <w:pPr>
        <w:pStyle w:val="a3"/>
        <w:spacing w:line="245" w:lineRule="auto"/>
        <w:ind w:firstLine="567"/>
        <w:rPr>
          <w:sz w:val="22"/>
          <w:szCs w:val="22"/>
          <w:lang w:val="hy-AM"/>
        </w:rPr>
      </w:pPr>
      <w:r w:rsidRPr="005A2877">
        <w:rPr>
          <w:sz w:val="22"/>
          <w:szCs w:val="22"/>
          <w:lang w:val="hy-AM"/>
        </w:rPr>
        <w:t>².ä. â»ËáíÁ Çñ ÅáÕáíñ¹Ç, Ñ³Ûñ»ÝÇùÇ µ³Ëïáí ³åñáÕ, Ï»Ýë³Ï³Ýáñ»Ý ß³Ñ³·ñ·éí³Í ³ÏïÇí ù³Õ³ù³óÇ ¿ñ. ÄËï»Éáí ÑÇÝÁ, áÕçáõÝáõÙ ¿ñ ³ÛÝ ÝáñÁ, áñÁ Ñ³çáñ¹»Éáõ ¿ ¹ñ³Ý: àñå»ë Ñ³Ûñ»Ý³ë»ñ, Ù»Í ÑáõÙ³ÝÇëï` Ý³ ïá·áñí³Í ¿ñ Éáõë³íáñ ³å³·³ÛÇ ï»Ýãáí, Ñ³ñ·³Ýùáí ¨ Ù»Í³ñ³Ýùáí ¹»åÇ Ù³ñ¹ÇÏ, ¨ Çñ ³é³ç³íáñ ·³Õ³÷³ñÝ»ñáí, Çñ µ³ñÓñ ³ñí»ëïáí Ý³ Ã³ÝÏ ¿ µáÉáñ ÅáÕáíáõñ¹Ý»ñÇÝ:</w:t>
      </w:r>
    </w:p>
    <w:p w:rsidR="00B340C2" w:rsidRPr="005A2877" w:rsidRDefault="00B340C2" w:rsidP="00DE20BB">
      <w:pPr>
        <w:pStyle w:val="a3"/>
        <w:spacing w:line="245" w:lineRule="auto"/>
        <w:ind w:firstLine="567"/>
        <w:rPr>
          <w:sz w:val="22"/>
          <w:szCs w:val="22"/>
          <w:lang w:val="hy-AM"/>
        </w:rPr>
      </w:pPr>
      <w:r w:rsidRPr="000401C3">
        <w:rPr>
          <w:sz w:val="22"/>
          <w:szCs w:val="22"/>
          <w:lang w:val="hy-AM"/>
        </w:rPr>
        <w:t>¦</w:t>
      </w:r>
      <w:r w:rsidRPr="005A2877">
        <w:rPr>
          <w:sz w:val="22"/>
          <w:szCs w:val="22"/>
          <w:lang w:val="hy-AM"/>
        </w:rPr>
        <w:t>ø»éÇ ì³ÝÛ³</w:t>
      </w:r>
      <w:r w:rsidRPr="000401C3">
        <w:rPr>
          <w:sz w:val="22"/>
          <w:szCs w:val="22"/>
          <w:lang w:val="hy-AM"/>
        </w:rPr>
        <w:t>§</w:t>
      </w:r>
      <w:r w:rsidRPr="005A2877">
        <w:rPr>
          <w:sz w:val="22"/>
          <w:szCs w:val="22"/>
          <w:lang w:val="hy-AM"/>
        </w:rPr>
        <w:t xml:space="preserve"> åÇ»ëáõÙ ²ëïñáíÝ ³ëáõÙ ¿. </w:t>
      </w:r>
      <w:r w:rsidRPr="000401C3">
        <w:rPr>
          <w:sz w:val="22"/>
          <w:szCs w:val="22"/>
          <w:lang w:val="hy-AM"/>
        </w:rPr>
        <w:t>¦</w:t>
      </w:r>
      <w:r w:rsidRPr="005A2877">
        <w:rPr>
          <w:sz w:val="22"/>
          <w:szCs w:val="22"/>
          <w:lang w:val="hy-AM"/>
        </w:rPr>
        <w:t>²Ù»Ý³¹Åí³ñ  ¨ ³Ù»Ý³»ñÏ³ñ Ñ»é³íáñ ×³Ý³å³ñÑÝ ³Ý·³Ù Ñ³Ý¹áõñÅ»ÉÇ ¿, »Ã» Ñ»éíáõÙ »ñ¨áõÙ ¿ Ýå³ï³ÏÁ: ÆÝãù³Ý ¿É Ñ»éáõ ÉÇÝÇ Ë³í³ñ ³Ýï³éÇ ÙÇçáí ³ÝóÝáÕ ×³Ý³å³ñÑÁ, ³ÛÝáõ³Ù»Ý³ÛÝÇí Ý³ Ï³ñ× ¿ ÃíáõÙ, »Ã» Ñ»éíáõÙ »ñ¨áõÙ ¿ ÙÇ ÉáõÛë, áñÇÝ ùá ³Ù»Ý ÙÇ ù³ÛÉÁ ³í»ÉÇ áõ ³í»ÉÇ ¿ Ùáï»óÝáõÙ</w:t>
      </w:r>
      <w:r w:rsidRPr="000401C3">
        <w:rPr>
          <w:sz w:val="22"/>
          <w:szCs w:val="22"/>
          <w:lang w:val="hy-AM"/>
        </w:rPr>
        <w:t>§</w:t>
      </w:r>
      <w:r w:rsidRPr="005A2877">
        <w:rPr>
          <w:sz w:val="22"/>
          <w:szCs w:val="22"/>
          <w:lang w:val="hy-AM"/>
        </w:rPr>
        <w:t>:</w:t>
      </w:r>
    </w:p>
    <w:p w:rsidR="00B340C2" w:rsidRPr="005A2877" w:rsidRDefault="00B340C2" w:rsidP="00DE20BB">
      <w:pPr>
        <w:pStyle w:val="a3"/>
        <w:spacing w:line="245" w:lineRule="auto"/>
        <w:ind w:firstLine="567"/>
        <w:rPr>
          <w:sz w:val="22"/>
          <w:szCs w:val="22"/>
          <w:lang w:val="hy-AM"/>
        </w:rPr>
      </w:pPr>
      <w:r w:rsidRPr="005A2877">
        <w:rPr>
          <w:sz w:val="22"/>
          <w:szCs w:val="22"/>
          <w:lang w:val="hy-AM"/>
        </w:rPr>
        <w:t xml:space="preserve">²ñí»ëï³·»ïÁ Ï»Ý¹³ÝÇ ¿ áõ ëÇñ»ÉÇ Çñ Ñ³Ûñ»Ý³ëÇñáõÃÛ³Ùµ, ÅáÕáíñ¹ÇÝ  ÝíÇñí³ÍáõÃÛ³Ùµ, ÅáÕáíñ¹Ç ÝÏ³ïÙ³Ùµ ·ñáÕÇ µ³ñÓñ³·áõÛÝ å³ï³ëË³Ý³ïíáõÃÛ³Ý ½·³óáõÙáí ¨ ÇëÏ³Ï³Ý ÑáõÙ³ÝÇ½Ùáí: </w:t>
      </w:r>
      <w:r w:rsidRPr="000401C3">
        <w:rPr>
          <w:sz w:val="22"/>
          <w:szCs w:val="22"/>
          <w:lang w:val="hy-AM"/>
        </w:rPr>
        <w:t>¦</w:t>
      </w:r>
      <w:r w:rsidRPr="005A2877">
        <w:rPr>
          <w:sz w:val="22"/>
          <w:szCs w:val="22"/>
          <w:lang w:val="hy-AM"/>
        </w:rPr>
        <w:t>Ð»ÕÇÝ³ÏÁ å»ïù ¿ ÑáõÙ³ÝÇëï ÉÇÝÇ ÙÇÝã¨ »ÕáõÝ·Ý»ñÇ Í³ÛñÁ</w:t>
      </w:r>
      <w:r w:rsidRPr="000401C3">
        <w:rPr>
          <w:sz w:val="22"/>
          <w:szCs w:val="22"/>
          <w:lang w:val="hy-AM"/>
        </w:rPr>
        <w:t>§</w:t>
      </w:r>
      <w:r w:rsidRPr="005A2877">
        <w:rPr>
          <w:sz w:val="22"/>
          <w:szCs w:val="22"/>
          <w:lang w:val="hy-AM"/>
        </w:rPr>
        <w:t>,-³ë»É ¿ â»ËáíÁ:</w:t>
      </w:r>
    </w:p>
    <w:p w:rsidR="00B340C2" w:rsidRPr="005A2877" w:rsidRDefault="00B340C2" w:rsidP="00DE20BB">
      <w:pPr>
        <w:pStyle w:val="a3"/>
        <w:spacing w:line="245" w:lineRule="auto"/>
        <w:ind w:firstLine="567"/>
        <w:rPr>
          <w:sz w:val="22"/>
          <w:szCs w:val="22"/>
          <w:lang w:val="hy-AM"/>
        </w:rPr>
      </w:pPr>
      <w:r w:rsidRPr="005A2877">
        <w:rPr>
          <w:sz w:val="22"/>
          <w:szCs w:val="22"/>
          <w:lang w:val="hy-AM"/>
        </w:rPr>
        <w:t>Æñ Ù»Í Å³é³Ý·áõÃÛ³Ùµ â»ËáíÁ Ñ³ñëï³óñ»ó éáõë ·ñ³Ï³ÝáõÃÛáõÝÁ, Ñ³ëï³ï»Éáí Ï³ñ× å³ïÙí³ÍùÇ µ³ñÓñ Å³ÝñÁ: ¶ñáÕÁ ÇÙ³ëï³íáñáõÙ ¿ ÏÛ³ÝùÁ, ³ñÃÝ³óÝáõÙ ¿ Ù³ñ¹áõ ·Çï³ÏóáõÃÛáõÝÝ Çñ ßñç³å³ïÇ Ñ³Ý¹»å ¨ ½³ñ·³óÝáõÙ ¿ Ù³ñ¹ÏáõÃÛ³Ý ÁÝ¹Ñ³Ýáõñ, µ³ñÓñ ß³Ñ»ñÇÝ Í³é³Û»Éáõ ·³Õ³÷³ñÁ: Ü³ óáõÛó ¿ ï³ÉÇë éáõë É³í³·áõÛÝ Ù³ñ¹Ï³Ýó` Çñ»Ýó ßñç³å³ïáÕ ÏÛ³ÝùÇó Ñ³ëáõÝ³óáÕ ¹Å·áÑáõÃÛáõÝÁ, Ýñ³Ýó ³ÝÑ³Ý·ëïáõÃÛáõÝÁ èáõë³ëï³ÝÇ É³í³·áõÛÝ ³å³·³ÛÇ Ñ³Ù³ñ: Æñ ëï»ÕÍ³·áñÍáõÃÛáõÝÝ»ñáõÙ Ý³ áã ÙÇ³ÛÝ Í³ÕñáõÙ ¿ñ ·é»ÑÏáõÃÛáõÝÁ, ëïáñáõÃÛáõÝÁ, Ñ³ë³ñ³Ï³Ï³Ý ã³ñÇùÝ áõ ³ÛÉ³Ý¹³Ï Ù³ñ¹Ï³Ýó, ³ÛÉ¨ ³Û¹ µáÉáñÇÝ Ñ³Ï³¹ñáõÙ ¿ñ èáõë³ëï³ÝÇ ³½ÝÇí, Ë»É³óÇ µ³ñ»Ï³ÙÝ»ñÇÝ, Ýñ³ í³Õí³ ûñí³ Ù³ëÇÝ Ùï³ÍáÕÝ»ñÇÝ:</w:t>
      </w:r>
    </w:p>
    <w:p w:rsidR="00B340C2" w:rsidRPr="005A2877" w:rsidRDefault="00B340C2" w:rsidP="00DE20BB">
      <w:pPr>
        <w:pStyle w:val="a3"/>
        <w:spacing w:line="245" w:lineRule="auto"/>
        <w:ind w:firstLine="567"/>
        <w:rPr>
          <w:sz w:val="22"/>
          <w:szCs w:val="22"/>
          <w:lang w:val="hy-AM"/>
        </w:rPr>
      </w:pPr>
      <w:r w:rsidRPr="005A2877">
        <w:rPr>
          <w:sz w:val="22"/>
          <w:szCs w:val="22"/>
          <w:lang w:val="hy-AM"/>
        </w:rPr>
        <w:t xml:space="preserve">Ð³í³ï³ñÇÙ ÙÝ³Éáí éáõë ·ñ³Ï³ÝáõÃÛ³Ý ÑáõÙ³ÝÇëï³Ï³Ý Ù»Í ·³Õ³÷³ñÝ»ñÇÝ, Ù»Í³ñ»Éáí Çñ ÅáÕáíñ¹Ç ³ßË³ï³íáñ Ù³ñ¹Ï³Ýó, â»ËáíÁ Ñ³í³ë³ñ ëÇñáí ¨ Ñ³Ù³Ïñ³Ýùáí ¿ </w:t>
      </w:r>
      <w:r w:rsidRPr="005A2877">
        <w:rPr>
          <w:sz w:val="22"/>
          <w:szCs w:val="22"/>
          <w:lang w:val="hy-AM"/>
        </w:rPr>
        <w:lastRenderedPageBreak/>
        <w:t>å³ïÏ»ñ»É Çñ Ñ³Ûñ»ÝÇùáõÙ ³åñáÕ Ý³¨ ÙÛáõë ÅáÕáíáõñ¹Ý»ñÇ Ý»ñÏ³Û³óáõóÇãÝ»ñÇÝ, ³Û¹ ÃíáõÙ ¨ Ñ³Û»ñÇÝ:</w:t>
      </w:r>
    </w:p>
    <w:p w:rsidR="00B340C2" w:rsidRPr="005A2877" w:rsidRDefault="00B340C2" w:rsidP="00DE20BB">
      <w:pPr>
        <w:pStyle w:val="a3"/>
        <w:tabs>
          <w:tab w:val="left" w:pos="284"/>
        </w:tabs>
        <w:spacing w:line="245" w:lineRule="auto"/>
        <w:ind w:firstLine="567"/>
        <w:rPr>
          <w:sz w:val="22"/>
          <w:szCs w:val="22"/>
          <w:lang w:val="hy-AM"/>
        </w:rPr>
      </w:pPr>
      <w:r w:rsidRPr="005A2877">
        <w:rPr>
          <w:sz w:val="22"/>
          <w:szCs w:val="22"/>
          <w:lang w:val="hy-AM"/>
        </w:rPr>
        <w:t>².ä.â»ËáíÁ Ñ³í³ïáõÙ ¿ñ Éáõë³½³ñ¹ ³å³·³ÛÇÝ: Ü³ Ëáñ³å»ë Ñ³Ùá½í³Í ¿ñ, áñ Ù³Ýñ³ó³Í Ù³ñ¹Á (</w:t>
      </w:r>
      <w:r w:rsidRPr="000401C3">
        <w:rPr>
          <w:sz w:val="22"/>
          <w:szCs w:val="22"/>
          <w:lang w:val="hy-AM"/>
        </w:rPr>
        <w:t>¦</w:t>
      </w:r>
      <w:r w:rsidRPr="005A2877">
        <w:rPr>
          <w:sz w:val="22"/>
          <w:szCs w:val="22"/>
          <w:lang w:val="hy-AM"/>
        </w:rPr>
        <w:t>Ù³ñ¹áõÏÁ</w:t>
      </w:r>
      <w:r w:rsidRPr="000401C3">
        <w:rPr>
          <w:sz w:val="22"/>
          <w:szCs w:val="22"/>
          <w:lang w:val="hy-AM"/>
        </w:rPr>
        <w:t>§</w:t>
      </w:r>
      <w:r w:rsidRPr="005A2877">
        <w:rPr>
          <w:sz w:val="22"/>
          <w:szCs w:val="22"/>
          <w:lang w:val="hy-AM"/>
        </w:rPr>
        <w:t>) å»ïù ¿ Ù»Í³Ý³ ¨ ³åñÇ í»Ñ ·áñÍÇ, µ³ñÓñ Ýå³ï³ÏÝ»ñÇ Ñ³Ù³ñ…</w:t>
      </w:r>
    </w:p>
    <w:p w:rsidR="00B340C2" w:rsidRPr="005A2877" w:rsidRDefault="00B340C2" w:rsidP="00DE20BB">
      <w:pPr>
        <w:pStyle w:val="a3"/>
        <w:spacing w:line="245" w:lineRule="auto"/>
        <w:ind w:firstLine="567"/>
        <w:rPr>
          <w:sz w:val="22"/>
          <w:szCs w:val="22"/>
          <w:lang w:val="hy-AM"/>
        </w:rPr>
      </w:pPr>
      <w:r w:rsidRPr="005A2877">
        <w:rPr>
          <w:sz w:val="22"/>
          <w:szCs w:val="22"/>
          <w:lang w:val="hy-AM"/>
        </w:rPr>
        <w:t xml:space="preserve">â»ËáíÇ »ñÏ»ñÁ ³ñ¹Ç³Ï³Ý ÑÝã»ÕáõÃÛáõÝ áõÝ»Ý: ²ÛÝ ³Ù»ÝÁ, ÇÝã Ù»Ýù Ï³ñ¹áõÙ »Ýù, ï»ëÝáõÙ »Ýù ³Ûëûñ, ³Ûëûñ ³Û¹ ³Ù»ÝÁ Ñáõ½áõÙ ¿ Ù»½: </w:t>
      </w:r>
    </w:p>
    <w:p w:rsidR="00B340C2" w:rsidRPr="005A2877" w:rsidRDefault="00B340C2" w:rsidP="00DE20BB">
      <w:pPr>
        <w:pStyle w:val="a3"/>
        <w:spacing w:line="245" w:lineRule="auto"/>
        <w:ind w:firstLine="567"/>
        <w:rPr>
          <w:sz w:val="22"/>
          <w:szCs w:val="22"/>
          <w:lang w:val="hy-AM"/>
        </w:rPr>
      </w:pPr>
      <w:r w:rsidRPr="005A2877">
        <w:rPr>
          <w:sz w:val="22"/>
          <w:szCs w:val="22"/>
          <w:lang w:val="hy-AM"/>
        </w:rPr>
        <w:t>².ä.â»ËáíÇ »ñÏ»ñÁ ¹³ëïÇ³ñ³Ï»É ¨ ³Ûëûñ ¿É ¹³ëïÇ³ñ³ÏáõÙ »Ý  ë»ñáõÝ¹Ý»ñÇÝ: Üñ³ å³ïÙí³ÍùÝ»ñÁ, íÇå³ÏÝ»ñÁ ¨ åÇ»ëÝ»ñÁ, áñáÝù ÏÛ³ÝùÇ, ×ßÙ³ñïáõÃÛ³Ý ËáñÇÝ Ñ³í³ïÇ ßáõÝã áõÝ»Ý, Ñá·»Ñ³ñ³½³ï »Ý ¨ á·¨áñáõÙ »Ý Ù»½:</w:t>
      </w:r>
    </w:p>
    <w:p w:rsidR="00B340C2" w:rsidRPr="005A2877" w:rsidRDefault="00B340C2" w:rsidP="00DE20BB">
      <w:pPr>
        <w:pStyle w:val="a3"/>
        <w:spacing w:line="245" w:lineRule="auto"/>
        <w:ind w:firstLine="567"/>
        <w:rPr>
          <w:sz w:val="22"/>
          <w:szCs w:val="22"/>
          <w:lang w:val="hy-AM"/>
        </w:rPr>
      </w:pPr>
      <w:r w:rsidRPr="005A2877">
        <w:rPr>
          <w:sz w:val="22"/>
          <w:szCs w:val="22"/>
          <w:lang w:val="hy-AM"/>
        </w:rPr>
        <w:t xml:space="preserve">èáõë ·ñ³Ï³ÝáõÃÛ³Ý Ù»ç µ³ñÓñ ¿ ÑÝãáõÙ â»Ëáí ·»Õ³·»ïÇ ³½³ïáõÃÛ³Ý ¨ ÑáõÙ³ÝÇ½ÙÇ ÛáõñûñÇÝ³Ï áõ µ³ñÓñ³ÑáõÝã ËáëùÁ:         </w:t>
      </w:r>
    </w:p>
    <w:p w:rsidR="00B340C2" w:rsidRPr="005A2877" w:rsidRDefault="00B340C2" w:rsidP="00B340C2">
      <w:pPr>
        <w:pStyle w:val="a3"/>
        <w:spacing w:line="240" w:lineRule="auto"/>
        <w:ind w:firstLine="567"/>
        <w:rPr>
          <w:sz w:val="22"/>
          <w:szCs w:val="22"/>
          <w:lang w:val="hy-AM"/>
        </w:rPr>
      </w:pPr>
    </w:p>
    <w:p w:rsidR="00B340C2" w:rsidRPr="004C397B" w:rsidRDefault="00B340C2" w:rsidP="00B340C2">
      <w:pPr>
        <w:pStyle w:val="a3"/>
        <w:jc w:val="center"/>
        <w:rPr>
          <w:i/>
          <w:sz w:val="22"/>
          <w:szCs w:val="22"/>
          <w:lang w:val="hy-AM"/>
        </w:rPr>
      </w:pPr>
    </w:p>
    <w:p w:rsidR="00F74E5B" w:rsidRPr="00B73A4C" w:rsidRDefault="00F74E5B" w:rsidP="00B340C2">
      <w:pPr>
        <w:pStyle w:val="a3"/>
        <w:jc w:val="center"/>
        <w:rPr>
          <w:i/>
          <w:sz w:val="22"/>
          <w:szCs w:val="22"/>
          <w:lang w:val="hy-AM"/>
        </w:rPr>
      </w:pPr>
    </w:p>
    <w:p w:rsidR="00B340C2" w:rsidRDefault="00B340C2" w:rsidP="00B340C2">
      <w:pPr>
        <w:pStyle w:val="a3"/>
        <w:jc w:val="center"/>
        <w:rPr>
          <w:i/>
          <w:sz w:val="22"/>
          <w:szCs w:val="22"/>
          <w:lang w:val="en-US"/>
        </w:rPr>
      </w:pPr>
      <w:r>
        <w:rPr>
          <w:i/>
          <w:sz w:val="22"/>
          <w:szCs w:val="22"/>
          <w:lang w:val="en-US"/>
        </w:rPr>
        <w:t>Ì³ÝáÃ³·ñáõÃÛáõÝÝ»ñ</w:t>
      </w:r>
    </w:p>
    <w:p w:rsidR="00B340C2" w:rsidRPr="005A2877" w:rsidRDefault="00B340C2" w:rsidP="00B340C2">
      <w:pPr>
        <w:pStyle w:val="a3"/>
        <w:jc w:val="center"/>
        <w:rPr>
          <w:i/>
          <w:sz w:val="22"/>
          <w:szCs w:val="22"/>
          <w:lang w:val="en-US"/>
        </w:rPr>
      </w:pPr>
    </w:p>
    <w:p w:rsidR="00B340C2" w:rsidRPr="005A2877" w:rsidRDefault="00B340C2" w:rsidP="00B340C2">
      <w:pPr>
        <w:pStyle w:val="aff6"/>
        <w:numPr>
          <w:ilvl w:val="0"/>
          <w:numId w:val="31"/>
        </w:numPr>
        <w:spacing w:after="0" w:line="240" w:lineRule="auto"/>
        <w:ind w:left="714" w:hanging="357"/>
        <w:rPr>
          <w:rFonts w:ascii="Times LatArm" w:hAnsi="Times LatArm"/>
          <w:lang w:val="en-US"/>
        </w:rPr>
      </w:pPr>
      <w:r w:rsidRPr="005A2877">
        <w:rPr>
          <w:rFonts w:ascii="Times LatArm" w:hAnsi="Times LatArm"/>
          <w:lang w:val="hy-AM"/>
        </w:rPr>
        <w:t>Ð³ÛÏ³Ï³Ý ëáí»ï³Ï³Ý Ñ³Ýñ³·Çï³ñ³Ý, Ñ 6, ºñ¨³Ý, ¿ç 638</w:t>
      </w:r>
      <w:r w:rsidR="00DE20BB">
        <w:rPr>
          <w:rFonts w:ascii="Times LatArm" w:hAnsi="Times LatArm"/>
          <w:lang w:val="en-US"/>
        </w:rPr>
        <w:t xml:space="preserve">, </w:t>
      </w:r>
      <w:r w:rsidR="00DE20BB" w:rsidRPr="005A2877">
        <w:rPr>
          <w:rFonts w:ascii="Times LatArm" w:hAnsi="Times LatArm"/>
          <w:lang w:val="hy-AM"/>
        </w:rPr>
        <w:t>1980</w:t>
      </w:r>
      <w:r w:rsidR="00DE20BB">
        <w:rPr>
          <w:rFonts w:ascii="Times LatArm" w:hAnsi="Times LatArm"/>
          <w:lang w:val="en-US"/>
        </w:rPr>
        <w:t>:</w:t>
      </w:r>
    </w:p>
    <w:p w:rsidR="00B340C2" w:rsidRPr="005A2877" w:rsidRDefault="00B340C2" w:rsidP="00B340C2">
      <w:pPr>
        <w:pStyle w:val="af0"/>
        <w:numPr>
          <w:ilvl w:val="0"/>
          <w:numId w:val="31"/>
        </w:numPr>
        <w:ind w:left="714" w:hanging="357"/>
        <w:rPr>
          <w:rFonts w:ascii="Times LatArm" w:hAnsi="Times LatArm"/>
          <w:sz w:val="22"/>
          <w:szCs w:val="22"/>
          <w:lang w:val="hy-AM"/>
        </w:rPr>
      </w:pPr>
      <w:r w:rsidRPr="005A2877">
        <w:rPr>
          <w:rFonts w:ascii="Times LatArm" w:hAnsi="Times LatArm"/>
          <w:sz w:val="22"/>
          <w:szCs w:val="22"/>
          <w:lang w:val="hy-AM"/>
        </w:rPr>
        <w:t>².ä. â»Ëáí, ÀÝïÇñ »ñÏ»ñ, 3 Ñ³ïáñáí, Ñ 2, Ð³Ûå»ïÑñ³ï, ºñ¨³Ý,</w:t>
      </w:r>
      <w:r w:rsidR="00DE20BB">
        <w:rPr>
          <w:rFonts w:ascii="Times LatArm" w:hAnsi="Times LatArm"/>
          <w:sz w:val="22"/>
          <w:szCs w:val="22"/>
          <w:lang w:val="en-US"/>
        </w:rPr>
        <w:t xml:space="preserve"> </w:t>
      </w:r>
      <w:r w:rsidRPr="005A2877">
        <w:rPr>
          <w:rFonts w:ascii="Times LatArm" w:hAnsi="Times LatArm"/>
          <w:sz w:val="22"/>
          <w:szCs w:val="22"/>
          <w:lang w:val="hy-AM"/>
        </w:rPr>
        <w:t>¿ç 301-302</w:t>
      </w:r>
      <w:r w:rsidR="00DE20BB">
        <w:rPr>
          <w:rFonts w:ascii="Times LatArm" w:hAnsi="Times LatArm"/>
          <w:sz w:val="22"/>
          <w:szCs w:val="22"/>
          <w:lang w:val="en-US"/>
        </w:rPr>
        <w:t xml:space="preserve">, </w:t>
      </w:r>
      <w:r w:rsidR="00DE20BB" w:rsidRPr="005A2877">
        <w:rPr>
          <w:rFonts w:ascii="Times LatArm" w:hAnsi="Times LatArm"/>
          <w:sz w:val="22"/>
          <w:szCs w:val="22"/>
          <w:lang w:val="hy-AM"/>
        </w:rPr>
        <w:t>1954</w:t>
      </w:r>
      <w:r w:rsidRPr="005A2877">
        <w:rPr>
          <w:rFonts w:ascii="Times LatArm" w:hAnsi="Times LatArm"/>
          <w:sz w:val="22"/>
          <w:szCs w:val="22"/>
          <w:lang w:val="hy-AM"/>
        </w:rPr>
        <w:t>:</w:t>
      </w:r>
    </w:p>
    <w:p w:rsidR="00B340C2" w:rsidRPr="005A2877" w:rsidRDefault="00B340C2" w:rsidP="00B340C2">
      <w:pPr>
        <w:pStyle w:val="aff6"/>
        <w:numPr>
          <w:ilvl w:val="0"/>
          <w:numId w:val="31"/>
        </w:numPr>
        <w:spacing w:after="0" w:line="240" w:lineRule="auto"/>
        <w:ind w:left="714" w:hanging="357"/>
        <w:rPr>
          <w:rFonts w:ascii="Times LatArm" w:hAnsi="Times LatArm"/>
          <w:lang w:val="hy-AM"/>
        </w:rPr>
      </w:pPr>
      <w:r w:rsidRPr="005A2877">
        <w:rPr>
          <w:rFonts w:ascii="Times LatArm" w:hAnsi="Times LatArm"/>
          <w:lang w:val="hy-AM"/>
        </w:rPr>
        <w:t>².ä. â»Ëáí, ÀÝïÇñ »ñÏ»ñ, êáí»ï³Ï³Ý ·ñáÕ, ºñ¨³Ý,</w:t>
      </w:r>
      <w:r w:rsidR="00DE20BB" w:rsidRPr="00DE20BB">
        <w:rPr>
          <w:rFonts w:ascii="Times LatArm" w:hAnsi="Times LatArm"/>
          <w:lang w:val="hy-AM"/>
        </w:rPr>
        <w:t xml:space="preserve"> </w:t>
      </w:r>
      <w:r w:rsidRPr="005A2877">
        <w:rPr>
          <w:rFonts w:ascii="Times LatArm" w:hAnsi="Times LatArm"/>
          <w:lang w:val="hy-AM"/>
        </w:rPr>
        <w:t>¿ç 120</w:t>
      </w:r>
      <w:r w:rsidR="00DE20BB" w:rsidRPr="00DE20BB">
        <w:rPr>
          <w:rFonts w:ascii="Times LatArm" w:hAnsi="Times LatArm"/>
          <w:lang w:val="hy-AM"/>
        </w:rPr>
        <w:t xml:space="preserve">, </w:t>
      </w:r>
      <w:r w:rsidR="00DE20BB">
        <w:rPr>
          <w:rFonts w:ascii="Times LatArm" w:hAnsi="Times LatArm"/>
          <w:lang w:val="hy-AM"/>
        </w:rPr>
        <w:t>1987</w:t>
      </w:r>
      <w:r w:rsidRPr="005A2877">
        <w:rPr>
          <w:rFonts w:ascii="Times LatArm" w:hAnsi="Times LatArm"/>
          <w:lang w:val="hy-AM"/>
        </w:rPr>
        <w:t>:</w:t>
      </w:r>
    </w:p>
    <w:p w:rsidR="00B340C2" w:rsidRPr="005A2877" w:rsidRDefault="00B340C2" w:rsidP="00B340C2">
      <w:pPr>
        <w:pStyle w:val="af0"/>
        <w:numPr>
          <w:ilvl w:val="0"/>
          <w:numId w:val="31"/>
        </w:numPr>
        <w:ind w:left="714" w:hanging="357"/>
        <w:rPr>
          <w:rFonts w:ascii="Times LatArm" w:hAnsi="Times LatArm"/>
          <w:sz w:val="22"/>
          <w:szCs w:val="22"/>
          <w:lang w:val="hy-AM"/>
        </w:rPr>
      </w:pPr>
      <w:r w:rsidRPr="005A2877">
        <w:rPr>
          <w:rFonts w:ascii="Times LatArm" w:hAnsi="Times LatArm"/>
          <w:sz w:val="22"/>
          <w:szCs w:val="22"/>
          <w:lang w:val="hy-AM"/>
        </w:rPr>
        <w:t>².ä. â»Ëáí, ÀÝïÇñ »ñÏ»ñ, ä³ïÙí³ÍùÝ»ñ, íÇå³ÏÝ»ñ, åÇ»ëÝ»ñ, ºñ¨³Ý,</w:t>
      </w:r>
      <w:r w:rsidR="00DE20BB" w:rsidRPr="00DE20BB">
        <w:rPr>
          <w:rFonts w:ascii="Times LatArm" w:hAnsi="Times LatArm"/>
          <w:sz w:val="22"/>
          <w:szCs w:val="22"/>
          <w:lang w:val="hy-AM"/>
        </w:rPr>
        <w:t xml:space="preserve"> </w:t>
      </w:r>
      <w:r w:rsidRPr="005A2877">
        <w:rPr>
          <w:rFonts w:ascii="Times LatArm" w:hAnsi="Times LatArm"/>
          <w:sz w:val="22"/>
          <w:szCs w:val="22"/>
          <w:lang w:val="hy-AM"/>
        </w:rPr>
        <w:t>¿ç 109</w:t>
      </w:r>
      <w:r w:rsidR="00DE20BB" w:rsidRPr="00DE20BB">
        <w:rPr>
          <w:rFonts w:ascii="Times LatArm" w:hAnsi="Times LatArm"/>
          <w:sz w:val="22"/>
          <w:szCs w:val="22"/>
          <w:lang w:val="hy-AM"/>
        </w:rPr>
        <w:t xml:space="preserve">, </w:t>
      </w:r>
      <w:r w:rsidR="00DE20BB" w:rsidRPr="005A2877">
        <w:rPr>
          <w:rFonts w:ascii="Times LatArm" w:hAnsi="Times LatArm"/>
          <w:sz w:val="22"/>
          <w:szCs w:val="22"/>
          <w:lang w:val="hy-AM"/>
        </w:rPr>
        <w:t>1987</w:t>
      </w:r>
      <w:r w:rsidRPr="005A2877">
        <w:rPr>
          <w:rFonts w:ascii="Times LatArm" w:hAnsi="Times LatArm"/>
          <w:sz w:val="22"/>
          <w:szCs w:val="22"/>
          <w:lang w:val="hy-AM"/>
        </w:rPr>
        <w:t>:</w:t>
      </w:r>
    </w:p>
    <w:p w:rsidR="00B340C2" w:rsidRPr="005A2877" w:rsidRDefault="00B340C2" w:rsidP="00B340C2">
      <w:pPr>
        <w:pStyle w:val="aff6"/>
        <w:numPr>
          <w:ilvl w:val="0"/>
          <w:numId w:val="31"/>
        </w:numPr>
        <w:spacing w:after="0" w:line="240" w:lineRule="auto"/>
        <w:ind w:left="714" w:hanging="357"/>
        <w:rPr>
          <w:rFonts w:ascii="Times LatArm" w:hAnsi="Times LatArm"/>
          <w:lang w:val="hy-AM"/>
        </w:rPr>
      </w:pPr>
      <w:r w:rsidRPr="005A2877">
        <w:rPr>
          <w:rFonts w:ascii="Times LatArm" w:hAnsi="Times LatArm"/>
          <w:lang w:val="hy-AM"/>
        </w:rPr>
        <w:t>².ä. â»Ëáí, ÀÝïÇñ »ñÏ»ñ, ä³ïÙí³ÍùÝ»ñ, íÇå³ÏÝ»ñ, åÇ»ëÝ»ñ, êáí»ï³Ï³Ý ·ñáÕ, ºñ¨³Ý,</w:t>
      </w:r>
      <w:r w:rsidR="00DE20BB" w:rsidRPr="00DE20BB">
        <w:rPr>
          <w:rFonts w:ascii="Times LatArm" w:hAnsi="Times LatArm"/>
          <w:lang w:val="hy-AM"/>
        </w:rPr>
        <w:t xml:space="preserve"> </w:t>
      </w:r>
      <w:r w:rsidRPr="005A2877">
        <w:rPr>
          <w:rFonts w:ascii="Times LatArm" w:hAnsi="Times LatArm"/>
          <w:lang w:val="hy-AM"/>
        </w:rPr>
        <w:t>¿ç 277-278</w:t>
      </w:r>
      <w:r w:rsidR="00DE20BB" w:rsidRPr="00DE20BB">
        <w:rPr>
          <w:rFonts w:ascii="Times LatArm" w:hAnsi="Times LatArm"/>
          <w:lang w:val="hy-AM"/>
        </w:rPr>
        <w:t xml:space="preserve">, </w:t>
      </w:r>
      <w:r w:rsidR="00DE20BB">
        <w:rPr>
          <w:rFonts w:ascii="Times LatArm" w:hAnsi="Times LatArm"/>
          <w:lang w:val="hy-AM"/>
        </w:rPr>
        <w:t>1987</w:t>
      </w:r>
      <w:r w:rsidRPr="005A2877">
        <w:rPr>
          <w:rFonts w:ascii="Times LatArm" w:hAnsi="Times LatArm"/>
          <w:lang w:val="hy-AM"/>
        </w:rPr>
        <w:t>:</w:t>
      </w:r>
    </w:p>
    <w:p w:rsidR="00B340C2" w:rsidRPr="005A2877" w:rsidRDefault="00B340C2" w:rsidP="00B340C2">
      <w:pPr>
        <w:pStyle w:val="a3"/>
        <w:rPr>
          <w:sz w:val="22"/>
          <w:szCs w:val="22"/>
          <w:lang w:val="hy-AM"/>
        </w:rPr>
      </w:pPr>
    </w:p>
    <w:p w:rsidR="00B340C2" w:rsidRPr="005A2877" w:rsidRDefault="00B340C2" w:rsidP="00B340C2">
      <w:pPr>
        <w:pStyle w:val="a3"/>
        <w:rPr>
          <w:sz w:val="22"/>
          <w:szCs w:val="22"/>
          <w:lang w:val="hy-AM"/>
        </w:rPr>
      </w:pPr>
    </w:p>
    <w:p w:rsidR="00B340C2" w:rsidRPr="007D6E53" w:rsidRDefault="00B340C2" w:rsidP="00B340C2">
      <w:pPr>
        <w:pStyle w:val="a3"/>
        <w:jc w:val="center"/>
        <w:rPr>
          <w:rFonts w:ascii="Times LatRus" w:hAnsi="Times LatRus" w:cs="Arial"/>
          <w:i/>
          <w:sz w:val="22"/>
          <w:szCs w:val="22"/>
          <w:lang w:val="hy-AM"/>
        </w:rPr>
      </w:pPr>
    </w:p>
    <w:p w:rsidR="00B340C2" w:rsidRPr="00B73A4C" w:rsidRDefault="00B340C2" w:rsidP="00B340C2">
      <w:pPr>
        <w:pStyle w:val="a3"/>
        <w:jc w:val="center"/>
        <w:rPr>
          <w:rFonts w:ascii="Times LatRus" w:hAnsi="Times LatRus" w:cs="Arial"/>
          <w:i/>
          <w:sz w:val="22"/>
          <w:szCs w:val="22"/>
        </w:rPr>
      </w:pPr>
      <w:r w:rsidRPr="005432C2">
        <w:rPr>
          <w:rFonts w:ascii="Times LatRus" w:hAnsi="Times LatRus" w:cs="Arial"/>
          <w:i/>
          <w:sz w:val="22"/>
          <w:szCs w:val="22"/>
        </w:rPr>
        <w:t>Ðåçþìå</w:t>
      </w:r>
    </w:p>
    <w:p w:rsidR="00F74E5B" w:rsidRPr="00B73A4C" w:rsidRDefault="00F74E5B" w:rsidP="00B340C2">
      <w:pPr>
        <w:pStyle w:val="a3"/>
        <w:jc w:val="center"/>
        <w:rPr>
          <w:rFonts w:ascii="Times LatRus" w:hAnsi="Times LatRus" w:cs="Arial"/>
          <w:i/>
          <w:sz w:val="10"/>
          <w:szCs w:val="10"/>
        </w:rPr>
      </w:pPr>
    </w:p>
    <w:p w:rsidR="00F74E5B" w:rsidRPr="00F74E5B" w:rsidRDefault="00B340C2" w:rsidP="00F74E5B">
      <w:pPr>
        <w:pStyle w:val="a3"/>
        <w:spacing w:line="240" w:lineRule="auto"/>
        <w:ind w:firstLine="567"/>
        <w:rPr>
          <w:rFonts w:ascii="Arial LatRus" w:hAnsi="Arial LatRus" w:cs="Arial"/>
          <w:sz w:val="22"/>
          <w:szCs w:val="22"/>
        </w:rPr>
      </w:pPr>
      <w:r w:rsidRPr="005A2877">
        <w:rPr>
          <w:rFonts w:ascii="Times New Roman" w:hAnsi="Times New Roman"/>
          <w:sz w:val="22"/>
          <w:szCs w:val="22"/>
        </w:rPr>
        <w:t xml:space="preserve">А.П.Чехов как один из великих гуманистов XX </w:t>
      </w:r>
      <w:r w:rsidRPr="005A2877">
        <w:rPr>
          <w:rFonts w:ascii="Times New Roman" w:hAnsi="Times New Roman"/>
          <w:sz w:val="22"/>
          <w:szCs w:val="22"/>
          <w:lang w:val="hy-AM"/>
        </w:rPr>
        <w:t>века</w:t>
      </w:r>
      <w:r w:rsidRPr="005A2877">
        <w:rPr>
          <w:rFonts w:ascii="Arial LatRus" w:hAnsi="Arial LatRus" w:cs="Arial"/>
          <w:sz w:val="22"/>
          <w:szCs w:val="22"/>
          <w:lang w:val="hy-AM"/>
        </w:rPr>
        <w:t xml:space="preserve">  </w:t>
      </w:r>
      <w:r w:rsidRPr="005A2877">
        <w:rPr>
          <w:rFonts w:ascii="Sylfaen" w:hAnsi="Sylfaen" w:cs="Arial"/>
          <w:sz w:val="22"/>
          <w:szCs w:val="22"/>
          <w:lang w:val="hy-AM"/>
        </w:rPr>
        <w:t>выступает</w:t>
      </w:r>
      <w:r w:rsidRPr="005A2877">
        <w:rPr>
          <w:rFonts w:ascii="Arial LatRus" w:hAnsi="Arial LatRus" w:cs="Arial"/>
          <w:sz w:val="22"/>
          <w:szCs w:val="22"/>
          <w:lang w:val="hy-AM"/>
        </w:rPr>
        <w:t xml:space="preserve"> </w:t>
      </w:r>
      <w:r w:rsidRPr="005A2877">
        <w:rPr>
          <w:rFonts w:ascii="Sylfaen" w:hAnsi="Sylfaen" w:cs="Arial"/>
          <w:sz w:val="22"/>
          <w:szCs w:val="22"/>
          <w:lang w:val="hy-AM"/>
        </w:rPr>
        <w:t>в</w:t>
      </w:r>
      <w:r w:rsidRPr="005A2877">
        <w:rPr>
          <w:rFonts w:ascii="Arial LatRus" w:hAnsi="Arial LatRus" w:cs="Arial"/>
          <w:sz w:val="22"/>
          <w:szCs w:val="22"/>
          <w:lang w:val="hy-AM"/>
        </w:rPr>
        <w:t xml:space="preserve"> </w:t>
      </w:r>
      <w:r w:rsidRPr="005A2877">
        <w:rPr>
          <w:rFonts w:ascii="Sylfaen" w:hAnsi="Sylfaen" w:cs="Arial"/>
          <w:sz w:val="22"/>
          <w:szCs w:val="22"/>
          <w:lang w:val="hy-AM"/>
        </w:rPr>
        <w:t>защиту</w:t>
      </w:r>
      <w:r w:rsidRPr="005A2877">
        <w:rPr>
          <w:rFonts w:ascii="Arial LatRus" w:hAnsi="Arial LatRus" w:cs="Arial"/>
          <w:sz w:val="22"/>
          <w:szCs w:val="22"/>
          <w:lang w:val="hy-AM"/>
        </w:rPr>
        <w:t xml:space="preserve"> </w:t>
      </w:r>
      <w:r w:rsidRPr="005A2877">
        <w:rPr>
          <w:rFonts w:ascii="Sylfaen" w:hAnsi="Sylfaen" w:cs="Arial"/>
          <w:sz w:val="22"/>
          <w:szCs w:val="22"/>
          <w:lang w:val="hy-AM"/>
        </w:rPr>
        <w:t>прав</w:t>
      </w:r>
      <w:r w:rsidRPr="005A2877">
        <w:rPr>
          <w:rFonts w:ascii="Arial LatRus" w:hAnsi="Arial LatRus" w:cs="Arial"/>
          <w:sz w:val="22"/>
          <w:szCs w:val="22"/>
          <w:lang w:val="hy-AM"/>
        </w:rPr>
        <w:t xml:space="preserve"> </w:t>
      </w:r>
      <w:r w:rsidRPr="005A2877">
        <w:rPr>
          <w:rFonts w:ascii="Sylfaen" w:hAnsi="Sylfaen" w:cs="Arial"/>
          <w:sz w:val="22"/>
          <w:szCs w:val="22"/>
          <w:lang w:val="hy-AM"/>
        </w:rPr>
        <w:t>человека</w:t>
      </w:r>
      <w:r w:rsidRPr="005A2877">
        <w:rPr>
          <w:rFonts w:ascii="Arial LatRus" w:hAnsi="Arial LatRus" w:cs="Arial"/>
          <w:sz w:val="22"/>
          <w:szCs w:val="22"/>
          <w:lang w:val="hy-AM"/>
        </w:rPr>
        <w:t xml:space="preserve">. </w:t>
      </w:r>
      <w:r w:rsidRPr="005A2877">
        <w:rPr>
          <w:rFonts w:ascii="Sylfaen" w:hAnsi="Sylfaen" w:cs="Arial"/>
          <w:sz w:val="22"/>
          <w:szCs w:val="22"/>
          <w:lang w:val="hy-AM"/>
        </w:rPr>
        <w:t>Творчество</w:t>
      </w:r>
      <w:r w:rsidRPr="005A2877">
        <w:rPr>
          <w:rFonts w:ascii="Arial LatRus" w:hAnsi="Arial LatRus" w:cs="Arial"/>
          <w:sz w:val="22"/>
          <w:szCs w:val="22"/>
          <w:lang w:val="hy-AM"/>
        </w:rPr>
        <w:t xml:space="preserve"> </w:t>
      </w:r>
      <w:r w:rsidRPr="005A2877">
        <w:rPr>
          <w:rFonts w:ascii="Sylfaen" w:hAnsi="Sylfaen" w:cs="Arial"/>
          <w:sz w:val="22"/>
          <w:szCs w:val="22"/>
          <w:lang w:val="hy-AM"/>
        </w:rPr>
        <w:t xml:space="preserve"> </w:t>
      </w:r>
      <w:r w:rsidRPr="005A2877">
        <w:rPr>
          <w:rFonts w:ascii="Times New Roman" w:hAnsi="Times New Roman"/>
          <w:sz w:val="22"/>
          <w:szCs w:val="22"/>
        </w:rPr>
        <w:t>А.П.Чехов</w:t>
      </w:r>
      <w:r w:rsidRPr="005A2877">
        <w:rPr>
          <w:rFonts w:ascii="Times New Roman" w:hAnsi="Times New Roman"/>
          <w:sz w:val="22"/>
          <w:szCs w:val="22"/>
          <w:lang w:val="hy-AM"/>
        </w:rPr>
        <w:t>а живо</w:t>
      </w:r>
      <w:r w:rsidRPr="005A2877">
        <w:rPr>
          <w:rFonts w:ascii="Arial LatRus" w:hAnsi="Arial LatRus" w:cs="Arial"/>
          <w:sz w:val="22"/>
          <w:szCs w:val="22"/>
          <w:lang w:val="hy-AM"/>
        </w:rPr>
        <w:t xml:space="preserve"> </w:t>
      </w:r>
      <w:r w:rsidRPr="005A2877">
        <w:rPr>
          <w:rFonts w:ascii="Sylfaen" w:hAnsi="Sylfaen" w:cs="Arial"/>
          <w:sz w:val="22"/>
          <w:szCs w:val="22"/>
          <w:lang w:val="hy-AM"/>
        </w:rPr>
        <w:t>и</w:t>
      </w:r>
      <w:r w:rsidRPr="005A2877">
        <w:rPr>
          <w:rFonts w:ascii="Arial LatRus" w:hAnsi="Arial LatRus" w:cs="Arial"/>
          <w:sz w:val="22"/>
          <w:szCs w:val="22"/>
          <w:lang w:val="hy-AM"/>
        </w:rPr>
        <w:t xml:space="preserve"> </w:t>
      </w:r>
      <w:r w:rsidRPr="005A2877">
        <w:rPr>
          <w:rFonts w:ascii="Sylfaen" w:hAnsi="Sylfaen" w:cs="Arial"/>
          <w:sz w:val="22"/>
          <w:szCs w:val="22"/>
          <w:lang w:val="hy-AM"/>
        </w:rPr>
        <w:t>любимо</w:t>
      </w:r>
      <w:r w:rsidRPr="005A2877">
        <w:rPr>
          <w:rFonts w:ascii="Arial LatRus" w:hAnsi="Arial LatRus" w:cs="Arial"/>
          <w:sz w:val="22"/>
          <w:szCs w:val="22"/>
          <w:lang w:val="hy-AM"/>
        </w:rPr>
        <w:t xml:space="preserve"> </w:t>
      </w:r>
      <w:r w:rsidRPr="005A2877">
        <w:rPr>
          <w:rFonts w:ascii="Sylfaen" w:hAnsi="Sylfaen" w:cs="Arial"/>
          <w:sz w:val="22"/>
          <w:szCs w:val="22"/>
          <w:lang w:val="hy-AM"/>
        </w:rPr>
        <w:t>за</w:t>
      </w:r>
      <w:r w:rsidRPr="005A2877">
        <w:rPr>
          <w:rFonts w:ascii="Arial LatRus" w:hAnsi="Arial LatRus" w:cs="Arial"/>
          <w:sz w:val="22"/>
          <w:szCs w:val="22"/>
          <w:lang w:val="hy-AM"/>
        </w:rPr>
        <w:t xml:space="preserve"> </w:t>
      </w:r>
      <w:r w:rsidRPr="005A2877">
        <w:rPr>
          <w:rFonts w:ascii="Sylfaen" w:hAnsi="Sylfaen" w:cs="Arial"/>
          <w:sz w:val="22"/>
          <w:szCs w:val="22"/>
          <w:lang w:val="hy-AM"/>
        </w:rPr>
        <w:t>патриотизм</w:t>
      </w:r>
      <w:r w:rsidRPr="005A2877">
        <w:rPr>
          <w:rFonts w:ascii="Arial LatRus" w:hAnsi="Arial LatRus" w:cs="Arial"/>
          <w:sz w:val="22"/>
          <w:szCs w:val="22"/>
          <w:lang w:val="hy-AM"/>
        </w:rPr>
        <w:t xml:space="preserve">, </w:t>
      </w:r>
      <w:r w:rsidRPr="005A2877">
        <w:rPr>
          <w:rFonts w:ascii="Sylfaen" w:hAnsi="Sylfaen" w:cs="Arial"/>
          <w:sz w:val="22"/>
          <w:szCs w:val="22"/>
          <w:lang w:val="hy-AM"/>
        </w:rPr>
        <w:t>за</w:t>
      </w:r>
      <w:r w:rsidRPr="005A2877">
        <w:rPr>
          <w:rFonts w:ascii="Arial LatRus" w:hAnsi="Arial LatRus" w:cs="Arial"/>
          <w:sz w:val="22"/>
          <w:szCs w:val="22"/>
          <w:lang w:val="hy-AM"/>
        </w:rPr>
        <w:t xml:space="preserve"> </w:t>
      </w:r>
      <w:r w:rsidRPr="005A2877">
        <w:rPr>
          <w:rFonts w:ascii="Sylfaen" w:hAnsi="Sylfaen" w:cs="Arial"/>
          <w:sz w:val="22"/>
          <w:szCs w:val="22"/>
          <w:lang w:val="hy-AM"/>
        </w:rPr>
        <w:t>преданность</w:t>
      </w:r>
      <w:r w:rsidRPr="005A2877">
        <w:rPr>
          <w:rFonts w:ascii="Arial LatRus" w:hAnsi="Arial LatRus" w:cs="Arial"/>
          <w:sz w:val="22"/>
          <w:szCs w:val="22"/>
          <w:lang w:val="hy-AM"/>
        </w:rPr>
        <w:t xml:space="preserve"> </w:t>
      </w:r>
      <w:r w:rsidRPr="005A2877">
        <w:rPr>
          <w:rFonts w:ascii="Sylfaen" w:hAnsi="Sylfaen" w:cs="Arial"/>
          <w:sz w:val="22"/>
          <w:szCs w:val="22"/>
          <w:lang w:val="hy-AM"/>
        </w:rPr>
        <w:t>своему</w:t>
      </w:r>
      <w:r w:rsidRPr="005A2877">
        <w:rPr>
          <w:rFonts w:ascii="Arial LatRus" w:hAnsi="Arial LatRus" w:cs="Arial"/>
          <w:sz w:val="22"/>
          <w:szCs w:val="22"/>
          <w:lang w:val="hy-AM"/>
        </w:rPr>
        <w:t xml:space="preserve"> </w:t>
      </w:r>
      <w:r w:rsidRPr="005A2877">
        <w:rPr>
          <w:rFonts w:ascii="Sylfaen" w:hAnsi="Sylfaen" w:cs="Arial"/>
          <w:sz w:val="22"/>
          <w:szCs w:val="22"/>
          <w:lang w:val="hy-AM"/>
        </w:rPr>
        <w:t>народу</w:t>
      </w:r>
      <w:r w:rsidRPr="005A2877">
        <w:rPr>
          <w:rFonts w:ascii="Arial LatRus" w:hAnsi="Arial LatRus" w:cs="Arial"/>
          <w:sz w:val="22"/>
          <w:szCs w:val="22"/>
          <w:lang w:val="hy-AM"/>
        </w:rPr>
        <w:t xml:space="preserve">, </w:t>
      </w:r>
      <w:r w:rsidRPr="005A2877">
        <w:rPr>
          <w:rFonts w:ascii="Sylfaen" w:hAnsi="Sylfaen" w:cs="Arial"/>
          <w:sz w:val="22"/>
          <w:szCs w:val="22"/>
          <w:lang w:val="hy-AM"/>
        </w:rPr>
        <w:t>за</w:t>
      </w:r>
      <w:r w:rsidRPr="005A2877">
        <w:rPr>
          <w:rFonts w:ascii="Arial LatRus" w:hAnsi="Arial LatRus" w:cs="Arial"/>
          <w:sz w:val="22"/>
          <w:szCs w:val="22"/>
          <w:lang w:val="hy-AM"/>
        </w:rPr>
        <w:t xml:space="preserve"> </w:t>
      </w:r>
      <w:r w:rsidRPr="005A2877">
        <w:rPr>
          <w:rFonts w:ascii="Sylfaen" w:hAnsi="Sylfaen" w:cs="Arial"/>
          <w:sz w:val="22"/>
          <w:szCs w:val="22"/>
          <w:lang w:val="hy-AM"/>
        </w:rPr>
        <w:t>большое</w:t>
      </w:r>
      <w:r w:rsidRPr="005A2877">
        <w:rPr>
          <w:rFonts w:ascii="Arial LatRus" w:hAnsi="Arial LatRus" w:cs="Arial"/>
          <w:sz w:val="22"/>
          <w:szCs w:val="22"/>
          <w:lang w:val="hy-AM"/>
        </w:rPr>
        <w:t xml:space="preserve"> </w:t>
      </w:r>
      <w:r w:rsidRPr="005A2877">
        <w:rPr>
          <w:rFonts w:ascii="Sylfaen" w:hAnsi="Sylfaen" w:cs="Arial"/>
          <w:sz w:val="22"/>
          <w:szCs w:val="22"/>
          <w:lang w:val="hy-AM"/>
        </w:rPr>
        <w:t>чувство</w:t>
      </w:r>
      <w:r w:rsidRPr="005A2877">
        <w:rPr>
          <w:rFonts w:ascii="Arial LatRus" w:hAnsi="Arial LatRus" w:cs="Arial"/>
          <w:sz w:val="22"/>
          <w:szCs w:val="22"/>
          <w:lang w:val="hy-AM"/>
        </w:rPr>
        <w:t xml:space="preserve"> </w:t>
      </w:r>
      <w:r w:rsidRPr="005A2877">
        <w:rPr>
          <w:rFonts w:ascii="Sylfaen" w:hAnsi="Sylfaen" w:cs="Arial"/>
          <w:sz w:val="22"/>
          <w:szCs w:val="22"/>
          <w:lang w:val="hy-AM"/>
        </w:rPr>
        <w:t>ответственности</w:t>
      </w:r>
      <w:r w:rsidRPr="005A2877">
        <w:rPr>
          <w:rFonts w:ascii="Arial LatRus" w:hAnsi="Arial LatRus" w:cs="Arial"/>
          <w:sz w:val="22"/>
          <w:szCs w:val="22"/>
          <w:lang w:val="hy-AM"/>
        </w:rPr>
        <w:t xml:space="preserve"> </w:t>
      </w:r>
      <w:r w:rsidRPr="005A2877">
        <w:rPr>
          <w:rFonts w:ascii="Sylfaen" w:hAnsi="Sylfaen" w:cs="Arial"/>
          <w:sz w:val="22"/>
          <w:szCs w:val="22"/>
          <w:lang w:val="hy-AM"/>
        </w:rPr>
        <w:t>перед</w:t>
      </w:r>
      <w:r w:rsidRPr="005A2877">
        <w:rPr>
          <w:rFonts w:ascii="Arial LatRus" w:hAnsi="Arial LatRus" w:cs="Arial"/>
          <w:sz w:val="22"/>
          <w:szCs w:val="22"/>
          <w:lang w:val="hy-AM"/>
        </w:rPr>
        <w:t xml:space="preserve"> </w:t>
      </w:r>
      <w:r w:rsidRPr="005A2877">
        <w:rPr>
          <w:rFonts w:ascii="Sylfaen" w:hAnsi="Sylfaen" w:cs="Arial"/>
          <w:sz w:val="22"/>
          <w:szCs w:val="22"/>
          <w:lang w:val="hy-AM"/>
        </w:rPr>
        <w:t>народом</w:t>
      </w:r>
      <w:r w:rsidRPr="005A2877">
        <w:rPr>
          <w:rFonts w:ascii="Arial LatRus" w:hAnsi="Arial LatRus" w:cs="Arial"/>
          <w:sz w:val="22"/>
          <w:szCs w:val="22"/>
          <w:lang w:val="hy-AM"/>
        </w:rPr>
        <w:t xml:space="preserve"> </w:t>
      </w:r>
      <w:r w:rsidRPr="005A2877">
        <w:rPr>
          <w:rFonts w:ascii="Sylfaen" w:hAnsi="Sylfaen" w:cs="Arial"/>
          <w:sz w:val="22"/>
          <w:szCs w:val="22"/>
          <w:lang w:val="hy-AM"/>
        </w:rPr>
        <w:t>и</w:t>
      </w:r>
      <w:r w:rsidRPr="005A2877">
        <w:rPr>
          <w:rFonts w:ascii="Arial LatRus" w:hAnsi="Arial LatRus" w:cs="Arial"/>
          <w:sz w:val="22"/>
          <w:szCs w:val="22"/>
          <w:lang w:val="hy-AM"/>
        </w:rPr>
        <w:t xml:space="preserve"> </w:t>
      </w:r>
      <w:r w:rsidRPr="005A2877">
        <w:rPr>
          <w:rFonts w:ascii="Sylfaen" w:hAnsi="Sylfaen" w:cs="Arial"/>
          <w:sz w:val="22"/>
          <w:szCs w:val="22"/>
          <w:lang w:val="hy-AM"/>
        </w:rPr>
        <w:t>за</w:t>
      </w:r>
      <w:r w:rsidRPr="005A2877">
        <w:rPr>
          <w:rFonts w:ascii="Arial LatRus" w:hAnsi="Arial LatRus" w:cs="Arial"/>
          <w:sz w:val="22"/>
          <w:szCs w:val="22"/>
          <w:lang w:val="hy-AM"/>
        </w:rPr>
        <w:t xml:space="preserve"> </w:t>
      </w:r>
      <w:r w:rsidRPr="005A2877">
        <w:rPr>
          <w:rFonts w:ascii="Sylfaen" w:hAnsi="Sylfaen" w:cs="Arial"/>
          <w:sz w:val="22"/>
          <w:szCs w:val="22"/>
          <w:lang w:val="hy-AM"/>
        </w:rPr>
        <w:t>настоящий</w:t>
      </w:r>
      <w:r w:rsidRPr="005A2877">
        <w:rPr>
          <w:rFonts w:ascii="Arial LatRus" w:hAnsi="Arial LatRus" w:cs="Arial"/>
          <w:sz w:val="22"/>
          <w:szCs w:val="22"/>
          <w:lang w:val="hy-AM"/>
        </w:rPr>
        <w:t xml:space="preserve"> </w:t>
      </w:r>
      <w:r w:rsidRPr="005A2877">
        <w:rPr>
          <w:rFonts w:ascii="Sylfaen" w:hAnsi="Sylfaen" w:cs="Arial"/>
          <w:sz w:val="22"/>
          <w:szCs w:val="22"/>
          <w:lang w:val="hy-AM"/>
        </w:rPr>
        <w:t>гуманизм</w:t>
      </w:r>
      <w:r w:rsidRPr="005A2877">
        <w:rPr>
          <w:rFonts w:ascii="Arial LatRus" w:hAnsi="Arial LatRus" w:cs="Arial"/>
          <w:sz w:val="22"/>
          <w:szCs w:val="22"/>
          <w:lang w:val="hy-AM"/>
        </w:rPr>
        <w:t>.</w:t>
      </w:r>
    </w:p>
    <w:p w:rsidR="00B340C2" w:rsidRPr="005A2877" w:rsidRDefault="00B340C2" w:rsidP="00F74E5B">
      <w:pPr>
        <w:pStyle w:val="a3"/>
        <w:spacing w:line="240" w:lineRule="auto"/>
        <w:ind w:firstLine="567"/>
        <w:rPr>
          <w:rFonts w:ascii="Arial LatRus" w:hAnsi="Arial LatRus" w:cs="Arial"/>
          <w:sz w:val="22"/>
          <w:szCs w:val="22"/>
          <w:lang w:val="hy-AM"/>
        </w:rPr>
      </w:pPr>
      <w:r w:rsidRPr="005A2877">
        <w:rPr>
          <w:rFonts w:ascii="Sylfaen" w:hAnsi="Sylfaen" w:cs="Arial"/>
          <w:sz w:val="22"/>
          <w:szCs w:val="22"/>
          <w:lang w:val="hy-AM"/>
        </w:rPr>
        <w:t>Мир</w:t>
      </w:r>
      <w:r w:rsidRPr="005A2877">
        <w:rPr>
          <w:rFonts w:ascii="Arial LatRus" w:hAnsi="Arial LatRus" w:cs="Arial"/>
          <w:sz w:val="22"/>
          <w:szCs w:val="22"/>
          <w:lang w:val="hy-AM"/>
        </w:rPr>
        <w:t xml:space="preserve"> </w:t>
      </w:r>
      <w:r w:rsidRPr="005A2877">
        <w:rPr>
          <w:rFonts w:ascii="Sylfaen" w:hAnsi="Sylfaen" w:cs="Arial"/>
          <w:sz w:val="22"/>
          <w:szCs w:val="22"/>
          <w:lang w:val="hy-AM"/>
        </w:rPr>
        <w:t>Чехова</w:t>
      </w:r>
      <w:r w:rsidRPr="005A2877">
        <w:rPr>
          <w:rFonts w:ascii="Arial LatRus" w:hAnsi="Arial LatRus" w:cs="Arial"/>
          <w:sz w:val="22"/>
          <w:szCs w:val="22"/>
          <w:lang w:val="hy-AM"/>
        </w:rPr>
        <w:t xml:space="preserve"> </w:t>
      </w:r>
      <w:r w:rsidRPr="005A2877">
        <w:rPr>
          <w:rFonts w:ascii="Sylfaen" w:hAnsi="Sylfaen" w:cs="Arial"/>
          <w:sz w:val="22"/>
          <w:szCs w:val="22"/>
          <w:lang w:val="hy-AM"/>
        </w:rPr>
        <w:t>и</w:t>
      </w:r>
      <w:r w:rsidRPr="005A2877">
        <w:rPr>
          <w:rFonts w:ascii="Arial LatRus" w:hAnsi="Arial LatRus" w:cs="Arial"/>
          <w:sz w:val="22"/>
          <w:szCs w:val="22"/>
          <w:lang w:val="hy-AM"/>
        </w:rPr>
        <w:t xml:space="preserve"> </w:t>
      </w:r>
      <w:r w:rsidRPr="005A2877">
        <w:rPr>
          <w:rFonts w:ascii="Sylfaen" w:hAnsi="Sylfaen" w:cs="Arial"/>
          <w:sz w:val="22"/>
          <w:szCs w:val="22"/>
          <w:lang w:val="hy-AM"/>
        </w:rPr>
        <w:t>сегодня</w:t>
      </w:r>
      <w:r w:rsidRPr="005A2877">
        <w:rPr>
          <w:rFonts w:ascii="Arial LatRus" w:hAnsi="Arial LatRus" w:cs="Arial"/>
          <w:sz w:val="22"/>
          <w:szCs w:val="22"/>
          <w:lang w:val="hy-AM"/>
        </w:rPr>
        <w:t xml:space="preserve"> </w:t>
      </w:r>
      <w:r w:rsidRPr="005A2877">
        <w:rPr>
          <w:rFonts w:ascii="Sylfaen" w:hAnsi="Sylfaen" w:cs="Arial"/>
          <w:sz w:val="22"/>
          <w:szCs w:val="22"/>
          <w:lang w:val="hy-AM"/>
        </w:rPr>
        <w:t>воспитывает</w:t>
      </w:r>
      <w:r w:rsidRPr="005A2877">
        <w:rPr>
          <w:rFonts w:ascii="Arial LatRus" w:hAnsi="Arial LatRus" w:cs="Arial"/>
          <w:sz w:val="22"/>
          <w:szCs w:val="22"/>
          <w:lang w:val="hy-AM"/>
        </w:rPr>
        <w:t xml:space="preserve"> </w:t>
      </w:r>
      <w:r w:rsidRPr="005A2877">
        <w:rPr>
          <w:rFonts w:ascii="Sylfaen" w:hAnsi="Sylfaen" w:cs="Arial"/>
          <w:sz w:val="22"/>
          <w:szCs w:val="22"/>
          <w:lang w:val="hy-AM"/>
        </w:rPr>
        <w:t>молодое</w:t>
      </w:r>
      <w:r w:rsidRPr="005A2877">
        <w:rPr>
          <w:rFonts w:ascii="Arial LatRus" w:hAnsi="Arial LatRus" w:cs="Arial"/>
          <w:sz w:val="22"/>
          <w:szCs w:val="22"/>
          <w:lang w:val="hy-AM"/>
        </w:rPr>
        <w:t xml:space="preserve"> </w:t>
      </w:r>
      <w:r w:rsidRPr="005A2877">
        <w:rPr>
          <w:rFonts w:ascii="Sylfaen" w:hAnsi="Sylfaen" w:cs="Arial"/>
          <w:sz w:val="22"/>
          <w:szCs w:val="22"/>
          <w:lang w:val="hy-AM"/>
        </w:rPr>
        <w:t>поколение</w:t>
      </w:r>
      <w:r w:rsidRPr="005A2877">
        <w:rPr>
          <w:rFonts w:ascii="Arial LatRus" w:hAnsi="Arial LatRus" w:cs="Arial"/>
          <w:sz w:val="22"/>
          <w:szCs w:val="22"/>
          <w:lang w:val="hy-AM"/>
        </w:rPr>
        <w:t xml:space="preserve">. </w:t>
      </w:r>
      <w:r w:rsidRPr="005A2877">
        <w:rPr>
          <w:rFonts w:ascii="Sylfaen" w:hAnsi="Sylfaen" w:cs="Arial"/>
          <w:sz w:val="22"/>
          <w:szCs w:val="22"/>
          <w:lang w:val="hy-AM"/>
        </w:rPr>
        <w:t>Его</w:t>
      </w:r>
      <w:r w:rsidRPr="005A2877">
        <w:rPr>
          <w:rFonts w:ascii="Arial LatRus" w:hAnsi="Arial LatRus" w:cs="Arial"/>
          <w:sz w:val="22"/>
          <w:szCs w:val="22"/>
          <w:lang w:val="hy-AM"/>
        </w:rPr>
        <w:t xml:space="preserve"> </w:t>
      </w:r>
      <w:r w:rsidRPr="005A2877">
        <w:rPr>
          <w:rFonts w:ascii="Sylfaen" w:hAnsi="Sylfaen" w:cs="Arial"/>
          <w:sz w:val="22"/>
          <w:szCs w:val="22"/>
          <w:lang w:val="hy-AM"/>
        </w:rPr>
        <w:t>рассказы</w:t>
      </w:r>
      <w:r w:rsidRPr="005A2877">
        <w:rPr>
          <w:rFonts w:ascii="Arial LatRus" w:hAnsi="Arial LatRus" w:cs="Arial"/>
          <w:sz w:val="22"/>
          <w:szCs w:val="22"/>
          <w:lang w:val="hy-AM"/>
        </w:rPr>
        <w:t xml:space="preserve">, </w:t>
      </w:r>
      <w:r w:rsidRPr="005A2877">
        <w:rPr>
          <w:rFonts w:ascii="Sylfaen" w:hAnsi="Sylfaen" w:cs="Arial"/>
          <w:sz w:val="22"/>
          <w:szCs w:val="22"/>
          <w:lang w:val="hy-AM"/>
        </w:rPr>
        <w:t>повести</w:t>
      </w:r>
      <w:r w:rsidRPr="005A2877">
        <w:rPr>
          <w:rFonts w:ascii="Arial LatRus" w:hAnsi="Arial LatRus" w:cs="Arial"/>
          <w:sz w:val="22"/>
          <w:szCs w:val="22"/>
          <w:lang w:val="hy-AM"/>
        </w:rPr>
        <w:t xml:space="preserve"> </w:t>
      </w:r>
      <w:r w:rsidRPr="005A2877">
        <w:rPr>
          <w:rFonts w:ascii="Sylfaen" w:hAnsi="Sylfaen" w:cs="Arial"/>
          <w:sz w:val="22"/>
          <w:szCs w:val="22"/>
          <w:lang w:val="hy-AM"/>
        </w:rPr>
        <w:t>и</w:t>
      </w:r>
      <w:r w:rsidRPr="005A2877">
        <w:rPr>
          <w:rFonts w:ascii="Arial LatRus" w:hAnsi="Arial LatRus" w:cs="Arial"/>
          <w:sz w:val="22"/>
          <w:szCs w:val="22"/>
          <w:lang w:val="hy-AM"/>
        </w:rPr>
        <w:t xml:space="preserve"> </w:t>
      </w:r>
      <w:r w:rsidRPr="005A2877">
        <w:rPr>
          <w:rFonts w:ascii="Sylfaen" w:hAnsi="Sylfaen" w:cs="Arial"/>
          <w:sz w:val="22"/>
          <w:szCs w:val="22"/>
          <w:lang w:val="hy-AM"/>
        </w:rPr>
        <w:t>пьесы</w:t>
      </w:r>
      <w:r w:rsidRPr="00854BCF">
        <w:rPr>
          <w:rFonts w:ascii="Sylfaen" w:hAnsi="Sylfaen" w:cs="Arial"/>
          <w:sz w:val="22"/>
          <w:szCs w:val="22"/>
        </w:rPr>
        <w:t>,</w:t>
      </w:r>
      <w:r w:rsidRPr="005A2877">
        <w:rPr>
          <w:rFonts w:ascii="Arial LatRus" w:hAnsi="Arial LatRus" w:cs="Arial"/>
          <w:sz w:val="22"/>
          <w:szCs w:val="22"/>
          <w:lang w:val="hy-AM"/>
        </w:rPr>
        <w:t xml:space="preserve"> </w:t>
      </w:r>
      <w:r w:rsidRPr="005A2877">
        <w:rPr>
          <w:rFonts w:ascii="Sylfaen" w:hAnsi="Sylfaen" w:cs="Arial"/>
          <w:sz w:val="22"/>
          <w:szCs w:val="22"/>
          <w:lang w:val="hy-AM"/>
        </w:rPr>
        <w:t>пронизанные</w:t>
      </w:r>
      <w:r w:rsidRPr="005A2877">
        <w:rPr>
          <w:rFonts w:ascii="Arial LatRus" w:hAnsi="Arial LatRus" w:cs="Arial"/>
          <w:sz w:val="22"/>
          <w:szCs w:val="22"/>
          <w:lang w:val="hy-AM"/>
        </w:rPr>
        <w:t xml:space="preserve"> </w:t>
      </w:r>
      <w:r w:rsidRPr="005A2877">
        <w:rPr>
          <w:rFonts w:ascii="Sylfaen" w:hAnsi="Sylfaen" w:cs="Arial"/>
          <w:sz w:val="22"/>
          <w:szCs w:val="22"/>
          <w:lang w:val="hy-AM"/>
        </w:rPr>
        <w:t>глубокой</w:t>
      </w:r>
      <w:r w:rsidRPr="005A2877">
        <w:rPr>
          <w:rFonts w:ascii="Arial LatRus" w:hAnsi="Arial LatRus" w:cs="Arial"/>
          <w:sz w:val="22"/>
          <w:szCs w:val="22"/>
          <w:lang w:val="hy-AM"/>
        </w:rPr>
        <w:t xml:space="preserve"> </w:t>
      </w:r>
      <w:r w:rsidRPr="005A2877">
        <w:rPr>
          <w:rFonts w:ascii="Sylfaen" w:hAnsi="Sylfaen" w:cs="Arial"/>
          <w:sz w:val="22"/>
          <w:szCs w:val="22"/>
          <w:lang w:val="hy-AM"/>
        </w:rPr>
        <w:t>верой</w:t>
      </w:r>
      <w:r w:rsidRPr="005A2877">
        <w:rPr>
          <w:rFonts w:ascii="Arial LatRus" w:hAnsi="Arial LatRus" w:cs="Arial"/>
          <w:sz w:val="22"/>
          <w:szCs w:val="22"/>
          <w:lang w:val="hy-AM"/>
        </w:rPr>
        <w:t xml:space="preserve"> </w:t>
      </w:r>
      <w:r w:rsidRPr="005A2877">
        <w:rPr>
          <w:rFonts w:ascii="Sylfaen" w:hAnsi="Sylfaen" w:cs="Arial"/>
          <w:sz w:val="22"/>
          <w:szCs w:val="22"/>
          <w:lang w:val="hy-AM"/>
        </w:rPr>
        <w:t>в</w:t>
      </w:r>
      <w:r w:rsidRPr="005A2877">
        <w:rPr>
          <w:rFonts w:ascii="Arial LatRus" w:hAnsi="Arial LatRus" w:cs="Arial"/>
          <w:sz w:val="22"/>
          <w:szCs w:val="22"/>
          <w:lang w:val="hy-AM"/>
        </w:rPr>
        <w:t xml:space="preserve"> </w:t>
      </w:r>
      <w:r w:rsidRPr="005A2877">
        <w:rPr>
          <w:rFonts w:ascii="Sylfaen" w:hAnsi="Sylfaen" w:cs="Arial"/>
          <w:sz w:val="22"/>
          <w:szCs w:val="22"/>
          <w:lang w:val="hy-AM"/>
        </w:rPr>
        <w:t>торжество</w:t>
      </w:r>
      <w:r w:rsidRPr="005A2877">
        <w:rPr>
          <w:rFonts w:ascii="Arial LatRus" w:hAnsi="Arial LatRus" w:cs="Arial"/>
          <w:sz w:val="22"/>
          <w:szCs w:val="22"/>
          <w:lang w:val="hy-AM"/>
        </w:rPr>
        <w:t xml:space="preserve"> </w:t>
      </w:r>
      <w:r w:rsidRPr="005A2877">
        <w:rPr>
          <w:rFonts w:ascii="Sylfaen" w:hAnsi="Sylfaen" w:cs="Arial"/>
          <w:sz w:val="22"/>
          <w:szCs w:val="22"/>
          <w:lang w:val="hy-AM"/>
        </w:rPr>
        <w:t>справедливой</w:t>
      </w:r>
      <w:r w:rsidRPr="005A2877">
        <w:rPr>
          <w:rFonts w:ascii="Arial LatRus" w:hAnsi="Arial LatRus" w:cs="Arial"/>
          <w:sz w:val="22"/>
          <w:szCs w:val="22"/>
          <w:lang w:val="hy-AM"/>
        </w:rPr>
        <w:t xml:space="preserve"> </w:t>
      </w:r>
      <w:r w:rsidRPr="005A2877">
        <w:rPr>
          <w:rFonts w:ascii="Sylfaen" w:hAnsi="Sylfaen" w:cs="Arial"/>
          <w:sz w:val="22"/>
          <w:szCs w:val="22"/>
          <w:lang w:val="hy-AM"/>
        </w:rPr>
        <w:t>жизни</w:t>
      </w:r>
      <w:r w:rsidRPr="005A2877">
        <w:rPr>
          <w:rFonts w:ascii="Arial LatRus" w:hAnsi="Arial LatRus" w:cs="Arial"/>
          <w:sz w:val="22"/>
          <w:szCs w:val="22"/>
          <w:lang w:val="hy-AM"/>
        </w:rPr>
        <w:t xml:space="preserve">, </w:t>
      </w:r>
      <w:r w:rsidRPr="005A2877">
        <w:rPr>
          <w:rFonts w:ascii="Sylfaen" w:hAnsi="Sylfaen" w:cs="Arial"/>
          <w:sz w:val="22"/>
          <w:szCs w:val="22"/>
          <w:lang w:val="hy-AM"/>
        </w:rPr>
        <w:t>известны</w:t>
      </w:r>
      <w:r w:rsidRPr="005A2877">
        <w:rPr>
          <w:rFonts w:ascii="Arial LatRus" w:hAnsi="Arial LatRus" w:cs="Arial"/>
          <w:sz w:val="22"/>
          <w:szCs w:val="22"/>
          <w:lang w:val="hy-AM"/>
        </w:rPr>
        <w:t xml:space="preserve"> </w:t>
      </w:r>
      <w:r w:rsidRPr="005A2877">
        <w:rPr>
          <w:rFonts w:ascii="Sylfaen" w:hAnsi="Sylfaen" w:cs="Arial"/>
          <w:sz w:val="22"/>
          <w:szCs w:val="22"/>
          <w:lang w:val="hy-AM"/>
        </w:rPr>
        <w:t>всему</w:t>
      </w:r>
      <w:r w:rsidRPr="005A2877">
        <w:rPr>
          <w:rFonts w:ascii="Arial LatRus" w:hAnsi="Arial LatRus" w:cs="Arial"/>
          <w:sz w:val="22"/>
          <w:szCs w:val="22"/>
          <w:lang w:val="hy-AM"/>
        </w:rPr>
        <w:t xml:space="preserve"> </w:t>
      </w:r>
      <w:r w:rsidRPr="005A2877">
        <w:rPr>
          <w:rFonts w:ascii="Sylfaen" w:hAnsi="Sylfaen" w:cs="Arial"/>
          <w:sz w:val="22"/>
          <w:szCs w:val="22"/>
          <w:lang w:val="hy-AM"/>
        </w:rPr>
        <w:t>миру</w:t>
      </w:r>
      <w:r w:rsidRPr="005A2877">
        <w:rPr>
          <w:rFonts w:ascii="Arial LatRus" w:hAnsi="Arial LatRus" w:cs="Arial"/>
          <w:sz w:val="22"/>
          <w:szCs w:val="22"/>
          <w:lang w:val="hy-AM"/>
        </w:rPr>
        <w:t xml:space="preserve">. </w:t>
      </w:r>
    </w:p>
    <w:p w:rsidR="00B340C2" w:rsidRPr="005A2877" w:rsidRDefault="00B340C2" w:rsidP="00B340C2">
      <w:pPr>
        <w:pStyle w:val="a3"/>
        <w:spacing w:line="240" w:lineRule="auto"/>
        <w:ind w:firstLine="567"/>
        <w:rPr>
          <w:rFonts w:ascii="Arial LatRus" w:hAnsi="Arial LatRus"/>
          <w:sz w:val="22"/>
          <w:szCs w:val="22"/>
          <w:lang w:val="hy-AM"/>
        </w:rPr>
      </w:pPr>
      <w:r w:rsidRPr="00D652E4">
        <w:rPr>
          <w:rFonts w:ascii="Times New Roman" w:hAnsi="Times New Roman"/>
          <w:sz w:val="22"/>
          <w:szCs w:val="22"/>
        </w:rPr>
        <w:t>А.П.Чехов</w:t>
      </w:r>
      <w:r w:rsidRPr="005A2877">
        <w:rPr>
          <w:rFonts w:ascii="Arial LatRus" w:hAnsi="Arial LatRus" w:cs="Arial"/>
          <w:sz w:val="22"/>
          <w:szCs w:val="22"/>
          <w:lang w:val="hy-AM"/>
        </w:rPr>
        <w:t xml:space="preserve"> </w:t>
      </w:r>
      <w:r w:rsidRPr="005A2877">
        <w:rPr>
          <w:rFonts w:ascii="Sylfaen" w:hAnsi="Sylfaen" w:cs="Arial"/>
          <w:sz w:val="22"/>
          <w:szCs w:val="22"/>
          <w:lang w:val="hy-AM"/>
        </w:rPr>
        <w:t>верил</w:t>
      </w:r>
      <w:r w:rsidRPr="005A2877">
        <w:rPr>
          <w:rFonts w:ascii="Arial LatRus" w:hAnsi="Arial LatRus" w:cs="Arial"/>
          <w:sz w:val="22"/>
          <w:szCs w:val="22"/>
          <w:lang w:val="hy-AM"/>
        </w:rPr>
        <w:t xml:space="preserve"> </w:t>
      </w:r>
      <w:r w:rsidRPr="005A2877">
        <w:rPr>
          <w:rFonts w:ascii="Sylfaen" w:hAnsi="Sylfaen" w:cs="Arial"/>
          <w:sz w:val="22"/>
          <w:szCs w:val="22"/>
          <w:lang w:val="hy-AM"/>
        </w:rPr>
        <w:t>в</w:t>
      </w:r>
      <w:r w:rsidRPr="005A2877">
        <w:rPr>
          <w:rFonts w:ascii="Arial LatRus" w:hAnsi="Arial LatRus" w:cs="Arial"/>
          <w:sz w:val="22"/>
          <w:szCs w:val="22"/>
          <w:lang w:val="hy-AM"/>
        </w:rPr>
        <w:t xml:space="preserve"> </w:t>
      </w:r>
      <w:r w:rsidRPr="005A2877">
        <w:rPr>
          <w:rFonts w:ascii="Sylfaen" w:hAnsi="Sylfaen" w:cs="Arial"/>
          <w:sz w:val="22"/>
          <w:szCs w:val="22"/>
          <w:lang w:val="hy-AM"/>
        </w:rPr>
        <w:t>светлое</w:t>
      </w:r>
      <w:r w:rsidRPr="005A2877">
        <w:rPr>
          <w:rFonts w:ascii="Arial LatRus" w:hAnsi="Arial LatRus" w:cs="Arial"/>
          <w:sz w:val="22"/>
          <w:szCs w:val="22"/>
          <w:lang w:val="hy-AM"/>
        </w:rPr>
        <w:t xml:space="preserve"> </w:t>
      </w:r>
      <w:r w:rsidRPr="005A2877">
        <w:rPr>
          <w:rFonts w:ascii="Sylfaen" w:hAnsi="Sylfaen" w:cs="Arial"/>
          <w:sz w:val="22"/>
          <w:szCs w:val="22"/>
          <w:lang w:val="hy-AM"/>
        </w:rPr>
        <w:t>будущее</w:t>
      </w:r>
      <w:r w:rsidRPr="005A2877">
        <w:rPr>
          <w:rFonts w:ascii="Arial LatRus" w:hAnsi="Arial LatRus" w:cs="Arial"/>
          <w:sz w:val="22"/>
          <w:szCs w:val="22"/>
          <w:lang w:val="hy-AM"/>
        </w:rPr>
        <w:t xml:space="preserve">, </w:t>
      </w:r>
      <w:r w:rsidRPr="005A2877">
        <w:rPr>
          <w:rFonts w:ascii="Sylfaen" w:hAnsi="Sylfaen" w:cs="Arial"/>
          <w:sz w:val="22"/>
          <w:szCs w:val="22"/>
          <w:lang w:val="hy-AM"/>
        </w:rPr>
        <w:t>он</w:t>
      </w:r>
      <w:r w:rsidRPr="005A2877">
        <w:rPr>
          <w:rFonts w:ascii="Arial LatRus" w:hAnsi="Arial LatRus" w:cs="Arial"/>
          <w:sz w:val="22"/>
          <w:szCs w:val="22"/>
          <w:lang w:val="hy-AM"/>
        </w:rPr>
        <w:t xml:space="preserve"> </w:t>
      </w:r>
      <w:r w:rsidRPr="005A2877">
        <w:rPr>
          <w:rFonts w:ascii="Sylfaen" w:hAnsi="Sylfaen" w:cs="Arial"/>
          <w:sz w:val="22"/>
          <w:szCs w:val="22"/>
          <w:lang w:val="hy-AM"/>
        </w:rPr>
        <w:t>был</w:t>
      </w:r>
      <w:r w:rsidRPr="005A2877">
        <w:rPr>
          <w:rFonts w:ascii="Arial LatRus" w:hAnsi="Arial LatRus" w:cs="Arial"/>
          <w:sz w:val="22"/>
          <w:szCs w:val="22"/>
          <w:lang w:val="hy-AM"/>
        </w:rPr>
        <w:t xml:space="preserve"> </w:t>
      </w:r>
      <w:r w:rsidRPr="005A2877">
        <w:rPr>
          <w:rFonts w:ascii="Sylfaen" w:hAnsi="Sylfaen" w:cs="Arial"/>
          <w:sz w:val="22"/>
          <w:szCs w:val="22"/>
          <w:lang w:val="hy-AM"/>
        </w:rPr>
        <w:t>глубоко</w:t>
      </w:r>
      <w:r w:rsidRPr="005A2877">
        <w:rPr>
          <w:rFonts w:ascii="Arial LatRus" w:hAnsi="Arial LatRus" w:cs="Arial"/>
          <w:sz w:val="22"/>
          <w:szCs w:val="22"/>
          <w:lang w:val="hy-AM"/>
        </w:rPr>
        <w:t xml:space="preserve"> </w:t>
      </w:r>
      <w:r w:rsidRPr="005A2877">
        <w:rPr>
          <w:rFonts w:ascii="Sylfaen" w:hAnsi="Sylfaen" w:cs="Arial"/>
          <w:sz w:val="22"/>
          <w:szCs w:val="22"/>
          <w:lang w:val="hy-AM"/>
        </w:rPr>
        <w:t>убежден</w:t>
      </w:r>
      <w:r w:rsidRPr="005A2877">
        <w:rPr>
          <w:rFonts w:ascii="Arial LatRus" w:hAnsi="Arial LatRus" w:cs="Arial"/>
          <w:sz w:val="22"/>
          <w:szCs w:val="22"/>
          <w:lang w:val="hy-AM"/>
        </w:rPr>
        <w:t xml:space="preserve">, </w:t>
      </w:r>
      <w:r w:rsidRPr="005A2877">
        <w:rPr>
          <w:rFonts w:ascii="Sylfaen" w:hAnsi="Sylfaen" w:cs="Arial"/>
          <w:sz w:val="22"/>
          <w:szCs w:val="22"/>
          <w:lang w:val="hy-AM"/>
        </w:rPr>
        <w:t>что</w:t>
      </w:r>
      <w:r w:rsidRPr="005A2877">
        <w:rPr>
          <w:rFonts w:ascii="Arial LatRus" w:hAnsi="Arial LatRus" w:cs="Arial"/>
          <w:sz w:val="22"/>
          <w:szCs w:val="22"/>
          <w:lang w:val="hy-AM"/>
        </w:rPr>
        <w:t xml:space="preserve"> ''</w:t>
      </w:r>
      <w:r w:rsidRPr="005A2877">
        <w:rPr>
          <w:rFonts w:ascii="Sylfaen" w:hAnsi="Sylfaen" w:cs="Arial"/>
          <w:sz w:val="22"/>
          <w:szCs w:val="22"/>
          <w:lang w:val="hy-AM"/>
        </w:rPr>
        <w:t>маленький</w:t>
      </w:r>
      <w:r w:rsidRPr="005A2877">
        <w:rPr>
          <w:rFonts w:ascii="Arial LatRus" w:hAnsi="Arial LatRus" w:cs="Arial"/>
          <w:sz w:val="22"/>
          <w:szCs w:val="22"/>
          <w:lang w:val="hy-AM"/>
        </w:rPr>
        <w:t xml:space="preserve">'' </w:t>
      </w:r>
      <w:r w:rsidRPr="005A2877">
        <w:rPr>
          <w:rFonts w:ascii="Sylfaen" w:hAnsi="Sylfaen" w:cs="Arial"/>
          <w:sz w:val="22"/>
          <w:szCs w:val="22"/>
          <w:lang w:val="hy-AM"/>
        </w:rPr>
        <w:t>человек</w:t>
      </w:r>
      <w:r w:rsidRPr="005A2877">
        <w:rPr>
          <w:rFonts w:ascii="Arial LatRus" w:hAnsi="Arial LatRus" w:cs="Arial"/>
          <w:sz w:val="22"/>
          <w:szCs w:val="22"/>
          <w:lang w:val="hy-AM"/>
        </w:rPr>
        <w:t xml:space="preserve"> </w:t>
      </w:r>
      <w:r w:rsidRPr="005A2877">
        <w:rPr>
          <w:rFonts w:ascii="Sylfaen" w:hAnsi="Sylfaen" w:cs="Arial"/>
          <w:sz w:val="22"/>
          <w:szCs w:val="22"/>
          <w:lang w:val="hy-AM"/>
        </w:rPr>
        <w:t>должен</w:t>
      </w:r>
      <w:r w:rsidRPr="005A2877">
        <w:rPr>
          <w:rFonts w:ascii="Arial LatRus" w:hAnsi="Arial LatRus" w:cs="Arial"/>
          <w:sz w:val="22"/>
          <w:szCs w:val="22"/>
          <w:lang w:val="hy-AM"/>
        </w:rPr>
        <w:t xml:space="preserve"> ''</w:t>
      </w:r>
      <w:r w:rsidRPr="005A2877">
        <w:rPr>
          <w:rFonts w:ascii="Sylfaen" w:hAnsi="Sylfaen" w:cs="Arial"/>
          <w:sz w:val="22"/>
          <w:szCs w:val="22"/>
          <w:lang w:val="hy-AM"/>
        </w:rPr>
        <w:t>вырасти</w:t>
      </w:r>
      <w:r w:rsidRPr="005A2877">
        <w:rPr>
          <w:rFonts w:ascii="Arial LatRus" w:hAnsi="Arial LatRus" w:cs="Arial"/>
          <w:sz w:val="22"/>
          <w:szCs w:val="22"/>
          <w:lang w:val="hy-AM"/>
        </w:rPr>
        <w:t xml:space="preserve">'' </w:t>
      </w:r>
      <w:r w:rsidRPr="005A2877">
        <w:rPr>
          <w:rFonts w:ascii="Sylfaen" w:hAnsi="Sylfaen" w:cs="Arial"/>
          <w:sz w:val="22"/>
          <w:szCs w:val="22"/>
          <w:lang w:val="hy-AM"/>
        </w:rPr>
        <w:t>и</w:t>
      </w:r>
      <w:r w:rsidRPr="005A2877">
        <w:rPr>
          <w:rFonts w:ascii="Arial LatRus" w:hAnsi="Arial LatRus" w:cs="Arial"/>
          <w:sz w:val="22"/>
          <w:szCs w:val="22"/>
          <w:lang w:val="hy-AM"/>
        </w:rPr>
        <w:t xml:space="preserve"> </w:t>
      </w:r>
      <w:r w:rsidRPr="005A2877">
        <w:rPr>
          <w:rFonts w:ascii="Sylfaen" w:hAnsi="Sylfaen" w:cs="Arial"/>
          <w:sz w:val="22"/>
          <w:szCs w:val="22"/>
          <w:lang w:val="hy-AM"/>
        </w:rPr>
        <w:t>жить</w:t>
      </w:r>
      <w:r w:rsidRPr="005A2877">
        <w:rPr>
          <w:rFonts w:ascii="Arial LatRus" w:hAnsi="Arial LatRus" w:cs="Arial"/>
          <w:sz w:val="22"/>
          <w:szCs w:val="22"/>
          <w:lang w:val="hy-AM"/>
        </w:rPr>
        <w:t xml:space="preserve"> </w:t>
      </w:r>
      <w:r w:rsidRPr="005A2877">
        <w:rPr>
          <w:rFonts w:ascii="Sylfaen" w:hAnsi="Sylfaen" w:cs="Arial"/>
          <w:sz w:val="22"/>
          <w:szCs w:val="22"/>
          <w:lang w:val="hy-AM"/>
        </w:rPr>
        <w:t>для</w:t>
      </w:r>
      <w:r w:rsidRPr="005A2877">
        <w:rPr>
          <w:rFonts w:ascii="Arial LatRus" w:hAnsi="Arial LatRus" w:cs="Arial"/>
          <w:sz w:val="22"/>
          <w:szCs w:val="22"/>
          <w:lang w:val="hy-AM"/>
        </w:rPr>
        <w:t xml:space="preserve"> </w:t>
      </w:r>
      <w:r w:rsidRPr="005A2877">
        <w:rPr>
          <w:rFonts w:ascii="Sylfaen" w:hAnsi="Sylfaen" w:cs="Arial"/>
          <w:sz w:val="22"/>
          <w:szCs w:val="22"/>
          <w:lang w:val="hy-AM"/>
        </w:rPr>
        <w:t>служения</w:t>
      </w:r>
      <w:r w:rsidRPr="005A2877">
        <w:rPr>
          <w:rFonts w:ascii="Arial LatRus" w:hAnsi="Arial LatRus" w:cs="Arial"/>
          <w:sz w:val="22"/>
          <w:szCs w:val="22"/>
          <w:lang w:val="hy-AM"/>
        </w:rPr>
        <w:t xml:space="preserve"> </w:t>
      </w:r>
      <w:r w:rsidRPr="005A2877">
        <w:rPr>
          <w:rFonts w:ascii="Sylfaen" w:hAnsi="Sylfaen" w:cs="Arial"/>
          <w:sz w:val="22"/>
          <w:szCs w:val="22"/>
          <w:lang w:val="hy-AM"/>
        </w:rPr>
        <w:t>великим</w:t>
      </w:r>
      <w:r w:rsidRPr="005A2877">
        <w:rPr>
          <w:rFonts w:ascii="Arial LatRus" w:hAnsi="Arial LatRus" w:cs="Arial"/>
          <w:sz w:val="22"/>
          <w:szCs w:val="22"/>
          <w:lang w:val="hy-AM"/>
        </w:rPr>
        <w:t xml:space="preserve"> </w:t>
      </w:r>
      <w:r w:rsidRPr="005A2877">
        <w:rPr>
          <w:rFonts w:ascii="Sylfaen" w:hAnsi="Sylfaen" w:cs="Arial"/>
          <w:sz w:val="22"/>
          <w:szCs w:val="22"/>
          <w:lang w:val="hy-AM"/>
        </w:rPr>
        <w:t>целям</w:t>
      </w:r>
      <w:r w:rsidRPr="005A2877">
        <w:rPr>
          <w:rFonts w:ascii="Arial LatRus" w:hAnsi="Arial LatRus" w:cs="Arial"/>
          <w:sz w:val="22"/>
          <w:szCs w:val="22"/>
          <w:lang w:val="hy-AM"/>
        </w:rPr>
        <w:t>.</w:t>
      </w:r>
    </w:p>
    <w:p w:rsidR="00B340C2" w:rsidRPr="005A2877" w:rsidRDefault="00B340C2" w:rsidP="00B340C2">
      <w:pPr>
        <w:pStyle w:val="a3"/>
        <w:spacing w:line="240" w:lineRule="auto"/>
        <w:ind w:firstLine="567"/>
        <w:rPr>
          <w:rFonts w:ascii="Arial LatRus" w:hAnsi="Arial LatRus"/>
          <w:sz w:val="22"/>
          <w:szCs w:val="22"/>
        </w:rPr>
      </w:pPr>
    </w:p>
    <w:p w:rsidR="00B340C2" w:rsidRPr="005A2877" w:rsidRDefault="00B340C2" w:rsidP="00B340C2">
      <w:pPr>
        <w:pStyle w:val="a3"/>
        <w:spacing w:line="240" w:lineRule="auto"/>
        <w:ind w:firstLine="567"/>
        <w:rPr>
          <w:rFonts w:ascii="Arial LatRus" w:hAnsi="Arial LatRus"/>
          <w:sz w:val="22"/>
          <w:szCs w:val="22"/>
        </w:rPr>
      </w:pPr>
    </w:p>
    <w:p w:rsidR="00B340C2" w:rsidRPr="005A2877" w:rsidRDefault="00B340C2" w:rsidP="00B340C2">
      <w:pPr>
        <w:pStyle w:val="a3"/>
        <w:spacing w:line="240" w:lineRule="auto"/>
        <w:ind w:firstLine="567"/>
        <w:rPr>
          <w:rFonts w:ascii="Calibri" w:hAnsi="Calibri"/>
          <w:i/>
          <w:sz w:val="22"/>
          <w:szCs w:val="22"/>
        </w:rPr>
      </w:pPr>
    </w:p>
    <w:p w:rsidR="00B340C2" w:rsidRPr="005A2877" w:rsidRDefault="00B340C2" w:rsidP="00B340C2">
      <w:pPr>
        <w:ind w:firstLine="567"/>
        <w:rPr>
          <w:sz w:val="22"/>
          <w:szCs w:val="22"/>
          <w:lang w:val="ru-RU"/>
        </w:rPr>
      </w:pPr>
    </w:p>
    <w:p w:rsidR="00B340C2" w:rsidRPr="00204B15" w:rsidRDefault="00B340C2" w:rsidP="00A95D1F">
      <w:pPr>
        <w:spacing w:line="250" w:lineRule="auto"/>
        <w:jc w:val="center"/>
        <w:rPr>
          <w:rFonts w:ascii="Times LatArm" w:hAnsi="Times LatArm"/>
          <w:b/>
          <w:sz w:val="18"/>
          <w:szCs w:val="18"/>
          <w:lang w:val="ru-RU"/>
        </w:rPr>
      </w:pPr>
    </w:p>
    <w:p w:rsidR="00B340C2" w:rsidRPr="00204B15" w:rsidRDefault="00B340C2" w:rsidP="00A95D1F">
      <w:pPr>
        <w:spacing w:line="250" w:lineRule="auto"/>
        <w:jc w:val="center"/>
        <w:rPr>
          <w:rFonts w:ascii="Times LatArm" w:hAnsi="Times LatArm"/>
          <w:b/>
          <w:sz w:val="18"/>
          <w:szCs w:val="18"/>
          <w:lang w:val="ru-RU"/>
        </w:rPr>
      </w:pPr>
    </w:p>
    <w:p w:rsidR="00B340C2" w:rsidRPr="00204B15" w:rsidRDefault="00B340C2" w:rsidP="00A95D1F">
      <w:pPr>
        <w:spacing w:line="250" w:lineRule="auto"/>
        <w:jc w:val="center"/>
        <w:rPr>
          <w:rFonts w:ascii="Times LatArm" w:hAnsi="Times LatArm"/>
          <w:b/>
          <w:sz w:val="18"/>
          <w:szCs w:val="18"/>
          <w:lang w:val="ru-RU"/>
        </w:rPr>
      </w:pPr>
    </w:p>
    <w:p w:rsidR="00B340C2" w:rsidRPr="00204B15" w:rsidRDefault="00B340C2" w:rsidP="00A95D1F">
      <w:pPr>
        <w:spacing w:line="250" w:lineRule="auto"/>
        <w:jc w:val="center"/>
        <w:rPr>
          <w:rFonts w:ascii="Times LatArm" w:hAnsi="Times LatArm"/>
          <w:b/>
          <w:sz w:val="18"/>
          <w:szCs w:val="18"/>
          <w:lang w:val="ru-RU"/>
        </w:rPr>
      </w:pPr>
    </w:p>
    <w:p w:rsidR="00B340C2" w:rsidRPr="00204B15" w:rsidRDefault="00B340C2" w:rsidP="00A95D1F">
      <w:pPr>
        <w:spacing w:line="250" w:lineRule="auto"/>
        <w:jc w:val="center"/>
        <w:rPr>
          <w:rFonts w:ascii="Times LatArm" w:hAnsi="Times LatArm"/>
          <w:b/>
          <w:sz w:val="18"/>
          <w:szCs w:val="18"/>
          <w:lang w:val="ru-RU"/>
        </w:rPr>
      </w:pPr>
    </w:p>
    <w:p w:rsidR="00B340C2" w:rsidRPr="00204B15" w:rsidRDefault="00B340C2" w:rsidP="00A95D1F">
      <w:pPr>
        <w:spacing w:line="250" w:lineRule="auto"/>
        <w:jc w:val="center"/>
        <w:rPr>
          <w:rFonts w:ascii="Times LatArm" w:hAnsi="Times LatArm"/>
          <w:b/>
          <w:sz w:val="18"/>
          <w:szCs w:val="18"/>
          <w:lang w:val="ru-RU"/>
        </w:rPr>
      </w:pPr>
    </w:p>
    <w:p w:rsidR="00B340C2" w:rsidRPr="00204B15" w:rsidRDefault="00B340C2" w:rsidP="00A95D1F">
      <w:pPr>
        <w:spacing w:line="250" w:lineRule="auto"/>
        <w:jc w:val="center"/>
        <w:rPr>
          <w:rFonts w:ascii="Times LatArm" w:hAnsi="Times LatArm"/>
          <w:b/>
          <w:sz w:val="18"/>
          <w:szCs w:val="18"/>
          <w:lang w:val="ru-RU"/>
        </w:rPr>
      </w:pPr>
    </w:p>
    <w:p w:rsidR="00B340C2" w:rsidRPr="00F74E5B" w:rsidRDefault="00B340C2" w:rsidP="00A95D1F">
      <w:pPr>
        <w:spacing w:line="250" w:lineRule="auto"/>
        <w:jc w:val="center"/>
        <w:rPr>
          <w:rFonts w:ascii="Times LatArm" w:hAnsi="Times LatArm"/>
          <w:b/>
          <w:sz w:val="18"/>
          <w:szCs w:val="18"/>
          <w:lang w:val="ru-RU"/>
        </w:rPr>
      </w:pPr>
    </w:p>
    <w:p w:rsidR="00F74E5B" w:rsidRPr="00F74E5B" w:rsidRDefault="00F74E5B" w:rsidP="00A95D1F">
      <w:pPr>
        <w:spacing w:line="250" w:lineRule="auto"/>
        <w:jc w:val="center"/>
        <w:rPr>
          <w:rFonts w:ascii="Times LatArm" w:hAnsi="Times LatArm"/>
          <w:b/>
          <w:sz w:val="18"/>
          <w:szCs w:val="18"/>
          <w:lang w:val="ru-RU"/>
        </w:rPr>
      </w:pPr>
    </w:p>
    <w:p w:rsidR="00F74E5B" w:rsidRPr="00F74E5B" w:rsidRDefault="00F74E5B" w:rsidP="00A95D1F">
      <w:pPr>
        <w:spacing w:line="250" w:lineRule="auto"/>
        <w:jc w:val="center"/>
        <w:rPr>
          <w:rFonts w:ascii="Times LatArm" w:hAnsi="Times LatArm"/>
          <w:b/>
          <w:sz w:val="18"/>
          <w:szCs w:val="18"/>
          <w:lang w:val="ru-RU"/>
        </w:rPr>
      </w:pPr>
    </w:p>
    <w:p w:rsidR="00F74E5B" w:rsidRPr="00F74E5B" w:rsidRDefault="00F74E5B" w:rsidP="00A95D1F">
      <w:pPr>
        <w:spacing w:line="250" w:lineRule="auto"/>
        <w:jc w:val="center"/>
        <w:rPr>
          <w:rFonts w:ascii="Times LatArm" w:hAnsi="Times LatArm"/>
          <w:b/>
          <w:sz w:val="18"/>
          <w:szCs w:val="18"/>
          <w:lang w:val="ru-RU"/>
        </w:rPr>
      </w:pPr>
    </w:p>
    <w:p w:rsidR="00B340C2" w:rsidRPr="00204B15" w:rsidRDefault="00B340C2" w:rsidP="00A95D1F">
      <w:pPr>
        <w:spacing w:line="250" w:lineRule="auto"/>
        <w:jc w:val="center"/>
        <w:rPr>
          <w:rFonts w:ascii="Times LatArm" w:hAnsi="Times LatArm"/>
          <w:b/>
          <w:sz w:val="18"/>
          <w:szCs w:val="18"/>
          <w:lang w:val="ru-RU"/>
        </w:rPr>
      </w:pPr>
    </w:p>
    <w:p w:rsidR="00B340C2" w:rsidRPr="00204B15" w:rsidRDefault="00B340C2" w:rsidP="00A95D1F">
      <w:pPr>
        <w:spacing w:line="250" w:lineRule="auto"/>
        <w:jc w:val="center"/>
        <w:rPr>
          <w:rFonts w:ascii="Times LatArm" w:hAnsi="Times LatArm"/>
          <w:b/>
          <w:sz w:val="18"/>
          <w:szCs w:val="18"/>
          <w:lang w:val="ru-RU"/>
        </w:rPr>
      </w:pPr>
    </w:p>
    <w:p w:rsidR="00B340C2" w:rsidRPr="00204B15" w:rsidRDefault="00B340C2" w:rsidP="00A95D1F">
      <w:pPr>
        <w:spacing w:line="250" w:lineRule="auto"/>
        <w:jc w:val="center"/>
        <w:rPr>
          <w:rFonts w:ascii="Times LatArm" w:hAnsi="Times LatArm"/>
          <w:b/>
          <w:sz w:val="18"/>
          <w:szCs w:val="18"/>
          <w:lang w:val="ru-RU"/>
        </w:rPr>
      </w:pPr>
    </w:p>
    <w:p w:rsidR="00B340C2" w:rsidRPr="00204B15" w:rsidRDefault="00B340C2" w:rsidP="00A95D1F">
      <w:pPr>
        <w:spacing w:line="250" w:lineRule="auto"/>
        <w:jc w:val="center"/>
        <w:rPr>
          <w:rFonts w:ascii="Times LatArm" w:hAnsi="Times LatArm"/>
          <w:b/>
          <w:sz w:val="18"/>
          <w:szCs w:val="18"/>
          <w:lang w:val="ru-RU"/>
        </w:rPr>
      </w:pPr>
    </w:p>
    <w:p w:rsidR="00B340C2" w:rsidRPr="00204B15" w:rsidRDefault="00B340C2" w:rsidP="00A95D1F">
      <w:pPr>
        <w:spacing w:line="250" w:lineRule="auto"/>
        <w:jc w:val="center"/>
        <w:rPr>
          <w:rFonts w:ascii="Times LatArm" w:hAnsi="Times LatArm"/>
          <w:b/>
          <w:sz w:val="18"/>
          <w:szCs w:val="18"/>
          <w:lang w:val="ru-RU"/>
        </w:rPr>
      </w:pPr>
    </w:p>
    <w:p w:rsidR="00B340C2" w:rsidRPr="00204B15" w:rsidRDefault="00B340C2" w:rsidP="00A95D1F">
      <w:pPr>
        <w:spacing w:line="250" w:lineRule="auto"/>
        <w:jc w:val="center"/>
        <w:rPr>
          <w:rFonts w:ascii="Times LatArm" w:hAnsi="Times LatArm"/>
          <w:b/>
          <w:sz w:val="18"/>
          <w:szCs w:val="18"/>
          <w:lang w:val="ru-RU"/>
        </w:rPr>
      </w:pPr>
    </w:p>
    <w:p w:rsidR="00B340C2" w:rsidRPr="00204B15" w:rsidRDefault="00B340C2" w:rsidP="00A95D1F">
      <w:pPr>
        <w:spacing w:line="250" w:lineRule="auto"/>
        <w:jc w:val="center"/>
        <w:rPr>
          <w:rFonts w:ascii="Times LatArm" w:hAnsi="Times LatArm"/>
          <w:b/>
          <w:sz w:val="18"/>
          <w:szCs w:val="18"/>
          <w:lang w:val="ru-RU"/>
        </w:rPr>
      </w:pPr>
    </w:p>
    <w:p w:rsidR="00B340C2" w:rsidRPr="00204B15" w:rsidRDefault="00B340C2" w:rsidP="00A95D1F">
      <w:pPr>
        <w:spacing w:line="250" w:lineRule="auto"/>
        <w:jc w:val="center"/>
        <w:rPr>
          <w:rFonts w:ascii="Times LatArm" w:hAnsi="Times LatArm"/>
          <w:b/>
          <w:sz w:val="18"/>
          <w:szCs w:val="18"/>
          <w:lang w:val="ru-RU"/>
        </w:rPr>
      </w:pPr>
    </w:p>
    <w:p w:rsidR="00A95D1F" w:rsidRPr="00D707FA" w:rsidRDefault="00A95D1F" w:rsidP="00A95D1F">
      <w:pPr>
        <w:spacing w:line="250" w:lineRule="auto"/>
        <w:jc w:val="center"/>
        <w:rPr>
          <w:rFonts w:ascii="Times LatArm" w:hAnsi="Times LatArm"/>
          <w:b/>
          <w:sz w:val="18"/>
          <w:szCs w:val="18"/>
          <w:lang w:val="fr-FR"/>
        </w:rPr>
      </w:pPr>
      <w:r>
        <w:rPr>
          <w:rFonts w:ascii="Times LatArm" w:hAnsi="Times LatArm"/>
          <w:b/>
          <w:sz w:val="18"/>
          <w:szCs w:val="18"/>
          <w:lang w:val="fr-FR"/>
        </w:rPr>
        <w:t>²</w:t>
      </w:r>
      <w:r w:rsidRPr="00D707FA">
        <w:rPr>
          <w:rFonts w:ascii="Times LatArm" w:hAnsi="Times LatArm"/>
          <w:b/>
          <w:sz w:val="18"/>
          <w:szCs w:val="18"/>
          <w:lang w:val="fr-FR"/>
        </w:rPr>
        <w:t>ðò²ÊÆ äºî²Î²Ü Ð²Ø²Èê²ð²ÜÆ ¶Æî²Î²Ü îºÔºÎ²¶Æð</w:t>
      </w:r>
    </w:p>
    <w:p w:rsidR="00A95D1F" w:rsidRPr="00D707FA" w:rsidRDefault="00A95D1F" w:rsidP="00A95D1F">
      <w:pPr>
        <w:jc w:val="center"/>
        <w:rPr>
          <w:rFonts w:ascii="Times LatRus" w:hAnsi="Times LatRus"/>
          <w:b/>
          <w:sz w:val="18"/>
          <w:szCs w:val="18"/>
          <w:lang w:val="fr-FR"/>
        </w:rPr>
      </w:pPr>
      <w:r w:rsidRPr="00D707FA">
        <w:rPr>
          <w:rFonts w:ascii="Times LatRus" w:hAnsi="Times LatRus"/>
          <w:b/>
          <w:sz w:val="18"/>
          <w:szCs w:val="18"/>
          <w:lang w:val="fr-FR"/>
        </w:rPr>
        <w:t>Ó×ÅÍÛÅ ÇÀÏÈÑÊÈ ÀÐÖÀÕÑÊÎÃÎ ÃÎÑÓÄÀÐÑÒÂÅÍÍÎÃÎ ÓÍÈÂÅÐÑÈÒÅÒÀ</w:t>
      </w:r>
    </w:p>
    <w:p w:rsidR="00A95D1F" w:rsidRPr="00D707FA" w:rsidRDefault="007D0E60" w:rsidP="00A95D1F">
      <w:pPr>
        <w:pStyle w:val="3"/>
        <w:tabs>
          <w:tab w:val="left" w:pos="4035"/>
        </w:tabs>
        <w:jc w:val="left"/>
        <w:rPr>
          <w:rFonts w:ascii="Times LatArm" w:hAnsi="Times LatArm"/>
          <w:b/>
          <w:bCs/>
          <w:i/>
          <w:sz w:val="14"/>
          <w:szCs w:val="14"/>
          <w:lang w:val="fr-FR"/>
        </w:rPr>
      </w:pPr>
      <w:r>
        <w:rPr>
          <w:rFonts w:ascii="Times LatArm" w:hAnsi="Times LatArm"/>
          <w:b/>
          <w:bCs/>
          <w:i/>
          <w:noProof/>
          <w:snapToGrid/>
          <w:sz w:val="14"/>
          <w:szCs w:val="14"/>
          <w:lang w:eastAsia="ru-RU"/>
        </w:rPr>
        <w:pict>
          <v:line id="_x0000_s16376" style="position:absolute;z-index:251965440" from="1.75pt,6.6pt" to="460.75pt,6.6pt" strokeweight="3pt">
            <v:stroke linestyle="thinThick"/>
          </v:line>
        </w:pict>
      </w:r>
      <w:r w:rsidR="00A95D1F" w:rsidRPr="00D707FA">
        <w:rPr>
          <w:rFonts w:ascii="Times LatArm" w:hAnsi="Times LatArm"/>
          <w:b/>
          <w:bCs/>
          <w:i/>
          <w:sz w:val="14"/>
          <w:szCs w:val="14"/>
          <w:lang w:val="fr-FR"/>
        </w:rPr>
        <w:tab/>
      </w:r>
    </w:p>
    <w:p w:rsidR="00A95D1F" w:rsidRPr="00D707FA" w:rsidRDefault="00A95D1F" w:rsidP="00A95D1F">
      <w:pPr>
        <w:pStyle w:val="3"/>
        <w:jc w:val="center"/>
        <w:rPr>
          <w:rFonts w:ascii="Times LatArm" w:hAnsi="Times LatArm"/>
          <w:b/>
          <w:bCs/>
          <w:sz w:val="18"/>
          <w:szCs w:val="18"/>
          <w:lang w:val="fr-FR"/>
        </w:rPr>
      </w:pPr>
      <w:r w:rsidRPr="00D707FA">
        <w:rPr>
          <w:rFonts w:ascii="Times LatArm" w:hAnsi="Times LatArm"/>
          <w:b/>
          <w:bCs/>
          <w:sz w:val="18"/>
          <w:szCs w:val="18"/>
          <w:lang w:val="fr-FR"/>
        </w:rPr>
        <w:t>1-2 (23-24) 2011</w:t>
      </w:r>
    </w:p>
    <w:p w:rsidR="00A95D1F" w:rsidRDefault="00B340C2" w:rsidP="00B340C2">
      <w:pPr>
        <w:rPr>
          <w:rFonts w:ascii="Times LatArm" w:hAnsi="Times LatArm" w:cs="Arial"/>
          <w:i/>
          <w:sz w:val="24"/>
          <w:szCs w:val="24"/>
          <w:lang w:val="fr-FR"/>
        </w:rPr>
      </w:pPr>
      <w:r w:rsidRPr="00374DF9">
        <w:rPr>
          <w:rFonts w:ascii="Times LatArm" w:hAnsi="Times LatArm" w:cs="Arial"/>
          <w:i/>
          <w:sz w:val="24"/>
          <w:szCs w:val="24"/>
          <w:lang w:val="fr-FR"/>
        </w:rPr>
        <w:t xml:space="preserve">Ðî¸ </w:t>
      </w:r>
      <w:r w:rsidR="00DE20BB">
        <w:rPr>
          <w:rFonts w:ascii="Times LatArm" w:hAnsi="Times LatArm" w:cs="Arial"/>
          <w:i/>
          <w:sz w:val="24"/>
          <w:szCs w:val="24"/>
          <w:lang w:val="fr-FR"/>
        </w:rPr>
        <w:t>82.09</w:t>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t xml:space="preserve">       ¶ñ³Ï³Ý³·ÇïáõÃÛáõÝ</w:t>
      </w:r>
    </w:p>
    <w:p w:rsidR="00B340C2" w:rsidRPr="00B340C2" w:rsidRDefault="00B340C2" w:rsidP="00B340C2">
      <w:pPr>
        <w:rPr>
          <w:rFonts w:ascii="Times LatArm" w:hAnsi="Times LatArm"/>
          <w:b/>
          <w:sz w:val="10"/>
          <w:szCs w:val="10"/>
          <w:lang w:val="fr-FR"/>
        </w:rPr>
      </w:pPr>
    </w:p>
    <w:p w:rsidR="00A95D1F" w:rsidRPr="00A95D1F" w:rsidRDefault="00A95D1F" w:rsidP="00016962">
      <w:pPr>
        <w:jc w:val="center"/>
        <w:rPr>
          <w:rFonts w:ascii="Times LatArm" w:hAnsi="Times LatArm"/>
          <w:b/>
          <w:sz w:val="22"/>
          <w:szCs w:val="22"/>
          <w:lang w:val="fr-FR"/>
        </w:rPr>
      </w:pPr>
      <w:r w:rsidRPr="00A95D1F">
        <w:rPr>
          <w:rFonts w:ascii="Times LatArm" w:hAnsi="Times LatArm"/>
          <w:b/>
          <w:sz w:val="22"/>
          <w:szCs w:val="22"/>
          <w:lang w:val="fr-FR"/>
        </w:rPr>
        <w:t>²</w:t>
      </w:r>
      <w:r w:rsidR="001264AB">
        <w:rPr>
          <w:rFonts w:ascii="Times LatArm" w:hAnsi="Times LatArm"/>
          <w:b/>
          <w:sz w:val="22"/>
          <w:szCs w:val="22"/>
          <w:lang w:val="fr-FR"/>
        </w:rPr>
        <w:t>ðò²ÊÚ²Ü Þ²ðÄàôØÀ ì²ð¸²Ü Ð²Îà´Ú²ÜÆ äàº¼Æ²ÚàôØ</w:t>
      </w:r>
    </w:p>
    <w:p w:rsidR="00A95D1F" w:rsidRPr="004C397B" w:rsidRDefault="00A95D1F" w:rsidP="00A95D1F">
      <w:pPr>
        <w:ind w:firstLine="567"/>
        <w:jc w:val="center"/>
        <w:rPr>
          <w:rFonts w:ascii="Times LatArm" w:hAnsi="Times LatArm" w:cs="Sylfaen"/>
          <w:sz w:val="10"/>
          <w:szCs w:val="10"/>
          <w:lang w:val="fr-FR"/>
        </w:rPr>
      </w:pPr>
    </w:p>
    <w:p w:rsidR="00A95D1F" w:rsidRPr="00A95D1F" w:rsidRDefault="00A95D1F" w:rsidP="00016962">
      <w:pPr>
        <w:jc w:val="center"/>
        <w:rPr>
          <w:rFonts w:ascii="Times LatArm" w:hAnsi="Times LatArm"/>
          <w:b/>
          <w:sz w:val="26"/>
          <w:szCs w:val="26"/>
          <w:lang w:val="fr-FR"/>
        </w:rPr>
      </w:pPr>
      <w:r w:rsidRPr="004C397B">
        <w:rPr>
          <w:rFonts w:ascii="Times LatArm" w:hAnsi="Times LatArm" w:cs="Sylfaen"/>
          <w:sz w:val="26"/>
          <w:szCs w:val="26"/>
          <w:lang w:val="fr-FR"/>
        </w:rPr>
        <w:t>².</w:t>
      </w:r>
      <w:r w:rsidR="001F6983">
        <w:rPr>
          <w:rFonts w:ascii="Times LatArm" w:hAnsi="Times LatArm" w:cs="Sylfaen"/>
          <w:sz w:val="26"/>
          <w:szCs w:val="26"/>
          <w:lang w:val="fr-FR"/>
        </w:rPr>
        <w:t>ì.</w:t>
      </w:r>
      <w:r w:rsidRPr="004C397B">
        <w:rPr>
          <w:rFonts w:ascii="Times LatArm" w:hAnsi="Times LatArm" w:cs="Sylfaen"/>
          <w:sz w:val="26"/>
          <w:szCs w:val="26"/>
          <w:lang w:val="fr-FR"/>
        </w:rPr>
        <w:t>¶ñÇ·áñÛ³Ý</w:t>
      </w:r>
    </w:p>
    <w:p w:rsidR="00A95D1F" w:rsidRPr="00A95D1F" w:rsidRDefault="00A95D1F" w:rsidP="00A95D1F">
      <w:pPr>
        <w:ind w:firstLine="567"/>
        <w:jc w:val="both"/>
        <w:rPr>
          <w:rFonts w:ascii="Times LatArm" w:hAnsi="Times LatArm"/>
          <w:sz w:val="22"/>
          <w:szCs w:val="22"/>
          <w:lang w:val="fr-FR"/>
        </w:rPr>
      </w:pPr>
    </w:p>
    <w:p w:rsidR="00A95D1F" w:rsidRPr="00DA6A9B" w:rsidRDefault="00A95D1F" w:rsidP="00DE20BB">
      <w:pPr>
        <w:spacing w:line="230" w:lineRule="auto"/>
        <w:ind w:firstLine="567"/>
        <w:jc w:val="both"/>
        <w:rPr>
          <w:rFonts w:ascii="Times LatArm" w:hAnsi="Times LatArm"/>
          <w:spacing w:val="-2"/>
          <w:sz w:val="22"/>
          <w:szCs w:val="22"/>
          <w:lang w:val="fr-FR"/>
        </w:rPr>
      </w:pPr>
      <w:r w:rsidRPr="00DA6A9B">
        <w:rPr>
          <w:rFonts w:ascii="Times LatArm" w:hAnsi="Times LatArm"/>
          <w:spacing w:val="-2"/>
          <w:sz w:val="22"/>
          <w:szCs w:val="22"/>
          <w:lang w:val="fr-FR"/>
        </w:rPr>
        <w:t xml:space="preserve">²ñó³ËÛ³Ý ³½·³ÛÇÝ-³½³ï³·ñ³Ï³Ý å³Ûù³ñÇ ·³Õ³÷³ñ³Ï³Ý ¹ñáß³Ï³ÏÇñÝ»ñÇó  ¿ ³Ýí³ÝÇ ·ñáÕ ì³ñ¹³Ý Ð³ÏáµÛ³ÝÁ:  ²ñó³ËÛ³Ý ·áÛ³Ù³ñïÇ Ñ»Ýó ëÏ½µÇó Ý³ Çñ ·ñãÁÝÏ»ñÝ»ñÇ Ñ»ï ³ÏïÇíáñ»Ý á·¨áñ»É ¿ ÅáÕáíñ¹ÇÝª Ñ³Ý¹»ë ·³Éáí ¨° Ññ³å³ñ³Ï³Ëáë³Ï³Ý »ÉáõÛÃÝ»ñáí, ¨° åá»ï³Ï³Ý Çñ Ñ½áñ Ëáëùáí: </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spacing w:val="-2"/>
          <w:sz w:val="22"/>
          <w:szCs w:val="22"/>
          <w:lang w:val="fr-FR"/>
        </w:rPr>
        <w:t xml:space="preserve">1988 </w:t>
      </w:r>
      <w:r w:rsidRPr="00DA6A9B">
        <w:rPr>
          <w:rFonts w:ascii="Times LatArm" w:hAnsi="Times LatArm" w:cs="Sylfaen"/>
          <w:spacing w:val="-2"/>
          <w:sz w:val="22"/>
          <w:szCs w:val="22"/>
          <w:lang w:val="fr-FR"/>
        </w:rPr>
        <w:t xml:space="preserve">Ã. ÑáõÝí³ñÇÝ µ³Ý³ëï»ÕÍ ì. Ð³ÏáµÛ³ÝÁ  ¶áõñ·»Ý ¶³µñÇ»ÉÛ³ÝÇ, Ðñ³ãÛ³ ´»·É³ñÛ³ÝÇ, êáÏñ³ï Ê³ÝÛ³ÝÇ ¨ ³ÛÉ Ùï³íáñ³Ï³ÝÝ»ñÇ Ñ»ï í»ñçÝ³Ï³Ý ï»ëùÇ ¿ µ»ñáõÙ ÊØÎÎ Î»ÝïÏáÙÇ ·ÉË³íáñ ù³ñïáõÕ³ñ Ø.ê. ¶áñµáãáíÇÝ áõÕí³Í ³ÛÝ Ý³Ù³ÏÁ, áñáí å³Ñ³Ý³çíáõÙ ¿ñ ²ñó³ËÁ í»ñ³ÙÇ³íáñ»É Ð³Û³ëï³ÝÇÝ: ØáëÏí³ÛáõÙ ³ÛÝ Ñ³ÛïÝÇ ¹³ñÓ³í </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17-Ç Ý³Ù³Ï</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 xml:space="preserve"> ³ÝáõÝáí, áñáíÑ»ï¨ Ý³Ù³ÏÇ ï³Ï ëïáñ³·ñ»É ¿ÇÝ ï³ëÝÛáÃ Ùï³íáñ³Ï³ÝÝ»ñ:  àñå»ë µ³Ý³·Ý³óÝ»ñ ØáëÏí³ Ù»ÏÝ»óÇÝ ì. Ð³ÏáµÛ³ÝÁ, ¶. ¶³µñÇ»ÉÛ³ÝÁ, Ð. ´»·É³ñÛ³ÝÁ: ØáëÏí³ÛÇó í»ñ³¹³éÝ³ÉáõÝ å»ë Ýñ³Ýù ÷»ïñí³ñÇ 18-</w:t>
      </w:r>
      <w:r w:rsidRPr="00DA6A9B">
        <w:rPr>
          <w:rFonts w:ascii="Sylfaen" w:hAnsi="Sylfaen" w:cs="Sylfaen"/>
          <w:spacing w:val="-2"/>
          <w:sz w:val="22"/>
          <w:szCs w:val="22"/>
        </w:rPr>
        <w:t>ի</w:t>
      </w:r>
      <w:r w:rsidRPr="00DA6A9B">
        <w:rPr>
          <w:rFonts w:ascii="Times LatArm" w:hAnsi="Times LatArm" w:cs="Sylfaen"/>
          <w:spacing w:val="-2"/>
          <w:sz w:val="22"/>
          <w:szCs w:val="22"/>
          <w:lang w:val="fr-FR"/>
        </w:rPr>
        <w:t>Ý êï»÷³Ý³Ï»ñïÇ í»ñ³ÍÝáõÃÛ³Ý Ññ³å³ñ³ÏáõÙ ÅáÕáíñ¹Ç ³éç¨  Ñ³Ý¹»ë »Ï³Ýª ÑÝã»óÝ»Éáí ÙÇÝã¨ í»ñç å³Ûù³ñ»Éáõ ÏáãÁ</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ì. Ð³ÏáµÛ³ÝÁ ³Û¹ Ã»Å ûñ»ñÇÝ ó³Í ã¹ñ»ó ·ñÇãÁª ëï»ÕÍ»Éáí Ù³ñï³ßáõÝã »ñ·»ñ, åá»ÙÝ»ñ, µ³ÉÉ³¹Ý»ñ ¨ ³ÛÉ ·áñÍ»ñ: Î³ñ¨áñ»Éáí ·ñáÕÇ ¹»ñÝ áõ ³é³ù»ÉáõÃÛáõÝÁ</w:t>
      </w:r>
      <w:r w:rsidR="00E70F96"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 xml:space="preserve">  µ³Ý³ëï»ÕÍÁ ·ñ»É ¿.</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Ø»ñ Ûáõñ³ù³ÝãÛáõñ ïáÕ åÇïÇ ·Ý³ ³ÛÝ áõÕÕáõÃÛ³Ùµ, ÇÝã áõÕÕáõÃÛ³Ùµ ÑáëáõÙ ¿ Ù»ñ Ñ</w:t>
      </w:r>
      <w:r w:rsidR="001264AB" w:rsidRPr="00DA6A9B">
        <w:rPr>
          <w:rFonts w:ascii="Times LatArm" w:hAnsi="Times LatArm" w:cs="Sylfaen"/>
          <w:spacing w:val="-2"/>
          <w:sz w:val="22"/>
          <w:szCs w:val="22"/>
          <w:lang w:val="fr-FR"/>
        </w:rPr>
        <w:t>áÕÇ Ñ³Ù³ñ ÁÝÏ³Í ½ÇÝíáñÇ ³ñÛáõÝÁ§</w:t>
      </w:r>
      <w:r w:rsidRPr="00DA6A9B">
        <w:rPr>
          <w:rFonts w:ascii="Times LatArm" w:hAnsi="Times LatArm" w:cs="Sylfaen"/>
          <w:spacing w:val="-2"/>
          <w:sz w:val="22"/>
          <w:szCs w:val="22"/>
          <w:lang w:val="fr-FR"/>
        </w:rPr>
        <w:t>:</w:t>
      </w:r>
      <w:r w:rsidRPr="00DA6A9B">
        <w:rPr>
          <w:rFonts w:ascii="Times LatArm" w:hAnsi="Times LatArm" w:cs="Sylfaen"/>
          <w:spacing w:val="-2"/>
          <w:sz w:val="22"/>
          <w:szCs w:val="22"/>
          <w:vertAlign w:val="superscript"/>
          <w:lang w:val="fr-FR"/>
        </w:rPr>
        <w:t>1</w:t>
      </w:r>
      <w:r w:rsidRPr="00DA6A9B">
        <w:rPr>
          <w:rFonts w:ascii="Times LatArm" w:hAnsi="Times LatArm" w:cs="Sylfaen"/>
          <w:spacing w:val="-2"/>
          <w:sz w:val="22"/>
          <w:szCs w:val="22"/>
          <w:lang w:val="fr-FR"/>
        </w:rPr>
        <w:t xml:space="preserve"> ê³ ËáëáõÙ ¿ ³ÛÝ Ù³ëÇÝ, áñ ·ñáÕÁ å³Ûù³ñÇ å³ÑÇÝ ·ñÇãÁ å»ïù ¿ ÷áË³ñÇÝÇ ½»Ýùáí, Ù³ñïÇ Ý»ïíÇ  ·ñãáí áõ ½»Ýùáí:â³÷³½³Ýó µ»ÕÙÝ³íáñ »Õ³í ì. Ð³ÏáµÛ³ÝÇ ·ñÇãÁ ß³ñÅÙ³Ý ¨ å³ï»ñ³½Ù³Ï³Ý ï³ñÇÝ»ñÇÝ :1989Ã. ëÏë³Í Çñ³ñ Ñ»ï¨Çó ïå³·ñí»óÇÝ ì. Ð³ÏáµÛ³ÝÇ </w:t>
      </w:r>
      <w:r w:rsidR="001264AB" w:rsidRPr="00DA6A9B">
        <w:rPr>
          <w:rFonts w:ascii="Times LatArm" w:hAnsi="Times LatArm" w:cs="Sylfaen"/>
          <w:spacing w:val="-2"/>
          <w:sz w:val="22"/>
          <w:szCs w:val="22"/>
          <w:lang w:val="fr-FR"/>
        </w:rPr>
        <w:t xml:space="preserve">¦²Ù³ñ³ëÇ ½³Ý·»ñÁ§ </w:t>
      </w:r>
      <w:r w:rsidRPr="00DA6A9B">
        <w:rPr>
          <w:rFonts w:ascii="Times LatArm" w:hAnsi="Times LatArm" w:cs="Sylfaen"/>
          <w:spacing w:val="-2"/>
          <w:sz w:val="22"/>
          <w:szCs w:val="22"/>
          <w:lang w:val="fr-FR"/>
        </w:rPr>
        <w:t>(1989Ã),</w:t>
      </w:r>
      <w:r w:rsidR="001264AB" w:rsidRPr="00DA6A9B">
        <w:rPr>
          <w:rFonts w:ascii="Times LatArm" w:hAnsi="Times LatArm" w:cs="Sylfaen"/>
          <w:spacing w:val="-2"/>
          <w:sz w:val="22"/>
          <w:szCs w:val="22"/>
          <w:lang w:val="fr-FR"/>
        </w:rPr>
        <w:t xml:space="preserve"> ¦²ñó³Ë³ ÍáõË§ </w:t>
      </w:r>
      <w:r w:rsidRPr="00DA6A9B">
        <w:rPr>
          <w:rFonts w:ascii="Times LatArm" w:hAnsi="Times LatArm" w:cs="Sylfaen"/>
          <w:spacing w:val="-2"/>
          <w:sz w:val="22"/>
          <w:szCs w:val="22"/>
          <w:lang w:val="fr-FR"/>
        </w:rPr>
        <w:t>(1989Ã),</w:t>
      </w:r>
      <w:r w:rsidR="001264AB" w:rsidRPr="00DA6A9B">
        <w:rPr>
          <w:rFonts w:ascii="Times LatArm" w:hAnsi="Times LatArm" w:cs="Sylfaen"/>
          <w:spacing w:val="-2"/>
          <w:sz w:val="22"/>
          <w:szCs w:val="22"/>
          <w:lang w:val="fr-FR"/>
        </w:rPr>
        <w:t xml:space="preserve"> ¦</w:t>
      </w:r>
      <w:r w:rsidRPr="00DA6A9B">
        <w:rPr>
          <w:rFonts w:ascii="Times LatArm" w:hAnsi="Times LatArm" w:cs="Sylfaen"/>
          <w:spacing w:val="-2"/>
          <w:sz w:val="22"/>
          <w:szCs w:val="22"/>
          <w:lang w:val="fr-FR"/>
        </w:rPr>
        <w:t>Ø»ëñáå Ø³ßïáóÝ ²Ù³ñ³ëáõÙ</w:t>
      </w:r>
      <w:r w:rsidR="001264AB" w:rsidRPr="00DA6A9B">
        <w:rPr>
          <w:rFonts w:ascii="Times LatArm" w:hAnsi="Times LatArm" w:cs="Sylfaen"/>
          <w:spacing w:val="-2"/>
          <w:sz w:val="22"/>
          <w:szCs w:val="22"/>
          <w:lang w:val="fr-FR"/>
        </w:rPr>
        <w:t xml:space="preserve">§ </w:t>
      </w:r>
      <w:r w:rsidRPr="00DA6A9B">
        <w:rPr>
          <w:rFonts w:ascii="Times LatArm" w:hAnsi="Times LatArm" w:cs="Sylfaen"/>
          <w:spacing w:val="-2"/>
          <w:sz w:val="22"/>
          <w:szCs w:val="22"/>
          <w:lang w:val="fr-FR"/>
        </w:rPr>
        <w:t>(1989Ã),</w:t>
      </w:r>
      <w:r w:rsidR="001264AB" w:rsidRPr="00DA6A9B">
        <w:rPr>
          <w:rFonts w:ascii="Times LatArm" w:hAnsi="Times LatArm" w:cs="Sylfaen"/>
          <w:spacing w:val="-2"/>
          <w:sz w:val="22"/>
          <w:szCs w:val="22"/>
          <w:lang w:val="fr-FR"/>
        </w:rPr>
        <w:t xml:space="preserve"> ¦</w:t>
      </w:r>
      <w:r w:rsidRPr="00DA6A9B">
        <w:rPr>
          <w:rFonts w:ascii="Times LatArm" w:hAnsi="Times LatArm" w:cs="Sylfaen"/>
          <w:spacing w:val="-2"/>
          <w:sz w:val="22"/>
          <w:szCs w:val="22"/>
          <w:lang w:val="fr-FR"/>
        </w:rPr>
        <w:t>î³×³ñÝ ²ëïÍá</w:t>
      </w:r>
      <w:r w:rsidR="001264AB" w:rsidRPr="00DA6A9B">
        <w:rPr>
          <w:rFonts w:ascii="Times LatArm" w:hAnsi="Times LatArm" w:cs="Sylfaen"/>
          <w:spacing w:val="-2"/>
          <w:sz w:val="22"/>
          <w:szCs w:val="22"/>
          <w:lang w:val="fr-FR"/>
        </w:rPr>
        <w:t xml:space="preserve">§ </w:t>
      </w:r>
      <w:r w:rsidRPr="00DA6A9B">
        <w:rPr>
          <w:rFonts w:ascii="Times LatArm" w:hAnsi="Times LatArm" w:cs="Sylfaen"/>
          <w:spacing w:val="-2"/>
          <w:sz w:val="22"/>
          <w:szCs w:val="22"/>
          <w:lang w:val="fr-FR"/>
        </w:rPr>
        <w:t>(1991Ã),</w:t>
      </w:r>
      <w:r w:rsidR="001264AB" w:rsidRPr="00DA6A9B">
        <w:rPr>
          <w:rFonts w:ascii="Times LatArm" w:hAnsi="Times LatArm" w:cs="Sylfaen"/>
          <w:spacing w:val="-2"/>
          <w:sz w:val="22"/>
          <w:szCs w:val="22"/>
          <w:lang w:val="fr-FR"/>
        </w:rPr>
        <w:t xml:space="preserve"> ¦</w:t>
      </w:r>
      <w:r w:rsidRPr="00DA6A9B">
        <w:rPr>
          <w:rFonts w:ascii="Times LatArm" w:hAnsi="Times LatArm" w:cs="Sylfaen"/>
          <w:spacing w:val="-2"/>
          <w:sz w:val="22"/>
          <w:szCs w:val="22"/>
          <w:lang w:val="fr-FR"/>
        </w:rPr>
        <w:t>êáë»</w:t>
      </w:r>
      <w:r w:rsidR="001264AB" w:rsidRPr="00DA6A9B">
        <w:rPr>
          <w:rFonts w:ascii="Times LatArm" w:hAnsi="Times LatArm" w:cs="Sylfaen"/>
          <w:spacing w:val="-2"/>
          <w:sz w:val="22"/>
          <w:szCs w:val="22"/>
          <w:lang w:val="fr-FR"/>
        </w:rPr>
        <w:t xml:space="preserve">§ </w:t>
      </w:r>
      <w:r w:rsidRPr="00DA6A9B">
        <w:rPr>
          <w:rFonts w:ascii="Times LatArm" w:hAnsi="Times LatArm" w:cs="Sylfaen"/>
          <w:spacing w:val="-2"/>
          <w:sz w:val="22"/>
          <w:szCs w:val="22"/>
          <w:lang w:val="fr-FR"/>
        </w:rPr>
        <w:t>(19</w:t>
      </w:r>
      <w:r w:rsidR="00E70F96" w:rsidRPr="00DA6A9B">
        <w:rPr>
          <w:rFonts w:ascii="Times LatArm" w:hAnsi="Times LatArm" w:cs="Sylfaen"/>
          <w:spacing w:val="-2"/>
          <w:sz w:val="22"/>
          <w:szCs w:val="22"/>
          <w:lang w:val="fr-FR"/>
        </w:rPr>
        <w:t>9</w:t>
      </w:r>
      <w:r w:rsidRPr="00DA6A9B">
        <w:rPr>
          <w:rFonts w:ascii="Times LatArm" w:hAnsi="Times LatArm" w:cs="Sylfaen"/>
          <w:spacing w:val="-2"/>
          <w:sz w:val="22"/>
          <w:szCs w:val="22"/>
          <w:lang w:val="fr-FR"/>
        </w:rPr>
        <w:t>4Ã),</w:t>
      </w:r>
      <w:r w:rsidR="001264AB" w:rsidRPr="00DA6A9B">
        <w:rPr>
          <w:rFonts w:ascii="Times LatArm" w:hAnsi="Times LatArm" w:cs="Sylfaen"/>
          <w:spacing w:val="-2"/>
          <w:sz w:val="22"/>
          <w:szCs w:val="22"/>
          <w:lang w:val="fr-FR"/>
        </w:rPr>
        <w:t xml:space="preserve"> ¦Ø»Ý³ñ³Ý§ </w:t>
      </w:r>
      <w:r w:rsidRPr="00DA6A9B">
        <w:rPr>
          <w:rFonts w:ascii="Times LatArm" w:hAnsi="Times LatArm" w:cs="Sylfaen"/>
          <w:spacing w:val="-2"/>
          <w:sz w:val="22"/>
          <w:szCs w:val="22"/>
          <w:lang w:val="fr-FR"/>
        </w:rPr>
        <w:t>(1996Ã) ¨ ³ÛÉ ·ñù»ñ:</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¶ñ³Ï³Ý³·»ï ê. ê³ñÇÝÛ³ÝÁ ì. Ð³ÏáµÛ³ÝÇ </w:t>
      </w:r>
      <w:r w:rsidR="001264AB" w:rsidRPr="00DA6A9B">
        <w:rPr>
          <w:rFonts w:ascii="Times LatArm" w:hAnsi="Times LatArm" w:cs="Sylfaen"/>
          <w:spacing w:val="-2"/>
          <w:sz w:val="22"/>
          <w:szCs w:val="22"/>
          <w:lang w:val="fr-FR"/>
        </w:rPr>
        <w:t>¦Ø»Ý³ñ³Ý§</w:t>
      </w:r>
      <w:r w:rsidRPr="00DA6A9B">
        <w:rPr>
          <w:rFonts w:ascii="Times LatArm" w:hAnsi="Times LatArm" w:cs="Sylfaen"/>
          <w:spacing w:val="-2"/>
          <w:sz w:val="22"/>
          <w:szCs w:val="22"/>
          <w:lang w:val="fr-FR"/>
        </w:rPr>
        <w:t xml:space="preserve"> ÅáÕáí³ÍáõÇ ³é³ç³µ³ÝáõÙ ·ñáõÙ ¿. </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²Ý³Ùå ¿ñ ì³ñ¹³ÝÇ Ñá·áõ »ñÏÇÝùÁ ÙÇÝã¨ 1998-Ç ÷»ïñí³ñÁ: ì»ñ³Ñ³ë Çñ³¹³ñÓáõÃÛáõÝÝ»ñÝ ³ÛÉ ·áõÛÝ»ñáí »Ý Ý»ñÏáõÙ ²ñó³ËÇ µÝ³ÝÏ³ñÁ: ØÝáõÙ ¿ ê»ñÁ, áñ Ý³Ë³ëï»ÕÍ ¿, ´ÝáõÃÛ³Ý ¨ Î³ñáïÇ ³ñÓ³·³ÝùÝ»ñÁ ³Í³ÝóíáõÙ »Ý ²ñó³Ë-ä³ïÙáõÃÛáõÝ-ò³í »ññáñ¹áõÃÛ³Ý Ñá·»µ³Ý³Ï³Ý ï³·Ý³åÝ»ñÇÝ:</w:t>
      </w:r>
      <w:r w:rsidR="001264AB" w:rsidRPr="00DA6A9B">
        <w:rPr>
          <w:rFonts w:ascii="Times LatArm" w:hAnsi="Times LatArm" w:cs="Sylfaen"/>
          <w:spacing w:val="-2"/>
          <w:sz w:val="22"/>
          <w:szCs w:val="22"/>
          <w:lang w:val="fr-FR"/>
        </w:rPr>
        <w:t xml:space="preserve"> </w:t>
      </w:r>
      <w:r w:rsidRPr="00DA6A9B">
        <w:rPr>
          <w:rFonts w:ascii="Times LatArm" w:hAnsi="Times LatArm" w:cs="Sylfaen"/>
          <w:spacing w:val="-2"/>
          <w:sz w:val="22"/>
          <w:szCs w:val="22"/>
          <w:lang w:val="fr-FR"/>
        </w:rPr>
        <w:t>´³Ý³ëï»ÕÍÇ Ñá·áõ íñ³ Í³Ýñ³ÝáõÙ ¿ ûñ»ñÇ ÙÕÓ³í³ÝçÁ, Çñ»ñÇ ß³ñÅáõÙÁ ÷áË³Ï»ñåíáõÙ ¿ ³ÝÏ»ñåáõÃÛ³Ý ù³áëÇ…²ÛÉ ÕáÕ³ÝçÝ»ñ »Ý ÑÕáõÙ ¶³ÝÓ³ë³ñÇ ¨ ²Ù³ñ³ëÇ ½³Ý·»ñÁ,ÑáÕÇ ÑÇßáÕáõÃÛáõÝÇó í»ñÁÝÓÛáõÕíáõÙ ¿ Ð³ÛÏ Ü³Ñ³å»ïÇ Ó·í³Í ³Õ»ÕÁ ¨ å³ïÙáõÃÛáõÝÁ Ù»ñ ³½·³ÛÇÝ ûñ³óáõÛóÇ íñ³ ¹ñáßÙáõÙ ¿ ²í³ñ³ÛñÇ ¨ ê³ñ¹³ñ³å³ïÇ ½ÇÝ³Ýß³ÝÁ</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vertAlign w:val="superscript"/>
          <w:lang w:val="fr-FR"/>
        </w:rPr>
        <w:t>2</w:t>
      </w:r>
      <w:r w:rsidRPr="00DA6A9B">
        <w:rPr>
          <w:rFonts w:ascii="Times LatArm" w:hAnsi="Times LatArm" w:cs="Sylfaen"/>
          <w:spacing w:val="-2"/>
          <w:sz w:val="22"/>
          <w:szCs w:val="22"/>
          <w:lang w:val="fr-FR"/>
        </w:rPr>
        <w:t xml:space="preserve">: ºí ÇÝãå»ë ·ñ³Ï³Ý³·»ï ê. Ê³ÝÛ³ÝÝ ¿ ÝÏ³ïáõÙ. </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ê³ ÙÇ ¹Çï³ñÏáõÙ ¿, áñ í»ñ³µ»ñáõÙ ¿ ì. Ð³ÏáµÛ³ÝÇ µáÉáñ ·ñã³ÏÇó ÁÝÏ»ñÝ»ñÇÝ, áíù»ñ ·ïÝíáõÙ ¿ÇÝ ²ñó³ËáõÙ ¨ Ù³ëÝ³ÏóáõÙ ÃßÝ³Ùáõ ¹»Ù ½»ÝùÇ áõ »ñ·Ç ÙÇ³ëÝ³Ï³ÝáõÃÛ³Ùµ ÁÝÃ³óáÕ Ñ³Ù³ÅáÕáíñ¹³Ï³Ý Ù³ù³éÙ³ÝÁ</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vertAlign w:val="superscript"/>
          <w:lang w:val="fr-FR"/>
        </w:rPr>
        <w:t>3</w:t>
      </w:r>
      <w:r w:rsidRPr="00DA6A9B">
        <w:rPr>
          <w:rFonts w:ascii="Times LatArm" w:hAnsi="Times LatArm" w:cs="Sylfaen"/>
          <w:spacing w:val="-2"/>
          <w:sz w:val="22"/>
          <w:szCs w:val="22"/>
          <w:lang w:val="fr-FR"/>
        </w:rPr>
        <w:t>:</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ì. Ð³ÏáµÛ³ÝÇ </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²ñó³Ë³ ÍáõË</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 xml:space="preserve"> ÅáÕáí³ÍáõÝ á·¨áñÙ³Ý, Ñ³ñ³ï¨Ù³Ý, å³Ûù³ñÇ ÍáõË ¿: ²Ûëï»Õ ùÝ³ñ³Ï³Ý Ñ»ñáëÁ ÙÇ³ÓáõÉí³Í ¿ ²ñó³ËÇÝ: Ü³ ½·áõÙ ¿ Ñ³Ûñ»ÝÇùÇ ó³íÁ, áñÁ ÑÇÝ ¿, µ³Ûó ³Ûëûñ ¿É ß³ñáõÝ³ÏíáõÙ ¿ å³Ûù</w:t>
      </w:r>
      <w:r w:rsidRPr="00DA6A9B">
        <w:rPr>
          <w:rFonts w:ascii="Sylfaen" w:hAnsi="Sylfaen" w:cs="Sylfaen"/>
          <w:spacing w:val="-2"/>
          <w:sz w:val="22"/>
          <w:szCs w:val="22"/>
          <w:lang w:val="en-US"/>
        </w:rPr>
        <w:t>ա</w:t>
      </w:r>
      <w:r w:rsidRPr="00DA6A9B">
        <w:rPr>
          <w:rFonts w:ascii="Times LatArm" w:hAnsi="Times LatArm" w:cs="Sylfaen"/>
          <w:spacing w:val="-2"/>
          <w:sz w:val="22"/>
          <w:szCs w:val="22"/>
          <w:lang w:val="fr-FR"/>
        </w:rPr>
        <w:t xml:space="preserve">ñÁ ÃßÝ³Ùáõ ¹»Ù: </w:t>
      </w:r>
    </w:p>
    <w:p w:rsidR="00A95D1F" w:rsidRPr="00DA6A9B" w:rsidRDefault="001264AB"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¦ØÕÓ³í³Ýç§</w:t>
      </w:r>
      <w:r w:rsidR="00A95D1F" w:rsidRPr="00DA6A9B">
        <w:rPr>
          <w:rFonts w:ascii="Times LatArm" w:hAnsi="Times LatArm" w:cs="Sylfaen"/>
          <w:spacing w:val="-2"/>
          <w:sz w:val="22"/>
          <w:szCs w:val="22"/>
          <w:lang w:val="fr-FR"/>
        </w:rPr>
        <w:t xml:space="preserve"> µ³Ý³ëï»ÕÍáõÃÛ³Ý Ù»ç ì.Ð³ÏáµÛ³ÝÁ å³ïÏ»ñ³íáñ Ó¨áí Ý»ñÏ³Û³óÝáõÙ ¿ ²ñó³Ë ³ßË³ñÑÇÝ ³ÝÑ³Ý·ëï³óÝáÕ ã³ñÇùÁ: ºí ³Û¹ ã³ñÇùÇó ²ñó³ËÁ ÷ñÏáõÃÛ³Ý ÉáõÛë ¿ ÷ÝçáõÙ, ³Ý·³Ù ù³ñ»ñÝ »Ý ó³íÇó ×ãáõÙ: ´³Ý³ëï»ÕÍÁ, ë³Ï³ÛÝ, É³í³ï»ë ¿.</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ØÕÓ³í³ÝçÁ î³Ý ÉáõÛëÇó Ù³ñáõÙ ¿,</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³Ù»Ý Ý³Ñ³ï³Ï ·áÛáõÃÛ³Ý í×Çé,</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 xml:space="preserve">Ñ³í³ïÁª ëáõñµ ïáõÝ, ï³×³ñíáÕ ÙÇ³Ùµ, </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lastRenderedPageBreak/>
        <w:tab/>
      </w:r>
      <w:r w:rsidRPr="00DA6A9B">
        <w:rPr>
          <w:rFonts w:ascii="Times LatArm" w:hAnsi="Times LatArm" w:cs="Sylfaen"/>
          <w:spacing w:val="-2"/>
          <w:sz w:val="22"/>
          <w:szCs w:val="22"/>
          <w:lang w:val="fr-FR"/>
        </w:rPr>
        <w:tab/>
        <w:t>³é³íáïÁ µ³ó ¹³ë ¿ Ñ³éÝáõÙÇ,</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 ¹³ñÓÝª ³ñÙ³ï³Ýóª Ù³ñïÇñáëáõÃÛáõÝ:</w:t>
      </w:r>
      <w:r w:rsidRPr="00DA6A9B">
        <w:rPr>
          <w:rFonts w:ascii="Times LatArm" w:hAnsi="Times LatArm" w:cs="Sylfaen"/>
          <w:spacing w:val="-2"/>
          <w:sz w:val="22"/>
          <w:szCs w:val="22"/>
          <w:vertAlign w:val="superscript"/>
          <w:lang w:val="fr-FR"/>
        </w:rPr>
        <w:t>4</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äá»ïÁ ÅáÕáí³ÍáõÇ </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Ò·í³Í ³Õ»ÕÝ»ñ</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 xml:space="preserve"> »ñ·áõÙ ¹³éÝáñ»Ý ·ñáõÙ ¿, Ã» ÇÝãå»ë ³Ýï³éÁ ËñíáõÙ ¿ ³ÙåÇ Ù»ç, ÓáñáõÙ ËñËÇÝçÁ ÏáñóÝáõÙ ¿ ÓÇáõÝ, </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úñí³ ÙïùÇ Ù»ç Ë³ÛïáõÙ ¿ ëáõïÁ</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 xml:space="preserve">: ÆëÏ É»éÝ»ñÇ ·³·³ÃÝ»ñÁ ³ëïÕ»ñÇ ½áÑ³ë»Õ³Ý »Ý »ñ¨áõÙ, </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ËÇÕ×Á ÷ÝïñáõÙ ¿ áõ ãÇ ·ïÝáõÙ ï»ñ</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 xml:space="preserve">, ¹ñ³ Ñ³Ù³ñ ¿É </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ûñ»ñÝ ³ÝóÝáÕª ëÉ³óáÕ Ý»ï »Ý</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 âÝ³Û³Í ¹ñ³Ý, ùÝ³ñ³Ï³Ý Ñ»ñáëÁ ãÇ Ñáõë³Ñ³ïíáõÙ.</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¼³Ý·Á ³ñÃÝ³ó³í ³ñÛ³Ý Ëáñù»ñáõÙ,</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 xml:space="preserve">½áÑ»ñÁ »ÉÝáõÙ, ÙÇ³ÝáõÙ »Ý Ù»½, </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³ÝÃÇí Ó»éù»ñáí ·ñÏí»É ¿ øÇñëÁ</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 É»é³Ý ÷»ßÇó Ù»éáÝ ¿ Ã³÷íáõÙ,</w:t>
      </w:r>
    </w:p>
    <w:p w:rsidR="00A95D1F" w:rsidRPr="00DA6A9B" w:rsidRDefault="00A95D1F" w:rsidP="00DE20BB">
      <w:pPr>
        <w:spacing w:line="230" w:lineRule="auto"/>
        <w:ind w:firstLine="567"/>
        <w:jc w:val="both"/>
        <w:rPr>
          <w:rFonts w:ascii="Times LatArm" w:hAnsi="Times LatArm" w:cs="Sylfaen"/>
          <w:spacing w:val="-2"/>
          <w:sz w:val="22"/>
          <w:szCs w:val="22"/>
          <w:vertAlign w:val="superscript"/>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ÆÝã ¿É áñ ÉÇÝÇª Ù»Ýù ÉÇÝ»Éáõ »Ýù:</w:t>
      </w:r>
      <w:r w:rsidRPr="00DA6A9B">
        <w:rPr>
          <w:rFonts w:ascii="Times LatArm" w:hAnsi="Times LatArm" w:cs="Sylfaen"/>
          <w:spacing w:val="-2"/>
          <w:sz w:val="22"/>
          <w:szCs w:val="22"/>
          <w:vertAlign w:val="superscript"/>
          <w:lang w:val="fr-FR"/>
        </w:rPr>
        <w:t>5</w:t>
      </w:r>
    </w:p>
    <w:p w:rsidR="00A95D1F" w:rsidRPr="00DA6A9B" w:rsidRDefault="001264AB"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w:t>
      </w:r>
      <w:r w:rsidR="00A95D1F" w:rsidRPr="00DA6A9B">
        <w:rPr>
          <w:rFonts w:ascii="Times LatArm" w:hAnsi="Times LatArm" w:cs="Sylfaen"/>
          <w:spacing w:val="-2"/>
          <w:sz w:val="22"/>
          <w:szCs w:val="22"/>
          <w:lang w:val="fr-FR"/>
        </w:rPr>
        <w:t>1988 ÃÇí ÷»ïñí³ñ</w:t>
      </w:r>
      <w:r w:rsidRPr="00DA6A9B">
        <w:rPr>
          <w:rFonts w:ascii="Times LatArm" w:hAnsi="Times LatArm" w:cs="Sylfaen"/>
          <w:spacing w:val="-2"/>
          <w:sz w:val="22"/>
          <w:szCs w:val="22"/>
          <w:lang w:val="fr-FR"/>
        </w:rPr>
        <w:t>§</w:t>
      </w:r>
      <w:r w:rsidR="00A95D1F" w:rsidRPr="00DA6A9B">
        <w:rPr>
          <w:rFonts w:ascii="Times LatArm" w:hAnsi="Times LatArm" w:cs="Sylfaen"/>
          <w:spacing w:val="-2"/>
          <w:sz w:val="22"/>
          <w:szCs w:val="22"/>
          <w:lang w:val="fr-FR"/>
        </w:rPr>
        <w:t xml:space="preserve"> µ³Ý³ëï»ÕÍáõÃÛ³Ý Ù»ç Ñ»ÕÇÝ³ÏÁ ³ñ¨Á Ñ³Ù»Ù³ïáõÙ ¿ </w:t>
      </w:r>
      <w:r w:rsidRPr="00DA6A9B">
        <w:rPr>
          <w:rFonts w:ascii="Times LatArm" w:hAnsi="Times LatArm" w:cs="Sylfaen"/>
          <w:spacing w:val="-2"/>
          <w:sz w:val="22"/>
          <w:szCs w:val="22"/>
          <w:lang w:val="fr-FR"/>
        </w:rPr>
        <w:t>¦</w:t>
      </w:r>
      <w:r w:rsidR="00A95D1F" w:rsidRPr="00DA6A9B">
        <w:rPr>
          <w:rFonts w:ascii="Times LatArm" w:hAnsi="Times LatArm" w:cs="Sylfaen"/>
          <w:spacing w:val="-2"/>
          <w:sz w:val="22"/>
          <w:szCs w:val="22"/>
          <w:lang w:val="fr-FR"/>
        </w:rPr>
        <w:t>å³ïáõÑ³ÝÇó ¹áõñë Ý»ïí³Í</w:t>
      </w:r>
      <w:r w:rsidRPr="00DA6A9B">
        <w:rPr>
          <w:rFonts w:ascii="Times LatArm" w:hAnsi="Times LatArm" w:cs="Sylfaen"/>
          <w:spacing w:val="-2"/>
          <w:sz w:val="22"/>
          <w:szCs w:val="22"/>
          <w:lang w:val="fr-FR"/>
        </w:rPr>
        <w:t>§</w:t>
      </w:r>
      <w:r w:rsidR="00A95D1F" w:rsidRPr="00DA6A9B">
        <w:rPr>
          <w:rFonts w:ascii="Times LatArm" w:hAnsi="Times LatArm" w:cs="Sylfaen"/>
          <w:spacing w:val="-2"/>
          <w:sz w:val="22"/>
          <w:szCs w:val="22"/>
          <w:lang w:val="fr-FR"/>
        </w:rPr>
        <w:t xml:space="preserve">  ³ñÛáõÝ³ù³Ù Ù³ÝÏ³Ý Ñ»ï, ÇëÏ »ñÏÇÝùÁª ë³ñ¹Ç  ó³ÝóÇ: ²å³ µ³óíáõÙ ¿ Ï³å³ÝùÇ ëáõïÁ, ³í³ñïíáõÙ ¿ ³Ù»Ý ÙÇ ¹ÇÙ³Ï³Ñ³Ý¹»ë: ºí Çñ³Ï³ÝáõÃÛáõÝÁ Ý»ñÏ³Û³ÝáõÙ ¿ Çñ ³ÙµáÕç Ù»ñÏáõÃÛ³Ùµ:ä³ñ½íáõÙ ¿, áñ Ë³µÏ³Ýù ¿ñ ³Ù»Ý ÇÝã ¨ áñ áãÇÝã ãÇ ÷áËí»É.</w:t>
      </w:r>
      <w:r w:rsidRPr="00DA6A9B">
        <w:rPr>
          <w:rFonts w:ascii="Times LatArm" w:hAnsi="Times LatArm" w:cs="Sylfaen"/>
          <w:spacing w:val="-2"/>
          <w:sz w:val="22"/>
          <w:szCs w:val="22"/>
          <w:lang w:val="fr-FR"/>
        </w:rPr>
        <w:t xml:space="preserve"> ¦</w:t>
      </w:r>
      <w:r w:rsidR="00A95D1F" w:rsidRPr="00DA6A9B">
        <w:rPr>
          <w:rFonts w:ascii="Times LatArm" w:hAnsi="Times LatArm" w:cs="Sylfaen"/>
          <w:spacing w:val="-2"/>
          <w:sz w:val="22"/>
          <w:szCs w:val="22"/>
          <w:lang w:val="fr-FR"/>
        </w:rPr>
        <w:t>·³ÛÉÁ ·³ÛÉÝ ¿ ÝáõÛÝª µÝáõÛÃáí å³ïÇñª ·³é³Ý ÙáñÃáõ Ù»ç, Ã» áñçáõÙ ³Ýï»ë</w:t>
      </w:r>
      <w:r w:rsidRPr="00DA6A9B">
        <w:rPr>
          <w:rFonts w:ascii="Times LatArm" w:hAnsi="Times LatArm" w:cs="Sylfaen"/>
          <w:spacing w:val="-2"/>
          <w:sz w:val="22"/>
          <w:szCs w:val="22"/>
          <w:lang w:val="fr-FR"/>
        </w:rPr>
        <w:t>§</w:t>
      </w:r>
      <w:r w:rsidR="00A95D1F" w:rsidRPr="00DA6A9B">
        <w:rPr>
          <w:rFonts w:ascii="Times LatArm" w:hAnsi="Times LatArm" w:cs="Sylfaen"/>
          <w:spacing w:val="-2"/>
          <w:sz w:val="22"/>
          <w:szCs w:val="22"/>
          <w:lang w:val="fr-FR"/>
        </w:rPr>
        <w:t>: Ø»ñ ÃßÝ³ÙÇÝ ÙÇßï ¿É ³éÇÃÁ µ³ó ãÇ ÃáÕ»É Çñ ·³½³Ý³ÛÇÝ ÙáÉáõóùÇÝ Ñ³·áõñ¹ ï³ÉáõÝ: ´³Ý³ëï»ÕÍÁ ·ñáõÙ ¿.</w:t>
      </w:r>
    </w:p>
    <w:p w:rsidR="00A95D1F" w:rsidRPr="00DA6A9B" w:rsidRDefault="00016962"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00A95D1F" w:rsidRPr="00DA6A9B">
        <w:rPr>
          <w:rFonts w:ascii="Times LatArm" w:hAnsi="Times LatArm" w:cs="Sylfaen"/>
          <w:spacing w:val="-2"/>
          <w:sz w:val="22"/>
          <w:szCs w:val="22"/>
          <w:lang w:val="fr-FR"/>
        </w:rPr>
        <w:t>²ï³ÙÁ ³ñÛ³Ý Ñ³Ù ³é³í ÏñÏÇÝ,</w:t>
      </w:r>
    </w:p>
    <w:p w:rsidR="00A95D1F" w:rsidRPr="00DA6A9B" w:rsidRDefault="00016962"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00A95D1F" w:rsidRPr="00DA6A9B">
        <w:rPr>
          <w:rFonts w:ascii="Times LatArm" w:hAnsi="Times LatArm" w:cs="Sylfaen"/>
          <w:spacing w:val="-2"/>
          <w:sz w:val="22"/>
          <w:szCs w:val="22"/>
          <w:lang w:val="fr-FR"/>
        </w:rPr>
        <w:t>Üáñó »ñ¨³ó ÙéáõÃÁ ·³ÛÉÇ…</w:t>
      </w:r>
    </w:p>
    <w:p w:rsidR="00A95D1F" w:rsidRPr="00DA6A9B" w:rsidRDefault="00016962"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00A95D1F" w:rsidRPr="00DA6A9B">
        <w:rPr>
          <w:rFonts w:ascii="Times LatArm" w:hAnsi="Times LatArm" w:cs="Sylfaen"/>
          <w:spacing w:val="-2"/>
          <w:sz w:val="22"/>
          <w:szCs w:val="22"/>
          <w:lang w:val="fr-FR"/>
        </w:rPr>
        <w:t>Ø·Éáï ³ãù»ñáõÙ í³éíáõÙ ¿ áõÅ·ÇÝ</w:t>
      </w:r>
    </w:p>
    <w:p w:rsidR="00A95D1F" w:rsidRPr="00DA6A9B" w:rsidRDefault="00016962"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00A95D1F" w:rsidRPr="00DA6A9B">
        <w:rPr>
          <w:rFonts w:ascii="Times LatArm" w:hAnsi="Times LatArm" w:cs="Sylfaen"/>
          <w:spacing w:val="-2"/>
          <w:sz w:val="22"/>
          <w:szCs w:val="22"/>
          <w:lang w:val="fr-FR"/>
        </w:rPr>
        <w:t>ºÝÇã»ñ³Ï³Ý ÙáÉáõóùÁ í³ÛñÇ:</w:t>
      </w:r>
      <w:r w:rsidR="00A95D1F" w:rsidRPr="00DA6A9B">
        <w:rPr>
          <w:rFonts w:ascii="Times LatArm" w:hAnsi="Times LatArm" w:cs="Sylfaen"/>
          <w:spacing w:val="-2"/>
          <w:sz w:val="22"/>
          <w:szCs w:val="22"/>
          <w:vertAlign w:val="superscript"/>
          <w:lang w:val="fr-FR"/>
        </w:rPr>
        <w:t>6</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²å³ åá»ïÁ Ù»½ ÑÇß»óÝáõÙ ¿, áñ ³ÝóÛ³ÉÇó å»ïù ¿ ¹³ë»ñ ù³Õ»Ýù, </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ÇÝã Ã³Ã ¿É óáõÛó ï³Ý ¹é³Ý Ý»Õ ×»ÕùÇó</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 xml:space="preserve"> ¹áõéÁ ãå»ïù ¿ µ³ó»Ýù, ÑáÕÁ å»ïù ¿ µ»ñ¹ ¹³ñÓÝ»ù, ëñµ»Ýù Ù³ÙáõéÁ ¨ ÙÇßï ÑÇß»Ýù,áñ.</w:t>
      </w:r>
    </w:p>
    <w:p w:rsidR="00A95D1F" w:rsidRPr="00DA6A9B" w:rsidRDefault="00016962"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00A95D1F" w:rsidRPr="00DA6A9B">
        <w:rPr>
          <w:rFonts w:ascii="Times LatArm" w:hAnsi="Times LatArm" w:cs="Sylfaen"/>
          <w:spacing w:val="-2"/>
          <w:sz w:val="22"/>
          <w:szCs w:val="22"/>
          <w:lang w:val="fr-FR"/>
        </w:rPr>
        <w:t>Ø»Ýùª áñ¹Çù</w:t>
      </w:r>
      <w:r w:rsidR="00A95D1F" w:rsidRPr="00DA6A9B">
        <w:rPr>
          <w:rFonts w:ascii="Times LatArm" w:hAnsi="Times LatArm" w:cs="Sylfaen"/>
          <w:spacing w:val="-2"/>
          <w:sz w:val="22"/>
          <w:szCs w:val="22"/>
          <w:lang w:val="fr-FR"/>
        </w:rPr>
        <w:tab/>
        <w:t xml:space="preserve"> Ð³ÛÏÇ, ³ñ¹³ñ áõ íë»Ù,</w:t>
      </w:r>
    </w:p>
    <w:p w:rsidR="00A95D1F" w:rsidRPr="00DA6A9B" w:rsidRDefault="00016962"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00A95D1F" w:rsidRPr="00DA6A9B">
        <w:rPr>
          <w:rFonts w:ascii="Times LatArm" w:hAnsi="Times LatArm" w:cs="Sylfaen"/>
          <w:spacing w:val="-2"/>
          <w:sz w:val="22"/>
          <w:szCs w:val="22"/>
          <w:lang w:val="fr-FR"/>
        </w:rPr>
        <w:t xml:space="preserve">ó³í áõ ¹³éÝáõÃÛáõÝ  ³Û¹ »±ñµ ã»Ýù  ï»ë»É, </w:t>
      </w:r>
    </w:p>
    <w:p w:rsidR="00A95D1F" w:rsidRPr="00DA6A9B" w:rsidRDefault="00016962"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00A95D1F" w:rsidRPr="00DA6A9B">
        <w:rPr>
          <w:rFonts w:ascii="Times LatArm" w:hAnsi="Times LatArm" w:cs="Sylfaen"/>
          <w:spacing w:val="-2"/>
          <w:sz w:val="22"/>
          <w:szCs w:val="22"/>
          <w:lang w:val="fr-FR"/>
        </w:rPr>
        <w:t>´³Ûó áã ÙÇ ³Ý·³Ù , ³ëïí³Í ¿ íÏ³,</w:t>
      </w:r>
    </w:p>
    <w:p w:rsidR="00A95D1F" w:rsidRPr="00DA6A9B" w:rsidRDefault="00016962"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00A95D1F" w:rsidRPr="00DA6A9B">
        <w:rPr>
          <w:rFonts w:ascii="Times LatArm" w:hAnsi="Times LatArm" w:cs="Sylfaen"/>
          <w:spacing w:val="-2"/>
          <w:sz w:val="22"/>
          <w:szCs w:val="22"/>
          <w:lang w:val="fr-FR"/>
        </w:rPr>
        <w:t>²ñó³ËÇÝ Ñ³ÕÃáÕ ãÇ »Õ»É, ãÏ³…</w:t>
      </w:r>
      <w:r w:rsidR="00A95D1F" w:rsidRPr="00DA6A9B">
        <w:rPr>
          <w:rFonts w:ascii="Times LatArm" w:hAnsi="Times LatArm" w:cs="Sylfaen"/>
          <w:spacing w:val="-2"/>
          <w:sz w:val="22"/>
          <w:szCs w:val="22"/>
          <w:vertAlign w:val="superscript"/>
          <w:lang w:val="fr-FR"/>
        </w:rPr>
        <w:t>7</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¶ñáÕ-Ññ³å³ñ³Ï³Ëáë,²ñó³ËÇ Ñ»ñáë  ¼áñÇ ´³É³Û³ÝÁ µ³ñÓñ ·Ý³Ñ³ï»Éáí ì. Ð³ÏáµÛ³ÝÇ ï»ÕÝ áõ ¹»ñÁ  ²ñó³ËÛ³Ý ß³ñÅÙ³Ý ûñ»ñÇÝ, ·ñáõÙ ¿.</w:t>
      </w:r>
      <w:r w:rsidR="001264AB" w:rsidRPr="00DA6A9B">
        <w:rPr>
          <w:rFonts w:ascii="Times LatArm" w:hAnsi="Times LatArm" w:cs="Sylfaen"/>
          <w:spacing w:val="-2"/>
          <w:sz w:val="22"/>
          <w:szCs w:val="22"/>
          <w:lang w:val="fr-FR"/>
        </w:rPr>
        <w:t xml:space="preserve"> ¦</w:t>
      </w:r>
      <w:r w:rsidRPr="00DA6A9B">
        <w:rPr>
          <w:rFonts w:ascii="Times LatArm" w:hAnsi="Times LatArm" w:cs="Sylfaen"/>
          <w:spacing w:val="-2"/>
          <w:sz w:val="22"/>
          <w:szCs w:val="22"/>
          <w:lang w:val="fr-FR"/>
        </w:rPr>
        <w:t xml:space="preserve">Ø»ñ Ýáñ³·áõÛÝ å³ïÙáõÃÛáõÝÝ áõ ³ñó³ËÛ³Ý Ñ³Ù³½·³ÛÇÝ ß³ñÅáõÙÁ ¹Åí³ñ ¿ å³ïÏ»ñ³óÝ»É ³é³Ýó ì³ñ¹³Ý Ð³ÏáµÛ³ÝÇ: ¸Åí³ñ ¿ å³ïÏ»ñ³óÝ»É ¨ Ù»ñ åá»½Ç³Ý ³é³Ýó Ù³ñïÝãáÕ åá»ï ì³ñ¹³Ý Ð³ÏáµÛ³ÝÇ: ²ÛÝå»ë »Ý ¹³ë³íáñí»É ÇÙ ×³Ï³ï³·ÇñÝ áõ ÏÛ³ÝùÁ, áñ »ë Ùßï³å»ë »Õ»É »Ù Ï³Ù Ù³ëÝ³ÏÇóÁ, Ï³Ù ³Ï³Ý³ï»ëÁ Ù»ñ ³½·³ÛÇÝ ·áÛ³Ù³ñïÇ µáÉáñ Ï³ñ¨áñ³·áõÛÝ áõ ×³Ï³ï³·ñ³Ï³Ý ³Ýóáõ¹³ñÓ»ñÇ: ºí Ï³ñáÕ »Ù íëï³Ñáñ»Ý ³ë»É, áñ ³Ù»Ý³Í³Ýñ áõ ¹Åí³ñÇÝ ×³Ý³å³ñÑÝ»ñÇ ·ñ»Ã» µáÉáñ Ë³ãÙ»ñáõÏÝ»ñáõÙ Ñ³Ý¹Çå»É »Ù ì³ñ¹³ÝÇÝª ÉÇÝÇ ¹³ Ù»ñ áÕµ»ñ·³ßáõÝã ÝÏáõÕÝ»ñáõÙ(³Ûë Ù³ëÇÝ ì³ñ¹³ÝÁ åÇ»ë ¿ ·ñ»É </w:t>
      </w:r>
      <w:r w:rsidR="00CD7E1E" w:rsidRPr="00DA6A9B">
        <w:rPr>
          <w:rFonts w:ascii="Times LatArm" w:hAnsi="Times LatArm" w:cs="Sylfaen"/>
          <w:spacing w:val="-2"/>
          <w:sz w:val="22"/>
          <w:szCs w:val="22"/>
          <w:lang w:val="fr-FR"/>
        </w:rPr>
        <w:t>(</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²ñó³ËÛ³Ý µ³É</w:t>
      </w:r>
      <w:r w:rsidR="00E70F96" w:rsidRPr="00DA6A9B">
        <w:rPr>
          <w:rFonts w:ascii="Times LatArm" w:hAnsi="Times LatArm" w:cs="Sylfaen"/>
          <w:spacing w:val="-2"/>
          <w:sz w:val="22"/>
          <w:szCs w:val="22"/>
          <w:lang w:val="fr-FR"/>
        </w:rPr>
        <w:t>É</w:t>
      </w:r>
      <w:r w:rsidRPr="00DA6A9B">
        <w:rPr>
          <w:rFonts w:ascii="Times LatArm" w:hAnsi="Times LatArm" w:cs="Sylfaen"/>
          <w:spacing w:val="-2"/>
          <w:sz w:val="22"/>
          <w:szCs w:val="22"/>
          <w:lang w:val="fr-FR"/>
        </w:rPr>
        <w:t>³¹</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w:t>
      </w:r>
      <w:r w:rsidR="00E70F96" w:rsidRPr="00DA6A9B">
        <w:rPr>
          <w:rFonts w:ascii="Times LatArm" w:hAnsi="Times LatArm" w:cs="Sylfaen"/>
          <w:spacing w:val="-2"/>
          <w:sz w:val="22"/>
          <w:szCs w:val="22"/>
          <w:lang w:val="fr-FR"/>
        </w:rPr>
        <w:t xml:space="preserve"> </w:t>
      </w:r>
      <w:r w:rsidRPr="00DA6A9B">
        <w:rPr>
          <w:rFonts w:ascii="Times LatArm" w:hAnsi="Times LatArm" w:cs="Sylfaen"/>
          <w:spacing w:val="-2"/>
          <w:sz w:val="22"/>
          <w:szCs w:val="22"/>
          <w:lang w:val="fr-FR"/>
        </w:rPr>
        <w:t xml:space="preserve">ÉÇÝÇ ¹³ ÑáëåÇï³ÉáõÙ, áñï»Õ µáõÅíáõÙ ¿ÇÝ Ñ»ñáëÝ»ñÁ </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vertAlign w:val="superscript"/>
          <w:lang w:val="fr-FR"/>
        </w:rPr>
        <w:t>8</w:t>
      </w:r>
      <w:r w:rsidRPr="00DA6A9B">
        <w:rPr>
          <w:rFonts w:ascii="Times LatArm" w:hAnsi="Times LatArm" w:cs="Sylfaen"/>
          <w:spacing w:val="-2"/>
          <w:sz w:val="22"/>
          <w:szCs w:val="22"/>
          <w:lang w:val="fr-FR"/>
        </w:rPr>
        <w:t>:</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 </w:t>
      </w:r>
      <w:r w:rsidR="001264AB" w:rsidRPr="00DA6A9B">
        <w:rPr>
          <w:rFonts w:ascii="Times LatArm" w:hAnsi="Times LatArm" w:cs="Sylfaen"/>
          <w:spacing w:val="-2"/>
          <w:sz w:val="22"/>
          <w:szCs w:val="22"/>
          <w:lang w:val="fr-FR"/>
        </w:rPr>
        <w:t>¦²Ù³ñ³ëÇ ½³Ý·»ñÁ§</w:t>
      </w:r>
      <w:r w:rsidRPr="00DA6A9B">
        <w:rPr>
          <w:rFonts w:ascii="Times LatArm" w:hAnsi="Times LatArm" w:cs="Sylfaen"/>
          <w:spacing w:val="-2"/>
          <w:sz w:val="22"/>
          <w:szCs w:val="22"/>
          <w:lang w:val="fr-FR"/>
        </w:rPr>
        <w:t xml:space="preserve"> Ëáñ³·ñáí ÅáÕáí³ÍáõáõÙ  µ³Ý³ëï»ÕÍÁ ³Ûëå»ë ¿ µÝáõÃ³·ñáõÙ Ù»ñ »ñÏÇñÁ </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ù³ñ»ñÁ Ñ³ëó» »Ý áõ ·Çñ ºí ×³Ù÷³Ý»ñ »Ý ÍáñáõÙ ³ñÛáõÝÇó ¨ Ù³Ý³Ý³ ¿ ÑáÕÁ ëñµ³½³Ý,²ñó³ËÝ ¿É ÑáõÛëÇ ³Ýï³é í»Ñ³ñ³Ý</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äá»ïÁ Ñ³Ûáó »ñÏÇñÁ Ñ³Ù³ñáõÙ ¿ ²ëïÍá ï³×³ñ ¨ ÙïÝ»Éáí í³Ýù Çñ ³ÕáÃùÝ ¿ ÑÝã»óÝáõÙ Ýñ³Ý.</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              </w:t>
      </w:r>
      <w:r w:rsidRPr="00DA6A9B">
        <w:rPr>
          <w:rFonts w:ascii="Times LatArm" w:hAnsi="Times LatArm" w:cs="Sylfaen"/>
          <w:spacing w:val="-2"/>
          <w:sz w:val="22"/>
          <w:szCs w:val="22"/>
          <w:lang w:val="fr-FR"/>
        </w:rPr>
        <w:tab/>
        <w:t>ºñµ í³Ýù »Ý ÙïÝáõÙ,ÙïÝáõÙ »Ý ï³×³ñ,</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áõñ»ÙÝª ²ëïÍáõó Éë»ÉÇù áõÝ»Ý,</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áõñ»ÙÝ,²ëïÍáõÝ ³ë»ÉÇù áõÝ»Ý,</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áõñ»ÙÝ,ÉáõÛëÁ ¹»é µ³ó ¿ ÙÝáõÙ,</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áõñ»ÙÝ,ÑáõÛëÁ ¹»é Ñ³ó ¿ ÙÝáõÙ,</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     </w:t>
      </w:r>
      <w:r w:rsidRPr="00DA6A9B">
        <w:rPr>
          <w:rFonts w:ascii="Times LatArm" w:hAnsi="Times LatArm" w:cs="Sylfaen"/>
          <w:spacing w:val="-2"/>
          <w:sz w:val="22"/>
          <w:szCs w:val="22"/>
          <w:lang w:val="fr-FR"/>
        </w:rPr>
        <w:tab/>
        <w:t>ºí Ñá·áõ Ï³Ýã ¿ ÕáÕ³ÝçÁ ½³Ý·Ç:</w:t>
      </w:r>
      <w:r w:rsidRPr="00DA6A9B">
        <w:rPr>
          <w:rFonts w:ascii="Times LatArm" w:hAnsi="Times LatArm" w:cs="Sylfaen"/>
          <w:spacing w:val="-2"/>
          <w:sz w:val="22"/>
          <w:szCs w:val="22"/>
          <w:vertAlign w:val="superscript"/>
          <w:lang w:val="fr-FR"/>
        </w:rPr>
        <w:t>9</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Ð»ï³ùñùÇñ ¿ ÅáÕáí³ÍáõÇ </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²Ûë Ë³ãù³ñÁ »ë »Ù</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 xml:space="preserve"> µ³Ý³ëï»ÕÍáõÃÛáõÝÁ,áñï»Õ Ñ»ÕÇÝ³ÏÁ ÁÝ¹·ÍáõÙ ¿ Ñ³Û ÅáÕáíñ¹Ç ÇÙ³ëïÝáõÃÛáõÝÝ áõ ³ÝÙ³ÑáõÃÛáõÝÁ:Ð³Ûñ»ÝÇ »ñÏñÇ ³Ù»Ý ÙÇ Ë³ãù³ñ Ñ³Ûáó å³ïÙáõÃÛ³Ý ËáëáõÝ íÏ³Ý ¿, áñÝ Çñ Ù»ç ÏñáõÙ ¿ Ù»ñ Ý³ËÝÇÝ»ñÇ ëñµ³½³Ý å³ï·³ÙÝ»ñÁ:ºí áã ÙÇ³ÛÝ Ë³ãù³ñ»ñÁ,³ÛÉ¨ ³Ý·Çñ ù³ñ»ñÁ  Éáõé å³ïÙáõÙ »Ý Ù»ñ »ñÏñÇ å³ïÙáõÃÛáõÝÁ.</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 </w:t>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ØÇ ÷áõÝç Ëáï åáÏÇñ ¨ ëñµÇñ ÷áßÇÝª</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                                                  </w:t>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 xml:space="preserve">        ÇÝã ù³ñ ¿É ÉÇÝÇ</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lastRenderedPageBreak/>
        <w:tab/>
      </w:r>
      <w:r w:rsidRPr="00DA6A9B">
        <w:rPr>
          <w:rFonts w:ascii="Times LatArm" w:hAnsi="Times LatArm" w:cs="Sylfaen"/>
          <w:spacing w:val="-2"/>
          <w:sz w:val="22"/>
          <w:szCs w:val="22"/>
          <w:lang w:val="fr-FR"/>
        </w:rPr>
        <w:tab/>
        <w:t xml:space="preserve">ÑáÕáõÙ ï³ñ³ï³Ýç,    </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ëá¯õñµ áõ ³ñó³ËÛ³°Ý:</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 </w:t>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 xml:space="preserve">ºí Ïï»ëÝ»ë, áñ ³ãù»ñÇ¹ ³é³ç </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    </w:t>
      </w:r>
      <w:r w:rsidR="00016962"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Ï»ÉÝÇ-ÏÑ³éÝÇ</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 xml:space="preserve">³Ýáõß ÙÇ »ñÏÇñª   </w:t>
      </w:r>
    </w:p>
    <w:p w:rsidR="00A95D1F" w:rsidRPr="00DA6A9B" w:rsidRDefault="00A95D1F" w:rsidP="00DE20BB">
      <w:pPr>
        <w:spacing w:line="230" w:lineRule="auto"/>
        <w:ind w:firstLine="567"/>
        <w:jc w:val="both"/>
        <w:rPr>
          <w:rFonts w:ascii="Times LatArm" w:hAnsi="Times LatArm" w:cs="Sylfaen"/>
          <w:spacing w:val="-2"/>
          <w:sz w:val="22"/>
          <w:szCs w:val="22"/>
          <w:vertAlign w:val="superscript"/>
          <w:lang w:val="fr-FR"/>
        </w:rPr>
      </w:pPr>
      <w:r w:rsidRPr="00DA6A9B">
        <w:rPr>
          <w:rFonts w:ascii="Times LatArm" w:hAnsi="Times LatArm" w:cs="Sylfaen"/>
          <w:spacing w:val="-2"/>
          <w:sz w:val="22"/>
          <w:szCs w:val="22"/>
          <w:lang w:val="fr-FR"/>
        </w:rPr>
        <w:t xml:space="preserve">           </w:t>
      </w:r>
      <w:r w:rsidRPr="00DA6A9B">
        <w:rPr>
          <w:rFonts w:ascii="Times LatArm" w:hAnsi="Times LatArm" w:cs="Sylfaen"/>
          <w:spacing w:val="-2"/>
          <w:sz w:val="22"/>
          <w:szCs w:val="22"/>
          <w:lang w:val="fr-FR"/>
        </w:rPr>
        <w:tab/>
        <w:t>³ßË³¯ñÑ Ð³Û³ëï³°Ý:</w:t>
      </w:r>
      <w:r w:rsidRPr="00DA6A9B">
        <w:rPr>
          <w:rFonts w:ascii="Times LatArm" w:hAnsi="Times LatArm" w:cs="Sylfaen"/>
          <w:spacing w:val="-2"/>
          <w:sz w:val="22"/>
          <w:szCs w:val="22"/>
          <w:vertAlign w:val="superscript"/>
          <w:lang w:val="fr-FR"/>
        </w:rPr>
        <w:t>10</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ì.Ð³ÏáµÛ³ÝÁ </w:t>
      </w:r>
      <w:r w:rsidR="001264AB" w:rsidRPr="00DA6A9B">
        <w:rPr>
          <w:rFonts w:ascii="Times LatArm" w:hAnsi="Times LatArm" w:cs="Sylfaen"/>
          <w:spacing w:val="-2"/>
          <w:sz w:val="22"/>
          <w:szCs w:val="22"/>
          <w:lang w:val="fr-FR"/>
        </w:rPr>
        <w:t>¦êáë»§</w:t>
      </w:r>
      <w:r w:rsidRPr="00DA6A9B">
        <w:rPr>
          <w:rFonts w:ascii="Times LatArm" w:hAnsi="Times LatArm" w:cs="Sylfaen"/>
          <w:spacing w:val="-2"/>
          <w:sz w:val="22"/>
          <w:szCs w:val="22"/>
          <w:lang w:val="fr-FR"/>
        </w:rPr>
        <w:t xml:space="preserve"> ÅáÕáí³ÍáõáõÙ ÏáÝÏñ»ï ÑÝã»óÝáõÙ ¿ å³Ûù³ñÇ ÏáãÁ:Ð»ÕÇÝ³ÏÁ ¹ÇÙ»Éáí êáë»Ç Ï»ñå³ñÇÝ,</w:t>
      </w:r>
      <w:r w:rsidR="001264AB" w:rsidRPr="00DA6A9B">
        <w:rPr>
          <w:rFonts w:ascii="Times LatArm" w:hAnsi="Times LatArm" w:cs="Sylfaen"/>
          <w:spacing w:val="-2"/>
          <w:sz w:val="22"/>
          <w:szCs w:val="22"/>
          <w:lang w:val="fr-FR"/>
        </w:rPr>
        <w:t xml:space="preserve"> </w:t>
      </w:r>
      <w:r w:rsidRPr="00DA6A9B">
        <w:rPr>
          <w:rFonts w:ascii="Times LatArm" w:hAnsi="Times LatArm" w:cs="Sylfaen"/>
          <w:spacing w:val="-2"/>
          <w:sz w:val="22"/>
          <w:szCs w:val="22"/>
          <w:lang w:val="fr-FR"/>
        </w:rPr>
        <w:t>áñÁ ËáñÑñ¹³ÝßáõÙ ¿ Ñ³Û ýÇ¹³ÛáõÑáõÝ, Ýñ³Ý Ý»ñÏ³Û³óÝáõÙ ¿ áñå»ë ëÇñá ¨ Ñ³Ûñ»ÝÇùÇ ³ÙµáÕçáõÃÛáõÝ,</w:t>
      </w:r>
      <w:r w:rsidR="001264AB" w:rsidRPr="00DA6A9B">
        <w:rPr>
          <w:rFonts w:ascii="Times LatArm" w:hAnsi="Times LatArm" w:cs="Sylfaen"/>
          <w:spacing w:val="-2"/>
          <w:sz w:val="22"/>
          <w:szCs w:val="22"/>
          <w:lang w:val="fr-FR"/>
        </w:rPr>
        <w:t xml:space="preserve"> </w:t>
      </w:r>
      <w:r w:rsidRPr="00DA6A9B">
        <w:rPr>
          <w:rFonts w:ascii="Times LatArm" w:hAnsi="Times LatArm" w:cs="Sylfaen"/>
          <w:spacing w:val="-2"/>
          <w:sz w:val="22"/>
          <w:szCs w:val="22"/>
          <w:lang w:val="fr-FR"/>
        </w:rPr>
        <w:t xml:space="preserve">³ÛëÇÝùÝª å³Ûù³ñ:Àëï µ³Ý³ëï»ÕÍÇ ²ÕµÛáõñ ê»ñáµÇÝ ýÇ¹³Û³Ï³Ý ëËñ³·áñÍáõÃÛáõÝÝ»ñÇ ¿ ÙÕ»É Ý³¨ êáë»Ç Ù»Í ë»ñÁ:ºí å³ï³Ñ³Ï³Ý ã¿ êáë»Ç í»ñ³ÍÝí»ÉÁ ³ñó³ËÛ³Ý ³½·³ÛÇÝ-³½³ï³·ñ³Ï³Ý å³Ûù³ñáõÙ: ÄáÕáí³ÍáõÝ µ³óíáõÙ ¿ </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´³Ý³ëï»ÕÍáõÃÛ³Ý Ñ³Ù³ñ ã»Ù ³ëáõÙ…</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 xml:space="preserve"> ïáÕáí ëÏëíáÕ »ñ·áí: ºñ·ÇãÁ  ÝáñûñÛ³ Ù³ù³éáõÙÁ Ï³ÙñçáõÙ ¿ Ñ³Û ÅáÕáíñ¹Ç ³é³ëå»É³Ï³Ý Å³Ù³Ý³ÏÝ»ñÇ, ì³ñ¹³Ý³Ýó å³ï»ñ³½ÙÇ ¨ ³å³ª Ñ»ï³·³ ¹³ñ»ñáõÙ ÙÕí³Í Ñ»ñáë³Ï³Ý å³Ûù³ñÝ»ñÇÝ: Ü³ Çñ ¿áõÃÛ³Ý Ù»ç Ñ³ÛïÝ³µ»ñáõÙ ¿ ³½·³ÛÇÝ Ñ»ñáëÝ»ñÇ á·ÇÝ, áïù»ñÇ ï³Ï ½·³Éáí ²í³ñ³ÛñÇ ÑáÕÁ, Éë»Éáí ì³ñ¹³Ý³Ýó ÏéíÇ Ó³ÛÝÁ, Ï³Ù ê³ñ¹³ñ³å³ïáõÙ ÁÝÏ³Í ½ÇÝíáñÇ ÷³éùÁ:</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ä³Ûù³ñÇ »ñ·ÇãÁ ß³ñáõÝ³ÏáõÙ ¿ ÑÝã»óÝ»É Ù³ñï³ßáõÝã »ñ·»ñ,áñáÝù Ù³ñÙÝ³íáñáõÙ »Ý Çñ³Ï³Ý Ñ»ñáëÝ»ñ:</w:t>
      </w:r>
      <w:r w:rsidR="001264AB" w:rsidRPr="00DA6A9B">
        <w:rPr>
          <w:rFonts w:ascii="Times LatArm" w:hAnsi="Times LatArm" w:cs="Sylfaen"/>
          <w:spacing w:val="-2"/>
          <w:sz w:val="22"/>
          <w:szCs w:val="22"/>
          <w:lang w:val="fr-FR"/>
        </w:rPr>
        <w:t xml:space="preserve"> </w:t>
      </w:r>
      <w:r w:rsidRPr="00DA6A9B">
        <w:rPr>
          <w:rFonts w:ascii="Times LatArm" w:hAnsi="Times LatArm" w:cs="Sylfaen"/>
          <w:spacing w:val="-2"/>
          <w:sz w:val="22"/>
          <w:szCs w:val="22"/>
          <w:lang w:val="fr-FR"/>
        </w:rPr>
        <w:t xml:space="preserve">Ü³ </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ì³ñ¹³Ý³Ýó µÉáõñ</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 xml:space="preserve"> µ³Ý³ëï»ÕÍáõÃÛ³Ý Ù»ç,Ç ·ÇïáõÃÛáõÝ Ù»½ ,·ñáõÙ ¿, áñ ²ñó³ËÛ³Ý ÙÇ ½áñ³Ù³ë Ïéí»É ¿ ²í³ñ³ÛñáõÙ ¨ ¹³ñÓÇÝ Ñ»ñáë³µ³ñ Ý³Ñ³ï³Ïí»É ºÕ»·Ý³ÓáñáõÙ:</w:t>
      </w:r>
      <w:r w:rsidR="001264AB" w:rsidRPr="00DA6A9B">
        <w:rPr>
          <w:rFonts w:ascii="Times LatArm" w:hAnsi="Times LatArm" w:cs="Sylfaen"/>
          <w:spacing w:val="-2"/>
          <w:sz w:val="22"/>
          <w:szCs w:val="22"/>
          <w:lang w:val="fr-FR"/>
        </w:rPr>
        <w:t xml:space="preserve"> </w:t>
      </w:r>
      <w:r w:rsidRPr="00DA6A9B">
        <w:rPr>
          <w:rFonts w:ascii="Times LatArm" w:hAnsi="Times LatArm" w:cs="Sylfaen"/>
          <w:spacing w:val="-2"/>
          <w:sz w:val="22"/>
          <w:szCs w:val="22"/>
          <w:lang w:val="fr-FR"/>
        </w:rPr>
        <w:t>Ð»ñáëÝ»ñÇ ³×ÛáõÝÝ»ñÝ ³Ù÷á÷áÕ µÉáõñÁ ÑÇÙ³ ÏáãíáõÙ ¿ ì³ñ¹³Ý³Ýó µÉáõñ: ´³Ý³ëï»ÕÍáõÃÛ³Ý Ñ³Ù³ñ ÑÇÙù ¿ Ñ³Ý¹Çë³ó»É Ñ»Ýó ³Ûë ÷³ëïÁ:</w:t>
      </w:r>
      <w:r w:rsidR="001264AB" w:rsidRPr="00DA6A9B">
        <w:rPr>
          <w:rFonts w:ascii="Times LatArm" w:hAnsi="Times LatArm" w:cs="Sylfaen"/>
          <w:spacing w:val="-2"/>
          <w:sz w:val="22"/>
          <w:szCs w:val="22"/>
          <w:lang w:val="fr-FR"/>
        </w:rPr>
        <w:t xml:space="preserve"> ¦</w:t>
      </w:r>
      <w:r w:rsidRPr="00DA6A9B">
        <w:rPr>
          <w:rFonts w:ascii="Times LatArm" w:hAnsi="Times LatArm" w:cs="Sylfaen"/>
          <w:spacing w:val="-2"/>
          <w:sz w:val="22"/>
          <w:szCs w:val="22"/>
          <w:lang w:val="fr-FR"/>
        </w:rPr>
        <w:t>²ñó³Ë³ ÍáõË</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 xml:space="preserve"> ÅáÕáí³ÍáõÝ µ³óíáõÙ ¿ ³Ûë µ³Ý³ëï»ÕÍáõÃÛ³Ùµ: øÝ³ñ³Ï³Ý Ñ»ñáëÁ Çñ»Ý Ñ³Ù³ñáõÙ ¿</w:t>
      </w:r>
      <w:r w:rsidR="00CD7E1E" w:rsidRPr="00DA6A9B">
        <w:rPr>
          <w:rFonts w:ascii="Times LatArm" w:hAnsi="Times LatArm" w:cs="Sylfaen"/>
          <w:spacing w:val="-2"/>
          <w:sz w:val="22"/>
          <w:szCs w:val="22"/>
          <w:lang w:val="fr-FR"/>
        </w:rPr>
        <w:t xml:space="preserve"> </w:t>
      </w:r>
      <w:r w:rsidRPr="00DA6A9B">
        <w:rPr>
          <w:rFonts w:ascii="Times LatArm" w:hAnsi="Times LatArm" w:cs="Sylfaen"/>
          <w:spacing w:val="-2"/>
          <w:sz w:val="22"/>
          <w:szCs w:val="22"/>
          <w:lang w:val="fr-FR"/>
        </w:rPr>
        <w:t>Å³é³Ý·áñ¹Á ì³ñ¹³Ý³Ýó ù³ç»ñÇ:</w:t>
      </w:r>
      <w:r w:rsidR="001264AB" w:rsidRPr="00DA6A9B">
        <w:rPr>
          <w:rFonts w:ascii="Times LatArm" w:hAnsi="Times LatArm" w:cs="Sylfaen"/>
          <w:spacing w:val="-2"/>
          <w:sz w:val="22"/>
          <w:szCs w:val="22"/>
          <w:lang w:val="fr-FR"/>
        </w:rPr>
        <w:t xml:space="preserve"> </w:t>
      </w:r>
      <w:r w:rsidRPr="00DA6A9B">
        <w:rPr>
          <w:rFonts w:ascii="Times LatArm" w:hAnsi="Times LatArm" w:cs="Sylfaen"/>
          <w:spacing w:val="-2"/>
          <w:sz w:val="22"/>
          <w:szCs w:val="22"/>
          <w:lang w:val="fr-FR"/>
        </w:rPr>
        <w:t>´³Ý³ëï»ÕÍÁ Çñ³ñ ¿ Ï³åáõÙ Ñ³Ûáó å³ïÙáõÃÛ³Ý µáÉáñ Å³Ù³Ý³ÏÝ»ñÁ ¨ Ýñ³ÝóáõÙ ï»ëÝáõÙ Çñ ¨ Çñ Å³Ù³Ý³Ï</w:t>
      </w:r>
      <w:r w:rsidR="00CD7E1E" w:rsidRPr="00DA6A9B">
        <w:rPr>
          <w:rFonts w:ascii="Times LatArm" w:hAnsi="Times LatArm" w:cs="Sylfaen"/>
          <w:spacing w:val="-2"/>
          <w:sz w:val="22"/>
          <w:szCs w:val="22"/>
          <w:lang w:val="fr-FR"/>
        </w:rPr>
        <w:t>³Ï</w:t>
      </w:r>
      <w:r w:rsidRPr="00DA6A9B">
        <w:rPr>
          <w:rFonts w:ascii="Times LatArm" w:hAnsi="Times LatArm" w:cs="Sylfaen"/>
          <w:spacing w:val="-2"/>
          <w:sz w:val="22"/>
          <w:szCs w:val="22"/>
          <w:lang w:val="fr-FR"/>
        </w:rPr>
        <w:t xml:space="preserve">ÇóÝ»ñÇ å³ï³ëË³Ý³ïíáõÃÛ³Ý ½·³óáõÙÁª ²ñó³ËÇ, Ù³Ûñ ÅáÕáíñ¹Ç ×³Ï³ï³·ñÇ Ñ³Ý¹»å: Ü³ ·ïÝáõÙ ¿, áñ ²ñó³ËÇ Ýáñ ×³Ý³å³ñÑÝ  Çñ ëÏÇ½µÁ å»ïù ¿ ³éÝÇ ì³ñ¹³Ý³Ýó å³ï»ñ³½ÙÇóªÝ»ñ³é»Éáí áÕç Ð³Ûáó ³ßË³ñÑÁ. </w:t>
      </w:r>
    </w:p>
    <w:p w:rsidR="00A95D1F" w:rsidRPr="00DA6A9B" w:rsidRDefault="00A95D1F" w:rsidP="00DE20BB">
      <w:pPr>
        <w:spacing w:line="230" w:lineRule="auto"/>
        <w:ind w:left="1620"/>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         Þ³ñáõÝ³ÏíáõÙ ¿ ·»ïÁ ºÕ»·Çù,</w:t>
      </w:r>
    </w:p>
    <w:p w:rsidR="00A95D1F" w:rsidRPr="00DA6A9B" w:rsidRDefault="00A95D1F" w:rsidP="00DE20BB">
      <w:pPr>
        <w:spacing w:line="230" w:lineRule="auto"/>
        <w:ind w:left="1620"/>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         ¨ í³ÝùÇ Ó³ÛÝÁ ³Ûµµ»Ý³ñ³Ý ¿,</w:t>
      </w:r>
    </w:p>
    <w:p w:rsidR="00A95D1F" w:rsidRPr="00DA6A9B" w:rsidRDefault="00A95D1F" w:rsidP="00DE20BB">
      <w:pPr>
        <w:spacing w:line="230" w:lineRule="auto"/>
        <w:ind w:left="1620"/>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         ¨ ³Õ»ÕÝ»ñÁ åñÏíáõÙ »Ý ÝáñÇó,</w:t>
      </w:r>
    </w:p>
    <w:p w:rsidR="00A95D1F" w:rsidRPr="00DA6A9B" w:rsidRDefault="00A95D1F" w:rsidP="00DE20BB">
      <w:pPr>
        <w:spacing w:line="230" w:lineRule="auto"/>
        <w:ind w:left="1620"/>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         ¨ Ó»éùÇ ÃñáõÙ Â³ñÃ³éÝ ¿ ßáÕáõÙ ,  </w:t>
      </w:r>
    </w:p>
    <w:p w:rsidR="00A95D1F" w:rsidRPr="00DA6A9B" w:rsidRDefault="00A95D1F" w:rsidP="00DE20BB">
      <w:pPr>
        <w:spacing w:line="230" w:lineRule="auto"/>
        <w:ind w:left="1620"/>
        <w:jc w:val="both"/>
        <w:rPr>
          <w:rFonts w:ascii="Times LatArm" w:hAnsi="Times LatArm" w:cs="Sylfaen"/>
          <w:spacing w:val="-2"/>
          <w:sz w:val="22"/>
          <w:szCs w:val="22"/>
          <w:vertAlign w:val="superscript"/>
          <w:lang w:val="fr-FR"/>
        </w:rPr>
      </w:pPr>
      <w:r w:rsidRPr="00DA6A9B">
        <w:rPr>
          <w:rFonts w:ascii="Times LatArm" w:hAnsi="Times LatArm" w:cs="Sylfaen"/>
          <w:spacing w:val="-2"/>
          <w:sz w:val="22"/>
          <w:szCs w:val="22"/>
          <w:lang w:val="fr-FR"/>
        </w:rPr>
        <w:t xml:space="preserve">         ¨ ÓÇÝ Ï³ñÙÇñ ¿,ì³ñ¹³ÝÁª Ï³ñÙÇ°ñ:</w:t>
      </w:r>
      <w:r w:rsidRPr="00DA6A9B">
        <w:rPr>
          <w:rFonts w:ascii="Times LatArm" w:hAnsi="Times LatArm" w:cs="Sylfaen"/>
          <w:spacing w:val="-2"/>
          <w:sz w:val="22"/>
          <w:szCs w:val="22"/>
          <w:vertAlign w:val="superscript"/>
          <w:lang w:val="fr-FR"/>
        </w:rPr>
        <w:t>11</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Î³ñÙÇñÁ ³Ûëï»Õ ËáñÑñ¹³ÝßáõÙ ¿ å³Ûù³ñÁ:²Ûë ÇÙ³ëïáí </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ì</w:t>
      </w:r>
      <w:r w:rsidR="001264AB" w:rsidRPr="00DA6A9B">
        <w:rPr>
          <w:rFonts w:ascii="Times LatArm" w:hAnsi="Times LatArm" w:cs="Sylfaen"/>
          <w:spacing w:val="-2"/>
          <w:sz w:val="22"/>
          <w:szCs w:val="22"/>
          <w:lang w:val="fr-FR"/>
        </w:rPr>
        <w:t>³ñ¹³Ý³Ýó µÉáõñ§</w:t>
      </w:r>
      <w:r w:rsidRPr="00DA6A9B">
        <w:rPr>
          <w:rFonts w:ascii="Times LatArm" w:hAnsi="Times LatArm" w:cs="Sylfaen"/>
          <w:spacing w:val="-2"/>
          <w:sz w:val="22"/>
          <w:szCs w:val="22"/>
          <w:lang w:val="fr-FR"/>
        </w:rPr>
        <w:t xml:space="preserve">  µ³Ý³ëï»ÕÍáõÃÛáõÝÁ   ÑÝãáõÙ ¿ áñå»ë ÓáÝ»ñ·,Ù³ù³éÙ³Ý Ïáãª áõÕí³Í Ñ³Ù³ÛÝ Ñ³ÛáõÃÛ³ÝÁ.</w:t>
      </w:r>
    </w:p>
    <w:p w:rsidR="00A95D1F" w:rsidRPr="00DA6A9B" w:rsidRDefault="00A95D1F" w:rsidP="00DE20BB">
      <w:pPr>
        <w:spacing w:line="230" w:lineRule="auto"/>
        <w:ind w:left="1620"/>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        ¸³ñÓÁ ×³Ù÷Ç Ñ»ï Ù³ù³éáÕ ïáõÝ ¿,</w:t>
      </w:r>
    </w:p>
    <w:p w:rsidR="00A95D1F" w:rsidRPr="00DA6A9B" w:rsidRDefault="00A95D1F" w:rsidP="00DE20BB">
      <w:pPr>
        <w:spacing w:line="230" w:lineRule="auto"/>
        <w:ind w:left="1620"/>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        ¨ ³Ù»Ý Ãáõ÷-ù³ñª½ÇÝíáñ, ºÕÇß»,</w:t>
      </w:r>
    </w:p>
    <w:p w:rsidR="00A95D1F" w:rsidRPr="00DA6A9B" w:rsidRDefault="00016962" w:rsidP="00DE20BB">
      <w:pPr>
        <w:spacing w:line="230" w:lineRule="auto"/>
        <w:ind w:left="1620"/>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        </w:t>
      </w:r>
      <w:r w:rsidR="00A95D1F" w:rsidRPr="00DA6A9B">
        <w:rPr>
          <w:rFonts w:ascii="Times LatArm" w:hAnsi="Times LatArm" w:cs="Sylfaen"/>
          <w:spacing w:val="-2"/>
          <w:sz w:val="22"/>
          <w:szCs w:val="22"/>
          <w:lang w:val="fr-FR"/>
        </w:rPr>
        <w:t>¨ Ê³ã»ÝÝ Ç í³ñ îÕÙáõïÝ ¿ ÑáëáõÙ,</w:t>
      </w:r>
    </w:p>
    <w:p w:rsidR="00A95D1F" w:rsidRPr="00DA6A9B" w:rsidRDefault="00A95D1F" w:rsidP="00DE20BB">
      <w:pPr>
        <w:spacing w:line="230" w:lineRule="auto"/>
        <w:ind w:left="1620"/>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        ¨ ÑáÕÇó »ÉÝá°Õ,ÍÉá°Õ Ñ»ñáëÝ»ñ,</w:t>
      </w:r>
    </w:p>
    <w:p w:rsidR="00A95D1F" w:rsidRPr="00DA6A9B" w:rsidRDefault="00016962" w:rsidP="00DE20BB">
      <w:pPr>
        <w:spacing w:line="230" w:lineRule="auto"/>
        <w:ind w:left="1620"/>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        </w:t>
      </w:r>
      <w:r w:rsidR="00A95D1F" w:rsidRPr="00DA6A9B">
        <w:rPr>
          <w:rFonts w:ascii="Times LatArm" w:hAnsi="Times LatArm" w:cs="Sylfaen"/>
          <w:spacing w:val="-2"/>
          <w:sz w:val="22"/>
          <w:szCs w:val="22"/>
          <w:lang w:val="fr-FR"/>
        </w:rPr>
        <w:t>¨ ²ëïí³Í Ù»ÏÁ Ñ³½³ñ ¿ ³ÝáõÙ:</w:t>
      </w:r>
      <w:r w:rsidR="00A95D1F" w:rsidRPr="00DA6A9B">
        <w:rPr>
          <w:rFonts w:ascii="Times LatArm" w:hAnsi="Times LatArm" w:cs="Sylfaen"/>
          <w:spacing w:val="-2"/>
          <w:sz w:val="22"/>
          <w:szCs w:val="22"/>
          <w:vertAlign w:val="superscript"/>
          <w:lang w:val="fr-FR"/>
        </w:rPr>
        <w:t>12</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Ð³Ûñ»Ý³Ýí»ñ ·ñáÕÁ Ëáñ³å»ë ù³ç³ï»ÕÛ³Ï ÉÇÝ»Éáí Ñ³Û  ÅáÕáíñ¹Ç å³ïÙáõÃÛ³ÝÝ áõ ×³Ï³ï³·ñÇÝ,  ²ñó³ËÛ³Ý  ß³</w:t>
      </w:r>
      <w:r w:rsidR="00CD7E1E" w:rsidRPr="00DA6A9B">
        <w:rPr>
          <w:rFonts w:ascii="Times LatArm" w:hAnsi="Times LatArm" w:cs="Sylfaen"/>
          <w:spacing w:val="-2"/>
          <w:sz w:val="22"/>
          <w:szCs w:val="22"/>
          <w:lang w:val="fr-FR"/>
        </w:rPr>
        <w:t>ñ</w:t>
      </w:r>
      <w:r w:rsidRPr="00DA6A9B">
        <w:rPr>
          <w:rFonts w:ascii="Times LatArm" w:hAnsi="Times LatArm" w:cs="Sylfaen"/>
          <w:spacing w:val="-2"/>
          <w:sz w:val="22"/>
          <w:szCs w:val="22"/>
          <w:lang w:val="fr-FR"/>
        </w:rPr>
        <w:t>ÅÙ³Ý ûñ»ñÇÝ ¹ÇÙáõÙ ¿ å³ïÙáõÃÛ³Ý û·ÝáõÃÛ³ÝÁª ÅáÕáíñ¹ÇÝ ù³ç³É»ñ»Éáõ,³ÝóÛ³ÉÇó ¹³ë»ñ ù³Õ»Éáõ ¨ ³ÝëË³É ·áñÍ»Éáõ Ýå³ï³Ïáí: Æñ µ³Ý³ëï»ÕÍ³Ï³Ý ß³ñù»ñáõÙ, åá»ÙÝ»ñáõÙ  á·»Ïáã»Éáí Ñ³Û  ³½·Ç ÷³é³íáñ áõ Ñ»ñáë³Ï³Ý Å³Ù³Ý³ÏÝ»ñÁ,åá»ïÁ ÅáÕáíñ¹Ç Ù»ç ³ñÃÝ³óÝáõÝ ¿ Ù³ù³éÙ³Ý á·ÇÝ, ÙÕáõÙ Ýñ³Ýó ³½³ï áõ ³ÝÏ³Ë ³åñ»Éáõ ëËñ³ÝùÝ»ñÇ:´³Ý³ëï»ÕÍÁ Ï³ÙñçáõÙ ¿ Ñ³Ûñ»ÝÇùÇ ³ÝóÛ³ÉÁª Ý»ñÏ³ÛÇÝ:</w:t>
      </w:r>
      <w:r w:rsidR="001264AB" w:rsidRPr="00DA6A9B">
        <w:rPr>
          <w:rFonts w:ascii="Times LatArm" w:hAnsi="Times LatArm" w:cs="Sylfaen"/>
          <w:spacing w:val="-2"/>
          <w:sz w:val="22"/>
          <w:szCs w:val="22"/>
          <w:lang w:val="fr-FR"/>
        </w:rPr>
        <w:t xml:space="preserve"> </w:t>
      </w:r>
      <w:r w:rsidRPr="00DA6A9B">
        <w:rPr>
          <w:rFonts w:ascii="Times LatArm" w:hAnsi="Times LatArm" w:cs="Sylfaen"/>
          <w:spacing w:val="-2"/>
          <w:sz w:val="22"/>
          <w:szCs w:val="22"/>
          <w:lang w:val="fr-FR"/>
        </w:rPr>
        <w:t xml:space="preserve">ºí ¹³ ³ÝáõÙ ¿ Ýå³ï³Ï³¹ñí³Í. </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 xml:space="preserve">…»ë ó³ÝÏ³ó³ å³ï³ëË³Ý»É Ù»ñ ÅáÕáíñ¹Ç å³ïÙáõÃÛáõÝÁ Ë»Õ³ÃÛáõñáÕÝ»ñÇÝ,-·ñáõÙ ¿ Ý³,- µáÉáñ Ýñ³Ýó, áíù»ñ </w:t>
      </w:r>
      <w:r w:rsidR="001264AB" w:rsidRPr="00DA6A9B">
        <w:rPr>
          <w:rFonts w:ascii="Times LatArm" w:hAnsi="Times LatArm" w:cs="Sylfaen"/>
          <w:spacing w:val="-2"/>
          <w:sz w:val="22"/>
          <w:szCs w:val="22"/>
          <w:lang w:val="fr-FR"/>
        </w:rPr>
        <w:t xml:space="preserve">¦³ãù »Ý ïÝÏ»É§ </w:t>
      </w:r>
      <w:r w:rsidRPr="00DA6A9B">
        <w:rPr>
          <w:rFonts w:ascii="Times LatArm" w:hAnsi="Times LatArm" w:cs="Sylfaen"/>
          <w:spacing w:val="-2"/>
          <w:sz w:val="22"/>
          <w:szCs w:val="22"/>
          <w:lang w:val="fr-FR"/>
        </w:rPr>
        <w:t>Ù»ñ ÑáÕ áõ çñÇÝ,Ù»ñ Ë³ãù³ñÇÝ</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vertAlign w:val="superscript"/>
          <w:lang w:val="fr-FR"/>
        </w:rPr>
        <w:t>13</w:t>
      </w:r>
      <w:r w:rsidRPr="00DA6A9B">
        <w:rPr>
          <w:rFonts w:ascii="Times LatArm" w:hAnsi="Times LatArm" w:cs="Sylfaen"/>
          <w:spacing w:val="-2"/>
          <w:sz w:val="22"/>
          <w:szCs w:val="22"/>
          <w:lang w:val="fr-FR"/>
        </w:rPr>
        <w:t xml:space="preserve">:²Ûë ³éáõÙáí å³ïÙ³Ï³Ý  Ýß³Ý³ÏáõÃÛáõÝ áõÝ»Ý ì. Ð³ÏáµÛ³ÝÇ </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Ø»ëñáå Ø³ßïáóÝ ²Ù³ñ³ëáõÙ</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 xml:space="preserve"> ¨ </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î³×³ñÝ ²ëïÍá</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 xml:space="preserve"> åá»ÙÝ»ñÁ:</w:t>
      </w:r>
    </w:p>
    <w:p w:rsidR="00A95D1F" w:rsidRPr="00DA6A9B" w:rsidRDefault="001264AB"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w:t>
      </w:r>
      <w:r w:rsidR="00A95D1F" w:rsidRPr="00DA6A9B">
        <w:rPr>
          <w:rFonts w:ascii="Times LatArm" w:hAnsi="Times LatArm" w:cs="Sylfaen"/>
          <w:spacing w:val="-2"/>
          <w:sz w:val="22"/>
          <w:szCs w:val="22"/>
          <w:lang w:val="fr-FR"/>
        </w:rPr>
        <w:t>Ø»ëñáå Ø³ßïáóÝ ²Ù³ñ³ëáõÙ</w:t>
      </w:r>
      <w:r w:rsidRPr="00DA6A9B">
        <w:rPr>
          <w:rFonts w:ascii="Times LatArm" w:hAnsi="Times LatArm" w:cs="Sylfaen"/>
          <w:spacing w:val="-2"/>
          <w:sz w:val="22"/>
          <w:szCs w:val="22"/>
          <w:lang w:val="fr-FR"/>
        </w:rPr>
        <w:t>§</w:t>
      </w:r>
      <w:r w:rsidR="00A95D1F" w:rsidRPr="00DA6A9B">
        <w:rPr>
          <w:rFonts w:ascii="Times LatArm" w:hAnsi="Times LatArm" w:cs="Sylfaen"/>
          <w:spacing w:val="-2"/>
          <w:sz w:val="22"/>
          <w:szCs w:val="22"/>
          <w:lang w:val="fr-FR"/>
        </w:rPr>
        <w:t xml:space="preserve"> åá»ÙáõÙ ·ñáÕÁ å³ïÏ»ñáõÙ ¿  å³ïÙ³Ï³Ý ³ÛÝ  ÷³ëïÁ, áñÇ Ñ³Ù³Ó³ÛÝ  ·ñ»ñÇ ·ÛáõïÇó Ñ»ïá Ø»ëñáå Ø³ßïáóÁ ¹åñáó ¿ µ³ó»É Ý³¨ ²ñó³ËÇ ²Ù³ñ³ë í³ÝùáõÙ:Ð»ÕÇÝ³ÏÁ ³Ûëï»Õ ÷³é³µ³ÝáõÙ ¿ Ù»ñ ³é³çÇÝ áõëáõóãÇ ÝíÇñ³Ï³Ý áõ ëáõñµ ·áñÍÁ:</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Î³ñ¨áñ»Éáí ²ñó³Ë ³ßË³ñÑÇ å³ïÙ³Ï³Ý Ù»Í Ýß³Ý³ÏáõÃÛáõÝÝ áõ ¹»ñÁ,·ñáÕÁ åá»ÙÇ Ý³Ë»ñ·³ÝùáõÙ å³ïÏ»ñáõÙ ¿ ²ñó³ËÇ ËáñÑñ¹³ÝÇß êáë»ÝÇ Í³éÁ,áñÁ ïÝÏí»É ¿ îÇ·ñ³Ý Ø»ÍÇ ½ÇÝíáñÝ»ñÇ Ó»éùáí:²Û¹ Í³éÇ ßí³ùáõÙ Ñ³Ý·ñí³Ý»É áõ Ñ³Ý·ëï³ó»É »Ý Ù»ñ ³½·Ç Ñ³Ý×³ñÝ»ñÁª ¶ñÇ·áñ Èáõë³íáÇã, Ø»ëñáå Ø³ßïáó, ì³ñ¹³Ý Ø³ÙÇÏáÝÛ³Ý, Ø.Êáñ»Ý³óÇ, ¸³íÃ³Ï ø»ñÃáÕ, Î³Õ³ÝÏ³ïí³óÇ, ¶³ÝÓ³Ï»óÇ, ¶áß, Ý³¨ ð³ýýÇ áõ È»á, ÁÝ¹Ñáõå ÙÇÝã¨ Æë³Ñ³ÏÛ³Ý:</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lastRenderedPageBreak/>
        <w:t>²ÛÝáõÑ»ï¨, Ý»ñÏ³Û³óÝáõÙ ¿ ³ÛÝ ·»Õ»óÇÏ ï»ë³ñ³ÝÁ, »ñµ Èáõë³íáñãÇ ë³ñÇ ëïáñáïáõÙ ³ñó³ËóÇÝ»ñÁ Ù»Í á·¨áñáõÃÛ³Ùµ áõ óÝÍáõÃÛ³Ùµ ¹ÇÙ³íáñáõÙ »Ý Ù»Í áõëáõóãÇ ·³ÉáõëïÁ:Ø³ñ·³ñ»Ý Çñ Ñ»ï µ»ñáõÙ ¿ Ù»ñ áëÏ»Õ»ÝÇÏ ·ÇñÁªì³Õ³ñß³å³ïÇ Ù»éáÝáí ûÍí³Í,áñ ³ñÙ³ï ¿ Ý»ï»É Øáõß áõ î³ñáÝáõÙ,¶áÕÃ³Ý ·³í³éáõÙ ¨ ¸³¹Çí³ÝùáõÙ:</w:t>
      </w:r>
      <w:r w:rsidR="001264AB" w:rsidRPr="00DA6A9B">
        <w:rPr>
          <w:rFonts w:ascii="Times LatArm" w:hAnsi="Times LatArm" w:cs="Sylfaen"/>
          <w:spacing w:val="-2"/>
          <w:sz w:val="22"/>
          <w:szCs w:val="22"/>
          <w:lang w:val="fr-FR"/>
        </w:rPr>
        <w:t xml:space="preserve"> </w:t>
      </w:r>
      <w:r w:rsidRPr="00DA6A9B">
        <w:rPr>
          <w:rFonts w:ascii="Times LatArm" w:hAnsi="Times LatArm" w:cs="Sylfaen"/>
          <w:spacing w:val="-2"/>
          <w:sz w:val="22"/>
          <w:szCs w:val="22"/>
          <w:lang w:val="fr-FR"/>
        </w:rPr>
        <w:t>²ÛÝ ²ñó³ËÇ Ñ³Ù³ñ áã ÙÇ³ÛÝ å³ñ½³å»ë ·Çñ ¿,³ÛÉ ÷ñÏáõÃÛ³Ý áõ Ñ³ñ³ï¨áõÃÛ³Ý ÉáõÛë.</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                             ºí ÷ñÏ³ñ³ñÁ µ»ñáõÙ ¿ ·ÇñÁ,</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                             ºí áÕç ²ñó³ËÝ ¿ ËáÝ³ñÑíáõÙ Ýñ³Ý:</w:t>
      </w:r>
    </w:p>
    <w:p w:rsidR="00A95D1F" w:rsidRPr="00DA6A9B" w:rsidRDefault="00A95D1F" w:rsidP="00DE20BB">
      <w:pPr>
        <w:spacing w:line="230" w:lineRule="auto"/>
        <w:ind w:firstLine="567"/>
        <w:jc w:val="both"/>
        <w:rPr>
          <w:rFonts w:ascii="Times LatArm" w:hAnsi="Times LatArm" w:cs="Sylfaen"/>
          <w:spacing w:val="-2"/>
          <w:sz w:val="22"/>
          <w:szCs w:val="22"/>
          <w:vertAlign w:val="superscript"/>
          <w:lang w:val="fr-FR"/>
        </w:rPr>
      </w:pPr>
      <w:r w:rsidRPr="00DA6A9B">
        <w:rPr>
          <w:rFonts w:ascii="Times LatArm" w:hAnsi="Times LatArm" w:cs="Sylfaen"/>
          <w:spacing w:val="-2"/>
          <w:sz w:val="22"/>
          <w:szCs w:val="22"/>
          <w:lang w:val="fr-FR"/>
        </w:rPr>
        <w:t xml:space="preserve">                             ºñÏÝùÇó ÇçÝáõÙ ¿ ÉáõÛëÇ Ù³Ý³Ý³…</w:t>
      </w:r>
      <w:r w:rsidRPr="00DA6A9B">
        <w:rPr>
          <w:rFonts w:ascii="Times LatArm" w:hAnsi="Times LatArm" w:cs="Sylfaen"/>
          <w:spacing w:val="-2"/>
          <w:sz w:val="22"/>
          <w:szCs w:val="22"/>
          <w:vertAlign w:val="superscript"/>
          <w:lang w:val="fr-FR"/>
        </w:rPr>
        <w:t>14</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²å³ ºñ³Ý»ÉÇÝ ²Ù³ñ³ë í³ÝùÇ Ï³Ù³ñÝ»ñÇ ï³Ï ÑÇÙÝáõÙ ¿ </w:t>
      </w:r>
      <w:r w:rsidR="0083436F"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¹åñáó-ÏñÃ³ñ³Ý</w:t>
      </w:r>
      <w:r w:rsidR="0083436F"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 Ð»ÕÇÝ³ÏÁ ³Ûëï»Õ å³ïÏ»ñáõÙ ¿ ÅáÕáíñ¹Ç Ë³Ý¹³Õ³ï³ÝùÝ áõ ³Ýë³ÑÙ³Ý áõñ³ËáõÃÛáõÝÁ:´³Ý³ëï»ÕÍÁ ÁÝ¹·ÍáõÙ ¿ Ý³¨ ³ÛÝ ·³Õ³÷³ñÁ, áñ ÑáÕÇ Ñ»ï Ï³åí³Í Ñ³Û Ù³ñ¹Á Çñ Ù»ç ÏñáõÙ ¿ ÅáÕáíñ¹Ç Ñá·áõ ·»Õ»óÏáõÃÛáõÝÝ áõ µ³ñáÛ³Ï³Ý í»ÑáõÃÛáõÝÁ: ²Ñ³ Ã» ÇÝãáõ Ø³ßïáóÇÝ ÑÙ³ÛáõÙ ¿ÇÝ áã ÙÇ³ÛÝ ²ñó³ËÇ Ñ»ùÇ³Ã³ÛÇÝ µÝ³ßË³ñÑÁ, ³ÛÉ¨ Ñ³ë³ñ³Ï Ù³ñ¹ÇÏ, áíù»ñ ÉÇ »Ý Ï»ÝëáõÝ³ÏáõÃÛ³Ùµ, Ñ³Ûñ»Ý³ëÇñáõÃÛ³Ùµ ¨ ³ßË³ï³ëÇñáõÃÛ³Ùµ:</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äá»ÙáõÙ Ñ³Ý¹»ë ¿ ·³ÉÇë Ý³¨ ì³ñ¹³Ý Ø³ÙÇÏáÝÛ³ÝÁ: ²Ûë ³éÇÃáí ì. Ð³ÏáµÛ³ÝÁ ÙÇ Ñ³ñó³½ñáõÛóÇ Å³Ù³Ý³Ï ³ë»É ¿. </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Ø»ëñáå Ø³ßïáóÇÝ ¨ ì³ñ¹³Ý Ø³ÙÇÏáÝÛ³ÝÇÝ,</w:t>
      </w:r>
      <w:r w:rsidR="001264AB" w:rsidRPr="00DA6A9B">
        <w:rPr>
          <w:rFonts w:ascii="Times LatArm" w:hAnsi="Times LatArm" w:cs="Sylfaen"/>
          <w:spacing w:val="-2"/>
          <w:sz w:val="22"/>
          <w:szCs w:val="22"/>
          <w:lang w:val="fr-FR"/>
        </w:rPr>
        <w:t xml:space="preserve"> </w:t>
      </w:r>
      <w:r w:rsidRPr="00DA6A9B">
        <w:rPr>
          <w:rFonts w:ascii="Times LatArm" w:hAnsi="Times LatArm" w:cs="Sylfaen"/>
          <w:spacing w:val="-2"/>
          <w:sz w:val="22"/>
          <w:szCs w:val="22"/>
          <w:lang w:val="fr-FR"/>
        </w:rPr>
        <w:t>ÇÙ åá»ÙáõÙ, ÙÇ³ëÇÝ »Ù µ»ñ»É ²ñó³Ë:Üñ³Ýù å»ïù ¿ ÙÇßï ÙÇ³ëÇÝ ÉÇÝ»Ý:¸³ ¿ Ù»ñ áõÅÁ</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vertAlign w:val="superscript"/>
          <w:lang w:val="fr-FR"/>
        </w:rPr>
        <w:t>15</w:t>
      </w:r>
      <w:r w:rsidRPr="00DA6A9B">
        <w:rPr>
          <w:rFonts w:ascii="Times LatArm" w:hAnsi="Times LatArm" w:cs="Sylfaen"/>
          <w:spacing w:val="-2"/>
          <w:sz w:val="22"/>
          <w:szCs w:val="22"/>
          <w:lang w:val="fr-FR"/>
        </w:rPr>
        <w:t xml:space="preserve">:                                                                                                                                     </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ê³ Ýß³Ý³ÏáõÙ ¿, áñ ÝáñûñÛ³ ·áÛ³Ù³ñïáõÙ å»ïù ¿ ·áñÍ»É ·ñÇ áõ ëñÇ  ÙÇ³ëÝáõÃÛ³Ùµ:</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ÐÝãáõÙ ¿ ì. Ø³ÙÇÏáÝÛ³ÝÇ ËáëùÁ áñå»ë å³ï·³Ù.</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 xml:space="preserve">Ø»ñ ëáõñµ ¹åñ³Ñáñ ³ñ³ñ³Í ·ñáí , </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Ù»ñ ¹³ñµÇÝÝ»ñÇ Ïé³Í ëñ»ñáí</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 xml:space="preserve">åÇïÇ Ýáñá·»Ýù </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áõ Ýáñá·í»Ýù,</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³ñ¹³ñ³·ñ»Ýù</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·ÇñÁ Ù»ñ ³½ÝÇí ×³Ï³ïÇÝ ¹³çí³Í…</w:t>
      </w:r>
      <w:r w:rsidRPr="00DA6A9B">
        <w:rPr>
          <w:rFonts w:ascii="Times LatArm" w:hAnsi="Times LatArm" w:cs="Sylfaen"/>
          <w:spacing w:val="-2"/>
          <w:sz w:val="22"/>
          <w:szCs w:val="22"/>
          <w:vertAlign w:val="superscript"/>
          <w:lang w:val="fr-FR"/>
        </w:rPr>
        <w:t>16</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´³Ý³ëï»ÕÍÁ ·ïÝáõÙ ¿, áñ ÅáÕáíñ¹Ç Ñ³í»ñÅáõÃÛ³Ý ³å³ÑáíáõÙÁ å³ÛÙ³Ý³íáñí³Í ¿ ·ñÇ ¨ ëñÇ ½ÇÝ³ÏóáõÃÛ³Ùµ: ²Ûë ³éáõÙáí Ñ»ï³ùñùÇñ ¿ åá»ÙÇ </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²Ûµáõµ»ÝÁª ëñÇ íñ³</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 xml:space="preserve"> Ù³ëÁ, áñï»Õ ³ëíáõÙ ¿.</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ÄáÕáíáõñ¹Á, áñ ï³é»ñ ¿ ·ñáõÙ</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³Ý·³Ù Çñ ÃñÇÝ,</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²ßË³ñÑáõÙ Ýñ³Ý Ñ³ÕÃáÕ ãÇ ÉÇÝÇ,</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 xml:space="preserve">²é³í»É ¨ëª </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ÄáÕáíáõñ¹Ý ³Û¹ ãÇ ÙÝ³ ·»ñÇ…</w:t>
      </w:r>
      <w:r w:rsidRPr="00DA6A9B">
        <w:rPr>
          <w:rFonts w:ascii="Times LatArm" w:hAnsi="Times LatArm" w:cs="Sylfaen"/>
          <w:spacing w:val="-2"/>
          <w:sz w:val="22"/>
          <w:szCs w:val="22"/>
          <w:vertAlign w:val="superscript"/>
          <w:lang w:val="fr-FR"/>
        </w:rPr>
        <w:t>17</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²å³ åá»ÙÇ í»ñçáõÙ Ñ³í»ÉáõÙ ¿, áñ ³ñó³ËóÇÝ»ñÁ Çñ»Ýó µÝáõÛÃÁ ³é»É »Ý ÑáÕÇó, áñ ÑáÕÝ ²ñó³Ë³ µÝ³í ¿É ÑáÕ ã¿, ³ÛÉ ÇÙ³ëïáõÃÛáõÝ, Ñ³í³ï, ëñïÇ Ïñ³Ï, Ï³ñÙÇñ áñ¹³Ý ¨ í»ñç³å»ë Ø³ßïáóÇ ¨ ì³ñ¹³ÝÇ á·ÇÝ ¿, áñÇÝ å³ñïáõÃÛáõÝ ãÏ³:</w:t>
      </w:r>
    </w:p>
    <w:p w:rsidR="00A95D1F" w:rsidRPr="00DA6A9B" w:rsidRDefault="001264AB"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w:t>
      </w:r>
      <w:r w:rsidR="00A95D1F" w:rsidRPr="00DA6A9B">
        <w:rPr>
          <w:rFonts w:ascii="Times LatArm" w:hAnsi="Times LatArm" w:cs="Sylfaen"/>
          <w:spacing w:val="-2"/>
          <w:sz w:val="22"/>
          <w:szCs w:val="22"/>
          <w:lang w:val="fr-FR"/>
        </w:rPr>
        <w:t>Ø»ëñáå Ø³ßïáóÝ ²Ù³ñ³ëáõÙ</w:t>
      </w:r>
      <w:r w:rsidRPr="00DA6A9B">
        <w:rPr>
          <w:rFonts w:ascii="Times LatArm" w:hAnsi="Times LatArm" w:cs="Sylfaen"/>
          <w:spacing w:val="-2"/>
          <w:sz w:val="22"/>
          <w:szCs w:val="22"/>
          <w:lang w:val="fr-FR"/>
        </w:rPr>
        <w:t>§</w:t>
      </w:r>
      <w:r w:rsidR="00A95D1F" w:rsidRPr="00DA6A9B">
        <w:rPr>
          <w:rFonts w:ascii="Times LatArm" w:hAnsi="Times LatArm" w:cs="Sylfaen"/>
          <w:spacing w:val="-2"/>
          <w:sz w:val="22"/>
          <w:szCs w:val="22"/>
          <w:lang w:val="fr-FR"/>
        </w:rPr>
        <w:t xml:space="preserve"> åá»ÙÇ ·ÉË³íáñ ·³Õ³÷³ñÁ ÅáÕáíñ¹Ç Ñ³í»ñÅáõÃÛáõÝÝ ¿, áñáí ¿É å³ÛÙ³Ý³íáñí³Í ¿ Ø³ßïáóÇ ·áñÍÇ Ýß³Ý³ÏáõÃÛáõÝÁ: ²Ûëï»Õ ï»ÕÇÝ »Ù Ñ³Ù³ñáõÙ Ù»çµ»ñ»É µ³Ý³ë»ñ Ð. Ô³½³ñÛ³ÝÇ Ëáëù»ñÁ. </w:t>
      </w:r>
      <w:r w:rsidRPr="00DA6A9B">
        <w:rPr>
          <w:rFonts w:ascii="Times LatArm" w:hAnsi="Times LatArm" w:cs="Sylfaen"/>
          <w:spacing w:val="-2"/>
          <w:sz w:val="22"/>
          <w:szCs w:val="22"/>
          <w:lang w:val="fr-FR"/>
        </w:rPr>
        <w:t>¦</w:t>
      </w:r>
      <w:r w:rsidR="00A95D1F" w:rsidRPr="00DA6A9B">
        <w:rPr>
          <w:rFonts w:ascii="Times LatArm" w:hAnsi="Times LatArm" w:cs="Sylfaen"/>
          <w:spacing w:val="-2"/>
          <w:sz w:val="22"/>
          <w:szCs w:val="22"/>
          <w:lang w:val="fr-FR"/>
        </w:rPr>
        <w:t>ì. Ð³ÏáµÛ³ÝÇ Ñ³Ûñ»Ý³ëÇñ³Ï³Ý »ñ·»ñÇ ß³é³íÇÕÝ»ñÁ ÑáñÇ½áÝÝ»ñ »Ý ÁÝ¹·ñÏáõÙ: Ð³Ûñ»ÝÇù ³ë»Éáíª Ý³ Ñ³ëÏ³ÝáõÙ ¿ ³ÛÝ ³Ù»ÝÁ, ÇÝãáí ï³ñ³ÍùÁ ¨ ÅáÕáíáõñ¹Á  ÙÇ³ÝáõÙ »Ý ¨ ëï³ÝáõÙ ÇÙ³ëï, Ó»éù µ»ñáõÙ ¹ÇÙ³·ÇÍ, ÍÇ³Í³ÝíáõÙª áñå»ë ³½·³ÛÇÝ á·Ç: ²é³Ýó Ù³Ûñ»ÝÇ É»½íÇ ÇÙ³ëï³½ñÏíáõÙ ¿ Ñ³Ûñ»ÝÇ ûç³ËÝ ³Ý·³Ù, ÙÇ³ÛÝ Ù»ëñáå³ï³é Ñ³Û»ñ»ÝÝ ¿, áñ ³Ù»Ýáõñ»ù Ññ³ßùÝ»ñ ¿ ·áñÍáõÙ</w:t>
      </w:r>
      <w:r w:rsidRPr="00DA6A9B">
        <w:rPr>
          <w:rFonts w:ascii="Times LatArm" w:hAnsi="Times LatArm" w:cs="Sylfaen"/>
          <w:spacing w:val="-2"/>
          <w:sz w:val="22"/>
          <w:szCs w:val="22"/>
          <w:lang w:val="fr-FR"/>
        </w:rPr>
        <w:t>§</w:t>
      </w:r>
      <w:r w:rsidR="00A95D1F" w:rsidRPr="00DA6A9B">
        <w:rPr>
          <w:rFonts w:ascii="Times LatArm" w:hAnsi="Times LatArm" w:cs="Sylfaen"/>
          <w:spacing w:val="-2"/>
          <w:sz w:val="22"/>
          <w:szCs w:val="22"/>
          <w:vertAlign w:val="superscript"/>
          <w:lang w:val="fr-FR"/>
        </w:rPr>
        <w:t>18</w:t>
      </w:r>
      <w:r w:rsidR="00A95D1F" w:rsidRPr="00DA6A9B">
        <w:rPr>
          <w:rFonts w:ascii="Times LatArm" w:hAnsi="Times LatArm" w:cs="Sylfaen"/>
          <w:spacing w:val="-2"/>
          <w:sz w:val="22"/>
          <w:szCs w:val="22"/>
          <w:lang w:val="fr-FR"/>
        </w:rPr>
        <w:t>:</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ä³ïÙáõÃÛáõÝÁ µáÉáñáíÇÝ Ýáñ ï»ë³ÝÏÛáõÝÇó ¿ ÇÙ³ëï³íáñíáõÙ ì³ñ¹³Ý Ð³ÏáµÛ³ÝÇ </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î³×³ñÝ ²ëïÍá</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 xml:space="preserve"> åá»ÙáõÙ: ²ÛÝ µ³ÕÏ³ó³Í ¿ ãáñë Ù³ë»ñÇó: äá»ÙÁ ÍÝí»É ¿ ²ñó³ËÛ³Ý ·áÛ³Ù³ñïÇ ï³ñÇÝ»ñÇÝ: Ð»ÕÇÝ³ÏÝ ³Ûëï»Õ ³ëå³ñ»½ ¿ Ñ³ÝáõÙ ²ñó³Ë ³ßË³ñÑÇ Ñ»ñáë³Ï³Ý ³ÝóÛ³ÉÝ áõ áÕµ»ñ·³Ï³Ý Ý»ñÏ³Ý:</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äá»ÙÇ ³é³çÇÝ Ù³ëáõÙ, Ð³Ûáó ²ñ¨»ÉÇó »ñÏÇñÁª ²ñó³ËÁ</w:t>
      </w:r>
      <w:r w:rsidR="0083436F"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 xml:space="preserve"> Ý»ñÏ³Û³óí³Í ¿ áñå»ë ³ßË³ñÑáõÙ Ë³Õ³ÕáõÃÛ³Ý, Ù³ñ¹³ëÇñáõÃÛ³Ý, ëÇñá, Ñ³í³ïÇ, ³ñ¹³ñáõÃÛ³Ý ÙÇ³Ï ËáñÑñ¹³ÝÇß:Ü³ ³é³Ýó ²ñó³ËÇ ãÇ å³ïÏ»ñ³óÝáõÙ  Çñ »ñç³ÝÏáõÃÛáõÝÁ.</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ºÃ»</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³ñó³ËÇ Ù³ÝáõÏÁ</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Í³ÕÇÏ ãÇ ÝíÇñáõÙ ÙáñÁ,</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áõñ»ÙÝª</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³ßË³ñÑáõÙ áã ÙÇ Ù³Ûñ</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 xml:space="preserve">Çñ áñ¹áõó Í³ÕÇÏ ãÇ </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í»ñóÝáõÙ,</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lastRenderedPageBreak/>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áõñ»ÙÝª ³ßË³ñÑáõÙ áã ÙÇ Í³ÕÇÏ Í³ÕÇÏ ã¿:</w:t>
      </w:r>
      <w:r w:rsidRPr="00DA6A9B">
        <w:rPr>
          <w:rFonts w:ascii="Times LatArm" w:hAnsi="Times LatArm" w:cs="Sylfaen"/>
          <w:spacing w:val="-2"/>
          <w:sz w:val="22"/>
          <w:szCs w:val="22"/>
          <w:vertAlign w:val="superscript"/>
          <w:lang w:val="fr-FR"/>
        </w:rPr>
        <w:t>19</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´³Ý³ëï»ÕÍ</w:t>
      </w:r>
      <w:r w:rsidRPr="00DA6A9B">
        <w:rPr>
          <w:rFonts w:ascii="Sylfaen" w:hAnsi="Sylfaen" w:cs="Sylfaen"/>
          <w:spacing w:val="-2"/>
          <w:sz w:val="22"/>
          <w:szCs w:val="22"/>
          <w:lang w:val="en-US"/>
        </w:rPr>
        <w:t>ի</w:t>
      </w:r>
      <w:r w:rsidRPr="00DA6A9B">
        <w:rPr>
          <w:rFonts w:ascii="Times LatArm" w:hAnsi="Times LatArm" w:cs="Sylfaen"/>
          <w:spacing w:val="-2"/>
          <w:sz w:val="22"/>
          <w:szCs w:val="22"/>
          <w:lang w:val="fr-FR"/>
        </w:rPr>
        <w:t xml:space="preserve"> ùÝ³ñ³Ï³Ý Ñ»ñáëÁ ·ïÝáõÙ ¿, áñ ³ñó³ËóÇÝ Çñ³íáõÝù áõÝÇ Ñå³ñï³Ý³Éáõ, áñáíÑ»ï¨,ÇÝãå»ë Ñ³ëï³ïáõÙ ¿ ÇÝùÁ.</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Ö³Ý³å³ñÑÁ ï³ß»É »Ù áïù»ñáí</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ø³ñù³ñáï</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àõ ¹ñ»É ÇÙ »ñ³½Ý»ñÇ Ù»çï»ÕáõÙ:</w:t>
      </w:r>
      <w:r w:rsidRPr="00DA6A9B">
        <w:rPr>
          <w:rFonts w:ascii="Times LatArm" w:hAnsi="Times LatArm" w:cs="Sylfaen"/>
          <w:spacing w:val="-2"/>
          <w:sz w:val="22"/>
          <w:szCs w:val="22"/>
          <w:vertAlign w:val="superscript"/>
          <w:lang w:val="fr-FR"/>
        </w:rPr>
        <w:t>20</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øÝ³ñ³Ï³Ý Ñ»ñáëÁ ãÇ Ñ³í³ïáõÙ ÝÛáõ-ÛáñùÝ»ñÇó, ÷³ñÇ½Ý»ñÇó »ÏáÕ Ó³ÛÝ»ñÇÝ.</w:t>
      </w:r>
      <w:r w:rsidR="001264AB" w:rsidRPr="00DA6A9B">
        <w:rPr>
          <w:rFonts w:ascii="Times LatArm" w:hAnsi="Times LatArm" w:cs="Sylfaen"/>
          <w:spacing w:val="-2"/>
          <w:sz w:val="22"/>
          <w:szCs w:val="22"/>
          <w:lang w:val="fr-FR"/>
        </w:rPr>
        <w:t xml:space="preserve"> ¦</w:t>
      </w:r>
      <w:r w:rsidRPr="00DA6A9B">
        <w:rPr>
          <w:rFonts w:ascii="Times LatArm" w:hAnsi="Times LatArm" w:cs="Sylfaen"/>
          <w:spacing w:val="-2"/>
          <w:sz w:val="22"/>
          <w:szCs w:val="22"/>
          <w:lang w:val="fr-FR"/>
        </w:rPr>
        <w:t>áñ ·³ÉÇë »Ý ¹ñëÇó, áã Ý»ñëÇó</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 ²å³ µ³Ý³ëï»ÕÍÁ ÁÝ¹Ñ³Ýñ³óÝáõÙ ¿.</w:t>
      </w:r>
      <w:r w:rsidR="001264AB" w:rsidRPr="00DA6A9B">
        <w:rPr>
          <w:rFonts w:ascii="Times LatArm" w:hAnsi="Times LatArm" w:cs="Sylfaen"/>
          <w:spacing w:val="-2"/>
          <w:sz w:val="22"/>
          <w:szCs w:val="22"/>
          <w:lang w:val="fr-FR"/>
        </w:rPr>
        <w:t xml:space="preserve"> ¦</w:t>
      </w:r>
      <w:r w:rsidRPr="00DA6A9B">
        <w:rPr>
          <w:rFonts w:ascii="Times LatArm" w:hAnsi="Times LatArm" w:cs="Sylfaen"/>
          <w:spacing w:val="-2"/>
          <w:sz w:val="22"/>
          <w:szCs w:val="22"/>
          <w:lang w:val="fr-FR"/>
        </w:rPr>
        <w:t>ÆëÏ Ù»ñ ó³íÁ ßñçÇÏ ¿, Ù³ñÙÇÝ Ùï³Í ³ë»Õ ¿, áñ »ñÏñÇ µáÉáñ »ñ³ÏÝ»ñáí ³ÝóÝáõÙ ¿ áõ í»ñçáõÙ Ù»ñ ëÇñïÁ åÇïÇ ËñíÇ</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 äá»ïÁ Ïáã ¿ ³ÝáõÙ ãÑ³í³ï³É ëáõï ËáëïáõÙÝ»ñÇÝ, áñáíÑ»ï¨ ¹ñ³Ýù ÙÇßï ¿É Ë³µáõëÇÏ áõ Ï»ÕÍ »Ý »Õ»É, Ñ»ï¨³µ³ñª.</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Â» ³åñ»É ¿ ª Ù»ñ ó³í»ñáõÙ ³åñ»Ýù,</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Â» Ãéã»É ¿ª Ù»ñ »ñÏÝùáí Ãéã»Ýù,</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Â» Ãñçí»É ¿ª Ù»ñ çñ»ñáõÙ Ãñçí»Ýù…</w:t>
      </w:r>
      <w:r w:rsidRPr="00DA6A9B">
        <w:rPr>
          <w:rFonts w:ascii="Times LatArm" w:hAnsi="Times LatArm" w:cs="Sylfaen"/>
          <w:spacing w:val="-2"/>
          <w:sz w:val="22"/>
          <w:szCs w:val="22"/>
          <w:vertAlign w:val="superscript"/>
          <w:lang w:val="fr-FR"/>
        </w:rPr>
        <w:t>21</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´³Ý³ëï»ÕÍÁ ³ÙµáÕç åá»ÙÇ ÁÝÃ³óùáõÙ Ý»ñÏ³Û³óÝáõÙ ¿ Ý³¨ ÙÇç³ÝÏÛ³É ³ñÓ³Ï µ³Ý³ëï»ÕÍáõÃÛáõÝÝ»ñ, áñáÝóáõÙ Ï³ï³ñáõÙ ¿ ÁÝ¹Ñ³Ýñ³óáõÙÝ»ñ: ¶ñ»Éáí, áñ </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 xml:space="preserve">Ð»ñáëÁ åÇïÇ ³×Ç ÑáÕÇó áõ µ³ñÓñ³Ý³ ³ÛÝ ¹³ßïáõÙ, áõñ å³ï»ñ³½Ù ¿ Ë³Õ³ÕáõÃÛ³Ý Ñ³Ù³ñ, áõñ ÇÝùÁ ãÇ Ï³ñáÕ ã³×»É, ù³Ý½Ç </w:t>
      </w:r>
      <w:r w:rsidR="001264AB" w:rsidRPr="00DA6A9B">
        <w:rPr>
          <w:rFonts w:ascii="Times LatArm" w:hAnsi="Times LatArm" w:cs="Sylfaen"/>
          <w:spacing w:val="-2"/>
          <w:sz w:val="22"/>
          <w:szCs w:val="22"/>
          <w:lang w:val="fr-FR"/>
        </w:rPr>
        <w:t>³Û¹ï»Õ Ù³ñ¹Ï³Ýó ³ñÛáõÝ ¿ Ñ»Õí»É§</w:t>
      </w:r>
      <w:r w:rsidRPr="00DA6A9B">
        <w:rPr>
          <w:rFonts w:ascii="Times LatArm" w:hAnsi="Times LatArm" w:cs="Sylfaen"/>
          <w:spacing w:val="-2"/>
          <w:sz w:val="22"/>
          <w:szCs w:val="22"/>
          <w:lang w:val="fr-FR"/>
        </w:rPr>
        <w:t>:</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ì. Ð³ÏáµÛ³ÝÁ ·ïÝáõÙ ¿, áñ ³ñó³ËóÇÝ»ñÁ å»ïù ¿ ³å³íÇÝ»Ý ÙÇÙÇ³ÛÝ Çñ»Ýó áõÅ»ñÇ</w:t>
      </w:r>
      <w:r w:rsidRPr="00DA6A9B">
        <w:rPr>
          <w:rFonts w:ascii="Sylfaen" w:hAnsi="Sylfaen" w:cs="Sylfaen"/>
          <w:spacing w:val="-2"/>
          <w:sz w:val="22"/>
          <w:szCs w:val="22"/>
          <w:lang w:val="en-US"/>
        </w:rPr>
        <w:t>ն</w:t>
      </w:r>
      <w:r w:rsidRPr="00DA6A9B">
        <w:rPr>
          <w:rFonts w:ascii="Times LatArm" w:hAnsi="Times LatArm" w:cs="Sylfaen"/>
          <w:spacing w:val="-2"/>
          <w:sz w:val="22"/>
          <w:szCs w:val="22"/>
          <w:lang w:val="fr-FR"/>
        </w:rPr>
        <w:t>, áñáíÑ»ï¨ ³ßË³ñÑÁ ³Ýï³ñµ»ñ ¿ Ù»ñ ó³íÇ Ñ³Ý¹»å:</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²ÛÝáõÑ»ï¨ µ³Ý³ëï»ÕÍÁ ³ëå³ñ»½ ¿ µ»ñáõÙ Ñ³Ù³ÅáÕáíñ¹³Ï³Ý ó³íÇó ßáõï Ù»Í³ó³Í »ñ»Ë³ÛÇ, áñ Ï³ñáÕ³ÝáõÙ ¿ íñ³ÛÇó Ý»ï»É áñµáõÃÛ³Ý Ë³ñ³ÝÁ: ²Û¹ »ñ»Ë³Ý Çñ Ù»ç Ù³ñÙÝ³íáñáõÙ ¿ ÝáñûñÛ³ ë»ñÝ¹Ç ¹ÇÙ³å³ïÏ»ñÁ: äá»ÙáõÙ ì. Ð³ÏáµÛ³ÝÁ Ñ³×³Ë ¿ ½áõ·³ÏóáõÙ ³ÝóÛ³ÉÇ ¹»Ùù»ñÝ áõ ¹»åù»ñÁ Ý»ñÏ³ÛÇÝ</w:t>
      </w:r>
      <w:r w:rsidR="0083436F" w:rsidRPr="00DA6A9B">
        <w:rPr>
          <w:rFonts w:ascii="Times LatArm" w:hAnsi="Times LatArm" w:cs="Sylfaen"/>
          <w:spacing w:val="-2"/>
          <w:sz w:val="22"/>
          <w:szCs w:val="22"/>
          <w:lang w:val="fr-FR"/>
        </w:rPr>
        <w:t>` ¹ñ³Ýáí ÇëÏ á·</w:t>
      </w:r>
      <w:r w:rsidRPr="00DA6A9B">
        <w:rPr>
          <w:rFonts w:ascii="Times LatArm" w:hAnsi="Times LatArm" w:cs="Sylfaen"/>
          <w:spacing w:val="-2"/>
          <w:sz w:val="22"/>
          <w:szCs w:val="22"/>
          <w:lang w:val="fr-FR"/>
        </w:rPr>
        <w:t>¨áñáõÙ ÅáÕáíñ¹ÇÝ:</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 xml:space="preserve">Ø»Í »ñ»Ë³ÛÇ ³ÝáõÝÁ ¹ñÇÝù </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²é³Ý,</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 å³ñ»ï³ÛÇÝ Å³ÙÁ Ý³Ñ³Ýç»ó,</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 »ñÏñÇ ÁÝ¹»ñùÇó ¹áõñë »Ï³Ý çñ»ñ,</w:t>
      </w:r>
    </w:p>
    <w:p w:rsidR="00A95D1F" w:rsidRPr="00DA6A9B" w:rsidRDefault="0083436F" w:rsidP="00DE20BB">
      <w:pPr>
        <w:spacing w:line="230" w:lineRule="auto"/>
        <w:ind w:firstLine="567"/>
        <w:jc w:val="both"/>
        <w:rPr>
          <w:rFonts w:ascii="Times LatArm" w:hAnsi="Times LatArm" w:cs="Sylfaen"/>
          <w:spacing w:val="-2"/>
          <w:sz w:val="22"/>
          <w:szCs w:val="22"/>
          <w:vertAlign w:val="superscript"/>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áñ »ñ·</w:t>
      </w:r>
      <w:r w:rsidR="00A95D1F" w:rsidRPr="00DA6A9B">
        <w:rPr>
          <w:rFonts w:ascii="Times LatArm" w:hAnsi="Times LatArm" w:cs="Sylfaen"/>
          <w:spacing w:val="-2"/>
          <w:sz w:val="22"/>
          <w:szCs w:val="22"/>
          <w:lang w:val="fr-FR"/>
        </w:rPr>
        <w:t>»Ý ó³íÁ Í³ñ³í  »ñÏÝùÇ…</w:t>
      </w:r>
      <w:r w:rsidR="00A95D1F" w:rsidRPr="00DA6A9B">
        <w:rPr>
          <w:rFonts w:ascii="Times LatArm" w:hAnsi="Times LatArm" w:cs="Sylfaen"/>
          <w:spacing w:val="-2"/>
          <w:sz w:val="22"/>
          <w:szCs w:val="22"/>
          <w:vertAlign w:val="superscript"/>
          <w:lang w:val="fr-FR"/>
        </w:rPr>
        <w:t>22</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²Õí³ÝùÇ Ý³Ñ³å»ï ²é³ÝÇ ¨ ù³ç ³ñó³Ëáñ¹áõ ÙÇ³ëÝ³Ï³Ý á·ÇÝ ¿ ïÇñáõÙ åá»ÙáõÙ: ºí ÝáñûñÛ³ å³Ûù³ñÁ ÍÝáõÝ¹ ¿ ï³ÉÇë ÙÇ Ýáñ ²é³ÝÇ áõ Ýáñ êáë»Ç: Üáñ ²é³ÝÝ ¿ ½áÑí³Í ³½³ï³Ù³ñïÇÏ,</w:t>
      </w:r>
      <w:r w:rsidR="001264AB" w:rsidRPr="00DA6A9B">
        <w:rPr>
          <w:rFonts w:ascii="Times LatArm" w:hAnsi="Times LatArm" w:cs="Sylfaen"/>
          <w:spacing w:val="-2"/>
          <w:sz w:val="22"/>
          <w:szCs w:val="22"/>
          <w:lang w:val="fr-FR"/>
        </w:rPr>
        <w:t xml:space="preserve"> </w:t>
      </w:r>
      <w:r w:rsidRPr="00DA6A9B">
        <w:rPr>
          <w:rFonts w:ascii="Times LatArm" w:hAnsi="Times LatArm" w:cs="Sylfaen"/>
          <w:spacing w:val="-2"/>
          <w:sz w:val="22"/>
          <w:szCs w:val="22"/>
          <w:lang w:val="fr-FR"/>
        </w:rPr>
        <w:t>ù³Ý¹³Ï³·áñÍ ²ñÙ»Ý Ð³ÏáµÛ³ÝÁ: Üñ³ÝÇó ÏÑ³éÝÇ ÙÇ Ýáñ ²é³Ý, ²é³ÝÇó ¿Éª ²ñÙ»Ý áõ ³Û¹å»ë ß³ñáõÝ³Ï:</w:t>
      </w:r>
    </w:p>
    <w:p w:rsidR="00A95D1F" w:rsidRPr="00DA6A9B" w:rsidRDefault="001264AB"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w:t>
      </w:r>
      <w:r w:rsidR="00A95D1F" w:rsidRPr="00DA6A9B">
        <w:rPr>
          <w:rFonts w:ascii="Times LatArm" w:hAnsi="Times LatArm" w:cs="Sylfaen"/>
          <w:spacing w:val="-2"/>
          <w:sz w:val="22"/>
          <w:szCs w:val="22"/>
          <w:lang w:val="fr-FR"/>
        </w:rPr>
        <w:t>î³×³ñÝ ²ëïÍá</w:t>
      </w:r>
      <w:r w:rsidRPr="00DA6A9B">
        <w:rPr>
          <w:rFonts w:ascii="Times LatArm" w:hAnsi="Times LatArm" w:cs="Sylfaen"/>
          <w:spacing w:val="-2"/>
          <w:sz w:val="22"/>
          <w:szCs w:val="22"/>
          <w:lang w:val="fr-FR"/>
        </w:rPr>
        <w:t>§</w:t>
      </w:r>
      <w:r w:rsidR="00A95D1F" w:rsidRPr="00DA6A9B">
        <w:rPr>
          <w:rFonts w:ascii="Times LatArm" w:hAnsi="Times LatArm" w:cs="Sylfaen"/>
          <w:spacing w:val="-2"/>
          <w:sz w:val="22"/>
          <w:szCs w:val="22"/>
          <w:lang w:val="fr-FR"/>
        </w:rPr>
        <w:t xml:space="preserve"> åá»ÙÇ »ñÏñáñ¹ª </w:t>
      </w:r>
      <w:r w:rsidRPr="00DA6A9B">
        <w:rPr>
          <w:rFonts w:ascii="Times LatArm" w:hAnsi="Times LatArm" w:cs="Sylfaen"/>
          <w:spacing w:val="-2"/>
          <w:sz w:val="22"/>
          <w:szCs w:val="22"/>
          <w:lang w:val="fr-FR"/>
        </w:rPr>
        <w:t>¦²Ù»Ý³ï³ù Ï»ïáõÙ§</w:t>
      </w:r>
      <w:r w:rsidR="00A95D1F" w:rsidRPr="00DA6A9B">
        <w:rPr>
          <w:rFonts w:ascii="Times LatArm" w:hAnsi="Times LatArm" w:cs="Sylfaen"/>
          <w:spacing w:val="-2"/>
          <w:sz w:val="22"/>
          <w:szCs w:val="22"/>
          <w:lang w:val="fr-FR"/>
        </w:rPr>
        <w:t xml:space="preserve"> ·ÉËáõÙ, µ³Ý³ëï»ÕÍÁ Ý»ñÏ³Û³óÝáõÙ ¿ Ù»ñûñÛ³ Çñ³¹³ñÓáõÃÛáõÝÝ»ñÁ, ÅáÕáíñ¹Ç ÑÇ³ëÃ³÷áõÃÛáõÝÁ ÊêÐØ Õ»Ï³í³ñáõÃÛáõÝÇó:</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äá»ÙÇ »ññáñ¹ Ù³ëÁ í»ñÝ³·ñí³Í ¿ </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ÐáõÉáõÝù Þ³ÙÇñ³Ù³</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 áñÁ ÙÇ Ýáñ »ñ³Ý· ¿ ï³ÉÇë å³ïáõÙÇÝ: ²Ûëï»Õ Ñ»ÕÇÝ³ÏÁ  Ñå³ñïáõÃÛ³Ùµ ¿ Ý»ñÏ³Û³óÝáõÙ Ù»ñ Ý³ËÝÇÝ»ñÇÝ, áñáíÑ»ï¨ Ýñ³Ýó ßÝáñÑÇí ¿, áñ ²ñó³ËÁ ÙÝ³ó»É ¿ ²ñó³Ë: Ð³ïÏ³å»ë í³é »ñ³Ý·Ý»ñáí »Ý ëï»ÕÍí³Í ê³Ã»ÝÇÏÇ ¨ ²é³ÝÇ Ï»ñå³ñÝ»ñÁ:</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ê³Ã»ÝÇÏÁ,  Áëï µ³Ý³ëï»ÕÍÇ, </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³é³í»É ³ëïí³ÍáõÑÇ ¿, ù³Ý ³ëïí³ÍáõÑÇÝ</w:t>
      </w:r>
      <w:r w:rsidR="001264AB"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 xml:space="preserve">: Ü³ µÝáõÃ³·ñíáõÙ ¿ áã ÙÇ³ÛÝ ³ñï³ùÇÝ, ³ÛÉ¨ Ñá·áõ ·»Õ»óÏáõÃÛ³Ùµ: ê³Ã»ÝÇÏÁ ²é³ÝÇÝ å³ïíÇñáõÙ ¿ åë³ÏÇó ³é³ç ·Ý³É ¨ Ù³ñïÝã»É Ý»Ý· ²ëáñ»ëï³ÝÇ ¹»Ù, Ýí³×»É  </w:t>
      </w:r>
      <w:r w:rsidR="00694AB5" w:rsidRPr="00DA6A9B">
        <w:rPr>
          <w:rFonts w:ascii="Times LatArm" w:hAnsi="Times LatArm" w:cs="Sylfaen"/>
          <w:spacing w:val="-2"/>
          <w:sz w:val="22"/>
          <w:szCs w:val="22"/>
          <w:lang w:val="fr-FR"/>
        </w:rPr>
        <w:t>¦å³ïÇíÁ Ñ³Ûáó µ³ñÓñÇÏ ³ßË³ñÑÇ§</w:t>
      </w:r>
      <w:r w:rsidRPr="00DA6A9B">
        <w:rPr>
          <w:rFonts w:ascii="Times LatArm" w:hAnsi="Times LatArm" w:cs="Sylfaen"/>
          <w:spacing w:val="-2"/>
          <w:sz w:val="22"/>
          <w:szCs w:val="22"/>
          <w:lang w:val="fr-FR"/>
        </w:rPr>
        <w:t>: ²é³ÝÁ ÁÝ¹áõÝáõÙ ¿ ê³Ã»ÝÇÏÇ å³ï·³ÙÁ ¨ í»ñ³¹³éÝáõÙ ¿ Ñ³ÕÃ³Ý³ÏÝ»ñáíª Çñ Ñ»ï µ»ñ»Éáí Þ³ÙÇñ³ÙÇ áõÉáõÝùÁ: ²Ûëï»Õ Ñ³Ûñ»ÝÇùÇ ×³Ï³ï³·ÇñÁ ÙÇ³ÑÛáõëí³Í ¿ ²é³ÝÇ ¨ ê³Ã»ÝÇÏÇ  ëÇñáõÝ:</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äá»ÙÇ í»ñçÇÝª ãáññáñ¹ Ù³ëÁ í»ñÝ³·ñí³Í ¿ </w:t>
      </w:r>
      <w:r w:rsidR="00694AB5"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²ëïÍá ï³×³ñÁ</w:t>
      </w:r>
      <w:r w:rsidR="00694AB5"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 xml:space="preserve">: àñå»ë µÝ³µ³Ý Ù»çµ»ñí³Í ¿ Ø. Î³Õ³ÝÏ³ïí³Íáõ </w:t>
      </w:r>
      <w:r w:rsidR="00694AB5" w:rsidRPr="00DA6A9B">
        <w:rPr>
          <w:rFonts w:ascii="Times LatArm" w:hAnsi="Times LatArm" w:cs="Sylfaen"/>
          <w:spacing w:val="-2"/>
          <w:sz w:val="22"/>
          <w:szCs w:val="22"/>
          <w:lang w:val="fr-FR"/>
        </w:rPr>
        <w:t>¦²Õí³ÝÇó ³ßË³ñÑÇ å³ïÙáõÃÛáõÝÁ§</w:t>
      </w:r>
      <w:r w:rsidRPr="00DA6A9B">
        <w:rPr>
          <w:rFonts w:ascii="Times LatArm" w:hAnsi="Times LatArm" w:cs="Sylfaen"/>
          <w:spacing w:val="-2"/>
          <w:sz w:val="22"/>
          <w:szCs w:val="22"/>
          <w:lang w:val="fr-FR"/>
        </w:rPr>
        <w:t xml:space="preserve"> ·ñùÇó ÙÇ Ñ³ïí³Í, áñÝ ¿ª. </w:t>
      </w:r>
      <w:r w:rsidR="00694AB5"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 xml:space="preserve">ì³ã³·³Ý ³ñù³ÛÇ Å³Ù³Ý³Ï Ï³ï³ñíáõÙ ¿ ïÇñáç ³ëí³Í ËáëùÁ, Ã»ª </w:t>
      </w:r>
      <w:r w:rsidR="00694AB5"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Ý³, áñ ·áñÍáõÙ ¿ ¨ áõëáõó³ÝáõÙ, ²ëïÍá ³ñù³ÛáõÃÛ³Ý Ù»Í ¿ ÏáãíáõÙ</w:t>
      </w:r>
      <w:r w:rsidR="00694AB5"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w:t>
      </w:r>
      <w:r w:rsidR="00694AB5" w:rsidRPr="00DA6A9B">
        <w:rPr>
          <w:rFonts w:ascii="Times LatArm" w:hAnsi="Times LatArm" w:cs="Sylfaen"/>
          <w:spacing w:val="-2"/>
          <w:sz w:val="22"/>
          <w:szCs w:val="22"/>
          <w:lang w:val="fr-FR"/>
        </w:rPr>
        <w:t xml:space="preserve"> </w:t>
      </w:r>
      <w:r w:rsidRPr="00DA6A9B">
        <w:rPr>
          <w:rFonts w:ascii="Times LatArm" w:hAnsi="Times LatArm" w:cs="Sylfaen"/>
          <w:spacing w:val="-2"/>
          <w:sz w:val="22"/>
          <w:szCs w:val="22"/>
          <w:lang w:val="fr-FR"/>
        </w:rPr>
        <w:t>Ð»Ýó ³Ûë ³ñ»ó  ³ëïí³Í³ë»ñ ì³ã³·³Ý Ã³·³íáñÁ</w:t>
      </w:r>
      <w:r w:rsidR="00694AB5" w:rsidRPr="00DA6A9B">
        <w:rPr>
          <w:rFonts w:ascii="Times LatArm" w:hAnsi="Times LatArm" w:cs="Sylfaen"/>
          <w:spacing w:val="-2"/>
          <w:sz w:val="22"/>
          <w:szCs w:val="22"/>
          <w:lang w:val="fr-FR"/>
        </w:rPr>
        <w:t>§</w:t>
      </w:r>
      <w:r w:rsidRPr="00DA6A9B">
        <w:rPr>
          <w:rFonts w:ascii="Times LatArm" w:hAnsi="Times LatArm" w:cs="Sylfaen"/>
          <w:spacing w:val="-2"/>
          <w:sz w:val="22"/>
          <w:szCs w:val="22"/>
          <w:vertAlign w:val="superscript"/>
          <w:lang w:val="fr-FR"/>
        </w:rPr>
        <w:t>23</w:t>
      </w:r>
      <w:r w:rsidRPr="00DA6A9B">
        <w:rPr>
          <w:rFonts w:ascii="Times LatArm" w:hAnsi="Times LatArm" w:cs="Sylfaen"/>
          <w:spacing w:val="-2"/>
          <w:sz w:val="22"/>
          <w:szCs w:val="22"/>
          <w:lang w:val="fr-FR"/>
        </w:rPr>
        <w:t>:</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´³Ý³ëï»ÕÍÁ »ñ³Ëï³·ÇïáõÃÛ³Ùµ ¿ µÝáõÃ³·ñáõÙ ì³ã³·³Ý Ã³·³íáñÇÝ, áí ³Ýã³÷ Ù»Í ¹»ñ ¿ Ë³Õ³ó»É ²ñó³Ë ³ßË³ñÑÇ   Ñ½áñ³óÙ³Ý ·áñÍáõÙ:</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äá»ÙáõÙ, áñå»ë Ñ»ñáëÝ»ñ, ì³ã³·³Ý Ã³·³íáñÝ áõ ²Ý³ÑÇï Ã³·áõÑÇÝ Çñ»Ýó ëÇñá Ý»ñßÝã³Ýùáí áõ ÇÙ³ëïáõÃÛ³Ùµ Ï»ñïáõÙ »Ý ³ñó³ËÛ³Ý  å³ïÙáõÃÛáõÝÁª </w:t>
      </w:r>
      <w:r w:rsidR="00694AB5"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î³×³ñÝ ²ëïÍá</w:t>
      </w:r>
      <w:r w:rsidR="00694AB5" w:rsidRPr="00DA6A9B">
        <w:rPr>
          <w:rFonts w:ascii="Times LatArm" w:hAnsi="Times LatArm" w:cs="Sylfaen"/>
          <w:spacing w:val="-2"/>
          <w:sz w:val="22"/>
          <w:szCs w:val="22"/>
          <w:lang w:val="fr-FR"/>
        </w:rPr>
        <w:t>§</w:t>
      </w:r>
      <w:r w:rsidRPr="00DA6A9B">
        <w:rPr>
          <w:rFonts w:ascii="Times LatArm" w:hAnsi="Times LatArm" w:cs="Sylfaen"/>
          <w:spacing w:val="-2"/>
          <w:sz w:val="22"/>
          <w:szCs w:val="22"/>
          <w:lang w:val="fr-FR"/>
        </w:rPr>
        <w:t xml:space="preserve"> ¨ ¹»åÇ áõñ ¿É ï³ÝáõÙ ¿ µ³Ý³ëï»ÕÍÇ áõÕÇÝ.</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ºí ×³Ý³å³ñÑÁ ÇÝÓ ï³ÝáõÙ ¿ î³×³ñ:</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lastRenderedPageBreak/>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î³×³ñÁ Ó»éù ¿ - µ³ñÓñ³óáÕ Ñ³í³ï:</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î³×³ñÁ ³ãù ¿ - ÉáõÛëÇ å³ïáõÑ³Ý:</w:t>
      </w:r>
    </w:p>
    <w:p w:rsidR="00A95D1F" w:rsidRPr="00DA6A9B" w:rsidRDefault="00A95D1F" w:rsidP="00DE20BB">
      <w:pPr>
        <w:spacing w:line="230" w:lineRule="auto"/>
        <w:ind w:firstLine="567"/>
        <w:jc w:val="both"/>
        <w:rPr>
          <w:rFonts w:ascii="Times LatArm" w:hAnsi="Times LatArm" w:cs="Sylfaen"/>
          <w:spacing w:val="-2"/>
          <w:sz w:val="22"/>
          <w:szCs w:val="22"/>
          <w:vertAlign w:val="superscript"/>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î³×³ñÁ ëÇñï ¿- ëÇñá í»Ñ³ñ³Ý:</w:t>
      </w:r>
      <w:r w:rsidRPr="00DA6A9B">
        <w:rPr>
          <w:rFonts w:ascii="Times LatArm" w:hAnsi="Times LatArm" w:cs="Sylfaen"/>
          <w:spacing w:val="-2"/>
          <w:sz w:val="22"/>
          <w:szCs w:val="22"/>
          <w:vertAlign w:val="superscript"/>
          <w:lang w:val="fr-FR"/>
        </w:rPr>
        <w:t>24</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²ÝóÛ³ÉÁ Ñ³éÝáõÙ ¿ åá»ïÇ å³ïáõÙÇ Ù»ç, áñáí Ý³ Ñå³ñï³ÝáõÙ ¿, ÙÇ³Å³Ù³Ý³Ï µ³ó³Ï³ÝãáõÙ.</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²ÝóÛ³ÉÝ, ³Ûá, åÇïÇ ³åñ»É</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áõ í»ñ³åñ»É,</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µ³Ûó Ý»ñÏ³ÛÇ Ñ³ßíÇÝª »ñµ»ù,</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³ÛÉ³å»ë Ù»Ýù ÏÏáñóÝ»Ýù</w:t>
      </w:r>
      <w:r w:rsidR="0083436F" w:rsidRPr="00DA6A9B">
        <w:rPr>
          <w:rFonts w:ascii="Times LatArm" w:hAnsi="Times LatArm" w:cs="Sylfaen"/>
          <w:spacing w:val="-2"/>
          <w:sz w:val="22"/>
          <w:szCs w:val="22"/>
          <w:lang w:val="fr-FR"/>
        </w:rPr>
        <w:t>,</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r>
      <w:r w:rsidRPr="00DA6A9B">
        <w:rPr>
          <w:rFonts w:ascii="Times LatArm" w:hAnsi="Times LatArm" w:cs="Sylfaen"/>
          <w:spacing w:val="-2"/>
          <w:sz w:val="22"/>
          <w:szCs w:val="22"/>
          <w:lang w:val="fr-FR"/>
        </w:rPr>
        <w:tab/>
        <w:t>Ó»éùÇó Ïï³Ýù ¨ …  ³å³·³Ý:</w:t>
      </w:r>
      <w:r w:rsidRPr="00DA6A9B">
        <w:rPr>
          <w:rFonts w:ascii="Times LatArm" w:hAnsi="Times LatArm" w:cs="Sylfaen"/>
          <w:spacing w:val="-2"/>
          <w:sz w:val="22"/>
          <w:szCs w:val="22"/>
          <w:vertAlign w:val="superscript"/>
          <w:lang w:val="fr-FR"/>
        </w:rPr>
        <w:t>25</w:t>
      </w:r>
    </w:p>
    <w:p w:rsidR="00A95D1F" w:rsidRPr="00DA6A9B" w:rsidRDefault="00694AB5"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w:t>
      </w:r>
      <w:r w:rsidR="00A95D1F" w:rsidRPr="00DA6A9B">
        <w:rPr>
          <w:rFonts w:ascii="Times LatArm" w:hAnsi="Times LatArm" w:cs="Sylfaen"/>
          <w:spacing w:val="-2"/>
          <w:sz w:val="22"/>
          <w:szCs w:val="22"/>
          <w:lang w:val="fr-FR"/>
        </w:rPr>
        <w:t>î³×³ñÝ ²ëïÍá</w:t>
      </w:r>
      <w:r w:rsidRPr="00DA6A9B">
        <w:rPr>
          <w:rFonts w:ascii="Times LatArm" w:hAnsi="Times LatArm" w:cs="Sylfaen"/>
          <w:spacing w:val="-2"/>
          <w:sz w:val="22"/>
          <w:szCs w:val="22"/>
          <w:lang w:val="fr-FR"/>
        </w:rPr>
        <w:t>§</w:t>
      </w:r>
      <w:r w:rsidR="00A95D1F" w:rsidRPr="00DA6A9B">
        <w:rPr>
          <w:rFonts w:ascii="Times LatArm" w:hAnsi="Times LatArm" w:cs="Sylfaen"/>
          <w:spacing w:val="-2"/>
          <w:sz w:val="22"/>
          <w:szCs w:val="22"/>
          <w:lang w:val="fr-FR"/>
        </w:rPr>
        <w:t xml:space="preserve"> åá»ÙáõÙ ÙÇ³ÑÛáõëí³Í »Ýù ï»ëÝáõÙ å³ïÙ³Ï³ÝáõÃÛáõÝÝ áõ ³é³ëå»É³Ï³ÝáõÃÛáõÝÁ, µÝáõÃÛ³Ý Ï³Ë³ñ¹³Ï³Ý ³Ý³ÏÝÏ³ÉÝ»ñÝ áõ µ³Ý³ëï»ÕÍ³Ï³Ý ³ñí»ëïÇ ·áõÝ³·»ÕáõÃÛáõÝÁ: </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 xml:space="preserve">¶ñ³Ï³Ý³·»ï êáÏñ³ï Ê³ÝÛ³ÝÁ  í»ñÉáõÍ»Éáí áõ ³ñÅ»íáñ»Éáí »ñÏÁ, ·ñáõÙ ¿. </w:t>
      </w:r>
      <w:r w:rsidR="00694AB5" w:rsidRPr="00DA6A9B">
        <w:rPr>
          <w:rFonts w:ascii="Times LatArm" w:hAnsi="Times LatArm" w:cs="Sylfaen"/>
          <w:spacing w:val="-2"/>
          <w:sz w:val="22"/>
          <w:szCs w:val="22"/>
          <w:lang w:val="fr-FR"/>
        </w:rPr>
        <w:t>¦¦î³×³ñÝ ²ëïÍá§</w:t>
      </w:r>
      <w:r w:rsidRPr="00DA6A9B">
        <w:rPr>
          <w:rFonts w:ascii="Times LatArm" w:hAnsi="Times LatArm" w:cs="Sylfaen"/>
          <w:spacing w:val="-2"/>
          <w:sz w:val="22"/>
          <w:szCs w:val="22"/>
          <w:lang w:val="fr-FR"/>
        </w:rPr>
        <w:t xml:space="preserve"> åá»ÙÁ Ñ»ï³ùñùÇñ ¿ ÏáÙåá½ÇóÇáÝ ¨ ëÛáõÅ»ï³ÛÇÝ ÛáõñûñÇÝ³Ï Ï³éáõóí³ÍùÇ ï»ë³Ï»ïÇó: Üñ³ÝáõÙ µ³ó³Ñ³Ûïí»É »Ý µ³Ý³ëï»ÕÍÇ å³ïÏ»ñ³íáñ Ùï³ÍáÕáõÃÛ³Ý »ñ³Ý·Ý»ñÁ, ß³ñÅáõÝ íÇ×³ÏÝ»ñ ¨ ÷ÇÉÇëá÷³Û³Ï³Ý Ëáñù áõÝ»óáÕ ¿åÇ½á¹Ý»ñ ëï»ÕÍ»Éáõ Ï³ñáÕáõÃÛáõÝÁ: ²ÛÝ ³ñó³ËÛ³Ý ß³ñÅÙ³Ý Ñ»ï Ï³åí³Í Ñ³Ù³Ñ³ÛÏ³Ï³Ý ó³íÝ áõ ³ÏÝÏ³ÉáõÃÛáõÝÝ»ñÁ å³ïÏ»ñáÕ ÙÇ³Ï Í³í³ÉáõÝ ·áñÍÝ ¿, áñÇ Ù³ëÇÝ ·ñ³Ï³Ý³</w:t>
      </w:r>
      <w:r w:rsidR="00694AB5" w:rsidRPr="00DA6A9B">
        <w:rPr>
          <w:rFonts w:ascii="Times LatArm" w:hAnsi="Times LatArm" w:cs="Sylfaen"/>
          <w:spacing w:val="-2"/>
          <w:sz w:val="22"/>
          <w:szCs w:val="22"/>
          <w:lang w:val="fr-FR"/>
        </w:rPr>
        <w:t>·ÇïáõÃÛáõÝÁ ¹»é¨ë Ï³ëÇ Çñ ËáëùÁ§</w:t>
      </w:r>
      <w:r w:rsidRPr="00DA6A9B">
        <w:rPr>
          <w:rFonts w:ascii="Times LatArm" w:hAnsi="Times LatArm" w:cs="Sylfaen"/>
          <w:spacing w:val="-2"/>
          <w:sz w:val="22"/>
          <w:szCs w:val="22"/>
          <w:lang w:val="fr-FR"/>
        </w:rPr>
        <w:t>:</w:t>
      </w:r>
      <w:r w:rsidRPr="00DA6A9B">
        <w:rPr>
          <w:rFonts w:ascii="Times LatArm" w:hAnsi="Times LatArm" w:cs="Sylfaen"/>
          <w:spacing w:val="-2"/>
          <w:sz w:val="22"/>
          <w:szCs w:val="22"/>
          <w:vertAlign w:val="superscript"/>
          <w:lang w:val="fr-FR"/>
        </w:rPr>
        <w:t>26</w:t>
      </w:r>
    </w:p>
    <w:p w:rsidR="00A95D1F" w:rsidRPr="00DA6A9B" w:rsidRDefault="00A95D1F" w:rsidP="00DE20BB">
      <w:pPr>
        <w:spacing w:line="230" w:lineRule="auto"/>
        <w:ind w:firstLine="567"/>
        <w:jc w:val="both"/>
        <w:rPr>
          <w:rFonts w:ascii="Times LatArm" w:hAnsi="Times LatArm" w:cs="Sylfaen"/>
          <w:spacing w:val="-2"/>
          <w:sz w:val="22"/>
          <w:szCs w:val="22"/>
          <w:lang w:val="fr-FR"/>
        </w:rPr>
      </w:pPr>
      <w:r w:rsidRPr="00DA6A9B">
        <w:rPr>
          <w:rFonts w:ascii="Times LatArm" w:hAnsi="Times LatArm" w:cs="Sylfaen"/>
          <w:spacing w:val="-2"/>
          <w:sz w:val="22"/>
          <w:szCs w:val="22"/>
          <w:lang w:val="fr-FR"/>
        </w:rPr>
        <w:tab/>
        <w:t>ÐÇñ³íÇ, ì.Ð³ÏáµÛ³ÝÇ ëï»ÕÍ³·áñÍáõÃÛáõÝÝ»ñÁ ËÝ¹ñá ³é³ñÏ³ Ã»Ù³Ûáí  ëå³ëáõÙ »Ý  Çñ»Ýó ³å³·³ áõëáõÙÝ³ëÇñáÕÝ»ñÇÝ:</w:t>
      </w:r>
    </w:p>
    <w:p w:rsidR="00016962" w:rsidRDefault="00A95D1F" w:rsidP="00917CFA">
      <w:pPr>
        <w:ind w:firstLine="567"/>
        <w:rPr>
          <w:rFonts w:ascii="Times LatArm" w:hAnsi="Times LatArm" w:cs="Sylfaen"/>
          <w:sz w:val="22"/>
          <w:szCs w:val="22"/>
          <w:lang w:val="fr-FR"/>
        </w:rPr>
      </w:pPr>
      <w:r w:rsidRPr="00A95D1F">
        <w:rPr>
          <w:rFonts w:ascii="Times LatArm" w:hAnsi="Times LatArm" w:cs="Sylfaen"/>
          <w:sz w:val="22"/>
          <w:szCs w:val="22"/>
          <w:lang w:val="fr-FR"/>
        </w:rPr>
        <w:t xml:space="preserve">                        </w:t>
      </w:r>
      <w:r w:rsidRPr="00A95D1F">
        <w:rPr>
          <w:rFonts w:ascii="Times LatArm" w:hAnsi="Times LatArm" w:cs="Sylfaen"/>
          <w:sz w:val="22"/>
          <w:szCs w:val="22"/>
          <w:lang w:val="fr-FR"/>
        </w:rPr>
        <w:tab/>
      </w:r>
      <w:r w:rsidRPr="00A95D1F">
        <w:rPr>
          <w:rFonts w:ascii="Times LatArm" w:hAnsi="Times LatArm" w:cs="Sylfaen"/>
          <w:sz w:val="22"/>
          <w:szCs w:val="22"/>
          <w:lang w:val="fr-FR"/>
        </w:rPr>
        <w:tab/>
      </w:r>
      <w:r w:rsidRPr="00A95D1F">
        <w:rPr>
          <w:rFonts w:ascii="Times LatArm" w:hAnsi="Times LatArm" w:cs="Sylfaen"/>
          <w:sz w:val="22"/>
          <w:szCs w:val="22"/>
          <w:lang w:val="fr-FR"/>
        </w:rPr>
        <w:tab/>
      </w:r>
    </w:p>
    <w:p w:rsidR="00A95D1F" w:rsidRDefault="00A95D1F" w:rsidP="00016962">
      <w:pPr>
        <w:jc w:val="center"/>
        <w:rPr>
          <w:rFonts w:ascii="Times LatArm" w:hAnsi="Times LatArm" w:cs="Sylfaen"/>
          <w:i/>
          <w:sz w:val="22"/>
          <w:szCs w:val="22"/>
          <w:lang w:val="en-US"/>
        </w:rPr>
      </w:pPr>
      <w:r w:rsidRPr="00A95D1F">
        <w:rPr>
          <w:rFonts w:ascii="Times LatArm" w:hAnsi="Times LatArm" w:cs="Sylfaen"/>
          <w:i/>
          <w:sz w:val="22"/>
          <w:szCs w:val="22"/>
          <w:lang w:val="en-US"/>
        </w:rPr>
        <w:t>Ì³ÝáÃ³·ñáõÃÛáõÝÝ»ñ</w:t>
      </w:r>
    </w:p>
    <w:p w:rsidR="00016962" w:rsidRDefault="00016962" w:rsidP="00016962">
      <w:pPr>
        <w:jc w:val="center"/>
        <w:rPr>
          <w:rFonts w:ascii="Times LatArm" w:hAnsi="Times LatArm" w:cs="Sylfaen"/>
          <w:i/>
          <w:sz w:val="22"/>
          <w:szCs w:val="22"/>
          <w:lang w:val="en-US"/>
        </w:rPr>
      </w:pPr>
    </w:p>
    <w:p w:rsidR="00A95D1F" w:rsidRPr="00DE20BB" w:rsidRDefault="00A95D1F" w:rsidP="00DE20BB">
      <w:pPr>
        <w:numPr>
          <w:ilvl w:val="0"/>
          <w:numId w:val="30"/>
        </w:numPr>
        <w:spacing w:line="230" w:lineRule="auto"/>
        <w:ind w:left="714" w:hanging="357"/>
        <w:rPr>
          <w:rFonts w:ascii="Times LatArm" w:hAnsi="Times LatArm" w:cs="Sylfaen"/>
          <w:sz w:val="22"/>
          <w:szCs w:val="22"/>
          <w:lang w:val="en-US"/>
        </w:rPr>
      </w:pPr>
      <w:r w:rsidRPr="00DE20BB">
        <w:rPr>
          <w:rFonts w:ascii="Times LatArm" w:hAnsi="Times LatArm" w:cs="Sylfaen"/>
          <w:sz w:val="22"/>
          <w:szCs w:val="22"/>
          <w:lang w:val="en-US"/>
        </w:rPr>
        <w:t xml:space="preserve">ì. Ð³ÏáµÛ³Ý, ºñÏ»ñ, Ñ. º, êï., </w:t>
      </w:r>
      <w:r w:rsidR="00694AB5" w:rsidRPr="00DE20BB">
        <w:rPr>
          <w:rFonts w:ascii="Times LatArm" w:hAnsi="Times LatArm" w:cs="Sylfaen"/>
          <w:sz w:val="22"/>
          <w:szCs w:val="22"/>
          <w:lang w:val="en-US"/>
        </w:rPr>
        <w:t>¦</w:t>
      </w:r>
      <w:r w:rsidRPr="00DE20BB">
        <w:rPr>
          <w:rFonts w:ascii="Times LatArm" w:hAnsi="Times LatArm" w:cs="Sylfaen"/>
          <w:sz w:val="22"/>
          <w:szCs w:val="22"/>
          <w:lang w:val="en-US"/>
        </w:rPr>
        <w:t>¸Ç½³Ï åÉÛáõë</w:t>
      </w:r>
      <w:r w:rsidR="00694AB5" w:rsidRPr="00DE20BB">
        <w:rPr>
          <w:rFonts w:ascii="Times LatArm" w:hAnsi="Times LatArm" w:cs="Sylfaen"/>
          <w:sz w:val="22"/>
          <w:szCs w:val="22"/>
          <w:lang w:val="en-US"/>
        </w:rPr>
        <w:t xml:space="preserve">§ </w:t>
      </w:r>
      <w:r w:rsidRPr="00DE20BB">
        <w:rPr>
          <w:rFonts w:ascii="Times LatArm" w:hAnsi="Times LatArm" w:cs="Sylfaen"/>
          <w:sz w:val="22"/>
          <w:szCs w:val="22"/>
          <w:lang w:val="en-US"/>
        </w:rPr>
        <w:t>Ññ³ï.,</w:t>
      </w:r>
      <w:r w:rsidR="00694AB5" w:rsidRPr="00DE20BB">
        <w:rPr>
          <w:rFonts w:ascii="Times LatArm" w:hAnsi="Times LatArm" w:cs="Sylfaen"/>
          <w:sz w:val="22"/>
          <w:szCs w:val="22"/>
          <w:lang w:val="en-US"/>
        </w:rPr>
        <w:t xml:space="preserve"> </w:t>
      </w:r>
      <w:r w:rsidRPr="00DE20BB">
        <w:rPr>
          <w:rFonts w:ascii="Times LatArm" w:hAnsi="Times LatArm" w:cs="Sylfaen"/>
          <w:sz w:val="22"/>
          <w:szCs w:val="22"/>
          <w:lang w:val="en-US"/>
        </w:rPr>
        <w:t>¿ç 547</w:t>
      </w:r>
      <w:r w:rsidR="00B74A53">
        <w:rPr>
          <w:rFonts w:ascii="Times LatArm" w:hAnsi="Times LatArm" w:cs="Sylfaen"/>
          <w:sz w:val="22"/>
          <w:szCs w:val="22"/>
          <w:lang w:val="en-US"/>
        </w:rPr>
        <w:t>, 2008</w:t>
      </w:r>
      <w:r w:rsidRPr="00DE20BB">
        <w:rPr>
          <w:rFonts w:ascii="Times LatArm" w:hAnsi="Times LatArm" w:cs="Sylfaen"/>
          <w:sz w:val="22"/>
          <w:szCs w:val="22"/>
          <w:lang w:val="en-US"/>
        </w:rPr>
        <w:t>:</w:t>
      </w:r>
    </w:p>
    <w:p w:rsidR="00A95D1F" w:rsidRPr="00DE20BB" w:rsidRDefault="00A95D1F" w:rsidP="00DE20BB">
      <w:pPr>
        <w:numPr>
          <w:ilvl w:val="0"/>
          <w:numId w:val="30"/>
        </w:numPr>
        <w:spacing w:line="230" w:lineRule="auto"/>
        <w:ind w:left="714" w:hanging="357"/>
        <w:rPr>
          <w:rFonts w:ascii="Times LatArm" w:hAnsi="Times LatArm" w:cs="Sylfaen"/>
          <w:sz w:val="22"/>
          <w:szCs w:val="22"/>
          <w:lang w:val="en-US"/>
        </w:rPr>
      </w:pPr>
      <w:r w:rsidRPr="00DE20BB">
        <w:rPr>
          <w:rFonts w:ascii="Times LatArm" w:hAnsi="Times LatArm" w:cs="Sylfaen"/>
          <w:sz w:val="22"/>
          <w:szCs w:val="22"/>
          <w:lang w:val="en-US"/>
        </w:rPr>
        <w:t xml:space="preserve">ê. ê³ñÇÝÛ³Ý, ´³Ý³ëï»ÕÍÇ Ñ³ÛïÝáõÃÛáõÝÁ, ì. Ð³ÏáµÛ³Ý </w:t>
      </w:r>
      <w:r w:rsidR="00694AB5" w:rsidRPr="00DE20BB">
        <w:rPr>
          <w:rFonts w:ascii="Times LatArm" w:hAnsi="Times LatArm" w:cs="Sylfaen"/>
          <w:sz w:val="22"/>
          <w:szCs w:val="22"/>
          <w:lang w:val="en-US"/>
        </w:rPr>
        <w:t>¦</w:t>
      </w:r>
      <w:r w:rsidRPr="00DE20BB">
        <w:rPr>
          <w:rFonts w:ascii="Times LatArm" w:hAnsi="Times LatArm" w:cs="Sylfaen"/>
          <w:sz w:val="22"/>
          <w:szCs w:val="22"/>
          <w:lang w:val="en-US"/>
        </w:rPr>
        <w:t>Ø»Ý³ñ³Ý</w:t>
      </w:r>
      <w:r w:rsidR="00694AB5" w:rsidRPr="00DE20BB">
        <w:rPr>
          <w:rFonts w:ascii="Times LatArm" w:hAnsi="Times LatArm" w:cs="Sylfaen"/>
          <w:sz w:val="22"/>
          <w:szCs w:val="22"/>
          <w:lang w:val="en-US"/>
        </w:rPr>
        <w:t>§</w:t>
      </w:r>
      <w:r w:rsidRPr="00DE20BB">
        <w:rPr>
          <w:rFonts w:ascii="Times LatArm" w:hAnsi="Times LatArm" w:cs="Sylfaen"/>
          <w:sz w:val="22"/>
          <w:szCs w:val="22"/>
          <w:lang w:val="en-US"/>
        </w:rPr>
        <w:t xml:space="preserve"> (ºñ</w:t>
      </w:r>
      <w:r w:rsidR="00694AB5" w:rsidRPr="00DE20BB">
        <w:rPr>
          <w:rFonts w:ascii="Times LatArm" w:hAnsi="Times LatArm" w:cs="Sylfaen"/>
          <w:sz w:val="22"/>
          <w:szCs w:val="22"/>
          <w:lang w:val="en-US"/>
        </w:rPr>
        <w:t>.</w:t>
      </w:r>
      <w:r w:rsidRPr="00DE20BB">
        <w:rPr>
          <w:rFonts w:ascii="Times LatArm" w:hAnsi="Times LatArm" w:cs="Sylfaen"/>
          <w:sz w:val="22"/>
          <w:szCs w:val="22"/>
          <w:lang w:val="en-US"/>
        </w:rPr>
        <w:t>, 1996) ·ñùÇ ³é³ç³µ³ÝÁ, ¿ç 4:</w:t>
      </w:r>
    </w:p>
    <w:p w:rsidR="00A95D1F" w:rsidRPr="00DE20BB" w:rsidRDefault="00A95D1F" w:rsidP="00DE20BB">
      <w:pPr>
        <w:numPr>
          <w:ilvl w:val="0"/>
          <w:numId w:val="30"/>
        </w:numPr>
        <w:spacing w:line="230" w:lineRule="auto"/>
        <w:ind w:left="714" w:hanging="357"/>
        <w:rPr>
          <w:rFonts w:ascii="Times LatArm" w:hAnsi="Times LatArm" w:cs="Sylfaen"/>
          <w:sz w:val="22"/>
          <w:szCs w:val="22"/>
          <w:lang w:val="en-US"/>
        </w:rPr>
      </w:pPr>
      <w:r w:rsidRPr="00DE20BB">
        <w:rPr>
          <w:rFonts w:ascii="Times LatArm" w:hAnsi="Times LatArm" w:cs="Sylfaen"/>
          <w:sz w:val="22"/>
          <w:szCs w:val="22"/>
          <w:lang w:val="en-US"/>
        </w:rPr>
        <w:t>ê. Ê³ÝÛ³Ý, Ð³Û åá»½Ç³ÛÇ ½³ñ·³óÙ³Ý ÙÇïáõÙÝ»ñÝ ²ñó³ËáõÙ (1950-1990-³Ï³Ý ÃÃ.), ê</w:t>
      </w:r>
      <w:r w:rsidR="00694AB5" w:rsidRPr="00DE20BB">
        <w:rPr>
          <w:rFonts w:ascii="Times LatArm" w:hAnsi="Times LatArm" w:cs="Sylfaen"/>
          <w:sz w:val="22"/>
          <w:szCs w:val="22"/>
          <w:lang w:val="en-US"/>
        </w:rPr>
        <w:t>ï.: ¦ì³ã³·³Ý ´³ñ»å³ßï§</w:t>
      </w:r>
      <w:r w:rsidRPr="00DE20BB">
        <w:rPr>
          <w:rFonts w:ascii="Times LatArm" w:hAnsi="Times LatArm" w:cs="Sylfaen"/>
          <w:sz w:val="22"/>
          <w:szCs w:val="22"/>
          <w:lang w:val="en-US"/>
        </w:rPr>
        <w:t xml:space="preserve"> Ññ³ï.,</w:t>
      </w:r>
      <w:r w:rsidR="00694AB5" w:rsidRPr="00DE20BB">
        <w:rPr>
          <w:rFonts w:ascii="Times LatArm" w:hAnsi="Times LatArm" w:cs="Sylfaen"/>
          <w:sz w:val="22"/>
          <w:szCs w:val="22"/>
          <w:lang w:val="en-US"/>
        </w:rPr>
        <w:t xml:space="preserve"> </w:t>
      </w:r>
      <w:r w:rsidR="00B74A53">
        <w:rPr>
          <w:rFonts w:ascii="Times LatArm" w:hAnsi="Times LatArm" w:cs="Sylfaen"/>
          <w:sz w:val="22"/>
          <w:szCs w:val="22"/>
          <w:lang w:val="en-US"/>
        </w:rPr>
        <w:t xml:space="preserve"> </w:t>
      </w:r>
      <w:r w:rsidRPr="00DE20BB">
        <w:rPr>
          <w:rFonts w:ascii="Times LatArm" w:hAnsi="Times LatArm" w:cs="Sylfaen"/>
          <w:sz w:val="22"/>
          <w:szCs w:val="22"/>
          <w:lang w:val="en-US"/>
        </w:rPr>
        <w:t xml:space="preserve">¿ç </w:t>
      </w:r>
      <w:r w:rsidRPr="00DE20BB">
        <w:rPr>
          <w:rFonts w:ascii="Times LatArm" w:hAnsi="Times LatArm" w:cs="Sylfaen"/>
          <w:sz w:val="22"/>
          <w:szCs w:val="22"/>
        </w:rPr>
        <w:t>258</w:t>
      </w:r>
      <w:r w:rsidR="00B74A53">
        <w:rPr>
          <w:rFonts w:ascii="Times LatArm" w:hAnsi="Times LatArm" w:cs="Sylfaen"/>
          <w:sz w:val="22"/>
          <w:szCs w:val="22"/>
        </w:rPr>
        <w:t>, 2005</w:t>
      </w:r>
      <w:r w:rsidRPr="00DE20BB">
        <w:rPr>
          <w:rFonts w:ascii="Times LatArm" w:hAnsi="Times LatArm" w:cs="Sylfaen"/>
          <w:sz w:val="22"/>
          <w:szCs w:val="22"/>
        </w:rPr>
        <w:t>:</w:t>
      </w:r>
    </w:p>
    <w:p w:rsidR="00A95D1F" w:rsidRPr="00DE20BB" w:rsidRDefault="00A95D1F" w:rsidP="00DE20BB">
      <w:pPr>
        <w:numPr>
          <w:ilvl w:val="0"/>
          <w:numId w:val="30"/>
        </w:numPr>
        <w:spacing w:line="230" w:lineRule="auto"/>
        <w:ind w:left="714" w:hanging="357"/>
        <w:rPr>
          <w:rFonts w:ascii="Times LatArm" w:hAnsi="Times LatArm" w:cs="Sylfaen"/>
          <w:sz w:val="22"/>
          <w:szCs w:val="22"/>
          <w:lang w:val="en-US"/>
        </w:rPr>
      </w:pPr>
      <w:r w:rsidRPr="00DE20BB">
        <w:rPr>
          <w:rFonts w:ascii="Times LatArm" w:hAnsi="Times LatArm" w:cs="Sylfaen"/>
          <w:sz w:val="22"/>
          <w:szCs w:val="22"/>
          <w:lang w:val="en-US"/>
        </w:rPr>
        <w:t>ì. Ð³ÏáµÛ³Ý, ²ñó³Ë³ ÍáõË, ºñ</w:t>
      </w:r>
      <w:r w:rsidR="00694AB5" w:rsidRPr="00DE20BB">
        <w:rPr>
          <w:rFonts w:ascii="Times LatArm" w:hAnsi="Times LatArm" w:cs="Sylfaen"/>
          <w:sz w:val="22"/>
          <w:szCs w:val="22"/>
          <w:lang w:val="en-US"/>
        </w:rPr>
        <w:t>.</w:t>
      </w:r>
      <w:r w:rsidRPr="00DE20BB">
        <w:rPr>
          <w:rFonts w:ascii="Times LatArm" w:hAnsi="Times LatArm" w:cs="Sylfaen"/>
          <w:sz w:val="22"/>
          <w:szCs w:val="22"/>
          <w:lang w:val="en-US"/>
        </w:rPr>
        <w:t xml:space="preserve">, </w:t>
      </w:r>
      <w:r w:rsidR="00694AB5" w:rsidRPr="00DE20BB">
        <w:rPr>
          <w:rFonts w:ascii="Times LatArm" w:hAnsi="Times LatArm" w:cs="Sylfaen"/>
          <w:sz w:val="22"/>
          <w:szCs w:val="22"/>
          <w:lang w:val="en-US"/>
        </w:rPr>
        <w:t>¦</w:t>
      </w:r>
      <w:r w:rsidRPr="00DE20BB">
        <w:rPr>
          <w:rFonts w:ascii="Times LatArm" w:hAnsi="Times LatArm" w:cs="Sylfaen"/>
          <w:sz w:val="22"/>
          <w:szCs w:val="22"/>
          <w:lang w:val="en-US"/>
        </w:rPr>
        <w:t>ÈáõÛë</w:t>
      </w:r>
      <w:r w:rsidR="00694AB5" w:rsidRPr="00DE20BB">
        <w:rPr>
          <w:rFonts w:ascii="Times LatArm" w:hAnsi="Times LatArm" w:cs="Sylfaen"/>
          <w:sz w:val="22"/>
          <w:szCs w:val="22"/>
          <w:lang w:val="en-US"/>
        </w:rPr>
        <w:t>§</w:t>
      </w:r>
      <w:r w:rsidRPr="00DE20BB">
        <w:rPr>
          <w:rFonts w:ascii="Times LatArm" w:hAnsi="Times LatArm" w:cs="Sylfaen"/>
          <w:sz w:val="22"/>
          <w:szCs w:val="22"/>
          <w:lang w:val="en-US"/>
        </w:rPr>
        <w:t xml:space="preserve"> Ññ³ï.,</w:t>
      </w:r>
      <w:r w:rsidR="00694AB5" w:rsidRPr="00DE20BB">
        <w:rPr>
          <w:rFonts w:ascii="Times LatArm" w:hAnsi="Times LatArm" w:cs="Sylfaen"/>
          <w:sz w:val="22"/>
          <w:szCs w:val="22"/>
          <w:lang w:val="en-US"/>
        </w:rPr>
        <w:t xml:space="preserve"> </w:t>
      </w:r>
      <w:r w:rsidR="00B74A53">
        <w:rPr>
          <w:rFonts w:ascii="Times LatArm" w:hAnsi="Times LatArm" w:cs="Sylfaen"/>
          <w:sz w:val="22"/>
          <w:szCs w:val="22"/>
          <w:lang w:val="en-US"/>
        </w:rPr>
        <w:t xml:space="preserve"> </w:t>
      </w:r>
      <w:r w:rsidRPr="00DE20BB">
        <w:rPr>
          <w:rFonts w:ascii="Times LatArm" w:hAnsi="Times LatArm" w:cs="Sylfaen"/>
          <w:sz w:val="22"/>
          <w:szCs w:val="22"/>
          <w:lang w:val="en-US"/>
        </w:rPr>
        <w:t>¿ç 7</w:t>
      </w:r>
      <w:r w:rsidR="00B74A53">
        <w:rPr>
          <w:rFonts w:ascii="Times LatArm" w:hAnsi="Times LatArm" w:cs="Sylfaen"/>
          <w:sz w:val="22"/>
          <w:szCs w:val="22"/>
          <w:lang w:val="en-US"/>
        </w:rPr>
        <w:t xml:space="preserve">, </w:t>
      </w:r>
      <w:r w:rsidR="00B74A53" w:rsidRPr="00DE20BB">
        <w:rPr>
          <w:rFonts w:ascii="Times LatArm" w:hAnsi="Times LatArm" w:cs="Sylfaen"/>
          <w:sz w:val="22"/>
          <w:szCs w:val="22"/>
          <w:lang w:val="en-US"/>
        </w:rPr>
        <w:t>1989</w:t>
      </w:r>
      <w:r w:rsidRPr="00DE20BB">
        <w:rPr>
          <w:rFonts w:ascii="Times LatArm" w:hAnsi="Times LatArm" w:cs="Sylfaen"/>
          <w:sz w:val="22"/>
          <w:szCs w:val="22"/>
          <w:lang w:val="en-US"/>
        </w:rPr>
        <w:t>:</w:t>
      </w:r>
    </w:p>
    <w:p w:rsidR="00A95D1F" w:rsidRPr="00DE20BB" w:rsidRDefault="00A95D1F" w:rsidP="00DE20BB">
      <w:pPr>
        <w:numPr>
          <w:ilvl w:val="0"/>
          <w:numId w:val="30"/>
        </w:numPr>
        <w:spacing w:line="230" w:lineRule="auto"/>
        <w:ind w:left="714" w:hanging="357"/>
        <w:rPr>
          <w:rFonts w:ascii="Times LatArm" w:hAnsi="Times LatArm" w:cs="Sylfaen"/>
          <w:sz w:val="22"/>
          <w:szCs w:val="22"/>
          <w:lang w:val="en-US"/>
        </w:rPr>
      </w:pPr>
      <w:r w:rsidRPr="00DE20BB">
        <w:rPr>
          <w:rFonts w:ascii="Times LatArm" w:hAnsi="Times LatArm" w:cs="Sylfaen"/>
          <w:sz w:val="22"/>
          <w:szCs w:val="22"/>
          <w:lang w:val="en-US"/>
        </w:rPr>
        <w:t xml:space="preserve">ÜáõÛÝ ï»ÕáõÙ, ¿ç </w:t>
      </w:r>
      <w:r w:rsidRPr="00DE20BB">
        <w:rPr>
          <w:rFonts w:ascii="Times LatArm" w:hAnsi="Times LatArm" w:cs="Sylfaen"/>
          <w:sz w:val="22"/>
          <w:szCs w:val="22"/>
        </w:rPr>
        <w:t>9:</w:t>
      </w:r>
    </w:p>
    <w:p w:rsidR="00A95D1F" w:rsidRPr="00DE20BB" w:rsidRDefault="00A95D1F" w:rsidP="00DE20BB">
      <w:pPr>
        <w:numPr>
          <w:ilvl w:val="0"/>
          <w:numId w:val="30"/>
        </w:numPr>
        <w:spacing w:line="230" w:lineRule="auto"/>
        <w:ind w:left="714" w:hanging="357"/>
        <w:rPr>
          <w:rFonts w:ascii="Times LatArm" w:hAnsi="Times LatArm" w:cs="Sylfaen"/>
          <w:sz w:val="22"/>
          <w:szCs w:val="22"/>
          <w:lang w:val="en-US"/>
        </w:rPr>
      </w:pPr>
      <w:r w:rsidRPr="00DE20BB">
        <w:rPr>
          <w:rFonts w:ascii="Times LatArm" w:hAnsi="Times LatArm" w:cs="Sylfaen"/>
          <w:sz w:val="22"/>
          <w:szCs w:val="22"/>
          <w:lang w:val="en-US"/>
        </w:rPr>
        <w:t xml:space="preserve">ÜáõÛÝ ï»ÕáõÙ, ¿ç </w:t>
      </w:r>
      <w:r w:rsidRPr="00DE20BB">
        <w:rPr>
          <w:rFonts w:ascii="Times LatArm" w:hAnsi="Times LatArm" w:cs="Sylfaen"/>
          <w:sz w:val="22"/>
          <w:szCs w:val="22"/>
        </w:rPr>
        <w:t>10:</w:t>
      </w:r>
    </w:p>
    <w:p w:rsidR="00A95D1F" w:rsidRPr="00DE20BB" w:rsidRDefault="00A95D1F" w:rsidP="00DE20BB">
      <w:pPr>
        <w:numPr>
          <w:ilvl w:val="0"/>
          <w:numId w:val="30"/>
        </w:numPr>
        <w:spacing w:line="230" w:lineRule="auto"/>
        <w:ind w:left="714" w:hanging="357"/>
        <w:rPr>
          <w:rFonts w:ascii="Times LatArm" w:hAnsi="Times LatArm" w:cs="Sylfaen"/>
          <w:sz w:val="22"/>
          <w:szCs w:val="22"/>
          <w:lang w:val="en-US"/>
        </w:rPr>
      </w:pPr>
      <w:r w:rsidRPr="00DE20BB">
        <w:rPr>
          <w:rFonts w:ascii="Times LatArm" w:hAnsi="Times LatArm" w:cs="Sylfaen"/>
          <w:sz w:val="22"/>
          <w:szCs w:val="22"/>
          <w:lang w:val="en-US"/>
        </w:rPr>
        <w:t>ÜáõÛÝ ï»ÕáõÙ:</w:t>
      </w:r>
    </w:p>
    <w:p w:rsidR="00A95D1F" w:rsidRPr="00DE20BB" w:rsidRDefault="00694AB5" w:rsidP="00DE20BB">
      <w:pPr>
        <w:numPr>
          <w:ilvl w:val="0"/>
          <w:numId w:val="30"/>
        </w:numPr>
        <w:spacing w:line="230" w:lineRule="auto"/>
        <w:ind w:left="714" w:hanging="357"/>
        <w:rPr>
          <w:rFonts w:ascii="Times LatArm" w:hAnsi="Times LatArm" w:cs="Sylfaen"/>
          <w:sz w:val="22"/>
          <w:szCs w:val="22"/>
          <w:lang w:val="en-US"/>
        </w:rPr>
      </w:pPr>
      <w:r w:rsidRPr="00DE20BB">
        <w:rPr>
          <w:rFonts w:ascii="Times LatArm" w:hAnsi="Times LatArm" w:cs="Sylfaen"/>
          <w:sz w:val="22"/>
          <w:szCs w:val="22"/>
          <w:lang w:val="en-US"/>
        </w:rPr>
        <w:t>¦</w:t>
      </w:r>
      <w:r w:rsidR="00A95D1F" w:rsidRPr="00DE20BB">
        <w:rPr>
          <w:rFonts w:ascii="Times LatArm" w:hAnsi="Times LatArm" w:cs="Sylfaen"/>
          <w:sz w:val="22"/>
          <w:szCs w:val="22"/>
          <w:lang w:val="en-US"/>
        </w:rPr>
        <w:t>ºÕÇóÇ ÉáõÛë</w:t>
      </w:r>
      <w:r w:rsidRPr="00DE20BB">
        <w:rPr>
          <w:rFonts w:ascii="Times LatArm" w:hAnsi="Times LatArm" w:cs="Sylfaen"/>
          <w:sz w:val="22"/>
          <w:szCs w:val="22"/>
          <w:lang w:val="en-US"/>
        </w:rPr>
        <w:t>§</w:t>
      </w:r>
      <w:r w:rsidR="00A95D1F" w:rsidRPr="00DE20BB">
        <w:rPr>
          <w:rFonts w:ascii="Times LatArm" w:hAnsi="Times LatArm" w:cs="Sylfaen"/>
          <w:sz w:val="22"/>
          <w:szCs w:val="22"/>
          <w:lang w:val="en-US"/>
        </w:rPr>
        <w:t xml:space="preserve">, N 5, ¿ç </w:t>
      </w:r>
      <w:r w:rsidR="00A95D1F" w:rsidRPr="00DE20BB">
        <w:rPr>
          <w:rFonts w:ascii="Times LatArm" w:hAnsi="Times LatArm" w:cs="Sylfaen"/>
          <w:sz w:val="22"/>
          <w:szCs w:val="22"/>
        </w:rPr>
        <w:t>3</w:t>
      </w:r>
      <w:r w:rsidR="00B74A53">
        <w:rPr>
          <w:rFonts w:ascii="Times LatArm" w:hAnsi="Times LatArm" w:cs="Sylfaen"/>
          <w:sz w:val="22"/>
          <w:szCs w:val="22"/>
        </w:rPr>
        <w:t>, 2008</w:t>
      </w:r>
      <w:r w:rsidR="00A95D1F" w:rsidRPr="00DE20BB">
        <w:rPr>
          <w:rFonts w:ascii="Times LatArm" w:hAnsi="Times LatArm" w:cs="Sylfaen"/>
          <w:sz w:val="22"/>
          <w:szCs w:val="22"/>
        </w:rPr>
        <w:t>:</w:t>
      </w:r>
    </w:p>
    <w:p w:rsidR="00A95D1F" w:rsidRPr="00DE20BB" w:rsidRDefault="00A95D1F" w:rsidP="00DE20BB">
      <w:pPr>
        <w:numPr>
          <w:ilvl w:val="0"/>
          <w:numId w:val="30"/>
        </w:numPr>
        <w:spacing w:line="230" w:lineRule="auto"/>
        <w:ind w:left="714" w:hanging="357"/>
        <w:rPr>
          <w:rFonts w:ascii="Times LatArm" w:hAnsi="Times LatArm" w:cs="Sylfaen"/>
          <w:sz w:val="22"/>
          <w:szCs w:val="22"/>
          <w:lang w:val="en-US"/>
        </w:rPr>
      </w:pPr>
      <w:r w:rsidRPr="00DE20BB">
        <w:rPr>
          <w:rFonts w:ascii="Times LatArm" w:hAnsi="Times LatArm" w:cs="Sylfaen"/>
          <w:sz w:val="22"/>
          <w:szCs w:val="22"/>
          <w:lang w:val="en-US"/>
        </w:rPr>
        <w:t>ì. Ð³ÏáµÛ³Ý, ²Ù³ñ³ëÇ ½³Ý·»ñÁ, ºñ</w:t>
      </w:r>
      <w:r w:rsidR="00694AB5" w:rsidRPr="00DE20BB">
        <w:rPr>
          <w:rFonts w:ascii="Times LatArm" w:hAnsi="Times LatArm" w:cs="Sylfaen"/>
          <w:sz w:val="22"/>
          <w:szCs w:val="22"/>
          <w:lang w:val="en-US"/>
        </w:rPr>
        <w:t>.</w:t>
      </w:r>
      <w:r w:rsidRPr="00DE20BB">
        <w:rPr>
          <w:rFonts w:ascii="Times LatArm" w:hAnsi="Times LatArm" w:cs="Sylfaen"/>
          <w:sz w:val="22"/>
          <w:szCs w:val="22"/>
          <w:lang w:val="en-US"/>
        </w:rPr>
        <w:t xml:space="preserve">, </w:t>
      </w:r>
      <w:r w:rsidR="00694AB5" w:rsidRPr="00DE20BB">
        <w:rPr>
          <w:rFonts w:ascii="Times LatArm" w:hAnsi="Times LatArm" w:cs="Sylfaen"/>
          <w:sz w:val="22"/>
          <w:szCs w:val="22"/>
          <w:lang w:val="en-US"/>
        </w:rPr>
        <w:t>¦</w:t>
      </w:r>
      <w:r w:rsidRPr="00DE20BB">
        <w:rPr>
          <w:rFonts w:ascii="Times LatArm" w:hAnsi="Times LatArm" w:cs="Sylfaen"/>
          <w:sz w:val="22"/>
          <w:szCs w:val="22"/>
          <w:lang w:val="en-US"/>
        </w:rPr>
        <w:t>ÈáõÛë</w:t>
      </w:r>
      <w:r w:rsidR="00694AB5" w:rsidRPr="00DE20BB">
        <w:rPr>
          <w:rFonts w:ascii="Times LatArm" w:hAnsi="Times LatArm" w:cs="Sylfaen"/>
          <w:sz w:val="22"/>
          <w:szCs w:val="22"/>
          <w:lang w:val="en-US"/>
        </w:rPr>
        <w:t>§</w:t>
      </w:r>
      <w:r w:rsidRPr="00DE20BB">
        <w:rPr>
          <w:rFonts w:ascii="Times LatArm" w:hAnsi="Times LatArm" w:cs="Sylfaen"/>
          <w:sz w:val="22"/>
          <w:szCs w:val="22"/>
          <w:lang w:val="en-US"/>
        </w:rPr>
        <w:t>,</w:t>
      </w:r>
      <w:r w:rsidR="00B74A53">
        <w:rPr>
          <w:rFonts w:ascii="Times LatArm" w:hAnsi="Times LatArm" w:cs="Sylfaen"/>
          <w:sz w:val="22"/>
          <w:szCs w:val="22"/>
          <w:lang w:val="en-US"/>
        </w:rPr>
        <w:t xml:space="preserve"> </w:t>
      </w:r>
      <w:r w:rsidRPr="00DE20BB">
        <w:rPr>
          <w:rFonts w:ascii="Times LatArm" w:hAnsi="Times LatArm" w:cs="Sylfaen"/>
          <w:sz w:val="22"/>
          <w:szCs w:val="22"/>
          <w:lang w:val="en-US"/>
        </w:rPr>
        <w:t>¿ç 14</w:t>
      </w:r>
      <w:r w:rsidR="00B74A53">
        <w:rPr>
          <w:rFonts w:ascii="Times LatArm" w:hAnsi="Times LatArm" w:cs="Sylfaen"/>
          <w:sz w:val="22"/>
          <w:szCs w:val="22"/>
          <w:lang w:val="en-US"/>
        </w:rPr>
        <w:t>, 1989</w:t>
      </w:r>
      <w:r w:rsidRPr="00DE20BB">
        <w:rPr>
          <w:rFonts w:ascii="Times LatArm" w:hAnsi="Times LatArm" w:cs="Sylfaen"/>
          <w:sz w:val="22"/>
          <w:szCs w:val="22"/>
          <w:lang w:val="en-US"/>
        </w:rPr>
        <w:t>:</w:t>
      </w:r>
    </w:p>
    <w:p w:rsidR="00A95D1F" w:rsidRPr="00DE20BB" w:rsidRDefault="00A95D1F" w:rsidP="00DE20BB">
      <w:pPr>
        <w:numPr>
          <w:ilvl w:val="0"/>
          <w:numId w:val="30"/>
        </w:numPr>
        <w:spacing w:line="230" w:lineRule="auto"/>
        <w:ind w:left="714" w:hanging="357"/>
        <w:rPr>
          <w:rFonts w:ascii="Times LatArm" w:hAnsi="Times LatArm" w:cs="Sylfaen"/>
          <w:sz w:val="22"/>
          <w:szCs w:val="22"/>
          <w:lang w:val="en-US"/>
        </w:rPr>
      </w:pPr>
      <w:r w:rsidRPr="00DE20BB">
        <w:rPr>
          <w:rFonts w:ascii="Times LatArm" w:hAnsi="Times LatArm" w:cs="Sylfaen"/>
          <w:sz w:val="22"/>
          <w:szCs w:val="22"/>
          <w:lang w:val="en-US"/>
        </w:rPr>
        <w:t>ÜáõÛÝ ï»ÕáõÙ, ¿ç 26:</w:t>
      </w:r>
    </w:p>
    <w:p w:rsidR="00A95D1F" w:rsidRPr="00DE20BB" w:rsidRDefault="00A95D1F" w:rsidP="00DE20BB">
      <w:pPr>
        <w:numPr>
          <w:ilvl w:val="0"/>
          <w:numId w:val="30"/>
        </w:numPr>
        <w:spacing w:line="230" w:lineRule="auto"/>
        <w:ind w:left="714" w:hanging="357"/>
        <w:rPr>
          <w:rFonts w:ascii="Times LatArm" w:hAnsi="Times LatArm" w:cs="Sylfaen"/>
          <w:sz w:val="22"/>
          <w:szCs w:val="22"/>
          <w:lang w:val="en-US"/>
        </w:rPr>
      </w:pPr>
      <w:r w:rsidRPr="00DE20BB">
        <w:rPr>
          <w:rFonts w:ascii="Times LatArm" w:hAnsi="Times LatArm" w:cs="Sylfaen"/>
          <w:sz w:val="22"/>
          <w:szCs w:val="22"/>
          <w:lang w:val="en-US"/>
        </w:rPr>
        <w:t>ì. Ð³ÏáµÛ³Ý , ²ñó³Ë³ ÍáõË, ºñ</w:t>
      </w:r>
      <w:r w:rsidR="00694AB5" w:rsidRPr="00DE20BB">
        <w:rPr>
          <w:rFonts w:ascii="Times LatArm" w:hAnsi="Times LatArm" w:cs="Sylfaen"/>
          <w:sz w:val="22"/>
          <w:szCs w:val="22"/>
          <w:lang w:val="en-US"/>
        </w:rPr>
        <w:t>.</w:t>
      </w:r>
      <w:r w:rsidRPr="00DE20BB">
        <w:rPr>
          <w:rFonts w:ascii="Times LatArm" w:hAnsi="Times LatArm" w:cs="Sylfaen"/>
          <w:sz w:val="22"/>
          <w:szCs w:val="22"/>
          <w:lang w:val="en-US"/>
        </w:rPr>
        <w:t xml:space="preserve">, </w:t>
      </w:r>
      <w:r w:rsidR="00694AB5" w:rsidRPr="00DE20BB">
        <w:rPr>
          <w:rFonts w:ascii="Times LatArm" w:hAnsi="Times LatArm" w:cs="Sylfaen"/>
          <w:sz w:val="22"/>
          <w:szCs w:val="22"/>
          <w:lang w:val="en-US"/>
        </w:rPr>
        <w:t>¦</w:t>
      </w:r>
      <w:r w:rsidRPr="00DE20BB">
        <w:rPr>
          <w:rFonts w:ascii="Times LatArm" w:hAnsi="Times LatArm" w:cs="Sylfaen"/>
          <w:sz w:val="22"/>
          <w:szCs w:val="22"/>
          <w:lang w:val="en-US"/>
        </w:rPr>
        <w:t>ÈáõÛë</w:t>
      </w:r>
      <w:r w:rsidR="00694AB5" w:rsidRPr="00DE20BB">
        <w:rPr>
          <w:rFonts w:ascii="Times LatArm" w:hAnsi="Times LatArm" w:cs="Sylfaen"/>
          <w:sz w:val="22"/>
          <w:szCs w:val="22"/>
          <w:lang w:val="en-US"/>
        </w:rPr>
        <w:t>§</w:t>
      </w:r>
      <w:r w:rsidR="00B74A53">
        <w:rPr>
          <w:rFonts w:ascii="Times LatArm" w:hAnsi="Times LatArm" w:cs="Sylfaen"/>
          <w:sz w:val="22"/>
          <w:szCs w:val="22"/>
          <w:lang w:val="en-US"/>
        </w:rPr>
        <w:t xml:space="preserve"> Ññ³ï.</w:t>
      </w:r>
      <w:r w:rsidRPr="00DE20BB">
        <w:rPr>
          <w:rFonts w:ascii="Times LatArm" w:hAnsi="Times LatArm" w:cs="Sylfaen"/>
          <w:sz w:val="22"/>
          <w:szCs w:val="22"/>
          <w:lang w:val="en-US"/>
        </w:rPr>
        <w:t>,</w:t>
      </w:r>
      <w:r w:rsidR="00B74A53">
        <w:rPr>
          <w:rFonts w:ascii="Times LatArm" w:hAnsi="Times LatArm" w:cs="Sylfaen"/>
          <w:sz w:val="22"/>
          <w:szCs w:val="22"/>
          <w:lang w:val="en-US"/>
        </w:rPr>
        <w:t xml:space="preserve"> </w:t>
      </w:r>
      <w:r w:rsidRPr="00DE20BB">
        <w:rPr>
          <w:rFonts w:ascii="Times LatArm" w:hAnsi="Times LatArm" w:cs="Sylfaen"/>
          <w:sz w:val="22"/>
          <w:szCs w:val="22"/>
          <w:lang w:val="en-US"/>
        </w:rPr>
        <w:t>¿ç 5</w:t>
      </w:r>
      <w:r w:rsidR="00B74A53">
        <w:rPr>
          <w:rFonts w:ascii="Times LatArm" w:hAnsi="Times LatArm" w:cs="Sylfaen"/>
          <w:sz w:val="22"/>
          <w:szCs w:val="22"/>
          <w:lang w:val="en-US"/>
        </w:rPr>
        <w:t>, 1989</w:t>
      </w:r>
      <w:r w:rsidRPr="00DE20BB">
        <w:rPr>
          <w:rFonts w:ascii="Times LatArm" w:hAnsi="Times LatArm" w:cs="Sylfaen"/>
          <w:sz w:val="22"/>
          <w:szCs w:val="22"/>
          <w:lang w:val="en-US"/>
        </w:rPr>
        <w:t>:</w:t>
      </w:r>
    </w:p>
    <w:p w:rsidR="00A95D1F" w:rsidRPr="00DE20BB" w:rsidRDefault="00A95D1F" w:rsidP="00DE20BB">
      <w:pPr>
        <w:numPr>
          <w:ilvl w:val="0"/>
          <w:numId w:val="30"/>
        </w:numPr>
        <w:spacing w:line="230" w:lineRule="auto"/>
        <w:ind w:left="714" w:hanging="357"/>
        <w:rPr>
          <w:rFonts w:ascii="Times LatArm" w:hAnsi="Times LatArm" w:cs="Sylfaen"/>
          <w:sz w:val="22"/>
          <w:szCs w:val="22"/>
          <w:lang w:val="en-US"/>
        </w:rPr>
      </w:pPr>
      <w:r w:rsidRPr="00DE20BB">
        <w:rPr>
          <w:rFonts w:ascii="Times LatArm" w:hAnsi="Times LatArm" w:cs="Sylfaen"/>
          <w:sz w:val="22"/>
          <w:szCs w:val="22"/>
          <w:lang w:val="en-US"/>
        </w:rPr>
        <w:t>ÜáõÛÝ ï»ÕáõÙ:</w:t>
      </w:r>
    </w:p>
    <w:p w:rsidR="00A95D1F" w:rsidRPr="00DE20BB" w:rsidRDefault="00A95D1F" w:rsidP="00DE20BB">
      <w:pPr>
        <w:numPr>
          <w:ilvl w:val="0"/>
          <w:numId w:val="30"/>
        </w:numPr>
        <w:spacing w:line="230" w:lineRule="auto"/>
        <w:ind w:left="714" w:hanging="357"/>
        <w:rPr>
          <w:rFonts w:ascii="Times LatArm" w:hAnsi="Times LatArm" w:cs="Sylfaen"/>
          <w:sz w:val="22"/>
          <w:szCs w:val="22"/>
          <w:lang w:val="en-US"/>
        </w:rPr>
      </w:pPr>
      <w:r w:rsidRPr="00DE20BB">
        <w:rPr>
          <w:rFonts w:ascii="Times LatArm" w:hAnsi="Times LatArm" w:cs="Sylfaen"/>
          <w:sz w:val="22"/>
          <w:szCs w:val="22"/>
          <w:lang w:val="en-US"/>
        </w:rPr>
        <w:t xml:space="preserve">ì. Ð³ÏáµÛ³Ý, </w:t>
      </w:r>
      <w:r w:rsidR="00694AB5" w:rsidRPr="00DE20BB">
        <w:rPr>
          <w:rFonts w:ascii="Times LatArm" w:hAnsi="Times LatArm" w:cs="Sylfaen"/>
          <w:sz w:val="22"/>
          <w:szCs w:val="22"/>
          <w:lang w:val="en-US"/>
        </w:rPr>
        <w:t xml:space="preserve">ºñÏ»ñ, Ñ. º, êï., ¦¸Ç½³Ï åÉÛáõë§ </w:t>
      </w:r>
      <w:r w:rsidRPr="00DE20BB">
        <w:rPr>
          <w:rFonts w:ascii="Times LatArm" w:hAnsi="Times LatArm" w:cs="Sylfaen"/>
          <w:sz w:val="22"/>
          <w:szCs w:val="22"/>
          <w:lang w:val="en-US"/>
        </w:rPr>
        <w:t>Ññ³ï., ¿ç 543</w:t>
      </w:r>
      <w:r w:rsidR="00B74A53">
        <w:rPr>
          <w:rFonts w:ascii="Times LatArm" w:hAnsi="Times LatArm" w:cs="Sylfaen"/>
          <w:sz w:val="22"/>
          <w:szCs w:val="22"/>
          <w:lang w:val="en-US"/>
        </w:rPr>
        <w:t>, 2008</w:t>
      </w:r>
      <w:r w:rsidRPr="00DE20BB">
        <w:rPr>
          <w:rFonts w:ascii="Times LatArm" w:hAnsi="Times LatArm" w:cs="Sylfaen"/>
          <w:sz w:val="22"/>
          <w:szCs w:val="22"/>
          <w:lang w:val="en-US"/>
        </w:rPr>
        <w:t>:</w:t>
      </w:r>
    </w:p>
    <w:p w:rsidR="00A95D1F" w:rsidRPr="00DE20BB" w:rsidRDefault="00A95D1F" w:rsidP="00DE20BB">
      <w:pPr>
        <w:numPr>
          <w:ilvl w:val="0"/>
          <w:numId w:val="30"/>
        </w:numPr>
        <w:spacing w:line="230" w:lineRule="auto"/>
        <w:ind w:left="714" w:hanging="357"/>
        <w:rPr>
          <w:rFonts w:ascii="Times LatArm" w:hAnsi="Times LatArm" w:cs="Sylfaen"/>
          <w:sz w:val="22"/>
          <w:szCs w:val="22"/>
          <w:lang w:val="en-US"/>
        </w:rPr>
      </w:pPr>
      <w:r w:rsidRPr="00DE20BB">
        <w:rPr>
          <w:rFonts w:ascii="Times LatArm" w:hAnsi="Times LatArm" w:cs="Sylfaen"/>
          <w:sz w:val="22"/>
          <w:szCs w:val="22"/>
          <w:lang w:val="en-US"/>
        </w:rPr>
        <w:t>ì. Ð³ÏáµÛ³Ý, ²Ù³ñ³ëÇ ½³Ý·»ñÁ, ºñ</w:t>
      </w:r>
      <w:r w:rsidR="00694AB5" w:rsidRPr="00DE20BB">
        <w:rPr>
          <w:rFonts w:ascii="Times LatArm" w:hAnsi="Times LatArm" w:cs="Sylfaen"/>
          <w:sz w:val="22"/>
          <w:szCs w:val="22"/>
          <w:lang w:val="en-US"/>
        </w:rPr>
        <w:t>.</w:t>
      </w:r>
      <w:r w:rsidRPr="00DE20BB">
        <w:rPr>
          <w:rFonts w:ascii="Times LatArm" w:hAnsi="Times LatArm" w:cs="Sylfaen"/>
          <w:sz w:val="22"/>
          <w:szCs w:val="22"/>
          <w:lang w:val="en-US"/>
        </w:rPr>
        <w:t xml:space="preserve">, </w:t>
      </w:r>
      <w:r w:rsidR="00694AB5" w:rsidRPr="00DE20BB">
        <w:rPr>
          <w:rFonts w:ascii="Times LatArm" w:hAnsi="Times LatArm" w:cs="Sylfaen"/>
          <w:sz w:val="22"/>
          <w:szCs w:val="22"/>
          <w:lang w:val="en-US"/>
        </w:rPr>
        <w:t>¦</w:t>
      </w:r>
      <w:r w:rsidRPr="00DE20BB">
        <w:rPr>
          <w:rFonts w:ascii="Times LatArm" w:hAnsi="Times LatArm" w:cs="Sylfaen"/>
          <w:sz w:val="22"/>
          <w:szCs w:val="22"/>
          <w:lang w:val="en-US"/>
        </w:rPr>
        <w:t>ÈáõÛë</w:t>
      </w:r>
      <w:r w:rsidR="00694AB5" w:rsidRPr="00DE20BB">
        <w:rPr>
          <w:rFonts w:ascii="Times LatArm" w:hAnsi="Times LatArm" w:cs="Sylfaen"/>
          <w:sz w:val="22"/>
          <w:szCs w:val="22"/>
          <w:lang w:val="en-US"/>
        </w:rPr>
        <w:t>§</w:t>
      </w:r>
      <w:r w:rsidRPr="00DE20BB">
        <w:rPr>
          <w:rFonts w:ascii="Times LatArm" w:hAnsi="Times LatArm" w:cs="Sylfaen"/>
          <w:sz w:val="22"/>
          <w:szCs w:val="22"/>
          <w:lang w:val="en-US"/>
        </w:rPr>
        <w:t>,</w:t>
      </w:r>
      <w:r w:rsidR="00DE20BB">
        <w:rPr>
          <w:rFonts w:ascii="Times LatArm" w:hAnsi="Times LatArm" w:cs="Sylfaen"/>
          <w:sz w:val="22"/>
          <w:szCs w:val="22"/>
          <w:lang w:val="en-US"/>
        </w:rPr>
        <w:t xml:space="preserve">  </w:t>
      </w:r>
      <w:r w:rsidRPr="00DE20BB">
        <w:rPr>
          <w:rFonts w:ascii="Times LatArm" w:hAnsi="Times LatArm" w:cs="Sylfaen"/>
          <w:sz w:val="22"/>
          <w:szCs w:val="22"/>
          <w:lang w:val="en-US"/>
        </w:rPr>
        <w:t>¿ç 62</w:t>
      </w:r>
      <w:r w:rsidR="00DE20BB">
        <w:rPr>
          <w:rFonts w:ascii="Times LatArm" w:hAnsi="Times LatArm" w:cs="Sylfaen"/>
          <w:sz w:val="22"/>
          <w:szCs w:val="22"/>
          <w:lang w:val="en-US"/>
        </w:rPr>
        <w:t>, 1989</w:t>
      </w:r>
      <w:r w:rsidRPr="00DE20BB">
        <w:rPr>
          <w:rFonts w:ascii="Times LatArm" w:hAnsi="Times LatArm" w:cs="Sylfaen"/>
          <w:sz w:val="22"/>
          <w:szCs w:val="22"/>
          <w:lang w:val="en-US"/>
        </w:rPr>
        <w:t>:</w:t>
      </w:r>
    </w:p>
    <w:p w:rsidR="00A95D1F" w:rsidRPr="00DE20BB" w:rsidRDefault="00694AB5" w:rsidP="00DE20BB">
      <w:pPr>
        <w:numPr>
          <w:ilvl w:val="0"/>
          <w:numId w:val="30"/>
        </w:numPr>
        <w:spacing w:line="230" w:lineRule="auto"/>
        <w:ind w:left="714" w:hanging="357"/>
        <w:rPr>
          <w:rFonts w:ascii="Times LatArm" w:hAnsi="Times LatArm" w:cs="Sylfaen"/>
          <w:sz w:val="22"/>
          <w:szCs w:val="22"/>
          <w:lang w:val="en-US"/>
        </w:rPr>
      </w:pPr>
      <w:r w:rsidRPr="00DE20BB">
        <w:rPr>
          <w:rFonts w:ascii="Times LatArm" w:hAnsi="Times LatArm" w:cs="Sylfaen"/>
          <w:sz w:val="22"/>
          <w:szCs w:val="22"/>
          <w:lang w:val="en-US"/>
        </w:rPr>
        <w:t>ì. Ð³ÏáµÛ³Ý, ºñÏ»ñ, Ñ. º, êï., ¦</w:t>
      </w:r>
      <w:r w:rsidR="00A95D1F" w:rsidRPr="00DE20BB">
        <w:rPr>
          <w:rFonts w:ascii="Times LatArm" w:hAnsi="Times LatArm" w:cs="Sylfaen"/>
          <w:sz w:val="22"/>
          <w:szCs w:val="22"/>
          <w:lang w:val="en-US"/>
        </w:rPr>
        <w:t>¸Ç½³Ï åÉÛáõë</w:t>
      </w:r>
      <w:r w:rsidRPr="00DE20BB">
        <w:rPr>
          <w:rFonts w:ascii="Times LatArm" w:hAnsi="Times LatArm" w:cs="Sylfaen"/>
          <w:sz w:val="22"/>
          <w:szCs w:val="22"/>
          <w:lang w:val="en-US"/>
        </w:rPr>
        <w:t xml:space="preserve">§ </w:t>
      </w:r>
      <w:r w:rsidR="00A95D1F" w:rsidRPr="00DE20BB">
        <w:rPr>
          <w:rFonts w:ascii="Times LatArm" w:hAnsi="Times LatArm" w:cs="Sylfaen"/>
          <w:sz w:val="22"/>
          <w:szCs w:val="22"/>
          <w:lang w:val="en-US"/>
        </w:rPr>
        <w:t>Ññ³ï., ¿ç 543</w:t>
      </w:r>
      <w:r w:rsidR="00DE20BB">
        <w:rPr>
          <w:rFonts w:ascii="Times LatArm" w:hAnsi="Times LatArm" w:cs="Sylfaen"/>
          <w:sz w:val="22"/>
          <w:szCs w:val="22"/>
          <w:lang w:val="en-US"/>
        </w:rPr>
        <w:t>, 2008</w:t>
      </w:r>
      <w:r w:rsidR="00A95D1F" w:rsidRPr="00DE20BB">
        <w:rPr>
          <w:rFonts w:ascii="Times LatArm" w:hAnsi="Times LatArm" w:cs="Sylfaen"/>
          <w:sz w:val="22"/>
          <w:szCs w:val="22"/>
          <w:lang w:val="en-US"/>
        </w:rPr>
        <w:t>:</w:t>
      </w:r>
    </w:p>
    <w:p w:rsidR="00A95D1F" w:rsidRPr="00DE20BB" w:rsidRDefault="00A95D1F" w:rsidP="00DE20BB">
      <w:pPr>
        <w:numPr>
          <w:ilvl w:val="0"/>
          <w:numId w:val="30"/>
        </w:numPr>
        <w:spacing w:line="230" w:lineRule="auto"/>
        <w:ind w:left="714" w:hanging="357"/>
        <w:rPr>
          <w:rFonts w:ascii="Times LatArm" w:hAnsi="Times LatArm" w:cs="Sylfaen"/>
          <w:sz w:val="22"/>
          <w:szCs w:val="22"/>
          <w:lang w:val="en-US"/>
        </w:rPr>
      </w:pPr>
      <w:r w:rsidRPr="00DE20BB">
        <w:rPr>
          <w:rFonts w:ascii="Times LatArm" w:hAnsi="Times LatArm" w:cs="Sylfaen"/>
          <w:sz w:val="22"/>
          <w:szCs w:val="22"/>
          <w:lang w:val="en-US"/>
        </w:rPr>
        <w:t>ì. Ð³Ïá</w:t>
      </w:r>
      <w:r w:rsidR="00694AB5" w:rsidRPr="00DE20BB">
        <w:rPr>
          <w:rFonts w:ascii="Times LatArm" w:hAnsi="Times LatArm" w:cs="Sylfaen"/>
          <w:sz w:val="22"/>
          <w:szCs w:val="22"/>
          <w:lang w:val="en-US"/>
        </w:rPr>
        <w:t>µÛ³Ý, ²Ù³ñ³ëÇ ½³Ý·»ñÁ, ºñ., ¦</w:t>
      </w:r>
      <w:r w:rsidRPr="00DE20BB">
        <w:rPr>
          <w:rFonts w:ascii="Times LatArm" w:hAnsi="Times LatArm" w:cs="Sylfaen"/>
          <w:sz w:val="22"/>
          <w:szCs w:val="22"/>
          <w:lang w:val="en-US"/>
        </w:rPr>
        <w:t>ÈáõÛë</w:t>
      </w:r>
      <w:r w:rsidR="00694AB5" w:rsidRPr="00DE20BB">
        <w:rPr>
          <w:rFonts w:ascii="Times LatArm" w:hAnsi="Times LatArm" w:cs="Sylfaen"/>
          <w:sz w:val="22"/>
          <w:szCs w:val="22"/>
          <w:lang w:val="en-US"/>
        </w:rPr>
        <w:t>§</w:t>
      </w:r>
      <w:r w:rsidRPr="00DE20BB">
        <w:rPr>
          <w:rFonts w:ascii="Times LatArm" w:hAnsi="Times LatArm" w:cs="Sylfaen"/>
          <w:sz w:val="22"/>
          <w:szCs w:val="22"/>
          <w:lang w:val="en-US"/>
        </w:rPr>
        <w:t>,</w:t>
      </w:r>
      <w:r w:rsidR="00DE20BB">
        <w:rPr>
          <w:rFonts w:ascii="Times LatArm" w:hAnsi="Times LatArm" w:cs="Sylfaen"/>
          <w:sz w:val="22"/>
          <w:szCs w:val="22"/>
          <w:lang w:val="en-US"/>
        </w:rPr>
        <w:t xml:space="preserve"> </w:t>
      </w:r>
      <w:r w:rsidRPr="00DE20BB">
        <w:rPr>
          <w:rFonts w:ascii="Times LatArm" w:hAnsi="Times LatArm" w:cs="Sylfaen"/>
          <w:sz w:val="22"/>
          <w:szCs w:val="22"/>
          <w:lang w:val="en-US"/>
        </w:rPr>
        <w:t xml:space="preserve"> ¿ç 82</w:t>
      </w:r>
      <w:r w:rsidR="00DE20BB">
        <w:rPr>
          <w:rFonts w:ascii="Times LatArm" w:hAnsi="Times LatArm" w:cs="Sylfaen"/>
          <w:sz w:val="22"/>
          <w:szCs w:val="22"/>
          <w:lang w:val="en-US"/>
        </w:rPr>
        <w:t>, 1989</w:t>
      </w:r>
      <w:r w:rsidRPr="00DE20BB">
        <w:rPr>
          <w:rFonts w:ascii="Times LatArm" w:hAnsi="Times LatArm" w:cs="Sylfaen"/>
          <w:sz w:val="22"/>
          <w:szCs w:val="22"/>
          <w:lang w:val="en-US"/>
        </w:rPr>
        <w:t>:</w:t>
      </w:r>
    </w:p>
    <w:p w:rsidR="00A95D1F" w:rsidRPr="00DE20BB" w:rsidRDefault="00A95D1F" w:rsidP="00DE20BB">
      <w:pPr>
        <w:numPr>
          <w:ilvl w:val="0"/>
          <w:numId w:val="30"/>
        </w:numPr>
        <w:spacing w:line="230" w:lineRule="auto"/>
        <w:ind w:left="714" w:hanging="357"/>
        <w:rPr>
          <w:rFonts w:ascii="Times LatArm" w:hAnsi="Times LatArm" w:cs="Sylfaen"/>
          <w:sz w:val="22"/>
          <w:szCs w:val="22"/>
          <w:lang w:val="en-US"/>
        </w:rPr>
      </w:pPr>
      <w:r w:rsidRPr="00DE20BB">
        <w:rPr>
          <w:rFonts w:ascii="Times LatArm" w:hAnsi="Times LatArm" w:cs="Sylfaen"/>
          <w:sz w:val="22"/>
          <w:szCs w:val="22"/>
          <w:lang w:val="en-US"/>
        </w:rPr>
        <w:t>ÜáõÛÝ ï»ÕáõÙ, ¿ç 108:</w:t>
      </w:r>
    </w:p>
    <w:p w:rsidR="00A95D1F" w:rsidRPr="00DE20BB" w:rsidRDefault="00A95D1F" w:rsidP="00DE20BB">
      <w:pPr>
        <w:numPr>
          <w:ilvl w:val="0"/>
          <w:numId w:val="30"/>
        </w:numPr>
        <w:spacing w:line="230" w:lineRule="auto"/>
        <w:ind w:left="714" w:hanging="357"/>
        <w:rPr>
          <w:rFonts w:ascii="Times LatArm" w:hAnsi="Times LatArm" w:cs="Sylfaen"/>
          <w:sz w:val="22"/>
          <w:szCs w:val="22"/>
          <w:lang w:val="en-US"/>
        </w:rPr>
      </w:pPr>
      <w:r w:rsidRPr="00DE20BB">
        <w:rPr>
          <w:rFonts w:ascii="Times LatArm" w:hAnsi="Times LatArm" w:cs="Sylfaen"/>
          <w:sz w:val="22"/>
          <w:szCs w:val="22"/>
          <w:lang w:val="en-US"/>
        </w:rPr>
        <w:t>Ð. Ô³½³ñÛ³Ý, ²ñó³ËÇ µ³Ý³ëï»ÕÍ³Ï³Ý ³ñí»ëïÇ É»½áõÝ ¨ á×Á, ¿ç 104</w:t>
      </w:r>
      <w:r w:rsidR="00DE20BB">
        <w:rPr>
          <w:rFonts w:ascii="Times LatArm" w:hAnsi="Times LatArm" w:cs="Sylfaen"/>
          <w:sz w:val="22"/>
          <w:szCs w:val="22"/>
          <w:lang w:val="en-US"/>
        </w:rPr>
        <w:t>, 2007</w:t>
      </w:r>
      <w:r w:rsidRPr="00DE20BB">
        <w:rPr>
          <w:rFonts w:ascii="Times LatArm" w:hAnsi="Times LatArm" w:cs="Sylfaen"/>
          <w:sz w:val="22"/>
          <w:szCs w:val="22"/>
          <w:lang w:val="en-US"/>
        </w:rPr>
        <w:t>:</w:t>
      </w:r>
    </w:p>
    <w:p w:rsidR="00A95D1F" w:rsidRPr="00DE20BB" w:rsidRDefault="00A95D1F" w:rsidP="00DE20BB">
      <w:pPr>
        <w:numPr>
          <w:ilvl w:val="0"/>
          <w:numId w:val="30"/>
        </w:numPr>
        <w:spacing w:line="230" w:lineRule="auto"/>
        <w:ind w:left="714" w:hanging="357"/>
        <w:rPr>
          <w:rFonts w:ascii="Times LatArm" w:hAnsi="Times LatArm" w:cs="Sylfaen"/>
          <w:sz w:val="22"/>
          <w:szCs w:val="22"/>
          <w:lang w:val="en-US"/>
        </w:rPr>
      </w:pPr>
      <w:r w:rsidRPr="00DE20BB">
        <w:rPr>
          <w:rFonts w:ascii="Times LatArm" w:hAnsi="Times LatArm" w:cs="Sylfaen"/>
          <w:sz w:val="22"/>
          <w:szCs w:val="22"/>
          <w:lang w:val="en-US"/>
        </w:rPr>
        <w:t>ì. Ð³ÏáµÛ³Ý, î³×³ñÝ ²ëïÍá, ²ñó³Ë, ¿ç 3</w:t>
      </w:r>
      <w:r w:rsidR="00DE20BB">
        <w:rPr>
          <w:rFonts w:ascii="Times LatArm" w:hAnsi="Times LatArm" w:cs="Sylfaen"/>
          <w:sz w:val="22"/>
          <w:szCs w:val="22"/>
          <w:lang w:val="en-US"/>
        </w:rPr>
        <w:t>, 1991</w:t>
      </w:r>
      <w:r w:rsidRPr="00DE20BB">
        <w:rPr>
          <w:rFonts w:ascii="Times LatArm" w:hAnsi="Times LatArm" w:cs="Sylfaen"/>
          <w:sz w:val="22"/>
          <w:szCs w:val="22"/>
          <w:lang w:val="en-US"/>
        </w:rPr>
        <w:t>:</w:t>
      </w:r>
    </w:p>
    <w:p w:rsidR="00A95D1F" w:rsidRPr="00DE20BB" w:rsidRDefault="00A95D1F" w:rsidP="00DE20BB">
      <w:pPr>
        <w:numPr>
          <w:ilvl w:val="0"/>
          <w:numId w:val="30"/>
        </w:numPr>
        <w:spacing w:line="230" w:lineRule="auto"/>
        <w:ind w:left="714" w:hanging="357"/>
        <w:rPr>
          <w:rFonts w:ascii="Times LatArm" w:hAnsi="Times LatArm" w:cs="Sylfaen"/>
          <w:sz w:val="22"/>
          <w:szCs w:val="22"/>
          <w:lang w:val="en-US"/>
        </w:rPr>
      </w:pPr>
      <w:r w:rsidRPr="00DE20BB">
        <w:rPr>
          <w:rFonts w:ascii="Times LatArm" w:hAnsi="Times LatArm" w:cs="Sylfaen"/>
          <w:sz w:val="22"/>
          <w:szCs w:val="22"/>
          <w:lang w:val="en-US"/>
        </w:rPr>
        <w:t>ÜáõÛÝ ï»ÕáõÙ:</w:t>
      </w:r>
    </w:p>
    <w:p w:rsidR="00A95D1F" w:rsidRPr="00DE20BB" w:rsidRDefault="00A95D1F" w:rsidP="00DE20BB">
      <w:pPr>
        <w:numPr>
          <w:ilvl w:val="0"/>
          <w:numId w:val="30"/>
        </w:numPr>
        <w:spacing w:line="230" w:lineRule="auto"/>
        <w:ind w:left="714" w:hanging="357"/>
        <w:rPr>
          <w:rFonts w:ascii="Times LatArm" w:hAnsi="Times LatArm" w:cs="Sylfaen"/>
          <w:sz w:val="22"/>
          <w:szCs w:val="22"/>
          <w:lang w:val="en-US"/>
        </w:rPr>
      </w:pPr>
      <w:r w:rsidRPr="00DE20BB">
        <w:rPr>
          <w:rFonts w:ascii="Times LatArm" w:hAnsi="Times LatArm" w:cs="Sylfaen"/>
          <w:sz w:val="22"/>
          <w:szCs w:val="22"/>
          <w:lang w:val="en-US"/>
        </w:rPr>
        <w:t>ÜáõÛÝ ï»ÕáõÙ, ¿ç 4:</w:t>
      </w:r>
    </w:p>
    <w:p w:rsidR="00A95D1F" w:rsidRPr="00DE20BB" w:rsidRDefault="00A95D1F" w:rsidP="00DE20BB">
      <w:pPr>
        <w:numPr>
          <w:ilvl w:val="0"/>
          <w:numId w:val="30"/>
        </w:numPr>
        <w:spacing w:line="230" w:lineRule="auto"/>
        <w:ind w:left="714" w:hanging="357"/>
        <w:rPr>
          <w:rFonts w:ascii="Times LatArm" w:hAnsi="Times LatArm" w:cs="Sylfaen"/>
          <w:sz w:val="22"/>
          <w:szCs w:val="22"/>
          <w:lang w:val="en-US"/>
        </w:rPr>
      </w:pPr>
      <w:r w:rsidRPr="00DE20BB">
        <w:rPr>
          <w:rFonts w:ascii="Times LatArm" w:hAnsi="Times LatArm" w:cs="Sylfaen"/>
          <w:sz w:val="22"/>
          <w:szCs w:val="22"/>
          <w:lang w:val="en-US"/>
        </w:rPr>
        <w:t>ÜáõÛÝ ï»ÕáõÙ, ¿ç 6:</w:t>
      </w:r>
    </w:p>
    <w:p w:rsidR="00A95D1F" w:rsidRPr="00DE20BB" w:rsidRDefault="00A95D1F" w:rsidP="00DE20BB">
      <w:pPr>
        <w:numPr>
          <w:ilvl w:val="0"/>
          <w:numId w:val="30"/>
        </w:numPr>
        <w:spacing w:line="230" w:lineRule="auto"/>
        <w:ind w:left="714" w:hanging="357"/>
        <w:rPr>
          <w:rFonts w:ascii="Times LatArm" w:hAnsi="Times LatArm" w:cs="Sylfaen"/>
          <w:sz w:val="22"/>
          <w:szCs w:val="22"/>
          <w:lang w:val="en-US"/>
        </w:rPr>
      </w:pPr>
      <w:r w:rsidRPr="00DE20BB">
        <w:rPr>
          <w:rFonts w:ascii="Times LatArm" w:hAnsi="Times LatArm" w:cs="Sylfaen"/>
          <w:sz w:val="22"/>
          <w:szCs w:val="22"/>
          <w:lang w:val="en-US"/>
        </w:rPr>
        <w:t>ÜáõÛÝ ï»ÕáõÙ, ¿ç 20:</w:t>
      </w:r>
    </w:p>
    <w:p w:rsidR="00A95D1F" w:rsidRPr="00DE20BB" w:rsidRDefault="00A95D1F" w:rsidP="00DE20BB">
      <w:pPr>
        <w:numPr>
          <w:ilvl w:val="0"/>
          <w:numId w:val="30"/>
        </w:numPr>
        <w:spacing w:line="230" w:lineRule="auto"/>
        <w:ind w:left="714" w:hanging="357"/>
        <w:rPr>
          <w:rFonts w:ascii="Times LatArm" w:hAnsi="Times LatArm" w:cs="Sylfaen"/>
          <w:sz w:val="22"/>
          <w:szCs w:val="22"/>
          <w:lang w:val="en-US"/>
        </w:rPr>
      </w:pPr>
      <w:r w:rsidRPr="00DE20BB">
        <w:rPr>
          <w:rFonts w:ascii="Times LatArm" w:hAnsi="Times LatArm" w:cs="Sylfaen"/>
          <w:sz w:val="22"/>
          <w:szCs w:val="22"/>
          <w:lang w:val="en-US"/>
        </w:rPr>
        <w:t>ÜáõÛÝ ï»ÕáõÙ, ¿ç 22:</w:t>
      </w:r>
    </w:p>
    <w:p w:rsidR="00A95D1F" w:rsidRPr="00DE20BB" w:rsidRDefault="00A95D1F" w:rsidP="00DE20BB">
      <w:pPr>
        <w:numPr>
          <w:ilvl w:val="0"/>
          <w:numId w:val="30"/>
        </w:numPr>
        <w:spacing w:line="230" w:lineRule="auto"/>
        <w:ind w:left="714" w:hanging="357"/>
        <w:rPr>
          <w:rFonts w:ascii="Times LatArm" w:hAnsi="Times LatArm" w:cs="Sylfaen"/>
          <w:sz w:val="22"/>
          <w:szCs w:val="22"/>
          <w:lang w:val="en-US"/>
        </w:rPr>
      </w:pPr>
      <w:r w:rsidRPr="00DE20BB">
        <w:rPr>
          <w:rFonts w:ascii="Times LatArm" w:hAnsi="Times LatArm" w:cs="Sylfaen"/>
          <w:sz w:val="22"/>
          <w:szCs w:val="22"/>
          <w:lang w:val="en-US"/>
        </w:rPr>
        <w:t>ÜáõÛÝ ï»ÕáõÙ, ¿ç 23:</w:t>
      </w:r>
    </w:p>
    <w:p w:rsidR="00A95D1F" w:rsidRPr="00DE20BB" w:rsidRDefault="00A95D1F" w:rsidP="00DE20BB">
      <w:pPr>
        <w:numPr>
          <w:ilvl w:val="0"/>
          <w:numId w:val="30"/>
        </w:numPr>
        <w:spacing w:line="230" w:lineRule="auto"/>
        <w:ind w:left="714" w:hanging="357"/>
        <w:rPr>
          <w:rFonts w:ascii="Times LatArm" w:hAnsi="Times LatArm" w:cs="Sylfaen"/>
          <w:sz w:val="22"/>
          <w:szCs w:val="22"/>
          <w:lang w:val="en-US"/>
        </w:rPr>
      </w:pPr>
      <w:r w:rsidRPr="00DE20BB">
        <w:rPr>
          <w:rFonts w:ascii="Times LatArm" w:hAnsi="Times LatArm" w:cs="Sylfaen"/>
          <w:sz w:val="22"/>
          <w:szCs w:val="22"/>
          <w:lang w:val="en-US"/>
        </w:rPr>
        <w:t>ê. Ê³ÝÛ³Ý, ²ñó³Ë</w:t>
      </w:r>
      <w:r w:rsidR="00DE20BB" w:rsidRPr="00DE20BB">
        <w:rPr>
          <w:rFonts w:ascii="Times LatArm" w:hAnsi="Times LatArm" w:cs="Sylfaen"/>
          <w:sz w:val="22"/>
          <w:szCs w:val="22"/>
          <w:lang w:val="en-US"/>
        </w:rPr>
        <w:t>Û³Ý å³ï»ñ³½ÙÁ ¨ Ñ³Û åá»½Ç³Ý, êï.,</w:t>
      </w:r>
      <w:r w:rsidRPr="00DE20BB">
        <w:rPr>
          <w:rFonts w:ascii="Times LatArm" w:hAnsi="Times LatArm" w:cs="Sylfaen"/>
          <w:sz w:val="22"/>
          <w:szCs w:val="22"/>
          <w:lang w:val="en-US"/>
        </w:rPr>
        <w:t xml:space="preserve"> ¿ç 71</w:t>
      </w:r>
      <w:r w:rsidR="00DE20BB">
        <w:rPr>
          <w:rFonts w:ascii="Times LatArm" w:hAnsi="Times LatArm" w:cs="Sylfaen"/>
          <w:sz w:val="22"/>
          <w:szCs w:val="22"/>
          <w:lang w:val="en-US"/>
        </w:rPr>
        <w:t>, 1998</w:t>
      </w:r>
      <w:r w:rsidRPr="00DE20BB">
        <w:rPr>
          <w:rFonts w:ascii="Times LatArm" w:hAnsi="Times LatArm" w:cs="Sylfaen"/>
          <w:sz w:val="22"/>
          <w:szCs w:val="22"/>
          <w:lang w:val="en-US"/>
        </w:rPr>
        <w:t>:</w:t>
      </w:r>
    </w:p>
    <w:p w:rsidR="001F7DB5" w:rsidRPr="00DE20BB" w:rsidRDefault="001F7DB5" w:rsidP="001F7DB5">
      <w:pPr>
        <w:ind w:left="720"/>
        <w:rPr>
          <w:rFonts w:ascii="Times LatArm" w:hAnsi="Times LatArm" w:cs="Sylfaen"/>
          <w:sz w:val="22"/>
          <w:szCs w:val="22"/>
          <w:lang w:val="en-US"/>
        </w:rPr>
      </w:pPr>
    </w:p>
    <w:p w:rsidR="001F7DB5" w:rsidRPr="006C652A" w:rsidRDefault="001F7DB5" w:rsidP="001F7DB5">
      <w:pPr>
        <w:jc w:val="center"/>
        <w:rPr>
          <w:rFonts w:ascii="Times LatRus" w:hAnsi="Times LatRus"/>
          <w:i/>
          <w:sz w:val="22"/>
          <w:szCs w:val="22"/>
          <w:lang w:val="ru-RU"/>
        </w:rPr>
      </w:pPr>
      <w:r w:rsidRPr="001F7DB5">
        <w:rPr>
          <w:rFonts w:ascii="Times LatRus" w:hAnsi="Times LatRus"/>
          <w:i/>
          <w:sz w:val="22"/>
          <w:szCs w:val="22"/>
          <w:lang w:val="ru-RU"/>
        </w:rPr>
        <w:t>Ðåçþìå</w:t>
      </w:r>
    </w:p>
    <w:p w:rsidR="001F7DB5" w:rsidRPr="006C652A" w:rsidRDefault="001F7DB5" w:rsidP="001F7DB5">
      <w:pPr>
        <w:jc w:val="center"/>
        <w:rPr>
          <w:rFonts w:ascii="Times LatRus" w:hAnsi="Times LatRus"/>
          <w:sz w:val="22"/>
          <w:szCs w:val="22"/>
          <w:lang w:val="ru-RU"/>
        </w:rPr>
      </w:pPr>
    </w:p>
    <w:p w:rsidR="001F7DB5" w:rsidRPr="001F7DB5" w:rsidRDefault="001F7DB5" w:rsidP="00DE20BB">
      <w:pPr>
        <w:spacing w:line="230" w:lineRule="auto"/>
        <w:ind w:firstLine="567"/>
        <w:rPr>
          <w:sz w:val="22"/>
          <w:szCs w:val="22"/>
          <w:lang w:val="ru-RU"/>
        </w:rPr>
      </w:pPr>
      <w:r w:rsidRPr="001F7DB5">
        <w:rPr>
          <w:sz w:val="22"/>
          <w:szCs w:val="22"/>
          <w:lang w:val="ru-RU"/>
        </w:rPr>
        <w:t xml:space="preserve">В данной статье  анализируются и оцениваются стихи и поэмы талантливого поэта Вардана Акопяна, в которых описываются Арцахское национально-освободительное движение и </w:t>
      </w:r>
      <w:r w:rsidRPr="001F7DB5">
        <w:rPr>
          <w:sz w:val="22"/>
          <w:szCs w:val="22"/>
          <w:lang w:val="ru-RU"/>
        </w:rPr>
        <w:lastRenderedPageBreak/>
        <w:t>пережитые во время войны тяжелые дни арцахцев, решающая борьба против азербайджанского ига во имя свободы Арцаха и воссоединение армянского народа.</w:t>
      </w:r>
    </w:p>
    <w:p w:rsidR="001F7DB5" w:rsidRPr="001F7DB5" w:rsidRDefault="001F7DB5" w:rsidP="00DE20BB">
      <w:pPr>
        <w:spacing w:line="230" w:lineRule="auto"/>
        <w:ind w:firstLine="567"/>
        <w:rPr>
          <w:sz w:val="22"/>
          <w:szCs w:val="22"/>
          <w:lang w:val="ru-RU"/>
        </w:rPr>
      </w:pPr>
      <w:r w:rsidRPr="001F7DB5">
        <w:rPr>
          <w:sz w:val="22"/>
          <w:szCs w:val="22"/>
          <w:lang w:val="ru-RU"/>
        </w:rPr>
        <w:t xml:space="preserve">В статье особое место занимают анализы поэм «Храм Бога», «Месроп Маштоц в Амарасе», а также сборник стихов « Сосе ». </w:t>
      </w:r>
    </w:p>
    <w:p w:rsidR="001F7DB5" w:rsidRPr="001F7DB5" w:rsidRDefault="001F7DB5" w:rsidP="00DE20BB">
      <w:pPr>
        <w:spacing w:line="230" w:lineRule="auto"/>
        <w:ind w:firstLine="567"/>
        <w:rPr>
          <w:sz w:val="22"/>
          <w:szCs w:val="22"/>
          <w:lang w:val="ru-RU"/>
        </w:rPr>
      </w:pPr>
      <w:r w:rsidRPr="001F7DB5">
        <w:rPr>
          <w:sz w:val="22"/>
          <w:szCs w:val="22"/>
          <w:lang w:val="ru-RU"/>
        </w:rPr>
        <w:t xml:space="preserve">Отмечается, что В.Акопяну удалось в своеобразном художественном стиле изобразить арцахскую войну, создать  яркий образ армянского героя-освободителя.   </w:t>
      </w:r>
    </w:p>
    <w:p w:rsidR="00A77AC4" w:rsidRPr="00D707FA" w:rsidRDefault="00A77AC4" w:rsidP="00A77AC4">
      <w:pPr>
        <w:spacing w:line="250" w:lineRule="auto"/>
        <w:jc w:val="center"/>
        <w:rPr>
          <w:rFonts w:ascii="Times LatArm" w:hAnsi="Times LatArm"/>
          <w:b/>
          <w:sz w:val="18"/>
          <w:szCs w:val="18"/>
          <w:lang w:val="fr-FR"/>
        </w:rPr>
      </w:pPr>
      <w:r>
        <w:rPr>
          <w:rFonts w:ascii="Times LatArm" w:hAnsi="Times LatArm"/>
          <w:b/>
          <w:sz w:val="18"/>
          <w:szCs w:val="18"/>
          <w:lang w:val="fr-FR"/>
        </w:rPr>
        <w:t>²</w:t>
      </w:r>
      <w:r w:rsidRPr="00D707FA">
        <w:rPr>
          <w:rFonts w:ascii="Times LatArm" w:hAnsi="Times LatArm"/>
          <w:b/>
          <w:sz w:val="18"/>
          <w:szCs w:val="18"/>
          <w:lang w:val="fr-FR"/>
        </w:rPr>
        <w:t>ðò²ÊÆ äºî²Î²Ü Ð²Ø²Èê²ð²ÜÆ ¶Æî²Î²Ü îºÔºÎ²¶Æð</w:t>
      </w:r>
    </w:p>
    <w:p w:rsidR="00A77AC4" w:rsidRPr="00D707FA" w:rsidRDefault="00A77AC4" w:rsidP="00A77AC4">
      <w:pPr>
        <w:jc w:val="center"/>
        <w:rPr>
          <w:rFonts w:ascii="Times LatRus" w:hAnsi="Times LatRus"/>
          <w:b/>
          <w:sz w:val="18"/>
          <w:szCs w:val="18"/>
          <w:lang w:val="fr-FR"/>
        </w:rPr>
      </w:pPr>
      <w:r w:rsidRPr="00D707FA">
        <w:rPr>
          <w:rFonts w:ascii="Times LatRus" w:hAnsi="Times LatRus"/>
          <w:b/>
          <w:sz w:val="18"/>
          <w:szCs w:val="18"/>
          <w:lang w:val="fr-FR"/>
        </w:rPr>
        <w:t>Ó×ÅÍÛÅ ÇÀÏÈÑÊÈ ÀÐÖÀÕÑÊÎÃÎ ÃÎÑÓÄÀÐÑÒÂÅÍÍÎÃÎ ÓÍÈÂÅÐÑÈÒÅÒÀ</w:t>
      </w:r>
    </w:p>
    <w:p w:rsidR="00A77AC4" w:rsidRPr="00D707FA" w:rsidRDefault="007D0E60" w:rsidP="00A77AC4">
      <w:pPr>
        <w:pStyle w:val="3"/>
        <w:tabs>
          <w:tab w:val="left" w:pos="4035"/>
        </w:tabs>
        <w:jc w:val="left"/>
        <w:rPr>
          <w:rFonts w:ascii="Times LatArm" w:hAnsi="Times LatArm"/>
          <w:b/>
          <w:bCs/>
          <w:i/>
          <w:sz w:val="14"/>
          <w:szCs w:val="14"/>
          <w:lang w:val="fr-FR"/>
        </w:rPr>
      </w:pPr>
      <w:r>
        <w:rPr>
          <w:rFonts w:ascii="Times LatArm" w:hAnsi="Times LatArm"/>
          <w:b/>
          <w:bCs/>
          <w:i/>
          <w:noProof/>
          <w:snapToGrid/>
          <w:sz w:val="14"/>
          <w:szCs w:val="14"/>
          <w:lang w:eastAsia="ru-RU"/>
        </w:rPr>
        <w:pict>
          <v:line id="_x0000_s16378" style="position:absolute;z-index:251967488" from="1.75pt,6.6pt" to="460.75pt,6.6pt" strokeweight="3pt">
            <v:stroke linestyle="thinThick"/>
          </v:line>
        </w:pict>
      </w:r>
      <w:r w:rsidR="00A77AC4" w:rsidRPr="00D707FA">
        <w:rPr>
          <w:rFonts w:ascii="Times LatArm" w:hAnsi="Times LatArm"/>
          <w:b/>
          <w:bCs/>
          <w:i/>
          <w:sz w:val="14"/>
          <w:szCs w:val="14"/>
          <w:lang w:val="fr-FR"/>
        </w:rPr>
        <w:tab/>
      </w:r>
    </w:p>
    <w:p w:rsidR="00A77AC4" w:rsidRPr="00D707FA" w:rsidRDefault="00A77AC4" w:rsidP="00A77AC4">
      <w:pPr>
        <w:pStyle w:val="3"/>
        <w:jc w:val="center"/>
        <w:rPr>
          <w:rFonts w:ascii="Times LatArm" w:hAnsi="Times LatArm"/>
          <w:b/>
          <w:bCs/>
          <w:sz w:val="18"/>
          <w:szCs w:val="18"/>
          <w:lang w:val="fr-FR"/>
        </w:rPr>
      </w:pPr>
      <w:r w:rsidRPr="00D707FA">
        <w:rPr>
          <w:rFonts w:ascii="Times LatArm" w:hAnsi="Times LatArm"/>
          <w:b/>
          <w:bCs/>
          <w:sz w:val="18"/>
          <w:szCs w:val="18"/>
          <w:lang w:val="fr-FR"/>
        </w:rPr>
        <w:t>1-2 (23-24) 2011</w:t>
      </w:r>
    </w:p>
    <w:p w:rsidR="00A95D1F" w:rsidRDefault="00B340C2" w:rsidP="00A95D1F">
      <w:pPr>
        <w:jc w:val="both"/>
        <w:rPr>
          <w:rFonts w:ascii="Times LatArm" w:hAnsi="Times LatArm" w:cs="Arial"/>
          <w:i/>
          <w:sz w:val="24"/>
          <w:szCs w:val="24"/>
          <w:lang w:val="fr-FR"/>
        </w:rPr>
      </w:pPr>
      <w:r w:rsidRPr="00374DF9">
        <w:rPr>
          <w:rFonts w:ascii="Times LatArm" w:hAnsi="Times LatArm" w:cs="Arial"/>
          <w:i/>
          <w:sz w:val="24"/>
          <w:szCs w:val="24"/>
          <w:lang w:val="fr-FR"/>
        </w:rPr>
        <w:t xml:space="preserve">Ðî¸ </w:t>
      </w:r>
      <w:r>
        <w:rPr>
          <w:rFonts w:ascii="Times LatArm" w:hAnsi="Times LatArm" w:cs="Arial"/>
          <w:i/>
          <w:sz w:val="24"/>
          <w:szCs w:val="24"/>
          <w:lang w:val="fr-FR"/>
        </w:rPr>
        <w:t xml:space="preserve"> </w:t>
      </w:r>
      <w:r w:rsidR="00F11CFB">
        <w:rPr>
          <w:rFonts w:ascii="Times LatArm" w:hAnsi="Times LatArm" w:cs="Arial"/>
          <w:i/>
          <w:sz w:val="24"/>
          <w:szCs w:val="24"/>
          <w:lang w:val="fr-FR"/>
        </w:rPr>
        <w:t>82.09</w:t>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t xml:space="preserve">       ¶ñ³Ï³Ý³·ÇïáõÃÛáõÝ</w:t>
      </w:r>
    </w:p>
    <w:p w:rsidR="00B340C2" w:rsidRPr="00B340C2" w:rsidRDefault="00B340C2" w:rsidP="00A95D1F">
      <w:pPr>
        <w:jc w:val="both"/>
        <w:rPr>
          <w:rFonts w:ascii="Times LatArm" w:hAnsi="Times LatArm" w:cs="Sylfaen"/>
          <w:sz w:val="10"/>
          <w:szCs w:val="10"/>
          <w:lang w:val="fr-FR"/>
        </w:rPr>
      </w:pPr>
    </w:p>
    <w:p w:rsidR="00A77AC4" w:rsidRPr="004C397B" w:rsidRDefault="00A77AC4" w:rsidP="00A77AC4">
      <w:pPr>
        <w:jc w:val="center"/>
        <w:rPr>
          <w:rFonts w:ascii="Times LatArm" w:hAnsi="Times LatArm"/>
          <w:b/>
          <w:sz w:val="22"/>
          <w:szCs w:val="22"/>
          <w:lang w:val="fr-FR"/>
        </w:rPr>
      </w:pPr>
      <w:r w:rsidRPr="009F6BF7">
        <w:rPr>
          <w:rFonts w:ascii="Times LatArm" w:hAnsi="Times LatArm"/>
          <w:b/>
          <w:sz w:val="22"/>
          <w:szCs w:val="22"/>
          <w:lang w:val="fr-FR"/>
        </w:rPr>
        <w:t>²</w:t>
      </w:r>
      <w:r w:rsidR="000D6F3C">
        <w:rPr>
          <w:rFonts w:ascii="Times LatArm" w:hAnsi="Times LatArm"/>
          <w:b/>
          <w:sz w:val="22"/>
          <w:szCs w:val="22"/>
          <w:lang w:val="fr-FR"/>
        </w:rPr>
        <w:t>ð¸²ðàôÂÚ²Ü ºì Ö²Î²î²¶ðÆ Ø</w:t>
      </w:r>
      <w:r w:rsidR="0083436F">
        <w:rPr>
          <w:rFonts w:ascii="Times LatArm" w:hAnsi="Times LatArm"/>
          <w:b/>
          <w:sz w:val="22"/>
          <w:szCs w:val="22"/>
          <w:lang w:val="fr-FR"/>
        </w:rPr>
        <w:t>Æ</w:t>
      </w:r>
      <w:r w:rsidR="000D6F3C">
        <w:rPr>
          <w:rFonts w:ascii="Times LatArm" w:hAnsi="Times LatArm"/>
          <w:b/>
          <w:sz w:val="22"/>
          <w:szCs w:val="22"/>
          <w:lang w:val="fr-FR"/>
        </w:rPr>
        <w:t>ü²êîºÔÌàôØÀ</w:t>
      </w:r>
    </w:p>
    <w:p w:rsidR="009F6BF7" w:rsidRPr="004C397B" w:rsidRDefault="009F6BF7" w:rsidP="00A77AC4">
      <w:pPr>
        <w:jc w:val="center"/>
        <w:rPr>
          <w:rFonts w:ascii="Arial LatArm" w:hAnsi="Arial LatArm"/>
          <w:sz w:val="10"/>
          <w:szCs w:val="10"/>
          <w:lang w:val="fr-FR"/>
        </w:rPr>
      </w:pPr>
    </w:p>
    <w:p w:rsidR="00A77AC4" w:rsidRPr="00E517DA" w:rsidRDefault="00E517DA" w:rsidP="009F6BF7">
      <w:pPr>
        <w:jc w:val="center"/>
        <w:rPr>
          <w:rFonts w:ascii="Times LatArm" w:hAnsi="Times LatArm"/>
          <w:sz w:val="26"/>
          <w:szCs w:val="26"/>
          <w:lang w:val="hy-AM"/>
        </w:rPr>
      </w:pPr>
      <w:r w:rsidRPr="007D6E53">
        <w:rPr>
          <w:rFonts w:ascii="Times LatArm" w:hAnsi="Times LatArm"/>
          <w:sz w:val="26"/>
          <w:szCs w:val="26"/>
          <w:lang w:val="fr-FR"/>
        </w:rPr>
        <w:t>Ü.</w:t>
      </w:r>
      <w:r w:rsidR="001F6983">
        <w:rPr>
          <w:rFonts w:ascii="Times LatArm" w:hAnsi="Times LatArm"/>
          <w:sz w:val="26"/>
          <w:szCs w:val="26"/>
          <w:lang w:val="fr-FR"/>
        </w:rPr>
        <w:t xml:space="preserve">ê. </w:t>
      </w:r>
      <w:r w:rsidRPr="007D6E53">
        <w:rPr>
          <w:rFonts w:ascii="Times LatArm" w:hAnsi="Times LatArm"/>
          <w:sz w:val="26"/>
          <w:szCs w:val="26"/>
          <w:lang w:val="fr-FR"/>
        </w:rPr>
        <w:t>ØÝ³ó³Ï³ÝÛ³Ý</w:t>
      </w:r>
    </w:p>
    <w:p w:rsidR="00A77AC4" w:rsidRPr="00D47463" w:rsidRDefault="00A77AC4" w:rsidP="009F6BF7">
      <w:pPr>
        <w:rPr>
          <w:rFonts w:ascii="Arial LatArm" w:hAnsi="Arial LatArm"/>
          <w:lang w:val="hy-AM"/>
        </w:rPr>
      </w:pPr>
      <w:r w:rsidRPr="00D47463">
        <w:rPr>
          <w:rFonts w:ascii="Arial LatArm" w:hAnsi="Arial LatArm"/>
          <w:lang w:val="hy-AM"/>
        </w:rPr>
        <w:tab/>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¶ñ³Ï³ÝáõÃÛáõÝÁ ë»ñïáñ»Ý Ï³åí³Í ¿ ÅáÕáíñ¹Ç ÏÛ³ÝùÇ Ñ»ï ¨, Áëï ³Û¹Ù, Ûáõñ³ù³ÝãÛáõñ ÅáÕáíñ¹Ç ·ñ³Ï³ÝáõÃÛáõÝ ³ñï³óáÉáõÙ ¿ ïíÛ³É ÅáÕáíñ¹Ç å³ïÙáõÃÛ³Ý ¨ Ñá·»µ³ÝáõÃÛ³Ý Ûáõñ³Ñ³ïáõÏ ÏáÕÙ»ñÁ:</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ÆÝãå»ë ³Ù»Ý ÙÇ Ëáßáñ ·»Õ³·»ï, ìñÃ³Ý»ë ö³÷³½Û³ÝÁ ÝáõÛÝå»ë Çñ µ³ó³éÇÏ ï³Õ³Ý¹áí ³ñï³óáÉ»É ¿ µ³ñ¹ áõ Ñ³Ï³ë³Ï³Ý Çñ³¹³ñÓáõÃÛáõÝÝ»ñ </w:t>
      </w:r>
      <w:r w:rsidRPr="001D3B86">
        <w:rPr>
          <w:rFonts w:ascii="Times LatArm" w:hAnsi="Sylfaen"/>
          <w:sz w:val="22"/>
          <w:szCs w:val="22"/>
          <w:lang w:val="hy-AM"/>
        </w:rPr>
        <w:t>և</w:t>
      </w:r>
      <w:r w:rsidRPr="001D3B86">
        <w:rPr>
          <w:rFonts w:ascii="Times LatArm" w:hAnsi="Times LatArm"/>
          <w:sz w:val="22"/>
          <w:szCs w:val="22"/>
          <w:lang w:val="hy-AM"/>
        </w:rPr>
        <w:t xml:space="preserve"> ëáõñ µ»ÏáõÙÝ»ñ:</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²ñÇëïáï»É</w:t>
      </w:r>
      <w:r w:rsidRPr="001D3B86">
        <w:rPr>
          <w:rFonts w:ascii="Times LatArm" w:hAnsi="Sylfaen"/>
          <w:sz w:val="22"/>
          <w:szCs w:val="22"/>
          <w:lang w:val="hy-AM"/>
        </w:rPr>
        <w:t>ը</w:t>
      </w:r>
      <w:r w:rsidRPr="001D3B86">
        <w:rPr>
          <w:rFonts w:ascii="Times LatArm" w:hAnsi="Times LatArm"/>
          <w:sz w:val="22"/>
          <w:szCs w:val="22"/>
          <w:lang w:val="hy-AM"/>
        </w:rPr>
        <w:t xml:space="preserve"> </w:t>
      </w:r>
      <w:r w:rsidR="00F11CFB" w:rsidRPr="001D3B86">
        <w:rPr>
          <w:rFonts w:ascii="Times LatArm" w:hAnsi="Times LatArm"/>
          <w:sz w:val="22"/>
          <w:szCs w:val="22"/>
          <w:lang w:val="hy-AM"/>
        </w:rPr>
        <w:t xml:space="preserve">Å³Ù³Ý³ÏÇÝ ·ñ»É ¿, áñ </w:t>
      </w:r>
      <w:r w:rsidRPr="001D3B86">
        <w:rPr>
          <w:rFonts w:ascii="Times LatArm" w:hAnsi="Sylfaen"/>
          <w:sz w:val="22"/>
          <w:szCs w:val="22"/>
          <w:lang w:val="hy-AM"/>
        </w:rPr>
        <w:t>որ</w:t>
      </w:r>
      <w:r w:rsidRPr="001D3B86">
        <w:rPr>
          <w:rFonts w:ascii="Times LatArm" w:hAnsi="Times LatArm"/>
          <w:sz w:val="22"/>
          <w:szCs w:val="22"/>
          <w:lang w:val="hy-AM"/>
        </w:rPr>
        <w:t xml:space="preserve"> ·»Õ³ñí»ëï³Ï³Ý ëï»ÕÍ³·áñÍáõÃÛ³Ý ³ÏáõÝùÝ Çñ³Ï³ÝáõÃÛáõÝÝ ¿,</w:t>
      </w:r>
      <w:r w:rsidR="00F11CFB" w:rsidRPr="001D3B86">
        <w:rPr>
          <w:rFonts w:ascii="Times LatArm" w:hAnsi="Times LatArm"/>
          <w:sz w:val="22"/>
          <w:szCs w:val="22"/>
          <w:lang w:val="hy-AM"/>
        </w:rPr>
        <w:t>áñÇó ÝÛáõÃ ¿ ù³ÕáõÙ ³ñí»ëï³·»ïÁ</w:t>
      </w:r>
      <w:r w:rsidRPr="001D3B86">
        <w:rPr>
          <w:rFonts w:ascii="Times LatArm" w:hAnsi="Times LatArm"/>
          <w:sz w:val="22"/>
          <w:szCs w:val="22"/>
          <w:lang w:val="hy-AM"/>
        </w:rPr>
        <w:t>:</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 ìñÃ. ö³÷³½Û³Ý</w:t>
      </w:r>
      <w:r w:rsidRPr="001D3B86">
        <w:rPr>
          <w:rFonts w:ascii="Times LatArm" w:hAnsi="Sylfaen"/>
          <w:sz w:val="22"/>
          <w:szCs w:val="22"/>
          <w:lang w:val="hy-AM"/>
        </w:rPr>
        <w:t>ը</w:t>
      </w:r>
      <w:r w:rsidRPr="001D3B86">
        <w:rPr>
          <w:rFonts w:ascii="Times LatArm" w:hAnsi="Times LatArm"/>
          <w:sz w:val="22"/>
          <w:szCs w:val="22"/>
          <w:lang w:val="hy-AM"/>
        </w:rPr>
        <w:t xml:space="preserve"> </w:t>
      </w:r>
      <w:r w:rsidR="00F11CFB" w:rsidRPr="001D3B86">
        <w:rPr>
          <w:rFonts w:ascii="Times LatArm" w:hAnsi="Times LatArm"/>
          <w:sz w:val="22"/>
          <w:szCs w:val="22"/>
          <w:lang w:val="hy-AM"/>
        </w:rPr>
        <w:t xml:space="preserve">¨ë Çñ ·áñÍ»ñáõÙ </w:t>
      </w:r>
      <w:r w:rsidRPr="001D3B86">
        <w:rPr>
          <w:rFonts w:ascii="Times LatArm" w:hAnsi="Times LatArm"/>
          <w:sz w:val="22"/>
          <w:szCs w:val="22"/>
          <w:lang w:val="hy-AM"/>
        </w:rPr>
        <w:t xml:space="preserve">Ý»ñÏ³Û³óñ»É ¿ Çñ³Ï³Ý ÏÛ³ÝùÁ` </w:t>
      </w:r>
      <w:r w:rsidRPr="001D3B86">
        <w:rPr>
          <w:rFonts w:ascii="Times LatArm" w:hAnsi="Sylfaen"/>
          <w:sz w:val="22"/>
          <w:szCs w:val="22"/>
          <w:lang w:val="hy-AM"/>
        </w:rPr>
        <w:t>պ</w:t>
      </w:r>
      <w:r w:rsidRPr="001D3B86">
        <w:rPr>
          <w:rFonts w:ascii="Times LatArm" w:hAnsi="Times LatArm"/>
          <w:sz w:val="22"/>
          <w:szCs w:val="22"/>
          <w:lang w:val="hy-AM"/>
        </w:rPr>
        <w:t>³ïÏ»ñ»É</w:t>
      </w:r>
      <w:r w:rsidRPr="001D3B86">
        <w:rPr>
          <w:rFonts w:ascii="Times LatArm" w:hAnsi="Sylfaen"/>
          <w:sz w:val="22"/>
          <w:szCs w:val="22"/>
          <w:lang w:val="hy-AM"/>
        </w:rPr>
        <w:t>ով</w:t>
      </w:r>
      <w:r w:rsidRPr="001D3B86">
        <w:rPr>
          <w:rFonts w:ascii="Times LatArm" w:hAnsi="Times LatArm"/>
          <w:sz w:val="22"/>
          <w:szCs w:val="22"/>
          <w:lang w:val="hy-AM"/>
        </w:rPr>
        <w:t xml:space="preserve"> ëáõÉÃ³Ý³Ï³Ý ÂáõñùÇ³ÛáõÙ ïÇñáÕ ¹³ï³ùÝÝ³Ï³Ý í³Ûñ»ÝÇ µ³ñù»ñÁ, ùÝÝã³Ï³Ý åñáó»ëÇ ½³½ñ»ÉÇ µÝáõÛÃÁ, </w:t>
      </w:r>
      <w:r w:rsidRPr="001D3B86">
        <w:rPr>
          <w:rFonts w:ascii="Times LatArm" w:hAnsi="Sylfaen"/>
          <w:sz w:val="22"/>
          <w:szCs w:val="22"/>
          <w:lang w:val="hy-AM"/>
        </w:rPr>
        <w:t>ընդգծել</w:t>
      </w:r>
      <w:r w:rsidRPr="001D3B86">
        <w:rPr>
          <w:rFonts w:ascii="Times LatArm" w:hAnsi="Times LatArm"/>
          <w:sz w:val="22"/>
          <w:szCs w:val="22"/>
          <w:lang w:val="hy-AM"/>
        </w:rPr>
        <w:t xml:space="preserve">, </w:t>
      </w:r>
      <w:r w:rsidRPr="001D3B86">
        <w:rPr>
          <w:rFonts w:ascii="Times LatArm" w:hAnsi="Sylfaen"/>
          <w:sz w:val="22"/>
          <w:szCs w:val="22"/>
          <w:lang w:val="hy-AM"/>
        </w:rPr>
        <w:t>որ</w:t>
      </w:r>
      <w:r w:rsidRPr="001D3B86">
        <w:rPr>
          <w:rFonts w:ascii="Times LatArm" w:hAnsi="Times LatArm"/>
          <w:sz w:val="22"/>
          <w:szCs w:val="22"/>
          <w:lang w:val="hy-AM"/>
        </w:rPr>
        <w:t xml:space="preserve"> </w:t>
      </w:r>
      <w:r w:rsidR="00DD52F0" w:rsidRPr="001D3B86">
        <w:rPr>
          <w:rFonts w:ascii="Times LatArm" w:hAnsi="Times LatArm"/>
          <w:sz w:val="22"/>
          <w:szCs w:val="22"/>
          <w:lang w:val="hy-AM"/>
        </w:rPr>
        <w:t>¦</w:t>
      </w:r>
      <w:r w:rsidRPr="001D3B86">
        <w:rPr>
          <w:rFonts w:ascii="Times LatArm" w:hAnsi="Times LatArm"/>
          <w:sz w:val="22"/>
          <w:szCs w:val="22"/>
          <w:lang w:val="hy-AM"/>
        </w:rPr>
        <w:t>²ñ¹³ñáõÃÛáõÝ</w:t>
      </w:r>
      <w:r w:rsidR="00DD52F0" w:rsidRPr="001D3B86">
        <w:rPr>
          <w:rFonts w:ascii="Times LatArm" w:hAnsi="Times LatArm"/>
          <w:sz w:val="22"/>
          <w:szCs w:val="22"/>
          <w:lang w:val="hy-AM"/>
        </w:rPr>
        <w:t>§</w:t>
      </w:r>
      <w:r w:rsidRPr="001D3B86">
        <w:rPr>
          <w:rFonts w:ascii="Times LatArm" w:hAnsi="Times LatArm"/>
          <w:sz w:val="22"/>
          <w:szCs w:val="22"/>
          <w:lang w:val="hy-AM"/>
        </w:rPr>
        <w:t xml:space="preserve"> Ïáãí³ÍÁ ·áÛáõÃÛáõÝ ãáõÝ»ñ </w:t>
      </w:r>
      <w:r w:rsidRPr="001D3B86">
        <w:rPr>
          <w:rFonts w:ascii="Times LatArm" w:hAnsi="Sylfaen"/>
          <w:sz w:val="22"/>
          <w:szCs w:val="22"/>
          <w:lang w:val="hy-AM"/>
        </w:rPr>
        <w:t>Թ</w:t>
      </w:r>
      <w:r w:rsidRPr="001D3B86">
        <w:rPr>
          <w:rFonts w:ascii="Times LatArm" w:hAnsi="Times LatArm"/>
          <w:sz w:val="22"/>
          <w:szCs w:val="22"/>
          <w:lang w:val="hy-AM"/>
        </w:rPr>
        <w:t>áõñù</w:t>
      </w:r>
      <w:r w:rsidRPr="001D3B86">
        <w:rPr>
          <w:rFonts w:ascii="Times LatArm" w:hAnsi="Sylfaen"/>
          <w:sz w:val="22"/>
          <w:szCs w:val="22"/>
          <w:lang w:val="hy-AM"/>
        </w:rPr>
        <w:t>իայում</w:t>
      </w:r>
      <w:r w:rsidRPr="001D3B86">
        <w:rPr>
          <w:rFonts w:ascii="Times LatArm" w:hAnsi="Times LatArm"/>
          <w:sz w:val="22"/>
          <w:szCs w:val="22"/>
          <w:lang w:val="hy-AM"/>
        </w:rPr>
        <w:t xml:space="preserve">,  ³ÛÝ </w:t>
      </w:r>
      <w:r w:rsidR="00DD52F0" w:rsidRPr="001D3B86">
        <w:rPr>
          <w:rFonts w:ascii="Times LatArm" w:hAnsi="Times LatArm"/>
          <w:sz w:val="22"/>
          <w:szCs w:val="22"/>
          <w:lang w:val="hy-AM"/>
        </w:rPr>
        <w:t>¦</w:t>
      </w:r>
      <w:r w:rsidRPr="001D3B86">
        <w:rPr>
          <w:rFonts w:ascii="Times LatArm" w:hAnsi="Times LatArm"/>
          <w:sz w:val="22"/>
          <w:szCs w:val="22"/>
          <w:lang w:val="hy-AM"/>
        </w:rPr>
        <w:t>Ï</w:t>
      </w:r>
      <w:r w:rsidR="00DD52F0" w:rsidRPr="001D3B86">
        <w:rPr>
          <w:rFonts w:ascii="Times LatArm" w:hAnsi="Times LatArm"/>
          <w:sz w:val="22"/>
          <w:szCs w:val="22"/>
          <w:lang w:val="hy-AM"/>
        </w:rPr>
        <w:t>áñëí³Í§</w:t>
      </w:r>
      <w:r w:rsidRPr="001D3B86">
        <w:rPr>
          <w:rFonts w:ascii="Times LatArm" w:hAnsi="Times LatArm"/>
          <w:sz w:val="22"/>
          <w:szCs w:val="22"/>
          <w:lang w:val="hy-AM"/>
        </w:rPr>
        <w:t xml:space="preserve"> ¿ñ:</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ö³÷³½Û³ÝÁ, </w:t>
      </w:r>
      <w:r w:rsidR="00F11CFB" w:rsidRPr="001D3B86">
        <w:rPr>
          <w:rFonts w:ascii="Times LatArm" w:hAnsi="Times LatArm"/>
          <w:sz w:val="22"/>
          <w:szCs w:val="22"/>
          <w:lang w:val="hy-AM"/>
        </w:rPr>
        <w:t>Ë³ñ³½³Ý»Éáí ûëÙ³ÝÇ½ÙÁ, ÙÇ³Å³Ù³Ý³Ï ùÝÝ³¹³ï»É ¿ ³½·³ÛÇÝ Ññ»ßÝ»ñÇÝ</w:t>
      </w:r>
      <w:r w:rsidRPr="001D3B86">
        <w:rPr>
          <w:rFonts w:ascii="Times LatArm" w:hAnsi="Times LatArm"/>
          <w:sz w:val="22"/>
          <w:szCs w:val="22"/>
          <w:lang w:val="hy-AM"/>
        </w:rPr>
        <w:t xml:space="preserve">: </w:t>
      </w:r>
      <w:r w:rsidR="00F11CFB" w:rsidRPr="001D3B86">
        <w:rPr>
          <w:rFonts w:ascii="Times LatArm" w:hAnsi="Times LatArm"/>
          <w:sz w:val="22"/>
          <w:szCs w:val="22"/>
          <w:lang w:val="hy-AM"/>
        </w:rPr>
        <w:t>Ü³ ·ñ»É ¿</w:t>
      </w:r>
      <w:r w:rsidR="00DD52F0" w:rsidRPr="001D3B86">
        <w:rPr>
          <w:rFonts w:ascii="Times LatArm" w:hAnsi="Times LatArm"/>
          <w:sz w:val="22"/>
          <w:szCs w:val="22"/>
          <w:lang w:val="hy-AM"/>
        </w:rPr>
        <w:t>. ¦</w:t>
      </w:r>
      <w:r w:rsidRPr="001D3B86">
        <w:rPr>
          <w:rFonts w:ascii="Times LatArm" w:hAnsi="Times LatArm"/>
          <w:sz w:val="22"/>
          <w:szCs w:val="22"/>
          <w:lang w:val="hy-AM"/>
        </w:rPr>
        <w:t>ì³ïÁ` í³ï ¿, Ã»Ïáõ½ Ý³ Ñ³Û ÉÇÝÇ, Ññ»ßÁ` Ññ»ß ¿, Ã»Ïáõ½ Ý³ Ù»ñ ³½·³ÏÇó »Õ³Í ÉÇÝÇ… Îéí»É ÃáõñùÇ, ùáõñ¹Ç µéÝ³Ï³É å³ßïáÝÛ³Ý»ñÇ, Ñ³Û Ù³ïÝÇãÇ ¨ Ññ»ßÇ ¹»Ù</w:t>
      </w:r>
      <w:r w:rsidR="00DD52F0" w:rsidRPr="001D3B86">
        <w:rPr>
          <w:rFonts w:ascii="Times LatArm" w:hAnsi="Times LatArm"/>
          <w:sz w:val="22"/>
          <w:szCs w:val="22"/>
          <w:lang w:val="hy-AM"/>
        </w:rPr>
        <w:t>§</w:t>
      </w:r>
      <w:r w:rsidR="000D6F3C" w:rsidRPr="001D3B86">
        <w:rPr>
          <w:rFonts w:ascii="Times LatArm" w:hAnsi="Times LatArm"/>
          <w:sz w:val="22"/>
          <w:szCs w:val="22"/>
          <w:vertAlign w:val="superscript"/>
          <w:lang w:val="hy-AM"/>
        </w:rPr>
        <w:t>1</w:t>
      </w:r>
      <w:r w:rsidRPr="001D3B86">
        <w:rPr>
          <w:rFonts w:ascii="Times LatArm" w:hAnsi="Times LatArm"/>
          <w:sz w:val="22"/>
          <w:szCs w:val="22"/>
          <w:lang w:val="hy-AM"/>
        </w:rPr>
        <w:t>: ê³ ¿É »Õ»É ¿ Ýñ³ Ýß³Ý³µ³ÝÁ:</w:t>
      </w:r>
    </w:p>
    <w:p w:rsidR="00F11CFB" w:rsidRPr="001D3B86" w:rsidRDefault="00F11CFB"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Ì³Ýñ ¿ñ ÂáõñùÇ³ÛÇ ÉÍÇ ï³Ï ï³é³åáÕ ³ñ¨Ùï³Ñ³Û»ñÇ íÇ×³ÏÁ:</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¶ÛáõÕ»ñÁ ÑÇÙÝ³Ï³ÝáõÙ å³ïÏ³ÝáõÙ ¿ÇÝ </w:t>
      </w:r>
      <w:r w:rsidRPr="001D3B86">
        <w:rPr>
          <w:rFonts w:ascii="Times LatArm" w:hAnsi="Sylfaen"/>
          <w:sz w:val="22"/>
          <w:szCs w:val="22"/>
          <w:lang w:val="hy-AM"/>
        </w:rPr>
        <w:t>բեկերին</w:t>
      </w:r>
      <w:r w:rsidRPr="001D3B86">
        <w:rPr>
          <w:rFonts w:ascii="Times LatArm" w:hAnsi="Times LatArm"/>
          <w:sz w:val="22"/>
          <w:szCs w:val="22"/>
          <w:lang w:val="hy-AM"/>
        </w:rPr>
        <w:t xml:space="preserve"> ¨ Ï³½ÙáõÙ ¿ÇÝ </w:t>
      </w:r>
      <w:r w:rsidRPr="001D3B86">
        <w:rPr>
          <w:rFonts w:ascii="Times LatArm" w:hAnsi="Sylfaen"/>
          <w:sz w:val="22"/>
          <w:szCs w:val="22"/>
          <w:lang w:val="hy-AM"/>
        </w:rPr>
        <w:t>նրանց</w:t>
      </w:r>
      <w:r w:rsidRPr="001D3B86">
        <w:rPr>
          <w:rFonts w:ascii="Times LatArm" w:hAnsi="Times LatArm"/>
          <w:sz w:val="22"/>
          <w:szCs w:val="22"/>
          <w:lang w:val="hy-AM"/>
        </w:rPr>
        <w:t xml:space="preserve"> ë»÷³Ï³ÝáõÃÛáõÝÁ: ¶ÛáõÕ³óÇÝ»ñÁ </w:t>
      </w:r>
      <w:r w:rsidRPr="001D3B86">
        <w:rPr>
          <w:rFonts w:ascii="Times LatArm" w:hAnsi="Sylfaen"/>
          <w:sz w:val="22"/>
          <w:szCs w:val="22"/>
          <w:lang w:val="hy-AM"/>
        </w:rPr>
        <w:t>հլու</w:t>
      </w:r>
      <w:r w:rsidRPr="001D3B86">
        <w:rPr>
          <w:rFonts w:ascii="Times LatArm" w:hAnsi="Times LatArm"/>
          <w:sz w:val="22"/>
          <w:szCs w:val="22"/>
          <w:lang w:val="hy-AM"/>
        </w:rPr>
        <w:t>-</w:t>
      </w:r>
      <w:r w:rsidRPr="001D3B86">
        <w:rPr>
          <w:rFonts w:ascii="Times LatArm" w:hAnsi="Sylfaen"/>
          <w:sz w:val="22"/>
          <w:szCs w:val="22"/>
          <w:lang w:val="hy-AM"/>
        </w:rPr>
        <w:t>հնազանդ</w:t>
      </w:r>
      <w:r w:rsidRPr="001D3B86">
        <w:rPr>
          <w:rFonts w:ascii="Times LatArm" w:hAnsi="Times LatArm"/>
          <w:sz w:val="22"/>
          <w:szCs w:val="22"/>
          <w:lang w:val="hy-AM"/>
        </w:rPr>
        <w:t xml:space="preserve"> Ï³ï³ñáõÙ ¿ÇÝ µ»</w:t>
      </w:r>
      <w:r w:rsidRPr="001D3B86">
        <w:rPr>
          <w:rFonts w:ascii="Times LatArm" w:hAnsi="Sylfaen"/>
          <w:sz w:val="22"/>
          <w:szCs w:val="22"/>
          <w:lang w:val="hy-AM"/>
        </w:rPr>
        <w:t>կ</w:t>
      </w:r>
      <w:r w:rsidRPr="001D3B86">
        <w:rPr>
          <w:rFonts w:ascii="Times LatArm" w:hAnsi="Times LatArm"/>
          <w:sz w:val="22"/>
          <w:szCs w:val="22"/>
          <w:lang w:val="hy-AM"/>
        </w:rPr>
        <w:t>Ç ¨ Ýñ³ Í³é³` ·ÛáõÕ³å»ïÇ ùÙ³Ñ³×áõÛùÝ»ñÁ:</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¶ÛáõÕ³å»ïÇ ¨ Ñ³ñáõëïÝ»ñÇ í×ÇéÁ í³í»ñ³óÝáõÙ Ï³Ù ÷á÷áËáõÙ ¿ñ µ»</w:t>
      </w:r>
      <w:r w:rsidRPr="001D3B86">
        <w:rPr>
          <w:rFonts w:ascii="Times LatArm" w:hAnsi="Sylfaen"/>
          <w:sz w:val="22"/>
          <w:szCs w:val="22"/>
          <w:lang w:val="hy-AM"/>
        </w:rPr>
        <w:t>կ</w:t>
      </w:r>
      <w:r w:rsidRPr="001D3B86">
        <w:rPr>
          <w:rFonts w:ascii="Times LatArm" w:hAnsi="Times LatArm"/>
          <w:sz w:val="22"/>
          <w:szCs w:val="22"/>
          <w:lang w:val="hy-AM"/>
        </w:rPr>
        <w:t>Á, áñ</w:t>
      </w:r>
      <w:r w:rsidRPr="001D3B86">
        <w:rPr>
          <w:rFonts w:ascii="Times LatArm" w:hAnsi="Sylfaen"/>
          <w:sz w:val="22"/>
          <w:szCs w:val="22"/>
          <w:lang w:val="hy-AM"/>
        </w:rPr>
        <w:t>ը</w:t>
      </w:r>
      <w:r w:rsidRPr="001D3B86">
        <w:rPr>
          <w:rFonts w:ascii="Times LatArm" w:hAnsi="Times LatArm"/>
          <w:sz w:val="22"/>
          <w:szCs w:val="22"/>
          <w:lang w:val="hy-AM"/>
        </w:rPr>
        <w:t xml:space="preserve">, </w:t>
      </w:r>
      <w:r w:rsidRPr="001D3B86">
        <w:rPr>
          <w:rFonts w:ascii="Times LatArm" w:hAnsi="Sylfaen"/>
          <w:sz w:val="22"/>
          <w:szCs w:val="22"/>
          <w:lang w:val="hy-AM"/>
        </w:rPr>
        <w:t>կաշառելով</w:t>
      </w:r>
      <w:r w:rsidRPr="001D3B86">
        <w:rPr>
          <w:rFonts w:ascii="Times LatArm" w:hAnsi="Times LatArm"/>
          <w:sz w:val="22"/>
          <w:szCs w:val="22"/>
          <w:lang w:val="hy-AM"/>
        </w:rPr>
        <w:t xml:space="preserve"> </w:t>
      </w:r>
      <w:r w:rsidRPr="001D3B86">
        <w:rPr>
          <w:rFonts w:ascii="Times LatArm" w:hAnsi="Sylfaen"/>
          <w:sz w:val="22"/>
          <w:szCs w:val="22"/>
          <w:lang w:val="hy-AM"/>
        </w:rPr>
        <w:t>իշխանավորներին</w:t>
      </w:r>
      <w:r w:rsidRPr="001D3B86">
        <w:rPr>
          <w:rFonts w:ascii="Times LatArm" w:hAnsi="Times LatArm"/>
          <w:sz w:val="22"/>
          <w:szCs w:val="22"/>
          <w:lang w:val="hy-AM"/>
        </w:rPr>
        <w:t xml:space="preserve">, Çñ³íáõÝù áõÝ»ñ å³ïÅ»Éáõ </w:t>
      </w:r>
      <w:r w:rsidRPr="001D3B86">
        <w:rPr>
          <w:rFonts w:ascii="Times LatArm" w:hAnsi="Sylfaen"/>
          <w:sz w:val="22"/>
          <w:szCs w:val="22"/>
          <w:lang w:val="hy-AM"/>
        </w:rPr>
        <w:t>բ</w:t>
      </w:r>
      <w:r w:rsidRPr="001D3B86">
        <w:rPr>
          <w:rFonts w:ascii="Times LatArm" w:hAnsi="Times LatArm"/>
          <w:sz w:val="22"/>
          <w:szCs w:val="22"/>
          <w:lang w:val="hy-AM"/>
        </w:rPr>
        <w:t>Ý³ÏÇãÝ»ñ</w:t>
      </w:r>
      <w:r w:rsidRPr="001D3B86">
        <w:rPr>
          <w:rFonts w:ascii="Times LatArm" w:hAnsi="Sylfaen"/>
          <w:sz w:val="22"/>
          <w:szCs w:val="22"/>
          <w:lang w:val="hy-AM"/>
        </w:rPr>
        <w:t>ին</w:t>
      </w:r>
      <w:r w:rsidRPr="001D3B86">
        <w:rPr>
          <w:rFonts w:ascii="Times LatArm" w:hAnsi="Times LatArm"/>
          <w:sz w:val="22"/>
          <w:szCs w:val="22"/>
          <w:lang w:val="hy-AM"/>
        </w:rPr>
        <w:t xml:space="preserve">, </w:t>
      </w:r>
      <w:r w:rsidRPr="001D3B86">
        <w:rPr>
          <w:rFonts w:ascii="Times LatArm" w:hAnsi="Sylfaen"/>
          <w:sz w:val="22"/>
          <w:szCs w:val="22"/>
          <w:lang w:val="hy-AM"/>
        </w:rPr>
        <w:t>որոնք</w:t>
      </w:r>
      <w:r w:rsidRPr="001D3B86">
        <w:rPr>
          <w:rFonts w:ascii="Times LatArm" w:hAnsi="Times LatArm"/>
          <w:sz w:val="22"/>
          <w:szCs w:val="22"/>
          <w:lang w:val="hy-AM"/>
        </w:rPr>
        <w:t xml:space="preserve"> ëïÇåí³Í ¿ÇÝ ½ñÏ³ÝùÝ»ñÇ</w:t>
      </w:r>
      <w:r w:rsidRPr="001D3B86">
        <w:rPr>
          <w:rFonts w:ascii="Times LatArm" w:hAnsi="Sylfaen"/>
          <w:sz w:val="22"/>
          <w:szCs w:val="22"/>
          <w:lang w:val="hy-AM"/>
        </w:rPr>
        <w:t>ն</w:t>
      </w:r>
      <w:r w:rsidRPr="001D3B86">
        <w:rPr>
          <w:rFonts w:ascii="Times LatArm" w:hAnsi="Times LatArm"/>
          <w:sz w:val="22"/>
          <w:szCs w:val="22"/>
          <w:lang w:val="hy-AM"/>
        </w:rPr>
        <w:t xml:space="preserve"> ¹ÇÙ³Ý³É: àÕç ë»÷³Ï³ÝáõÃÛáõÝÁ å³ßïáÝ³å»ë å³ïÏ³ÝáõÙ ¿ñ µ»</w:t>
      </w:r>
      <w:r w:rsidRPr="001D3B86">
        <w:rPr>
          <w:rFonts w:ascii="Times LatArm" w:hAnsi="Sylfaen"/>
          <w:sz w:val="22"/>
          <w:szCs w:val="22"/>
          <w:lang w:val="hy-AM"/>
        </w:rPr>
        <w:t>կ</w:t>
      </w:r>
      <w:r w:rsidRPr="001D3B86">
        <w:rPr>
          <w:rFonts w:ascii="Times LatArm" w:hAnsi="Times LatArm"/>
          <w:sz w:val="22"/>
          <w:szCs w:val="22"/>
          <w:lang w:val="hy-AM"/>
        </w:rPr>
        <w:t xml:space="preserve">ÇÝ, </w:t>
      </w:r>
      <w:r w:rsidRPr="001D3B86">
        <w:rPr>
          <w:rFonts w:ascii="Times LatArm" w:hAnsi="Sylfaen"/>
          <w:sz w:val="22"/>
          <w:szCs w:val="22"/>
          <w:lang w:val="hy-AM"/>
        </w:rPr>
        <w:t>որն</w:t>
      </w:r>
      <w:r w:rsidRPr="001D3B86">
        <w:rPr>
          <w:rFonts w:ascii="Times LatArm" w:hAnsi="Times LatArm"/>
          <w:sz w:val="22"/>
          <w:szCs w:val="22"/>
          <w:lang w:val="hy-AM"/>
        </w:rPr>
        <w:t xml:space="preserve"> </w:t>
      </w:r>
      <w:r w:rsidRPr="001D3B86">
        <w:rPr>
          <w:rFonts w:ascii="Times LatArm" w:hAnsi="Sylfaen"/>
          <w:sz w:val="22"/>
          <w:szCs w:val="22"/>
          <w:lang w:val="hy-AM"/>
        </w:rPr>
        <w:t>ա</w:t>
      </w:r>
      <w:r w:rsidRPr="001D3B86">
        <w:rPr>
          <w:rFonts w:ascii="Times LatArm" w:hAnsi="Times LatArm"/>
          <w:sz w:val="22"/>
          <w:szCs w:val="22"/>
          <w:lang w:val="hy-AM"/>
        </w:rPr>
        <w:t>Ù»Ý ñáå» Ï³ñáÕ ¿ñ Ýñ³Ýó ¹áõñë íéÝ¹»É Çñ ÑáÕ»ñÇó ¨ ÃáÕÝ»É Ù»ñÏ áõ ù³Õó³Í…</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Æñ Ñá¹í³ÍÝ»ñÇó Ù»ÏáõÙ ìñÃ. ö³÷³½</w:t>
      </w:r>
      <w:r w:rsidR="00DD52F0" w:rsidRPr="001D3B86">
        <w:rPr>
          <w:rFonts w:ascii="Times LatArm" w:hAnsi="Times LatArm"/>
          <w:sz w:val="22"/>
          <w:szCs w:val="22"/>
          <w:lang w:val="hy-AM"/>
        </w:rPr>
        <w:t>Û³ÝÝ ³Ûëå»ë ¿ ·ñ»É ¹³ïÇ Ù³ëÇÝ. ¦</w:t>
      </w:r>
      <w:r w:rsidRPr="001D3B86">
        <w:rPr>
          <w:rFonts w:ascii="Times LatArm" w:hAnsi="Times LatArm"/>
          <w:sz w:val="22"/>
          <w:szCs w:val="22"/>
          <w:lang w:val="hy-AM"/>
        </w:rPr>
        <w:t>ØÇ áñ¨¿ ¹³ï, »Ã» ã¿ í×éáõÙ ·ÛáõÕ³å»ïÇ Ý³Ë³·³ÑáõÃÛ³Ùµ Ï³½Ùí³Í Ñ³Ù÷³Ý»ñÇ ÅáÕáíÁ, ¹ÇÙáõÙ »Ý µ»·ÇÝ, Ñ»ïá ³é³çÝáñ¹ÇÝ ¨ í»ñç³å»ë ï»Õ³Ï³Ý Ï³é³í³ñáõÃÛ³ÝÁ: ²Û¹ í»ñçÇÝ ¹ÇÙáõÙÁ ³ÛÅÙ ³í»ÉÇ Ñ³×³Ë ¿: ²ÛÅÙ ·ÛáõÕ³óÇÝ Ï³ñÍ»Éáí, Ã» ·ÛáõÕ³Ï³Ý í³ñãáõÃÛáõÝÁ Ï³Ù Ñ³Û ¹³ï³ëï³Ý³Ï³Ý ÅáÕáíÁ ëË³É »Ý í×éáõÙ, ¹»·»ñáõÙ ¿ ù³Õ³ù³Ï³Ý ¹³ï³ëï³ÝÝ»ñÁ… ¨ í³Û ³ÛÝ ·ÛáõÕ³óáõÝ, áñÁ ÙÇ ³Ý·³Ù áï ÏÏáË» ³Û¹ ï»Õ»ñÁ… Ññ³ßùÇ ÝÙ³Ý »ñ¨áõÛÃ »Ý Ñ³Ù³ñáõÙ ³ÛÝ, »Ã» ÙÇ ·ÛáõÕ³óÇ ³ÝíÝ³ë ¹áõñë åñÍÝÇ ³Û¹ ¹³ï³ñ³ÝÇó</w:t>
      </w:r>
      <w:r w:rsidR="00DD52F0" w:rsidRPr="001D3B86">
        <w:rPr>
          <w:rFonts w:ascii="Times LatArm" w:hAnsi="Times LatArm"/>
          <w:sz w:val="22"/>
          <w:szCs w:val="22"/>
          <w:lang w:val="hy-AM"/>
        </w:rPr>
        <w:t>§</w:t>
      </w:r>
      <w:r w:rsidR="000D6F3C" w:rsidRPr="001D3B86">
        <w:rPr>
          <w:rFonts w:ascii="Times LatArm" w:hAnsi="Times LatArm"/>
          <w:sz w:val="22"/>
          <w:szCs w:val="22"/>
          <w:vertAlign w:val="superscript"/>
          <w:lang w:val="hy-AM"/>
        </w:rPr>
        <w:t>2</w:t>
      </w:r>
      <w:r w:rsidRPr="001D3B86">
        <w:rPr>
          <w:rFonts w:ascii="Times LatArm" w:hAnsi="Times LatArm"/>
          <w:sz w:val="22"/>
          <w:szCs w:val="22"/>
          <w:lang w:val="hy-AM"/>
        </w:rPr>
        <w:t>:</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Âáõñù³Ñ³Û³ëï³ÝÇ Ûáõñ³ù³ÝãÛáõñ ·ÛáõÕ ³½³ï ã¿ñ Ã³ßÇñÇ, ³ß³ñÇ, Õ³ÙçáõñÇ, ÇÝÃÇ½³µÇ, åë³ÏÇ ¨ ³ÛÝ µáÉáñ ïáõñù»ñÇó, áñáÝù ÁÝ¹Ñ³Ýáõñ ³ÝáõÝáí ÏáãíáõÙ »Ý µ³Ññ³: Ê»Õ× ·ÛáõÕ³óÇÝ ³ÙµáÕç ï³ñÇÝ ùñïÝ³ç³Ý  ³ßË³ï³Ýùáí ¹Ç½áõÙ ¿ñ Çñ µ»ñùÁ, µ³Ûó Ýñ³ÝÇó ·³ÝÓíáÕ Ñ³ñÏ»ñÇ å³ï×³éáí ·ÛáõÕ³óáõÝ ³Ý·³Ù ÓÙ»éí³ å³ß³ñ ã¿ñ ÙÝáõÙ: </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Ð³ñÏ³Ñ³ÝÝ»ñÁ ·ÛáõÕ³óÇÝ»ñÇó Ñ³ñÏ ¿ÇÝ ·³ÝÓáõÙ ³Ù»Ý³ëïáñ ÙÇçáóÝ»ñáí. </w:t>
      </w:r>
      <w:r w:rsidR="00DD52F0" w:rsidRPr="001D3B86">
        <w:rPr>
          <w:rFonts w:ascii="Times LatArm" w:hAnsi="Times LatArm"/>
          <w:sz w:val="22"/>
          <w:szCs w:val="22"/>
          <w:lang w:val="hy-AM"/>
        </w:rPr>
        <w:t>¦Ð³ñÏ³Ñ³ÝÁ ¦½³÷ÃÇ»§</w:t>
      </w:r>
      <w:r w:rsidRPr="001D3B86">
        <w:rPr>
          <w:rFonts w:ascii="Times LatArm" w:hAnsi="Times LatArm"/>
          <w:sz w:val="22"/>
          <w:szCs w:val="22"/>
          <w:lang w:val="hy-AM"/>
        </w:rPr>
        <w:t xml:space="preserve">-Ý»ñáí ·ÛáõÕÝ ¿ñ ÙïÝáõÙ, áõïáõÙ ¿ñ, ËÙáõÙ, Ã³÷áõÙ, ÏáïñáõÙ, Ñ»ïá Ñ³í³ùáõÙ ¿ñ Ñ³ñÏÁ, Ã»Ïáõ½ ³Û¹ ï³ñÇÝ ·ÛáõÕ³óÇÝ ¨ áã ÙÇ ÇëÏ ï³í³ñ áõÝ»ó³Í Ï³Ù óáñ»Ý ù³Õ³Í ÉÇÝ»ñ: ì»ñçÇÝ áõÝ»ó³ÍÝ»ñÝ ³éÝáõÙ ¿ñ. »Ã» Ñ³Ï³é³ÏáõÙ ¿ÇÝ, Í»Í»É ¿ñ ï³ÉÇë ÅáÕáíáõÙ, </w:t>
      </w:r>
      <w:r w:rsidRPr="001D3B86">
        <w:rPr>
          <w:rFonts w:ascii="Times LatArm" w:hAnsi="Times LatArm"/>
          <w:sz w:val="22"/>
          <w:szCs w:val="22"/>
          <w:lang w:val="hy-AM"/>
        </w:rPr>
        <w:lastRenderedPageBreak/>
        <w:t>ù³Õ³ù ï³ÝáõÙ, µ³ÝïÇ Ù»ç ûñ»ñáí ÷ï»óÝáõÙ, ¨ Ï³Ù ï³ÝáõÙ Ó·áõÙ ¿ñ í³ßË³éáõÝ»ñÇ ×³ÝÏÁ, áõñ Ë»Õ× ·ÛáõÕ³óÇÝ ·ñ³í ¿ñ ¹ÝáõÙ ÑáÕ»ñÁ ¨, ·áÑ³óÝ»Éáí Ñ³ñÏ³Ñ³ÝÇÝ, ïñïáõÙ, ïËáõñ í»ñ³¹³éÝáõÙ ¿ñ ·ÛáõÕ</w:t>
      </w:r>
      <w:r w:rsidR="000D6F3C" w:rsidRPr="001D3B86">
        <w:rPr>
          <w:rFonts w:ascii="Times LatArm" w:hAnsi="Times LatArm"/>
          <w:sz w:val="22"/>
          <w:szCs w:val="22"/>
          <w:lang w:val="hy-AM"/>
        </w:rPr>
        <w:t>§</w:t>
      </w:r>
      <w:r w:rsidR="000D6F3C" w:rsidRPr="001D3B86">
        <w:rPr>
          <w:rFonts w:ascii="Times LatArm" w:hAnsi="Times LatArm"/>
          <w:sz w:val="22"/>
          <w:szCs w:val="22"/>
          <w:vertAlign w:val="superscript"/>
          <w:lang w:val="hy-AM"/>
        </w:rPr>
        <w:t>3</w:t>
      </w:r>
      <w:r w:rsidRPr="001D3B86">
        <w:rPr>
          <w:rFonts w:ascii="Times LatArm" w:hAnsi="Times LatArm"/>
          <w:sz w:val="22"/>
          <w:szCs w:val="22"/>
          <w:lang w:val="hy-AM"/>
        </w:rPr>
        <w:t xml:space="preserve">: </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ö³÷³½Û³Ý</w:t>
      </w:r>
      <w:r w:rsidRPr="001D3B86">
        <w:rPr>
          <w:rFonts w:ascii="Times LatArm" w:hAnsi="Sylfaen"/>
          <w:sz w:val="22"/>
          <w:szCs w:val="22"/>
          <w:lang w:val="hy-AM"/>
        </w:rPr>
        <w:t>ը</w:t>
      </w:r>
      <w:r w:rsidRPr="001D3B86">
        <w:rPr>
          <w:rFonts w:ascii="Times LatArm" w:hAnsi="Times LatArm"/>
          <w:sz w:val="22"/>
          <w:szCs w:val="22"/>
          <w:lang w:val="hy-AM"/>
        </w:rPr>
        <w:t xml:space="preserve"> </w:t>
      </w:r>
      <w:r w:rsidRPr="001D3B86">
        <w:rPr>
          <w:rFonts w:ascii="Times LatArm" w:hAnsi="Sylfaen"/>
          <w:sz w:val="22"/>
          <w:szCs w:val="22"/>
          <w:lang w:val="hy-AM"/>
        </w:rPr>
        <w:t>նկարագրել</w:t>
      </w:r>
      <w:r w:rsidRPr="001D3B86">
        <w:rPr>
          <w:rFonts w:ascii="Times LatArm" w:hAnsi="Times LatArm"/>
          <w:sz w:val="22"/>
          <w:szCs w:val="22"/>
          <w:lang w:val="hy-AM"/>
        </w:rPr>
        <w:t xml:space="preserve"> </w:t>
      </w:r>
      <w:r w:rsidRPr="001D3B86">
        <w:rPr>
          <w:rFonts w:ascii="Times LatArm" w:hAnsi="Sylfaen"/>
          <w:sz w:val="22"/>
          <w:szCs w:val="22"/>
          <w:lang w:val="hy-AM"/>
        </w:rPr>
        <w:t>է</w:t>
      </w:r>
      <w:r w:rsidRPr="001D3B86">
        <w:rPr>
          <w:rFonts w:ascii="Times LatArm" w:hAnsi="Times LatArm"/>
          <w:sz w:val="22"/>
          <w:szCs w:val="22"/>
          <w:lang w:val="hy-AM"/>
        </w:rPr>
        <w:t xml:space="preserve"> ³Ù»Ý ÏáÕÙÇó ×ÝßíáÕ, Ñ³É³ÍíáÕ, ýÇ½ÇÏ³Ï³Ý áãÝã³óÙ³Ý íï³Ý·Ç ³éç¨ Ï³Ý·Ý³Í Ñ³Û ·ÛáõÕ³óáõ ëáëÏ³ÉÇ áÕµ»ñ·áõÃÛáõÝÁ: </w:t>
      </w:r>
    </w:p>
    <w:p w:rsidR="00A77AC4" w:rsidRPr="001D3B86" w:rsidRDefault="00A77AC4" w:rsidP="001D3B86">
      <w:pPr>
        <w:spacing w:line="242" w:lineRule="auto"/>
        <w:ind w:firstLine="567"/>
        <w:jc w:val="both"/>
        <w:rPr>
          <w:rFonts w:ascii="Times LatArm" w:hAnsi="Times LatArm"/>
          <w:sz w:val="22"/>
          <w:szCs w:val="22"/>
          <w:vertAlign w:val="superscript"/>
          <w:lang w:val="hy-AM"/>
        </w:rPr>
      </w:pPr>
      <w:r w:rsidRPr="001D3B86">
        <w:rPr>
          <w:rFonts w:ascii="Times LatArm" w:hAnsi="Times LatArm"/>
          <w:sz w:val="22"/>
          <w:szCs w:val="22"/>
          <w:lang w:val="hy-AM"/>
        </w:rPr>
        <w:t>²Ý³ñ¹³ñáõÃÛáõÝÝ»ñÇ í³é ÝÏ³ñ³·Çñ</w:t>
      </w:r>
      <w:r w:rsidRPr="001D3B86">
        <w:rPr>
          <w:rFonts w:ascii="Times LatArm" w:hAnsi="Sylfaen"/>
          <w:sz w:val="22"/>
          <w:szCs w:val="22"/>
          <w:lang w:val="hy-AM"/>
        </w:rPr>
        <w:t>ն</w:t>
      </w:r>
      <w:r w:rsidRPr="001D3B86">
        <w:rPr>
          <w:rFonts w:ascii="Times LatArm" w:hAnsi="Times LatArm"/>
          <w:sz w:val="22"/>
          <w:szCs w:val="22"/>
          <w:lang w:val="hy-AM"/>
        </w:rPr>
        <w:t xml:space="preserve"> </w:t>
      </w:r>
      <w:r w:rsidRPr="001D3B86">
        <w:rPr>
          <w:rFonts w:ascii="Times LatArm" w:hAnsi="Sylfaen"/>
          <w:sz w:val="22"/>
          <w:szCs w:val="22"/>
          <w:lang w:val="hy-AM"/>
        </w:rPr>
        <w:t>ենք</w:t>
      </w:r>
      <w:r w:rsidRPr="001D3B86">
        <w:rPr>
          <w:rFonts w:ascii="Times LatArm" w:hAnsi="Times LatArm"/>
          <w:sz w:val="22"/>
          <w:szCs w:val="22"/>
          <w:lang w:val="hy-AM"/>
        </w:rPr>
        <w:t xml:space="preserve"> </w:t>
      </w:r>
      <w:r w:rsidRPr="001D3B86">
        <w:rPr>
          <w:rFonts w:ascii="Times LatArm" w:hAnsi="Sylfaen"/>
          <w:sz w:val="22"/>
          <w:szCs w:val="22"/>
          <w:lang w:val="hy-AM"/>
        </w:rPr>
        <w:t>տեսնում</w:t>
      </w:r>
      <w:r w:rsidRPr="001D3B86">
        <w:rPr>
          <w:rFonts w:ascii="Times LatArm" w:hAnsi="Times LatArm"/>
          <w:sz w:val="22"/>
          <w:szCs w:val="22"/>
          <w:lang w:val="hy-AM"/>
        </w:rPr>
        <w:t xml:space="preserve"> Ñ³ÛÏ³Ï³Ý ÅáÕáíñ¹³Ï³Ý Ñ»ùÇ³ÃÝ»ñáõÙ: </w:t>
      </w:r>
      <w:r w:rsidR="00236A4F" w:rsidRPr="001D3B86">
        <w:rPr>
          <w:rFonts w:ascii="Times LatArm" w:hAnsi="Times LatArm"/>
          <w:sz w:val="22"/>
          <w:szCs w:val="22"/>
          <w:lang w:val="hy-AM"/>
        </w:rPr>
        <w:t>¦</w:t>
      </w:r>
      <w:r w:rsidRPr="001D3B86">
        <w:rPr>
          <w:rFonts w:ascii="Times LatArm" w:hAnsi="Sylfaen"/>
          <w:sz w:val="22"/>
          <w:szCs w:val="22"/>
          <w:lang w:val="hy-AM"/>
        </w:rPr>
        <w:t>Արդար</w:t>
      </w:r>
      <w:r w:rsidRPr="001D3B86">
        <w:rPr>
          <w:rFonts w:ascii="Times LatArm" w:hAnsi="Times LatArm"/>
          <w:sz w:val="22"/>
          <w:szCs w:val="22"/>
          <w:lang w:val="hy-AM"/>
        </w:rPr>
        <w:t xml:space="preserve"> </w:t>
      </w:r>
      <w:r w:rsidRPr="001D3B86">
        <w:rPr>
          <w:rFonts w:ascii="Times LatArm" w:hAnsi="Sylfaen"/>
          <w:sz w:val="22"/>
          <w:szCs w:val="22"/>
          <w:lang w:val="hy-AM"/>
        </w:rPr>
        <w:t>դատավոր</w:t>
      </w:r>
      <w:r w:rsidR="00236A4F" w:rsidRPr="001D3B86">
        <w:rPr>
          <w:rFonts w:ascii="Times LatArm" w:hAnsi="Times LatArm"/>
          <w:sz w:val="22"/>
          <w:szCs w:val="22"/>
          <w:lang w:val="hy-AM"/>
        </w:rPr>
        <w:t>§</w:t>
      </w:r>
      <w:r w:rsidRPr="001D3B86">
        <w:rPr>
          <w:rFonts w:ascii="Times LatArm" w:hAnsi="Times LatArm"/>
          <w:sz w:val="22"/>
          <w:szCs w:val="22"/>
          <w:lang w:val="hy-AM"/>
        </w:rPr>
        <w:t xml:space="preserve"> Ñ»ùÇ³ÃáõÙ å³ïÙíáõÙ ¿, Ã» ÇÝãå»ë »ñÏáõ »ñ»Ë³ ÏéíáõÙ »Ý, Ù»ÏÁ ½³ñÏáõÙ ¿ ÙÛáõëÇ ·ÉËÇÝ áõ íÝ³ëáõÙ ³ÛÝ: ¶áñÍÁ Ñ³ëÝáõÙ ¿ ¹³ï³ñ³Ý: ¸³ï³íáñÁ Ù»Õ³¹ñáõÙ ¿ ½³ñÏáÕÇ ÍÝáÕÁ, ÇëÏ »ñµ í»ñçÇÝë ÙÇ ù³ÝÇ áëÏÇ ¿ óáõÛó ï³ÉÇë ¹³ï³íáñÇÝ áõ ³ëáõÙ. </w:t>
      </w:r>
      <w:r w:rsidR="00236A4F" w:rsidRPr="001D3B86">
        <w:rPr>
          <w:rFonts w:ascii="Times LatArm" w:hAnsi="Times LatArm"/>
          <w:sz w:val="22"/>
          <w:szCs w:val="22"/>
          <w:lang w:val="hy-AM"/>
        </w:rPr>
        <w:t>¦</w:t>
      </w:r>
      <w:r w:rsidRPr="001D3B86">
        <w:rPr>
          <w:rFonts w:ascii="Times LatArm" w:hAnsi="Times LatArm"/>
          <w:sz w:val="22"/>
          <w:szCs w:val="22"/>
          <w:lang w:val="hy-AM"/>
        </w:rPr>
        <w:t>¾ë áëÏÇÝ íÏ³, ¹³ï³íáñ, áõñ Û³ÝÏ³ç ù³ß»ñ ÇÙ, ¿É ÑÙ³É µ³Ý ã¿Ý»</w:t>
      </w:r>
      <w:r w:rsidR="00236A4F" w:rsidRPr="001D3B86">
        <w:rPr>
          <w:rFonts w:ascii="Times LatArm" w:hAnsi="Times LatArm"/>
          <w:sz w:val="22"/>
          <w:szCs w:val="22"/>
          <w:lang w:val="hy-AM"/>
        </w:rPr>
        <w:t>§</w:t>
      </w:r>
      <w:r w:rsidR="000D6F3C" w:rsidRPr="001D3B86">
        <w:rPr>
          <w:rFonts w:ascii="Times LatArm" w:hAnsi="Times LatArm"/>
          <w:sz w:val="22"/>
          <w:szCs w:val="22"/>
          <w:vertAlign w:val="superscript"/>
          <w:lang w:val="hy-AM"/>
        </w:rPr>
        <w:t>4</w:t>
      </w:r>
      <w:r w:rsidRPr="001D3B86">
        <w:rPr>
          <w:rFonts w:ascii="Times LatArm" w:hAnsi="Times LatArm"/>
          <w:sz w:val="22"/>
          <w:szCs w:val="22"/>
          <w:lang w:val="hy-AM"/>
        </w:rPr>
        <w:t xml:space="preserve">,  ¹³ï³íáñÝ ³ëáõÙ ¿. </w:t>
      </w:r>
      <w:r w:rsidR="00236A4F" w:rsidRPr="001D3B86">
        <w:rPr>
          <w:rFonts w:ascii="Times LatArm" w:hAnsi="Times LatArm"/>
          <w:sz w:val="22"/>
          <w:szCs w:val="22"/>
          <w:lang w:val="hy-AM"/>
        </w:rPr>
        <w:t>¦</w:t>
      </w:r>
      <w:r w:rsidRPr="001D3B86">
        <w:rPr>
          <w:rFonts w:ascii="Times LatArm" w:hAnsi="Times LatArm"/>
          <w:sz w:val="22"/>
          <w:szCs w:val="22"/>
          <w:lang w:val="hy-AM"/>
        </w:rPr>
        <w:t>²Õ»Ï, Ïáïñ»ñ ¿, Ïáïñ»ñ ¿, íÝ³ë ß³ï Ù»Í ã¿, Ë³Û ÑÙ³É ¿ñ»ù, ûñ ßáõï ³Õ»ÏÝ³, áõ Ù»Ï É» ãÁÝÏÝ³ë ¹³ï³ñ³Ý</w:t>
      </w:r>
      <w:r w:rsidR="00236A4F" w:rsidRPr="001D3B86">
        <w:rPr>
          <w:rFonts w:ascii="Times LatArm" w:hAnsi="Times LatArm"/>
          <w:sz w:val="22"/>
          <w:szCs w:val="22"/>
          <w:lang w:val="hy-AM"/>
        </w:rPr>
        <w:t>§</w:t>
      </w:r>
      <w:r w:rsidR="000D6F3C" w:rsidRPr="001D3B86">
        <w:rPr>
          <w:rFonts w:ascii="Times LatArm" w:hAnsi="Times LatArm"/>
          <w:sz w:val="22"/>
          <w:szCs w:val="22"/>
          <w:vertAlign w:val="superscript"/>
          <w:lang w:val="hy-AM"/>
        </w:rPr>
        <w:t>5</w:t>
      </w:r>
      <w:r w:rsidRPr="001D3B86">
        <w:rPr>
          <w:rFonts w:ascii="Times LatArm" w:hAnsi="Times LatArm"/>
          <w:sz w:val="22"/>
          <w:szCs w:val="22"/>
          <w:lang w:val="hy-AM"/>
        </w:rPr>
        <w:t>:</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Sylfaen"/>
          <w:sz w:val="22"/>
          <w:szCs w:val="22"/>
          <w:lang w:val="hy-AM"/>
        </w:rPr>
        <w:t>Ժողովրդական</w:t>
      </w:r>
      <w:r w:rsidRPr="001D3B86">
        <w:rPr>
          <w:rFonts w:ascii="Times LatArm" w:hAnsi="Times LatArm"/>
          <w:sz w:val="22"/>
          <w:szCs w:val="22"/>
          <w:lang w:val="hy-AM"/>
        </w:rPr>
        <w:t xml:space="preserve"> </w:t>
      </w:r>
      <w:r w:rsidRPr="001D3B86">
        <w:rPr>
          <w:rFonts w:ascii="Times LatArm" w:hAnsi="Sylfaen"/>
          <w:sz w:val="22"/>
          <w:szCs w:val="22"/>
          <w:lang w:val="hy-AM"/>
        </w:rPr>
        <w:t>հեքիաթի</w:t>
      </w:r>
      <w:r w:rsidRPr="001D3B86">
        <w:rPr>
          <w:rFonts w:ascii="Times LatArm" w:hAnsi="Times LatArm"/>
          <w:sz w:val="22"/>
          <w:szCs w:val="22"/>
          <w:lang w:val="hy-AM"/>
        </w:rPr>
        <w:t xml:space="preserve"> </w:t>
      </w:r>
      <w:r w:rsidRPr="001D3B86">
        <w:rPr>
          <w:rFonts w:ascii="Times LatArm" w:hAnsi="Sylfaen"/>
          <w:sz w:val="22"/>
          <w:szCs w:val="22"/>
          <w:lang w:val="hy-AM"/>
        </w:rPr>
        <w:t>օրինակով</w:t>
      </w:r>
      <w:r w:rsidRPr="001D3B86">
        <w:rPr>
          <w:rFonts w:ascii="Times LatArm" w:hAnsi="Times LatArm"/>
          <w:sz w:val="22"/>
          <w:szCs w:val="22"/>
          <w:lang w:val="hy-AM"/>
        </w:rPr>
        <w:t xml:space="preserve"> </w:t>
      </w:r>
      <w:r w:rsidRPr="001D3B86">
        <w:rPr>
          <w:rFonts w:ascii="Times LatArm" w:hAnsi="Sylfaen"/>
          <w:sz w:val="22"/>
          <w:szCs w:val="22"/>
          <w:lang w:val="hy-AM"/>
        </w:rPr>
        <w:t>Վրթ</w:t>
      </w:r>
      <w:r w:rsidRPr="001D3B86">
        <w:rPr>
          <w:rFonts w:ascii="Times LatArm" w:hAnsi="Times LatArm"/>
          <w:sz w:val="22"/>
          <w:szCs w:val="22"/>
          <w:lang w:val="hy-AM"/>
        </w:rPr>
        <w:t xml:space="preserve">. </w:t>
      </w:r>
      <w:r w:rsidRPr="001D3B86">
        <w:rPr>
          <w:rFonts w:ascii="Times LatArm" w:hAnsi="Sylfaen"/>
          <w:sz w:val="22"/>
          <w:szCs w:val="22"/>
          <w:lang w:val="hy-AM"/>
        </w:rPr>
        <w:t>Փափազյանը</w:t>
      </w:r>
      <w:r w:rsidRPr="001D3B86">
        <w:rPr>
          <w:rFonts w:ascii="Times LatArm" w:hAnsi="Times LatArm"/>
          <w:sz w:val="22"/>
          <w:szCs w:val="22"/>
          <w:lang w:val="hy-AM"/>
        </w:rPr>
        <w:t xml:space="preserve"> </w:t>
      </w:r>
      <w:r w:rsidRPr="001D3B86">
        <w:rPr>
          <w:rFonts w:ascii="Times LatArm" w:hAnsi="Sylfaen"/>
          <w:sz w:val="22"/>
          <w:szCs w:val="22"/>
          <w:lang w:val="hy-AM"/>
        </w:rPr>
        <w:t>գրել</w:t>
      </w:r>
      <w:r w:rsidRPr="001D3B86">
        <w:rPr>
          <w:rFonts w:ascii="Times LatArm" w:hAnsi="Times LatArm"/>
          <w:sz w:val="22"/>
          <w:szCs w:val="22"/>
          <w:lang w:val="hy-AM"/>
        </w:rPr>
        <w:t xml:space="preserve"> </w:t>
      </w:r>
      <w:r w:rsidRPr="001D3B86">
        <w:rPr>
          <w:rFonts w:ascii="Times LatArm" w:hAnsi="Sylfaen"/>
          <w:sz w:val="22"/>
          <w:szCs w:val="22"/>
          <w:lang w:val="hy-AM"/>
        </w:rPr>
        <w:t>է</w:t>
      </w:r>
      <w:r w:rsidRPr="001D3B86">
        <w:rPr>
          <w:rFonts w:ascii="Times LatArm" w:hAnsi="Times LatArm"/>
          <w:sz w:val="22"/>
          <w:szCs w:val="22"/>
          <w:lang w:val="hy-AM"/>
        </w:rPr>
        <w:t xml:space="preserve"> </w:t>
      </w:r>
      <w:r w:rsidR="00236A4F" w:rsidRPr="001D3B86">
        <w:rPr>
          <w:rFonts w:ascii="Times LatArm" w:hAnsi="Times LatArm"/>
          <w:sz w:val="22"/>
          <w:szCs w:val="22"/>
          <w:lang w:val="hy-AM"/>
        </w:rPr>
        <w:t>¦</w:t>
      </w:r>
      <w:r w:rsidRPr="001D3B86">
        <w:rPr>
          <w:rFonts w:ascii="Times LatArm" w:hAnsi="Times LatArm"/>
          <w:sz w:val="22"/>
          <w:szCs w:val="22"/>
          <w:lang w:val="hy-AM"/>
        </w:rPr>
        <w:t>²ñ¹³ñ ¹³ï³ëï³Ý</w:t>
      </w:r>
      <w:r w:rsidR="000D6F3C" w:rsidRPr="001D3B86">
        <w:rPr>
          <w:rFonts w:ascii="Times LatArm" w:hAnsi="Times LatArm"/>
          <w:sz w:val="22"/>
          <w:szCs w:val="22"/>
          <w:lang w:val="hy-AM"/>
        </w:rPr>
        <w:t>§</w:t>
      </w:r>
      <w:r w:rsidRPr="001D3B86">
        <w:rPr>
          <w:rFonts w:ascii="Times LatArm" w:hAnsi="Times LatArm"/>
          <w:sz w:val="22"/>
          <w:szCs w:val="22"/>
          <w:lang w:val="hy-AM"/>
        </w:rPr>
        <w:t xml:space="preserve"> å³ïÙí³Íù</w:t>
      </w:r>
      <w:r w:rsidRPr="001D3B86">
        <w:rPr>
          <w:rFonts w:ascii="Times LatArm" w:hAnsi="Sylfaen"/>
          <w:sz w:val="22"/>
          <w:szCs w:val="22"/>
          <w:lang w:val="hy-AM"/>
        </w:rPr>
        <w:t>ը</w:t>
      </w:r>
      <w:r w:rsidRPr="001D3B86">
        <w:rPr>
          <w:rFonts w:ascii="Times LatArm" w:hAnsi="Times LatArm"/>
          <w:sz w:val="22"/>
          <w:szCs w:val="22"/>
          <w:lang w:val="hy-AM"/>
        </w:rPr>
        <w:t xml:space="preserve">, </w:t>
      </w:r>
      <w:r w:rsidRPr="001D3B86">
        <w:rPr>
          <w:rFonts w:ascii="Times LatArm" w:hAnsi="Sylfaen"/>
          <w:sz w:val="22"/>
          <w:szCs w:val="22"/>
          <w:lang w:val="hy-AM"/>
        </w:rPr>
        <w:t>որտեղ</w:t>
      </w:r>
      <w:r w:rsidRPr="001D3B86">
        <w:rPr>
          <w:rFonts w:ascii="Times LatArm" w:hAnsi="Times LatArm"/>
          <w:sz w:val="22"/>
          <w:szCs w:val="22"/>
          <w:lang w:val="hy-AM"/>
        </w:rPr>
        <w:t xml:space="preserve"> å³ïÏ»ñ»É ¿ äáÉëÇ ·ÉË³íáñ ³ïÛ³ÝÁ, áñÁ ÏáãíáõÙ ¿</w:t>
      </w:r>
      <w:r w:rsidRPr="001D3B86">
        <w:rPr>
          <w:rFonts w:ascii="Times LatArm" w:hAnsi="Sylfaen"/>
          <w:sz w:val="22"/>
          <w:szCs w:val="22"/>
          <w:lang w:val="hy-AM"/>
        </w:rPr>
        <w:t>ր</w:t>
      </w:r>
      <w:r w:rsidR="00236A4F" w:rsidRPr="001D3B86">
        <w:rPr>
          <w:rFonts w:ascii="Times LatArm" w:hAnsi="Times LatArm"/>
          <w:sz w:val="22"/>
          <w:szCs w:val="22"/>
          <w:lang w:val="hy-AM"/>
        </w:rPr>
        <w:t xml:space="preserve"> </w:t>
      </w:r>
      <w:r w:rsidR="000D6F3C" w:rsidRPr="001D3B86">
        <w:rPr>
          <w:rFonts w:ascii="Times LatArm" w:hAnsi="Times LatArm"/>
          <w:sz w:val="22"/>
          <w:szCs w:val="22"/>
          <w:lang w:val="hy-AM"/>
        </w:rPr>
        <w:t>¦</w:t>
      </w:r>
      <w:r w:rsidR="00236A4F" w:rsidRPr="001D3B86">
        <w:rPr>
          <w:rFonts w:ascii="Times LatArm" w:hAnsi="Times LatArm"/>
          <w:sz w:val="22"/>
          <w:szCs w:val="22"/>
          <w:lang w:val="hy-AM"/>
        </w:rPr>
        <w:t>³ñ¹³ñ³¹³ïáõÃÛ³Ý ³ïÛ³Ý§</w:t>
      </w:r>
      <w:r w:rsidRPr="001D3B86">
        <w:rPr>
          <w:rFonts w:ascii="Times LatArm" w:hAnsi="Times LatArm"/>
          <w:sz w:val="22"/>
          <w:szCs w:val="22"/>
          <w:lang w:val="hy-AM"/>
        </w:rPr>
        <w:t>:</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²Ûëå»ë, </w:t>
      </w:r>
      <w:r w:rsidRPr="001D3B86">
        <w:rPr>
          <w:rFonts w:ascii="Times LatArm" w:hAnsi="Sylfaen"/>
          <w:sz w:val="22"/>
          <w:szCs w:val="22"/>
          <w:lang w:val="hy-AM"/>
        </w:rPr>
        <w:t>գրողը</w:t>
      </w:r>
      <w:r w:rsidRPr="001D3B86">
        <w:rPr>
          <w:rFonts w:ascii="Times LatArm" w:hAnsi="Times LatArm"/>
          <w:sz w:val="22"/>
          <w:szCs w:val="22"/>
          <w:lang w:val="hy-AM"/>
        </w:rPr>
        <w:t xml:space="preserve"> å³ïÙáõÙ ¿, Ã» ÇÝãå»ë ÙÇ ¹³ïÇ Å³Ù³Ý³Ï ¹³ï³íáñÇ ³é³ç í»×Ç ¿ÇÝ µéÝí»É »ñÏáõ ³ÝÓÇÝù: Ü³Ë³·³ÑÁ Éáõï³Ýù ¿ñ Ã³÷áõÙ ë»Õ³ÝÇ Ùáï Ï³Ý·Ý³Í »ñÏáõ ³ÝÓ»ñÇó Ù»ÏÇ ·ÉËÇÝ: ì»ñçÇÝë »ñ¹íáõÙ ¿ñ, áñ ÇÝùÁ Ù»Õ³íáñ ã¿ ¨ óáõÛó ¿ ï³ÉÇë ×³Ï³ïÇ íñ³ µ³óí³Í É³ÛÝ í»ñùÁ: ¸»åùÁ ï»ÕÇ ¿ñ áõÝ»ó»É ³Ûëå»ë. ÙÇ Ãáõñù Ùï»É ¿ñ ÙÇ Ñ³Û  ËáÑ³ñ³ñÇ Ë³ÝáõÃ ¨ ëáõå ¿ñ áõ½áõÙ: Ð³ÛÁ ï³ÉÇë ¿ Ýñ³Ý, µ³Ûó Ùáé³ÝáõÙ ¿ Ñ³ó µñ¹»É Ù»çÁ: ÂáõñùÁ µ³ñÏ³ÝáõÙ ¨ ³Ù³ÝÁ Ï»ñ³Ïáõñáí ßåñïáõÙ ¿ Ñ³ÛÇ ·ÉËÇÝ , ¨ ³Ù³ÝÁ ÙÇ Ù»Í í»ñù ¿ µ³óáõÙ Ýñ³ ×³Ï³ïÇ íñ³: Ð³ÛÁ áëïÇÏ³Ý ¿ Ï³ÝãáõÙ áõ µéÝ»É ï³ÉÇë ÃáõñùÇÝ: àëïÇÏ³Ý³Ï³Ý í³ñãáõÃÛáõÝÁ µ³ñíáù ¿ Ñ³Ù³ñáõÙ Ñ³ÛÇÝ ¿É ÃáõñùÇ Ñ»ï µ³Ýï³ñÏ»É ÙÇÝã¨ ¹³ïÇ ûñÁ, áñÁ ï»ÕÇ ÏáõÝ»Ý³ Ù»Ï ³ÙëÇó Ñ»ïá… ²Ûë ¹³ïÝ ¿ñ, áñ Ñ»ÕÇÝ³ÏÁ </w:t>
      </w:r>
      <w:r w:rsidRPr="001D3B86">
        <w:rPr>
          <w:rFonts w:ascii="Times LatArm" w:hAnsi="Sylfaen"/>
          <w:sz w:val="22"/>
          <w:szCs w:val="22"/>
          <w:lang w:val="hy-AM"/>
        </w:rPr>
        <w:t>նկարագրել</w:t>
      </w:r>
      <w:r w:rsidRPr="001D3B86">
        <w:rPr>
          <w:rFonts w:ascii="Times LatArm" w:hAnsi="Times LatArm"/>
          <w:sz w:val="22"/>
          <w:szCs w:val="22"/>
          <w:lang w:val="hy-AM"/>
        </w:rPr>
        <w:t xml:space="preserve"> </w:t>
      </w:r>
      <w:r w:rsidRPr="001D3B86">
        <w:rPr>
          <w:rFonts w:ascii="Times LatArm" w:hAnsi="Sylfaen"/>
          <w:sz w:val="22"/>
          <w:szCs w:val="22"/>
          <w:lang w:val="hy-AM"/>
        </w:rPr>
        <w:t>է</w:t>
      </w:r>
      <w:r w:rsidRPr="001D3B86">
        <w:rPr>
          <w:rFonts w:ascii="Times LatArm" w:hAnsi="Times LatArm"/>
          <w:sz w:val="22"/>
          <w:szCs w:val="22"/>
          <w:lang w:val="hy-AM"/>
        </w:rPr>
        <w:t xml:space="preserve"> </w:t>
      </w:r>
      <w:r w:rsidRPr="001D3B86">
        <w:rPr>
          <w:rFonts w:ascii="Times LatArm" w:hAnsi="Sylfaen"/>
          <w:sz w:val="22"/>
          <w:szCs w:val="22"/>
          <w:lang w:val="hy-AM"/>
        </w:rPr>
        <w:t>հումորախառն</w:t>
      </w:r>
      <w:r w:rsidRPr="001D3B86">
        <w:rPr>
          <w:rFonts w:ascii="Times LatArm" w:hAnsi="Times LatArm"/>
          <w:sz w:val="22"/>
          <w:szCs w:val="22"/>
          <w:lang w:val="hy-AM"/>
        </w:rPr>
        <w:t xml:space="preserve"> </w:t>
      </w:r>
      <w:r w:rsidRPr="001D3B86">
        <w:rPr>
          <w:rFonts w:ascii="Times LatArm" w:hAnsi="Sylfaen"/>
          <w:sz w:val="22"/>
          <w:szCs w:val="22"/>
          <w:lang w:val="hy-AM"/>
        </w:rPr>
        <w:t>ցավով</w:t>
      </w:r>
      <w:r w:rsidRPr="001D3B86">
        <w:rPr>
          <w:rFonts w:ascii="Times LatArm" w:hAnsi="Times LatArm"/>
          <w:sz w:val="22"/>
          <w:szCs w:val="22"/>
          <w:lang w:val="hy-AM"/>
        </w:rPr>
        <w:t>:</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îÇñáÕ ³ÝÇñ³íáõÃÛáõÝÝ»ñÇ, ³Ý³ñ¹³ñáõÃÛáõÝÝ»ñÇ Ñ»ï¨³Ýùáí Ñ³ÛÁ ÙÇßï Ù»Õ³íáñ ¿ñ ÉÇÝáõÙ, ÇëÏ ï³×ÇÏÁ` ³ÝÙ»Õ: î³×ÇÏÝ»</w:t>
      </w:r>
      <w:r w:rsidRPr="001D3B86">
        <w:rPr>
          <w:rFonts w:ascii="Times LatArm" w:hAnsi="Sylfaen"/>
          <w:sz w:val="22"/>
          <w:szCs w:val="22"/>
          <w:lang w:val="hy-AM"/>
        </w:rPr>
        <w:t>րն</w:t>
      </w:r>
      <w:r w:rsidRPr="001D3B86">
        <w:rPr>
          <w:rFonts w:ascii="Times LatArm" w:hAnsi="Times LatArm"/>
          <w:sz w:val="22"/>
          <w:szCs w:val="22"/>
          <w:lang w:val="hy-AM"/>
        </w:rPr>
        <w:t xml:space="preserve"> ³Ù»Ý ç³Ýù ·áñÍ ¿ÇÝ ¹ÝáõÙ Ñ³Ýó³ÝùÁ Ñ³Û»ñÇ íñ³ µ³ñ¹»Éáõ Ñ³Ù³ñ ¨ Ýñ³Ýó ÙÇßï Ñ³çáÕíáõÙ ¿ñ Ã» ¹³ï³å³ñïáõÃÛáõÝÇó ³½³ïí»É ¨ Ã» Ñ³ÛÇÝ ÙÇßï Ñ³Ýó³íáñ Ñ³Ý»É áõ µ³Ýï³ñÏáõÃÛ³Ý, ïáõ·³ÝùÝ»ñÇ »ÝÃ³ñÏ»É… </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Ð»ÕÇÝ³ÏÇ</w:t>
      </w:r>
      <w:r w:rsidRPr="001D3B86">
        <w:rPr>
          <w:rFonts w:ascii="Times LatArm" w:hAnsi="Sylfaen"/>
          <w:sz w:val="22"/>
          <w:szCs w:val="22"/>
          <w:lang w:val="hy-AM"/>
        </w:rPr>
        <w:t>ը</w:t>
      </w:r>
      <w:r w:rsidRPr="001D3B86">
        <w:rPr>
          <w:rFonts w:ascii="Times LatArm" w:hAnsi="Times LatArm"/>
          <w:sz w:val="22"/>
          <w:szCs w:val="22"/>
          <w:lang w:val="hy-AM"/>
        </w:rPr>
        <w:t xml:space="preserve"> </w:t>
      </w:r>
      <w:r w:rsidRPr="001D3B86">
        <w:rPr>
          <w:rFonts w:ascii="Times LatArm" w:hAnsi="Sylfaen"/>
          <w:sz w:val="22"/>
          <w:szCs w:val="22"/>
          <w:lang w:val="hy-AM"/>
        </w:rPr>
        <w:t>ներկայացնում</w:t>
      </w:r>
      <w:r w:rsidRPr="001D3B86">
        <w:rPr>
          <w:rFonts w:ascii="Times LatArm" w:hAnsi="Times LatArm"/>
          <w:sz w:val="22"/>
          <w:szCs w:val="22"/>
          <w:lang w:val="hy-AM"/>
        </w:rPr>
        <w:t xml:space="preserve"> </w:t>
      </w:r>
      <w:r w:rsidRPr="001D3B86">
        <w:rPr>
          <w:rFonts w:ascii="Times LatArm" w:hAnsi="Sylfaen"/>
          <w:sz w:val="22"/>
          <w:szCs w:val="22"/>
          <w:lang w:val="hy-AM"/>
        </w:rPr>
        <w:t>է</w:t>
      </w:r>
      <w:r w:rsidRPr="001D3B86">
        <w:rPr>
          <w:rFonts w:ascii="Times LatArm" w:hAnsi="Times LatArm"/>
          <w:sz w:val="22"/>
          <w:szCs w:val="22"/>
          <w:lang w:val="hy-AM"/>
        </w:rPr>
        <w:t xml:space="preserve"> </w:t>
      </w:r>
      <w:r w:rsidRPr="001D3B86">
        <w:rPr>
          <w:rFonts w:ascii="Times LatArm" w:hAnsi="Sylfaen"/>
          <w:sz w:val="22"/>
          <w:szCs w:val="22"/>
          <w:lang w:val="hy-AM"/>
        </w:rPr>
        <w:t>մի</w:t>
      </w:r>
      <w:r w:rsidRPr="001D3B86">
        <w:rPr>
          <w:rFonts w:ascii="Times LatArm" w:hAnsi="Times LatArm"/>
          <w:sz w:val="22"/>
          <w:szCs w:val="22"/>
          <w:lang w:val="hy-AM"/>
        </w:rPr>
        <w:t xml:space="preserve"> </w:t>
      </w:r>
      <w:r w:rsidRPr="001D3B86">
        <w:rPr>
          <w:rFonts w:ascii="Times LatArm" w:hAnsi="Sylfaen"/>
          <w:sz w:val="22"/>
          <w:szCs w:val="22"/>
          <w:lang w:val="hy-AM"/>
        </w:rPr>
        <w:t>ուրիշ</w:t>
      </w:r>
      <w:r w:rsidRPr="001D3B86">
        <w:rPr>
          <w:rFonts w:ascii="Times LatArm" w:hAnsi="Times LatArm"/>
          <w:sz w:val="22"/>
          <w:szCs w:val="22"/>
          <w:lang w:val="hy-AM"/>
        </w:rPr>
        <w:t xml:space="preserve"> </w:t>
      </w:r>
      <w:r w:rsidRPr="001D3B86">
        <w:rPr>
          <w:rFonts w:ascii="Times LatArm" w:hAnsi="Sylfaen"/>
          <w:sz w:val="22"/>
          <w:szCs w:val="22"/>
          <w:lang w:val="hy-AM"/>
        </w:rPr>
        <w:t>դատ</w:t>
      </w:r>
      <w:r w:rsidRPr="001D3B86">
        <w:rPr>
          <w:rFonts w:ascii="Times LatArm" w:hAnsi="Times LatArm"/>
          <w:sz w:val="22"/>
          <w:szCs w:val="22"/>
          <w:lang w:val="hy-AM"/>
        </w:rPr>
        <w:t xml:space="preserve">` </w:t>
      </w:r>
      <w:r w:rsidRPr="001D3B86">
        <w:rPr>
          <w:rFonts w:ascii="Times LatArm" w:hAnsi="Sylfaen"/>
          <w:sz w:val="22"/>
          <w:szCs w:val="22"/>
          <w:lang w:val="hy-AM"/>
        </w:rPr>
        <w:t>որպես</w:t>
      </w:r>
      <w:r w:rsidRPr="001D3B86">
        <w:rPr>
          <w:rFonts w:ascii="Times LatArm" w:hAnsi="Times LatArm"/>
          <w:sz w:val="22"/>
          <w:szCs w:val="22"/>
          <w:lang w:val="hy-AM"/>
        </w:rPr>
        <w:t xml:space="preserve"> </w:t>
      </w:r>
      <w:r w:rsidRPr="001D3B86">
        <w:rPr>
          <w:rFonts w:ascii="Times LatArm" w:hAnsi="Sylfaen"/>
          <w:sz w:val="22"/>
          <w:szCs w:val="22"/>
          <w:lang w:val="hy-AM"/>
        </w:rPr>
        <w:t>ականատես</w:t>
      </w:r>
      <w:r w:rsidRPr="001D3B86">
        <w:rPr>
          <w:rFonts w:ascii="Times LatArm" w:hAnsi="Times LatArm"/>
          <w:sz w:val="22"/>
          <w:szCs w:val="22"/>
          <w:lang w:val="hy-AM"/>
        </w:rPr>
        <w:t>: ²Ûë ³Ý·³Ù ¹³ïÁ ï»ÕÇ ¿ñ áõÝ»ÝáõÙ ÙÇ å³ñëÇÏ µ³ÝíáñÇ ¨ ï³×ÇÏ ·áñÍ³ñ³Ý³ïÇñáç ÙÇç¨: ´áÕáùÁ Ý»ñÏ³Û³óÝáõÙ ¿ñ å³ñëÇÏ µ³ÝíáñÝ Çñ ïÇñáç ¹»Ù. ³ßË³ï³ÝùÇ Å³ÙÇÝ ·áñÍ³ñ³Ý³ïÇñáç å³ï×³éáí å³ñëÇÏ µ³ÝíáñÇ Ã¨Ý ÁÝÏ»É ¿ñ Ù»ù»Ý³ÛÇ ï³Ï áõ ÙÇÝã¨ ³ñÙáõÝÏÁ ç³Ëç³Ëí»É: ÐÇí³Ý¹³ÝáóáõÙ ³å³ùÇÝí»Éáõó Ñ»ïá Ñ³ßÙ³Ý¹³Ù ¹³ñÓ³Í µ³ÝíáñÝ ¿ý»Ý¹ÇÇó Çñ ³ßË³ï³í³ñÓÝ ¿ñ ËÝ¹ñáõÙ, áñå»ë½Ç Ñ³Ûñ»ÝÇù í»ñ³¹³éÝ³: ¶áñÍ³ñ³Ý³ï»ñÁ Í³ÕñáõÙ ¿ Ýñ³Ý áõ Ññ³Ù³ÛáõÙ Í³é³Ý»ñÇÝ, áñ å³ñëÇÏ µ³ÝíáñÇÝ å³ïß·³ÙµÇó ÍáíÁ Ý»ï»Ý, áñå»ë½Ç Ñ³×áõÛù å³ï×³é»Ý Çñ ÏÝáçÁ: Ðñ³ßùáí µ³ÝíáñÁ ÷ñÏíáõÙ ¿ Ë»Õ¹í»Éáõó áõ ¹³ï³ñ³ÝáõÙ å³ïÙáõÙ Ï³ï³ñí³ÍÁ: ¸³ï³íáñÇ ÙÇ ù³ÝÇ ³Ýï»ÕÇ Ñ³ñó»ñÇó Ñ»ïá ·áñÍ³ñ³Ý³ï»ñÁ µáÉáñáíÇÝ ³ñ¹³ñ</w:t>
      </w:r>
      <w:r w:rsidRPr="001D3B86">
        <w:rPr>
          <w:rFonts w:ascii="Times LatArm" w:hAnsi="Sylfaen"/>
          <w:sz w:val="22"/>
          <w:szCs w:val="22"/>
          <w:lang w:val="hy-AM"/>
        </w:rPr>
        <w:t>ացվում</w:t>
      </w:r>
      <w:r w:rsidRPr="001D3B86">
        <w:rPr>
          <w:rFonts w:ascii="Times LatArm" w:hAnsi="Times LatArm"/>
          <w:sz w:val="22"/>
          <w:szCs w:val="22"/>
          <w:lang w:val="hy-AM"/>
        </w:rPr>
        <w:t xml:space="preserve"> </w:t>
      </w:r>
      <w:r w:rsidRPr="001D3B86">
        <w:rPr>
          <w:rFonts w:ascii="Times LatArm" w:hAnsi="Sylfaen"/>
          <w:sz w:val="22"/>
          <w:szCs w:val="22"/>
          <w:lang w:val="hy-AM"/>
        </w:rPr>
        <w:t>է</w:t>
      </w:r>
      <w:r w:rsidRPr="001D3B86">
        <w:rPr>
          <w:rFonts w:ascii="Times LatArm" w:hAnsi="Times LatArm"/>
          <w:sz w:val="22"/>
          <w:szCs w:val="22"/>
          <w:lang w:val="hy-AM"/>
        </w:rPr>
        <w:t>, ÇëÏ íÏ³Ý Çñ ëáõï íÏ³ÛáõÃÛ³Ý Ñ³Ù³ñ Ù»Ï ³Ùë</w:t>
      </w:r>
      <w:r w:rsidRPr="001D3B86">
        <w:rPr>
          <w:rFonts w:ascii="Times LatArm" w:hAnsi="Sylfaen"/>
          <w:sz w:val="22"/>
          <w:szCs w:val="22"/>
          <w:lang w:val="hy-AM"/>
        </w:rPr>
        <w:t>ով</w:t>
      </w:r>
      <w:r w:rsidRPr="001D3B86">
        <w:rPr>
          <w:rFonts w:ascii="Times LatArm" w:hAnsi="Times LatArm"/>
          <w:sz w:val="22"/>
          <w:szCs w:val="22"/>
          <w:lang w:val="hy-AM"/>
        </w:rPr>
        <w:t xml:space="preserve"> </w:t>
      </w:r>
      <w:r w:rsidRPr="001D3B86">
        <w:rPr>
          <w:rFonts w:ascii="Times LatArm" w:hAnsi="Sylfaen"/>
          <w:sz w:val="22"/>
          <w:szCs w:val="22"/>
          <w:lang w:val="hy-AM"/>
        </w:rPr>
        <w:t>բանտարկվում</w:t>
      </w:r>
      <w:r w:rsidRPr="001D3B86">
        <w:rPr>
          <w:rFonts w:ascii="Times LatArm" w:hAnsi="Times LatArm"/>
          <w:sz w:val="22"/>
          <w:szCs w:val="22"/>
          <w:lang w:val="hy-AM"/>
        </w:rPr>
        <w:t xml:space="preserve"> </w:t>
      </w:r>
      <w:r w:rsidRPr="001D3B86">
        <w:rPr>
          <w:rFonts w:ascii="Times LatArm" w:hAnsi="Sylfaen"/>
          <w:sz w:val="22"/>
          <w:szCs w:val="22"/>
          <w:lang w:val="hy-AM"/>
        </w:rPr>
        <w:t>է</w:t>
      </w:r>
      <w:r w:rsidRPr="001D3B86">
        <w:rPr>
          <w:rFonts w:ascii="Times LatArm" w:hAnsi="Times LatArm"/>
          <w:sz w:val="22"/>
          <w:szCs w:val="22"/>
          <w:lang w:val="hy-AM"/>
        </w:rPr>
        <w:t>:</w:t>
      </w:r>
    </w:p>
    <w:p w:rsidR="00A77AC4" w:rsidRPr="001D3B86" w:rsidRDefault="00236A4F"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w:t>
      </w:r>
      <w:r w:rsidR="00A77AC4" w:rsidRPr="001D3B86">
        <w:rPr>
          <w:rFonts w:ascii="Times LatArm" w:hAnsi="Times LatArm"/>
          <w:sz w:val="22"/>
          <w:szCs w:val="22"/>
          <w:lang w:val="hy-AM"/>
        </w:rPr>
        <w:t>²ñ¹³ñ ¹³ï³ëï³Ý</w:t>
      </w:r>
      <w:r w:rsidRPr="001D3B86">
        <w:rPr>
          <w:rFonts w:ascii="Times LatArm" w:hAnsi="Times LatArm"/>
          <w:sz w:val="22"/>
          <w:szCs w:val="22"/>
          <w:lang w:val="hy-AM"/>
        </w:rPr>
        <w:t>§</w:t>
      </w:r>
      <w:r w:rsidR="00A77AC4" w:rsidRPr="001D3B86">
        <w:rPr>
          <w:rFonts w:ascii="Times LatArm" w:hAnsi="Times LatArm"/>
          <w:sz w:val="22"/>
          <w:szCs w:val="22"/>
          <w:lang w:val="hy-AM"/>
        </w:rPr>
        <w:t xml:space="preserve"> ½ñáõÛóáõÙ Ñ»ÕÇÝ³ÏÁ Ù»ñÏ³óñ»É ¿ Ãáõñù³Ï³Ý ³Ýµ³ñáÛ³Ï³Ý </w:t>
      </w:r>
      <w:r w:rsidRPr="001D3B86">
        <w:rPr>
          <w:rFonts w:ascii="Times LatArm" w:hAnsi="Times LatArm"/>
          <w:sz w:val="22"/>
          <w:szCs w:val="22"/>
          <w:lang w:val="hy-AM"/>
        </w:rPr>
        <w:t>¦</w:t>
      </w:r>
      <w:r w:rsidR="00A77AC4" w:rsidRPr="001D3B86">
        <w:rPr>
          <w:rFonts w:ascii="Times LatArm" w:hAnsi="Times LatArm"/>
          <w:sz w:val="22"/>
          <w:szCs w:val="22"/>
          <w:lang w:val="hy-AM"/>
        </w:rPr>
        <w:t>³ñ¹³ñ³¹³ïáõÃÛáõÝÁ</w:t>
      </w:r>
      <w:r w:rsidRPr="001D3B86">
        <w:rPr>
          <w:rFonts w:ascii="Times LatArm" w:hAnsi="Times LatArm"/>
          <w:sz w:val="22"/>
          <w:szCs w:val="22"/>
          <w:lang w:val="hy-AM"/>
        </w:rPr>
        <w:t>§</w:t>
      </w:r>
      <w:r w:rsidR="00A77AC4" w:rsidRPr="001D3B86">
        <w:rPr>
          <w:rFonts w:ascii="Times LatArm" w:hAnsi="Times LatArm"/>
          <w:sz w:val="22"/>
          <w:szCs w:val="22"/>
          <w:lang w:val="hy-AM"/>
        </w:rPr>
        <w:t xml:space="preserve">: </w:t>
      </w:r>
      <w:r w:rsidR="00A77AC4" w:rsidRPr="001D3B86">
        <w:rPr>
          <w:rFonts w:ascii="Times LatArm" w:hAnsi="Sylfaen"/>
          <w:sz w:val="22"/>
          <w:szCs w:val="22"/>
          <w:lang w:val="hy-AM"/>
        </w:rPr>
        <w:t>Վրթ</w:t>
      </w:r>
      <w:r w:rsidR="00A77AC4" w:rsidRPr="001D3B86">
        <w:rPr>
          <w:rFonts w:ascii="Times LatArm" w:hAnsi="Times LatArm"/>
          <w:sz w:val="22"/>
          <w:szCs w:val="22"/>
          <w:lang w:val="hy-AM"/>
        </w:rPr>
        <w:t xml:space="preserve">. </w:t>
      </w:r>
      <w:r w:rsidR="00A77AC4" w:rsidRPr="001D3B86">
        <w:rPr>
          <w:rFonts w:ascii="Times LatArm" w:hAnsi="Sylfaen"/>
          <w:sz w:val="22"/>
          <w:szCs w:val="22"/>
          <w:lang w:val="hy-AM"/>
        </w:rPr>
        <w:t>Փափազյանը</w:t>
      </w:r>
      <w:r w:rsidR="00A77AC4" w:rsidRPr="001D3B86">
        <w:rPr>
          <w:rFonts w:ascii="Times LatArm" w:hAnsi="Times LatArm"/>
          <w:sz w:val="22"/>
          <w:szCs w:val="22"/>
          <w:lang w:val="hy-AM"/>
        </w:rPr>
        <w:t xml:space="preserve"> </w:t>
      </w:r>
      <w:r w:rsidR="00A77AC4" w:rsidRPr="001D3B86">
        <w:rPr>
          <w:rFonts w:ascii="Times LatArm" w:hAnsi="Sylfaen"/>
          <w:sz w:val="22"/>
          <w:szCs w:val="22"/>
          <w:lang w:val="hy-AM"/>
        </w:rPr>
        <w:t>ժամանակի</w:t>
      </w:r>
      <w:r w:rsidR="00A77AC4" w:rsidRPr="001D3B86">
        <w:rPr>
          <w:rFonts w:ascii="Times LatArm" w:hAnsi="Times LatArm"/>
          <w:sz w:val="22"/>
          <w:szCs w:val="22"/>
          <w:lang w:val="hy-AM"/>
        </w:rPr>
        <w:t xml:space="preserve"> </w:t>
      </w:r>
      <w:r w:rsidR="00A77AC4" w:rsidRPr="001D3B86">
        <w:rPr>
          <w:rFonts w:ascii="Times LatArm" w:hAnsi="Sylfaen"/>
          <w:sz w:val="22"/>
          <w:szCs w:val="22"/>
          <w:lang w:val="hy-AM"/>
        </w:rPr>
        <w:t>անարդար</w:t>
      </w:r>
      <w:r w:rsidR="00A77AC4" w:rsidRPr="001D3B86">
        <w:rPr>
          <w:rFonts w:ascii="Times LatArm" w:hAnsi="Times LatArm"/>
          <w:sz w:val="22"/>
          <w:szCs w:val="22"/>
          <w:lang w:val="hy-AM"/>
        </w:rPr>
        <w:t xml:space="preserve"> </w:t>
      </w:r>
      <w:r w:rsidR="00A77AC4" w:rsidRPr="001D3B86">
        <w:rPr>
          <w:rFonts w:ascii="Times LatArm" w:hAnsi="Sylfaen"/>
          <w:sz w:val="22"/>
          <w:szCs w:val="22"/>
          <w:lang w:val="hy-AM"/>
        </w:rPr>
        <w:t>օրենքները</w:t>
      </w:r>
      <w:r w:rsidR="00A77AC4" w:rsidRPr="001D3B86">
        <w:rPr>
          <w:rFonts w:ascii="Times LatArm" w:hAnsi="Times LatArm"/>
          <w:sz w:val="22"/>
          <w:szCs w:val="22"/>
          <w:lang w:val="hy-AM"/>
        </w:rPr>
        <w:t xml:space="preserve"> </w:t>
      </w:r>
      <w:r w:rsidR="00A77AC4" w:rsidRPr="001D3B86">
        <w:rPr>
          <w:rFonts w:ascii="Times LatArm" w:hAnsi="Sylfaen"/>
          <w:sz w:val="22"/>
          <w:szCs w:val="22"/>
          <w:lang w:val="hy-AM"/>
        </w:rPr>
        <w:t>պատկերելիս</w:t>
      </w:r>
      <w:r w:rsidR="00A77AC4" w:rsidRPr="001D3B86">
        <w:rPr>
          <w:rFonts w:ascii="Times LatArm" w:hAnsi="Times LatArm"/>
          <w:sz w:val="22"/>
          <w:szCs w:val="22"/>
          <w:lang w:val="hy-AM"/>
        </w:rPr>
        <w:t xml:space="preserve"> </w:t>
      </w:r>
      <w:r w:rsidR="00A77AC4" w:rsidRPr="001D3B86">
        <w:rPr>
          <w:rFonts w:ascii="Times LatArm" w:hAnsi="Sylfaen"/>
          <w:sz w:val="22"/>
          <w:szCs w:val="22"/>
          <w:lang w:val="hy-AM"/>
        </w:rPr>
        <w:t>դիմել</w:t>
      </w:r>
      <w:r w:rsidR="00A77AC4" w:rsidRPr="001D3B86">
        <w:rPr>
          <w:rFonts w:ascii="Times LatArm" w:hAnsi="Times LatArm"/>
          <w:sz w:val="22"/>
          <w:szCs w:val="22"/>
          <w:lang w:val="hy-AM"/>
        </w:rPr>
        <w:t xml:space="preserve"> </w:t>
      </w:r>
      <w:r w:rsidR="00A77AC4" w:rsidRPr="001D3B86">
        <w:rPr>
          <w:rFonts w:ascii="Times LatArm" w:hAnsi="Sylfaen"/>
          <w:sz w:val="22"/>
          <w:szCs w:val="22"/>
          <w:lang w:val="hy-AM"/>
        </w:rPr>
        <w:t>է</w:t>
      </w:r>
      <w:r w:rsidR="00A77AC4" w:rsidRPr="001D3B86">
        <w:rPr>
          <w:rFonts w:ascii="Times LatArm" w:hAnsi="Times LatArm"/>
          <w:sz w:val="22"/>
          <w:szCs w:val="22"/>
          <w:lang w:val="hy-AM"/>
        </w:rPr>
        <w:t xml:space="preserve"> </w:t>
      </w:r>
      <w:r w:rsidR="00A77AC4" w:rsidRPr="001D3B86">
        <w:rPr>
          <w:rFonts w:ascii="Times LatArm" w:hAnsi="Sylfaen"/>
          <w:sz w:val="22"/>
          <w:szCs w:val="22"/>
          <w:lang w:val="hy-AM"/>
        </w:rPr>
        <w:t>արևելյան</w:t>
      </w:r>
      <w:r w:rsidR="00A77AC4" w:rsidRPr="001D3B86">
        <w:rPr>
          <w:rFonts w:ascii="Times LatArm" w:hAnsi="Times LatArm"/>
          <w:sz w:val="22"/>
          <w:szCs w:val="22"/>
          <w:lang w:val="hy-AM"/>
        </w:rPr>
        <w:t xml:space="preserve"> </w:t>
      </w:r>
      <w:r w:rsidR="00A77AC4" w:rsidRPr="001D3B86">
        <w:rPr>
          <w:rFonts w:ascii="Times LatArm" w:hAnsi="Sylfaen"/>
          <w:sz w:val="22"/>
          <w:szCs w:val="22"/>
          <w:lang w:val="hy-AM"/>
        </w:rPr>
        <w:t>զրույցներին</w:t>
      </w:r>
      <w:r w:rsidR="00A77AC4" w:rsidRPr="001D3B86">
        <w:rPr>
          <w:rFonts w:ascii="Times LatArm" w:hAnsi="Times LatArm"/>
          <w:sz w:val="22"/>
          <w:szCs w:val="22"/>
          <w:lang w:val="hy-AM"/>
        </w:rPr>
        <w:t xml:space="preserve">: </w:t>
      </w:r>
      <w:r w:rsidR="00A77AC4" w:rsidRPr="001D3B86">
        <w:rPr>
          <w:rFonts w:ascii="Times LatArm" w:hAnsi="Sylfaen"/>
          <w:sz w:val="22"/>
          <w:szCs w:val="22"/>
          <w:lang w:val="hy-AM"/>
        </w:rPr>
        <w:t>Դրա</w:t>
      </w:r>
      <w:r w:rsidR="00A77AC4" w:rsidRPr="001D3B86">
        <w:rPr>
          <w:rFonts w:ascii="Times LatArm" w:hAnsi="Times LatArm"/>
          <w:sz w:val="22"/>
          <w:szCs w:val="22"/>
          <w:lang w:val="hy-AM"/>
        </w:rPr>
        <w:t xml:space="preserve"> </w:t>
      </w:r>
      <w:r w:rsidR="00A77AC4" w:rsidRPr="001D3B86">
        <w:rPr>
          <w:rFonts w:ascii="Times LatArm" w:hAnsi="Sylfaen"/>
          <w:sz w:val="22"/>
          <w:szCs w:val="22"/>
          <w:lang w:val="hy-AM"/>
        </w:rPr>
        <w:t>լավագույն</w:t>
      </w:r>
      <w:r w:rsidR="00A77AC4" w:rsidRPr="001D3B86">
        <w:rPr>
          <w:rFonts w:ascii="Times LatArm" w:hAnsi="Times LatArm"/>
          <w:sz w:val="22"/>
          <w:szCs w:val="22"/>
          <w:lang w:val="hy-AM"/>
        </w:rPr>
        <w:t xml:space="preserve"> </w:t>
      </w:r>
      <w:r w:rsidR="00A77AC4" w:rsidRPr="001D3B86">
        <w:rPr>
          <w:rFonts w:ascii="Times LatArm" w:hAnsi="Sylfaen"/>
          <w:sz w:val="22"/>
          <w:szCs w:val="22"/>
          <w:lang w:val="hy-AM"/>
        </w:rPr>
        <w:t>օրինակը</w:t>
      </w:r>
      <w:r w:rsidR="00A77AC4" w:rsidRPr="001D3B86">
        <w:rPr>
          <w:rFonts w:ascii="Times LatArm" w:hAnsi="Times LatArm"/>
          <w:sz w:val="22"/>
          <w:szCs w:val="22"/>
          <w:lang w:val="hy-AM"/>
        </w:rPr>
        <w:t xml:space="preserve"> </w:t>
      </w:r>
      <w:r w:rsidRPr="001D3B86">
        <w:rPr>
          <w:rFonts w:ascii="Times LatArm" w:hAnsi="Times LatArm"/>
          <w:sz w:val="22"/>
          <w:szCs w:val="22"/>
          <w:lang w:val="hy-AM"/>
        </w:rPr>
        <w:t>¦</w:t>
      </w:r>
      <w:r w:rsidR="00A77AC4" w:rsidRPr="001D3B86">
        <w:rPr>
          <w:rFonts w:ascii="Times LatArm" w:hAnsi="Times LatArm"/>
          <w:sz w:val="22"/>
          <w:szCs w:val="22"/>
          <w:lang w:val="hy-AM"/>
        </w:rPr>
        <w:t>¼·³ÛÝ³ã³÷</w:t>
      </w:r>
      <w:r w:rsidRPr="001D3B86">
        <w:rPr>
          <w:rFonts w:ascii="Times LatArm" w:hAnsi="Times LatArm"/>
          <w:sz w:val="22"/>
          <w:szCs w:val="22"/>
          <w:lang w:val="hy-AM"/>
        </w:rPr>
        <w:t>§</w:t>
      </w:r>
      <w:r w:rsidR="00E36029" w:rsidRPr="001D3B86">
        <w:rPr>
          <w:rFonts w:ascii="Times LatArm" w:hAnsi="Times LatArm"/>
          <w:sz w:val="22"/>
          <w:szCs w:val="22"/>
          <w:lang w:val="hy-AM"/>
        </w:rPr>
        <w:t xml:space="preserve"> </w:t>
      </w:r>
      <w:r w:rsidR="00A77AC4" w:rsidRPr="001D3B86">
        <w:rPr>
          <w:rFonts w:ascii="Times LatArm" w:hAnsi="Times LatArm"/>
          <w:sz w:val="22"/>
          <w:szCs w:val="22"/>
          <w:lang w:val="hy-AM"/>
        </w:rPr>
        <w:t>½ñáõÛó</w:t>
      </w:r>
      <w:r w:rsidR="00A77AC4" w:rsidRPr="001D3B86">
        <w:rPr>
          <w:rFonts w:ascii="Times LatArm" w:hAnsi="Sylfaen"/>
          <w:sz w:val="22"/>
          <w:szCs w:val="22"/>
          <w:lang w:val="hy-AM"/>
        </w:rPr>
        <w:t>ն</w:t>
      </w:r>
      <w:r w:rsidR="00A77AC4" w:rsidRPr="001D3B86">
        <w:rPr>
          <w:rFonts w:ascii="Times LatArm" w:hAnsi="Times LatArm"/>
          <w:sz w:val="22"/>
          <w:szCs w:val="22"/>
          <w:lang w:val="hy-AM"/>
        </w:rPr>
        <w:t xml:space="preserve"> </w:t>
      </w:r>
      <w:r w:rsidR="00A77AC4" w:rsidRPr="001D3B86">
        <w:rPr>
          <w:rFonts w:ascii="Times LatArm" w:hAnsi="Sylfaen"/>
          <w:sz w:val="22"/>
          <w:szCs w:val="22"/>
          <w:lang w:val="hy-AM"/>
        </w:rPr>
        <w:t>է</w:t>
      </w:r>
      <w:r w:rsidR="00A77AC4" w:rsidRPr="001D3B86">
        <w:rPr>
          <w:rFonts w:ascii="Times LatArm" w:hAnsi="Times LatArm"/>
          <w:sz w:val="22"/>
          <w:szCs w:val="22"/>
          <w:lang w:val="hy-AM"/>
        </w:rPr>
        <w:t>: Ð»ÕÇÝ³ÏÝ ³Ûë</w:t>
      </w:r>
      <w:r w:rsidR="00A77AC4" w:rsidRPr="001D3B86">
        <w:rPr>
          <w:rFonts w:ascii="Times LatArm" w:hAnsi="Sylfaen"/>
          <w:sz w:val="22"/>
          <w:szCs w:val="22"/>
          <w:lang w:val="hy-AM"/>
        </w:rPr>
        <w:t>տեղ</w:t>
      </w:r>
      <w:r w:rsidR="00A77AC4" w:rsidRPr="001D3B86">
        <w:rPr>
          <w:rFonts w:ascii="Times LatArm" w:hAnsi="Times LatArm"/>
          <w:sz w:val="22"/>
          <w:szCs w:val="22"/>
          <w:lang w:val="hy-AM"/>
        </w:rPr>
        <w:t xml:space="preserve"> ³é³ç ¿ ù³ß»É Ù³ñ¹Ï³ÛÇÝ ³é³ùÇÝáõÃÛáõÝÝ»ñÇ Ñ³ñóÁ: ÐÝ³ñ³íáñ ¿ñ ³ñ¹Ûáù áñáß»É Ù³ñ¹áõ ÏáÕÙÇó ë³ÑÙ³Ýí³Í ÙÇ ß³ñù Ñ³ë³ñ³Ï³Ï³Ý ¨ µ³ñáÛ³Ï³Ý ÝáñÙ³Ý»ñÇ Çñ³Ï³Ý³óÙ³Ý ã³÷Á ¨ ÇÝãå»ë ¹³ ³Ý»É:</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¼ñáõÛóÁ å³ïÙáõÙ ¿, Ã» ÇÝãå»ë Ì»ñ ´ñ³ÑÙÇÝÁ ÙÇ »ñ»Ïá ïáõÝ í»ñ³¹³éÝ³ÉÇë ÝÏ³ïáõÙ ¿ »ñÏáõ Ù³ÝáõÏÝ»ñÇ,áñáÝù Ïáõã ¿ÇÝ »Ï»É ÙÇ íñ³Ý³Ó¨ ßáñÇ ï³Ï: Ø³ÝáõÏÝ»ñÇó Ù»ÏÁ` ÷áùñÇÏ ³ÕçÇÏÁ, ù³Õó³Í ¿ñ, Ñ³ó ¿ñ áõ½áõÙ, ÇëÏ ÙÛáõëÁ` ïÕ³Ý, ÙËÇÃ³ñáõÙ áõ Ñáõë³¹ñáõÙ ¿ñ Ýñ³Ý, ³ë»Éáí, áñ ßáõïáí Ù³ÛñÁ Ñ³ó Ïµ»ñÇ: Þáõïáí ·³ÉÇë ¿ Ù³ÛñÁ, Ýñ³Ýó Ñ³ó µ»ñáõÙ: ²ÕçÇÏÁ áõïáõÙ ¿ Çñ µ³ÅÇÝÁ ³ÙµáÕçáõÃÛ³Ùµ, ÇëÏ ïÕ³Ý` Çñ ã³÷³µ³ÅÝÇ ÙÇ Ù³ëÁ Ã³ùóÝ</w:t>
      </w:r>
      <w:r w:rsidRPr="001D3B86">
        <w:rPr>
          <w:rFonts w:ascii="Times LatArm" w:hAnsi="Sylfaen"/>
          <w:sz w:val="22"/>
          <w:szCs w:val="22"/>
          <w:lang w:val="hy-AM"/>
        </w:rPr>
        <w:t>ում</w:t>
      </w:r>
      <w:r w:rsidRPr="001D3B86">
        <w:rPr>
          <w:rFonts w:ascii="Times LatArm" w:hAnsi="Times LatArm"/>
          <w:sz w:val="22"/>
          <w:szCs w:val="22"/>
          <w:lang w:val="hy-AM"/>
        </w:rPr>
        <w:t xml:space="preserve"> </w:t>
      </w:r>
      <w:r w:rsidRPr="001D3B86">
        <w:rPr>
          <w:rFonts w:ascii="Times LatArm" w:hAnsi="Sylfaen"/>
          <w:sz w:val="22"/>
          <w:szCs w:val="22"/>
          <w:lang w:val="hy-AM"/>
        </w:rPr>
        <w:t>է</w:t>
      </w:r>
      <w:r w:rsidRPr="001D3B86">
        <w:rPr>
          <w:rFonts w:ascii="Times LatArm" w:hAnsi="Times LatArm"/>
          <w:sz w:val="22"/>
          <w:szCs w:val="22"/>
          <w:lang w:val="hy-AM"/>
        </w:rPr>
        <w:t xml:space="preserve"> ³ÝÏÛáõÝáõÙ:</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´ñ³ÑÙÇÝÇÝ Ñ»ï³ùñùñáõÙ ¿ ïÕ³ÛÇ ³Û¹ í³ñÙáõÝùÁ ¨ Ñ³çáñ¹ ûñÁ ÝáñÇó ¿ ·³ÉÇë ï»ëÝ»Éáõ, Ã» ïÕ³Ý ³ñ¹Ûáù å³Ï³ë ù³Õó³Í ¿ñ ³ÕçÏ³ÝÇó: ºõ Ý³ ï»ëÝáõÙ ¿, </w:t>
      </w:r>
      <w:r w:rsidRPr="001D3B86">
        <w:rPr>
          <w:rFonts w:ascii="Times LatArm" w:hAnsi="Sylfaen"/>
          <w:sz w:val="22"/>
          <w:szCs w:val="22"/>
          <w:lang w:val="hy-AM"/>
        </w:rPr>
        <w:t>որ</w:t>
      </w:r>
      <w:r w:rsidRPr="001D3B86">
        <w:rPr>
          <w:rFonts w:ascii="Times LatArm" w:hAnsi="Times LatArm"/>
          <w:sz w:val="22"/>
          <w:szCs w:val="22"/>
          <w:lang w:val="hy-AM"/>
        </w:rPr>
        <w:t xml:space="preserve">  ³ÕçÇÏÁ ù³Õó³Í É³ó ¿ñ ÉÇÝáõÙ, ÇëÏ ïÕ³Ý ÙËÇÃ³ñáõÙ ¿ñ Ýñ³Ý: øñáçÁ Ñ³Ý·ëï³óÝ»Éáõ Ñ³Ù³ñ ïÕ³Ý Ñ³ÝáõÙ ¿ »ñ»Ïí³ </w:t>
      </w:r>
      <w:r w:rsidRPr="001D3B86">
        <w:rPr>
          <w:rFonts w:ascii="Times LatArm" w:hAnsi="Times LatArm"/>
          <w:sz w:val="22"/>
          <w:szCs w:val="22"/>
          <w:lang w:val="hy-AM"/>
        </w:rPr>
        <w:lastRenderedPageBreak/>
        <w:t xml:space="preserve">å³Ñ³Í Ñ³óÁ áõ ï³ÉÇë Ýñ³Ý, µ³Ûó í»ñçÇÝë ãÇ í»ñóÝáõÙ, Ó·áõÙ ¿ ·»ïÝÇÝ, ³ë»Éáí, áñ »Õµáñ Ñ³óÁ ãÇ áõ½áõÙ: </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²Ýëå³ë»ÉÇáñ»Ý ÁÝ¹Ñ³ïíáõÙ ¿ ½ñáõÛóÇ ëáíáñ³Ï³Ý ÁÝÃ³óùÁ: ¶ñáÕÝ ³ÛÉ¨ë ãÇ å³ïÙáõÙ »ñ»Ë³Ý»ñÇ Ñ»ï³·³ ×³Ï³ï³·ñÇ Ù³ëÇÝ, ³ÛÉ ³é³ç ¿ ù³ßáõÙ ÙÇ Ï³ñ¨áñ Ñ³Ý·³Ù³Ýù. ³ÛÝ ÇÝ±ã áõÅ ¿ñ, áñ Ãßí³é »ñ»Ë³Ý»ñÇ Ù»ç Ñ³ÕÃ³Ý³Ï ï³ñ³í Ï»Ýë³µ³Ý³Ï³Ý µéÝ³Ï³ÉÇ` ù³ÕóÇ ÝÏ³ïÙ³Ùµ: ¸³ ³é³ùÇÝáõÃÛ³Ý áõÅÝ ¿, áñ ÍÝíáõÙ ¿ ½·³óÙáõÝùÝ»ñÇó:</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î»ëÝ»Éáí ³Ûë ³Ù»ÝÁ, ´ñ³ÑÙÇÝÁ Ùï³ÍáõÙ ¿ ³é³ùÇÝáõÃÛ³Ý Ù³ëÇÝ: </w:t>
      </w:r>
      <w:r w:rsidR="00E36029" w:rsidRPr="001D3B86">
        <w:rPr>
          <w:rFonts w:ascii="Times LatArm" w:hAnsi="Times LatArm"/>
          <w:sz w:val="22"/>
          <w:szCs w:val="22"/>
          <w:lang w:val="hy-AM"/>
        </w:rPr>
        <w:t>¦</w:t>
      </w:r>
      <w:r w:rsidRPr="001D3B86">
        <w:rPr>
          <w:rFonts w:ascii="Times LatArm" w:hAnsi="Times LatArm"/>
          <w:sz w:val="22"/>
          <w:szCs w:val="22"/>
          <w:lang w:val="hy-AM"/>
        </w:rPr>
        <w:t>Øï³Í»ó áõ ·ï³í, áñ ³é³ùÇÝáõÃÛáõÝÁ ÍÝáõÙ ¿ ½·³óÙáõÝùÝ»ñÇó: Ð»ïá ¿É Ùï³Í»ó, Ã» ³ñ¹Ûáù ã¿ñ Ï³ñ»ÉÇ Ïßé»É Ù³ñ¹Ï³ÛÇÝ ½·³óÙáõÝùÝ»ñÇ ³ëïÇ×³ÝÁ ÙÇ ·áñÍÇùáí, ÇÝãå»ë áñ ã³÷íáõÙ ¿ ï³ùáõÃÛ³Ý ³ëïÇ×³ÝÁ</w:t>
      </w:r>
      <w:r w:rsidR="00E36029" w:rsidRPr="001D3B86">
        <w:rPr>
          <w:rFonts w:ascii="Times LatArm" w:hAnsi="Times LatArm"/>
          <w:sz w:val="22"/>
          <w:szCs w:val="22"/>
          <w:lang w:val="hy-AM"/>
        </w:rPr>
        <w:t>§</w:t>
      </w:r>
      <w:r w:rsidR="000D6F3C" w:rsidRPr="001D3B86">
        <w:rPr>
          <w:rFonts w:ascii="Times LatArm" w:hAnsi="Times LatArm"/>
          <w:sz w:val="22"/>
          <w:szCs w:val="22"/>
          <w:vertAlign w:val="superscript"/>
          <w:lang w:val="hy-AM"/>
        </w:rPr>
        <w:t>6</w:t>
      </w:r>
      <w:r w:rsidRPr="001D3B86">
        <w:rPr>
          <w:rFonts w:ascii="Times LatArm" w:hAnsi="Times LatArm"/>
          <w:sz w:val="22"/>
          <w:szCs w:val="22"/>
          <w:lang w:val="hy-AM"/>
        </w:rPr>
        <w:t>:</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àõ áñáßáõÙ ¿ </w:t>
      </w:r>
      <w:r w:rsidRPr="001D3B86">
        <w:rPr>
          <w:rFonts w:ascii="Times LatArm" w:hAnsi="Sylfaen"/>
          <w:sz w:val="22"/>
          <w:szCs w:val="22"/>
          <w:lang w:val="hy-AM"/>
        </w:rPr>
        <w:t>ստեղծել</w:t>
      </w:r>
      <w:r w:rsidRPr="001D3B86">
        <w:rPr>
          <w:rFonts w:ascii="Times LatArm" w:hAnsi="Times LatArm"/>
          <w:sz w:val="22"/>
          <w:szCs w:val="22"/>
          <w:lang w:val="hy-AM"/>
        </w:rPr>
        <w:t xml:space="preserve"> ÙÇ ½·³ÛÝ³ã³÷. í»ñóÝáõÙ ¿ áñµÇ ³ñï³ëáõùÇó ÙÇ ù³ÝÇ Ï³ÃÇÉ, ÉóÝáõÙ ÙÇ ³å³ÏÛ³ ËáÕáí³ÏÇ Ù»ç áõ ·ÝáõÙ ¹»åÇ íñ³ÝÁ: ÊáÕáí³ÏÁ ¹ÝáõÙ ¿ ïÕ³ÛÇ ëñïÇ íñ³ ¨ »éÙ³Ý ç»ñÙ³ëïÇ×³ÝÁ ËáÕáí³ÏÇ íñ³ Ýß³Ý³ÏáõÙ 100 Ãíáí: ²ÛÝáõÑ»ï¨ ·ïÝáõÙ ¿ ÙÇ ËáñÃ Ù³Ûñ ¨ Ýñ³` ¹»åÇ Çñ ËáñÃ áñ¹ÇÝ áõÝ»ó³Í ½·³óÙáõÝùÁ ã³÷»Éáí Ýß³Ý³ÏáõÙ ½ñá: ´³Ûó ³ÝÑñ³Å»ßï ¿ñ ·ïÝ»É ³ñï³ëáõùÇ ë³é»óÙ³Ý Ï»ïÁ: ²Û¹ Ýå³ï³Ïáí ´ñ³ÑÙÇÝÁ ã³÷áõÙ ¿ ³Ù»Ý³ËÇëï ã³ñ³·áñÍÝ»ñÇ ½·³óÙáõÝùÁ, ë³Ï³ÛÝ áã ÙÇ ¹»åùáõÙ ³ñï³ëáõùÁ ãÇ ë³éãáõÙ: ¶³ÉÇë ¿ ³ÛÝ »½ñ³Ï³óáõÃÛ³Ý, áñ »ñ¨Ç µÝáõÃÛ³Ý Ù»ç ³ñï³ëáõùÇ ë³é»óÙ³Ý ³ëïÇ×³Ý ·áÛáõÃÛáõÝ ãáõÝÇ áõ ¹³¹³ñáõÙ ¿ Çñ Ñ»ï³½áïáõÃÛáõÝÁ: </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²Ûëï»Õ ·ñáÕÝ ³í³ñïáõÙ ¿ ½ñáõÛóÇ »ñÏñáñ¹ ï³ññÁ: êÏëíáõÙ ¿ ÇÙ³ëïÝáõÃÛ³Ý Ù³Ï³ÍáõÃÛáõÝÁ:</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Èë»Éáí ½·³ÛÝ³ã³÷Ç Ù³ëÇÝ, µáÉáñÁ ·³ÉÇë </w:t>
      </w:r>
      <w:r w:rsidRPr="001D3B86">
        <w:rPr>
          <w:rFonts w:ascii="Times LatArm" w:hAnsi="Sylfaen"/>
          <w:sz w:val="22"/>
          <w:szCs w:val="22"/>
          <w:lang w:val="hy-AM"/>
        </w:rPr>
        <w:t>ե</w:t>
      </w:r>
      <w:r w:rsidRPr="001D3B86">
        <w:rPr>
          <w:rFonts w:ascii="Times LatArm" w:hAnsi="Times LatArm"/>
          <w:sz w:val="22"/>
          <w:szCs w:val="22"/>
          <w:lang w:val="hy-AM"/>
        </w:rPr>
        <w:t xml:space="preserve">Ý ´ñ³ÑÙÇÝÇ Ùáï` ÇÙ³Ý³Éáõ Çñ»Ýó ½·³óÙáõÝùÇ ³ëïÇ×³ÝÁ: Ð³ÛïÝíáõÙ ¿ ÙÇ ÏÇÝ, áñÝ Çñ ³ÙµáÕç ÏÛ³ÝùÝ ³Ýó ¿ñ Ï³óñ»É »Ï»Õ»óáõÝ Í³é³Û»Éáí, ¨ áã áù ã¿ñ Ï³ëÏ³ÍáõÙ Ýñ³ ³é³ùÇÝáõÃÛ³Ý íñ³: Ü³ áõ½áõÙ ¿ñ Çñ µ³ñÓñ ³é³ùÇÝáõÃÛáõÝÁ ÷³ÛÉ»óÝ»É ³ÙµáËÇ ³éç¨: ºõ »ñµ Ñå³ñïáõÃÛ³Ùµ Ùáï»ÝáõÙ ¿ ·áñÍÇùÇÝ, ³ñï³ëáõùÁ í³ÛñÏ»Ý³å»ë ÇçÝáõÙ ¿ ¨… ë³éãáõÙ: ´ñ³ÑÙÇÝÁ ·ïÝáõÙ ¿ Çñ áõ½³ÍÁ ¨ ³ÝÙÇç³å»ë ÏáÕùÇÝ ³ñÓ³Ý³·ñáõÙ ëáõÛÝ Ëáëù»ñÁ. </w:t>
      </w:r>
      <w:r w:rsidR="00E36029" w:rsidRPr="001D3B86">
        <w:rPr>
          <w:rFonts w:ascii="Times LatArm" w:hAnsi="Times LatArm"/>
          <w:sz w:val="22"/>
          <w:szCs w:val="22"/>
          <w:lang w:val="hy-AM"/>
        </w:rPr>
        <w:t>¦</w:t>
      </w:r>
      <w:r w:rsidRPr="001D3B86">
        <w:rPr>
          <w:rFonts w:ascii="Times LatArm" w:hAnsi="Times LatArm"/>
          <w:sz w:val="22"/>
          <w:szCs w:val="22"/>
          <w:lang w:val="hy-AM"/>
        </w:rPr>
        <w:t>²é³ùÇÝáõÃÛáõÝÁ í³ïÃ³ñáõÃÛ³Ý ³ëïÇ×³ÝÇ</w:t>
      </w:r>
      <w:r w:rsidR="00E36029" w:rsidRPr="001D3B86">
        <w:rPr>
          <w:rFonts w:ascii="Times LatArm" w:hAnsi="Times LatArm"/>
          <w:sz w:val="22"/>
          <w:szCs w:val="22"/>
          <w:lang w:val="hy-AM"/>
        </w:rPr>
        <w:t>§</w:t>
      </w:r>
      <w:r w:rsidR="000D6F3C" w:rsidRPr="001D3B86">
        <w:rPr>
          <w:rFonts w:ascii="Times LatArm" w:hAnsi="Times LatArm"/>
          <w:sz w:val="22"/>
          <w:szCs w:val="22"/>
          <w:vertAlign w:val="superscript"/>
          <w:lang w:val="hy-AM"/>
        </w:rPr>
        <w:t>7</w:t>
      </w:r>
      <w:r w:rsidRPr="001D3B86">
        <w:rPr>
          <w:rFonts w:ascii="Times LatArm" w:hAnsi="Times LatArm"/>
          <w:sz w:val="22"/>
          <w:szCs w:val="22"/>
          <w:lang w:val="hy-AM"/>
        </w:rPr>
        <w:t>:</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ÎÇÝÁ Ï³ï³ÕáõÙ ¿ ¨ Ñ³çáñ¹ ûñÁ µ³ñ»å³ßïÝ»ñÁ ÷ßñáõÙ »Ý ½·³ÛÝ³ã³÷Á: </w:t>
      </w:r>
      <w:r w:rsidR="00E36029" w:rsidRPr="001D3B86">
        <w:rPr>
          <w:rFonts w:ascii="Times LatArm" w:hAnsi="Times LatArm"/>
          <w:sz w:val="22"/>
          <w:szCs w:val="22"/>
          <w:lang w:val="hy-AM"/>
        </w:rPr>
        <w:t>¦</w:t>
      </w:r>
      <w:r w:rsidRPr="001D3B86">
        <w:rPr>
          <w:rFonts w:ascii="Times LatArm" w:hAnsi="Times LatArm"/>
          <w:sz w:val="22"/>
          <w:szCs w:val="22"/>
          <w:lang w:val="hy-AM"/>
        </w:rPr>
        <w:t>ºõ Ñ»Ýó ³Û¹ ûñí³ÝÇó ¿, áñ ³ÛÉ¨ë ãÏ³ ÙÇ ÏßÇé Ù³ñ¹Ï³ÛÇÝ ³é³ùÇÝáõÃÛáõÝÝ»ñÇ ¨ ½·³óÙáõÝùÝ»ñÇ Ñ³Ù³ñ…</w:t>
      </w:r>
      <w:r w:rsidR="00E36029" w:rsidRPr="001D3B86">
        <w:rPr>
          <w:rFonts w:ascii="Times LatArm" w:hAnsi="Times LatArm"/>
          <w:sz w:val="22"/>
          <w:szCs w:val="22"/>
          <w:lang w:val="hy-AM"/>
        </w:rPr>
        <w:t>§</w:t>
      </w:r>
      <w:r w:rsidR="000D6F3C" w:rsidRPr="001D3B86">
        <w:rPr>
          <w:rFonts w:ascii="Times LatArm" w:hAnsi="Times LatArm"/>
          <w:sz w:val="22"/>
          <w:szCs w:val="22"/>
          <w:vertAlign w:val="superscript"/>
          <w:lang w:val="hy-AM"/>
        </w:rPr>
        <w:t>8</w:t>
      </w:r>
      <w:r w:rsidRPr="001D3B86">
        <w:rPr>
          <w:rFonts w:ascii="Times LatArm" w:hAnsi="Times LatArm"/>
          <w:sz w:val="22"/>
          <w:szCs w:val="22"/>
          <w:lang w:val="hy-AM"/>
        </w:rPr>
        <w:t xml:space="preserve">: </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Ð»ï³ùñùÇñ ¿ »Ï»Õ»ó³Ï³Ý ÏÝáç Ï»ñå³ñÁ. Ý³ ³ÙµáÕçáíÇÝ ÝíÇñí»É ¿ñ »Ï»Õ»óáõÝ, ãáõÝ»ñ Çñ ³ÝÓÝ³Ï³Ý Ñá·ë»ñÁ, Ññ³Å³ñí»É ¿ñ ³ÝÑ³ï³Ï³Ý ß³ÑÇ ³Ýµ³ñáÛ³Ï³Ý³óÝáÕ ëÏ½µáõÝùÝ»ñÇó, ½áõñÏ ¿ñ Ù³ñ¹Ï³ÛÇÝ Ñá·ë»ñÇó: Üñ³ µ³ñáÛ³Ï³ÝáõÃÛáõÝÝ ³Ýµ³ñáÛ³Ï³Ý ¿ñ:</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ø³ÝÇ áñ ³Ù»Ýáõñ»ù ïÇñ³å»ïáõÙ ¿ñ ÉÇ³Ï³ï³ñ Ï»ÕÍÇù, ³Ý³ñ¹³ñáõÃÛáõÝ, ³å³ ½·³ÛÝ³ã³÷ »ñÏ³ñ ·áÛáõÃÛáõÝ áõÝ»Ý³É ã¿ñ Ï³ñáÕ: Ø³ñ¹ÇÏ, áñáÝù Çñ»Ýó ³é³ùÇÝÇ ¿ÇÝ Ñ³Ù³ñáõÙ, Çñ³Ï³ÝáõÙ ³Û¹å»ë ã¿ÇÝ:</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ö³÷³½Û³ÝÁ óáõÛó ¿ ï³ÉÇë, Ã» ³ñ¹Ç³Ï³Ý ËÝ¹ÇñÝ»ñ ³ñÍ³ñÍ»Éáõ Ñ³Ù³ñ ÇÝãåÇëÇ ÑÝ³ñ³íáñáõÃÛáõÝÝ»ñ ¿ å³ñáõÝ³ÏáõÙ µ³Ý³ÑÛáõë³Ï³Ý Å³ÝñÁ:</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¶ñáÕÇ ½ñáõÛóÝ»ñÇ ß³ñùÝ Çñ»ÝÇó Ý»ñÏ³Û³óÝáõÙ ¿ ëáóÇ³É³Ï³Ý ïñ³Ù³¹ñáõÃÛáõÝÝ»ñÇ ÙÇ Ûáõñ³Ñ³ïáõÏ Å³Ù³Ý³Ï³ã³÷: Úáõñ³ù³ÝãÛáõñ Ñ³çáñ¹ »ñÏÇ Ù»ç »ñ¨³Ý ¿ ·³ÉÇë ÙÇ Ýáñ Ñ³ïÏ³ÝÇß, ¨ ¹ñ³Ýó ³ÙµáÕçáõÃÛáõÝ</w:t>
      </w:r>
      <w:r w:rsidR="0083436F" w:rsidRPr="001D3B86">
        <w:rPr>
          <w:rFonts w:ascii="Times LatArm" w:hAnsi="Times LatArm"/>
          <w:sz w:val="22"/>
          <w:szCs w:val="22"/>
          <w:lang w:val="hy-AM"/>
        </w:rPr>
        <w:t>Á</w:t>
      </w:r>
      <w:r w:rsidRPr="001D3B86">
        <w:rPr>
          <w:rFonts w:ascii="Times LatArm" w:hAnsi="Times LatArm"/>
          <w:sz w:val="22"/>
          <w:szCs w:val="22"/>
          <w:lang w:val="hy-AM"/>
        </w:rPr>
        <w:t xml:space="preserve"> ï»ë³Ý»ÉÇ ¿ ¹³ñÓÝáõÙ ³Ý¹³ñÓáñ»Ý ¹»åÇ í»ñ ÁÝÃ³óáÕ ÁÙµáëï ·Çï³ÏóáõÃÛ³Ý ßñç³÷áõÉ»ñÁ:</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Sylfaen"/>
          <w:sz w:val="22"/>
          <w:szCs w:val="22"/>
          <w:lang w:val="hy-AM"/>
        </w:rPr>
        <w:t>Հ</w:t>
      </w:r>
      <w:r w:rsidRPr="001D3B86">
        <w:rPr>
          <w:rFonts w:ascii="Times LatArm" w:hAnsi="Times LatArm"/>
          <w:sz w:val="22"/>
          <w:szCs w:val="22"/>
          <w:lang w:val="hy-AM"/>
        </w:rPr>
        <w:t xml:space="preserve">»ï³ùñùÇñ ¿ ö³÷³½Û³ÝÇ </w:t>
      </w:r>
      <w:r w:rsidR="00E36029" w:rsidRPr="001D3B86">
        <w:rPr>
          <w:rFonts w:ascii="Times LatArm" w:hAnsi="Times LatArm"/>
          <w:sz w:val="22"/>
          <w:szCs w:val="22"/>
          <w:lang w:val="hy-AM"/>
        </w:rPr>
        <w:t>¦</w:t>
      </w:r>
      <w:r w:rsidRPr="001D3B86">
        <w:rPr>
          <w:rFonts w:ascii="Times LatArm" w:hAnsi="Times LatArm"/>
          <w:sz w:val="22"/>
          <w:szCs w:val="22"/>
          <w:lang w:val="hy-AM"/>
        </w:rPr>
        <w:t>Ø»Í ÷³Ï³Ýù</w:t>
      </w:r>
      <w:r w:rsidR="00E36029" w:rsidRPr="001D3B86">
        <w:rPr>
          <w:rFonts w:ascii="Times LatArm" w:hAnsi="Times LatArm"/>
          <w:sz w:val="22"/>
          <w:szCs w:val="22"/>
          <w:lang w:val="hy-AM"/>
        </w:rPr>
        <w:t>§</w:t>
      </w:r>
      <w:r w:rsidRPr="001D3B86">
        <w:rPr>
          <w:rFonts w:ascii="Times LatArm" w:hAnsi="Times LatArm"/>
          <w:sz w:val="22"/>
          <w:szCs w:val="22"/>
          <w:lang w:val="hy-AM"/>
        </w:rPr>
        <w:t xml:space="preserve"> ³ÛÉ³µ³Ý³Ï³Ý ½ñáõÛóÁ, áñÁ Ñ»ÕÇÝ³ÏÁ Éë»É ¿ ÙÇ å³ñëÇÏ å³ïÙÇãÇó: </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¼ñáõÛóÁ ëÏëíáõÙ ¿ ËáñÇÙ³ëï ¨ Ñ»ï³ùñùÇñ ³ýáñÇ½Ùáí. </w:t>
      </w:r>
      <w:r w:rsidR="00E36029" w:rsidRPr="001D3B86">
        <w:rPr>
          <w:rFonts w:ascii="Times LatArm" w:hAnsi="Times LatArm"/>
          <w:sz w:val="22"/>
          <w:szCs w:val="22"/>
          <w:lang w:val="hy-AM"/>
        </w:rPr>
        <w:t>¦</w:t>
      </w:r>
      <w:r w:rsidRPr="001D3B86">
        <w:rPr>
          <w:rFonts w:ascii="Times LatArm" w:hAnsi="Times LatArm"/>
          <w:sz w:val="22"/>
          <w:szCs w:val="22"/>
          <w:lang w:val="hy-AM"/>
        </w:rPr>
        <w:t>ò³ÝÏ³ÉÇ ³é³ñÏ³Ý ÝÙ³ÝáõÙ ¿ ßÇñÙÇ µ³ó` µ³Ûó ¹é³Ý íñ³ Ù»Í ÷³Ï³Ýù…</w:t>
      </w:r>
      <w:r w:rsidR="00E36029" w:rsidRPr="001D3B86">
        <w:rPr>
          <w:rFonts w:ascii="Times LatArm" w:hAnsi="Times LatArm"/>
          <w:sz w:val="22"/>
          <w:szCs w:val="22"/>
          <w:lang w:val="hy-AM"/>
        </w:rPr>
        <w:t>§</w:t>
      </w:r>
      <w:r w:rsidR="000D6F3C" w:rsidRPr="001D3B86">
        <w:rPr>
          <w:rFonts w:ascii="Times LatArm" w:hAnsi="Times LatArm"/>
          <w:sz w:val="22"/>
          <w:szCs w:val="22"/>
          <w:vertAlign w:val="superscript"/>
          <w:lang w:val="hy-AM"/>
        </w:rPr>
        <w:t>9</w:t>
      </w:r>
      <w:r w:rsidRPr="001D3B86">
        <w:rPr>
          <w:rFonts w:ascii="Times LatArm" w:hAnsi="Times LatArm"/>
          <w:sz w:val="22"/>
          <w:szCs w:val="22"/>
          <w:lang w:val="hy-AM"/>
        </w:rPr>
        <w:t xml:space="preserve">: ÆÝã ÙÇïù ¿ñ ³ñï³Ñ³ÛïáõÙ ³Ûë ³ýáñÇ½ÙÁ: àõ å³ñëÇÏ å³ïÙÇãÁ å³ïÙáõÙ ¿ Ñ»ï¨Û³ÉÁ. ÝÏ³ñÇã Ø³Ý»Ý Ù»éÝ»Éáõó </w:t>
      </w:r>
      <w:r w:rsidRPr="001D3B86">
        <w:rPr>
          <w:rFonts w:ascii="Times LatArm" w:hAnsi="Sylfaen"/>
          <w:sz w:val="22"/>
          <w:szCs w:val="22"/>
          <w:lang w:val="hy-AM"/>
        </w:rPr>
        <w:t>առաջ</w:t>
      </w:r>
      <w:r w:rsidRPr="001D3B86">
        <w:rPr>
          <w:rFonts w:ascii="Times LatArm" w:hAnsi="Times LatArm"/>
          <w:sz w:val="22"/>
          <w:szCs w:val="22"/>
          <w:lang w:val="hy-AM"/>
        </w:rPr>
        <w:t xml:space="preserve"> ó³ÝÏ³ÝáõÙ ¿ñ ÙÇ É³í µ³Ý ÝÏ³ñ»É, Ñ»ïá Ù»éÝ»É: àõ½áõÙ ¿ñ ·ïÝ»É ÙÇ Ýáñ, ó³ÝÏ³ÉÇ ï³ñûñÇÝ³Ï ÝÏ³ñÇ ÝÛáõÃ: ¸ñ³ Ñ³Ù³ñ Ý³ åñåïáõÙ ¿ñ ³Ù»Ý ÙÇ ËáõÉ ³ÝÏÛáõÝ: ´³Ûó Ýñ³ Ñ³Ù³ñ ¹Åí³ñ ¿ñ ·ïÝ»É ÙÇ ³é³ñÏ³, áñ ÉÇÝ»ñ ï³ñûñÇÝ³Ï ¨ ·ñ·é»ñ Ýñ³ ó³ÝÏáõÃÛáõÝÁ: ØÇ ûñ ¿É Ý³ ·»ñ»½Ù³Ý ¿ ÙïÝáõÙ áõ ï»ëÝáõÙ ÙÇ µ³ñÓñ å³ï»ñáí ßÇñÇÙ, áñÇ ¹áõéÁ ÷³Ïí³Í ¿ñ ÙÇ ³Ñ³·ÇÝ ËáßáñáõÃÛ³Ùµ ÏáÕå»ùáí, ¹é³Ý ×³Ï³ïÇÝ ¿É ³ñ³µ³Ï³Ý ï³é»ñáí ·ñí³Í ¿ñ Ñ»ï¨Û³ÉÁ. </w:t>
      </w:r>
      <w:r w:rsidR="00E36029" w:rsidRPr="001D3B86">
        <w:rPr>
          <w:rFonts w:ascii="Times LatArm" w:hAnsi="Times LatArm"/>
          <w:sz w:val="22"/>
          <w:szCs w:val="22"/>
          <w:lang w:val="hy-AM"/>
        </w:rPr>
        <w:t>¦</w:t>
      </w:r>
      <w:r w:rsidRPr="001D3B86">
        <w:rPr>
          <w:rFonts w:ascii="Times LatArm" w:hAnsi="Times LatArm"/>
          <w:sz w:val="22"/>
          <w:szCs w:val="22"/>
          <w:lang w:val="hy-AM"/>
        </w:rPr>
        <w:t>ØïÇñ ³Ûëï»Õ, »Ã» Ï³ñáÕ »ë, ¨ Ï·ïÝ»ë ÇÝã áñ ÷ÝïñáõÙ »ë</w:t>
      </w:r>
      <w:r w:rsidR="00E36029" w:rsidRPr="001D3B86">
        <w:rPr>
          <w:rFonts w:ascii="Times LatArm" w:hAnsi="Times LatArm"/>
          <w:sz w:val="22"/>
          <w:szCs w:val="22"/>
          <w:lang w:val="hy-AM"/>
        </w:rPr>
        <w:t>§</w:t>
      </w:r>
      <w:r w:rsidRPr="001D3B86">
        <w:rPr>
          <w:rFonts w:ascii="Times LatArm" w:hAnsi="Times LatArm"/>
          <w:sz w:val="22"/>
          <w:szCs w:val="22"/>
          <w:lang w:val="hy-AM"/>
        </w:rPr>
        <w:t xml:space="preserve">: ÜÏ³ñÇã Ø³Ý»Ý ß³ï ¿ ½³ñÙ³ÝáõÙ. ÙÇÃ» ·»ñ»½Ù³ÝÇ Ù»ç Ù³ñ¹ Ï³ñáÕ ¿ñ ·ïÝ»É Çñ ÷Ýïñ³ÍÁ. ÇÝãáõ ÷³Ï»É ßÇñÙÇ ¹áõéÁ ÙÇ ³ÛÝåÇëÇ Ù»ÍáõÃÛ³Ùµ ÏáÕå»ùáí, áñ ÙÇ³ÛÝ ¹ÝáõÙ »Ý µ³Ýï»ñÇ Ï³Ù ·³ÝÓ³ñ³ÝÝ»ñÇ íñ³: </w:t>
      </w:r>
    </w:p>
    <w:p w:rsidR="00A77AC4" w:rsidRPr="001D3B86" w:rsidRDefault="00E36029"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lastRenderedPageBreak/>
        <w:t>¦</w:t>
      </w:r>
      <w:r w:rsidR="00A77AC4" w:rsidRPr="001D3B86">
        <w:rPr>
          <w:rFonts w:ascii="Times LatArm" w:hAnsi="Times LatArm"/>
          <w:sz w:val="22"/>
          <w:szCs w:val="22"/>
          <w:lang w:val="hy-AM"/>
        </w:rPr>
        <w:t>ØïÝ»Ýù, - Ùï³Í»ó Ý³, - ·áõó» ÙÇ Ýáñ µ³Ý Ï³ ÇëÏ³å»ë Ã³ùÝí³Í ³Û¹ Ù»Í ÏáÕå»ùÇ »ï¨áõÙ. Ãßí³éáõÃÛáõÝ Ï³Ù ·»ñáõÃÛáõÝ ³ñ¹Ûáù, Ã» ·³ÝÓ Ï³Ù ÇßË³ÝáõÃÛáõÝ…</w:t>
      </w:r>
      <w:r w:rsidRPr="001D3B86">
        <w:rPr>
          <w:rFonts w:ascii="Times LatArm" w:hAnsi="Times LatArm"/>
          <w:sz w:val="22"/>
          <w:szCs w:val="22"/>
          <w:lang w:val="hy-AM"/>
        </w:rPr>
        <w:t>§</w:t>
      </w:r>
      <w:r w:rsidR="000D6F3C" w:rsidRPr="001D3B86">
        <w:rPr>
          <w:rFonts w:ascii="Times LatArm" w:hAnsi="Times LatArm"/>
          <w:sz w:val="22"/>
          <w:szCs w:val="22"/>
          <w:vertAlign w:val="superscript"/>
          <w:lang w:val="hy-AM"/>
        </w:rPr>
        <w:t>10</w:t>
      </w:r>
      <w:r w:rsidR="00A77AC4" w:rsidRPr="001D3B86">
        <w:rPr>
          <w:rFonts w:ascii="Times LatArm" w:hAnsi="Times LatArm"/>
          <w:sz w:val="22"/>
          <w:szCs w:val="22"/>
          <w:lang w:val="hy-AM"/>
        </w:rPr>
        <w:t>:</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Ø»Í ¹Åí³ñáõÃÛ³Ùµ ÷ßñáõÙ ¿ ÏáÕå»ùÁ, µ³óáõÙ ßÇñÙÇ ¹áõéÁ áõ Ý»ñë ÙïÝáõÙ: ÜáñÇó »ñ¨áõÙ ¿ ½³ñÙ³Ý³ÉÇ ï»ë³ñ³Ý. ßÇñÇÙÝ áõÝ»ñ ÙÇ³ÛÝ »ñ»ù å³ï, »ï¨Ç å³ïÁ ÉÇáíÇÝ ßÇÝí³Í ã¿ñ: ÆÝãáõ, áõñ»ÙÝ, ßÇÝ»É ÙÇ Ù»Í ß»Ýù ÙÇ³ÛÝ »ñ»ù å³ïáí ¨ ³å³ ¹é³Ý íñ³ ¿É ÙÇ Ù»Í ÷³Ï³Ýù Ï³Ý·Ý»óÝ»É:</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²Ûëï»Õ ¿É ÝÏ³ñÇãÁ ·ïÝáõÙ ¿ Çñ ÷Ýïñ³ÍÁ: ²Û¹ å³ÑÇÝ ³Ýëå³ë»ÉÇáñ»Ý Ý³ ï»ëÝáõÙ ¿ å³ïÇ íñ³ ù³Ý¹³Ïí³Í ëáõÛÝ »ñ»ù ïáÕ»ñÁ.</w:t>
      </w:r>
    </w:p>
    <w:p w:rsidR="00A77AC4" w:rsidRPr="001D3B86" w:rsidRDefault="00E36029"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w:t>
      </w:r>
      <w:r w:rsidR="00A77AC4" w:rsidRPr="001D3B86">
        <w:rPr>
          <w:rFonts w:ascii="Times LatArm" w:hAnsi="Times LatArm"/>
          <w:sz w:val="22"/>
          <w:szCs w:val="22"/>
          <w:lang w:val="hy-AM"/>
        </w:rPr>
        <w:t>²Ù»Ý ÇÝã Ýáñ ¿ ³ßË³ñÑÇë íñ³, ë³Ï³ÛÝ áãÇÝã Ýáñ ã¿:</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Ò»éù µ»ñ»Éáõ ¹Åí³ñáõÃÛáõÝÁ ³é³ñÏ³Ý ó³ÝÏ³ÉÇ ¿ ¹³ñÓÝáõÙ:</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ØÇ ³Ý·³Ù Ó»éù µ»ñí³Í` Ý³ ¹³éÝáõÙ ¿ ëáíáñ³Ï³Ý</w:t>
      </w:r>
      <w:r w:rsidR="00E36029" w:rsidRPr="001D3B86">
        <w:rPr>
          <w:rFonts w:ascii="Times LatArm" w:hAnsi="Times LatArm"/>
          <w:sz w:val="22"/>
          <w:szCs w:val="22"/>
          <w:lang w:val="hy-AM"/>
        </w:rPr>
        <w:t>§</w:t>
      </w:r>
      <w:r w:rsidR="000D6F3C" w:rsidRPr="001D3B86">
        <w:rPr>
          <w:rFonts w:ascii="Times LatArm" w:hAnsi="Times LatArm"/>
          <w:sz w:val="22"/>
          <w:szCs w:val="22"/>
          <w:vertAlign w:val="superscript"/>
          <w:lang w:val="hy-AM"/>
        </w:rPr>
        <w:t>11</w:t>
      </w:r>
      <w:r w:rsidRPr="001D3B86">
        <w:rPr>
          <w:rFonts w:ascii="Times LatArm" w:hAnsi="Times LatArm"/>
          <w:sz w:val="22"/>
          <w:szCs w:val="22"/>
          <w:lang w:val="hy-AM"/>
        </w:rPr>
        <w:t>:</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²Ûë ïáÕ»ñÁ ËÇëï ³½¹áõÙ »Ý Ø³Ý»Ç íñ³: ¶ï»É ¿ñ ÷Ýïñ³ÍÁ, µ³Ûó ¨ ã¿ñ ·ï»É, áñáíÑ»ï¨ »Ã» ·ï»É ¿ñ, ³å³ ¹³ Çñ ÷Ýïñ³ÍÁ ã¿ñ: àõñ»ÙÝ Ý³ ÷ÝïñáõÙ ¿ñ ÙÇ ³ÛÝåÇëÇ µ³Ý, áñ ãåÇïÇ ·ïÝí»ñ:</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²ÛÝáõÑ»ï¨ ÝÏ³ñÇã Ø³Ý»Ý ·ÝáõÙ ¿ ïáõÝ, ÝÏ³ñáõÙ ßÇñÇÙÁ` »ñ»ù å³ïáí, »ï¨Ç µ³óí³Íùáí, ÝÏ³ñáõÙ Ý³¨ ¹áõéÁ ¨ Ýñ³ íñ³ ¹ÝáõÙ Ëáßáñ »ñÏ³ÃÛ³ ÷³Ï³ÝùÁ áõ ·ñáõÙ Ñ»ï¨Û³É ïáÕ»ñÁ.</w:t>
      </w:r>
      <w:r w:rsidR="00E36029" w:rsidRPr="001D3B86">
        <w:rPr>
          <w:rFonts w:ascii="Times LatArm" w:hAnsi="Times LatArm"/>
          <w:sz w:val="22"/>
          <w:szCs w:val="22"/>
          <w:lang w:val="hy-AM"/>
        </w:rPr>
        <w:t xml:space="preserve"> ¦</w:t>
      </w:r>
      <w:r w:rsidRPr="001D3B86">
        <w:rPr>
          <w:rFonts w:ascii="Times LatArm" w:hAnsi="Times LatArm"/>
          <w:sz w:val="22"/>
          <w:szCs w:val="22"/>
          <w:lang w:val="hy-AM"/>
        </w:rPr>
        <w:t>ò³ÝÏ³ÉÇ ³é³ñÏ³Ý ÝÙ³ÝáõÙ ¿ ßÇñÙÇÝ µ³ó` µ³Ûó ¹é³Ý íñ³ Ù»Í ÷³Ï³Ýù</w:t>
      </w:r>
      <w:r w:rsidR="00E36029" w:rsidRPr="001D3B86">
        <w:rPr>
          <w:rFonts w:ascii="Times LatArm" w:hAnsi="Times LatArm"/>
          <w:sz w:val="22"/>
          <w:szCs w:val="22"/>
          <w:lang w:val="hy-AM"/>
        </w:rPr>
        <w:t>§</w:t>
      </w:r>
      <w:r w:rsidRPr="001D3B86">
        <w:rPr>
          <w:rFonts w:ascii="Times LatArm" w:hAnsi="Times LatArm"/>
          <w:sz w:val="22"/>
          <w:szCs w:val="22"/>
          <w:lang w:val="hy-AM"/>
        </w:rPr>
        <w:t>:</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¼ñáõÛóÝ Çñ Ù»ç å³ñáõÝ³ÏáõÙ ¿ </w:t>
      </w:r>
      <w:r w:rsidRPr="001D3B86">
        <w:rPr>
          <w:rFonts w:ascii="Times LatArm" w:hAnsi="Sylfaen"/>
          <w:sz w:val="22"/>
          <w:szCs w:val="22"/>
          <w:lang w:val="hy-AM"/>
        </w:rPr>
        <w:t>կյանքի</w:t>
      </w:r>
      <w:r w:rsidRPr="001D3B86">
        <w:rPr>
          <w:rFonts w:ascii="Times LatArm" w:hAnsi="Times LatArm"/>
          <w:sz w:val="22"/>
          <w:szCs w:val="22"/>
          <w:lang w:val="hy-AM"/>
        </w:rPr>
        <w:t xml:space="preserve"> </w:t>
      </w:r>
      <w:r w:rsidRPr="001D3B86">
        <w:rPr>
          <w:rFonts w:ascii="Times LatArm" w:hAnsi="Sylfaen"/>
          <w:sz w:val="22"/>
          <w:szCs w:val="22"/>
          <w:lang w:val="hy-AM"/>
        </w:rPr>
        <w:t>առեղծվածը</w:t>
      </w:r>
      <w:r w:rsidRPr="001D3B86">
        <w:rPr>
          <w:rFonts w:ascii="Times LatArm" w:hAnsi="Times LatArm"/>
          <w:sz w:val="22"/>
          <w:szCs w:val="22"/>
          <w:lang w:val="hy-AM"/>
        </w:rPr>
        <w:t xml:space="preserve">, </w:t>
      </w:r>
      <w:r w:rsidRPr="001D3B86">
        <w:rPr>
          <w:rFonts w:ascii="Times LatArm" w:hAnsi="Sylfaen"/>
          <w:sz w:val="22"/>
          <w:szCs w:val="22"/>
          <w:lang w:val="hy-AM"/>
        </w:rPr>
        <w:t>որ</w:t>
      </w:r>
      <w:r w:rsidRPr="001D3B86">
        <w:rPr>
          <w:rFonts w:ascii="Times LatArm" w:hAnsi="Times LatArm"/>
          <w:sz w:val="22"/>
          <w:szCs w:val="22"/>
          <w:lang w:val="hy-AM"/>
        </w:rPr>
        <w:t xml:space="preserve"> </w:t>
      </w:r>
      <w:r w:rsidRPr="001D3B86">
        <w:rPr>
          <w:rFonts w:ascii="Times LatArm" w:hAnsi="Sylfaen"/>
          <w:sz w:val="22"/>
          <w:szCs w:val="22"/>
          <w:lang w:val="hy-AM"/>
        </w:rPr>
        <w:t>երբեք</w:t>
      </w:r>
      <w:r w:rsidRPr="001D3B86">
        <w:rPr>
          <w:rFonts w:ascii="Times LatArm" w:hAnsi="Times LatArm"/>
          <w:sz w:val="22"/>
          <w:szCs w:val="22"/>
          <w:lang w:val="hy-AM"/>
        </w:rPr>
        <w:t xml:space="preserve"> </w:t>
      </w:r>
      <w:r w:rsidRPr="001D3B86">
        <w:rPr>
          <w:rFonts w:ascii="Times LatArm" w:hAnsi="Sylfaen"/>
          <w:sz w:val="22"/>
          <w:szCs w:val="22"/>
          <w:lang w:val="hy-AM"/>
        </w:rPr>
        <w:t>հնարավոր</w:t>
      </w:r>
      <w:r w:rsidRPr="001D3B86">
        <w:rPr>
          <w:rFonts w:ascii="Times LatArm" w:hAnsi="Times LatArm"/>
          <w:sz w:val="22"/>
          <w:szCs w:val="22"/>
          <w:lang w:val="hy-AM"/>
        </w:rPr>
        <w:t xml:space="preserve"> </w:t>
      </w:r>
      <w:r w:rsidRPr="001D3B86">
        <w:rPr>
          <w:rFonts w:ascii="Times LatArm" w:hAnsi="Sylfaen"/>
          <w:sz w:val="22"/>
          <w:szCs w:val="22"/>
          <w:lang w:val="hy-AM"/>
        </w:rPr>
        <w:t>չէ</w:t>
      </w:r>
      <w:r w:rsidRPr="001D3B86">
        <w:rPr>
          <w:rFonts w:ascii="Times LatArm" w:hAnsi="Times LatArm"/>
          <w:sz w:val="22"/>
          <w:szCs w:val="22"/>
          <w:lang w:val="hy-AM"/>
        </w:rPr>
        <w:t xml:space="preserve"> </w:t>
      </w:r>
      <w:r w:rsidRPr="001D3B86">
        <w:rPr>
          <w:rFonts w:ascii="Times LatArm" w:hAnsi="Sylfaen"/>
          <w:sz w:val="22"/>
          <w:szCs w:val="22"/>
          <w:lang w:val="hy-AM"/>
        </w:rPr>
        <w:t>ամբողջությամբ</w:t>
      </w:r>
      <w:r w:rsidRPr="001D3B86">
        <w:rPr>
          <w:rFonts w:ascii="Times LatArm" w:hAnsi="Times LatArm"/>
          <w:sz w:val="22"/>
          <w:szCs w:val="22"/>
          <w:lang w:val="hy-AM"/>
        </w:rPr>
        <w:t xml:space="preserve"> </w:t>
      </w:r>
      <w:r w:rsidRPr="001D3B86">
        <w:rPr>
          <w:rFonts w:ascii="Times LatArm" w:hAnsi="Sylfaen"/>
          <w:sz w:val="22"/>
          <w:szCs w:val="22"/>
          <w:lang w:val="hy-AM"/>
        </w:rPr>
        <w:t>բացահայտել</w:t>
      </w:r>
      <w:r w:rsidRPr="001D3B86">
        <w:rPr>
          <w:rFonts w:ascii="Times LatArm" w:hAnsi="Times LatArm"/>
          <w:sz w:val="22"/>
          <w:szCs w:val="22"/>
          <w:lang w:val="hy-AM"/>
        </w:rPr>
        <w:t>:</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Þ³ñáõÝ³Ï»Éáí Ñ³ñëï³óÝ»É ½ñáõÛóÝ»ñÇ ß³ñùÁ, ö³÷³½Û³ÝÁ </w:t>
      </w:r>
      <w:r w:rsidRPr="001D3B86">
        <w:rPr>
          <w:rFonts w:ascii="Times LatArm" w:hAnsi="Sylfaen"/>
          <w:sz w:val="22"/>
          <w:szCs w:val="22"/>
          <w:lang w:val="hy-AM"/>
        </w:rPr>
        <w:t>պ</w:t>
      </w:r>
      <w:r w:rsidRPr="001D3B86">
        <w:rPr>
          <w:rFonts w:ascii="Times LatArm" w:hAnsi="Times LatArm"/>
          <w:sz w:val="22"/>
          <w:szCs w:val="22"/>
          <w:lang w:val="hy-AM"/>
        </w:rPr>
        <w:t xml:space="preserve">³ïÏ»ñ³ÛÇÝ Ýáñ Ñ³Ù³¹ñáõÙÝ»ñÇ Ù»ç ³Ù»ÝÇó ³é³ç ÷áñÓ»É ¿ å³ï³ëË³Ý»É ³ÛÝ Ñ³ñó»ñÇÝ, Ã» ÇÝãáõ ³ÛÉ³Ý¹³Ïí»ó Ñ³ë³ñ³Ï³Ï³Ý Ï³½Ù³Ï»ñåáõÃÛáõÝÁ, ÇÝã ÷áËÑ³ñ³µ»ñáõÃÛáõÝÝ»ñÇ Ù»ç »Ý ïÇñ³å»ïáÕ µ³ñáÛ³ÝáñÙ»ñÁ ³½ÝíáõÃÛ³Ý ç³Ýù»ñÇ ¨ ×ßÙ³ñïáõÃÛ³Ý Ñ»ï, ÇÝãåÇëÇÝ å»ïù ¿ ÉÇÝ»ñ ëïñáõÏÝ»ñÇ å³Ñí³ÍùÁ Ï»Õ»ùÙ³Ý ÝÏ³ïÙ³Ùµ ¨ ³ÛÉÝ: ²Ûë Ñ³ñó»ñÇÝ å³ï³ëË³Ý»Éáí` Ñ»ÕÇÝ³ÏÁ ëï»ÕÍ»É ¿ ³ÛÉ³µ³Ý³Ï³Ý ÙÇ ÇÝùÝ³ïÇå ËáñÑñ¹³ÝÇß: ²Ûë ³éáõÙáí ³ãùÇ ¿ ÁÝÏÝáõÙ Ýñ³ </w:t>
      </w:r>
      <w:r w:rsidR="00E36029" w:rsidRPr="001D3B86">
        <w:rPr>
          <w:rFonts w:ascii="Times LatArm" w:hAnsi="Times LatArm"/>
          <w:sz w:val="22"/>
          <w:szCs w:val="22"/>
          <w:lang w:val="hy-AM"/>
        </w:rPr>
        <w:t>¦ÎÉáñ ³ëïí³ÍÝ»ñ§</w:t>
      </w:r>
      <w:r w:rsidRPr="001D3B86">
        <w:rPr>
          <w:rFonts w:ascii="Times LatArm" w:hAnsi="Times LatArm"/>
          <w:sz w:val="22"/>
          <w:szCs w:val="22"/>
          <w:lang w:val="hy-AM"/>
        </w:rPr>
        <w:t xml:space="preserve"> ³ÛÉ³µ³Ý³Ï³Ý ½ñáõÛóÁ, áñï»Õ å³ïÏ»ñ»É ¿ ³ÛÝ Ñ»é³íáñ Å³Ù³Ý³ÏÝ»ñÁ, »ñµ Ù³ñ¹ÏáõÃÛáõÝÝ Çµñ¨ ÷áË³Ý³ÏáõÃÛ³Ý ÙÇçáó ëÏë»ó û·ï³·áñÍ»É áëÏáõ Ù³Ýñ³óí³Í ÏïáñÝ»ñÁ: Ð³Ý¹»ë ·³Éáí Çµñ¨ Ñ³ë³ñ³Ï³Ï³Ý ³ßË³ï³Ýùáí Ó»éù µ»ñí³Í ³åñ³ÝùÇÝ Ñ³Ù³ñÅ»ù` áëÏÇÝ ¹³ñÓ»É ¿ñ Ïáõï³ÏÙ³Ý ÙÇçáó: ²Ñ³ ³Ûë ÁÝ¹Ñ³Ýáõñ ÇÙ³ëïÝ ¿ Çñ Ù»ç Ý»ñ³éáõÙ </w:t>
      </w:r>
      <w:r w:rsidR="00E36029" w:rsidRPr="001D3B86">
        <w:rPr>
          <w:rFonts w:ascii="Times LatArm" w:hAnsi="Times LatArm"/>
          <w:sz w:val="22"/>
          <w:szCs w:val="22"/>
          <w:lang w:val="hy-AM"/>
        </w:rPr>
        <w:t>¦</w:t>
      </w:r>
      <w:r w:rsidRPr="001D3B86">
        <w:rPr>
          <w:rFonts w:ascii="Times LatArm" w:hAnsi="Times LatArm"/>
          <w:sz w:val="22"/>
          <w:szCs w:val="22"/>
          <w:lang w:val="hy-AM"/>
        </w:rPr>
        <w:t>ÎÉáñ ³ëïí³ÍÝ»ñ</w:t>
      </w:r>
      <w:r w:rsidR="00E36029" w:rsidRPr="001D3B86">
        <w:rPr>
          <w:rFonts w:ascii="Times LatArm" w:hAnsi="Times LatArm"/>
          <w:sz w:val="22"/>
          <w:szCs w:val="22"/>
          <w:lang w:val="hy-AM"/>
        </w:rPr>
        <w:t>§</w:t>
      </w:r>
      <w:r w:rsidRPr="001D3B86">
        <w:rPr>
          <w:rFonts w:ascii="Times LatArm" w:hAnsi="Times LatArm"/>
          <w:sz w:val="22"/>
          <w:szCs w:val="22"/>
          <w:lang w:val="hy-AM"/>
        </w:rPr>
        <w:t xml:space="preserve"> ³ÛÉ³µ³Ý³Ï³Ý ½ñáõÛóÁ: </w:t>
      </w:r>
    </w:p>
    <w:p w:rsidR="00A77AC4" w:rsidRPr="001D3B86" w:rsidRDefault="00E36029"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¦ÎÉáñ ³ëïí³ÍÝ»ñÇ§</w:t>
      </w:r>
      <w:r w:rsidR="00A77AC4" w:rsidRPr="001D3B86">
        <w:rPr>
          <w:rFonts w:ascii="Times LatArm" w:hAnsi="Times LatArm"/>
          <w:sz w:val="22"/>
          <w:szCs w:val="22"/>
          <w:lang w:val="hy-AM"/>
        </w:rPr>
        <w:t xml:space="preserve"> »ñÏáõ ·ÉË³íáñ ËáñÑñ¹³ÝÇßÝ»ñÁ` ë³ï³Ý³Ý ¨ áëÏÇ ÑáñÃ</w:t>
      </w:r>
      <w:r w:rsidR="00A77AC4" w:rsidRPr="001D3B86">
        <w:rPr>
          <w:rFonts w:ascii="Times LatArm" w:hAnsi="Sylfaen"/>
          <w:sz w:val="22"/>
          <w:szCs w:val="22"/>
          <w:lang w:val="hy-AM"/>
        </w:rPr>
        <w:t>ն</w:t>
      </w:r>
      <w:r w:rsidR="00A77AC4" w:rsidRPr="001D3B86">
        <w:rPr>
          <w:rFonts w:ascii="Times LatArm" w:hAnsi="Times LatArm"/>
          <w:sz w:val="22"/>
          <w:szCs w:val="22"/>
          <w:lang w:val="hy-AM"/>
        </w:rPr>
        <w:t xml:space="preserve"> </w:t>
      </w:r>
      <w:r w:rsidR="00A77AC4" w:rsidRPr="001D3B86">
        <w:rPr>
          <w:rFonts w:ascii="Times LatArm" w:hAnsi="Sylfaen"/>
          <w:sz w:val="22"/>
          <w:szCs w:val="22"/>
          <w:lang w:val="hy-AM"/>
        </w:rPr>
        <w:t>են</w:t>
      </w:r>
      <w:r w:rsidR="00A77AC4" w:rsidRPr="001D3B86">
        <w:rPr>
          <w:rFonts w:ascii="Times LatArm" w:hAnsi="Times LatArm"/>
          <w:sz w:val="22"/>
          <w:szCs w:val="22"/>
          <w:lang w:val="hy-AM"/>
        </w:rPr>
        <w:t xml:space="preserve">, </w:t>
      </w:r>
      <w:r w:rsidR="00A77AC4" w:rsidRPr="001D3B86">
        <w:rPr>
          <w:rFonts w:ascii="Times LatArm" w:hAnsi="Sylfaen"/>
          <w:sz w:val="22"/>
          <w:szCs w:val="22"/>
          <w:lang w:val="hy-AM"/>
        </w:rPr>
        <w:t>որ</w:t>
      </w:r>
      <w:r w:rsidR="00A77AC4" w:rsidRPr="001D3B86">
        <w:rPr>
          <w:rFonts w:ascii="Times LatArm" w:hAnsi="Times LatArm"/>
          <w:sz w:val="22"/>
          <w:szCs w:val="22"/>
          <w:lang w:val="hy-AM"/>
        </w:rPr>
        <w:t xml:space="preserve"> Ù³ñ¹ÏáõÃÛ³ÝÁ Ñ³ÛïÝÇ »Ý ¹»é¨ë ³í»ï³ñ³Ý³Ï³Ý í³Õ»ÙáõÃÛáõÝÇó ¨ Ï»ñå³íáñíáõÙ »Ý Ù³ñ¹áõ Ù»ç Ýëï³Í ã³ñ á·ÇÝ áõ ë»÷³Ï³Ý³ïÇñ³Ï³Ý ³·³Ñ ÏÇñùÁ: </w:t>
      </w:r>
    </w:p>
    <w:p w:rsidR="00A77AC4" w:rsidRPr="001D3B86" w:rsidRDefault="00E36029"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w:t>
      </w:r>
      <w:r w:rsidR="00A77AC4" w:rsidRPr="001D3B86">
        <w:rPr>
          <w:rFonts w:ascii="Times LatArm" w:hAnsi="Times LatArm"/>
          <w:sz w:val="22"/>
          <w:szCs w:val="22"/>
          <w:lang w:val="hy-AM"/>
        </w:rPr>
        <w:t>àëÏÛ³ ÑáñÃÁ</w:t>
      </w:r>
      <w:r w:rsidRPr="001D3B86">
        <w:rPr>
          <w:rFonts w:ascii="Times LatArm" w:hAnsi="Times LatArm"/>
          <w:sz w:val="22"/>
          <w:szCs w:val="22"/>
          <w:lang w:val="hy-AM"/>
        </w:rPr>
        <w:t>§</w:t>
      </w:r>
      <w:r w:rsidR="00A77AC4" w:rsidRPr="001D3B86">
        <w:rPr>
          <w:rFonts w:ascii="Times LatArm" w:hAnsi="Times LatArm"/>
          <w:sz w:val="22"/>
          <w:szCs w:val="22"/>
          <w:lang w:val="hy-AM"/>
        </w:rPr>
        <w:t xml:space="preserve"> ËáñÑñ¹³ÝßáõÙ ¿ ¹ñ³Ù³Ï³Ý Ñ³ñ³µ»ñáõÃÛáõÝÝ»ñÁ, áñáÝó ßÝáñÑÇí Ù³ñ¹ÏáõÃÛ³Ý Ù»ç ë»ñÙ³ÝíáõÙ ¿ ã³ñáõÃÛáõÝ</w:t>
      </w:r>
      <w:r w:rsidR="00A77AC4" w:rsidRPr="001D3B86">
        <w:rPr>
          <w:rFonts w:ascii="Times LatArm" w:hAnsi="Sylfaen"/>
          <w:sz w:val="22"/>
          <w:szCs w:val="22"/>
          <w:lang w:val="hy-AM"/>
        </w:rPr>
        <w:t>ը</w:t>
      </w:r>
      <w:r w:rsidR="00A77AC4" w:rsidRPr="001D3B86">
        <w:rPr>
          <w:rFonts w:ascii="Times LatArm" w:hAnsi="Times LatArm"/>
          <w:sz w:val="22"/>
          <w:szCs w:val="22"/>
          <w:lang w:val="hy-AM"/>
        </w:rPr>
        <w:t>, µéÝáõÃÛáõÝ</w:t>
      </w:r>
      <w:r w:rsidR="00A77AC4" w:rsidRPr="001D3B86">
        <w:rPr>
          <w:rFonts w:ascii="Times LatArm" w:hAnsi="Sylfaen"/>
          <w:sz w:val="22"/>
          <w:szCs w:val="22"/>
          <w:lang w:val="hy-AM"/>
        </w:rPr>
        <w:t>ն</w:t>
      </w:r>
      <w:r w:rsidR="00A77AC4" w:rsidRPr="001D3B86">
        <w:rPr>
          <w:rFonts w:ascii="Times LatArm" w:hAnsi="Times LatArm"/>
          <w:sz w:val="22"/>
          <w:szCs w:val="22"/>
          <w:lang w:val="hy-AM"/>
        </w:rPr>
        <w:t xml:space="preserve"> </w:t>
      </w:r>
      <w:r w:rsidR="00A77AC4" w:rsidRPr="001D3B86">
        <w:rPr>
          <w:rFonts w:ascii="Times LatArm" w:hAnsi="Sylfaen"/>
          <w:sz w:val="22"/>
          <w:szCs w:val="22"/>
          <w:lang w:val="hy-AM"/>
        </w:rPr>
        <w:t>ու</w:t>
      </w:r>
      <w:r w:rsidR="00A77AC4" w:rsidRPr="001D3B86">
        <w:rPr>
          <w:rFonts w:ascii="Times LatArm" w:hAnsi="Times LatArm"/>
          <w:sz w:val="22"/>
          <w:szCs w:val="22"/>
          <w:lang w:val="hy-AM"/>
        </w:rPr>
        <w:t xml:space="preserve"> ³Ý³ñ¹³ñáõÃÛáõÝÁ:</w:t>
      </w:r>
    </w:p>
    <w:p w:rsidR="00A77AC4" w:rsidRPr="001D3B86" w:rsidRDefault="00E36029"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w:t>
      </w:r>
      <w:r w:rsidR="00A77AC4" w:rsidRPr="001D3B86">
        <w:rPr>
          <w:rFonts w:ascii="Times LatArm" w:hAnsi="Times LatArm"/>
          <w:sz w:val="22"/>
          <w:szCs w:val="22"/>
          <w:lang w:val="hy-AM"/>
        </w:rPr>
        <w:t>¸ÅáËùÇ</w:t>
      </w:r>
      <w:r w:rsidRPr="001D3B86">
        <w:rPr>
          <w:rFonts w:ascii="Times LatArm" w:hAnsi="Times LatArm"/>
          <w:sz w:val="22"/>
          <w:szCs w:val="22"/>
          <w:lang w:val="hy-AM"/>
        </w:rPr>
        <w:t>§</w:t>
      </w:r>
      <w:r w:rsidR="00A77AC4" w:rsidRPr="001D3B86">
        <w:rPr>
          <w:rFonts w:ascii="Times LatArm" w:hAnsi="Times LatArm"/>
          <w:sz w:val="22"/>
          <w:szCs w:val="22"/>
          <w:lang w:val="hy-AM"/>
        </w:rPr>
        <w:t xml:space="preserve"> Ï³é³í³ñÇãÝ»ñÝ Çñ»ÝóÇó Ý»ñÏ³Û³óÝáõÙ »Ý µéÝ³Ï³ÉáõÃÛáõÝÁ, áñáÝù ³Ù»Ý ÙÇçáó ·áñÍ »Ý ¹ÝáõÙ ÅáÕáíñ¹ÇÝ ëïñÏ³óÝ»Éáõ Ñ³Ù³ñ: </w:t>
      </w:r>
      <w:r w:rsidRPr="001D3B86">
        <w:rPr>
          <w:rFonts w:ascii="Times LatArm" w:hAnsi="Times LatArm"/>
          <w:sz w:val="22"/>
          <w:szCs w:val="22"/>
          <w:lang w:val="hy-AM"/>
        </w:rPr>
        <w:t>¦àëÏÛ³ ÑáñÃÁ§</w:t>
      </w:r>
      <w:r w:rsidR="00A77AC4" w:rsidRPr="001D3B86">
        <w:rPr>
          <w:rFonts w:ascii="Times LatArm" w:hAnsi="Times LatArm"/>
          <w:sz w:val="22"/>
          <w:szCs w:val="22"/>
          <w:lang w:val="hy-AM"/>
        </w:rPr>
        <w:t xml:space="preserve"> ¹ñ³ÙÇ ÷áË»Éáí` µéÝ³Ï³ÉÝ»ñÝ ³Û¹ ¹ñ³ÙÁ óñáõÙ »Ý ÅáÕáíñ¹Ç Ù»ç ï³ëÇó Ù»ÏÇ ·ñå³ÝÁ, áñå»ë½Ç Ë³ËïíÇ ÅáÕáíñ¹Ç Ý»ñùÇÝ ÙÇ³ëÝáõÃÛáõÝÁ` ÑÇÙù ¹Ý»Éáí ³Ý³ñ¹³ñáõÃÛ³ÝÁ: </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²ÛëåÇëáí, </w:t>
      </w:r>
      <w:r w:rsidR="00E36029" w:rsidRPr="001D3B86">
        <w:rPr>
          <w:rFonts w:ascii="Times LatArm" w:hAnsi="Times LatArm"/>
          <w:sz w:val="22"/>
          <w:szCs w:val="22"/>
          <w:lang w:val="hy-AM"/>
        </w:rPr>
        <w:t>¦</w:t>
      </w:r>
      <w:r w:rsidRPr="001D3B86">
        <w:rPr>
          <w:rFonts w:ascii="Times LatArm" w:hAnsi="Times LatArm"/>
          <w:sz w:val="22"/>
          <w:szCs w:val="22"/>
          <w:lang w:val="hy-AM"/>
        </w:rPr>
        <w:t>ÎÉáñ ³ëïí³ÍÝ»ñ</w:t>
      </w:r>
      <w:r w:rsidR="00E36029" w:rsidRPr="001D3B86">
        <w:rPr>
          <w:rFonts w:ascii="Times LatArm" w:hAnsi="Times LatArm"/>
          <w:sz w:val="22"/>
          <w:szCs w:val="22"/>
          <w:lang w:val="hy-AM"/>
        </w:rPr>
        <w:t>§</w:t>
      </w:r>
      <w:r w:rsidRPr="001D3B86">
        <w:rPr>
          <w:rFonts w:ascii="Times LatArm" w:hAnsi="Times LatArm"/>
          <w:sz w:val="22"/>
          <w:szCs w:val="22"/>
          <w:lang w:val="hy-AM"/>
        </w:rPr>
        <w:t xml:space="preserve"> ½ñáõÛóÇ Ù»ç ö³÷³½Û³ÝÁ µéÝáõÃÛ³Ý ¨ ã³ñÇùÇ Ý³Ë³ÑÇÙù»ñÁ å»Õ»ÉÇë Ù³ñ¹Ï³ÛÇÝ ÷áËÑ³ñ³µ»ñáõÃÛáõÝÝ»ñÇ </w:t>
      </w:r>
      <w:r w:rsidR="00E36029" w:rsidRPr="001D3B86">
        <w:rPr>
          <w:rFonts w:ascii="Times LatArm" w:hAnsi="Times LatArm"/>
          <w:sz w:val="22"/>
          <w:szCs w:val="22"/>
          <w:lang w:val="hy-AM"/>
        </w:rPr>
        <w:t>¦ã³ñ á·Ç§</w:t>
      </w:r>
      <w:r w:rsidRPr="001D3B86">
        <w:rPr>
          <w:rFonts w:ascii="Times LatArm" w:hAnsi="Times LatArm"/>
          <w:sz w:val="22"/>
          <w:szCs w:val="22"/>
          <w:lang w:val="hy-AM"/>
        </w:rPr>
        <w:t xml:space="preserve"> ¿ ¹ÇïáõÙ ïÝï»ë³Ï³Ý ·áñÍáÝÁ` ³ßË³ï³ÝùÇ ³ñ¹ÛáõÝùÇ ³ÝÑ³í³ë³ñ µ³ßËáõÙÁ: ºí å³ï³Ñ³Ï³Ý ã¿, áñ ·ñáÕÝ Çñ ³Ûë ³ÛÉ³µ³Ý³Ï³Ý ½ñáõÛóÇ Ñ³Ù³ñ áñå»ë Ý³Ë³µ³Ý ÁÝ</w:t>
      </w:r>
      <w:r w:rsidR="00E36029" w:rsidRPr="001D3B86">
        <w:rPr>
          <w:rFonts w:ascii="Times LatArm" w:hAnsi="Times LatArm"/>
          <w:sz w:val="22"/>
          <w:szCs w:val="22"/>
          <w:lang w:val="hy-AM"/>
        </w:rPr>
        <w:t>ïñ»É ¿ ü³áõëïÇ Ñ»ï¨Û³É ïáÕ»ñÁ. ¦</w:t>
      </w:r>
      <w:r w:rsidRPr="001D3B86">
        <w:rPr>
          <w:rFonts w:ascii="Times LatArm" w:hAnsi="Times LatArm"/>
          <w:sz w:val="22"/>
          <w:szCs w:val="22"/>
          <w:lang w:val="hy-AM"/>
        </w:rPr>
        <w:t>àëÏÛ³ ÑáñÃÁ ÙÇßï Ï³Ý·áõÝ ¿ ¨ ËÝÏáõÙ ¿ Ýñ³ ½áñáõÃÛáõÝÁ</w:t>
      </w:r>
      <w:r w:rsidR="00E36029" w:rsidRPr="001D3B86">
        <w:rPr>
          <w:rFonts w:ascii="Times LatArm" w:hAnsi="Times LatArm"/>
          <w:sz w:val="22"/>
          <w:szCs w:val="22"/>
          <w:lang w:val="hy-AM"/>
        </w:rPr>
        <w:t>§</w:t>
      </w:r>
      <w:r w:rsidRPr="001D3B86">
        <w:rPr>
          <w:rFonts w:ascii="Times LatArm" w:hAnsi="Times LatArm"/>
          <w:sz w:val="22"/>
          <w:szCs w:val="22"/>
          <w:lang w:val="hy-AM"/>
        </w:rPr>
        <w:t>:</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1899Ã. </w:t>
      </w:r>
      <w:r w:rsidR="00601C6F" w:rsidRPr="001D3B86">
        <w:rPr>
          <w:rFonts w:ascii="Times LatArm" w:hAnsi="Times LatArm"/>
          <w:sz w:val="22"/>
          <w:szCs w:val="22"/>
          <w:lang w:val="hy-AM"/>
        </w:rPr>
        <w:t>¦</w:t>
      </w:r>
      <w:r w:rsidRPr="001D3B86">
        <w:rPr>
          <w:rFonts w:ascii="Times LatArm" w:hAnsi="Times LatArm"/>
          <w:sz w:val="22"/>
          <w:szCs w:val="22"/>
          <w:lang w:val="hy-AM"/>
        </w:rPr>
        <w:t>Â³ïñáÝ</w:t>
      </w:r>
      <w:r w:rsidR="00601C6F" w:rsidRPr="001D3B86">
        <w:rPr>
          <w:rFonts w:ascii="Times LatArm" w:hAnsi="Times LatArm"/>
          <w:sz w:val="22"/>
          <w:szCs w:val="22"/>
          <w:lang w:val="hy-AM"/>
        </w:rPr>
        <w:t>§</w:t>
      </w:r>
      <w:r w:rsidRPr="001D3B86">
        <w:rPr>
          <w:rFonts w:ascii="Times LatArm" w:hAnsi="Times LatArm"/>
          <w:sz w:val="22"/>
          <w:szCs w:val="22"/>
          <w:lang w:val="hy-AM"/>
        </w:rPr>
        <w:t xml:space="preserve"> Ñ³Ý¹»ëÇ 2-ñ¹ Ñ³Ù³ñáõÙ ïå³·ñí»É ¿ ö³÷³½Û³ÝÇ </w:t>
      </w:r>
      <w:r w:rsidR="00601C6F" w:rsidRPr="001D3B86">
        <w:rPr>
          <w:rFonts w:ascii="Times LatArm" w:hAnsi="Times LatArm"/>
          <w:sz w:val="22"/>
          <w:szCs w:val="22"/>
          <w:lang w:val="hy-AM"/>
        </w:rPr>
        <w:t>¦</w:t>
      </w:r>
      <w:r w:rsidRPr="001D3B86">
        <w:rPr>
          <w:rFonts w:ascii="Times LatArm" w:hAnsi="Times LatArm"/>
          <w:sz w:val="22"/>
          <w:szCs w:val="22"/>
          <w:lang w:val="hy-AM"/>
        </w:rPr>
        <w:t>ä³Ûï³ñÇ Ñá·ÇÝ</w:t>
      </w:r>
      <w:r w:rsidR="00601C6F" w:rsidRPr="001D3B86">
        <w:rPr>
          <w:rFonts w:ascii="Times LatArm" w:hAnsi="Times LatArm"/>
          <w:sz w:val="22"/>
          <w:szCs w:val="22"/>
          <w:lang w:val="hy-AM"/>
        </w:rPr>
        <w:t>§</w:t>
      </w:r>
      <w:r w:rsidRPr="001D3B86">
        <w:rPr>
          <w:rFonts w:ascii="Times LatArm" w:hAnsi="Times LatArm"/>
          <w:sz w:val="22"/>
          <w:szCs w:val="22"/>
          <w:lang w:val="hy-AM"/>
        </w:rPr>
        <w:t xml:space="preserve"> å³ïÙí³ÍùÁ, áñï»Õ Ñ»ÕÇÝ³ÏÁ å³ïÙáõÙ ¿, Ã» ÇÝãå»ë ÐÇëáõë øñÇëïáë ¿ßáí ºñáõë³Õ»Ù ·Ý³ÉÇë ×³Ý³å³ñÑÇÝ ¿ßÁ ÏáñóÝáõÙ ¿ ÙÇ å³ÛïÁ áõ Ï³ÕáõÙ: ²Û¹ å³ÑÇÝ, áñï»ÕÇó áñ ¿, ÅáÕáíñ¹Ç ÙÇçÇó ¹áõñë ¿ ·³ÉÇë ÙÇ å³Ûï³ñ ¨ ÙÇ ù³ÝÇ ñáå»áõÙ å³ÛïáõÙ ÐÇëáõëÇ ·ñ³ëïÁ: Ø»Í öñÏÇãÁ ÅåïáõÙ ¿ ·áÑáõÝ³ÏáõÃÛ³Ùµ ¨ å³Ûï³ñÇó Ñ³ñóÝáõÙ, Ã» ÇÝã ÏÏ³Ù»Ý³ Çñ»ÝÇó ³Û¹ µ³ñÇ ·áñÍÇ Ñ³Ù³ñ: ä³Ûï³ñÁ øñÇëïáëÇÝ ³ëáõÙ ¿. </w:t>
      </w:r>
      <w:r w:rsidR="00601C6F" w:rsidRPr="001D3B86">
        <w:rPr>
          <w:rFonts w:ascii="Times LatArm" w:hAnsi="Times LatArm"/>
          <w:sz w:val="22"/>
          <w:szCs w:val="22"/>
          <w:lang w:val="hy-AM"/>
        </w:rPr>
        <w:t>¦</w:t>
      </w:r>
      <w:r w:rsidRPr="001D3B86">
        <w:rPr>
          <w:rFonts w:ascii="Times LatArm" w:hAnsi="Times LatArm"/>
          <w:sz w:val="22"/>
          <w:szCs w:val="22"/>
          <w:lang w:val="hy-AM"/>
        </w:rPr>
        <w:t>î»ñ, »ë ÙÇ Ë»Õ× å³Ûï³ñ »Ù, ÙÇ ïáåñ³Ï, ÙÇ ³Ãáé áõÝÇÙ ¨ ï³Ýë ÏáÕùÇÝ ¿É ÙÇ ÁÝÏáõ½»ÝÇ: ò³ÝÏ³ÝáõÙ »Ù, áñ ³ÃáéÇë íñ³ ÝëïáÕÁ, ïáåñ³ÏÇë Ù»ç ÙïÝáÕÁ ¨ ÁÝÏáõ½»Ýáõ íñ³ »ÉÝáÕÁ` ãÏ³ñáÕ³Ý³Ý åáÏ ·³É, ¹áõñë ·³É ¨ ÇçÝ»É, ÙÇÝã¨ áñ ³ÝáõÝáí¹ ãÑñ³Ù³Û»Ù »ë Ýñ³Ýó</w:t>
      </w:r>
      <w:r w:rsidR="00601C6F" w:rsidRPr="001D3B86">
        <w:rPr>
          <w:rFonts w:ascii="Times LatArm" w:hAnsi="Times LatArm"/>
          <w:sz w:val="22"/>
          <w:szCs w:val="22"/>
          <w:lang w:val="hy-AM"/>
        </w:rPr>
        <w:t>§</w:t>
      </w:r>
      <w:r w:rsidR="000D6F3C" w:rsidRPr="001D3B86">
        <w:rPr>
          <w:rFonts w:ascii="Times LatArm" w:hAnsi="Times LatArm"/>
          <w:sz w:val="22"/>
          <w:szCs w:val="22"/>
          <w:vertAlign w:val="superscript"/>
          <w:lang w:val="hy-AM"/>
        </w:rPr>
        <w:t>12</w:t>
      </w:r>
      <w:r w:rsidRPr="001D3B86">
        <w:rPr>
          <w:rFonts w:ascii="Times LatArm" w:hAnsi="Times LatArm"/>
          <w:sz w:val="22"/>
          <w:szCs w:val="22"/>
          <w:lang w:val="hy-AM"/>
        </w:rPr>
        <w:t>:</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lastRenderedPageBreak/>
        <w:t>ÐÇëáõëÁ Ëáëï³ÝáõÙ ¿ Ï³ï³ñ»É å³Ûï³ñÇ ó³ÝÏáõÃÛáõÝÁ ¨ ß³ñáõÝ³ÏáõÙ ¿ Çñ ×³Ý³å³ñÑÁ:</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²åñáõÙ ¿ å³Ûï³ñÁ »ñÏ³ñ ï³ñÇÝ»ñ Çñ Ëñ×ÇÃáõÙ: Ø»Ý³Ï ¿ñ áõ µ³í³ñ³ñí³Í ¿ñ Çñ áõÝ»ó³Íáí ¨ ß³ï ¿ñ ëÇñáõÙ ÏÛ³ÝùÁ:</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úñ»ñÇó ÙÇ ûñ å³Ûï³ñÇÝ ³Ûó»ÉáõÃÛ³Ý ¿ ·³ÉÇë Ñá·»³é Ññ»ßï³ÏÁ ¨ å³Ûï³ñÇÝ ³ëáõÙ, áñ í»ñçÇÝ ³Ý·³Ù ³ÕáÃÇ, »Ï»É ¿ Ýñ³ Ñá·ÇÝ ï³Ý»Éáõ: ´³Ûó å³Ûï³ñÁ ¹»é ³åñ»É ¿ñ áõ½áõÙ, ¹»é áõ½áõÙ ¿ñ µÝáõÃÛáõÝÝ áõ ÑáíÁ, É»éÝ»ñÝ áõ ¹³ßï»ñÁ, ï»ëÝ»É áõ í³Û»É»É ³Û¹ Ñ³×áõÛùÁ:</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î»ëÝ»Éáí, áñ Ñá·»³é Ññ»ßï³ÏÁ ãÇ Ññ³Å³ñíáõÙ Çñ ÙïùÇó ¨ ³Ýå³ÛÙ³Ý áõ½áõÙ ¿ ï³Ý»É å³Ûï³ñÇ Ñá·ÇÝ, å³Ûï³ñÝ ³ÝÙÇç³å»ë Ùï³µ»ñáõÙ ¿ ÐÇëáõëÇ ïí³Í ßÝáñÑÝ»ñÁ ¨ û·ïíáõÙ Ýñ³ÝÇó. </w:t>
      </w:r>
      <w:r w:rsidR="00601C6F" w:rsidRPr="001D3B86">
        <w:rPr>
          <w:rFonts w:ascii="Times LatArm" w:hAnsi="Times LatArm"/>
          <w:sz w:val="22"/>
          <w:szCs w:val="22"/>
          <w:lang w:val="hy-AM"/>
        </w:rPr>
        <w:t>¦</w:t>
      </w:r>
      <w:r w:rsidRPr="001D3B86">
        <w:rPr>
          <w:rFonts w:ascii="Times LatArm" w:hAnsi="Times LatArm"/>
          <w:sz w:val="22"/>
          <w:szCs w:val="22"/>
          <w:lang w:val="hy-AM"/>
        </w:rPr>
        <w:t>È³í áõñ»ÙÝ, Ññ»ß, - ³ë³ó Ý³ ù³Õ³ù³í³ñáõÃÛ³Ùµ, - Ññ³Ù», ùÇã ÝëïÇñ ³Ûë ³ÃáéÇ íñ³, ÙÇÝã¨ »ë ³ÕáÃùë Ï³ï³ñ»Ù</w:t>
      </w:r>
      <w:r w:rsidR="00601C6F" w:rsidRPr="001D3B86">
        <w:rPr>
          <w:rFonts w:ascii="Times LatArm" w:hAnsi="Times LatArm"/>
          <w:sz w:val="22"/>
          <w:szCs w:val="22"/>
          <w:lang w:val="hy-AM"/>
        </w:rPr>
        <w:t>§</w:t>
      </w:r>
      <w:r w:rsidR="000D6F3C" w:rsidRPr="001D3B86">
        <w:rPr>
          <w:rFonts w:ascii="Times LatArm" w:hAnsi="Times LatArm"/>
          <w:sz w:val="22"/>
          <w:szCs w:val="22"/>
          <w:vertAlign w:val="superscript"/>
          <w:lang w:val="hy-AM"/>
        </w:rPr>
        <w:t>13</w:t>
      </w:r>
      <w:r w:rsidRPr="001D3B86">
        <w:rPr>
          <w:rFonts w:ascii="Times LatArm" w:hAnsi="Times LatArm"/>
          <w:sz w:val="22"/>
          <w:szCs w:val="22"/>
          <w:lang w:val="hy-AM"/>
        </w:rPr>
        <w:t>:</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ø³ÝÇ áñ Ññ»ßï³ÏÁ Ñá·Ý³Í ¿ñ, ³ÝÙÇç³å»ë ÝëïáõÙ ¿ ³ÃáéÇÝ: ¼·áõÙ ¿, áñ µéÝí»É ¿: ÖÇ· ¿ ·áñÍáõÙ »ÉÝ»Éáõ, µ³Ûó Ýñ³ ç³Ýù»ñÝ ³å³ñ¹ÛáõÝ »Ý ³ÝóÝáõÙ: ²Õ³ãáõÙ, å³Õ³ïáõÙ ¿ å³Ûï³ñÇÝ ¨, í»ñç Ç í»ñçá, å³Ûï³ñÇ Ñá·ÇÝ ÃáÕÝ»Éáõ ·Ýáí ³½³ïíáõÙ áõ ßï³åáõÙ »ñÏÇÝù:</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Ðá·»³é Ññ»ßï³ÏÁ ³ëïÍáõÝ å³ïÙáõÙ ¿ å³Ûï³ñÇ ³ñ³ÍÁ: ²ëïí³Í ÍÇÍ³ÕáõÙ ¿, ½í³ñ×³ÝáõÙ ¨ Ññ»ßï³ÏÝ»ñÇÝ ³ëáõÙ, áñ ·Ý³Ý ¨ Ëáñ³Ù³ÝÏáõÃÛ³Ùµ, ³é³Ýó áõÅ ·áñÍ³¹ñ»Éáõ ³éÝ»Ý å³Ûï³ñÇ Ñá·ÇÝ:</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úñ»ñÇó ÙÇ ûñ å³Ûï³ñÇÝ Ñ³ÛïÝíáõÙ »Ý ÙÇ ËáõÙµ ã³ñ á·ÇÝ»ñ: ä³Ûï³ñÝ ³ÝÙÇç³å»ë Ñ³ëÏ³ÝáõÙ ¿, áñ Çñ Ñá·ÇÝ ³éÝ»Éáõ »Ý »Ï»É ¨ ³Õ»ñë³ÉÇó Ï»ñå³ñ³Ýù ëï³Ý³Éáí ¹ÇÙ³íáñáõÙ ¿ ã³ñ á·ÇÝ»ñÇÝ: à·ÇÝ»ñÁ Ëñ×ÇÃ »Ý ÉóíáõÙ áõ å³Ñ³ÝçáõÙ å³Ûï³ñÇ Ñá·ÇÝ:</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ä³Ûï³ñÁ ÝáñÇó Ëáñ³Ù³ÝÏáõÃÛ³Ý ¿ ¹ÇÙáõÙ. ã³ñ á·ÇÝ»ñÇÝ ³ëáõÙ ¿, Ã» ÇÝãáí Ï³ñáÕ »Ý Ñ³ëï³ï»É, áñ Çñ»Ýù áõÕ³ñÏí³Í »Ý ³ëïÍá ÏáÕÙÇó áõ å³ÛÙ³Ý ¿ Ï³åáõÙ Ýñ³Ýó Ñ»ï. </w:t>
      </w:r>
      <w:r w:rsidR="00601C6F" w:rsidRPr="001D3B86">
        <w:rPr>
          <w:rFonts w:ascii="Times LatArm" w:hAnsi="Times LatArm"/>
          <w:sz w:val="22"/>
          <w:szCs w:val="22"/>
          <w:lang w:val="hy-AM"/>
        </w:rPr>
        <w:t>¦</w:t>
      </w:r>
      <w:r w:rsidRPr="001D3B86">
        <w:rPr>
          <w:rFonts w:ascii="Times LatArm" w:hAnsi="Times LatArm"/>
          <w:sz w:val="22"/>
          <w:szCs w:val="22"/>
          <w:lang w:val="hy-AM"/>
        </w:rPr>
        <w:t>ºë ÙÇ ïáåñ³Ï áõÝÇÙ, ³Ñ³, ï»ë»ù, »Ã» µáÉáñ¹ Ï³ñáÕ³ó³ù ³ÛÝù³Ý ÷áùñ³Ý³É, áñ ³é³Ýó Ó»éù, áïù Ï³Ù ·ÉáõË ¹áõñë ÃáÕÝ»Éáõ ï»Õ³íáñí»ù Ýñ³ Ù»ç, ¹³ ÇÝÓ Ñ³Ù³ñ ³å³óáõÛó ÏÉÇÝÇ, áñ ³ëïí³Í ¿ Ó»½ áõÕ³ñÏ»É. ³å³ Ã» áã` Ïáñ»ù ·Ý³ó»ù ¨ ³ëïÍáõ ³ÝáõÝÁ ÃáÕ áãÝã³óÝ» Ó»½…</w:t>
      </w:r>
      <w:r w:rsidR="00601C6F" w:rsidRPr="001D3B86">
        <w:rPr>
          <w:rFonts w:ascii="Times LatArm" w:hAnsi="Times LatArm"/>
          <w:sz w:val="22"/>
          <w:szCs w:val="22"/>
          <w:lang w:val="hy-AM"/>
        </w:rPr>
        <w:t>§</w:t>
      </w:r>
      <w:r w:rsidR="000D6F3C" w:rsidRPr="001D3B86">
        <w:rPr>
          <w:rFonts w:ascii="Times LatArm" w:hAnsi="Times LatArm"/>
          <w:sz w:val="22"/>
          <w:szCs w:val="22"/>
          <w:vertAlign w:val="superscript"/>
          <w:lang w:val="hy-AM"/>
        </w:rPr>
        <w:t>14</w:t>
      </w:r>
      <w:r w:rsidRPr="001D3B86">
        <w:rPr>
          <w:rFonts w:ascii="Times LatArm" w:hAnsi="Times LatArm"/>
          <w:sz w:val="22"/>
          <w:szCs w:val="22"/>
          <w:lang w:val="hy-AM"/>
        </w:rPr>
        <w:t>:</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ºõ ã³ñ á·ÇÝ»ñÁ, ó³ÝÏ³Ý³Éáí å³Ûï³ñÇÝ óáõÛó ï³É Çñ»Ýó Ù»Í áõÅÁ, ÷áùñ³ÝáõÙ áõ ï»Õ³íáñíáõÙ »Ý ïáåñ³ÏÇ Ù»ç ³ÛÝå»ë, áñ áã ÙÇ Ó»éù, áïù Ï³Ù ·ÉáõË ¹áõñë ãÇ ÙÝáõÙ: ä³Ûï³ñÝ áõñ³Ë³ÝáõÙ ¿. ³éÝáõÙ ¿ ÙÇ Ù»Í Ùáõñ× áõ ëÏëáõÙ ç³ñ¹»É Ýñ³Ýó ÏáÕ»ñÝ ³ÛÝù³Ý, áñ ¹¨»ñÁ ×ãáõÙ, ËÝ¹ñáõÙ »Ý å³Ûï³ñÇÝ, áñ Ýñ³Ýó ¹áõñë ÃáÕÝÇ, áñ ³ÛÉ¨ë ã»Ý ó³ÝÏ³ÝáõÙ å³Ûï³ñÇ Ñá·ÇÝ: ä³Ûï³ñÝ ³½³ïáõÙ ¿ Ýñ³Ýó: ÐÇëáõëÇ ßÝáñÑÇí ³Ûë ³Ý·³Ù ¨ë å³Ûï³ñÁ ³½³ïíáõÙ ¿ ÷áñÓáõÃÛáõÝÇó ¨ ûñÑÝáõÙ ¿ ³ÛÝ ñáå»Ý, »ñµ å³Ûï»É ¿ñ öñÏãÇ ¿ßÁ:</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ºñÏ³ñ Å³Ù³Ý³Ï å³Ûï³ñÝ ³åñáõÙ ¿ñ Çñ Ë³Õ³Õ ÏÛ³Ýùáí, áã áù ã¿ñ ³ÝÑ³Ý·ëï³óÝáõÙ Ýñ³Ý, áã Ù»ÏÁ ëÇñï ã¿ñ ³ÝáõÙ ï³Ý»Éáõ å³Ûï³ñÇ Ñá·ÇÝ:</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ØÇ ûñ ¿É ¹ÅáËùÇ ÙÇ ³Ù»Ý³ËáñáõÝÏ ½³í³Ï ³ëïÍáõó Ññ³Ù³Ý ¿ ËÝ¹ñáõÙ ³éÝ»Éáõ å³Ûï³ñÇ Ñá·ÇÝ: ºõ Ññ»ßï³ÏÇ Ï»ñå³ñ³Ýù ¿ ³éÝáõÙ áõ ÇçÝáõÙ å³Ûï³ñÇ Ùáï: Êáñ³Ù³ÝÏ »ÏíáñÁ áã ³ÃáéÇÝ ¿ñ Ùáï ·ÝáõÙ, áã ïáåñ³ÏÇÝ ¨ áã ¿É áõ½áõÙ ¿ñ Ëñ×ÇÃÁ ÙïÝ»É, å³ñ½³å»ë ¹ñëÇó ¿ñ áõ½áõÙ å³Ûï³ñÇ Ñá·ÇÝ: ä³Ûï³ñÁ ùÇã ËáñÑáõÙ ¿ ¨, ¹ÇÙ»Éáí Ëáñ³Ù³ÝÏáõÃÛ³Ý, Ñáõë³µ»Ï ³ëáõÙ ¿. </w:t>
      </w:r>
      <w:r w:rsidR="00601C6F" w:rsidRPr="001D3B86">
        <w:rPr>
          <w:rFonts w:ascii="Times LatArm" w:hAnsi="Times LatArm"/>
          <w:sz w:val="22"/>
          <w:szCs w:val="22"/>
          <w:lang w:val="hy-AM"/>
        </w:rPr>
        <w:t>¦</w:t>
      </w:r>
      <w:r w:rsidRPr="001D3B86">
        <w:rPr>
          <w:rFonts w:ascii="Times LatArm" w:hAnsi="Times LatArm"/>
          <w:sz w:val="22"/>
          <w:szCs w:val="22"/>
          <w:lang w:val="hy-AM"/>
        </w:rPr>
        <w:t>¾É ÇÝã ³ñ³Í, å³ñáÝ Ññ»ßï³Ï, ù»½ Ë³µ»É ãÇ ÉÇÝáõÙ. Ñá·Çë ³é ï³ñ: ´³Ûó ÃáõÛÉ ïáõñ ÇÝÓ ÙÇ í»ñçÇÝ ³Ý·³Ù ³ÕáÃ»É: Ð»ïá, ·Çï»ë, »ë ß³ï í³ËÏáï »Ù, ÃáõÛÉ ïáõñ ÇÝÓ ãáù»É ³Ûë ÁÝÏáõ½»Ýáõ ï³Ï ¨ »ñµ »ë í»ñçÇÝ ËáëùÝ ¿É ³ë»Ù, »ÉÇñ Í³éÇ íñ³ ¨ ³ÛÝï»ÕÇó Ñá·Çë ³é áõ ï³ñ</w:t>
      </w:r>
      <w:r w:rsidR="00601C6F" w:rsidRPr="001D3B86">
        <w:rPr>
          <w:rFonts w:ascii="Times LatArm" w:hAnsi="Times LatArm"/>
          <w:sz w:val="22"/>
          <w:szCs w:val="22"/>
          <w:lang w:val="hy-AM"/>
        </w:rPr>
        <w:t>§</w:t>
      </w:r>
      <w:r w:rsidR="000D6F3C" w:rsidRPr="001D3B86">
        <w:rPr>
          <w:rFonts w:ascii="Times LatArm" w:hAnsi="Times LatArm"/>
          <w:sz w:val="22"/>
          <w:szCs w:val="22"/>
          <w:vertAlign w:val="superscript"/>
          <w:lang w:val="hy-AM"/>
        </w:rPr>
        <w:t>15</w:t>
      </w:r>
      <w:r w:rsidRPr="001D3B86">
        <w:rPr>
          <w:rFonts w:ascii="Times LatArm" w:hAnsi="Times LatArm"/>
          <w:sz w:val="22"/>
          <w:szCs w:val="22"/>
          <w:lang w:val="hy-AM"/>
        </w:rPr>
        <w:t>:</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ºõ »ñµ å³Ûï³ñÁ ëÏëáõÙ ¿ É³ó»É, Ëáñ³Ù³ÝÏ á·ÇÝ Ï³ñÍáõÙ ¿, Ã» Ñ³ÕÃ»É ¿: ºÉÝáõÙ ¿ ÁÝÏáõ½»Ýáõ íñ³ ÝëïáõÙ ¨ ëå³ëáõÙ å³Ûï³ñÇÝ: ¼·áõÙ ¿,áñ ãÇ Ï³ñáÕ³ÝáõÙ åáÏ ·³É Í³éÇó, áñ ÇÝùÁ ¨ë ÙÝ³ó³ÍÝ»ñÇ ÝÙ³Ý Ë³µí»É ¿: </w:t>
      </w:r>
      <w:r w:rsidR="00601C6F" w:rsidRPr="001D3B86">
        <w:rPr>
          <w:rFonts w:ascii="Times LatArm" w:hAnsi="Times LatArm"/>
          <w:sz w:val="22"/>
          <w:szCs w:val="22"/>
          <w:lang w:val="hy-AM"/>
        </w:rPr>
        <w:t>¦</w:t>
      </w:r>
      <w:r w:rsidRPr="001D3B86">
        <w:rPr>
          <w:rFonts w:ascii="Times LatArm" w:hAnsi="Times LatArm"/>
          <w:sz w:val="22"/>
          <w:szCs w:val="22"/>
          <w:lang w:val="hy-AM"/>
        </w:rPr>
        <w:t>²Ñ³ ³Û¹å»ë… - Ñå³ñï³ó³í å³Ûï³ñÁ, -Ñ³ÝáõÝ ÐÇëáõëÇ ·Ý³ ¨ å³ïÙÇñ ÁÝÏ»ñÝ»ñÇ¹, áñ Ñ»ßï µ³Ý ã¿ øñÇëïáëÇ å³Ûï³ñÇ Ñá·ÇÝ Ñ³Ý»ÉÁ…</w:t>
      </w:r>
      <w:r w:rsidR="00601C6F" w:rsidRPr="001D3B86">
        <w:rPr>
          <w:rFonts w:ascii="Times LatArm" w:hAnsi="Times LatArm"/>
          <w:sz w:val="22"/>
          <w:szCs w:val="22"/>
          <w:lang w:val="hy-AM"/>
        </w:rPr>
        <w:t>§</w:t>
      </w:r>
      <w:r w:rsidR="000D6F3C" w:rsidRPr="001D3B86">
        <w:rPr>
          <w:rFonts w:ascii="Times LatArm" w:hAnsi="Times LatArm"/>
          <w:sz w:val="22"/>
          <w:szCs w:val="22"/>
          <w:vertAlign w:val="superscript"/>
          <w:lang w:val="hy-AM"/>
        </w:rPr>
        <w:t>16</w:t>
      </w:r>
      <w:r w:rsidRPr="001D3B86">
        <w:rPr>
          <w:rFonts w:ascii="Times LatArm" w:hAnsi="Times LatArm"/>
          <w:sz w:val="22"/>
          <w:szCs w:val="22"/>
          <w:lang w:val="hy-AM"/>
        </w:rPr>
        <w:t>:</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ºÉÝáõÙ ¿ á·ÇÝ áõ Ñ»é³ÝáõÙ: ÆëÏ å³Ûï³ñÁ Ñå³ñï, ³ÛÉ¨ë ³å³Ñáí ÏÛ³Ýù ¿ ëÏëáõÙ í³ñ»É áõ ÍÇÍ³Õ»É µáÉáñ Ñá·»³éÝ»ñÇ íñ³…</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´³Ûó í»ñçÇí»ñçá å³Ûï³ñÁ Ñá·ÇÝ ï³ÉÇë áõ Ù»éÝáõÙ ¿: ´³Ûó áí ¿ñ å³Ûï³ñÇ Ñá·»³éÁ: ÄáÕáíñ¹³Ï³Ý ½ñáõÛóÝ ³ëáõÙ ¿, áñ å³Ûï³ñÁ »ñµ ³ÙáõëÝ³ÝáõÙ ¿, ÏÝáç Ññ³Ù³Ýáí áãÝã³óÝáõÙ ¿ µáÉáñ ÑÝ³ó³Í Çñ»ñÁ, ³Û¹ ÃíáõÙ` ïáåñ³ÏÝ áõ ³ÃáéÁ, ÇëÏ ÁÝÏáõ½»ÝÇÝ ÏïñáõÙ ¿… ºõ ÏÇÝÁ å³Ûï³ñÇÝ ³ÛÝåÇëÇ ¹ñáõÃÛ³Ý Ù»ç ¿ ·óáõÙ, áñ å³Ûï³ñÝ ¿ ³ëïÍáõó ËÝ¹ñáõÙ Çñ Ñá·ÇÝ ³éÝÇ…</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ºõ ³Ûëå»ë, å³Ûï³ñÁ, ÙÇ ÷áùñ ³ñ¹³ñ ·áñÍ Ï³ï³ñ»Éáí, Ï»ñïáõÙ ¿ Çñ ×³Ï³ï³·ÇñÁ` µ³½ÙÇóë ³Ý·³Ù ÷ñÏí»Éáí Ù³ÑÇó: ´³Ûó ã¿ áñ ³Û¹ ·áñÍÁ Ý³ Ï³ï³ñ»É ¿ Ø»ÍÝ öñÏãÇ` ÐÇëáõë øñÇëïáëÇ Ñ³Ù³ñ, áñÁ ß³ï ¿ñ ³ÝÑñ³Å»ßï:</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lastRenderedPageBreak/>
        <w:t xml:space="preserve">ÆÝãå»ë ï»ëÝáõÙ »Ýù, ö³÷³½Û³ÝÇ ½ñáõÛóÝ»ñáõÙ µ³½ÙÇÙ³ëï »Ý ³ÛÉ³µ³Ý³Ï³Ý å³ïÏ»ñÝ»ñÁ, áñáÝù ½ñáõÛóÝ»ñÝ ÁÝ¹Ñ³Ýñ³óÝáÕ Ù»Í áõÅÇ ³éÑ³í³ïãÛ³Ý »Ý: </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àõß³·ñ³í ¿ ìñÃ. ö³÷³½Û³ÝÇ </w:t>
      </w:r>
      <w:r w:rsidR="00601C6F" w:rsidRPr="001D3B86">
        <w:rPr>
          <w:rFonts w:ascii="Times LatArm" w:hAnsi="Times LatArm"/>
          <w:sz w:val="22"/>
          <w:szCs w:val="22"/>
          <w:lang w:val="hy-AM"/>
        </w:rPr>
        <w:t>¦ÜÇñí³Ý³§</w:t>
      </w:r>
      <w:r w:rsidRPr="001D3B86">
        <w:rPr>
          <w:rFonts w:ascii="Times LatArm" w:hAnsi="Times LatArm"/>
          <w:sz w:val="22"/>
          <w:szCs w:val="22"/>
          <w:lang w:val="hy-AM"/>
        </w:rPr>
        <w:t xml:space="preserve"> å³ïÙí³ÍùÁ, áñÝ Çñ Ý»ñùÇÝ ëÛáõÅ»ï³ÛÇÝ ÑÛáõëí³Íùáí ÝÙ³Ý ¿ </w:t>
      </w:r>
      <w:r w:rsidR="00601C6F" w:rsidRPr="001D3B86">
        <w:rPr>
          <w:rFonts w:ascii="Times LatArm" w:hAnsi="Times LatArm"/>
          <w:sz w:val="22"/>
          <w:szCs w:val="22"/>
          <w:lang w:val="hy-AM"/>
        </w:rPr>
        <w:t>¦</w:t>
      </w:r>
      <w:r w:rsidRPr="001D3B86">
        <w:rPr>
          <w:rFonts w:ascii="Times LatArm" w:hAnsi="Times LatArm"/>
          <w:sz w:val="22"/>
          <w:szCs w:val="22"/>
          <w:lang w:val="hy-AM"/>
        </w:rPr>
        <w:t>Ø»ñÏ ¹»ñíÇßÁ</w:t>
      </w:r>
      <w:r w:rsidR="00601C6F" w:rsidRPr="001D3B86">
        <w:rPr>
          <w:rFonts w:ascii="Times LatArm" w:hAnsi="Times LatArm"/>
          <w:sz w:val="22"/>
          <w:szCs w:val="22"/>
          <w:lang w:val="hy-AM"/>
        </w:rPr>
        <w:t>§</w:t>
      </w:r>
      <w:r w:rsidRPr="001D3B86">
        <w:rPr>
          <w:rFonts w:ascii="Times LatArm" w:hAnsi="Times LatArm"/>
          <w:sz w:val="22"/>
          <w:szCs w:val="22"/>
          <w:lang w:val="hy-AM"/>
        </w:rPr>
        <w:t xml:space="preserve"> å³ïÙí³ÍùÇÝ: ºñÏáõ ¹»åùáõÙ ¿É µáõÝ ÝÛáõÃÁ ³ñ¨»ÉÛ³Ý Ã³÷³é³ßñçÇÏ Ãßí³éÝ»ñÇ ÏÛ³ÝùÝ ¿, áñÁ ö³÷³½Û³ÝÇ ëï»ÕÍ³·áñÍáõÃÛ³Ý Ù»ç áõß³·ñ³í Ý»ñùÇÝ ½³ñ·³óáõÙ</w:t>
      </w:r>
      <w:r w:rsidR="00601C6F" w:rsidRPr="001D3B86">
        <w:rPr>
          <w:rFonts w:ascii="Times LatArm" w:hAnsi="Times LatArm"/>
          <w:sz w:val="22"/>
          <w:szCs w:val="22"/>
          <w:lang w:val="hy-AM"/>
        </w:rPr>
        <w:t xml:space="preserve"> ¿ ³åñ»É: ºõ ¦Ø»ñÏ ¹»ñíÇßÁ§, ¨ ¦</w:t>
      </w:r>
      <w:r w:rsidRPr="001D3B86">
        <w:rPr>
          <w:rFonts w:ascii="Times LatArm" w:hAnsi="Times LatArm"/>
          <w:sz w:val="22"/>
          <w:szCs w:val="22"/>
          <w:lang w:val="hy-AM"/>
        </w:rPr>
        <w:t>ÜÇñí³Ý³Ý</w:t>
      </w:r>
      <w:r w:rsidR="00601C6F" w:rsidRPr="001D3B86">
        <w:rPr>
          <w:rFonts w:ascii="Times LatArm" w:hAnsi="Times LatArm"/>
          <w:sz w:val="22"/>
          <w:szCs w:val="22"/>
          <w:lang w:val="hy-AM"/>
        </w:rPr>
        <w:t>§</w:t>
      </w:r>
      <w:r w:rsidRPr="001D3B86">
        <w:rPr>
          <w:rFonts w:ascii="Times LatArm" w:hAnsi="Times LatArm"/>
          <w:sz w:val="22"/>
          <w:szCs w:val="22"/>
          <w:lang w:val="hy-AM"/>
        </w:rPr>
        <w:t xml:space="preserve"> Ýå³ï³Ï áõÝ»ÇÝ å³ïÏ»ñ»É, Ã» ÙÇÝã¨ áñ ³ëïÇ×³Ý Ï³ñáÕ ¿ ÁÝÏÝ»É Ù³ñ¹Á Ñ³ë³ñ³Ï³Ï³Ý ¹³Å³Ý ÷áËÑ³ñ³µ»ñáõÃÛáõÝÝ»ñÇ å³ÛÙ³ÝÝ»ñáõÙ: ê»÷³Ï³Ý ¨ ßñç³å³ïáÕ ÏÛ³ÝùÇ ³ÝáÕáñÙ ×³Ï³ï³·ÇñÁ áñáß Ù³ñ¹Ï³Ýó Ù»ç ëå³Ý»É ¿ ÏÛ³ÝùÇ ë»ñÁ, Ýñ³Ýù áõÝ»Ý ÙÇ³ÛÝ Ù»Ï Ó·ïáõÙ. Ùáé³Ý³É Ï³ñÍñ³óÛ³É-³Ýµ»Ï³Ý»ÉÇ ³Ý³ñ¹³ñáõÃÛáõÝÝ»ñÁ, ³ýÇáÝÇ Ùá·³Ï³Ý áõÅáí ï»Õ³÷áËí»É å»ñ× »ñ³½Ý»ñÇ ³ßË³ñÑÁ ¨ ³ÛÝï»Õ </w:t>
      </w:r>
      <w:r w:rsidR="00601C6F" w:rsidRPr="001D3B86">
        <w:rPr>
          <w:rFonts w:ascii="Times LatArm" w:hAnsi="Times LatArm"/>
          <w:sz w:val="22"/>
          <w:szCs w:val="22"/>
          <w:lang w:val="hy-AM"/>
        </w:rPr>
        <w:t>¦</w:t>
      </w:r>
      <w:r w:rsidRPr="001D3B86">
        <w:rPr>
          <w:rFonts w:ascii="Times LatArm" w:hAnsi="Times LatArm"/>
          <w:sz w:val="22"/>
          <w:szCs w:val="22"/>
          <w:lang w:val="hy-AM"/>
        </w:rPr>
        <w:t>í³Û»É»É</w:t>
      </w:r>
      <w:r w:rsidR="00601C6F" w:rsidRPr="001D3B86">
        <w:rPr>
          <w:rFonts w:ascii="Times LatArm" w:hAnsi="Times LatArm"/>
          <w:sz w:val="22"/>
          <w:szCs w:val="22"/>
          <w:lang w:val="hy-AM"/>
        </w:rPr>
        <w:t>§</w:t>
      </w:r>
      <w:r w:rsidRPr="001D3B86">
        <w:rPr>
          <w:rFonts w:ascii="Times LatArm" w:hAnsi="Times LatArm"/>
          <w:sz w:val="22"/>
          <w:szCs w:val="22"/>
          <w:lang w:val="hy-AM"/>
        </w:rPr>
        <w:t xml:space="preserve"> ÏÛ³ÝùÇ Ñ³×áõÛùÝ»ñÁ:</w:t>
      </w:r>
    </w:p>
    <w:p w:rsidR="00A77AC4" w:rsidRPr="001D3B86" w:rsidRDefault="00601C6F"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¦ÜÇñí³Ý³§</w:t>
      </w:r>
      <w:r w:rsidR="00A77AC4" w:rsidRPr="001D3B86">
        <w:rPr>
          <w:rFonts w:ascii="Times LatArm" w:hAnsi="Times LatArm"/>
          <w:sz w:val="22"/>
          <w:szCs w:val="22"/>
          <w:lang w:val="hy-AM"/>
        </w:rPr>
        <w:t xml:space="preserve"> å³ïÙí³ÍùÁ ö³÷³½Û³ÝÁ ·ñ»É ¿ 1901Ã.: ²Ûë å³ïÙí³ÍùÇ Ñ³Ù³ñ ëï»ÕÍ³·áñÍ³Ï³Ý ³½¹³Ï ¿ »Õ»É Þ. ´á¹É»ñÇ µ³Ý³ëï»ÕÍáõÃÛáõÝÝ»ñÇ ýñ³ÝëÇ³Ï³Ý Ññ³ï³ñ³ÏáõÃÛ³Ý ³é³ç³µ³ÝÁ, áñÇ Ñ»ÕÇÝ³ÏÝ ¿ñ Â»áýÇÉ ¶áÃÛ»Ý: ²Û¹ ³é³ç³µ³ÝáõÙ Â. ¶áÃÛ»Ý Ù»çµ»ñ»É ¿ ë»÷³Ï³Ý ³Ï³Ýçáí Éë³Í ¸»ñíÇßÇ Ý»ñµáÕÁ ³ýÇáÝÇÝ, áñÁ </w:t>
      </w:r>
      <w:r w:rsidRPr="001D3B86">
        <w:rPr>
          <w:rFonts w:ascii="Times LatArm" w:hAnsi="Times LatArm"/>
          <w:sz w:val="22"/>
          <w:szCs w:val="22"/>
          <w:lang w:val="hy-AM"/>
        </w:rPr>
        <w:t>¦ÙËÇÃ³ñáõÙ ¿ ×Ýßí³Í ³ñ¹³ñÇÝ§</w:t>
      </w:r>
      <w:r w:rsidR="00A77AC4" w:rsidRPr="001D3B86">
        <w:rPr>
          <w:rFonts w:ascii="Times LatArm" w:hAnsi="Times LatArm"/>
          <w:sz w:val="22"/>
          <w:szCs w:val="22"/>
          <w:lang w:val="hy-AM"/>
        </w:rPr>
        <w:t>:</w:t>
      </w:r>
    </w:p>
    <w:p w:rsidR="00A77AC4" w:rsidRPr="001D3B86" w:rsidRDefault="00601C6F"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¦ÜÇñí³Ý³§</w:t>
      </w:r>
      <w:r w:rsidR="00A77AC4" w:rsidRPr="001D3B86">
        <w:rPr>
          <w:rFonts w:ascii="Times LatArm" w:hAnsi="Times LatArm"/>
          <w:sz w:val="22"/>
          <w:szCs w:val="22"/>
          <w:lang w:val="hy-AM"/>
        </w:rPr>
        <w:t xml:space="preserve"> å³ïÙí³ÍùáõÙ Ñ»ÕÇÝ³ÏÁ ÝÏ³ñ³·ñ»É ¿ Å³Ù³Ý³ÏÇ ³Ý³ñ¹³ñáõÃÛáõÝÝ»ñÝ áõ µéÝáõÃÛáõÝÝ»ñÁ, áñáÝó ÙÇßï ½áÑ »Ý ·Ý³ó»É Ë»Õ×»ñÝ áõ Ãßí³éÝ»ñÁ, ¹»ñíÇßÝñÁ: ºõ í»ñçÇÝÝ»ñë ³Û¹ ³Ýûñ»Ý µ³ñù»ñÁ Ùáé³Ý³Éáõ Ñ³Ù³ñ Çñ»Ýó ÝíÇñáõÙ »Ý ³ýÇáÝ ÍË»ÉáõÝ:</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ìñÃ. ö³÷³½Û³ÝÇ ½ñáõÛóÝ»ñÇ ÙÇç¨ ·áÛáõÃÛáõÝ áõÝÇ ÙÇ Ý»ñùÇÝ ¹³ßÝáõÃÛáõÝ, ·»Õ³ñí»ëï³Ï³Ý Ñ³ñ³µ»ñ³ÏóáõÃÛáõÝÝ»ñÇ ½³ñÙ³Ý³ÉÇ ûñÇÝ³ã³÷áõÃÛáõÝ: êï»ÕÍ³·áñÍ³Ï³Ý Ûáõñ³ù³ÝãÛáõñ ³é³ÝÓÇÝ »ñÏáõÝùÇ Ù»ç ëï»ÕÍí³Í ¿ </w:t>
      </w:r>
      <w:r w:rsidR="00601C6F" w:rsidRPr="001D3B86">
        <w:rPr>
          <w:rFonts w:ascii="Times LatArm" w:hAnsi="Times LatArm"/>
          <w:sz w:val="22"/>
          <w:szCs w:val="22"/>
          <w:lang w:val="hy-AM"/>
        </w:rPr>
        <w:t>¦</w:t>
      </w:r>
      <w:r w:rsidRPr="001D3B86">
        <w:rPr>
          <w:rFonts w:ascii="Times LatArm" w:hAnsi="Times LatArm"/>
          <w:sz w:val="22"/>
          <w:szCs w:val="22"/>
          <w:lang w:val="hy-AM"/>
        </w:rPr>
        <w:t>³ñï³Ù³ñ¹Ï³ÛÇÝ</w:t>
      </w:r>
      <w:r w:rsidR="00601C6F" w:rsidRPr="001D3B86">
        <w:rPr>
          <w:rFonts w:ascii="Times LatArm" w:hAnsi="Times LatArm"/>
          <w:sz w:val="22"/>
          <w:szCs w:val="22"/>
          <w:lang w:val="hy-AM"/>
        </w:rPr>
        <w:t>§</w:t>
      </w:r>
      <w:r w:rsidRPr="001D3B86">
        <w:rPr>
          <w:rFonts w:ascii="Times LatArm" w:hAnsi="Times LatArm"/>
          <w:sz w:val="22"/>
          <w:szCs w:val="22"/>
          <w:lang w:val="hy-AM"/>
        </w:rPr>
        <w:t xml:space="preserve"> Çñ³Ï³ÝáõÃÛáõÝÁ, áñÝ áõÝÇ Çñ ËëïÇí ûñ»ÝùÝ»ñÁ, áñï»Õ </w:t>
      </w:r>
      <w:r w:rsidR="00601C6F" w:rsidRPr="001D3B86">
        <w:rPr>
          <w:rFonts w:ascii="Times LatArm" w:hAnsi="Times LatArm"/>
          <w:sz w:val="22"/>
          <w:szCs w:val="22"/>
          <w:lang w:val="hy-AM"/>
        </w:rPr>
        <w:t>¦</w:t>
      </w:r>
      <w:r w:rsidRPr="001D3B86">
        <w:rPr>
          <w:rFonts w:ascii="Times LatArm" w:hAnsi="Times LatArm"/>
          <w:sz w:val="22"/>
          <w:szCs w:val="22"/>
          <w:lang w:val="hy-AM"/>
        </w:rPr>
        <w:t>·áñÍáõÙ »Ý</w:t>
      </w:r>
      <w:r w:rsidR="00601C6F" w:rsidRPr="001D3B86">
        <w:rPr>
          <w:rFonts w:ascii="Times LatArm" w:hAnsi="Times LatArm"/>
          <w:sz w:val="22"/>
          <w:szCs w:val="22"/>
          <w:lang w:val="hy-AM"/>
        </w:rPr>
        <w:t>§</w:t>
      </w:r>
      <w:r w:rsidRPr="001D3B86">
        <w:rPr>
          <w:rFonts w:ascii="Times LatArm" w:hAnsi="Times LatArm"/>
          <w:sz w:val="22"/>
          <w:szCs w:val="22"/>
          <w:lang w:val="hy-AM"/>
        </w:rPr>
        <w:t xml:space="preserve"> µ³ñáÛ³ÝáñÙ»ñ áõ Ñ³ëÏ³óáõÃÛáõÝÝ»ñ:</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ö³÷³½Û³ÝÇ ³ÛÉ³µ³Ý³Ï³Ý ½ñáõÛóÝ»ñáõÙ ó³ÛïáõÝ Ï»ñåáí ³ñï³Ñ³Ûïí³Í »Ý Ñ»ÕÇÝ³ÏÇ µáõéÝ ó³ëáõÙÝ áõ ³ï»ÉáõÃÛáõÝÁ ïÇñ³å»ïáÕ ù³Õ³ù³Ï³Ý Ï³ñ·»ñÇ ÝÏ³ïÙ³Ùµ: </w:t>
      </w:r>
      <w:r w:rsidR="00601C6F" w:rsidRPr="001D3B86">
        <w:rPr>
          <w:rFonts w:ascii="Times LatArm" w:hAnsi="Times LatArm"/>
          <w:sz w:val="22"/>
          <w:szCs w:val="22"/>
          <w:lang w:val="hy-AM"/>
        </w:rPr>
        <w:t>¦²ñ¹³ñáõÃÛáõÝ§</w:t>
      </w:r>
      <w:r w:rsidRPr="001D3B86">
        <w:rPr>
          <w:rFonts w:ascii="Times LatArm" w:hAnsi="Times LatArm"/>
          <w:sz w:val="22"/>
          <w:szCs w:val="22"/>
          <w:lang w:val="hy-AM"/>
        </w:rPr>
        <w:t xml:space="preserve"> Ïáãí³ÍÁ ·áÛáõÃÛáõÝ ãáõÝ»ñ, ³ÛÝ </w:t>
      </w:r>
      <w:r w:rsidR="00601C6F" w:rsidRPr="001D3B86">
        <w:rPr>
          <w:rFonts w:ascii="Times LatArm" w:hAnsi="Times LatArm"/>
          <w:sz w:val="22"/>
          <w:szCs w:val="22"/>
          <w:lang w:val="hy-AM"/>
        </w:rPr>
        <w:t>¦Ïáñëí³Í§</w:t>
      </w:r>
      <w:r w:rsidRPr="001D3B86">
        <w:rPr>
          <w:rFonts w:ascii="Times LatArm" w:hAnsi="Times LatArm"/>
          <w:sz w:val="22"/>
          <w:szCs w:val="22"/>
          <w:lang w:val="hy-AM"/>
        </w:rPr>
        <w:t xml:space="preserve"> ¿ñ, ¨ Ñ³ë³ñ³ÏáõÃÛ³Ý ï³ñµ»ñ Ë³í»ñ ³ÛÝ ·ïÝáõÙ ¿ÇÝ Çñ»Ýó Ñ³Ù³å³ï³ëË³Ý ÙÇçáóÝ»ñáí: ²Û¹ ¿ íÏ³ÛáõÙ ö³÷³½Û³ÝÇ </w:t>
      </w:r>
      <w:r w:rsidR="00601C6F" w:rsidRPr="001D3B86">
        <w:rPr>
          <w:rFonts w:ascii="Times LatArm" w:hAnsi="Times LatArm"/>
          <w:sz w:val="22"/>
          <w:szCs w:val="22"/>
          <w:lang w:val="hy-AM"/>
        </w:rPr>
        <w:t>¦Îáñëí³Í ³ñ¹³ñáõÃÛáõÝ§</w:t>
      </w:r>
      <w:r w:rsidRPr="001D3B86">
        <w:rPr>
          <w:rFonts w:ascii="Times LatArm" w:hAnsi="Times LatArm"/>
          <w:sz w:val="22"/>
          <w:szCs w:val="22"/>
          <w:lang w:val="hy-AM"/>
        </w:rPr>
        <w:t xml:space="preserve"> ³ÛÉ³µ³Ý³Ï³Ý ½ñáõÛóÁ, áñÇ Ù»ç ¹ÇÙ³Ï³½»ñÍ ¿ñ ³ñí»É µáõñÅáõ³Ï³Ý Ñ³ë³ñ³ÏáõÃÛ³Ý Ï³ñÍ»óÛ³É ³½³ïáõÃÛáõÝÁ:</w:t>
      </w:r>
    </w:p>
    <w:p w:rsidR="00A77AC4" w:rsidRPr="001D3B86" w:rsidRDefault="00601C6F"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¦Îáñëí³Í ³ñ¹³ñáõÃÛáõÝ§</w:t>
      </w:r>
      <w:r w:rsidR="00A77AC4" w:rsidRPr="001D3B86">
        <w:rPr>
          <w:rFonts w:ascii="Times LatArm" w:hAnsi="Times LatArm"/>
          <w:sz w:val="22"/>
          <w:szCs w:val="22"/>
          <w:lang w:val="hy-AM"/>
        </w:rPr>
        <w:t xml:space="preserve"> ½ñáõÛóÇ Ù»ç Ñ»ÕÇÝ³ÏÁ ÝÏ³ñ³·ñáõÙ ¿, Ã» ÇÝãå»ë ¿ ³ÝÑ»ï³ÝáõÙ ²ñ¹³ñáõÃÛáõÝÁ, áñÁ Ñ³×³Ë ¿ñ å³ï³ÑáõÙ, ù³ÝÇ áñ Ëáõë³÷áõÙ ¿ñ Çñ»Ý Í</w:t>
      </w:r>
      <w:r w:rsidR="00A77AC4" w:rsidRPr="001D3B86">
        <w:rPr>
          <w:rFonts w:ascii="Times LatArm" w:hAnsi="Sylfaen"/>
          <w:sz w:val="22"/>
          <w:szCs w:val="22"/>
          <w:lang w:val="hy-AM"/>
        </w:rPr>
        <w:t>աղր</w:t>
      </w:r>
      <w:r w:rsidR="00A77AC4" w:rsidRPr="001D3B86">
        <w:rPr>
          <w:rFonts w:ascii="Times LatArm" w:hAnsi="Times LatArm"/>
          <w:sz w:val="22"/>
          <w:szCs w:val="22"/>
          <w:lang w:val="hy-AM"/>
        </w:rPr>
        <w:t>áÕ, ÉÉÏáÕ ³ÝÓ»ñÇó: ²Ù»Ý ³Ý·³Ù Ñ³çáÕíáõÙ ¿ñ ·ïÝ»É ³ÛÝ, µ³Ûó ³Ûë ³Ý·³Ù Ù³ñ¹ÇÏ ³ÝÏ³ñáÕ »Õ³Ý ·ïÝ»Éáõ Ýñ³Ý:</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²Ûë ³ÛÉ³µ³Ý³Ï³Ý ½ñáõÛóáõÙ </w:t>
      </w:r>
      <w:r w:rsidR="00601C6F" w:rsidRPr="001D3B86">
        <w:rPr>
          <w:rFonts w:ascii="Times LatArm" w:hAnsi="Times LatArm"/>
          <w:sz w:val="22"/>
          <w:szCs w:val="22"/>
          <w:lang w:val="hy-AM"/>
        </w:rPr>
        <w:t>¦·áñÍáÕ ³ÝÓÁ§</w:t>
      </w:r>
      <w:r w:rsidRPr="001D3B86">
        <w:rPr>
          <w:rFonts w:ascii="Times LatArm" w:hAnsi="Times LatArm"/>
          <w:sz w:val="22"/>
          <w:szCs w:val="22"/>
          <w:lang w:val="hy-AM"/>
        </w:rPr>
        <w:t xml:space="preserve"> ²ñ¹³ñáõÃÛáõÝÝ ¿, áñÝ ÇÝùÝ ¿ ÃáÕÝáõÙ-Ñ»é³ÝáõÙ Ù³ñ¹Ï³ÝóÇó, ù³ÝÇ áñ Ñ³ñ·³Ýù ãÏ³ñ Çñ ÝÏ³ïÙ³Ùµ: ÆÝãå»ë ÏÉÇÝÇ, áñ ²ñ¹³ñáõÃÛáõÝÁ ÏñÏÇÝ í»ñ³¹³éÝ³ Çñ»ÝÇó »ñ»ë Ã»ù³Í Ù³ñ¹Ï³Ýó Ù»ç: àí Ïí»ñ³¹³ñÓÝÇ Ýñ³Ý:</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²é³Ýó ³ñ¹³ñáõÃÛ³Ý ¹Åí³ñ ¿ ³åñ»É, Ù³Ý³í³Ý¹ áñ Ýñ³ µ³ó³Ï³ÛáõÃÛ³Ý Å³Ù³Ý³Ï µ³½Ù³ÝáõÙ »Ý ³é³Ýó ³ÛÝ ¿É Ù»Í ï³ñ³ÍáõÙ ·ï³Í ³Ý³ñ¹³ñáõÃÛáõÝÝ»ñÁ` Ï»ÕÍ³íáñáõÃÛáõÝ, ³ÝÇñ³íáõÃÛáõÝ, Ë³µ»áõÃÛáõÝ, ³ñÛáõÝ³Ñ»ÕáõÃÛáõÝ ¨ ³ÛÉÝ:</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ºõ ³Ñ³ ²ñ¹³ñáõÃÛáõÝÁ ÷Ýïñ»Éáõ ¿ »ÉÝáõÙ Ý³Ë ÙÇ å³ï»ñ³½ÙÇÏ-³½Ýí³Ï³Ý, áñÝ ³é³ç ¿ ÁÝÃ³ÝáõÙ áïÝ³ÏáË ³Ý»Éáí ·ÛáõÕ áõ ù³Õ³ù, ³ñÛáõÝ ë÷é»Éáí ¹³ßï áõ Óáñ: ²ÛÝáõÑ»ï¨ ²ñ¹³ñáõÃÛáõÝÁ áñáÝ»Éáõ ×³Ý³å³ñÑ ¿ ÁÝÏÝáõÙ ÙÇ Ñ³ñáõëï Ù»Í³ïáõÝ, áñÁ ÷áñÓáõÙ ¿ ²ñ¹³ñáõÃÛáõÝÁ ·ïÝ»É áëÏáí: ºõ ö³÷³½Û³ÝÁ ³Ûëå»ë ¿ ·ñ»É. </w:t>
      </w:r>
      <w:r w:rsidR="00601C6F" w:rsidRPr="001D3B86">
        <w:rPr>
          <w:rFonts w:ascii="Times LatArm" w:hAnsi="Times LatArm"/>
          <w:sz w:val="22"/>
          <w:szCs w:val="22"/>
          <w:lang w:val="hy-AM"/>
        </w:rPr>
        <w:t>¦</w:t>
      </w:r>
      <w:r w:rsidRPr="001D3B86">
        <w:rPr>
          <w:rFonts w:ascii="Times LatArm" w:hAnsi="Times LatArm"/>
          <w:sz w:val="22"/>
          <w:szCs w:val="22"/>
          <w:lang w:val="hy-AM"/>
        </w:rPr>
        <w:t>´éáõÝóùÝ áõ áëÏÇÝ ·Ý³óÇÝ ²ñ¹³ñáõÃÛáõÝÁ áñáÝ»Éáõ… ºõ ¹»é ·ÝáõÙ »Ý</w:t>
      </w:r>
      <w:r w:rsidR="00601C6F" w:rsidRPr="001D3B86">
        <w:rPr>
          <w:rFonts w:ascii="Times LatArm" w:hAnsi="Times LatArm"/>
          <w:sz w:val="22"/>
          <w:szCs w:val="22"/>
          <w:lang w:val="hy-AM"/>
        </w:rPr>
        <w:t>§</w:t>
      </w:r>
      <w:r w:rsidR="000D6F3C" w:rsidRPr="001D3B86">
        <w:rPr>
          <w:rFonts w:ascii="Times LatArm" w:hAnsi="Times LatArm"/>
          <w:sz w:val="22"/>
          <w:szCs w:val="22"/>
          <w:vertAlign w:val="superscript"/>
          <w:lang w:val="hy-AM"/>
        </w:rPr>
        <w:t>17</w:t>
      </w:r>
      <w:r w:rsidRPr="001D3B86">
        <w:rPr>
          <w:rFonts w:ascii="Times LatArm" w:hAnsi="Times LatArm"/>
          <w:sz w:val="22"/>
          <w:szCs w:val="22"/>
          <w:lang w:val="hy-AM"/>
        </w:rPr>
        <w:t xml:space="preserve">: ê³Ï³ÛÝ </w:t>
      </w:r>
      <w:r w:rsidR="00601C6F" w:rsidRPr="001D3B86">
        <w:rPr>
          <w:rFonts w:ascii="Times LatArm" w:hAnsi="Times LatArm"/>
          <w:sz w:val="22"/>
          <w:szCs w:val="22"/>
          <w:lang w:val="hy-AM"/>
        </w:rPr>
        <w:t>¦µéáõÝóùÝ áõ áëÏÇÝ§</w:t>
      </w:r>
      <w:r w:rsidRPr="001D3B86">
        <w:rPr>
          <w:rFonts w:ascii="Times LatArm" w:hAnsi="Times LatArm"/>
          <w:sz w:val="22"/>
          <w:szCs w:val="22"/>
          <w:lang w:val="hy-AM"/>
        </w:rPr>
        <w:t xml:space="preserve"> Ç ½áñáõ ã»Ý ³ñ¹³ñáõÃÛáõÝ ëï»ÕÍ»É, áñáíÑ»ï¨ Ýñ³Ýó ³ÝÑñ³Å»ßï ¿ ÙÇ³ÛÝ ²ñ¹³ñáõÃÛ³Ý ¹ÇÙ³ÏÁ:</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´³Ûó áí ¿ ³ÛÝ »ññáñ¹ ³ÝÓÁ, áñ Ë»Õ× áõ Ïñ³Ï, óÝóáïÇÝ»ñ Ñ³·³Í ÷áñÓáõÙ ¿ ·Ý³É ²ñ¹³ñáõÃÛáõÝÁ áñáÝ»Éáõ: ²Û¹ Ù³ñ¹Á Ãßí³éÝ ¿ñ, áñÁ áã áëÏÇ áõÝ»ñ ¨ áã ¿É ½»Ýù, µ³Ûó ÇÝãáí Ï³ñáÕ ¿ñ ²ñ¹³ñáõÃÛáõÝ áñáÝ»É: Âßí³éÝ Çñ Ó»éùÇÝ áõÝ»ñ ÙÇ ãÝãÇÝ ëñí³Ï` </w:t>
      </w:r>
      <w:r w:rsidR="00601C6F" w:rsidRPr="001D3B86">
        <w:rPr>
          <w:rFonts w:ascii="Times LatArm" w:hAnsi="Times LatArm"/>
          <w:sz w:val="22"/>
          <w:szCs w:val="22"/>
          <w:lang w:val="hy-AM"/>
        </w:rPr>
        <w:t>¦</w:t>
      </w:r>
      <w:r w:rsidRPr="001D3B86">
        <w:rPr>
          <w:rFonts w:ascii="Times LatArm" w:hAnsi="Times LatArm"/>
          <w:sz w:val="22"/>
          <w:szCs w:val="22"/>
          <w:lang w:val="hy-AM"/>
        </w:rPr>
        <w:t xml:space="preserve">Éóí³Í áñµÇó </w:t>
      </w:r>
      <w:r w:rsidRPr="001D3B86">
        <w:rPr>
          <w:rFonts w:ascii="Times LatArm" w:hAnsi="Sylfaen"/>
          <w:sz w:val="22"/>
          <w:szCs w:val="22"/>
          <w:lang w:val="hy-AM"/>
        </w:rPr>
        <w:t>մ</w:t>
      </w:r>
      <w:r w:rsidRPr="001D3B86">
        <w:rPr>
          <w:rFonts w:ascii="Times LatArm" w:hAnsi="Times LatArm"/>
          <w:sz w:val="22"/>
          <w:szCs w:val="22"/>
          <w:lang w:val="hy-AM"/>
        </w:rPr>
        <w:t>Ç ³ñóáõÝù, ÁÝÏ³ÍÇó ÙÇ Ñ³é³ã ¨ ·áñÍ³íáñÇó ÙÇ ¹³é</w:t>
      </w:r>
      <w:r w:rsidR="00601C6F" w:rsidRPr="001D3B86">
        <w:rPr>
          <w:rFonts w:ascii="Times LatArm" w:hAnsi="Times LatArm"/>
          <w:sz w:val="22"/>
          <w:szCs w:val="22"/>
          <w:lang w:val="hy-AM"/>
        </w:rPr>
        <w:t>Á ùñïÇÝù§</w:t>
      </w:r>
      <w:r w:rsidRPr="001D3B86">
        <w:rPr>
          <w:rFonts w:ascii="Times LatArm" w:hAnsi="Times LatArm"/>
          <w:sz w:val="22"/>
          <w:szCs w:val="22"/>
          <w:lang w:val="hy-AM"/>
        </w:rPr>
        <w:t>: ØÇ³ÛÝ Ãßí³éÝ ¿ ×ßÙ³ñï³å»ë ½·áõÙ ²ñ¹³ñáõÃÛ³Ý Ï³ñÇùÁ:</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ºñÏ³ñ Ã³÷³éáõÙ ¿ Ãßí³éÁ` ëñïÇ íñ³ ë»ÕÙ³Í áõÝ»Ý³Éáí íßïÇ ³ñóáõÝùÝ»ñáí ÉÇ ëñí³ÏÁ, µ³Ûó ²ñ¹³ñáõÃÛáõÝÁ ãÏ³ áõ ãÏ³: Â³÷³é»Éáõó Ñá·ÝáõÙ ¿ ¨ ÝëïáõÙ ÙÇ Å³ÛéÇ íñ³ Ñ³Ý·ëï³Ý³Éáõ: Âßí³éÁ µ³ñÏ³ó³Í ÍáóÇó Ñ³ÝáõÙ ¿ ëñí³ÏÁ áõ Ë÷áõÙ Å³ÛéÇÝ: êñí³ÏÁ ÷ßñíáõÙ ¿, ÉëíáõÙ ¿ ÙÇ ³Ñ»Õ áñáïáõÙ ¨ »ñ¨áõÙ ¿ ÙÇ ³Ñ»Õ ÑëÏ³: Âßí³éÁ í³Ë»Ý³Éáí Ñ³ñóÝáõÙ ¿ Ýñ³ áí </w:t>
      </w:r>
      <w:r w:rsidRPr="001D3B86">
        <w:rPr>
          <w:rFonts w:ascii="Times LatArm" w:hAnsi="Times LatArm"/>
          <w:sz w:val="22"/>
          <w:szCs w:val="22"/>
          <w:lang w:val="hy-AM"/>
        </w:rPr>
        <w:lastRenderedPageBreak/>
        <w:t xml:space="preserve">ÉÇÝ»ÉÁ: ä³ï³ëË³ÝÁ ÉÇÝáõÙ ¿ Ñ»ï¨Û³ÉÁ. </w:t>
      </w:r>
      <w:r w:rsidR="00601C6F" w:rsidRPr="001D3B86">
        <w:rPr>
          <w:rFonts w:ascii="Times LatArm" w:hAnsi="Times LatArm"/>
          <w:sz w:val="22"/>
          <w:szCs w:val="22"/>
          <w:lang w:val="hy-AM"/>
        </w:rPr>
        <w:t>¦</w:t>
      </w:r>
      <w:r w:rsidRPr="001D3B86">
        <w:rPr>
          <w:rFonts w:ascii="Times LatArm" w:hAnsi="Times LatArm"/>
          <w:sz w:val="22"/>
          <w:szCs w:val="22"/>
          <w:lang w:val="hy-AM"/>
        </w:rPr>
        <w:t>ºë, - ·áã»ó ÑëÏ³Ý, - »ë ´áÕáùÝ »Ù, áñ ÍÝ³ ³Û¹ Ã³÷³Í ³ñóáõÝùÝ»ñÇó ¨ áñ åÇïÇ ³ßË³ñÑ µ»ñ»Ù ³ÝÑ³Ûï³ó³Í ²ñ¹³ñáõÃÛáõÝÁ… Ü³ÛÇñ…</w:t>
      </w:r>
      <w:r w:rsidR="00601C6F" w:rsidRPr="001D3B86">
        <w:rPr>
          <w:rFonts w:ascii="Times LatArm" w:hAnsi="Times LatArm"/>
          <w:sz w:val="22"/>
          <w:szCs w:val="22"/>
          <w:lang w:val="hy-AM"/>
        </w:rPr>
        <w:t>§</w:t>
      </w:r>
      <w:r w:rsidR="000D6F3C" w:rsidRPr="001D3B86">
        <w:rPr>
          <w:rFonts w:ascii="Times LatArm" w:hAnsi="Times LatArm"/>
          <w:sz w:val="22"/>
          <w:szCs w:val="22"/>
          <w:vertAlign w:val="superscript"/>
          <w:lang w:val="hy-AM"/>
        </w:rPr>
        <w:t>18</w:t>
      </w:r>
      <w:r w:rsidRPr="001D3B86">
        <w:rPr>
          <w:rFonts w:ascii="Times LatArm" w:hAnsi="Times LatArm"/>
          <w:sz w:val="22"/>
          <w:szCs w:val="22"/>
          <w:lang w:val="hy-AM"/>
        </w:rPr>
        <w:t>: Ð»éíáõÙ Ãßí³éÇÝ »ñ¨áõÙ ¿ Ã³ùÝí³Í ²ñ¹³ñáõÃÛáõÝÁ` ËáñáõÝÏ ïËáõñ Ñ³Û³óùáí, ³é³Ýó Ïß»éùÇ, ³é³Ýó Ù»Í ëñÇ, ÇëÏ ÑÝáõÙ ²ñ¹³ñáõÃÛáõÝÁ Ñ³Ý¹»ë ¿ñ ·³ÉÇë áñå»ë ÙÇ ¹ÇóáõÑÇ` ³ãù»ñÁ Ï³å³Í, ÙÇ Ó»éùÇÝ ëáõñ ¨ ÙÛáõëÇÝ` Ïß»éù:</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´áÕáùÁ ËÝ¹ñáõÙ ¿ ²ñ¹³ñáõÃÛ³ÝÁ í»ñ³¹³éÝ³É. </w:t>
      </w:r>
      <w:r w:rsidR="00601C6F" w:rsidRPr="001D3B86">
        <w:rPr>
          <w:rFonts w:ascii="Times LatArm" w:hAnsi="Times LatArm"/>
          <w:sz w:val="22"/>
          <w:szCs w:val="22"/>
          <w:lang w:val="hy-AM"/>
        </w:rPr>
        <w:t>¦</w:t>
      </w:r>
      <w:r w:rsidRPr="001D3B86">
        <w:rPr>
          <w:rFonts w:ascii="Times LatArm" w:hAnsi="Times LatArm"/>
          <w:sz w:val="22"/>
          <w:szCs w:val="22"/>
          <w:lang w:val="hy-AM"/>
        </w:rPr>
        <w:t>ºÏ, ²ñ¹³ñáõÃÛáõÝ, - Ï³Ýã»ó ´áÕáùÁ, - »ë ÍÝí»É »Ù, ¨ ÇÙ Ó³ÛÝÁ ÃáÕ ù»½ Ñ³Ù³ñ Ïß»éù áõ ëáõñ ¹³éÝ³, »Ï ²ñ¹³ñáõÃÛáõÝ…</w:t>
      </w:r>
      <w:r w:rsidR="00601C6F" w:rsidRPr="001D3B86">
        <w:rPr>
          <w:rFonts w:ascii="Times LatArm" w:hAnsi="Times LatArm"/>
          <w:sz w:val="22"/>
          <w:szCs w:val="22"/>
          <w:lang w:val="hy-AM"/>
        </w:rPr>
        <w:t>§</w:t>
      </w:r>
      <w:r w:rsidR="000D6F3C" w:rsidRPr="001D3B86">
        <w:rPr>
          <w:rFonts w:ascii="Times LatArm" w:hAnsi="Times LatArm"/>
          <w:sz w:val="22"/>
          <w:szCs w:val="22"/>
          <w:vertAlign w:val="superscript"/>
          <w:lang w:val="hy-AM"/>
        </w:rPr>
        <w:t>19</w:t>
      </w:r>
      <w:r w:rsidRPr="001D3B86">
        <w:rPr>
          <w:rFonts w:ascii="Times LatArm" w:hAnsi="Times LatArm"/>
          <w:sz w:val="22"/>
          <w:szCs w:val="22"/>
          <w:lang w:val="hy-AM"/>
        </w:rPr>
        <w:t xml:space="preserve">: ´³Ûó ²ñ¹³ñáõÃÛáõÝÁ Ý³ÛáõÙ ¿ ´áÕáùÇÝ ¨ Ãßí³éÇÝ áõ ³ëáõÙ. </w:t>
      </w:r>
      <w:r w:rsidR="00601C6F" w:rsidRPr="001D3B86">
        <w:rPr>
          <w:rFonts w:ascii="Times LatArm" w:hAnsi="Times LatArm"/>
          <w:sz w:val="22"/>
          <w:szCs w:val="22"/>
          <w:lang w:val="hy-AM"/>
        </w:rPr>
        <w:t>¦</w:t>
      </w:r>
      <w:r w:rsidRPr="001D3B86">
        <w:rPr>
          <w:rFonts w:ascii="Times LatArm" w:hAnsi="Times LatArm"/>
          <w:sz w:val="22"/>
          <w:szCs w:val="22"/>
          <w:lang w:val="hy-AM"/>
        </w:rPr>
        <w:t>¸»é áã… ¹»é ¹áõ ÷áùñ »ë. ·Ý³, ù³ÛÉÇñ, Ïáõï³ÏÇñ ³ñóáõÝù, Ïáõï³ÏÇñ íßï»ñ, Ù»Í³óÇñ áñå»ë ûíÏÇ³Ý, Ï³ï³ÕÇñ áñå»ë Ñ»Õ»Õ³ï ¨ ³ÛÝ Å³Ù³Ý³Ï ÙÇ³ÛÝ »ë Ï·³Ù ÇÙ ëñáí ¨ ÇÙ Ïß»éùáí</w:t>
      </w:r>
      <w:r w:rsidR="00601C6F" w:rsidRPr="001D3B86">
        <w:rPr>
          <w:rFonts w:ascii="Times LatArm" w:hAnsi="Times LatArm"/>
          <w:sz w:val="22"/>
          <w:szCs w:val="22"/>
          <w:lang w:val="hy-AM"/>
        </w:rPr>
        <w:t>§</w:t>
      </w:r>
      <w:r w:rsidR="000D6F3C" w:rsidRPr="001D3B86">
        <w:rPr>
          <w:rFonts w:ascii="Times LatArm" w:hAnsi="Times LatArm"/>
          <w:sz w:val="22"/>
          <w:szCs w:val="22"/>
          <w:vertAlign w:val="superscript"/>
          <w:lang w:val="hy-AM"/>
        </w:rPr>
        <w:t>20</w:t>
      </w:r>
      <w:r w:rsidRPr="001D3B86">
        <w:rPr>
          <w:rFonts w:ascii="Times LatArm" w:hAnsi="Times LatArm"/>
          <w:sz w:val="22"/>
          <w:szCs w:val="22"/>
          <w:lang w:val="hy-AM"/>
        </w:rPr>
        <w:t xml:space="preserve">: ºõ ÝáñÇó ¿ ³ÝÑ»ï³ÝáõÙ ²ñ¹³ñáõÃÛáõÝÁ: Âßí³éÁ ¨ë ãÇ Ï³ñáÕ³ÝáõÙ »ï µ»ñ»É ²ñ¹³ñáõÃÛáõÝÁ: </w:t>
      </w:r>
      <w:r w:rsidR="00601C6F" w:rsidRPr="001D3B86">
        <w:rPr>
          <w:rFonts w:ascii="Times LatArm" w:hAnsi="Times LatArm"/>
          <w:sz w:val="22"/>
          <w:szCs w:val="22"/>
          <w:lang w:val="hy-AM"/>
        </w:rPr>
        <w:t>¦</w:t>
      </w:r>
      <w:r w:rsidRPr="001D3B86">
        <w:rPr>
          <w:rFonts w:ascii="Times LatArm" w:hAnsi="Times LatArm"/>
          <w:sz w:val="22"/>
          <w:szCs w:val="22"/>
          <w:lang w:val="hy-AM"/>
        </w:rPr>
        <w:t>²Û¹ ûñí³ÝÇó ³Ñ³` å³ï»ñ³½ÙÇÏ ½áñ»ÕÝ ³ñÛáõÝÇ Ù»çÝ ¿ áñáÝáõÙ ²ñ¹³ñáõÃÛáõÝÁ, Ñ³ñáõëïÁ` áëÏáõ, ¨ Ãßí³éÁ, Ýëï³Í Çñ íßï»ñÇ Ùáï, ³ñóáõÝùÝ»ñáí Ù»Í³óÝáõÙ ¿ ´áÕáùÇÝ, áñ Ý³ í»ñ³Ïáã» ³ßË³ñÑáõÙ` Ïáñëí³Í ²ñ¹³ñáõÃÛáõÝÁ…</w:t>
      </w:r>
      <w:r w:rsidR="00601C6F" w:rsidRPr="001D3B86">
        <w:rPr>
          <w:rFonts w:ascii="Times LatArm" w:hAnsi="Times LatArm"/>
          <w:sz w:val="22"/>
          <w:szCs w:val="22"/>
          <w:lang w:val="hy-AM"/>
        </w:rPr>
        <w:t>§</w:t>
      </w:r>
      <w:r w:rsidR="000D6F3C" w:rsidRPr="001D3B86">
        <w:rPr>
          <w:rFonts w:ascii="Times LatArm" w:hAnsi="Times LatArm"/>
          <w:sz w:val="22"/>
          <w:szCs w:val="22"/>
          <w:vertAlign w:val="superscript"/>
          <w:lang w:val="hy-AM"/>
        </w:rPr>
        <w:t>21</w:t>
      </w:r>
      <w:r w:rsidRPr="001D3B86">
        <w:rPr>
          <w:rFonts w:ascii="Times LatArm" w:hAnsi="Times LatArm"/>
          <w:sz w:val="22"/>
          <w:szCs w:val="22"/>
          <w:lang w:val="hy-AM"/>
        </w:rPr>
        <w:t>:</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´³ñÓñ ¨ »ñ³Ý»ÉÇ ÏÛ³ÝùÁ ÙÇ Ïáñóñ³Í ³ñ¹³ñáõÃÛáõÝ ¿, áñ ·ïÝ»É Ï³ñáÕ ¿ ÙÇ³ÛÝ Ãßí³éÁ, ½ñÏí³ÍÁ, ³ÛëÇÝùÝ Ý³, áí ëï»ÕÍ»É ¿ ³ßË³ñÑÇ µ³ñÇùÝ»ñÁ:</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ìßï»ñÝ áõ ³ñóáõÝùÝ»ñÝ Ç½áõñ ã»Ý ³ÝóÝÇ, ¹ñ³Ýù ¹»é¨ë áñ³Ï³Ï³Ý í×éáñáß áõÅ ã»Ý ¹³ñÓ»É, ë³Ï³ÛÝ Ùáï ¿ ³ÛÝ å³ÑÁ, »ñµ ÏÍÝíÇ ³Ù»Ý³÷ñÏÇã ´áÕáùÁ, ûíÏÇ³ÝÇ å»ë ³Ýë³ÝÓ»ÉÇ ¨ Ñ»Õ»Õ³ïÇ ÝÙ³Ý Ï³ï³ÕÇ, áñå»ë½Ç í»ñ³óÝÇ ë³ÝÓ³ñÓ³ÏáõÃÛáõÝÝ»ñÇ íñ³ µ³ñÓñ³óáÕ ÑÇÝ ³ßË³ñÑÁ ¨ </w:t>
      </w:r>
      <w:r w:rsidR="00601C6F" w:rsidRPr="001D3B86">
        <w:rPr>
          <w:rFonts w:ascii="Times LatArm" w:hAnsi="Times LatArm"/>
          <w:sz w:val="22"/>
          <w:szCs w:val="22"/>
          <w:lang w:val="hy-AM"/>
        </w:rPr>
        <w:t>¦</w:t>
      </w:r>
      <w:r w:rsidRPr="001D3B86">
        <w:rPr>
          <w:rFonts w:ascii="Times LatArm" w:hAnsi="Times LatArm"/>
          <w:sz w:val="22"/>
          <w:szCs w:val="22"/>
          <w:lang w:val="hy-AM"/>
        </w:rPr>
        <w:t>íÏ³Û³Ïáã»… Ïáñëí³Í ²ñ¹³ñáõÃÛáõÝÁ</w:t>
      </w:r>
      <w:r w:rsidR="00601C6F" w:rsidRPr="001D3B86">
        <w:rPr>
          <w:rFonts w:ascii="Times LatArm" w:hAnsi="Times LatArm"/>
          <w:sz w:val="22"/>
          <w:szCs w:val="22"/>
          <w:lang w:val="hy-AM"/>
        </w:rPr>
        <w:t>§</w:t>
      </w:r>
      <w:r w:rsidRPr="001D3B86">
        <w:rPr>
          <w:rFonts w:ascii="Times LatArm" w:hAnsi="Times LatArm"/>
          <w:sz w:val="22"/>
          <w:szCs w:val="22"/>
          <w:lang w:val="hy-AM"/>
        </w:rPr>
        <w:t>:</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ÆëÏ ß³ï ¹»åù»ñáõÙ ³ñ¹³ñáõÃÛáõÝ ÷ÝïñáõÙ »Ý µáÉáñÁ, µ³Ûó ¹³ ·ïÝáõÙ »Ý ÛáõñáíÇ:</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ÆÝãå»ë ß³ï ·ñáÕÝ»ñ, ³ÛÝå»ë ¿É ìñÃ. ö³÷³½Û³ÝÁ µ³ñÓñ ¿ ·Ý³Ñ³ï»É Ñ³ë³ñ³Ï Ù³ñ¹áõ ³½ÝÇí áõ ³ñ¹³ñ ³ßË³ï³ÝùÁ:</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1903Ã. ö³÷³½Û³ÝÁ ·ñ»É ¿ </w:t>
      </w:r>
      <w:r w:rsidR="00601C6F" w:rsidRPr="001D3B86">
        <w:rPr>
          <w:rFonts w:ascii="Times LatArm" w:hAnsi="Times LatArm"/>
          <w:sz w:val="22"/>
          <w:szCs w:val="22"/>
          <w:lang w:val="hy-AM"/>
        </w:rPr>
        <w:t>¦ö³Ûï» ëáõñÁ§</w:t>
      </w:r>
      <w:r w:rsidRPr="001D3B86">
        <w:rPr>
          <w:rFonts w:ascii="Times LatArm" w:hAnsi="Times LatArm"/>
          <w:sz w:val="22"/>
          <w:szCs w:val="22"/>
          <w:lang w:val="hy-AM"/>
        </w:rPr>
        <w:t xml:space="preserve"> å³ïÙí³ÍùÁ, áñáõÙ ÝÏ³ñ³·ñ»É ¿ ÙÇ Ë»Õ× ÑÝ³Ï³ñÏ³ïÇ, áñÝ Çñ ûñí³ Ñ³óÁ í³ëï³ÏáõÙ ¿ñ ³ñ¹³ñ ³ßË³ï³Ýùáí, Çñ Ñ³É³É ùñïÇÝùáí: ä³ïÙí³ÍùÝ áõÝÇ µáí³Ý¹³Ï³ÉÇó ëÛáõÅ», áñÁ í»ñóí³Í ¿ å³ñëÏ³Ï³Ý ÏÛ³ÝùÇó: </w:t>
      </w:r>
      <w:r w:rsidRPr="001D3B86">
        <w:rPr>
          <w:rFonts w:ascii="Times LatArm" w:hAnsi="Sylfaen"/>
          <w:sz w:val="22"/>
          <w:szCs w:val="22"/>
          <w:lang w:val="hy-AM"/>
        </w:rPr>
        <w:t>Ը</w:t>
      </w:r>
      <w:r w:rsidRPr="001D3B86">
        <w:rPr>
          <w:rFonts w:ascii="Times LatArm" w:hAnsi="Times LatArm"/>
          <w:sz w:val="22"/>
          <w:szCs w:val="22"/>
          <w:lang w:val="hy-AM"/>
        </w:rPr>
        <w:t>Ý¹Ñ³Ýñ³å»ë å³ñëÇó ³ñù³Ý»ñÁ ëáíáñáõÃÛáõÝ áõÝ»ÇÝ ·Çß»ñáí ¹áõñë ·³É ÅáÕáíñ¹Ç µ³½ÙáõÃÛ³Ý Ù»ç ¨ ³ÝÓ³Ùµ ï»ëÝ»É Ýñ³Ýó ÏÛ³ÝùÁ: ²Û¹å»ë ¿ñ ³ÝáõÙ Ý³¨ Æñ³ÝÇ ³ñù³ÛÇó ³ñù³ Þ³Ñ-²µ³ëÁ: ØÇ »ñ»Ïá Ù»Í ³ñù³Ý Ã³÷³é³Ï³Ý Ñ³·áõëïáí ÙïÝáõÙ ¿ êå³Ñ³ÝÇ ßáõÏ³Ý: ´áÉáñ Ë³ÝáõÃÝ»ñÝ ³ñ¹»Ý ÷³Ïí³Í ¿ÇÝ: Þ³Ñ-²µ³ëÁ »ñÏ³ñ Ù³Ý ¿ ·³ÉÇë, ½ÝÝáõÙ ³Ù»Ý µ³Ý ¨ ÝÏ³ïáõÙ, áñ ÙÇ Ë³ÝáõÃáõÙ ¹»é ÉáõÛë Ï³:</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ÐÝ³Ï³ñÏ³ïÇ Ë³ÝáõÃ ¿ñ: ²ñù³Ý ¹é³Ý ×»Õùáí Ý³ÛáõÙ ¿ Ý»ñë áõ ï»ëÝáõÙ, áñ ³Õù³ï ÑÝ³Ï³ñÏ³ïÝ Çñ ³éç¨ ¹ñ³Í áõÝÇ ÙÇ ë»Õ³Ý, áñÇ íñ³ áõï»ÉÇùÝ áõ ËÙÇãùÁ ÏñÏÝ³å³ïÇÏ ·ÇÝ áõÝ»Ý, ù³Ý ³ÙµáÕç Ë³ÝáõÃÇ »Õ³Í-ã»Õ³ÍÁ: Þ³ï ¿ ½³ñÙ³ÝáõÙ ¨ ó³ÝÏ³ÝáõÙ ¿ ÇÙ³Ý³É ³Û¹ ·³ÕïÝÇùÁ: ´³ËáõÙ ¿ Ë³ÝáõÃÇ ¹áõéÁ ¨ ¹»ñíÇßÇ å»ë ëÏëáõÙ »ñ·»É: ÐÝ³Ï³ñÏ³ïÁ ëÏ½µáõÙ ãÇ µ³óáõÙ ¹áõéÁ, µ³Ûó Ñ»ïá ÙÇïùÁ ÷áËáõÙ ¿ áõ µ³óáõÙ:</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Þ³ÑÁ Éáõé Ý»ñë ¿ ÙïÝáõÙ, ÝëïáõÙ ë»Õ³ÝÇ ³é³ç ¨ áñáßáõÙ ¿ ÇÙ³Ý³É Ï»ñ³ÏáõñÇ ¨ ËÙÇãùÇ áñï»ÕÇó ÉÇÝ»ÉÁ: ÐÝ³Ï³ñÏ³ïÁ ãÇ áõ½áõÙ å³ï³ëË³Ý»É Ýñ³ Ñ³ñóÇÝ, µ³Ûó ¹»ñíÇßÁ ß³ï ¿ åÝ¹áõÙ: ÐÝ³Ï³ñÏ³ïÁ å³ï³ëË³ÝáõÙ ¿, áñ Çñ áõï»ÉÇùÝ áõ ËÙ»ÉÇùÁ í³ëï³ÏáõÙ ¿ Çñ É³í ·áñÍÇ ¹ÇÙ³ó: ¸»ñíÇßÁ Ýñ³Ý Ñ³ñóÝáõÙ ¿, Ã» ÇÝã Ï³ÝÇ ³ÛÝ ¹»åùáõÙ, »Ã» ß³ÑÁ ³ñ·»ÉÇ ÑÝ³Ï³ñÏ³ïáõÃÛ³Ý ·áñÍÁ: ÐÝ³Ï³ñÏ³ïÁ å³ï³ëË³ÝáõÙ ¿, áñ ÇÝùÁ »ñµ»ù ù³Õó³Í ãÇ ÙÝ³, ÙÇ ·áñÍáí Ï½µ³ÕíÇ…</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Ð³çáñ¹ ûñÁ Þ³Ñ-²µ³ëÁ Ññ³Ù³Ý ¿ ³ñÓ³ÏáõÙ, áñ ³Ù»Ý ï»Õ ³ñ·»ÉíÇ ÑÝ³Ï³ñÏ³ïáõÃÛ³Ý ³ñÑ»ëïÁ: ÆëÏ Þ³ÑÇ Ññ³Ù³ÝÝ ûñ»Ýù ¿ñ ÅáÕáíñ¹Ç Ñ³Ù³ñ, áã áù ã¿ñ Ï³ñáÕ Ñ³Ï³é³Ïí»É Ýñ³Ý:</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ºñµ ÙÃÝáõÙ ¿, Þ³ÑÁ ÝáñÇó ¹»ñíÇßÇ Ñ³·áõëïáí ·ÝáõÙ ¿ ßáõÏ³` ÑÝ³Ï³ñÏ³ïÇ Ùáï, áñï»Õ ÝáñÇó ¿ï»ëÝáõÙ ÝáõÛÝ ×áË ë»Õ³ÝÁ áõ ½³ñÙ³ÝáõÙ. áñï»ÕÇó ÏÉÇÝ»ñ Ó»éù µ»ñ³Í ³Û¹ áõï»ÉÇùÝ áõ ËÙ»ÉÇùÁ, »Ã» »ñÏñáõÙ ³ñ·»Éí»É ¿ñ ÑÝ³Ï³ñÏ³ïáõÃÛ³Ý ·áñÍÁ: Þ³ÑÇ Ù»Í Ñ»ï³ùñùñáõÃÛ³ÝÁ ³ñÑ»ëï³·áñÍ ²ÑÙ»¹Á ï³ÉÇë ¿ Ñ»ï¨Û³É å³ï³ëË³ÝÁ. </w:t>
      </w:r>
      <w:r w:rsidR="0091048F" w:rsidRPr="001D3B86">
        <w:rPr>
          <w:rFonts w:ascii="Times LatArm" w:hAnsi="Times LatArm"/>
          <w:sz w:val="22"/>
          <w:szCs w:val="22"/>
          <w:lang w:val="hy-AM"/>
        </w:rPr>
        <w:t>¦</w:t>
      </w:r>
      <w:r w:rsidRPr="001D3B86">
        <w:rPr>
          <w:rFonts w:ascii="Times LatArm" w:hAnsi="Times LatArm"/>
          <w:sz w:val="22"/>
          <w:szCs w:val="22"/>
          <w:lang w:val="hy-AM"/>
        </w:rPr>
        <w:t>Þ³ÑÁ å³ïñ³ëïíáõÙ ¿ ³Ù³é³Ýáó ·Ý³É. ¹ñ³ Ñ³Ù³ñ Ýñ³ Í³é³Ý»ñÝ ³Ûëûñ ÷áÕáó áõ µ³½³ñ ÁÝÏ³Í, áñù³Ý çáñÇ ï»ëÝáõÙ ¿ÇÝ, Ùïñ³ÏÇ ³é³çÝ ³ñ³Í å³É³ï ¿ÇÝ ï³ÝáõÙ, áñ ß³ÑÇ µ»éÝ»ñÁ Ïñ»Ý: ºÃ» çáñ»å³ÝÁ ùÇã Ï³ß³éù ¿ñ ï³ÉÇë, Ýñ³ çáñÇÝ»ñÇÝ ã¿ÇÝ ¹ÇåãáõÙ: ºë ¿É ³Û¹ ï»ë³. ÇëÏáõÛÝ ý»ññ³ßÇ ÙÇ Ýß³Ý ·ï³, ÏåóñÇ ·ÉË³ñÏÇë. ÑáñÇóë ÙÇ ÑÇÝ ëáõñ ¿ñ ÙÝ³ó»É` Ï³å»óÇ ÏáÕùÇóë, ÷áÕáóÝ»ñÝ ÁÝÏ³, çáñÇÝ»ñ ·ï³, ß³ï ³ÕÙÏ»óÇ, ß³ï ëå³éÝ³óÇ, Ï³ß³éùÝ»ñ ³ñÇ, ¨ ³ÛÝù³Ý ÙÇ³ÛÝ, áñù³Ý å»ïù ¿ñ ÇÙ ×³ßÇ Ñ³Ù³ñ… ÇÝã ³ñ³Í, É³í áñÏáñ áõÝÇÙ</w:t>
      </w:r>
      <w:r w:rsidR="0091048F" w:rsidRPr="001D3B86">
        <w:rPr>
          <w:rFonts w:ascii="Times LatArm" w:hAnsi="Times LatArm"/>
          <w:sz w:val="22"/>
          <w:szCs w:val="22"/>
          <w:lang w:val="hy-AM"/>
        </w:rPr>
        <w:t>§</w:t>
      </w:r>
      <w:r w:rsidR="000D6F3C" w:rsidRPr="001D3B86">
        <w:rPr>
          <w:rFonts w:ascii="Times LatArm" w:hAnsi="Times LatArm"/>
          <w:sz w:val="22"/>
          <w:szCs w:val="22"/>
          <w:vertAlign w:val="superscript"/>
          <w:lang w:val="hy-AM"/>
        </w:rPr>
        <w:t>22</w:t>
      </w:r>
      <w:r w:rsidRPr="001D3B86">
        <w:rPr>
          <w:rFonts w:ascii="Times LatArm" w:hAnsi="Times LatArm"/>
          <w:sz w:val="22"/>
          <w:szCs w:val="22"/>
          <w:lang w:val="hy-AM"/>
        </w:rPr>
        <w:t>:</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lastRenderedPageBreak/>
        <w:t>²ßË³ï³íáñ Ù³ñ¹áõ</w:t>
      </w:r>
      <w:r w:rsidR="0083436F" w:rsidRPr="001D3B86">
        <w:rPr>
          <w:rFonts w:ascii="Times LatArm" w:hAnsi="Times LatArm"/>
          <w:sz w:val="22"/>
          <w:szCs w:val="22"/>
          <w:lang w:val="hy-AM"/>
        </w:rPr>
        <w:t xml:space="preserve"> Ñ³Ù³ñ áã ÙÇ ³ñ·»Éù ãÇ Ï³ñáÕ Ñ³Ý</w:t>
      </w:r>
      <w:r w:rsidRPr="001D3B86">
        <w:rPr>
          <w:rFonts w:ascii="Times LatArm" w:hAnsi="Times LatArm"/>
          <w:sz w:val="22"/>
          <w:szCs w:val="22"/>
          <w:lang w:val="hy-AM"/>
        </w:rPr>
        <w:t>¹Çë³Ý³É, áñ Ý³ í³ëï³ÏÇ Çñ ÙÇ Ïïáñ Ñ³óÁ: ²Ûë ¹»åùáõÙ ³ñÑ»ëï³·áñÍÁ ãÇ ½ñÏíáõÙ Çñ ×áË áõ</w:t>
      </w:r>
      <w:r w:rsidRPr="001D3B86">
        <w:rPr>
          <w:rFonts w:ascii="Times LatArm" w:hAnsi="Sylfaen"/>
          <w:sz w:val="22"/>
          <w:szCs w:val="22"/>
          <w:lang w:val="hy-AM"/>
        </w:rPr>
        <w:t>տ</w:t>
      </w:r>
      <w:r w:rsidRPr="001D3B86">
        <w:rPr>
          <w:rFonts w:ascii="Times LatArm" w:hAnsi="Times LatArm"/>
          <w:sz w:val="22"/>
          <w:szCs w:val="22"/>
          <w:lang w:val="hy-AM"/>
        </w:rPr>
        <w:t xml:space="preserve">»ÉÇùÇó, ÇÝãù³Ý ¿É ã³ñ ³ñù³Ý Ë³Ý·³ñÇ Ýñ³Ý: </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Ð³çáñ¹ ûñÁ Þ³ÑÁ Ññ³Ù³ÛáõÙ ¿, áñ ³ñ·»É»Ý çáñÇÝ»ñ Ñ³í³ù»ÉÁ: ºí ÝáñÇó ¹»ñíÇßÇ Ñ³·áõëïáí ·ÝáõÙ ¿ ÑÝ³Ï³ñÏ³ïÇ Ë³ÝáõÃÁ, ï»ëÝáõÙ ë»Õ³ÝÇÝ ¹ñí³Í ×áË áõï»ÉÇùÁ: Þ³ÑÁ Ñ³ñóÝáõÙ ¿ áõï»ÉÇùÇ áñï»ÕÇó ÉÇÝ»ÉÁ: ²ÑÙ»¹Ý ³ëáõÙ ¿, áñ ëïÇåí³Í í³×³é»É ¿ Çñ Ñáñ ëáõñÁ, ³ÛëÇÝùÝ` »ñÏ³ÃÁ Í³Ë»É ¿, ÇëÏ ÏáÃÁ Çµñ¨ ÑÇß³ï³Ï å³Ñ»É, »ñÏ³ÃÇ ï»ÕÁ ÷³Ûï ¹ñ»É: Þ³ÑÁ ÍÇÍ³ÕáõÙ ¿, áõïáõÙ, ËÙáõÙ áõ ·ÝáõÙ:</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ØÛáõë ûñÁ Ññ³Ù³ÛáõÙ ¿, áñ Çñ Ùáï µ»ñ»Ý µáÉáñ ý»ññ³ßÝ»ñÇÝ Ï³Ù ÙÇ ûñ ÇëÏ ý»ññ³ßáõÃÛáõÝ ³ñ³Í Ù³ñ¹Ï³Ýó, ÁÝ¹ áñáõÙ Çñ»Ýó Ñ³·áõëïáí áõ ëñ»ñáí:</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ºñ»ÏáÛ³Ý µáÉáñÇÝ Ñ³í³ùáõÙ »Ý Þ³Ñ-²µ³ëÇ Ùáï: ì»ñçÇÝë ³ÝÙÇç³å»ë ×³Ý³ãáõÙ ¿ ²ÑÙ»¹ÇÝ, áñÁ »Ï»É ¿ñ Çñ ÷³Ûï» ëñáí: ºõ Þ³ÑÁ Ùï³ÍáõÙ ¿ ÝáñÇó ½í³ñ×³Ý³É: ÊëïáõÃÛ³Ùµ Ý³ÛáõÙ ¿ µáÉáñÇÝ ¨ ²ÑÙ»¹ÇÝ ³ëáõÙ, áñ Ñ³ÝÇ ëáõñÁ ¨ ÏïñÇ ÁÝÏ»ñáç ·ÉáõËÁ, ù³ÝÇ áñ ÁÝÏ»ñÁ Ñ³Ý·Çëï ã¿ñ Ï³Ý·Ý³Í:</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²ÑÙ»¹Á ë³ñë³÷áõÙ ¿, ë³ëïÇÏ ·áõÝ³ïíáõÙ: Ðá·»Ï³Ý Í³Ýñ íÇ×³ÏÇ Ù»ç ¿ ÁÝÏÝáõÙ, ù³ÝÇ áñ ³ñ¹³ñ Ù³ñ¹ ¿ñ ¨ ã¿ñ Ï³ñáÕ ëå³Ý»É ³½ÝÇí, ³ÝÙ»Õ Ù³ñ¹áõ: Þ³ÑÇÝ ËÝ¹ñáõÙ ¿, áñ Çñ»Ý ãÑñ³Ù³ÛÇ ³ÝÙ»Õ ³ñÛáõÝ Ã³÷»Éáõ: ´³Ûó áí ÏÑ³Ù³ñÓ³Ïí»ñ ãÏ³ï³ñ»É ß³ÑÇ Ññ³Ù³ÝÁ. Ñ³Ï³é³Ï ¹»åùáõÙ Ù»Ï í³ÛñÏÛ³ÝáõÙ Ññ³Å»ßï Ïï³ñ Çñ ÏÛ³ÝùÇÝ:</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²Û¹ Ññ³Ù³ÝÁ ï³Éáí Þ³ÑÁ áõ½áõÙ ¿ñ ï»ëÝ»É ÑÝ³Ï³ñÏ³ïÇ ß÷áÃáõÃÛáõÝÁ ¨ ½í³ñ×³ÝáõÙ ¿, áñ Ï³ñáÕ³ÝáõÙ ¿ ·áÝ» Ù»Ï ³Ý·³Ù ²ÑÙ»¹ÇÝ ³ÝÑ³ñÙ³ñ ¨ ß÷áÃáõÃÛ³Ý Ù»ç ·ó»É: ´³Ûó Ý³ Ñ³ßíÇ ã¿ñ ³é»É ³ñÑ»ëï³·áñÍÇ ×³ñåÏáõÃÛáõÝÁ:</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ºñµ Þ³ÑÁ ÝáñÇó ¿ ëïÇåáõÙ ²ÑÙ»¹ÇÝ, í»ñçÇÝë ·ïÝáõÙ ¿ ÑÝ³ñùÁ. ³ãù»ñÁ »ñÏÇÝù ¿ µ³ñÓñ³óÝáõÙ, ³ÕáÃáõÙ áõ µ³ñÓñ³Ó³ÛÝ ·áãáõÙ. </w:t>
      </w:r>
      <w:r w:rsidR="0091048F" w:rsidRPr="001D3B86">
        <w:rPr>
          <w:rFonts w:ascii="Times LatArm" w:hAnsi="Times LatArm"/>
          <w:sz w:val="22"/>
          <w:szCs w:val="22"/>
          <w:lang w:val="hy-AM"/>
        </w:rPr>
        <w:t>¦</w:t>
      </w:r>
      <w:r w:rsidRPr="001D3B86">
        <w:rPr>
          <w:rFonts w:ascii="Times LatArm" w:hAnsi="Times LatArm"/>
          <w:sz w:val="22"/>
          <w:szCs w:val="22"/>
          <w:lang w:val="hy-AM"/>
        </w:rPr>
        <w:t>àí ¹áõ ³ñ¹³ñ ³ëïí³Í ¨ Ù»Í Ù³ñ·³ñ», ï»ëÝáõÙ »ù, áñ ³Ûëï»Õ ëïÇåáõÙ »Ý ÇÝÓ ³ÝÇñ³í µ³Ý ³Ý»Éáõ. »Ã» ÁÝÏ»ñë ³ÝÙ»Õ ¿, ÃáÕ ëáõñë å³ïÛ³ÝáõÙë ÇëÏáõÛÝ ÷³Ûï ÏïñÇ</w:t>
      </w:r>
      <w:r w:rsidR="0091048F" w:rsidRPr="001D3B86">
        <w:rPr>
          <w:rFonts w:ascii="Times LatArm" w:hAnsi="Times LatArm"/>
          <w:sz w:val="22"/>
          <w:szCs w:val="22"/>
          <w:lang w:val="hy-AM"/>
        </w:rPr>
        <w:t>§</w:t>
      </w:r>
      <w:r w:rsidR="000D6F3C" w:rsidRPr="001D3B86">
        <w:rPr>
          <w:rFonts w:ascii="Times LatArm" w:hAnsi="Times LatArm"/>
          <w:sz w:val="22"/>
          <w:szCs w:val="22"/>
          <w:vertAlign w:val="superscript"/>
          <w:lang w:val="hy-AM"/>
        </w:rPr>
        <w:t>23</w:t>
      </w:r>
      <w:r w:rsidRPr="001D3B86">
        <w:rPr>
          <w:rFonts w:ascii="Times LatArm" w:hAnsi="Times LatArm"/>
          <w:sz w:val="22"/>
          <w:szCs w:val="22"/>
          <w:lang w:val="hy-AM"/>
        </w:rPr>
        <w:t>:</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ºõ »ñµ Ù»Í áõÅáí ëáõñÁ Ñ³ÝáõÙ ¿ å³ïÛ³ÝÇó, µáÉáñÁ ³åßáõÙ »Ý, áñáíÑ»ï¨ ëáõñÁ ÷³Ûï ¿ñ ¹³ñÓ»É:</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²ñù³Ý ÇëÏáõÛÝ Ññ³Ù³ÛáõÙ ¿ ²ÑÙ»¹ÇÝ ¹³ï³íáñÇ å³ßïáÝ ï³É áõ ³ëáõÙ Ýñ³Ý. </w:t>
      </w:r>
      <w:r w:rsidR="0091048F" w:rsidRPr="001D3B86">
        <w:rPr>
          <w:rFonts w:ascii="Times LatArm" w:hAnsi="Times LatArm"/>
          <w:sz w:val="22"/>
          <w:szCs w:val="22"/>
          <w:lang w:val="hy-AM"/>
        </w:rPr>
        <w:t>¦</w:t>
      </w:r>
      <w:r w:rsidRPr="001D3B86">
        <w:rPr>
          <w:rFonts w:ascii="Times LatArm" w:hAnsi="Times LatArm"/>
          <w:sz w:val="22"/>
          <w:szCs w:val="22"/>
          <w:lang w:val="hy-AM"/>
        </w:rPr>
        <w:t>²ÑÙ»¹, ³ÛÅÙ ¹³ï³íáñ »ë. ÑÇßÇñ ÷³Ûï» ëáõñ¹ ¨ ³Ù»Ý ³Ý·³Ù, »ñµ Ï³ëÏ³ÍÇ Ù»ç ÁÝÏÝ»ë Ñ³Ýó³íáñÇ Ñ³Ù³ñ, ³ÕáÃÇñ ³ëïÍáõÝ ³ÛÝå»ë, ÇÝãå»ë ³ÛÅÙ ³ÕáÃ»óÇñ…</w:t>
      </w:r>
      <w:r w:rsidR="0091048F" w:rsidRPr="001D3B86">
        <w:rPr>
          <w:rFonts w:ascii="Times LatArm" w:hAnsi="Times LatArm"/>
          <w:sz w:val="22"/>
          <w:szCs w:val="22"/>
          <w:lang w:val="hy-AM"/>
        </w:rPr>
        <w:t>§</w:t>
      </w:r>
      <w:r w:rsidR="000D6F3C" w:rsidRPr="001D3B86">
        <w:rPr>
          <w:rFonts w:ascii="Times LatArm" w:hAnsi="Times LatArm"/>
          <w:sz w:val="22"/>
          <w:szCs w:val="22"/>
          <w:vertAlign w:val="superscript"/>
          <w:lang w:val="hy-AM"/>
        </w:rPr>
        <w:t>24</w:t>
      </w:r>
      <w:r w:rsidRPr="001D3B86">
        <w:rPr>
          <w:rFonts w:ascii="Times LatArm" w:hAnsi="Times LatArm"/>
          <w:sz w:val="22"/>
          <w:szCs w:val="22"/>
          <w:lang w:val="hy-AM"/>
        </w:rPr>
        <w:t>:</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²ëáõÙ »Ý, áñ ÙÇÝã¨ Çñ Ëáñ Í»ñáõÃÛáõÝÁ ²ÑÙ»¹Ý Çñ íñ³ áõÝ»ñ ÙÇ³ÛÝ ÷³Ûï» ëáõñÁ ¨ ³ÛÝ »ñµ»ù »ñÏ³ÃÇ ãÇ ÷áË»É: ºõ »ñµ Ù»éÝáõÙ ¿, ÷³Ûï» ëáõñÁ Ýñ³ Ñ»ï ·»ñ»½Ù³Ý »Ý ¹ÝáõÙ, ¨ ÙÇ å³ñëÇÏ µ³Ý³ëï»ÕÍ Ýñ³ ßÇñÇÙÇ íñ³ ³ñÓ³Ý³·ñáõÙ ¿ ëáõÛÝ ïáÕ»ñÁ.</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ab/>
      </w:r>
      <w:r w:rsidRPr="001D3B86">
        <w:rPr>
          <w:rFonts w:ascii="Times LatArm" w:hAnsi="Times LatArm"/>
          <w:sz w:val="22"/>
          <w:szCs w:val="22"/>
          <w:lang w:val="hy-AM"/>
        </w:rPr>
        <w:tab/>
      </w:r>
      <w:r w:rsidR="000D6F3C" w:rsidRPr="001D3B86">
        <w:rPr>
          <w:rFonts w:ascii="Times LatArm" w:hAnsi="Times LatArm"/>
          <w:sz w:val="22"/>
          <w:szCs w:val="22"/>
          <w:lang w:val="hy-AM"/>
        </w:rPr>
        <w:t xml:space="preserve">         </w:t>
      </w:r>
      <w:r w:rsidR="0091048F" w:rsidRPr="001D3B86">
        <w:rPr>
          <w:rFonts w:ascii="Times LatArm" w:hAnsi="Times LatArm"/>
          <w:sz w:val="22"/>
          <w:szCs w:val="22"/>
          <w:lang w:val="hy-AM"/>
        </w:rPr>
        <w:t>¦</w:t>
      </w:r>
      <w:r w:rsidRPr="001D3B86">
        <w:rPr>
          <w:rFonts w:ascii="Times LatArm" w:hAnsi="Times LatArm"/>
          <w:sz w:val="22"/>
          <w:szCs w:val="22"/>
          <w:lang w:val="hy-AM"/>
        </w:rPr>
        <w:t>Ð³Ý·Çëï ù»½, ³ñ¹³ñ, µ³ñÇ ¹³ï³íáñ.</w:t>
      </w:r>
    </w:p>
    <w:p w:rsidR="00A77AC4" w:rsidRPr="001D3B86" w:rsidRDefault="00A77AC4" w:rsidP="001D3B86">
      <w:pPr>
        <w:spacing w:line="242" w:lineRule="auto"/>
        <w:ind w:left="1416" w:firstLine="567"/>
        <w:jc w:val="both"/>
        <w:rPr>
          <w:rFonts w:ascii="Times LatArm" w:hAnsi="Times LatArm"/>
          <w:sz w:val="22"/>
          <w:szCs w:val="22"/>
          <w:lang w:val="hy-AM"/>
        </w:rPr>
      </w:pPr>
      <w:r w:rsidRPr="001D3B86">
        <w:rPr>
          <w:rFonts w:ascii="Times LatArm" w:hAnsi="Times LatArm"/>
          <w:sz w:val="22"/>
          <w:szCs w:val="22"/>
          <w:lang w:val="hy-AM"/>
        </w:rPr>
        <w:t>Â»¨ Ù»Í áñÏáñ áõÝ»Çñ, Ë»Éù ÑÝ³Ï³ñÏ³ïÇ,</w:t>
      </w:r>
    </w:p>
    <w:p w:rsidR="00A77AC4" w:rsidRPr="001D3B86" w:rsidRDefault="00A77AC4" w:rsidP="001D3B86">
      <w:pPr>
        <w:spacing w:line="242" w:lineRule="auto"/>
        <w:ind w:left="1416" w:firstLine="567"/>
        <w:jc w:val="both"/>
        <w:rPr>
          <w:rFonts w:ascii="Times LatArm" w:hAnsi="Times LatArm"/>
          <w:sz w:val="22"/>
          <w:szCs w:val="22"/>
          <w:lang w:val="hy-AM"/>
        </w:rPr>
      </w:pPr>
      <w:r w:rsidRPr="001D3B86">
        <w:rPr>
          <w:rFonts w:ascii="Times LatArm" w:hAnsi="Times LatArm"/>
          <w:sz w:val="22"/>
          <w:szCs w:val="22"/>
          <w:lang w:val="hy-AM"/>
        </w:rPr>
        <w:t>´³Ûó ÏßÇé¹ Ñ³í³ë³ñ ¿ñ ¨ ëáõñ¹ ÷³ÛïÇ…</w:t>
      </w:r>
      <w:r w:rsidR="0091048F" w:rsidRPr="001D3B86">
        <w:rPr>
          <w:rFonts w:ascii="Times LatArm" w:hAnsi="Times LatArm"/>
          <w:sz w:val="22"/>
          <w:szCs w:val="22"/>
          <w:lang w:val="hy-AM"/>
        </w:rPr>
        <w:t>§</w:t>
      </w:r>
      <w:r w:rsidR="000D6F3C" w:rsidRPr="001D3B86">
        <w:rPr>
          <w:rFonts w:ascii="Times LatArm" w:hAnsi="Times LatArm"/>
          <w:sz w:val="22"/>
          <w:szCs w:val="22"/>
          <w:vertAlign w:val="superscript"/>
          <w:lang w:val="hy-AM"/>
        </w:rPr>
        <w:t>25</w:t>
      </w:r>
      <w:r w:rsidRPr="001D3B86">
        <w:rPr>
          <w:rFonts w:ascii="Times LatArm" w:hAnsi="Times LatArm"/>
          <w:sz w:val="22"/>
          <w:szCs w:val="22"/>
          <w:lang w:val="hy-AM"/>
        </w:rPr>
        <w:t>:</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Ê»Õ× ÑÝ³Ï³ñÏ³ï ¿ñ ²ÑÙ»¹Á, ·áñÍáõÝÛ³ Ù³ñ¹, »ñµ»ù Ó»éù ã¿ñ å³ñ½»É, ¹ÇÙ³ó»É ¿ñ Þ³ÑÇ ó³ÝÏ³ó³Í ùÙ³Ñ³×áõÛùÇÝ: Ü³ ³ÛÝù³Ý ³½ÝÇí áõ ×³ñåÇÏ ¿ ·ïÝíáõÙ, áñ Þ³ÑÇ Ññ³Ù³Ýáí ÝáõÛÝÇëÏ ¹³ï³íáñ ¿ Ýß³Ý³ÏíáõÙ ¨ Çñ ÷³Ûï» ëñáí µ³ñÇ áõ ³ñ¹³ñ ·áñÍ»ñ Ï³ï³ñáõÙ… ö³ëïáñ»Ý, ³Õù³ï áõ Ñ³ë³ñ³Ï Ù³ñ¹Á Ï³ñáÕ³ÝáõÙ ¿ Çñ ëñ³ÙïáõÃÛ³Ùµ ¨ ÑÝ³ñ³·ÇïáõÃÛ³Ùµ Ñ³ÕÃ»É Þ³ÑÇÝ:</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²Ù»Ý ï»Õ ï»ëÝ»Éáí Ï»ÕÍÇù, ³Ý³ñ¹³ñáõÃÛáõÝ, ö³÷³½Û³ÝÁ Ù»ñÏ³óñ»É ¿ ³ÛÝ: ºõ ù³ÝÇ áñ ïÇñ³å»ïáÕÁ ëáõïÝ ¿ñ, Ï»ÕÍÇùÁ, ³å³ ³ñ¹³ñáõÃÛáõÝÁ ï»Õ ãáõÝ»ñ, áñÝ ¿É Ï»ñïáõÙ ¿ñ ³ÝÙ»ÕÝ»ñÇ ×³Ï³ï³·ÇñÁ:</w:t>
      </w:r>
    </w:p>
    <w:p w:rsidR="00A77AC4" w:rsidRPr="001D3B86" w:rsidRDefault="00A77AC4"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 xml:space="preserve">5-ñ¹ ¹³ñÇ å³ïÙÇã, Ëáßáñ Ùï³ÍáÕ-÷ÇÉÇëá÷³ º½ÝÇÏ Îá½µ³óÇÝ Çñ </w:t>
      </w:r>
      <w:r w:rsidR="000D6F3C" w:rsidRPr="001D3B86">
        <w:rPr>
          <w:rFonts w:ascii="Times LatArm" w:hAnsi="Times LatArm"/>
          <w:sz w:val="22"/>
          <w:szCs w:val="22"/>
          <w:lang w:val="hy-AM"/>
        </w:rPr>
        <w:t>¦ºÕÍ ³Õ³Ý¹áó§</w:t>
      </w:r>
      <w:r w:rsidRPr="001D3B86">
        <w:rPr>
          <w:rFonts w:ascii="Times LatArm" w:hAnsi="Times LatArm"/>
          <w:sz w:val="22"/>
          <w:szCs w:val="22"/>
          <w:lang w:val="hy-AM"/>
        </w:rPr>
        <w:t xml:space="preserve"> ·ñùáõÙ Ù³ñ¹áõ ×³Ï³ï³·ñÇ Ù³ëÇÝ ³Ûëå»ë ¿ ·ñ»É. </w:t>
      </w:r>
      <w:r w:rsidR="0091048F" w:rsidRPr="001D3B86">
        <w:rPr>
          <w:rFonts w:ascii="Times LatArm" w:hAnsi="Times LatArm"/>
          <w:sz w:val="22"/>
          <w:szCs w:val="22"/>
          <w:lang w:val="hy-AM"/>
        </w:rPr>
        <w:t>¦</w:t>
      </w:r>
      <w:r w:rsidRPr="001D3B86">
        <w:rPr>
          <w:rFonts w:ascii="Times LatArm" w:hAnsi="Times LatArm"/>
          <w:sz w:val="22"/>
          <w:szCs w:val="22"/>
          <w:lang w:val="hy-AM"/>
        </w:rPr>
        <w:t>ú ïÏ³ñ ×³Ï³ï³·Çñ ¨ ³Ý½áñ í×Çé, áñ ·ñáÕÝ»ñÝ áõ ³í³½³ÏÝ»ñÝ ¿É Ï³ñáÕ³ÝáõÙ »Ý Ë³Ëï»É, »ñµ Ñ³ñÓ³Ïí»Éáí` Ù³ñ¹áõÝ ÏáÕáåïáõÙ áõ ëå³ÝáõÙ »Ý: ºõ »Ã» ¹»åù»ñÁ åÇïÇ Ï³ï³ñí»Ý ×³Ï³ï³·ñÇ ÇÝã-áñ ë³ÑÙ³ÝáõÙáí, ³å³ áã Ã³·³íáñÝ»ñÁ åÇïÇ Ù³Ñí³Ý Ññ³Ù³Ý ï³Ý, áã ¿É ¹³ï³íáñÝ»ñÁ åÇïÇ ï³Ýç»Ý áõ ëå³Ý»Ý Ù³ñ¹³ëå³ÝÇÝ: ²ÛÝÇÝã Ýñ³Ýù å³ïÇÅ ï³Éáí Ñ³ÛïÝÇ »Ý ¹³ñÓÝáõÙ, áñ Ñ³Ýó³íáñÝ»ñÇ Ñ³Ýó³ÝùÝ»ñÁ áã Ã» ×³Ï³ï³·ñÇ ÇÝã-áñ ë³ÑÙ³ÝáõÙáí, ³ÛÉ ã³ñ³·áñÍ µéÝáõÃÛ³Ùµ »Ý ÉÇÝáõÙ</w:t>
      </w:r>
      <w:r w:rsidR="0091048F" w:rsidRPr="001D3B86">
        <w:rPr>
          <w:rFonts w:ascii="Times LatArm" w:hAnsi="Times LatArm"/>
          <w:sz w:val="22"/>
          <w:szCs w:val="22"/>
          <w:lang w:val="hy-AM"/>
        </w:rPr>
        <w:t>§</w:t>
      </w:r>
      <w:r w:rsidR="000D6F3C" w:rsidRPr="001D3B86">
        <w:rPr>
          <w:rFonts w:ascii="Times LatArm" w:hAnsi="Times LatArm"/>
          <w:sz w:val="22"/>
          <w:szCs w:val="22"/>
          <w:vertAlign w:val="superscript"/>
          <w:lang w:val="hy-AM"/>
        </w:rPr>
        <w:t>26</w:t>
      </w:r>
      <w:r w:rsidRPr="001D3B86">
        <w:rPr>
          <w:rFonts w:ascii="Times LatArm" w:hAnsi="Times LatArm"/>
          <w:sz w:val="22"/>
          <w:szCs w:val="22"/>
          <w:lang w:val="hy-AM"/>
        </w:rPr>
        <w:t>:</w:t>
      </w:r>
    </w:p>
    <w:p w:rsidR="00F11CFB" w:rsidRPr="001D3B86" w:rsidRDefault="00F11CFB" w:rsidP="001D3B86">
      <w:pPr>
        <w:spacing w:line="242" w:lineRule="auto"/>
        <w:ind w:firstLine="567"/>
        <w:jc w:val="both"/>
        <w:rPr>
          <w:rFonts w:ascii="Times LatArm" w:hAnsi="Times LatArm"/>
          <w:sz w:val="22"/>
          <w:szCs w:val="22"/>
          <w:lang w:val="hy-AM"/>
        </w:rPr>
      </w:pPr>
      <w:r w:rsidRPr="001D3B86">
        <w:rPr>
          <w:rFonts w:ascii="Times LatArm" w:hAnsi="Times LatArm"/>
          <w:sz w:val="22"/>
          <w:szCs w:val="22"/>
          <w:lang w:val="hy-AM"/>
        </w:rPr>
        <w:t>Æñ ³ÛÉ³µ³Ý³Ï³Ý ëï»ÕÍ³·áñÍáõÃÛáõÝÝ»ñáí ìñÃ. ö³÷³½Û³ÝÝ Çñ»Ý ¹ñë¨áñ»É ¿ áñå»ë Ù»Í ÑáõÙ³ÝÇëï: Üñ³ ·ñ³Ï³Ý Å³é³Ý·áõÃÛáõÝÝ ³½·³ÛÇÝ ë³ÑÙ³ÝÝ»ñÇó ·ÝáõÙ ¿ ¹»åÇ Ñ³Ù³Ù³ñ¹Ï³ÛÇÝ ï»ë³¹³ßï:</w:t>
      </w:r>
    </w:p>
    <w:p w:rsidR="00A77AC4" w:rsidRPr="00F11CFB" w:rsidRDefault="00A77AC4" w:rsidP="00F11CFB">
      <w:pPr>
        <w:spacing w:line="230" w:lineRule="auto"/>
        <w:jc w:val="both"/>
        <w:rPr>
          <w:rFonts w:ascii="Arial LatArm" w:hAnsi="Arial LatArm"/>
          <w:spacing w:val="-4"/>
          <w:lang w:val="hy-AM"/>
        </w:rPr>
      </w:pPr>
    </w:p>
    <w:p w:rsidR="001D3B86" w:rsidRPr="00B73A4C" w:rsidRDefault="001D3B86" w:rsidP="00A77AC4">
      <w:pPr>
        <w:jc w:val="center"/>
        <w:rPr>
          <w:rFonts w:ascii="Times LatArm" w:hAnsi="Times LatArm"/>
          <w:i/>
          <w:sz w:val="22"/>
          <w:szCs w:val="22"/>
          <w:lang w:val="hy-AM"/>
        </w:rPr>
      </w:pPr>
    </w:p>
    <w:p w:rsidR="001D3B86" w:rsidRPr="00B73A4C" w:rsidRDefault="001D3B86" w:rsidP="00A77AC4">
      <w:pPr>
        <w:jc w:val="center"/>
        <w:rPr>
          <w:rFonts w:ascii="Times LatArm" w:hAnsi="Times LatArm"/>
          <w:i/>
          <w:sz w:val="22"/>
          <w:szCs w:val="22"/>
          <w:lang w:val="hy-AM"/>
        </w:rPr>
      </w:pPr>
    </w:p>
    <w:p w:rsidR="00A77AC4" w:rsidRPr="00E517DA" w:rsidRDefault="00E517DA" w:rsidP="00A77AC4">
      <w:pPr>
        <w:jc w:val="center"/>
        <w:rPr>
          <w:rFonts w:ascii="Times LatArm" w:hAnsi="Times LatArm"/>
          <w:i/>
          <w:sz w:val="22"/>
          <w:szCs w:val="22"/>
          <w:lang w:val="en-US"/>
        </w:rPr>
      </w:pPr>
      <w:r w:rsidRPr="00E517DA">
        <w:rPr>
          <w:rFonts w:ascii="Times LatArm" w:hAnsi="Times LatArm"/>
          <w:i/>
          <w:sz w:val="22"/>
          <w:szCs w:val="22"/>
          <w:lang w:val="en-US"/>
        </w:rPr>
        <w:t>Ì³ÝáÃ³·ñáõÃÛáõÝÝ»ñ</w:t>
      </w:r>
    </w:p>
    <w:p w:rsidR="00307260" w:rsidRDefault="00307260" w:rsidP="00A77AC4">
      <w:pPr>
        <w:jc w:val="center"/>
        <w:rPr>
          <w:rFonts w:ascii="Arial LatArm" w:hAnsi="Sylfaen"/>
          <w:i/>
          <w:sz w:val="22"/>
          <w:szCs w:val="22"/>
          <w:lang w:val="en-US"/>
        </w:rPr>
      </w:pPr>
    </w:p>
    <w:p w:rsidR="00E517DA" w:rsidRPr="00E517DA" w:rsidRDefault="00E517DA" w:rsidP="00284824">
      <w:pPr>
        <w:pStyle w:val="aff6"/>
        <w:numPr>
          <w:ilvl w:val="0"/>
          <w:numId w:val="41"/>
        </w:numPr>
        <w:spacing w:after="0" w:line="240" w:lineRule="auto"/>
        <w:ind w:left="714" w:hanging="357"/>
        <w:rPr>
          <w:rFonts w:ascii="Times LatArm" w:hAnsi="Times LatArm"/>
          <w:lang w:val="en-US"/>
        </w:rPr>
      </w:pPr>
      <w:r w:rsidRPr="00E517DA">
        <w:rPr>
          <w:rFonts w:ascii="Times LatArm" w:hAnsi="Times LatArm"/>
          <w:lang w:val="en-US"/>
        </w:rPr>
        <w:t>ö³÷³½Û³Ý ìñÃ³Ý»ë, ºñÏ»ñÇ ÅáÕáí³Íáõ, Ñ. 5, ºñ., 1959, ¿ç 631:</w:t>
      </w:r>
    </w:p>
    <w:p w:rsidR="00E517DA" w:rsidRPr="00E517DA" w:rsidRDefault="00E517DA" w:rsidP="00284824">
      <w:pPr>
        <w:pStyle w:val="aff6"/>
        <w:numPr>
          <w:ilvl w:val="0"/>
          <w:numId w:val="41"/>
        </w:numPr>
        <w:spacing w:after="0" w:line="240" w:lineRule="auto"/>
        <w:ind w:left="714" w:hanging="357"/>
        <w:rPr>
          <w:rFonts w:ascii="Times LatArm" w:hAnsi="Times LatArm"/>
          <w:lang w:val="en-US"/>
        </w:rPr>
      </w:pPr>
      <w:r w:rsidRPr="00E517DA">
        <w:rPr>
          <w:rFonts w:ascii="Times LatArm" w:hAnsi="Times LatArm"/>
          <w:lang w:val="en-US"/>
        </w:rPr>
        <w:t>ÜáõÛÝ ï»ÕáõÙ, ¿ç 479:</w:t>
      </w:r>
    </w:p>
    <w:p w:rsidR="00E517DA" w:rsidRPr="00E517DA" w:rsidRDefault="00E517DA" w:rsidP="00284824">
      <w:pPr>
        <w:pStyle w:val="aff6"/>
        <w:numPr>
          <w:ilvl w:val="0"/>
          <w:numId w:val="41"/>
        </w:numPr>
        <w:spacing w:after="0" w:line="240" w:lineRule="auto"/>
        <w:ind w:left="714" w:hanging="357"/>
        <w:rPr>
          <w:rFonts w:ascii="Times LatArm" w:hAnsi="Times LatArm"/>
          <w:lang w:val="en-US"/>
        </w:rPr>
      </w:pPr>
      <w:r w:rsidRPr="00E517DA">
        <w:rPr>
          <w:rFonts w:ascii="Times LatArm" w:hAnsi="Times LatArm"/>
          <w:lang w:val="en-US"/>
        </w:rPr>
        <w:t>ö³÷³½Û³Ý ìñÃ³Ý»ë, ºñÏ»ñÇ ÅáÕáí³Íáõ, Ñ. 2, ºñ., 1958, ¿ç 228:</w:t>
      </w:r>
    </w:p>
    <w:p w:rsidR="00E517DA" w:rsidRPr="00E517DA" w:rsidRDefault="00E517DA" w:rsidP="00284824">
      <w:pPr>
        <w:pStyle w:val="aff6"/>
        <w:numPr>
          <w:ilvl w:val="0"/>
          <w:numId w:val="41"/>
        </w:numPr>
        <w:spacing w:after="0" w:line="240" w:lineRule="auto"/>
        <w:ind w:left="714" w:hanging="357"/>
        <w:rPr>
          <w:rFonts w:ascii="Times LatArm" w:hAnsi="Times LatArm"/>
          <w:lang w:val="en-US"/>
        </w:rPr>
      </w:pPr>
      <w:r w:rsidRPr="00E517DA">
        <w:rPr>
          <w:rFonts w:ascii="Times LatArm" w:hAnsi="Times LatArm"/>
          <w:lang w:val="en-US"/>
        </w:rPr>
        <w:t>Ð³ÛÏ³Ï³Ý ÅáÕáíñ¹³Ï³Ý Ñ»ùÇ³ÃÝ»ñ, Ñ. 10, ºñ., 1967, ¿ç 522:</w:t>
      </w:r>
    </w:p>
    <w:p w:rsidR="00E517DA" w:rsidRPr="00E517DA" w:rsidRDefault="00E517DA" w:rsidP="00284824">
      <w:pPr>
        <w:pStyle w:val="aff6"/>
        <w:numPr>
          <w:ilvl w:val="0"/>
          <w:numId w:val="41"/>
        </w:numPr>
        <w:spacing w:after="0" w:line="240" w:lineRule="auto"/>
        <w:ind w:left="714" w:hanging="357"/>
        <w:rPr>
          <w:rFonts w:ascii="Times LatArm" w:hAnsi="Times LatArm"/>
          <w:lang w:val="en-US"/>
        </w:rPr>
      </w:pPr>
      <w:r w:rsidRPr="00E517DA">
        <w:rPr>
          <w:rFonts w:ascii="Times LatArm" w:hAnsi="Times LatArm"/>
          <w:lang w:val="en-US"/>
        </w:rPr>
        <w:t>ÜáõÛÝ ï»ÕáõÙ:</w:t>
      </w:r>
    </w:p>
    <w:p w:rsidR="00E517DA" w:rsidRPr="00E517DA" w:rsidRDefault="00E517DA" w:rsidP="00284824">
      <w:pPr>
        <w:pStyle w:val="aff6"/>
        <w:numPr>
          <w:ilvl w:val="0"/>
          <w:numId w:val="41"/>
        </w:numPr>
        <w:spacing w:after="0" w:line="240" w:lineRule="auto"/>
        <w:ind w:left="714" w:hanging="357"/>
        <w:rPr>
          <w:rFonts w:ascii="Times LatArm" w:hAnsi="Times LatArm"/>
          <w:lang w:val="en-US"/>
        </w:rPr>
      </w:pPr>
      <w:r w:rsidRPr="00E517DA">
        <w:rPr>
          <w:rFonts w:ascii="Times LatArm" w:hAnsi="Times LatArm"/>
          <w:lang w:val="en-US"/>
        </w:rPr>
        <w:t>ö³÷³½Û³Ý ìñÃ³Ý»ë, ºñÏ»ñÇ ÅáÕáí³Íáõ, Ñ. 2, ºñ., 1958, ¿ç 346:</w:t>
      </w:r>
    </w:p>
    <w:p w:rsidR="00E517DA" w:rsidRPr="00E517DA" w:rsidRDefault="00E517DA" w:rsidP="00284824">
      <w:pPr>
        <w:pStyle w:val="aff6"/>
        <w:numPr>
          <w:ilvl w:val="0"/>
          <w:numId w:val="41"/>
        </w:numPr>
        <w:spacing w:after="0" w:line="240" w:lineRule="auto"/>
        <w:ind w:left="714" w:hanging="357"/>
        <w:rPr>
          <w:rFonts w:ascii="Times LatArm" w:hAnsi="Times LatArm"/>
          <w:lang w:val="en-US"/>
        </w:rPr>
      </w:pPr>
      <w:r w:rsidRPr="00E517DA">
        <w:rPr>
          <w:rFonts w:ascii="Times LatArm" w:hAnsi="Times LatArm"/>
          <w:lang w:val="en-US"/>
        </w:rPr>
        <w:t>ÜáõÛÝ ï»ÕáõÙ, ¿ç 347:</w:t>
      </w:r>
    </w:p>
    <w:p w:rsidR="00E517DA" w:rsidRPr="00E517DA" w:rsidRDefault="00E517DA" w:rsidP="00284824">
      <w:pPr>
        <w:pStyle w:val="aff6"/>
        <w:numPr>
          <w:ilvl w:val="0"/>
          <w:numId w:val="41"/>
        </w:numPr>
        <w:spacing w:after="0" w:line="240" w:lineRule="auto"/>
        <w:ind w:left="714" w:hanging="357"/>
        <w:rPr>
          <w:rFonts w:ascii="Times LatArm" w:hAnsi="Times LatArm"/>
          <w:lang w:val="en-US"/>
        </w:rPr>
      </w:pPr>
      <w:r w:rsidRPr="00E517DA">
        <w:rPr>
          <w:rFonts w:ascii="Times LatArm" w:hAnsi="Times LatArm"/>
          <w:lang w:val="en-US"/>
        </w:rPr>
        <w:t>ÜáõÛÝ ï»ÕáõÙ:</w:t>
      </w:r>
    </w:p>
    <w:p w:rsidR="00E517DA" w:rsidRPr="00E517DA" w:rsidRDefault="00E517DA" w:rsidP="00284824">
      <w:pPr>
        <w:pStyle w:val="aff6"/>
        <w:numPr>
          <w:ilvl w:val="0"/>
          <w:numId w:val="41"/>
        </w:numPr>
        <w:spacing w:after="0" w:line="240" w:lineRule="auto"/>
        <w:ind w:left="714" w:hanging="357"/>
        <w:rPr>
          <w:rFonts w:ascii="Times LatArm" w:hAnsi="Times LatArm"/>
          <w:lang w:val="en-US"/>
        </w:rPr>
      </w:pPr>
      <w:r w:rsidRPr="00E517DA">
        <w:rPr>
          <w:rFonts w:ascii="Times LatArm" w:hAnsi="Times LatArm"/>
          <w:lang w:val="en-US"/>
        </w:rPr>
        <w:t>ÜáõÛÝ ï»ÕáõÙ, ¿ç 348:</w:t>
      </w:r>
    </w:p>
    <w:p w:rsidR="00E517DA" w:rsidRPr="00E517DA" w:rsidRDefault="00E517DA" w:rsidP="00284824">
      <w:pPr>
        <w:pStyle w:val="aff6"/>
        <w:numPr>
          <w:ilvl w:val="0"/>
          <w:numId w:val="41"/>
        </w:numPr>
        <w:spacing w:after="0" w:line="240" w:lineRule="auto"/>
        <w:ind w:left="714" w:hanging="357"/>
        <w:rPr>
          <w:rFonts w:ascii="Times LatArm" w:hAnsi="Times LatArm"/>
          <w:lang w:val="en-US"/>
        </w:rPr>
      </w:pPr>
      <w:r w:rsidRPr="00E517DA">
        <w:rPr>
          <w:rFonts w:ascii="Times LatArm" w:hAnsi="Times LatArm"/>
          <w:lang w:val="en-US"/>
        </w:rPr>
        <w:t>ÜáõÛÝ ï»ÕáõÙ, ¿ç 350:</w:t>
      </w:r>
    </w:p>
    <w:p w:rsidR="00E517DA" w:rsidRPr="00E517DA" w:rsidRDefault="00E517DA" w:rsidP="00284824">
      <w:pPr>
        <w:pStyle w:val="aff6"/>
        <w:numPr>
          <w:ilvl w:val="0"/>
          <w:numId w:val="41"/>
        </w:numPr>
        <w:spacing w:after="0" w:line="240" w:lineRule="auto"/>
        <w:ind w:left="714" w:hanging="357"/>
        <w:rPr>
          <w:rFonts w:ascii="Times LatArm" w:hAnsi="Times LatArm"/>
          <w:lang w:val="en-US"/>
        </w:rPr>
      </w:pPr>
      <w:r w:rsidRPr="00E517DA">
        <w:rPr>
          <w:rFonts w:ascii="Times LatArm" w:hAnsi="Times LatArm"/>
          <w:lang w:val="en-US"/>
        </w:rPr>
        <w:t>ÜáõÛÝ ï»ÕáõÙ, ¿ç 351:</w:t>
      </w:r>
    </w:p>
    <w:p w:rsidR="00E517DA" w:rsidRPr="00E517DA" w:rsidRDefault="00E517DA" w:rsidP="00284824">
      <w:pPr>
        <w:pStyle w:val="aff6"/>
        <w:numPr>
          <w:ilvl w:val="0"/>
          <w:numId w:val="41"/>
        </w:numPr>
        <w:spacing w:after="0" w:line="240" w:lineRule="auto"/>
        <w:ind w:left="714" w:hanging="357"/>
        <w:rPr>
          <w:rFonts w:ascii="Times LatArm" w:hAnsi="Times LatArm"/>
          <w:lang w:val="en-US"/>
        </w:rPr>
      </w:pPr>
      <w:r w:rsidRPr="00E517DA">
        <w:rPr>
          <w:rFonts w:ascii="Times LatArm" w:hAnsi="Times LatArm"/>
          <w:lang w:val="en-US"/>
        </w:rPr>
        <w:t>ö³÷³½Û³Ý ìñÃ³Ý»ë, ºñÏ»ñÇ ÅáÕáí³Íáõ, Ñ. 3, ºñ., 1958, ¿ç 242:</w:t>
      </w:r>
    </w:p>
    <w:p w:rsidR="00E517DA" w:rsidRPr="00E517DA" w:rsidRDefault="00E517DA" w:rsidP="00284824">
      <w:pPr>
        <w:pStyle w:val="aff6"/>
        <w:numPr>
          <w:ilvl w:val="0"/>
          <w:numId w:val="41"/>
        </w:numPr>
        <w:spacing w:after="0" w:line="240" w:lineRule="auto"/>
        <w:ind w:left="714" w:hanging="357"/>
        <w:rPr>
          <w:rFonts w:ascii="Times LatArm" w:hAnsi="Times LatArm"/>
          <w:lang w:val="en-US"/>
        </w:rPr>
      </w:pPr>
      <w:r w:rsidRPr="00E517DA">
        <w:rPr>
          <w:rFonts w:ascii="Times LatArm" w:hAnsi="Times LatArm"/>
          <w:lang w:val="en-US"/>
        </w:rPr>
        <w:t>ÜáõÛÝ ï»ÕáõÙ, ¿ç 243:</w:t>
      </w:r>
    </w:p>
    <w:p w:rsidR="00E517DA" w:rsidRPr="00E517DA" w:rsidRDefault="00E517DA" w:rsidP="00284824">
      <w:pPr>
        <w:pStyle w:val="aff6"/>
        <w:numPr>
          <w:ilvl w:val="0"/>
          <w:numId w:val="41"/>
        </w:numPr>
        <w:spacing w:after="0" w:line="240" w:lineRule="auto"/>
        <w:ind w:left="714" w:hanging="357"/>
        <w:rPr>
          <w:rFonts w:ascii="Times LatArm" w:hAnsi="Times LatArm"/>
          <w:lang w:val="en-US"/>
        </w:rPr>
      </w:pPr>
      <w:r w:rsidRPr="00E517DA">
        <w:rPr>
          <w:rFonts w:ascii="Times LatArm" w:hAnsi="Times LatArm"/>
          <w:lang w:val="en-US"/>
        </w:rPr>
        <w:t>ÜáõÛÝ ï»ÕáõÙ, ¿ç 245:</w:t>
      </w:r>
    </w:p>
    <w:p w:rsidR="00E517DA" w:rsidRPr="00E517DA" w:rsidRDefault="00E517DA" w:rsidP="00284824">
      <w:pPr>
        <w:pStyle w:val="aff6"/>
        <w:numPr>
          <w:ilvl w:val="0"/>
          <w:numId w:val="41"/>
        </w:numPr>
        <w:spacing w:after="0" w:line="240" w:lineRule="auto"/>
        <w:ind w:left="714" w:hanging="357"/>
        <w:rPr>
          <w:rFonts w:ascii="Times LatArm" w:hAnsi="Times LatArm"/>
          <w:lang w:val="en-US"/>
        </w:rPr>
      </w:pPr>
      <w:r w:rsidRPr="00E517DA">
        <w:rPr>
          <w:rFonts w:ascii="Times LatArm" w:hAnsi="Times LatArm"/>
          <w:lang w:val="en-US"/>
        </w:rPr>
        <w:t>ÜáõÛÝ ï»ÕáõÙ, ¿ç 247:</w:t>
      </w:r>
    </w:p>
    <w:p w:rsidR="00E517DA" w:rsidRPr="00E517DA" w:rsidRDefault="00E517DA" w:rsidP="00284824">
      <w:pPr>
        <w:pStyle w:val="aff6"/>
        <w:numPr>
          <w:ilvl w:val="0"/>
          <w:numId w:val="41"/>
        </w:numPr>
        <w:spacing w:after="0" w:line="240" w:lineRule="auto"/>
        <w:ind w:left="714" w:hanging="357"/>
        <w:rPr>
          <w:rFonts w:ascii="Times LatArm" w:hAnsi="Times LatArm"/>
          <w:lang w:val="en-US"/>
        </w:rPr>
      </w:pPr>
      <w:r w:rsidRPr="00E517DA">
        <w:rPr>
          <w:rFonts w:ascii="Times LatArm" w:hAnsi="Times LatArm"/>
          <w:lang w:val="en-US"/>
        </w:rPr>
        <w:t>ÜáõÛÝ ï»ÕáõÙ:</w:t>
      </w:r>
    </w:p>
    <w:p w:rsidR="00E517DA" w:rsidRPr="00E517DA" w:rsidRDefault="00E517DA" w:rsidP="00284824">
      <w:pPr>
        <w:pStyle w:val="aff6"/>
        <w:numPr>
          <w:ilvl w:val="0"/>
          <w:numId w:val="41"/>
        </w:numPr>
        <w:spacing w:after="0" w:line="240" w:lineRule="auto"/>
        <w:ind w:left="714" w:hanging="357"/>
        <w:rPr>
          <w:rFonts w:ascii="Times LatArm" w:hAnsi="Times LatArm"/>
          <w:lang w:val="en-US"/>
        </w:rPr>
      </w:pPr>
      <w:r w:rsidRPr="00E517DA">
        <w:rPr>
          <w:rFonts w:ascii="Times LatArm" w:hAnsi="Times LatArm"/>
          <w:lang w:val="en-US"/>
        </w:rPr>
        <w:t>ÜáõÛÝ ï»ÕáõÙ, ¿ç 329:</w:t>
      </w:r>
    </w:p>
    <w:p w:rsidR="00E517DA" w:rsidRPr="00E517DA" w:rsidRDefault="00E517DA" w:rsidP="00284824">
      <w:pPr>
        <w:pStyle w:val="aff6"/>
        <w:numPr>
          <w:ilvl w:val="0"/>
          <w:numId w:val="41"/>
        </w:numPr>
        <w:spacing w:after="0" w:line="240" w:lineRule="auto"/>
        <w:ind w:left="714" w:hanging="357"/>
        <w:rPr>
          <w:rFonts w:ascii="Times LatArm" w:hAnsi="Times LatArm"/>
          <w:lang w:val="en-US"/>
        </w:rPr>
      </w:pPr>
      <w:r w:rsidRPr="00E517DA">
        <w:rPr>
          <w:rFonts w:ascii="Times LatArm" w:hAnsi="Times LatArm"/>
          <w:lang w:val="en-US"/>
        </w:rPr>
        <w:t>ÜáõÛÝ ï»ÕáõÙ, ¿ç 330:</w:t>
      </w:r>
    </w:p>
    <w:p w:rsidR="00E517DA" w:rsidRPr="00E517DA" w:rsidRDefault="00E517DA" w:rsidP="00284824">
      <w:pPr>
        <w:pStyle w:val="aff6"/>
        <w:numPr>
          <w:ilvl w:val="0"/>
          <w:numId w:val="41"/>
        </w:numPr>
        <w:spacing w:after="0" w:line="240" w:lineRule="auto"/>
        <w:ind w:left="714" w:hanging="357"/>
        <w:rPr>
          <w:rFonts w:ascii="Times LatArm" w:hAnsi="Times LatArm"/>
          <w:lang w:val="en-US"/>
        </w:rPr>
      </w:pPr>
      <w:r w:rsidRPr="00E517DA">
        <w:rPr>
          <w:rFonts w:ascii="Times LatArm" w:hAnsi="Times LatArm"/>
          <w:lang w:val="en-US"/>
        </w:rPr>
        <w:t>ÜáõÛÝ ï»ÕáõÙ:</w:t>
      </w:r>
    </w:p>
    <w:p w:rsidR="00E517DA" w:rsidRPr="00E517DA" w:rsidRDefault="00E517DA" w:rsidP="00284824">
      <w:pPr>
        <w:pStyle w:val="aff6"/>
        <w:numPr>
          <w:ilvl w:val="0"/>
          <w:numId w:val="41"/>
        </w:numPr>
        <w:spacing w:after="0" w:line="240" w:lineRule="auto"/>
        <w:ind w:left="714" w:hanging="357"/>
        <w:rPr>
          <w:rFonts w:ascii="Times LatArm" w:hAnsi="Times LatArm"/>
          <w:lang w:val="en-US"/>
        </w:rPr>
      </w:pPr>
      <w:r w:rsidRPr="00E517DA">
        <w:rPr>
          <w:rFonts w:ascii="Times LatArm" w:hAnsi="Times LatArm"/>
          <w:lang w:val="en-US"/>
        </w:rPr>
        <w:t>ÜáõÛÝ ï»ÕáõÙ, ¿ç 331:</w:t>
      </w:r>
    </w:p>
    <w:p w:rsidR="00E517DA" w:rsidRPr="00E517DA" w:rsidRDefault="00E517DA" w:rsidP="00284824">
      <w:pPr>
        <w:pStyle w:val="aff6"/>
        <w:numPr>
          <w:ilvl w:val="0"/>
          <w:numId w:val="41"/>
        </w:numPr>
        <w:spacing w:after="0" w:line="240" w:lineRule="auto"/>
        <w:ind w:left="714" w:hanging="357"/>
        <w:rPr>
          <w:rFonts w:ascii="Times LatArm" w:hAnsi="Times LatArm"/>
          <w:lang w:val="en-US"/>
        </w:rPr>
      </w:pPr>
      <w:r w:rsidRPr="00E517DA">
        <w:rPr>
          <w:rFonts w:ascii="Times LatArm" w:hAnsi="Times LatArm"/>
          <w:lang w:val="en-US"/>
        </w:rPr>
        <w:t>ÜáõÛÝ ï»ÕáõÙ:</w:t>
      </w:r>
    </w:p>
    <w:p w:rsidR="00E517DA" w:rsidRPr="00E517DA" w:rsidRDefault="00E517DA" w:rsidP="00284824">
      <w:pPr>
        <w:pStyle w:val="aff6"/>
        <w:numPr>
          <w:ilvl w:val="0"/>
          <w:numId w:val="41"/>
        </w:numPr>
        <w:spacing w:after="0" w:line="240" w:lineRule="auto"/>
        <w:ind w:left="714" w:hanging="357"/>
        <w:rPr>
          <w:rFonts w:ascii="Times LatArm" w:hAnsi="Times LatArm"/>
          <w:lang w:val="en-US"/>
        </w:rPr>
      </w:pPr>
      <w:r w:rsidRPr="00E517DA">
        <w:rPr>
          <w:rFonts w:ascii="Times LatArm" w:hAnsi="Times LatArm"/>
          <w:lang w:val="en-US"/>
        </w:rPr>
        <w:t>ÜáõÛÝ ï»ÕáõÙ, ¿ç 335-36:</w:t>
      </w:r>
    </w:p>
    <w:p w:rsidR="00E517DA" w:rsidRPr="00E517DA" w:rsidRDefault="00E517DA" w:rsidP="00284824">
      <w:pPr>
        <w:pStyle w:val="aff6"/>
        <w:numPr>
          <w:ilvl w:val="0"/>
          <w:numId w:val="41"/>
        </w:numPr>
        <w:spacing w:after="0" w:line="240" w:lineRule="auto"/>
        <w:ind w:left="714" w:hanging="357"/>
        <w:rPr>
          <w:rFonts w:ascii="Times LatArm" w:hAnsi="Times LatArm"/>
          <w:lang w:val="en-US"/>
        </w:rPr>
      </w:pPr>
      <w:r w:rsidRPr="00E517DA">
        <w:rPr>
          <w:rFonts w:ascii="Times LatArm" w:hAnsi="Times LatArm"/>
          <w:lang w:val="en-US"/>
        </w:rPr>
        <w:t>ÜáõÛÝ ï»ÕáõÙ, ¿ç 338:</w:t>
      </w:r>
    </w:p>
    <w:p w:rsidR="00E517DA" w:rsidRPr="00E517DA" w:rsidRDefault="00E517DA" w:rsidP="00284824">
      <w:pPr>
        <w:pStyle w:val="aff6"/>
        <w:numPr>
          <w:ilvl w:val="0"/>
          <w:numId w:val="41"/>
        </w:numPr>
        <w:spacing w:after="0" w:line="240" w:lineRule="auto"/>
        <w:ind w:left="714" w:hanging="357"/>
        <w:rPr>
          <w:rFonts w:ascii="Times LatArm" w:hAnsi="Times LatArm"/>
          <w:lang w:val="en-US"/>
        </w:rPr>
      </w:pPr>
      <w:r w:rsidRPr="00E517DA">
        <w:rPr>
          <w:rFonts w:ascii="Times LatArm" w:hAnsi="Times LatArm"/>
          <w:lang w:val="en-US"/>
        </w:rPr>
        <w:t>ÜáõÛÝ ï»ÕáõÙ:</w:t>
      </w:r>
    </w:p>
    <w:p w:rsidR="00E517DA" w:rsidRPr="00E517DA" w:rsidRDefault="00E517DA" w:rsidP="00284824">
      <w:pPr>
        <w:pStyle w:val="aff6"/>
        <w:numPr>
          <w:ilvl w:val="0"/>
          <w:numId w:val="41"/>
        </w:numPr>
        <w:spacing w:after="0" w:line="240" w:lineRule="auto"/>
        <w:ind w:left="714" w:hanging="357"/>
        <w:rPr>
          <w:rFonts w:ascii="Times LatArm" w:hAnsi="Times LatArm"/>
          <w:lang w:val="en-US"/>
        </w:rPr>
      </w:pPr>
      <w:r w:rsidRPr="00E517DA">
        <w:rPr>
          <w:rFonts w:ascii="Times LatArm" w:hAnsi="Times LatArm"/>
          <w:lang w:val="en-US"/>
        </w:rPr>
        <w:t>ÜáõÛÝ ï»ÕáõÙ:</w:t>
      </w:r>
    </w:p>
    <w:p w:rsidR="00E517DA" w:rsidRPr="00E517DA" w:rsidRDefault="00E517DA" w:rsidP="00284824">
      <w:pPr>
        <w:pStyle w:val="aff6"/>
        <w:numPr>
          <w:ilvl w:val="0"/>
          <w:numId w:val="41"/>
        </w:numPr>
        <w:spacing w:after="0" w:line="240" w:lineRule="auto"/>
        <w:ind w:left="714" w:hanging="357"/>
        <w:rPr>
          <w:rFonts w:ascii="Times LatArm" w:hAnsi="Times LatArm"/>
          <w:lang w:val="en-US"/>
        </w:rPr>
      </w:pPr>
      <w:r w:rsidRPr="00E517DA">
        <w:rPr>
          <w:rFonts w:ascii="Times LatArm" w:hAnsi="Times LatArm"/>
          <w:lang w:val="en-US"/>
        </w:rPr>
        <w:t>º½ÝÇÏ ÎáÕµ³óÇ, ºÕÍ ²Õ³Ý¹áó, ºñ., 1970, ¿ç 109:</w:t>
      </w:r>
    </w:p>
    <w:p w:rsidR="00A77AC4" w:rsidRPr="00D47463" w:rsidRDefault="00A77AC4" w:rsidP="001D3B86">
      <w:pPr>
        <w:jc w:val="both"/>
        <w:rPr>
          <w:rFonts w:ascii="Arial LatArm" w:hAnsi="Arial LatArm"/>
          <w:lang w:val="hy-AM"/>
        </w:rPr>
      </w:pPr>
    </w:p>
    <w:p w:rsidR="001D3B86" w:rsidRDefault="001D3B86" w:rsidP="001D3B86">
      <w:pPr>
        <w:jc w:val="center"/>
        <w:rPr>
          <w:rFonts w:ascii="Times LatRus" w:hAnsi="Times LatRus"/>
          <w:i/>
          <w:sz w:val="22"/>
          <w:szCs w:val="22"/>
          <w:lang w:val="en-US"/>
        </w:rPr>
      </w:pPr>
    </w:p>
    <w:p w:rsidR="001D3B86" w:rsidRDefault="001D3B86" w:rsidP="001D3B86">
      <w:pPr>
        <w:jc w:val="center"/>
        <w:rPr>
          <w:rFonts w:ascii="Times LatRus" w:hAnsi="Times LatRus"/>
          <w:i/>
          <w:sz w:val="22"/>
          <w:szCs w:val="22"/>
          <w:lang w:val="en-US"/>
        </w:rPr>
      </w:pPr>
    </w:p>
    <w:p w:rsidR="001D3B86" w:rsidRDefault="001D3B86" w:rsidP="001D3B86">
      <w:pPr>
        <w:jc w:val="center"/>
        <w:rPr>
          <w:rFonts w:ascii="Times LatRus" w:hAnsi="Times LatRus"/>
          <w:i/>
          <w:sz w:val="22"/>
          <w:szCs w:val="22"/>
          <w:lang w:val="en-US"/>
        </w:rPr>
      </w:pPr>
    </w:p>
    <w:p w:rsidR="00A77AC4" w:rsidRDefault="00F11CFB" w:rsidP="001D3B86">
      <w:pPr>
        <w:jc w:val="center"/>
        <w:rPr>
          <w:rFonts w:ascii="Times LatRus" w:hAnsi="Times LatRus"/>
          <w:i/>
          <w:sz w:val="22"/>
          <w:szCs w:val="22"/>
          <w:lang w:val="en-US"/>
        </w:rPr>
      </w:pPr>
      <w:r w:rsidRPr="00F11CFB">
        <w:rPr>
          <w:rFonts w:ascii="Times LatRus" w:hAnsi="Times LatRus"/>
          <w:i/>
          <w:sz w:val="22"/>
          <w:szCs w:val="22"/>
          <w:lang w:val="en-US"/>
        </w:rPr>
        <w:t>Ðåçþìå</w:t>
      </w:r>
    </w:p>
    <w:p w:rsidR="001D3B86" w:rsidRPr="00F11CFB" w:rsidRDefault="001D3B86" w:rsidP="001D3B86">
      <w:pPr>
        <w:jc w:val="center"/>
        <w:rPr>
          <w:rFonts w:ascii="Times LatRus" w:hAnsi="Times LatRus"/>
          <w:i/>
          <w:sz w:val="22"/>
          <w:szCs w:val="22"/>
          <w:lang w:val="en-US"/>
        </w:rPr>
      </w:pPr>
    </w:p>
    <w:p w:rsidR="00F11CFB" w:rsidRPr="001D3B86" w:rsidRDefault="00F11CFB" w:rsidP="001D3B86">
      <w:pPr>
        <w:ind w:firstLine="567"/>
        <w:jc w:val="both"/>
        <w:rPr>
          <w:rFonts w:ascii="Times LatRus" w:hAnsi="Times LatRus"/>
          <w:sz w:val="22"/>
          <w:szCs w:val="22"/>
          <w:lang w:val="en-US"/>
        </w:rPr>
      </w:pPr>
      <w:r w:rsidRPr="001D3B86">
        <w:rPr>
          <w:rFonts w:ascii="Times LatRus" w:hAnsi="Times LatRus"/>
          <w:sz w:val="22"/>
          <w:szCs w:val="22"/>
          <w:lang w:val="en-US"/>
        </w:rPr>
        <w:t>Â ýòîé ñòàòüå îáñóæäàþòñÿ è îöåíèâàþòñÿ àëëåãîðè÷åñêèå ðàññêàçû îäíîãî èç èçâåñòíûõ ïðåäñòàâèòåëåé àðìÿíñêîé êëàññè÷åñêîé ëèòåðàòóðû Âðòàíåñà Ïàïàçÿíà, â êîòîðûõ àâòîð îáñóæäàë  ïðîáëåìû ÷åëîâå÷åñêîé ñóäüáû è ïðàâîñóäèÿ è àíòèàðìÿíñêóþ ïîëèòèêó Òóðöèè â 19-îì âåêå.</w:t>
      </w:r>
    </w:p>
    <w:p w:rsidR="00F11CFB" w:rsidRPr="00B73A4C" w:rsidRDefault="00F11CFB" w:rsidP="001D3B86">
      <w:pPr>
        <w:ind w:firstLine="567"/>
        <w:jc w:val="both"/>
        <w:rPr>
          <w:rFonts w:ascii="Times LatRus" w:hAnsi="Times LatRus"/>
          <w:sz w:val="22"/>
          <w:szCs w:val="22"/>
          <w:lang w:val="en-US"/>
        </w:rPr>
      </w:pPr>
      <w:r w:rsidRPr="00B73A4C">
        <w:rPr>
          <w:rFonts w:ascii="Times LatRus" w:hAnsi="Times LatRus"/>
          <w:sz w:val="22"/>
          <w:szCs w:val="22"/>
          <w:lang w:val="en-US"/>
        </w:rPr>
        <w:t>Êîíêðåòíî áûëè îáñóæäåíû òàêèå ïðîèçâåäåíèÿ àâòîðà, êàê “Ñïðàâåäëèâîå ïðàâîñóäèå”, “Çãàéíà÷àï”, “Áîëüøîé çàïðåò”, “Êðóãëûå áîãè”, “Äóøà ïàéòàðà”, “Íèðâàíà”, “Ïîòåðÿííàÿ ñïðàâåäëèâîñòü”, “Äåðåâÿííûé ìå÷”.</w:t>
      </w:r>
    </w:p>
    <w:p w:rsidR="009F6BF7" w:rsidRPr="00F11CFB" w:rsidRDefault="00F11CFB" w:rsidP="001D3B86">
      <w:pPr>
        <w:ind w:firstLine="567"/>
        <w:jc w:val="both"/>
        <w:rPr>
          <w:rFonts w:ascii="Times LatRus" w:hAnsi="Times LatRus"/>
          <w:sz w:val="22"/>
          <w:szCs w:val="22"/>
          <w:lang w:val="en-US"/>
        </w:rPr>
      </w:pPr>
      <w:r w:rsidRPr="00F11CFB">
        <w:rPr>
          <w:rFonts w:ascii="Times LatRus" w:hAnsi="Times LatRus"/>
          <w:sz w:val="22"/>
          <w:szCs w:val="22"/>
          <w:lang w:val="en-US"/>
        </w:rPr>
        <w:t>Óïîìèíàåòñÿ, ÷òî â ñâîèõ àëëåãîðè÷åñêèõ ðàññêàçàõ Âðòàíåñ Ïàïàçÿí îïèñûâàë òÿæåëîå ïîëîæåíèå ðàáî÷èõ, îêðèòèêîâàë çâåðñêóþ ïîëèòèêó Îñìàíñêîé Òóðöèè â îòíîøåíèè àðìÿíñêîãî è äðóãèõ íàðîäîâ. Ïîä÷åðêèâàåòñÿ, ÷òî ëèòåðàòóðíîå íàñëåäèå Âðò. Ïàïàçÿíà íå ïîòåðÿëî ñâîåé àêòóàëüíîñòè  â âîñïèòàòåëüíîé, õóäîæåñòâåííîé è ïîçíàâàòåëüíîé ñôåðàõ.</w:t>
      </w:r>
    </w:p>
    <w:p w:rsidR="00F11CFB" w:rsidRPr="00F11CFB" w:rsidRDefault="00F11CFB" w:rsidP="001D3B86">
      <w:pPr>
        <w:jc w:val="center"/>
        <w:rPr>
          <w:rFonts w:ascii="Arial LatArm" w:hAnsi="Arial LatArm"/>
          <w:i/>
          <w:sz w:val="22"/>
          <w:szCs w:val="22"/>
          <w:lang w:val="en-US"/>
        </w:rPr>
      </w:pPr>
    </w:p>
    <w:p w:rsidR="00A77AC4" w:rsidRPr="00D47463" w:rsidRDefault="00A77AC4" w:rsidP="001D3B86">
      <w:pPr>
        <w:jc w:val="both"/>
        <w:rPr>
          <w:rFonts w:ascii="Arial LatArm" w:hAnsi="Arial LatArm"/>
          <w:sz w:val="24"/>
          <w:szCs w:val="24"/>
          <w:lang w:val="hy-AM"/>
        </w:rPr>
      </w:pPr>
      <w:r w:rsidRPr="00D47463">
        <w:rPr>
          <w:rFonts w:ascii="Arial LatArm" w:hAnsi="Arial LatArm"/>
          <w:sz w:val="24"/>
          <w:szCs w:val="24"/>
          <w:lang w:val="hy-AM"/>
        </w:rPr>
        <w:t xml:space="preserve">   </w:t>
      </w:r>
    </w:p>
    <w:p w:rsidR="00A77AC4" w:rsidRPr="00D47463" w:rsidRDefault="00A77AC4" w:rsidP="001D3B86">
      <w:pPr>
        <w:jc w:val="both"/>
        <w:rPr>
          <w:rFonts w:ascii="Arial LatArm" w:hAnsi="Arial LatArm"/>
          <w:sz w:val="24"/>
          <w:szCs w:val="24"/>
          <w:lang w:val="hy-AM"/>
        </w:rPr>
      </w:pPr>
    </w:p>
    <w:p w:rsidR="00A77AC4" w:rsidRPr="00A77AC4" w:rsidRDefault="00A77AC4" w:rsidP="00A95D1F">
      <w:pPr>
        <w:tabs>
          <w:tab w:val="left" w:pos="960"/>
        </w:tabs>
        <w:jc w:val="center"/>
        <w:rPr>
          <w:rFonts w:ascii="Times LatArm" w:hAnsi="Times LatArm"/>
          <w:b/>
          <w:sz w:val="22"/>
          <w:szCs w:val="22"/>
          <w:lang w:val="hy-AM"/>
        </w:rPr>
      </w:pPr>
    </w:p>
    <w:p w:rsidR="00A77AC4" w:rsidRPr="00B73A4C" w:rsidRDefault="00A77AC4" w:rsidP="00A95D1F">
      <w:pPr>
        <w:tabs>
          <w:tab w:val="left" w:pos="960"/>
        </w:tabs>
        <w:jc w:val="center"/>
        <w:rPr>
          <w:rFonts w:ascii="Times LatArm" w:hAnsi="Times LatArm"/>
          <w:b/>
          <w:sz w:val="22"/>
          <w:szCs w:val="22"/>
          <w:lang w:val="en-US"/>
        </w:rPr>
      </w:pPr>
    </w:p>
    <w:p w:rsidR="00A77AC4" w:rsidRPr="00B73A4C" w:rsidRDefault="00A77AC4" w:rsidP="00A95D1F">
      <w:pPr>
        <w:tabs>
          <w:tab w:val="left" w:pos="960"/>
        </w:tabs>
        <w:jc w:val="center"/>
        <w:rPr>
          <w:rFonts w:ascii="Times LatArm" w:hAnsi="Times LatArm"/>
          <w:b/>
          <w:sz w:val="22"/>
          <w:szCs w:val="22"/>
          <w:lang w:val="en-US"/>
        </w:rPr>
      </w:pPr>
    </w:p>
    <w:p w:rsidR="001D3B86" w:rsidRPr="006343A3" w:rsidRDefault="001D3B86" w:rsidP="00A77AC4">
      <w:pPr>
        <w:spacing w:line="250" w:lineRule="auto"/>
        <w:jc w:val="center"/>
        <w:rPr>
          <w:rFonts w:ascii="Times LatArm" w:hAnsi="Times LatArm"/>
          <w:b/>
          <w:sz w:val="18"/>
          <w:szCs w:val="18"/>
          <w:lang w:val="en-US"/>
        </w:rPr>
      </w:pPr>
    </w:p>
    <w:p w:rsidR="00A77AC4" w:rsidRPr="00D707FA" w:rsidRDefault="00A77AC4" w:rsidP="00A77AC4">
      <w:pPr>
        <w:spacing w:line="250" w:lineRule="auto"/>
        <w:jc w:val="center"/>
        <w:rPr>
          <w:rFonts w:ascii="Times LatArm" w:hAnsi="Times LatArm"/>
          <w:b/>
          <w:sz w:val="18"/>
          <w:szCs w:val="18"/>
          <w:lang w:val="fr-FR"/>
        </w:rPr>
      </w:pPr>
      <w:r>
        <w:rPr>
          <w:rFonts w:ascii="Times LatArm" w:hAnsi="Times LatArm"/>
          <w:b/>
          <w:sz w:val="18"/>
          <w:szCs w:val="18"/>
          <w:lang w:val="fr-FR"/>
        </w:rPr>
        <w:lastRenderedPageBreak/>
        <w:t>²</w:t>
      </w:r>
      <w:r w:rsidRPr="00D707FA">
        <w:rPr>
          <w:rFonts w:ascii="Times LatArm" w:hAnsi="Times LatArm"/>
          <w:b/>
          <w:sz w:val="18"/>
          <w:szCs w:val="18"/>
          <w:lang w:val="fr-FR"/>
        </w:rPr>
        <w:t>ðò²ÊÆ äºî²Î²Ü Ð²Ø²Èê²ð²ÜÆ ¶Æî²Î²Ü îºÔºÎ²¶Æð</w:t>
      </w:r>
    </w:p>
    <w:p w:rsidR="00A77AC4" w:rsidRPr="00D707FA" w:rsidRDefault="00A77AC4" w:rsidP="00A77AC4">
      <w:pPr>
        <w:jc w:val="center"/>
        <w:rPr>
          <w:rFonts w:ascii="Times LatRus" w:hAnsi="Times LatRus"/>
          <w:b/>
          <w:sz w:val="18"/>
          <w:szCs w:val="18"/>
          <w:lang w:val="fr-FR"/>
        </w:rPr>
      </w:pPr>
      <w:r w:rsidRPr="00D707FA">
        <w:rPr>
          <w:rFonts w:ascii="Times LatRus" w:hAnsi="Times LatRus"/>
          <w:b/>
          <w:sz w:val="18"/>
          <w:szCs w:val="18"/>
          <w:lang w:val="fr-FR"/>
        </w:rPr>
        <w:t>Ó×ÅÍÛÅ ÇÀÏÈÑÊÈ ÀÐÖÀÕÑÊÎÃÎ ÃÎÑÓÄÀÐÑÒÂÅÍÍÎÃÎ ÓÍÈÂÅÐÑÈÒÅÒÀ</w:t>
      </w:r>
    </w:p>
    <w:p w:rsidR="00A77AC4" w:rsidRPr="00D707FA" w:rsidRDefault="007D0E60" w:rsidP="00A77AC4">
      <w:pPr>
        <w:pStyle w:val="3"/>
        <w:tabs>
          <w:tab w:val="left" w:pos="4035"/>
        </w:tabs>
        <w:jc w:val="left"/>
        <w:rPr>
          <w:rFonts w:ascii="Times LatArm" w:hAnsi="Times LatArm"/>
          <w:b/>
          <w:bCs/>
          <w:i/>
          <w:sz w:val="14"/>
          <w:szCs w:val="14"/>
          <w:lang w:val="fr-FR"/>
        </w:rPr>
      </w:pPr>
      <w:r>
        <w:rPr>
          <w:rFonts w:ascii="Times LatArm" w:hAnsi="Times LatArm"/>
          <w:b/>
          <w:bCs/>
          <w:i/>
          <w:noProof/>
          <w:snapToGrid/>
          <w:sz w:val="14"/>
          <w:szCs w:val="14"/>
          <w:lang w:eastAsia="ru-RU"/>
        </w:rPr>
        <w:pict>
          <v:line id="_x0000_s16381" style="position:absolute;z-index:251973632" from="1.75pt,6.6pt" to="460.75pt,6.6pt" strokeweight="3pt">
            <v:stroke linestyle="thinThick"/>
          </v:line>
        </w:pict>
      </w:r>
      <w:r w:rsidR="00A77AC4" w:rsidRPr="00D707FA">
        <w:rPr>
          <w:rFonts w:ascii="Times LatArm" w:hAnsi="Times LatArm"/>
          <w:b/>
          <w:bCs/>
          <w:i/>
          <w:sz w:val="14"/>
          <w:szCs w:val="14"/>
          <w:lang w:val="fr-FR"/>
        </w:rPr>
        <w:tab/>
      </w:r>
    </w:p>
    <w:p w:rsidR="00A77AC4" w:rsidRPr="00D707FA" w:rsidRDefault="00A77AC4" w:rsidP="00A77AC4">
      <w:pPr>
        <w:pStyle w:val="3"/>
        <w:jc w:val="center"/>
        <w:rPr>
          <w:rFonts w:ascii="Times LatArm" w:hAnsi="Times LatArm"/>
          <w:b/>
          <w:bCs/>
          <w:sz w:val="18"/>
          <w:szCs w:val="18"/>
          <w:lang w:val="fr-FR"/>
        </w:rPr>
      </w:pPr>
      <w:r w:rsidRPr="00D707FA">
        <w:rPr>
          <w:rFonts w:ascii="Times LatArm" w:hAnsi="Times LatArm"/>
          <w:b/>
          <w:bCs/>
          <w:sz w:val="18"/>
          <w:szCs w:val="18"/>
          <w:lang w:val="fr-FR"/>
        </w:rPr>
        <w:t>1-2 (23-24) 2011</w:t>
      </w:r>
    </w:p>
    <w:p w:rsidR="007136BD" w:rsidRDefault="00A77AC4" w:rsidP="007136BD">
      <w:pPr>
        <w:spacing w:line="250" w:lineRule="auto"/>
        <w:rPr>
          <w:rFonts w:ascii="Times LatArm" w:hAnsi="Times LatArm" w:cs="Arial"/>
          <w:i/>
          <w:sz w:val="24"/>
          <w:szCs w:val="24"/>
          <w:lang w:val="fr-FR"/>
        </w:rPr>
      </w:pPr>
      <w:r w:rsidRPr="00374DF9">
        <w:rPr>
          <w:rFonts w:ascii="Times LatArm" w:hAnsi="Times LatArm" w:cs="Arial"/>
          <w:i/>
          <w:sz w:val="24"/>
          <w:szCs w:val="24"/>
          <w:lang w:val="fr-FR"/>
        </w:rPr>
        <w:t xml:space="preserve">Ðî¸ </w:t>
      </w:r>
      <w:r w:rsidR="001D3B86">
        <w:rPr>
          <w:rFonts w:ascii="Times LatArm" w:hAnsi="Times LatArm" w:cs="Arial"/>
          <w:i/>
          <w:sz w:val="24"/>
          <w:szCs w:val="24"/>
          <w:lang w:val="fr-FR"/>
        </w:rPr>
        <w:t xml:space="preserve"> 82.09</w:t>
      </w:r>
      <w:r w:rsidRPr="00374DF9">
        <w:rPr>
          <w:rFonts w:ascii="Times LatArm" w:hAnsi="Times LatArm" w:cs="Arial"/>
          <w:i/>
          <w:sz w:val="24"/>
          <w:szCs w:val="24"/>
          <w:lang w:val="fr-FR"/>
        </w:rPr>
        <w:tab/>
      </w:r>
      <w:r w:rsidR="001C4C64">
        <w:rPr>
          <w:rFonts w:ascii="Times LatArm" w:hAnsi="Times LatArm" w:cs="Arial"/>
          <w:i/>
          <w:sz w:val="24"/>
          <w:szCs w:val="24"/>
          <w:lang w:val="fr-FR"/>
        </w:rPr>
        <w:tab/>
      </w:r>
      <w:r w:rsidR="001C4C64">
        <w:rPr>
          <w:rFonts w:ascii="Times LatArm" w:hAnsi="Times LatArm" w:cs="Arial"/>
          <w:i/>
          <w:sz w:val="24"/>
          <w:szCs w:val="24"/>
          <w:lang w:val="fr-FR"/>
        </w:rPr>
        <w:tab/>
      </w:r>
      <w:r w:rsidR="001C4C64">
        <w:rPr>
          <w:rFonts w:ascii="Times LatArm" w:hAnsi="Times LatArm" w:cs="Arial"/>
          <w:i/>
          <w:sz w:val="24"/>
          <w:szCs w:val="24"/>
          <w:lang w:val="fr-FR"/>
        </w:rPr>
        <w:tab/>
      </w:r>
      <w:r w:rsidR="001C4C64">
        <w:rPr>
          <w:rFonts w:ascii="Times LatArm" w:hAnsi="Times LatArm" w:cs="Arial"/>
          <w:i/>
          <w:sz w:val="24"/>
          <w:szCs w:val="24"/>
          <w:lang w:val="fr-FR"/>
        </w:rPr>
        <w:tab/>
      </w:r>
      <w:r w:rsidR="001C4C64">
        <w:rPr>
          <w:rFonts w:ascii="Times LatArm" w:hAnsi="Times LatArm" w:cs="Arial"/>
          <w:i/>
          <w:sz w:val="24"/>
          <w:szCs w:val="24"/>
          <w:lang w:val="fr-FR"/>
        </w:rPr>
        <w:tab/>
      </w:r>
      <w:r w:rsidR="001C4C64">
        <w:rPr>
          <w:rFonts w:ascii="Times LatArm" w:hAnsi="Times LatArm" w:cs="Arial"/>
          <w:i/>
          <w:sz w:val="24"/>
          <w:szCs w:val="24"/>
          <w:lang w:val="fr-FR"/>
        </w:rPr>
        <w:tab/>
      </w:r>
      <w:r w:rsidR="001C4C64">
        <w:rPr>
          <w:rFonts w:ascii="Times LatArm" w:hAnsi="Times LatArm" w:cs="Arial"/>
          <w:i/>
          <w:sz w:val="24"/>
          <w:szCs w:val="24"/>
          <w:lang w:val="fr-FR"/>
        </w:rPr>
        <w:tab/>
      </w:r>
      <w:r w:rsidR="001C4C64">
        <w:rPr>
          <w:rFonts w:ascii="Times LatArm" w:hAnsi="Times LatArm" w:cs="Arial"/>
          <w:i/>
          <w:sz w:val="24"/>
          <w:szCs w:val="24"/>
          <w:lang w:val="fr-FR"/>
        </w:rPr>
        <w:tab/>
      </w:r>
      <w:r w:rsidR="001C4C64">
        <w:rPr>
          <w:rFonts w:ascii="Times LatRus" w:hAnsi="Times LatRus" w:cs="Arial"/>
          <w:i/>
          <w:sz w:val="24"/>
          <w:szCs w:val="24"/>
          <w:lang w:val="fr-FR"/>
        </w:rPr>
        <w:t>Ëèòåðàòóðîâåäåíèå</w:t>
      </w:r>
    </w:p>
    <w:p w:rsidR="007136BD" w:rsidRPr="004C397B" w:rsidRDefault="007136BD" w:rsidP="007136BD">
      <w:pPr>
        <w:jc w:val="both"/>
        <w:rPr>
          <w:rFonts w:ascii="Arial LatRus" w:hAnsi="Arial LatRus"/>
          <w:sz w:val="10"/>
          <w:szCs w:val="10"/>
          <w:lang w:val="fr-FR"/>
        </w:rPr>
      </w:pPr>
    </w:p>
    <w:p w:rsidR="007136BD" w:rsidRPr="004C397B" w:rsidRDefault="007136BD" w:rsidP="00E517DA">
      <w:pPr>
        <w:jc w:val="center"/>
        <w:rPr>
          <w:rFonts w:ascii="Times LatRus" w:hAnsi="Times LatRus"/>
          <w:b/>
          <w:sz w:val="22"/>
          <w:szCs w:val="22"/>
          <w:lang w:val="fr-FR"/>
        </w:rPr>
      </w:pPr>
      <w:r w:rsidRPr="004C397B">
        <w:rPr>
          <w:rFonts w:ascii="Times LatRus" w:hAnsi="Times LatRus"/>
          <w:b/>
          <w:sz w:val="22"/>
          <w:szCs w:val="22"/>
          <w:lang w:val="fr-FR"/>
        </w:rPr>
        <w:t>ÎÑÎÁÅÍÍÎÑÒÈ ÂÎÅÍÍÎÉ ËÈÐÈÊÈ ÊÎÍÑÒÀÍÒÈÍÀ ÑÈÌÎÍÎÂÀ</w:t>
      </w:r>
    </w:p>
    <w:p w:rsidR="007136BD" w:rsidRPr="004C397B" w:rsidRDefault="007136BD" w:rsidP="007136BD">
      <w:pPr>
        <w:ind w:firstLine="567"/>
        <w:jc w:val="center"/>
        <w:rPr>
          <w:rFonts w:ascii="Times LatRus" w:hAnsi="Times LatRus"/>
          <w:sz w:val="10"/>
          <w:szCs w:val="10"/>
          <w:lang w:val="fr-FR"/>
        </w:rPr>
      </w:pPr>
    </w:p>
    <w:p w:rsidR="007136BD" w:rsidRPr="004C397B" w:rsidRDefault="007136BD" w:rsidP="00E517DA">
      <w:pPr>
        <w:jc w:val="center"/>
        <w:rPr>
          <w:rFonts w:ascii="Times LatRus" w:hAnsi="Times LatRus"/>
          <w:sz w:val="26"/>
          <w:szCs w:val="26"/>
          <w:lang w:val="fr-FR"/>
        </w:rPr>
      </w:pPr>
      <w:r w:rsidRPr="004C397B">
        <w:rPr>
          <w:rFonts w:ascii="Times LatRus" w:hAnsi="Times LatRus"/>
          <w:sz w:val="26"/>
          <w:szCs w:val="26"/>
          <w:lang w:val="fr-FR"/>
        </w:rPr>
        <w:t>Þ. Þ. Àðóòþíÿí</w:t>
      </w:r>
    </w:p>
    <w:p w:rsidR="007136BD" w:rsidRPr="004C397B" w:rsidRDefault="007136BD" w:rsidP="007136BD">
      <w:pPr>
        <w:ind w:firstLine="567"/>
        <w:rPr>
          <w:rFonts w:ascii="Times LatRus" w:hAnsi="Times LatRus"/>
          <w:sz w:val="22"/>
          <w:szCs w:val="22"/>
          <w:lang w:val="fr-FR"/>
        </w:rPr>
      </w:pPr>
    </w:p>
    <w:p w:rsidR="007136BD" w:rsidRPr="001C4C64" w:rsidRDefault="00A55986" w:rsidP="001C4C64">
      <w:pPr>
        <w:spacing w:line="245" w:lineRule="auto"/>
        <w:ind w:firstLine="567"/>
        <w:jc w:val="both"/>
        <w:rPr>
          <w:rFonts w:ascii="Times LatRus" w:hAnsi="Times LatRus"/>
          <w:spacing w:val="2"/>
          <w:sz w:val="22"/>
          <w:szCs w:val="22"/>
          <w:lang w:val="fr-FR"/>
        </w:rPr>
      </w:pPr>
      <w:r w:rsidRPr="001C4C64">
        <w:rPr>
          <w:rFonts w:ascii="Times LatRus" w:hAnsi="Times LatRus"/>
          <w:spacing w:val="2"/>
          <w:sz w:val="22"/>
          <w:szCs w:val="22"/>
          <w:lang w:val="fr-FR"/>
        </w:rPr>
        <w:t>Âåñüìà îáøèðíà ëèòåðàòóðà, îñâåù</w:t>
      </w:r>
      <w:r w:rsidR="007136BD" w:rsidRPr="001C4C64">
        <w:rPr>
          <w:rFonts w:ascii="Times LatRus" w:hAnsi="Times LatRus"/>
          <w:spacing w:val="2"/>
          <w:sz w:val="22"/>
          <w:szCs w:val="22"/>
          <w:lang w:val="fr-FR"/>
        </w:rPr>
        <w:t xml:space="preserve">àþùàÿ âîåííóþ òåìó, îäíàêî òâîð÷åñòâî Êîíñòàíòèíà Ìèõàéëîâè÷à Ñèìîíîâà è ñåãîäíÿ îñòàåòñÿ íàèáîëåå ãëóáîêèì õóäîæåñòâåííûì èññëåäîâàíèåì Âåëèêîé Îòå÷åñòâåííîé âîéíû. Êîíñòàíòèí Ñèìîíîâ ïèñàë î Âåëèêîé Îòå÷åñòâåííîé âîéíå íå ïî îáÿçàííîñòè, à ïî ãëóáîêîé âíóòðåííåé ïîòðåáíîñòè è ñ þíûõ ëåò äî êîíöà äíåé ñâîèõ ïðîäîëæàë äóìàòü è ïèñàòü î ëþäñêèõ ñóäüáàõ, ñâÿçàííûõ ñ âîéíîé è âîåííîé ñëóæáîé. </w:t>
      </w:r>
    </w:p>
    <w:p w:rsidR="007136BD" w:rsidRPr="001C4C64" w:rsidRDefault="007136BD" w:rsidP="001C4C64">
      <w:pPr>
        <w:spacing w:line="245" w:lineRule="auto"/>
        <w:ind w:firstLine="567"/>
        <w:jc w:val="both"/>
        <w:rPr>
          <w:rFonts w:ascii="Times LatRus" w:hAnsi="Times LatRus"/>
          <w:spacing w:val="2"/>
          <w:sz w:val="22"/>
          <w:szCs w:val="22"/>
          <w:lang w:val="fr-FR"/>
        </w:rPr>
      </w:pPr>
      <w:r w:rsidRPr="001C4C64">
        <w:rPr>
          <w:rFonts w:ascii="Times LatRus" w:hAnsi="Times LatRus"/>
          <w:spacing w:val="2"/>
          <w:sz w:val="22"/>
          <w:szCs w:val="22"/>
          <w:lang w:val="fr-FR"/>
        </w:rPr>
        <w:t>Ñðåäè ïîýòîâ âîåííîé ïîðû Êîíñòàíòèí Ìèõàéëîâè÷ áûë îäíèì èç íàèáîëåå ïîäãîòîâëåííûõ â âîåííî-ïðîôå</w:t>
      </w:r>
      <w:r w:rsidR="00A55986" w:rsidRPr="001C4C64">
        <w:rPr>
          <w:rFonts w:ascii="Times LatRus" w:hAnsi="Times LatRus"/>
          <w:spacing w:val="2"/>
          <w:sz w:val="22"/>
          <w:szCs w:val="22"/>
          <w:lang w:val="fr-FR"/>
        </w:rPr>
        <w:t>ñ</w:t>
      </w:r>
      <w:r w:rsidRPr="001C4C64">
        <w:rPr>
          <w:rFonts w:ascii="Times LatRus" w:hAnsi="Times LatRus"/>
          <w:spacing w:val="2"/>
          <w:sz w:val="22"/>
          <w:szCs w:val="22"/>
          <w:lang w:val="fr-FR"/>
        </w:rPr>
        <w:t>ñèîíàëüíîì îòíîøåíèè,ãëóáîêî çíàâøèì âîåííîå äåëî,ïðèðîäó âîåííîãî èñêóññòâà,è îñîáåííî åãî ìîðàëüíî-ïñèõîëîãè÷åñêèå àñïåêòû.Èññëåäîâàíèå òâîð÷åñòâà Ñèìîíîâà ñåãîäíÿ àêòóàëüíî,òàê êàê ãëàâíûì â íåì áûëî óòâåðæäåíèå è â ëèòåðàòóðå, è â æèçíè èäåé çàùèòû Îòå÷åñòâà è ãëóáîêîãî ïîíèìàíèÿ ïàòðèîòè÷åñêîãî è âîèíñêîãî äîëãà.Òâîð÷åñòâî Ê.Ñèìîíîâà çàñòàâëÿåò êàæäûé ðàç çàäóìàòüñÿ,ïðè êàêèõ îáñòîÿòåëüñòâàõ, êàêèì ïóòåì áûëà âîñïèòàíà àðìèÿ è íàðîä,ïîáåäèâøèå â Âåëèêîé Îòå÷åñòâåííîé âîéíå.</w:t>
      </w:r>
    </w:p>
    <w:p w:rsidR="007136BD" w:rsidRPr="001C4C64" w:rsidRDefault="007136BD" w:rsidP="001C4C64">
      <w:pPr>
        <w:spacing w:line="245" w:lineRule="auto"/>
        <w:ind w:firstLine="567"/>
        <w:jc w:val="both"/>
        <w:rPr>
          <w:rFonts w:ascii="Times LatRus" w:hAnsi="Times LatRus"/>
          <w:spacing w:val="2"/>
          <w:sz w:val="22"/>
          <w:szCs w:val="22"/>
          <w:lang w:val="fr-FR"/>
        </w:rPr>
      </w:pPr>
      <w:r w:rsidRPr="001C4C64">
        <w:rPr>
          <w:rFonts w:ascii="Times LatRus" w:hAnsi="Times LatRus"/>
          <w:spacing w:val="2"/>
          <w:sz w:val="22"/>
          <w:szCs w:val="22"/>
          <w:lang w:val="fr-FR"/>
        </w:rPr>
        <w:t>Î Ê. Ñèìîíîâå èçäàíû êíèãè È.Âèøíåâñêîé, Ñ.Ôðàäêèíîé, Ë.Ôèíêà, Ä.À.Áåðìàíà, Á.Ì.Òîëî÷èíñêîé, ìíîæåñòâî ñòàòåé è ïîñâÿùåííûõ åìó ãëàâ â êíèãàõ î âîåííîé òåìå â ëèòåðàòóðå. Î Ê.Ñèìîíîâå ãëóáîêî è ñåðüåçíî ïèñàëè òàêèå èçâåñòíûå èññëåäîâàòåëè, êàê À.Àáðàìîâ, Ã.Áåëàÿ, À.Áî÷àðîâ, Ç.Êåäðèíà, Ã. Ëîìèäçå, Â. Ïèñêóíîâ, Ï.Òîïåð.</w:t>
      </w:r>
    </w:p>
    <w:p w:rsidR="007136BD" w:rsidRPr="001C4C64" w:rsidRDefault="007136BD" w:rsidP="001C4C64">
      <w:pPr>
        <w:spacing w:line="245" w:lineRule="auto"/>
        <w:ind w:firstLine="567"/>
        <w:jc w:val="both"/>
        <w:rPr>
          <w:rFonts w:ascii="Times LatRus" w:hAnsi="Times LatRus"/>
          <w:spacing w:val="2"/>
          <w:sz w:val="22"/>
          <w:szCs w:val="22"/>
          <w:lang w:val="fr-FR"/>
        </w:rPr>
      </w:pPr>
      <w:r w:rsidRPr="001C4C64">
        <w:rPr>
          <w:rFonts w:ascii="Times LatRus" w:hAnsi="Times LatRus"/>
          <w:spacing w:val="2"/>
          <w:sz w:val="22"/>
          <w:szCs w:val="22"/>
          <w:lang w:val="fr-FR"/>
        </w:rPr>
        <w:t>Ë.Ëàçàðåâ-àâòîð íåñêîëüêèõ ëèòåðàòóðíî-êðèòè÷åñêèõ êíèã î Ê.Ñèìîíîâå: ”Äðàìàòóðãèÿ Ê.Ñèìîíîâà”(1952),”Ïîýçèÿ âîåííîãî ïîêîëåíèÿ”(1966), Âîåííàÿ ïðîçà Êîíñòàíòèíà Ñèìîíîâà(1974), ”Êîíñòàíòèí Ñèìîíîâ. Î÷åðê æèçíè è òâîð÷åñòâà”(1985,1990). Áîëüøîå êîëè÷åñòâî ñòàòåé î æèçíè è òâîð÷åñòâå Ê.Ñèìîíîâà ïóáëèêîâàëîñü è äî ñèõ ïîð ïóáëèêóåòñÿ â æóðíàëàõ, ãäå ðàáîòàë Ê.Ñèìîíîâ- “Çíàìÿ è “Íîâûé ìèð”. Áîëüøèå ìîíîãðàôè÷åñêèå èññëåäîâàíèÿ î Ê. Ñèìîíîâå íåìíîãî÷èñëåííû, îäíàêî äëÿ èññëåäîâàòåëÿ áîëüøîé ìàòåðèàë äàþò âîñïîìèíàíèÿ ñîâðåìåííèêîâ î Êîíñòàíòèíå Ñèìîíîâå,î ðàçíûõ ýòàïàõ åãî ëè÷íîãî è òâîð÷åñêîãî ïóòè.Â 1984 ãîäó âûøëà êíèãà “Êîíñòàíòèí Ñèìîíîâ â âîñïîìèíàíèÿõ ñîâðåìåííèêîâ”, â êîòîðîé ñîáðàíû ðàññêàçû ìíîæåñòâà çíàâøèõ Ê. Ñèìîíîâà äåÿòåëåé ëèòåðàòóðû è èñêóññòâà, à òàêæå ïîëèòè÷åñêèõ ëèäåðîâ ðàçíûõ ñòðàí.</w:t>
      </w:r>
    </w:p>
    <w:p w:rsidR="007136BD" w:rsidRPr="001C4C64" w:rsidRDefault="007136BD" w:rsidP="001C4C64">
      <w:pPr>
        <w:spacing w:line="245" w:lineRule="auto"/>
        <w:ind w:firstLine="567"/>
        <w:jc w:val="both"/>
        <w:rPr>
          <w:rFonts w:ascii="Times LatRus" w:hAnsi="Times LatRus"/>
          <w:spacing w:val="2"/>
          <w:sz w:val="22"/>
          <w:szCs w:val="22"/>
          <w:lang w:val="fr-FR"/>
        </w:rPr>
      </w:pPr>
      <w:r w:rsidRPr="001C4C64">
        <w:rPr>
          <w:rFonts w:ascii="Times LatRus" w:hAnsi="Times LatRus"/>
          <w:spacing w:val="2"/>
          <w:sz w:val="22"/>
          <w:szCs w:val="22"/>
          <w:lang w:val="fr-FR"/>
        </w:rPr>
        <w:t>Öåëü ñòàòüè-âûÿâèòü îñîáåííîñòè ëèðè÷åñêîãî òâîð÷åñòâà Ê. Ì. Ñèìîíîâà, îïðåäåëåíà èñõîäÿ èç îñîáåííîñòåé ñåãîäíÿøíåé ñèòóàöèè, êîãäà âîñïèòàíèå ïàòðèîòèçìà è ãðàæäàíñêîãî äîëãà íå ìîæåò îñóùåñòâëÿòüñÿ áåç îïîðû íà èñòîðè÷åñêèå ïðèìåðû ìóæåñòâà è ãåðîèçìà. Ñ ýòîé òî÷êè çðåíèÿ òâîð÷åñòâî Êîíñòàíòèíà Ñèìîíîâà, ïðàâäèâî è áåç ïðèêðàñ, íî ñ âåðîé â Ðîäèíó è ÷åëîâåêà ðàññêàçûâàþùåãî î Âåëèêîé Îòå÷åñòâåííîé âîéíå, ïðåäñòàâëÿåòñÿ îäíèì èç öåííåéøèõ èñòî÷íèêîâ ïàòðèîòè÷åñêîãî âîñïèòàíèÿ. Äëÿ äîñòèæåíèÿ ïîñòàâëåííîé öåëè ìû èññëåäîâàëè ïóòü ñòàíîâëåíèÿ è ðàçâèòèÿ âîåííîãî òâîð÷åñòâà Ñèìîíîâà-ïèñàòåëÿ. Èññëåäîâàíèå âîåííîãî òâîð÷åñòâà Ê. Ñèìîíîâà ïðåäïîëàãàëî èçó÷åíèå ïîýòè÷åñêîãî íàñëåäèÿ Ê.Ñèìîíîâà, åãî âîåííîé ïðîçû è äðàìàòóðãèè. Ìû îñòàíîâèëèñü íà ïåðâîì. Çíà÷åíèå âîåííîé ïîýçèè Ê. Ñèìîíîâà íàèáîëåå î÷åâèäíî âûñòóïàåò ïðè îáðàùåíèè ê ñòèõîòâîðåíèÿì “Æäè ìåíÿ”, ”Òû ïîìíèøü, Àëåøà, äîðîãè Ñìîëåíùèíû”, ”Ñëîâíî ñìîòðèøü â áèíîêîëü ïåðåâåðíóòûé”, êîòîðûå ïðîàíàëèçèðîâàíû íàìè íàèáîëåå ïîäðîáíî.</w:t>
      </w:r>
    </w:p>
    <w:p w:rsidR="007136BD" w:rsidRPr="001C4C64" w:rsidRDefault="007136BD" w:rsidP="001C4C64">
      <w:pPr>
        <w:spacing w:line="245" w:lineRule="auto"/>
        <w:ind w:firstLine="567"/>
        <w:jc w:val="both"/>
        <w:rPr>
          <w:rFonts w:ascii="Times LatRus" w:hAnsi="Times LatRus"/>
          <w:spacing w:val="2"/>
          <w:sz w:val="22"/>
          <w:szCs w:val="22"/>
          <w:lang w:val="fr-FR"/>
        </w:rPr>
      </w:pPr>
      <w:r w:rsidRPr="001C4C64">
        <w:rPr>
          <w:rFonts w:ascii="Times LatRus" w:hAnsi="Times LatRus"/>
          <w:spacing w:val="2"/>
          <w:sz w:val="22"/>
          <w:szCs w:val="22"/>
          <w:lang w:val="fr-FR"/>
        </w:rPr>
        <w:t>Â ïîýçèè âîåííûõ ëåò îñîáîå çâó÷àíèå ïðèîáðåòàåò òåìà ñîëäàòñêîé äðóæáû, ëþáâè, òîâàðèùåñòâà. Ïîëíåå âñåãî îíà ïðåäñòàâëåíà â ëèðè÷åñêèõ ñòèõàõ Ê. Ñèìîíîâà, ÷òî, íåñîìíåííî, ñâÿçàíî ñ îäíîé èõ âàæíîé îñîáåííîñòüþ. Â îòëè÷èå îò ëèðèêè äðóãèõ ïîýòîâ â öåíòðå ïîýçèè Ñèìîíîâ</w:t>
      </w:r>
      <w:r w:rsidR="00A55986" w:rsidRPr="001C4C64">
        <w:rPr>
          <w:rFonts w:ascii="Times LatRus" w:hAnsi="Times LatRus"/>
          <w:spacing w:val="2"/>
          <w:sz w:val="22"/>
          <w:szCs w:val="22"/>
          <w:lang w:val="fr-FR"/>
        </w:rPr>
        <w:t>à</w:t>
      </w:r>
      <w:r w:rsidRPr="001C4C64">
        <w:rPr>
          <w:rFonts w:ascii="Times LatRus" w:hAnsi="Times LatRus"/>
          <w:spacing w:val="2"/>
          <w:sz w:val="22"/>
          <w:szCs w:val="22"/>
          <w:lang w:val="fr-FR"/>
        </w:rPr>
        <w:t>-ìîðàëüíàÿ ïðîáëåìàòèêà.</w:t>
      </w:r>
      <w:r w:rsidR="00BD27B3">
        <w:rPr>
          <w:rFonts w:ascii="Times LatRus" w:hAnsi="Times LatRus"/>
          <w:spacing w:val="2"/>
          <w:sz w:val="22"/>
          <w:szCs w:val="22"/>
          <w:lang w:val="fr-FR"/>
        </w:rPr>
        <w:t xml:space="preserve"> </w:t>
      </w:r>
      <w:r w:rsidRPr="001C4C64">
        <w:rPr>
          <w:rFonts w:ascii="Times LatRus" w:hAnsi="Times LatRus"/>
          <w:spacing w:val="2"/>
          <w:sz w:val="22"/>
          <w:szCs w:val="22"/>
          <w:lang w:val="fr-FR"/>
        </w:rPr>
        <w:t>Òåìà âîéí</w:t>
      </w:r>
      <w:r w:rsidR="00A55986" w:rsidRPr="001C4C64">
        <w:rPr>
          <w:rFonts w:ascii="Times LatRus" w:hAnsi="Times LatRus"/>
          <w:spacing w:val="2"/>
          <w:sz w:val="22"/>
          <w:szCs w:val="22"/>
          <w:lang w:val="fr-FR"/>
        </w:rPr>
        <w:t>û</w:t>
      </w:r>
      <w:r w:rsidRPr="001C4C64">
        <w:rPr>
          <w:rFonts w:ascii="Times LatRus" w:hAnsi="Times LatRus"/>
          <w:spacing w:val="2"/>
          <w:sz w:val="22"/>
          <w:szCs w:val="22"/>
          <w:lang w:val="fr-FR"/>
        </w:rPr>
        <w:t xml:space="preserve">, ñîëäàòñêîé äðóæáû, âåðíîñòè ðàçðåøàåòñÿ ïîýòîì â ýòè÷åñêîì ïëàíå. Âåðíîñòü áîéöà, ÷óâñòâî òîâàðèùåñòâà, ïðÿìîòà è îòêðîâåííîñòü ðàñêðûâàþòñÿ êàê êàòåãîðèè, çíàìåíè Ðîäèíû. Äóõîì òîâàðèùåñòâà ïðîíèêíóòî ñòèõîòâîðåíèå Ñèìîíîâà “Òû ïîìíèøü, Àëåøà,äîðîãè Ñìîëåíùèíû”. Îáðàùàÿñü ê äðóãó, ïîýò ãîâîðèò çäåñü î </w:t>
      </w:r>
      <w:r w:rsidRPr="001C4C64">
        <w:rPr>
          <w:rFonts w:ascii="Times LatRus" w:hAnsi="Times LatRus"/>
          <w:spacing w:val="2"/>
          <w:sz w:val="22"/>
          <w:szCs w:val="22"/>
          <w:lang w:val="fr-FR"/>
        </w:rPr>
        <w:lastRenderedPageBreak/>
        <w:t>Ðîäèíå, êîòîðàÿ, êàê îí ïîíèìàåò ñåé÷àñ, îòêðûëàñü åìó ïî-íàñòîÿùåìó òîëüêî â äíè ãîðÿ, â äíè èñïûòàíèé.Îêðåïøåå â ýòèõ èñïûòàíèÿõ ÷óâñòâî ñâÿçè ñ Ðîäèíîé, ñ ïðîñòûìè ðóññêèìè ëþäüìè ïðîäèêòîâàëî ïîýòó è ïîäëèííî íàðîäíûå îáðàçû ñòèõîòâîðåíèÿ, è ñàì õàðàêòåð ñòèõà, åãî ëèðè÷åñêóþ, âçâîëíîâàííóþ èíòîíàöèþ:</w:t>
      </w:r>
    </w:p>
    <w:p w:rsidR="007136BD" w:rsidRPr="001C4C64" w:rsidRDefault="007136BD" w:rsidP="001C4C64">
      <w:pPr>
        <w:spacing w:line="245" w:lineRule="auto"/>
        <w:ind w:firstLine="567"/>
        <w:jc w:val="both"/>
        <w:rPr>
          <w:rFonts w:ascii="Times LatRus" w:hAnsi="Times LatRus"/>
          <w:spacing w:val="2"/>
          <w:sz w:val="22"/>
          <w:szCs w:val="22"/>
          <w:lang w:val="fr-FR"/>
        </w:rPr>
      </w:pPr>
      <w:r w:rsidRPr="001C4C64">
        <w:rPr>
          <w:rFonts w:ascii="Times LatRus" w:hAnsi="Times LatRus"/>
          <w:spacing w:val="2"/>
          <w:sz w:val="22"/>
          <w:szCs w:val="22"/>
          <w:lang w:val="fr-FR"/>
        </w:rPr>
        <w:t>Òû çíàåøü, íàâåðíîå, âñå-òàêè Ðîäèíà-</w:t>
      </w:r>
    </w:p>
    <w:p w:rsidR="007136BD" w:rsidRPr="001C4C64" w:rsidRDefault="007136BD" w:rsidP="001C4C64">
      <w:pPr>
        <w:spacing w:line="245" w:lineRule="auto"/>
        <w:ind w:firstLine="567"/>
        <w:jc w:val="both"/>
        <w:rPr>
          <w:rFonts w:ascii="Times LatRus" w:hAnsi="Times LatRus"/>
          <w:spacing w:val="2"/>
          <w:sz w:val="22"/>
          <w:szCs w:val="22"/>
          <w:lang w:val="fr-FR"/>
        </w:rPr>
      </w:pPr>
      <w:r w:rsidRPr="001C4C64">
        <w:rPr>
          <w:rFonts w:ascii="Times LatRus" w:hAnsi="Times LatRus"/>
          <w:spacing w:val="2"/>
          <w:sz w:val="22"/>
          <w:szCs w:val="22"/>
          <w:lang w:val="fr-FR"/>
        </w:rPr>
        <w:t>Íå äîì ãîðîäñêîé, ãäå ÿ ïðàçäíè÷íî æèë,</w:t>
      </w:r>
    </w:p>
    <w:p w:rsidR="007136BD" w:rsidRPr="001C4C64" w:rsidRDefault="007136BD" w:rsidP="001C4C64">
      <w:pPr>
        <w:spacing w:line="245" w:lineRule="auto"/>
        <w:ind w:firstLine="567"/>
        <w:jc w:val="both"/>
        <w:rPr>
          <w:rFonts w:ascii="Times LatRus" w:hAnsi="Times LatRus"/>
          <w:spacing w:val="2"/>
          <w:sz w:val="22"/>
          <w:szCs w:val="22"/>
          <w:lang w:val="fr-FR"/>
        </w:rPr>
      </w:pPr>
      <w:r w:rsidRPr="001C4C64">
        <w:rPr>
          <w:rFonts w:ascii="Times LatRus" w:hAnsi="Times LatRus"/>
          <w:spacing w:val="2"/>
          <w:sz w:val="22"/>
          <w:szCs w:val="22"/>
          <w:lang w:val="fr-FR"/>
        </w:rPr>
        <w:t>À ýòè ïðîñåëêè, ÷òî äåäàìè ïðîéäåíû,</w:t>
      </w:r>
    </w:p>
    <w:p w:rsidR="007136BD" w:rsidRPr="001C4C64" w:rsidRDefault="007136BD" w:rsidP="001C4C64">
      <w:pPr>
        <w:spacing w:line="245" w:lineRule="auto"/>
        <w:ind w:firstLine="567"/>
        <w:jc w:val="both"/>
        <w:rPr>
          <w:rFonts w:ascii="Times LatRus" w:hAnsi="Times LatRus"/>
          <w:spacing w:val="2"/>
          <w:sz w:val="22"/>
          <w:szCs w:val="22"/>
          <w:lang w:val="fr-FR"/>
        </w:rPr>
      </w:pPr>
      <w:r w:rsidRPr="001C4C64">
        <w:rPr>
          <w:rFonts w:ascii="Times LatRus" w:hAnsi="Times LatRus"/>
          <w:spacing w:val="2"/>
          <w:sz w:val="22"/>
          <w:szCs w:val="22"/>
          <w:lang w:val="fr-FR"/>
        </w:rPr>
        <w:t>Ñ ïðîñòûìè êðåñòàìè èõ ðóññêèõ ìîãèë.</w:t>
      </w:r>
    </w:p>
    <w:p w:rsidR="007136BD" w:rsidRPr="001C4C64" w:rsidRDefault="007136BD" w:rsidP="001C4C64">
      <w:pPr>
        <w:spacing w:line="245" w:lineRule="auto"/>
        <w:ind w:firstLine="567"/>
        <w:jc w:val="both"/>
        <w:rPr>
          <w:rFonts w:ascii="Times LatRus" w:hAnsi="Times LatRus"/>
          <w:spacing w:val="2"/>
          <w:sz w:val="22"/>
          <w:szCs w:val="22"/>
          <w:lang w:val="fr-FR"/>
        </w:rPr>
      </w:pPr>
      <w:r w:rsidRPr="001C4C64">
        <w:rPr>
          <w:rFonts w:ascii="Times LatRus" w:hAnsi="Times LatRus"/>
          <w:spacing w:val="2"/>
          <w:sz w:val="22"/>
          <w:szCs w:val="22"/>
          <w:lang w:val="fr-FR"/>
        </w:rPr>
        <w:t>Âñå ëó÷øåå, ÷òî åñòü â ýòèõ ñòèõàõ,óâèäåíî òåì “æåñòîêèì çðåíèåì”, êîòîðîå äàíî ÷åëîâåêó âîéíîé. Â ãîäû âîéíû íàïèñàë äâå êíèãè ñòèõîâ ”Ñ òîáîé è áåç òåáÿ” è “Âîéíà”.</w:t>
      </w:r>
    </w:p>
    <w:p w:rsidR="007136BD" w:rsidRPr="001C4C64" w:rsidRDefault="007136BD" w:rsidP="001C4C64">
      <w:pPr>
        <w:spacing w:line="245" w:lineRule="auto"/>
        <w:ind w:firstLine="567"/>
        <w:jc w:val="both"/>
        <w:rPr>
          <w:rFonts w:ascii="Times LatRus" w:hAnsi="Times LatRus"/>
          <w:spacing w:val="2"/>
          <w:sz w:val="22"/>
          <w:szCs w:val="22"/>
          <w:lang w:val="fr-FR"/>
        </w:rPr>
      </w:pPr>
      <w:r w:rsidRPr="001C4C64">
        <w:rPr>
          <w:rFonts w:ascii="Times LatRus" w:hAnsi="Times LatRus"/>
          <w:spacing w:val="2"/>
          <w:sz w:val="22"/>
          <w:szCs w:val="22"/>
          <w:lang w:val="fr-FR"/>
        </w:rPr>
        <w:t>Â ïîñëåâîåííûå ãîäû Ê. Ñèìîíîâ-ïîýò è âîèí, æóðíàëèñò è îáùåñòâåííûé äåÿòåëü-ïèøåò ïî âïå÷àòëåíèÿì ïîåçäîê çà ãðàíèöó êíèãó ñòèõîòâîðåíèé “Äðóçüÿ è âðàãè”(1948). Ë. Ôèíê îïðåäåëÿåò Ê. Ñèìîíîâà êàê âûðàçèòåëÿ ñóäåá, ìèðîâîççðåíèÿ è õàðàêòåðà òîãî ïîêîëåíèÿ, ãëàâíûì ñîáûòèåì â æèçíè êîòîðîãî áûëà Âåëèêàÿ Îòå÷åñòâåííàÿ âîéíà,-÷åòûðå ãîäà âîéíû îïðåäåëèëè âñå ñîðîê ëåò ëèòåðàòóðíîé äåÿòåëüíîñòè Ê. Ñèìîíîâà.</w:t>
      </w:r>
    </w:p>
    <w:p w:rsidR="007136BD" w:rsidRPr="001C4C64" w:rsidRDefault="007136BD" w:rsidP="001C4C64">
      <w:pPr>
        <w:spacing w:line="245" w:lineRule="auto"/>
        <w:ind w:firstLine="567"/>
        <w:jc w:val="both"/>
        <w:rPr>
          <w:rFonts w:ascii="Times LatRus" w:hAnsi="Times LatRus"/>
          <w:spacing w:val="2"/>
          <w:sz w:val="22"/>
          <w:szCs w:val="22"/>
          <w:lang w:val="fr-FR"/>
        </w:rPr>
      </w:pPr>
      <w:r w:rsidRPr="001C4C64">
        <w:rPr>
          <w:rFonts w:ascii="Times LatRus" w:hAnsi="Times LatRus"/>
          <w:spacing w:val="2"/>
          <w:sz w:val="22"/>
          <w:szCs w:val="22"/>
          <w:lang w:val="fr-FR"/>
        </w:rPr>
        <w:t>Òåìà Êðàñíîé Àðìèè âïåðâûå âõîäèò â òâîð÷åñòâî Ê. Ñèìîíîâà â ïîýìå “Ïîáåäèòåëü”. Ýòà ïîýìà çíàìåíàòåëüíà è òåì, ÷òî çäåñü ïðîÿâëÿåòñÿ îòíîøåíèå Ê. Ñèìîíîâà ê ïèñàòåëüñêîìó äîëãó,-ïðèðàâíÿòü ïåðî ê áîåâîìó îðóæèþ.</w:t>
      </w:r>
    </w:p>
    <w:p w:rsidR="007136BD" w:rsidRPr="001C4C64" w:rsidRDefault="007136BD" w:rsidP="001C4C64">
      <w:pPr>
        <w:spacing w:line="245" w:lineRule="auto"/>
        <w:ind w:firstLine="567"/>
        <w:jc w:val="both"/>
        <w:rPr>
          <w:rFonts w:ascii="Times LatRus" w:hAnsi="Times LatRus"/>
          <w:spacing w:val="2"/>
          <w:sz w:val="22"/>
          <w:szCs w:val="22"/>
          <w:lang w:val="fr-FR"/>
        </w:rPr>
      </w:pPr>
      <w:r w:rsidRPr="001C4C64">
        <w:rPr>
          <w:rFonts w:ascii="Times LatRus" w:hAnsi="Times LatRus"/>
          <w:spacing w:val="2"/>
          <w:sz w:val="22"/>
          <w:szCs w:val="22"/>
          <w:lang w:val="fr-FR"/>
        </w:rPr>
        <w:t>Â ïîñëåäíèå ïðåäâîåííûå ãîäû âîéíà óæå îâëàäåëà ñîçíàíèåì ðóññêèõ ëþäåé-èõ ìûñëÿìè, ÷óâñòâàìè, íàñòðîåíèÿìè, è ëèðèêà Ñèìîíîâà âîáðàëà â ñåáÿ âñþ òðàãè÷åñêè ïðîòèâîðå÷èâóþ ñëîæíîñòü ïåðåæèâàíèé ÷åëîâåêà âîåííîãî âðåìåíè.</w:t>
      </w:r>
    </w:p>
    <w:p w:rsidR="007136BD" w:rsidRPr="001C4C64" w:rsidRDefault="007136BD" w:rsidP="001C4C64">
      <w:pPr>
        <w:spacing w:line="245" w:lineRule="auto"/>
        <w:ind w:firstLine="567"/>
        <w:jc w:val="both"/>
        <w:rPr>
          <w:rFonts w:ascii="Times LatRus" w:hAnsi="Times LatRus"/>
          <w:spacing w:val="2"/>
          <w:sz w:val="22"/>
          <w:szCs w:val="22"/>
          <w:lang w:val="fr-FR"/>
        </w:rPr>
      </w:pPr>
      <w:r w:rsidRPr="001C4C64">
        <w:rPr>
          <w:rFonts w:ascii="Times LatRus" w:hAnsi="Times LatRus"/>
          <w:spacing w:val="2"/>
          <w:sz w:val="22"/>
          <w:szCs w:val="22"/>
          <w:lang w:val="fr-FR"/>
        </w:rPr>
        <w:t>Íî âîéíà äëÿ Ñèìîíîâà íà÷àëàñü íå â ñîðîê ïåðâîì, à â òðèäöàòü äåâÿòîì ãîäó íà Õàëõèí-Ãîëå, è èìåííî ñ òîé ïîðû îïðåäåëèëèñü ìíîãèå íîâûå àêöåíòû åãî ñòèõîâ:”…ïåðâûìè ìîèìè ñòèõàìè, ñâÿçàííûìè ñ ñîáñòâåííûì îùóùåíèåì òîãî, ÷òî òàêîå âîéíà, áûë öèêë ñòèõîâ “Ñîñåäÿì ïî þðòå”</w:t>
      </w:r>
      <w:r w:rsidRPr="001C4C64">
        <w:rPr>
          <w:rStyle w:val="af2"/>
          <w:rFonts w:ascii="Times LatRus" w:hAnsi="Times LatRus"/>
          <w:spacing w:val="2"/>
          <w:sz w:val="22"/>
          <w:szCs w:val="22"/>
          <w:lang w:val="en-US"/>
        </w:rPr>
        <w:footnoteReference w:id="5"/>
      </w:r>
      <w:r w:rsidRPr="001C4C64">
        <w:rPr>
          <w:rFonts w:ascii="Times LatRus" w:hAnsi="Times LatRus"/>
          <w:spacing w:val="2"/>
          <w:sz w:val="22"/>
          <w:szCs w:val="22"/>
          <w:lang w:val="fr-FR"/>
        </w:rPr>
        <w:t>. Òàê âîéíà ïåðåñòàëà áûòü òåìîé óìîçðèòåëüíîé, ðåøàåìîé íà îñíîâàíèè ëèòåðàòóðíûõ èñòî÷íèêîâ; â ñòèõè Ñèìîíîâà âîøëî ñâîå âèäåíèå ñîáûòèé, è ýòî âî ìíîãîì ñêîððåêòèðîâàëî ïðèâû÷íûå ïðåäñòàâëåíèÿ, îáîñòðÿÿ ìûñëü è óñèëèâàÿ ýìîöèîíàëüíûå ðåàêöèè.Òåïåðü íåðàçðûâíûå ñâÿçè ÷åëîâåêà è âðåìåíè, ëè÷íûõ ïåðåæèâàíèé è èñòîðè÷åñêèõ ñîáûòèé ñòàíîâèëèñü äëÿ íåãî î÷åâèäíåå. Ýòî íå ìîãëî íå ñêàçàòüñÿ è â åãî ïîýçèè. Îòêàç îò ðîìàíòèçàöèè âîéíû è ïåðåõîä ê ñóðîâîé ïðàâäå èçîáðàæåíèÿ æèçíåííîé êîíêðåòèêè ñòàíóò íà äîëãèå ãîäû ïðîäóìàííîé ýñòåòè÷åñêîé è íðàâñòâåííîé ïîçèöèåé Ñèìîíîâà. Íî îñíîâû åå áûëè çàëîæåíû â ñòèõàõ 1939 ãîäà.</w:t>
      </w:r>
    </w:p>
    <w:p w:rsidR="007136BD" w:rsidRPr="001C4C64" w:rsidRDefault="007136BD" w:rsidP="001C4C64">
      <w:pPr>
        <w:spacing w:line="245" w:lineRule="auto"/>
        <w:ind w:firstLine="567"/>
        <w:jc w:val="both"/>
        <w:rPr>
          <w:rFonts w:ascii="Times LatRus" w:hAnsi="Times LatRus"/>
          <w:spacing w:val="2"/>
          <w:sz w:val="22"/>
          <w:szCs w:val="22"/>
          <w:lang w:val="fr-FR"/>
        </w:rPr>
      </w:pPr>
      <w:r w:rsidRPr="001C4C64">
        <w:rPr>
          <w:rFonts w:ascii="Times LatRus" w:hAnsi="Times LatRus"/>
          <w:spacing w:val="2"/>
          <w:sz w:val="22"/>
          <w:szCs w:val="22"/>
          <w:lang w:val="fr-FR"/>
        </w:rPr>
        <w:t>Öèêë “Ñîñåäÿì ïî þðòå” íà÷èíàåòñÿ “Òðàíññèáèðñêèì ýêñïðåññîì”-êàðòèíàìè ïðîâîäîâ íà âîéíó. Ñèìîíîâ ðåçêî ñóæàåò ïðåäìåò èçîáðàæåíèÿ. Íåò â åãî ñòèõîòâîðåíèè íè ñëîâà î êàêèõ-íèáóäü ìîìåíòàõ îôèöèàëüíûõ ”òîðæåñòâåííûõ”. Íà âîêçàëå íå èãðàþò îðêåñòðû, íå ïðîèçíîñÿòñÿ ðå÷è. Òàì, ó âàãîíîâ, òîëüêî æåíùèíû, êîòîðûå ñäåðæèâàþò ÷óâñòâà è îò÷àÿííî ìíóò ïåð÷àòêè, è ìóæ÷èíû, êîòîðûì õî÷åòñÿ áëàãîäàðíî óäåðæàòü â ïàìÿòè ýòè ìèíóòû, à çàòåì…äîìîé âîçâðàùàÿñü,</w:t>
      </w:r>
    </w:p>
    <w:p w:rsidR="007136BD" w:rsidRPr="001C4C64" w:rsidRDefault="007136BD" w:rsidP="001C4C64">
      <w:pPr>
        <w:spacing w:line="245" w:lineRule="auto"/>
        <w:ind w:firstLine="567"/>
        <w:jc w:val="both"/>
        <w:rPr>
          <w:rFonts w:ascii="Times LatRus" w:hAnsi="Times LatRus"/>
          <w:spacing w:val="2"/>
          <w:sz w:val="22"/>
          <w:szCs w:val="22"/>
          <w:lang w:val="fr-FR"/>
        </w:rPr>
      </w:pPr>
      <w:r w:rsidRPr="001C4C64">
        <w:rPr>
          <w:rFonts w:ascii="Times LatRus" w:hAnsi="Times LatRus"/>
          <w:spacing w:val="2"/>
          <w:sz w:val="22"/>
          <w:szCs w:val="22"/>
          <w:lang w:val="fr-FR"/>
        </w:rPr>
        <w:t>Ïîìíèòü ýòî ëèöî áåç êðîâèíêè,çàòî è áåç ñëåç,</w:t>
      </w:r>
    </w:p>
    <w:p w:rsidR="007136BD" w:rsidRPr="001C4C64" w:rsidRDefault="007136BD" w:rsidP="001C4C64">
      <w:pPr>
        <w:spacing w:line="245" w:lineRule="auto"/>
        <w:ind w:firstLine="567"/>
        <w:jc w:val="both"/>
        <w:rPr>
          <w:rFonts w:ascii="Times LatRus" w:hAnsi="Times LatRus"/>
          <w:spacing w:val="2"/>
          <w:sz w:val="22"/>
          <w:szCs w:val="22"/>
          <w:lang w:val="fr-FR"/>
        </w:rPr>
      </w:pPr>
      <w:r w:rsidRPr="001C4C64">
        <w:rPr>
          <w:rFonts w:ascii="Times LatRus" w:hAnsi="Times LatRus"/>
          <w:spacing w:val="2"/>
          <w:sz w:val="22"/>
          <w:szCs w:val="22"/>
          <w:lang w:val="fr-FR"/>
        </w:rPr>
        <w:t>Ýòó ñàìóþ òðóäíóþ ìàñêó  ñïîêîéíîé ðàçëóêè.</w:t>
      </w:r>
    </w:p>
    <w:p w:rsidR="007136BD" w:rsidRPr="001C4C64" w:rsidRDefault="007136BD" w:rsidP="001C4C64">
      <w:pPr>
        <w:spacing w:line="245" w:lineRule="auto"/>
        <w:ind w:firstLine="567"/>
        <w:jc w:val="both"/>
        <w:rPr>
          <w:rFonts w:ascii="Times LatRus" w:hAnsi="Times LatRus"/>
          <w:spacing w:val="2"/>
          <w:sz w:val="22"/>
          <w:szCs w:val="22"/>
          <w:lang w:val="fr-FR"/>
        </w:rPr>
      </w:pPr>
      <w:r w:rsidRPr="001C4C64">
        <w:rPr>
          <w:rFonts w:ascii="Times LatRus" w:hAnsi="Times LatRus"/>
          <w:spacing w:val="2"/>
          <w:sz w:val="22"/>
          <w:szCs w:val="22"/>
          <w:lang w:val="fr-FR"/>
        </w:rPr>
        <w:t>Êàæäîå èç ñëåäóþùèõ ñòèõîòâîðåíèé öèêëà óãëóáëÿåò íàøå ïðåäñòàâëåíèå î âíóòðåííåé æèçíè ÷åëîâåêà íà âîéíå. Ôàêòè÷åñêè êàæäîå ñòèõîòâîðåíèå ðàñêðûâàåò ïåðåä íàìè åùå îäíó ãðàíü òåõ ëþäåé, êîòîðûõ Ñèìîíîâ âïîñëåäñòâèè íàçîâåò “ñàìûìè áëèçêèìè ìîåìó ñåðäöó”</w:t>
      </w:r>
      <w:r w:rsidRPr="001C4C64">
        <w:rPr>
          <w:rStyle w:val="af2"/>
          <w:rFonts w:ascii="Times LatRus" w:hAnsi="Times LatRus"/>
          <w:spacing w:val="2"/>
          <w:sz w:val="22"/>
          <w:szCs w:val="22"/>
          <w:lang w:val="en-US"/>
        </w:rPr>
        <w:footnoteReference w:id="6"/>
      </w:r>
      <w:r w:rsidRPr="001C4C64">
        <w:rPr>
          <w:rFonts w:ascii="Times LatRus" w:hAnsi="Times LatRus"/>
          <w:spacing w:val="2"/>
          <w:sz w:val="22"/>
          <w:szCs w:val="22"/>
          <w:lang w:val="fr-FR"/>
        </w:rPr>
        <w:t>. Áåççàâåòíàÿ õðàáðîñòü è âîëÿ ê ïîáåäå, ãóìàííîñòü è óïîðíîñòü, íåóòîìèìûé ïîèñê èñòèíû è ïðåäàííîñòü äðóçüÿì –âñå ýòî èçîáðàæàåòñÿ ñ ïîäðîáíûì çíàíèåì áóäíè÷íîé ãåðîèêè, ñ ïðîíèêíîâåíèåì â ñàìóþ ñóòü âíóòðåííåé æèçíè âîþþùèõ ëþäåé. Ë.Ôèíê ïèøåò: ”Óâèäåâ âîéíó, Ñèìîíîâ ðàçíîîáðàçèò è îáîãîùàåò ñïîñîáû åå èçîáðàæåíèÿ.</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fr-FR"/>
        </w:rPr>
        <w:t>Îí ïîêà ñëîâíî èçáåãàåò “áàòàëüíûõ êàðòèí”, à èùåò ïðåæäå âñåãî, ÷åëîâå÷åñêèå ýìîöèè…”</w:t>
      </w:r>
      <w:r w:rsidRPr="001C4C64">
        <w:rPr>
          <w:rStyle w:val="af2"/>
          <w:rFonts w:ascii="Times LatRus" w:hAnsi="Times LatRus"/>
          <w:spacing w:val="2"/>
          <w:sz w:val="22"/>
          <w:szCs w:val="22"/>
          <w:lang w:val="en-US"/>
        </w:rPr>
        <w:footnoteReference w:id="7"/>
      </w:r>
      <w:r w:rsidRPr="001C4C64">
        <w:rPr>
          <w:rFonts w:ascii="Times LatRus" w:hAnsi="Times LatRus"/>
          <w:spacing w:val="2"/>
          <w:sz w:val="22"/>
          <w:szCs w:val="22"/>
          <w:lang w:val="en-US"/>
        </w:rPr>
        <w:t>.</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lastRenderedPageBreak/>
        <w:t>Â Îòå÷åñòâåííóþ âîéíó ðàáîòó â “Êðàñíîé çâåçäå” òàê, êàê è íà Õàëõèí-Ãîëå, Ê. Ñèìîíîâ íà÷àë ñî ñòèõîâ. Â ãîäû âîéíû èìÿ Ñèìîíîâà-ïîýòà áûëî èçâåñòíî íå ìåíåå ÷åì èìÿ Ñèìîíîâà-âîåííîãî êîððåñïîíäåíòà. Ñòèõè    âîåííûõ ëåò äàëåêî íå ðàâíîöåííû, íî ëó÷øèå èç íèõ ïðèîáðåëè ñàìóþ øèðîêóþ èçâåñòíîñòü.</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 xml:space="preserve">Ñèëà è îáàÿíèå ïîýçèè Ñèìîíîâà âîåííûõ ëåò çàêëþ÷àåòñÿ â åå èñêðåííîñòè, ãëóáèíå ïðîíèêíîâåíèÿ â äóøó ðóññêîãî ÷åëîâåêà. Ïîýò ïåðåæèâàåò âñå èñïûòàíèÿ, âûïàâøèå íà äîëþ ëþäåé </w:t>
      </w:r>
      <w:r w:rsidR="000528E9" w:rsidRPr="001C4C64">
        <w:rPr>
          <w:rFonts w:ascii="Times LatRus" w:hAnsi="Times LatRus"/>
          <w:spacing w:val="2"/>
          <w:sz w:val="22"/>
          <w:szCs w:val="22"/>
          <w:lang w:val="en-US"/>
        </w:rPr>
        <w:t xml:space="preserve">â </w:t>
      </w:r>
      <w:r w:rsidRPr="001C4C64">
        <w:rPr>
          <w:rFonts w:ascii="Times LatRus" w:hAnsi="Times LatRus"/>
          <w:spacing w:val="2"/>
          <w:sz w:val="22"/>
          <w:szCs w:val="22"/>
          <w:lang w:val="en-US"/>
        </w:rPr>
        <w:t>äíè âîéíû, êàê ëè÷íîå, ýòî è ïîçâîëÿåò åìó ñîçäàòü ñòèõè, ïîëó÷èâøèå âíåíàðîäíîå ïðèçíàíèå.</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Ïåðâûå âîåííûå ñòèõè Ê. Ñèìîíîâà áûëè ïðÿìûì ïðèçûâîì, ñëóæèëè öåëè ïîääåðæàíèÿ âîèíñêîãî äóõà ñîëäàò (“Ïðåçðåíèå ê ñìåðòè”, ”Ñåêðåò ïîáåäû”, ”Ïåñíÿ î êîìèññàðàõ”, ”Çàùèòíèêàì Îäåññû”), à ïîçäíåå ñîáûòèÿ, îïèñûâàåìûå Ê. Ñèìîíîâûì â ñòèõàõ, ðàññìàòðèâàþòñÿ èì íå òîëüêî êàê ôàêò, íî è êàê ðåçóëüòàò îïðåäåëåííîãî ñîñòîÿíèÿ ÷åëîâå÷åñêîé äóøè.</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Â èþíå 1941 ãîäà Ñèìîíîâ ïåðâûì è íàèáîëåå ïðîñòî ñóìåë âûðàçèòü òó ãëóáîêóþ ëè÷íóþ óâåðåííîñòü â ïîáåäå, êîòîðàÿ âäîõíîâëÿëà íà ïîäâèãè ìèëëèîíû ñîâåòñêèõ ëþäåé. Óáåäèòåëüíîñòü ïîýçèè Ñèìîíîâà îïðåäåëÿåòñÿ åå õóäîæåñòâåííîñòüþ, êîíêðåòíîñòüþ, î÷íûì àäðåñàòîì åãî ñòèõîâ, òåì, ÷òî îíè ïî÷òè âñåãäà çàêàí÷èâàþòñÿ íå ðàçìûøëåíèåì, à ïðèçûâîì ê äåéñòâèþ. Íàèáîëåå ÿðêèì ïîäòâåðæäåíèåì ýòîìó ÿâëÿåòñÿ ñòèõîòâîðåíèå “Óáåé åãî!”, êîòîðîå çâó÷èò êàê ïðÿìîå îáðàùåíèå ê ñîâåñòè êàæäîãî áîéöà, ê ñàìûì ñîêðîâåííûì ìûñëÿì è ÷óâñòâàì âîèíà â ñòèõîòâîðåíèè ñëèâàþòñÿ ïóáëèöèñòèêà è ëèðèêà.</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 xml:space="preserve">Â ïåðâûå ìåñÿöû âîéíû Ê. Ñèìîíîâ, êàê è ìíîãèå </w:t>
      </w:r>
      <w:r w:rsidR="000528E9" w:rsidRPr="001C4C64">
        <w:rPr>
          <w:rFonts w:ascii="Times LatRus" w:hAnsi="Times LatRus"/>
          <w:spacing w:val="2"/>
          <w:sz w:val="22"/>
          <w:szCs w:val="22"/>
          <w:lang w:val="en-US"/>
        </w:rPr>
        <w:t xml:space="preserve">ðóññêèå </w:t>
      </w:r>
      <w:r w:rsidRPr="001C4C64">
        <w:rPr>
          <w:rFonts w:ascii="Times LatRus" w:hAnsi="Times LatRus"/>
          <w:spacing w:val="2"/>
          <w:sz w:val="22"/>
          <w:szCs w:val="22"/>
          <w:lang w:val="en-US"/>
        </w:rPr>
        <w:t>ëèòåðàòîðû, ïåðåæèâàåò òâîð÷åñêèé ïîäúåì, îòðàæàþùèé, ïî-âèäèìîìó, îãðîìíîå íàïðÿæåíèå äóõîâíûõ è ôèçè÷åñêèõ ñèë âñåãî íàðîäà. Â ýòî âðåìÿ ñîçäàíû “Òû ïîìíèøü, Àëåøà, äîðîãè Ñìîëåíùèíû….”, ”Æäè ìåíÿ è ÿ âåðíóñü”, ”Ìàéîð ïðèâåç ìàëü÷èøêó íà ëàôåòå…” è ìíîãèå äðóãèå ïîýòè÷åñêèå øåäåâðû Ê. Ñèìîíîâà.</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Ñòèõîòâîðåíèå “Ïèñüìî äðóãó”</w:t>
      </w:r>
      <w:r w:rsidR="00BD27B3">
        <w:rPr>
          <w:rFonts w:ascii="Times LatRus" w:hAnsi="Times LatRus"/>
          <w:spacing w:val="2"/>
          <w:sz w:val="22"/>
          <w:szCs w:val="22"/>
          <w:lang w:val="en-US"/>
        </w:rPr>
        <w:t xml:space="preserve"> </w:t>
      </w:r>
      <w:r w:rsidRPr="001C4C64">
        <w:rPr>
          <w:rFonts w:ascii="Times LatRus" w:hAnsi="Times LatRus"/>
          <w:spacing w:val="2"/>
          <w:sz w:val="22"/>
          <w:szCs w:val="22"/>
          <w:lang w:val="en-US"/>
        </w:rPr>
        <w:t>(“Òû ïîìíèøü, Àëåøà, äîðîãè Ñìîëåíùèíû…”)áûëî ïðèíÿòî ÷èòàòåëåì êàê àäðåñîâàííîå êî âñåì ñâåðñòíèêàì ïîýòà, åãî ôðîíòîâûì äðóçüÿì. Ïîýò ñîñðåäîòî÷èë âíèìàíèå íà òîì, ÷òî áîëüøå âñåãî âçâîëíîâàëî è ïîðàçèëî åãî â ïåðâûå ìåñÿöû âîéíû íà ìîðàëüíîé òÿæåñòè îòñòóïëåíèÿ, íà âíîâü îòêðûâøåìñÿ ïîíèìàíèè íåðàçðûâíîé ñâÿçè ñî âñåì,÷òî ìîæåò íàçûâàòüñÿ ðóññêèì, íà ãîðäîñòè òåì, ÷òî ãåðîé äîñòîèí íàçûâàòüñÿ  ðóññêèì.</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Ýòî ñòèõîòâîðåíèå çíàìåíóåò î÷åíü âàæíûé ýòàï â òâîð÷åñêîì ðàçâèòèè Ñèìîíîâà. Ïîýò, êîòîðûé òàê õîðîøî óìåë ðàñêðûâàòü ÷åðòû ìîëîäîãî ïîêîëåíèÿ, ñóìåë òåïåðü âûðàçèòü è ñâÿçü ñâîèõ ñâåðñòíèêîâ ñ èñêîííî ðóññêèìè òðàäèöèÿìè, ñ øèðîêèìè ìàññàìè íàðîäà, ñ ìèëëèîíàìè ïðîñòûõ  ëþäåé.</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 xml:space="preserve">Ñèìîíîâ ñóìåë ïåðåäàòü â ñâîåé ïîýçèè íåðàçðûâíîñòü ãëóáîêî ëè÷íûõ èíòèìíûõ ÷óâñòâ âîéíà ñ åãî âåëèêèì ïàòðèîòè÷åñêèì äîëãîì. Ëèðèêà Ñèìîíîâà ÿâèëàñü îäíèì èç ÿðêèõ ïîêàçàòåëåé ðàñöâåòà </w:t>
      </w:r>
      <w:r w:rsidR="000528E9" w:rsidRPr="001C4C64">
        <w:rPr>
          <w:rFonts w:ascii="Times LatRus" w:hAnsi="Times LatRus"/>
          <w:spacing w:val="2"/>
          <w:sz w:val="22"/>
          <w:szCs w:val="22"/>
          <w:lang w:val="en-US"/>
        </w:rPr>
        <w:t>ðóññêîé</w:t>
      </w:r>
      <w:r w:rsidRPr="001C4C64">
        <w:rPr>
          <w:rFonts w:ascii="Times LatRus" w:hAnsi="Times LatRus"/>
          <w:spacing w:val="2"/>
          <w:sz w:val="22"/>
          <w:szCs w:val="22"/>
          <w:lang w:val="en-US"/>
        </w:rPr>
        <w:t xml:space="preserve"> ëèðè÷åñêîé ïîýçèè â ãîäû âîéíû.</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Âåñü îïûò ðóññêîé ïîýçèè óáåæäàåò,÷òî áåñêîíå÷íî ìíîãî ìîæíî ñêàçàòü î ÷åëîâåêå, î ìèðå, â êîòîðîì îí æèâåò, î åãî îòíîøåíèè ê ýòîìó ìèðó, ãîâîðÿ î ëþáâè. È Ñèìîíîâ â îäíîì íåáîëüøîì ëèðè÷åñêîì ñòèõîòâîðåíèè ”Æäè ìåíÿ” ñóìåë ïåðåäàòü îñîáåííîñòè âðåìåíè,òèïè÷íîå â ÷óâñòâàõ è íàñòðîåíèÿõ ìèëëèîíîâ ëþäåé.</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Ñòèõîòâîðåíèå ”Æäè ìåíÿ” áûëî îïóáëèêîâàíî â “Ïðàâäå” â ÿíâàðå 1942 ãîäà. Â ýòîì ñòèõîòâîðåíèè ïîýò Êîíñòàíòèí Ñèìîíîâ ñóìåë óãàäàòü ñàìîå ãëàâíîå, ñàìîå íóæíîå ëþäÿì òîãäà è òåì ïîìî÷ü èì â ñàìóþ òðóäíóþ ïîðó âîéíû. Íî óäàëîñü åìó ýòî âîâñå íå ïîòîìó, ÷òî îí ñòàðàëñÿ óãàäàòü, ÷òî ñåé÷àñ íóæíåå âñåãî ëþäÿì, ÷òî ñåé÷àñ ìîæåò èì ëó÷øå âñåãî ïîìî÷ü. Íè÷åãî ïîäîáíîãî Ñèìîíîâ íå çàäóìûâàë. Îí íàïèñàë òî, ÷òî áûëî æèçíåííî íåîáõîäèìî åìó ñàìîìó. Âûðàçèë òî, ÷òî áûëî â ýòó ìèíóòó âàæíåå âñåãî äëÿ íåãî ñàìîãî. È òîëüêî ïîýòîìó, èìåííî ïîýòîìó ýòè ñòèõè, íàïèñàííûå îäíèì ÷åëîâåêîì, îáðàùåííûå ê îäíîé åäèíñòâåííîé æåíùèíå íà ñâåòå, ñòàëè âñåîáùèìè, ñòàëè íåîáõîäèìûìè ëþäÿì, ìèëëèîíàì ëþäåé è â ñàìîå òÿæåëîå äëÿ íèõ âðåìÿ.</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 xml:space="preserve">Â “Æäè ìåíÿ” Ñèìîíîâ âîèñòèíó äîáèëñÿ òîãî, ÷òî åãî ëèðèêà âûðàæàëà âñåîáùóþ äóøåâíóþ æèçíü. Âïå÷àòëåíèå óñèëèâàåòñÿ áëàãîäàðÿ ñêóïîñòè, ñîñðåäîòî÷åííîñòè èçîáðàçèòåëüíûõ ñðåäñòâ, èñïîëüçóåìûõ Ñèìîíîâûì-ïîýòîì. Ïî ñâîåìó ñëîâåñíîìó è ðèòìè÷åñêîìó ìàòåðèàëó ñòèõîòâîðåíèå êðàéíå ñêóïî, íî ñêóïîñòü ðå÷è â íåì ïîä÷åðêèâàåò </w:t>
      </w:r>
      <w:r w:rsidRPr="001C4C64">
        <w:rPr>
          <w:rFonts w:ascii="Times LatRus" w:hAnsi="Times LatRus"/>
          <w:spacing w:val="2"/>
          <w:sz w:val="22"/>
          <w:szCs w:val="22"/>
          <w:lang w:val="en-US"/>
        </w:rPr>
        <w:lastRenderedPageBreak/>
        <w:t>ãëóáèíó ÷óâñòâ îäíîîáðàçèå ðèòìà óñèëèâàåò ïðîíèêíîâåííîñòü îäíîãî âñåîõâàòûâàþùåãî äóøåâíîãî ñîñòîÿíèÿ. Â ñòèõîòâîðåíèè íå òîëüêî ãîðÿ÷àÿ ìîëüáà “æäè ìåíÿ”, íî è ñóðîâûé çàâåò íå æåëàòü äîáðà “âñåì, êòî çíàåò íàèçóñòü, ÷òî çàáûòü ïîðà”. Ïîýòîìó è óìåíèå æäàòü ðàñêðûâàåòñÿ êàê áîëüøîé äóøåâíûé ïîäâèã, äîñòîéíûé âñòàòü âðîâåíü ñ ñîëäàòñêèì ïîäâèãîì, êàê åìêîå, âûðàñòàþùåå äî ñèìâîëà îáðàçíîå îáîáùåíèå ãåðîèçìà òûëà. Êàê òîëüêî ýòî ñòèõîòâîðåíèå ïîÿâèëîñü â “Ïðàâäå”,îíî áûñòðî çàâîåâàëî ñåðäöà ÷èòàòåëåé. Ñîëäàòû âûðåçàëè åãî èç ãàçåò, ïåðåïèñûâàëè, ñèäÿ â îêîïàõ, çàó÷èâàëè íàèçóñòü è ïîñûëàëè â ïèñüìàõ æåíàì è íåâåñòàì. Òûñÿ÷è ôðîíòîâèêîâ â ñâîèõ ïèñüìàõ äîìîé ãîâîðèëè î ñàìîì ãëàâíîì, ÷åì îíè æèëè, î ÷åì îíè äóìàëè, ñëîâàìè ýòîãî ñòèõîòâîðåíèÿ. Åãî íàõîäèëè â íàãðóäíûõ êàðìàíàõ ðàíåíûõ è óáèòûõ áîéöîâ.</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Ýòèì çàêîíàì ïîä÷èíÿëàñü è âñÿ îñòàëüíàÿ ëèðèêà Ê. Ñèìîíîâà âîåííûõ ëåò, ïî êðàéíåé ìåðå ñáîðíèê “Ñ òîáîé è áåç òåáÿ”.Çà ýòèìè ñòèõàìè ñòîÿëî íå÷òî âñåîáùåå è ãðàíäèîçíîå-âîéíà, íå÷òî âñåîáùåå è îáùå÷åëîâå÷åñêîå-ëþáîâü. Ïîýò ïèñàë î ñóäüáå îáûêíîâåííûõ ëþäåé â äíè âåëèêèõ èñòîðè÷åñêèõ ñîáûòèé.Îëþáâè â äíè âñåîáùåãî ãîðÿ,íåíàâèñòè. Ôàêòè÷åñêè-î æèçíè íà ãðàíè ñìåðòè.</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Òåìà ñòàíîâëåíèÿ ëè÷íîñòè åñòåñòâåííî ñïëåòàåòñÿ âîåäèíî ñ òåìîé âîèíñêîãî ïîäâèãà,êîòîðàÿ îïðåäåëÿåò î÷åíü âàæíîå â òå ãîäû êà÷åñòâî ñèìîíîâñêîé ïîýçèè-åå ïðÿìîå àãèòàöèîííîå âîçäåéñòâèå. Ñîáèðàÿ ñâîè ñòèõè, ”íàïèñàííûå è íàïå÷àòàííûå âî âðåìÿ âîéíû, áîëüøåé ÷àñòüþ â ãàçåòàõ”,ñàì Ñèìîíîâ äàë èì òî÷íóþ õàðàêòåðèñòèêó: ”Ñòèõè ýòè â ñóùíîñòè…áûëè âîåííîé ïóáëèöèñòèêîé è ñëóæèëè òåì æå öåëÿì, ÷òî è ìîè î÷åðêè è êîððåñïîíäåíöèè, ïîðîé äàæå ñ áîëüøèì óñïåõîì”</w:t>
      </w:r>
      <w:r w:rsidRPr="001C4C64">
        <w:rPr>
          <w:rStyle w:val="af2"/>
          <w:rFonts w:ascii="Times LatRus" w:hAnsi="Times LatRus"/>
          <w:spacing w:val="2"/>
          <w:sz w:val="22"/>
          <w:szCs w:val="22"/>
          <w:lang w:val="en-US"/>
        </w:rPr>
        <w:footnoteReference w:id="8"/>
      </w:r>
      <w:r w:rsidRPr="001C4C64">
        <w:rPr>
          <w:rFonts w:ascii="Times LatRus" w:hAnsi="Times LatRus"/>
          <w:spacing w:val="2"/>
          <w:sz w:val="22"/>
          <w:szCs w:val="22"/>
          <w:lang w:val="en-US"/>
        </w:rPr>
        <w:t>.</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Äà, âîéíà íå òàêàÿ, êàêîé ìû ïèñàëè åå,-</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Ýòî ãîðüêàÿ øòóêà..</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Òåìà ìíîãèõ âîåííûõ ñòèõîâ Ñèìîíîâà-äðóæáà è òîâàðèùåñòâî. Íàçâàíèÿ ñòèõîâ ãîâîðÿò ñàìè çà ñåáÿ: ”Îäíîïîë÷àíå”, ”×àñ äðóæáû”, ”Òîâàðèù”, ”Ñìåðòü äðóãà”, ”Áûë ó ìåíÿ õîðîøèé äðóã…”, ”Äàëåêîìó äðóãó”, ”Äîì äðóçåé”, ”Óìåð äðóã ó ìåíÿ”, ”Äðóæáà íàñòîÿùàÿ íå ñòàðèòñÿ…”. Â ïðîèçâåäåíèÿõ Ê. Ñèìîíîâà ñîçäàí ñâîåãî ðîäà ïîýòè÷åñêèé îáðàç äðóæáû, åå ìîðàëüíûé êîäåêñ, äðóæáû òðåáîâàòåëüíîé, íî âåðíîé, òîé, ÷òî ”îò âåòðîâ ïðè æèçíè íå êà÷àåòñÿ, ñìåðòüþ îäíîãî èç äâóõ êîí÷àåòñÿ”.</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Æèçíü íà âîéíå ñòàëà âðåìåíåì ñîçðåâàíèÿ Ê. Ñèìîíîâà è êàê ïîýòà, è êàê ãðàæäàíèíà. Æèçíü íà âîéíå, ôîðìèðîâàíèå íîâîãî ÷åëîâåêà â ýòèõ èñêëþ÷èòåëüíûõ  óñëîâèÿõ ñòàëî è ñîäåðæàíèåì âîåííîé ëèðèêè Ñèìîíîâà.</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 xml:space="preserve">Ïîñëå âîéíû Ñèìîíîâ êàê ïîýò âûñòóïàåò âñå ðåæå. Â 1948 ãîäó, ïîñëå çàðóáåæíûõ ïîåçäîê, îí çàêàí÷èâàåò íåáîëüøóþ êíèãó ñòèõîâ “Äðóçüÿ è âðàãè”. Â ýòîé êíèãå ìû âèäèì íîâóþ âîéíó, âîéíó èäåîëîãè÷åñêóþ, </w:t>
      </w:r>
      <w:r w:rsidR="007009C6" w:rsidRPr="001C4C64">
        <w:rPr>
          <w:rFonts w:ascii="Times LatRus" w:hAnsi="Times LatRus"/>
          <w:spacing w:val="2"/>
          <w:sz w:val="22"/>
          <w:szCs w:val="22"/>
          <w:lang w:val="en-US"/>
        </w:rPr>
        <w:t>ê</w:t>
      </w:r>
      <w:r w:rsidRPr="001C4C64">
        <w:rPr>
          <w:rFonts w:ascii="Times LatRus" w:hAnsi="Times LatRus"/>
          <w:spacing w:val="2"/>
          <w:sz w:val="22"/>
          <w:szCs w:val="22"/>
          <w:lang w:val="en-US"/>
        </w:rPr>
        <w:t>îòîðóþ ïîçæå íàçîâóò “õîëîäíîé”:</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ß âûøåë íà òðèáóíó, â çàë,</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Ìíå çàë íàïîìèíàë âîéíó,</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À òèøèíà-òó òèøèíó,</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×òî îáðûâàåò ïåðâûé çàëï.</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Ýòà êíèãà óæå êðóòî ïîâåðíóëà îò ëèðè÷åñêîé  ïîýçèè ê ñâîåîáðàçíîé ñòèõîòâîðíîé ïîëåìèêå, îñòðîé, àêòóàëüíîé, ïîðîé íå ëèøåííîé áëåñêà.Íî ïðîçàèçìû, êîòîðûå Ñèìîíîâ èñïîëüçîâàë è â âîåííîé ëèðèêå, ñòàëè èñïîäâîëü íàðóøàòü ïîýòè÷åñêóþ òêàíü.</w:t>
      </w:r>
      <w:r w:rsidR="00BD27B3">
        <w:rPr>
          <w:rFonts w:ascii="Times LatRus" w:hAnsi="Times LatRus"/>
          <w:spacing w:val="2"/>
          <w:sz w:val="22"/>
          <w:szCs w:val="22"/>
          <w:lang w:val="en-US"/>
        </w:rPr>
        <w:t xml:space="preserve"> </w:t>
      </w:r>
      <w:r w:rsidRPr="001C4C64">
        <w:rPr>
          <w:rFonts w:ascii="Times LatRus" w:hAnsi="Times LatRus"/>
          <w:spacing w:val="2"/>
          <w:sz w:val="22"/>
          <w:szCs w:val="22"/>
          <w:lang w:val="en-US"/>
        </w:rPr>
        <w:t>Ýòî ïîçâîëÿåò çàêëþ÷èòü, ÷òî êàê ïîýò Ñèìîíîâ ñîñòîÿëñÿ ïðåæäå âñåãî â ãîäû âîéíû,ê êîòîðûì îí íåèçáåæíî âîçâðàùàëñÿ â ìûñëÿõ âñþ ñâîþ æèçíü: ”è äâàäöàòü ëåò, è òðèäöàòü ëåò æèâûì íå âåðèòñÿ, ÷òî æèâû”</w:t>
      </w:r>
      <w:r w:rsidRPr="001C4C64">
        <w:rPr>
          <w:rStyle w:val="af2"/>
          <w:rFonts w:ascii="Times LatRus" w:hAnsi="Times LatRus"/>
          <w:spacing w:val="2"/>
          <w:sz w:val="22"/>
          <w:szCs w:val="22"/>
          <w:lang w:val="en-US"/>
        </w:rPr>
        <w:footnoteReference w:id="9"/>
      </w:r>
      <w:r w:rsidRPr="001C4C64">
        <w:rPr>
          <w:rFonts w:ascii="Times LatRus" w:hAnsi="Times LatRus"/>
          <w:spacing w:val="2"/>
          <w:sz w:val="22"/>
          <w:szCs w:val="22"/>
          <w:lang w:val="en-US"/>
        </w:rPr>
        <w:t>.</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Âûñòóïàÿ â ðàçíûõ æàíðàõ, Ê. Ñèìîíîâ ðåøàë åäèíóþ îñíîâíóþ çàäà÷ó: îí ïðèáëèæàë ïîáåäó Ñîâåòñêîé Àðìèè, îí ìîáèëèçîâàë ðàäè ïîáåäû ñèëû ÷åëîâå÷åñêîé äóøè.</w:t>
      </w:r>
      <w:r w:rsidR="00BD27B3">
        <w:rPr>
          <w:rFonts w:ascii="Times LatRus" w:hAnsi="Times LatRus"/>
          <w:spacing w:val="2"/>
          <w:sz w:val="22"/>
          <w:szCs w:val="22"/>
          <w:lang w:val="en-US"/>
        </w:rPr>
        <w:t xml:space="preserve"> </w:t>
      </w:r>
      <w:r w:rsidRPr="001C4C64">
        <w:rPr>
          <w:rFonts w:ascii="Times LatRus" w:hAnsi="Times LatRus"/>
          <w:spacing w:val="2"/>
          <w:sz w:val="22"/>
          <w:szCs w:val="22"/>
          <w:lang w:val="en-US"/>
        </w:rPr>
        <w:t>Â ýòîì ïëàíå èíòåðåñíî ñðàâíèòü îáðàç ôàøèñòà â ñòèõîòâîðåíèè ”Óáåé åãî” ñ Ðîçåíáåðãîì è Âåðíåðîì èç ïüåñû “Ðóññêèå ëþäè”.</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Â ñòèõîòâîðåíèè-îáåçëè÷åííûé è â òî æå âðåìÿ îáîáùåííûé îáðàç ïàëà÷à, ñïîñîáíîãî íà ëþáóþ çâåðñêóþ æåñòîêîñòü, íà ëþáîå ïðåñòóïëåíèå ïðîòèâ ÷åëîâå÷íîñòè.</w:t>
      </w:r>
      <w:r w:rsidR="00BD27B3">
        <w:rPr>
          <w:rFonts w:ascii="Times LatRus" w:hAnsi="Times LatRus"/>
          <w:spacing w:val="2"/>
          <w:sz w:val="22"/>
          <w:szCs w:val="22"/>
          <w:lang w:val="en-US"/>
        </w:rPr>
        <w:t xml:space="preserve"> </w:t>
      </w:r>
      <w:r w:rsidRPr="001C4C64">
        <w:rPr>
          <w:rFonts w:ascii="Times LatRus" w:hAnsi="Times LatRus"/>
          <w:spacing w:val="2"/>
          <w:sz w:val="22"/>
          <w:szCs w:val="22"/>
          <w:lang w:val="en-US"/>
        </w:rPr>
        <w:t xml:space="preserve">Îí îñêîðáëÿåò è </w:t>
      </w:r>
      <w:r w:rsidRPr="001C4C64">
        <w:rPr>
          <w:rFonts w:ascii="Times LatRus" w:hAnsi="Times LatRus"/>
          <w:spacing w:val="2"/>
          <w:sz w:val="22"/>
          <w:szCs w:val="22"/>
          <w:lang w:val="en-US"/>
        </w:rPr>
        <w:lastRenderedPageBreak/>
        <w:t>óíè÷òîæàåò âñå ñâÿòûíè, îí òîï÷åò ñâîèìè ñàïîãàìè çåìëþ,ëþäåé,èõ ÷åñòü è äîñòîèíñòâî,îí íåñåò ñìåðòü è ðàçðóõó.</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Ðîçåíáåðã è Âåðíåð ïî ñóòè ñâîåé äåëàþò òî æå ñàìîå.Íî îíè óìåþò è ìàñêèðîâàòüñÿ,è çàíèìàòüñÿ óòîí÷åííûì ïàëà÷åñòâîì, ðàññóæäàÿ î ïñèõîëîãè÷åñêèõ ýêñïåðèìåíòàõ, î íåîáõîäèìîñòè èçó÷àòü ÿçûê è ìûøëåíèå ïîêîðåííîãî íàðîäà. Èìåííî â ýòîé ïüåñå áû, ïîæàëóé,âïåðâûå ñäåëàíà Ñèìîíîâûì ïîïûòêà ïîíÿòü è èçîáðàçèòü ôàøèçì êàê îïðåäåëåííóþ ÷åëîâåêîíåíàâèñòíè÷åñêóþ èäåîëîãèþ,êàê öèâèëèçîâàííûé è ëèöåìåðíûé ñàäèçì.</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Óñïåõ äðàìû “Ðóññêèå ëþäè” ïîäñêàçàë Ñèìîíîâó ìûñëü î òîì, ÷òî íåîáõîäèìî ïðîäîëæàòü ðàáîòó äëÿ òåàòðà.Òîãäà æå, â 1942 ãîäó, êîãäà åãî ïåðâàÿ ïüåñà î âîéíå óñèëåííî ðåïåòèðîâàëàñü, îí, â íåäîëãèå ïàóçû ìåæäó ïîåçäêàìè íà ôðîíò â êà÷åñòâå âîåííîãî êîððåñïîíäåíòà, ñòðåìèòåëüíî çàâåðøèë âòîðóþ- “Æäè ìåíÿ”.</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Ñèìîíîâ ðåøèë ïðåâðàòèòü ñòèõîòâîðåíèå â ìíîãîàêòíóþ ïüåñó. Çàäà÷à áûëà î÷åíü ñëîæíîé. Ñòèõîòâîðåíèå ïèñàëîñü êàê ïðèçûâ, êàê ìîíîëîã, êàê ñâîåîáðàçíîå çàêëÿòèå. Îíî ïðèâëåêàëî îòêðûòîé ýíåðãèåé ÷óâñòâà, âåðîé è ñòðàñòíîñòüþ, ñëåäîâàòåëüíî, ñâîèì ñóáüåêòèâíûì ïàôîñîì. Íî äëÿ ðàçâåðòûâàíèÿ â ïüåñó òðåáîâàëèñü êàê ðàç ìîìåíòû îáüåêòèâíûå:êîíôëèêò, ñþæåò, õàðàêòåðû.</w:t>
      </w:r>
      <w:r w:rsidR="000A4104">
        <w:rPr>
          <w:rFonts w:ascii="Times LatRus" w:hAnsi="Times LatRus"/>
          <w:spacing w:val="2"/>
          <w:sz w:val="22"/>
          <w:szCs w:val="22"/>
          <w:lang w:val="en-US"/>
        </w:rPr>
        <w:t xml:space="preserve"> </w:t>
      </w:r>
      <w:r w:rsidRPr="001C4C64">
        <w:rPr>
          <w:rFonts w:ascii="Times LatRus" w:hAnsi="Times LatRus"/>
          <w:spacing w:val="2"/>
          <w:sz w:val="22"/>
          <w:szCs w:val="22"/>
          <w:lang w:val="en-US"/>
        </w:rPr>
        <w:t>Â äðàìàòè÷åñêèõ ïîèñêàõ êëþ÷åâîå çíà÷åíèå ïîëó÷èëè äâå ñòðîêè: ”Îæèäàíèåì ñâîèì òû ñïàñëà ìåíÿ”. Òàê áûëà íàéäåíà ñàìàÿ êðàòêàÿ ôîðìóëà ñþæåòà. Îïðåäåëèëèñü è åãî êðàéíèå òî÷êè: ðàçëóêà, âñòðå÷à. Äëÿ âûñòðàèâàíèÿ âíóòðåííåãî ïñèõîëîãè÷åñêîãî êîíôëèêòà Ñèìîíîâ òàêæå íàøåë îïîðó â òåêñòå ñòèõîòâîðåíèÿ:</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Ïóñòü äðóçüÿ óñòàíóò æäàòü,</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Ñÿäóò ó îãíÿ,</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Âûïüþò ãîðüêîå âèíî</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Íà ïîìèí äóøè…</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Æäè.È ñ íèìè çàîäíî</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Âûïèòü íå ñïåøè.</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“Æäè ìåíÿ” âñòðåòèëà âåñüìà ïðîòèâîðå÷èâûå îòêëèêè. Íàðÿäó ñ äåñÿòêàìè ïîõâàëüíûõ ðåöåíçèé, ìíîæåñòâî êðèòèêè. Òàê, Åâãåíèé Äîëìàòîâñêèé êðèòèêîâàë ïüåñó çà “íóäíîâàòîñòü”, à Àëåêñàíäð Áîðùàãîâñêèé-çà äåìîíñòðàöèþ ñóïðóæåñêîé âåðíîñòè. À. Áîðüùàãîâñêèé ïèøåò: ”Âåäü âåðíîñòü âõîäèò â ñîñòàâ ëþáâè,îíà åñòåñòâåííîå ñîñòîÿíèå ëþáÿùåãî ÷åëîâåêà.Âåðíîñòü ðîäèòñÿ èç ëþáâè,êàê åå íîðìàëüíîå,åäèíñòâåííîå âûðàæåíèå,âåðíîñòü æèâåò â ëþáâè, íå çàäóìûâàÿñü íàä òåì, óäîáíî ëè ýòî èëè íåóäîáíî, âûãîäíî èëè íåâûãîäíî. Âñÿêîãî ðîäà ñîáëàçíû è èñêóøåíèÿ, ãîòîâëÿåìûå äðàìàòóðãîì äëÿ ïîäòâåðæäåíèÿ ÷èñòîòû è öåëîìóäðèÿ æåíùèíû, òîëüêî óíèæàåò åå è çðèòåëÿ, äàëåêîãî îò ïîäîçðåíèé. Ñòîèò ëè çàðîíÿòü â äóøó çðèòåëÿ ñîìíåíèå òîëüêî äëÿ òîãî,÷òîáû ñêàçàòü,÷òî îíî</w:t>
      </w:r>
      <w:r w:rsidR="000F3796" w:rsidRPr="001C4C64">
        <w:rPr>
          <w:rFonts w:ascii="Times LatRus" w:hAnsi="Times LatRus"/>
          <w:spacing w:val="2"/>
          <w:sz w:val="22"/>
          <w:szCs w:val="22"/>
          <w:lang w:val="en-US"/>
        </w:rPr>
        <w:t xml:space="preserve"> </w:t>
      </w:r>
      <w:r w:rsidRPr="001C4C64">
        <w:rPr>
          <w:rFonts w:ascii="Times LatRus" w:hAnsi="Times LatRus"/>
          <w:spacing w:val="2"/>
          <w:sz w:val="22"/>
          <w:szCs w:val="22"/>
          <w:lang w:val="en-US"/>
        </w:rPr>
        <w:t>íåîñíîâàòåëüíî!”Áîðùàãîâñêèé À. Æèçíü, ñòîÿùàÿ òîãî, ÷òîáû æèòü</w:t>
      </w:r>
      <w:r w:rsidRPr="001C4C64">
        <w:rPr>
          <w:rStyle w:val="af2"/>
          <w:rFonts w:ascii="Times LatRus" w:hAnsi="Times LatRus"/>
          <w:spacing w:val="2"/>
          <w:sz w:val="22"/>
          <w:szCs w:val="22"/>
          <w:lang w:val="en-US"/>
        </w:rPr>
        <w:footnoteReference w:id="10"/>
      </w:r>
      <w:r w:rsidRPr="001C4C64">
        <w:rPr>
          <w:rFonts w:ascii="Times LatRus" w:hAnsi="Times LatRus"/>
          <w:spacing w:val="2"/>
          <w:sz w:val="22"/>
          <w:szCs w:val="22"/>
          <w:lang w:val="en-US"/>
        </w:rPr>
        <w:t xml:space="preserve">. </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Äåéñòâèòåëüíî, âñå äåéñòâèå ïüåñû ñîñðåäîòî÷åíî âîêðóã îäíîãî ìîìåíòà, îäíîãî èñïûòàíèÿ: ñþæåòíàÿ ëèíèÿ è ðåïëèêè ïîñòîÿííî âàðüèðóþò îñíîâíóþ ìûñëü ñòèõîòâîðåíèÿ. Êîíå÷íî,ýòî âî ìíîãîì îïðåäåëÿåòñÿ òåì, ÷òî ïåðåä íàìè ñöåíè÷åñêèé âàðèàíò ëèðè÷åñêîãî ñòèõîòâîðåíèÿ, îäíàêî ÷óòêîñòü ê ìîìåíòó, îòçûâ÷èâîñòü íà âñå ñåãîäíÿøíèå,äàæå ñèþìèíóòíûå ïåðåìåíû â îáùåñòâåííîì íàñòðîåíèè-âàæíåéøàÿ îñîáåííîñòü òàëàíòà Ñèìîíîâà.</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Ïüåñà áûëà ïîñòàâëåíà. Íàñòàëà ïîðà, êîãäà ãîâîðèòü î ìàãè÷åñêîé ñèëå îæèäàíèÿ áûëî óæå íåäîñòàòî÷íî. È  Ê. Ñèìîíîâ ïèøåò ïüåñó “Ñ òîáîé è áåç òåáÿ”. Â ýòîé ïüåñå íàõîäèò îòðàæåíèå òåìà ïðîäîëæåíèÿ æèçíè, êîòîðàÿ âïåðâûå çâó÷èò â ñòèõîòâîðåíèè ”Ñëåïåö”.:</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Ñëåïåö ëàäû ïåðåáèðàåò,</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Îí ñíîâà òîëüêî ñòàð è ñëåï,</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 xml:space="preserve">È ðàíåíûé ñëåçó ñòèðàåò </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È ðåæåò ïîïîëàì ñâîé õëåá.</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 xml:space="preserve">×åðåç äâà ãîäà Ì.Èñàêîâñêèé ñîçäàñò, èñïîëüçóÿ òå æå èíòîíàöèè, îäíî èç ñàìûõ âåëèêèõ ïðîèçâåäåíèé </w:t>
      </w:r>
      <w:r w:rsidR="000F3796" w:rsidRPr="001C4C64">
        <w:rPr>
          <w:rFonts w:ascii="Times LatRus" w:hAnsi="Times LatRus"/>
          <w:spacing w:val="2"/>
          <w:sz w:val="22"/>
          <w:szCs w:val="22"/>
          <w:lang w:val="en-US"/>
        </w:rPr>
        <w:t>ðóññê</w:t>
      </w:r>
      <w:r w:rsidRPr="001C4C64">
        <w:rPr>
          <w:rFonts w:ascii="Times LatRus" w:hAnsi="Times LatRus"/>
          <w:spacing w:val="2"/>
          <w:sz w:val="22"/>
          <w:szCs w:val="22"/>
          <w:lang w:val="en-US"/>
        </w:rPr>
        <w:t>îé ëèðèêè:</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Âðàãè ñîæãëè ðîäíóþ õàòó,</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Ñãóáèëè âñþ åãî ñåìüþ.</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Êóäà æ òåïåðü èäòè ñîëäàòó,</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lastRenderedPageBreak/>
        <w:t>Êîìó íåñòè ïå÷àëü ñâîþ.</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Â ýòèõ ñòèõîòâîðåíèÿõ ìíîãî îáùåãî, íî ñõîäñòâî ïîìîãàåò óâèäåòü è ðàçëè÷èå-Èñàêîâñêèé äàë òðàãè÷åñêîå ðåøåíèå òåìû. Ñèìîíîâ îò òàêîãî ðåøåíèÿ  îòêàçàëñÿ-è â ëèðèêå, è â äðàìàòóðãèè.</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Äåéñòâèå ïüåñû “Òàê è áóäåò”, íàïèñàííîé Ñèìîíîâûì â 1944 ãîäó, ïîñòðîåíî íà âñòðå÷å ëþäåé,êîòîðûå õîòÿ áû íà íåñêîëüêî äíåé îòâëå÷åíû îò íåîáõîäèìîñòè æèòü íà âîéíå. Âñå, ñîáðàâøèåñÿ â êâàðòèðå àêàäåìèêà Âîðîíöîâà, ëþäè îñîáåííûå, êàæäûé èç íèõ ïîêàçûâàåò ÷àñòè÷êó íðàâñòâåííîãî èäåàëà Ê. Ñèìîíîâà.</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 xml:space="preserve">Âîïðîñ, êîòîðûé çàäàåò â ïüåñå ïîëêîâíèê Ñàâåëüåâ: </w:t>
      </w:r>
      <w:r w:rsidR="001F206D" w:rsidRPr="001C4C64">
        <w:rPr>
          <w:rFonts w:ascii="Times LatRus" w:hAnsi="Times LatRus"/>
          <w:spacing w:val="2"/>
          <w:sz w:val="22"/>
          <w:szCs w:val="22"/>
          <w:lang w:val="en-US"/>
        </w:rPr>
        <w:t>“</w:t>
      </w:r>
      <w:r w:rsidRPr="001C4C64">
        <w:rPr>
          <w:rFonts w:ascii="Times LatRus" w:hAnsi="Times LatRus"/>
          <w:spacing w:val="2"/>
          <w:sz w:val="22"/>
          <w:szCs w:val="22"/>
          <w:lang w:val="en-US"/>
        </w:rPr>
        <w:t>×åãî âàì áîëüøå âñåãî õî÷åòñÿ ïîñëå âîéíû</w:t>
      </w:r>
      <w:r w:rsidR="001F206D" w:rsidRPr="001C4C64">
        <w:rPr>
          <w:rFonts w:ascii="Times LatRus" w:hAnsi="Times LatRus"/>
          <w:spacing w:val="2"/>
          <w:sz w:val="22"/>
          <w:szCs w:val="22"/>
          <w:lang w:val="en-US"/>
        </w:rPr>
        <w:t>”</w:t>
      </w:r>
      <w:r w:rsidRPr="001C4C64">
        <w:rPr>
          <w:rFonts w:ascii="Times LatRus" w:hAnsi="Times LatRus"/>
          <w:spacing w:val="2"/>
          <w:sz w:val="22"/>
          <w:szCs w:val="22"/>
          <w:lang w:val="en-US"/>
        </w:rPr>
        <w:t>, æèë â 1944 ãîäó â ñåðäöå êàæäîãî ÷åëîâåêà. Ìå÷òà î ñ÷àñòüå ïîìîãàëà ëþäÿì, âûíóæäåííûì èäòè äîðîãàìè âîéíû, è ÷åì áëèæå è î÷åâèäíåå ñòàíîâèëñÿ åå êîíåö, òåì âñå  íàñòîé÷èâåå îáðàùàëàñü ÷åëîâå÷åñêàÿ ìûñëü ê âîïðîñó î òîì,÷òî æå áóäåò ïîñëå âîéíû, âîçìîæíî ëè åùå ñ÷àñòüå äëÿ òåõ, êîãî îíà îáåçäîëèëà. Òåìà ñ÷àñòüå êàê áû íåïîñðåäñòâåííî âûðàñòàëà èç òåìû ñòðàäàíèÿ,çíàìåíóÿ íîâóþ ñòðàíèöó èñòîðèè.</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Ïîíèìàÿ îáùåñòâåííûå íàñòðîåíèÿ, Ê.Ñèìîíîâ ãîâîðèò èìåííî òî, ÷òî õîòÿò óñëûøàòü ëþäè. Â åãî ïüåñ</w:t>
      </w:r>
      <w:r w:rsidR="001F206D" w:rsidRPr="001C4C64">
        <w:rPr>
          <w:rFonts w:ascii="Times LatRus" w:hAnsi="Times LatRus"/>
          <w:spacing w:val="2"/>
          <w:sz w:val="22"/>
          <w:szCs w:val="22"/>
          <w:lang w:val="en-US"/>
        </w:rPr>
        <w:t>å</w:t>
      </w:r>
      <w:r w:rsidRPr="001C4C64">
        <w:rPr>
          <w:rFonts w:ascii="Times LatRus" w:hAnsi="Times LatRus"/>
          <w:spacing w:val="2"/>
          <w:sz w:val="22"/>
          <w:szCs w:val="22"/>
          <w:lang w:val="en-US"/>
        </w:rPr>
        <w:t xml:space="preserve"> ôðîíòîâîé õèðóðã Àííà Ãðå÷, óáåæäåííî ãîâîðèò: ”Ðàíû çàòÿãèâàþòñÿ-ýòî çàêîí. Èíîãäà ñìîòðèøü íà êàêóþ-íèáóäü óæàñíóþ ðàíó, è äàæå òû, âðà÷, õîòÿ è çíàåøü óìîì, à ãëàçàì íå âåðèøü, ÷òî çàòÿíåòñÿ. È âñå-òàêè çàòÿãèâàþòñÿ”. Ñþæåò ïüåñû è äîëæåí ïîêàçàòü, ÷òî Ãðå÷ ïðàâà è ïî÷óâñòâîâàòü ñåáÿ ñ÷àñòëèâûì ìîæíî “òîëüêî îòòîãî,÷òî íåáî ñèíåå, ÷òî íåáî ñèíåå, à òðàâà çåëåíàÿ”.</w:t>
      </w:r>
    </w:p>
    <w:p w:rsidR="007136BD" w:rsidRPr="001C4C64" w:rsidRDefault="007136BD" w:rsidP="001C4C64">
      <w:pPr>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Ïüåñîé “Òàê è áóäåò” Ñèìîíîâ îáåùàë ëþäÿì áëèçêîå ñ÷àñòüå, è â ýòîì áûëî òîãäàøíåå åå çíà÷åíèå, â ýòîì áûëà ïðè÷èíà åå óñïåõà. Íî îæèäàíèå ñ÷àñòüÿ, æàæäà âèäåòü ñåáÿ ñ÷àñòëèâûì íå îãðàíè÷åíû íè âðåìåíåì, íè ñîöèàëüíûìè ðàçëè÷èÿìè, âîò ïî÷åìó, ðàñêðûâàÿ îáùå÷åëîâå÷åñêèé ìîìåíò äóøåâíîé æèçíè, ýòà ïüåñà è â íàñòîÿùåå âðåìÿ ñîõðàíÿåò ñâîå ýìîöèîíàëüíîå âîçäåéñòâèå.</w:t>
      </w:r>
    </w:p>
    <w:p w:rsidR="007136BD" w:rsidRPr="001C4C64" w:rsidRDefault="007136BD" w:rsidP="001C4C64">
      <w:pPr>
        <w:tabs>
          <w:tab w:val="left" w:pos="3090"/>
        </w:tabs>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Òàêèì îáðàçîì, ïðîàíàëèçèðîâàâ òâîð÷åñòâî è äåÿòåëüíîñòü Êîíñòàíòèíà Ñèìîíîâà â ñîîòâåòñòâèå ñ öåëüþ íàøåé ñòàòüè, ìû ïðèøëè ê ñëåäóþùèì âûâîäàì.</w:t>
      </w:r>
    </w:p>
    <w:p w:rsidR="007136BD" w:rsidRPr="001C4C64" w:rsidRDefault="007136BD" w:rsidP="001C4C64">
      <w:pPr>
        <w:tabs>
          <w:tab w:val="left" w:pos="3090"/>
        </w:tabs>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Óáåäèòåëüíîñòü âîåííîé ïîýçèè Ñèìîíîâà îïðåäåëÿåòñÿ åå õóäîæåñòâåííîñòüþ, êîíêðåòíîñòüþ, òî÷íûì àäðåñàòîì åãî ñòèõîâ, òåì, ÷òî îíè ïî÷òè âñåãäà çàêàí÷èâàþòñÿ íå ðàçìûøëåíèåì, à ïðèçûâîì ê äåéñòâèþ.</w:t>
      </w:r>
    </w:p>
    <w:p w:rsidR="007136BD" w:rsidRPr="001C4C64" w:rsidRDefault="007136BD" w:rsidP="001C4C64">
      <w:pPr>
        <w:tabs>
          <w:tab w:val="left" w:pos="3090"/>
        </w:tabs>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Ïåðâûå âîåííûå ñòèõè Ê.Ñèìîíîâà áûëè ïðÿìûì ïðèçûâîì, ñëóæèëè öåëè ïîääåðæàíèÿ âîèíñêîãî äóõà ñîëäàò, à íå òîëüêî ñëóæèëè îïèñàíèåì ñîáûòèé âîåííîé ïîðû, íî è ïîêàçûâàëè èõ êàê ðåçóëüòàò îïðåäåëåííîãî ñîñòîÿíèÿ ÷åëîâå÷åñêîé äóøè.</w:t>
      </w:r>
    </w:p>
    <w:p w:rsidR="007136BD" w:rsidRPr="001C4C64" w:rsidRDefault="007136BD" w:rsidP="001C4C64">
      <w:pPr>
        <w:tabs>
          <w:tab w:val="left" w:pos="3090"/>
        </w:tabs>
        <w:spacing w:line="245" w:lineRule="auto"/>
        <w:ind w:firstLine="567"/>
        <w:jc w:val="both"/>
        <w:rPr>
          <w:rFonts w:ascii="Times LatRus" w:hAnsi="Times LatRus"/>
          <w:spacing w:val="2"/>
          <w:sz w:val="22"/>
          <w:szCs w:val="22"/>
          <w:lang w:val="en-US"/>
        </w:rPr>
      </w:pPr>
      <w:r w:rsidRPr="001C4C64">
        <w:rPr>
          <w:rFonts w:ascii="Times LatRus" w:hAnsi="Times LatRus"/>
          <w:spacing w:val="2"/>
          <w:sz w:val="22"/>
          <w:szCs w:val="22"/>
          <w:lang w:val="en-US"/>
        </w:rPr>
        <w:t>Ïîýò Ê. Ñèìîíîâ ñóìåë âûðàçèòü ñâÿçü ñâîèõ ñâåðñòíèêîâ,âîåííîãî ïîêîëåíèÿ ñ èñêîííî ðóññêèìè òðàäèöèÿìè,ïåðåäàòü â ñâîåé ïîýçèè íåðàçðûâíîñòü ãëóáîêî ëè÷íûõ èíòèìíûõ ÷óâñòâ âîéíà ñ åãî âåëèêèì ïàòðèîòè÷åñêèì äîëãîì,âûðàçèòü âñåîáùóþ äóøåâíóþ æèçíü ðóññêîãî íàðîäà âî âðåìÿ Âåëèêîé Îòå÷åñòâåííîé âîéíû.</w:t>
      </w:r>
    </w:p>
    <w:p w:rsidR="007136BD" w:rsidRPr="001C4C64" w:rsidRDefault="007136BD" w:rsidP="001C4C64">
      <w:pPr>
        <w:spacing w:line="245" w:lineRule="auto"/>
        <w:jc w:val="both"/>
        <w:rPr>
          <w:rFonts w:ascii="Times LatArm" w:hAnsi="Times LatArm"/>
          <w:spacing w:val="2"/>
          <w:lang w:val="en-US"/>
        </w:rPr>
      </w:pPr>
    </w:p>
    <w:p w:rsidR="00E517DA" w:rsidRPr="001C4C64" w:rsidRDefault="00E517DA" w:rsidP="001C4C64">
      <w:pPr>
        <w:pStyle w:val="3"/>
        <w:spacing w:line="245" w:lineRule="auto"/>
        <w:jc w:val="center"/>
        <w:rPr>
          <w:rFonts w:ascii="Times LatRus" w:hAnsi="Times LatRus"/>
          <w:i/>
          <w:spacing w:val="2"/>
          <w:sz w:val="22"/>
          <w:szCs w:val="22"/>
          <w:lang w:val="en-US"/>
        </w:rPr>
      </w:pPr>
    </w:p>
    <w:p w:rsidR="001C4C64" w:rsidRDefault="001C4C64" w:rsidP="001C4C64">
      <w:pPr>
        <w:pStyle w:val="3"/>
        <w:spacing w:line="245" w:lineRule="auto"/>
        <w:jc w:val="center"/>
        <w:rPr>
          <w:rFonts w:ascii="Times LatRus" w:hAnsi="Times LatRus"/>
          <w:i/>
          <w:sz w:val="22"/>
          <w:szCs w:val="22"/>
          <w:lang w:val="en-US"/>
        </w:rPr>
      </w:pPr>
    </w:p>
    <w:p w:rsidR="001C4C64" w:rsidRDefault="001C4C64" w:rsidP="001C4C64">
      <w:pPr>
        <w:pStyle w:val="3"/>
        <w:spacing w:line="245" w:lineRule="auto"/>
        <w:jc w:val="center"/>
        <w:rPr>
          <w:rFonts w:ascii="Times LatRus" w:hAnsi="Times LatRus"/>
          <w:i/>
          <w:sz w:val="22"/>
          <w:szCs w:val="22"/>
          <w:lang w:val="en-US"/>
        </w:rPr>
      </w:pPr>
    </w:p>
    <w:p w:rsidR="007136BD" w:rsidRDefault="007136BD" w:rsidP="001C4C64">
      <w:pPr>
        <w:pStyle w:val="3"/>
        <w:spacing w:line="245" w:lineRule="auto"/>
        <w:jc w:val="center"/>
        <w:rPr>
          <w:rFonts w:ascii="Times LatRus" w:hAnsi="Times LatRus"/>
          <w:i/>
          <w:sz w:val="22"/>
          <w:szCs w:val="22"/>
          <w:lang w:val="en-US"/>
        </w:rPr>
      </w:pPr>
      <w:r w:rsidRPr="00290ACA">
        <w:rPr>
          <w:rFonts w:ascii="Times LatRus" w:hAnsi="Times LatRus"/>
          <w:i/>
          <w:sz w:val="22"/>
          <w:szCs w:val="22"/>
          <w:lang w:val="en-US"/>
        </w:rPr>
        <w:t>Ëèòåðàòóðà</w:t>
      </w:r>
    </w:p>
    <w:p w:rsidR="00B71CBB" w:rsidRPr="00B71CBB" w:rsidRDefault="00B71CBB" w:rsidP="001C4C64">
      <w:pPr>
        <w:spacing w:line="245" w:lineRule="auto"/>
        <w:rPr>
          <w:lang w:val="en-US" w:eastAsia="en-US"/>
        </w:rPr>
      </w:pPr>
    </w:p>
    <w:p w:rsidR="007136BD" w:rsidRPr="0033362D" w:rsidRDefault="007136BD" w:rsidP="00284824">
      <w:pPr>
        <w:pStyle w:val="affe"/>
        <w:numPr>
          <w:ilvl w:val="0"/>
          <w:numId w:val="32"/>
        </w:numPr>
        <w:spacing w:after="0" w:line="245" w:lineRule="auto"/>
        <w:ind w:left="426"/>
        <w:jc w:val="both"/>
        <w:rPr>
          <w:rFonts w:ascii="Times LatRus" w:hAnsi="Times LatRus"/>
          <w:sz w:val="22"/>
          <w:szCs w:val="22"/>
          <w:lang w:val="en-US"/>
        </w:rPr>
      </w:pPr>
      <w:r w:rsidRPr="0033362D">
        <w:rPr>
          <w:rFonts w:ascii="Times LatRus" w:hAnsi="Times LatRus"/>
          <w:sz w:val="22"/>
          <w:szCs w:val="22"/>
          <w:lang w:val="en-US"/>
        </w:rPr>
        <w:t>Ãàðååâ Ì.,Âñåãäà â ñòðîþ.Êîíñòàíòèí Ñèìîíîâ è âîåííàÿ òåìà/ Íåçàâèñèìàÿ ãàçåòà/, 25</w:t>
      </w:r>
      <w:r w:rsidR="000A4104">
        <w:rPr>
          <w:rFonts w:ascii="Times LatRus" w:hAnsi="Times LatRus"/>
          <w:sz w:val="22"/>
          <w:szCs w:val="22"/>
          <w:lang w:val="en-US"/>
        </w:rPr>
        <w:t xml:space="preserve"> </w:t>
      </w:r>
      <w:r w:rsidRPr="0033362D">
        <w:rPr>
          <w:rFonts w:ascii="Times LatRus" w:hAnsi="Times LatRus"/>
          <w:sz w:val="22"/>
          <w:szCs w:val="22"/>
          <w:lang w:val="en-US"/>
        </w:rPr>
        <w:t>(72),</w:t>
      </w:r>
      <w:r w:rsidR="004C49FC">
        <w:rPr>
          <w:rFonts w:ascii="Times LatRus" w:hAnsi="Times LatRus"/>
          <w:sz w:val="22"/>
          <w:szCs w:val="22"/>
          <w:lang w:val="en-US"/>
        </w:rPr>
        <w:t xml:space="preserve"> </w:t>
      </w:r>
      <w:r w:rsidRPr="0033362D">
        <w:rPr>
          <w:rFonts w:ascii="Times LatRus" w:hAnsi="Times LatRus"/>
          <w:sz w:val="22"/>
          <w:szCs w:val="22"/>
          <w:lang w:val="en-US"/>
        </w:rPr>
        <w:t>30èþíÿ 2001.</w:t>
      </w:r>
    </w:p>
    <w:p w:rsidR="007136BD" w:rsidRPr="0033362D" w:rsidRDefault="007136BD" w:rsidP="00284824">
      <w:pPr>
        <w:pStyle w:val="affe"/>
        <w:numPr>
          <w:ilvl w:val="0"/>
          <w:numId w:val="32"/>
        </w:numPr>
        <w:spacing w:after="0" w:line="245" w:lineRule="auto"/>
        <w:ind w:left="426"/>
        <w:jc w:val="both"/>
        <w:rPr>
          <w:rFonts w:ascii="Times LatRus" w:hAnsi="Times LatRus"/>
          <w:sz w:val="22"/>
          <w:szCs w:val="22"/>
          <w:lang w:val="en-US"/>
        </w:rPr>
      </w:pPr>
      <w:r w:rsidRPr="0033362D">
        <w:rPr>
          <w:rFonts w:ascii="Times LatRus" w:hAnsi="Times LatRus"/>
          <w:sz w:val="22"/>
          <w:szCs w:val="22"/>
          <w:lang w:val="en-US"/>
        </w:rPr>
        <w:t>Ãàðååâ Ì.À.,</w:t>
      </w:r>
      <w:r w:rsidR="004C49FC">
        <w:rPr>
          <w:rFonts w:ascii="Times LatRus" w:hAnsi="Times LatRus"/>
          <w:sz w:val="22"/>
          <w:szCs w:val="22"/>
          <w:lang w:val="en-US"/>
        </w:rPr>
        <w:t xml:space="preserve"> </w:t>
      </w:r>
      <w:r w:rsidRPr="0033362D">
        <w:rPr>
          <w:rFonts w:ascii="Times LatRus" w:hAnsi="Times LatRus"/>
          <w:sz w:val="22"/>
          <w:szCs w:val="22"/>
          <w:lang w:val="en-US"/>
        </w:rPr>
        <w:t>Êîíñòàíòèí Ñèìîíîâ êàê âîåííûé ïèñàòåëü.Èñòîðèÿ Âåëèêîé Îòå÷åñòâåííîé âîéíû â òâîð÷åñòâå Ñèìîíîâà è åå ñîâðåìåííûå òîëêîâàíèÿ.</w:t>
      </w:r>
      <w:r w:rsidR="004C49FC">
        <w:rPr>
          <w:rFonts w:ascii="Times LatRus" w:hAnsi="Times LatRus"/>
          <w:sz w:val="22"/>
          <w:szCs w:val="22"/>
          <w:lang w:val="en-US"/>
        </w:rPr>
        <w:t xml:space="preserve"> </w:t>
      </w:r>
      <w:r w:rsidRPr="0033362D">
        <w:rPr>
          <w:rFonts w:ascii="Times LatRus" w:hAnsi="Times LatRus"/>
          <w:sz w:val="22"/>
          <w:szCs w:val="22"/>
          <w:lang w:val="en-US"/>
        </w:rPr>
        <w:t>Ì., 2006.</w:t>
      </w:r>
    </w:p>
    <w:p w:rsidR="007136BD" w:rsidRPr="0033362D" w:rsidRDefault="007136BD" w:rsidP="00284824">
      <w:pPr>
        <w:pStyle w:val="affe"/>
        <w:numPr>
          <w:ilvl w:val="0"/>
          <w:numId w:val="32"/>
        </w:numPr>
        <w:spacing w:after="0" w:line="245" w:lineRule="auto"/>
        <w:ind w:left="426"/>
        <w:jc w:val="both"/>
        <w:rPr>
          <w:rFonts w:ascii="Times LatRus" w:hAnsi="Times LatRus"/>
          <w:sz w:val="22"/>
          <w:szCs w:val="22"/>
          <w:lang w:val="en-US"/>
        </w:rPr>
      </w:pPr>
      <w:r w:rsidRPr="0033362D">
        <w:rPr>
          <w:rFonts w:ascii="Times LatRus" w:hAnsi="Times LatRus"/>
          <w:sz w:val="22"/>
          <w:szCs w:val="22"/>
          <w:lang w:val="en-US"/>
        </w:rPr>
        <w:t>Åðåìåíêî Â.,</w:t>
      </w:r>
      <w:r w:rsidR="004C49FC">
        <w:rPr>
          <w:rFonts w:ascii="Times LatRus" w:hAnsi="Times LatRus"/>
          <w:sz w:val="22"/>
          <w:szCs w:val="22"/>
          <w:lang w:val="en-US"/>
        </w:rPr>
        <w:t xml:space="preserve"> </w:t>
      </w:r>
      <w:r w:rsidRPr="0033362D">
        <w:rPr>
          <w:rFonts w:ascii="Times LatRus" w:hAnsi="Times LatRus"/>
          <w:sz w:val="22"/>
          <w:szCs w:val="22"/>
          <w:lang w:val="en-US"/>
        </w:rPr>
        <w:t>Âáëèçè ñèëüíûõ ìèðà.Êîíñòàíòèí Ñèìîíîâ//Ëèòåðàòóðíàÿ Ðîññèÿ,</w:t>
      </w:r>
      <w:r w:rsidR="004C49FC">
        <w:rPr>
          <w:rFonts w:ascii="Times LatRus" w:hAnsi="Times LatRus"/>
          <w:sz w:val="22"/>
          <w:szCs w:val="22"/>
          <w:lang w:val="en-US"/>
        </w:rPr>
        <w:t xml:space="preserve"> </w:t>
      </w:r>
      <w:r w:rsidRPr="0033362D">
        <w:rPr>
          <w:rFonts w:ascii="Times LatRus" w:hAnsi="Times LatRus"/>
          <w:sz w:val="22"/>
          <w:szCs w:val="22"/>
          <w:lang w:val="en-US"/>
        </w:rPr>
        <w:t>1</w:t>
      </w:r>
      <w:r w:rsidR="000A4104">
        <w:rPr>
          <w:rFonts w:ascii="Times LatRus" w:hAnsi="Times LatRus"/>
          <w:sz w:val="22"/>
          <w:szCs w:val="22"/>
          <w:lang w:val="en-US"/>
        </w:rPr>
        <w:t xml:space="preserve"> </w:t>
      </w:r>
      <w:r w:rsidRPr="0033362D">
        <w:rPr>
          <w:rFonts w:ascii="Times LatRus" w:hAnsi="Times LatRus"/>
          <w:sz w:val="22"/>
          <w:szCs w:val="22"/>
          <w:lang w:val="en-US"/>
        </w:rPr>
        <w:t>ôåâðàëÿ 2002.</w:t>
      </w:r>
      <w:r w:rsidR="004C49FC">
        <w:rPr>
          <w:rFonts w:ascii="Times LatRus" w:hAnsi="Times LatRus"/>
          <w:sz w:val="22"/>
          <w:szCs w:val="22"/>
          <w:lang w:val="en-US"/>
        </w:rPr>
        <w:t xml:space="preserve"> </w:t>
      </w:r>
      <w:r w:rsidRPr="0033362D">
        <w:rPr>
          <w:rFonts w:ascii="Times LatRus" w:hAnsi="Times LatRus"/>
          <w:sz w:val="22"/>
          <w:szCs w:val="22"/>
          <w:lang w:val="en-US"/>
        </w:rPr>
        <w:t>N 5.</w:t>
      </w:r>
    </w:p>
    <w:p w:rsidR="007136BD" w:rsidRPr="0033362D" w:rsidRDefault="007136BD" w:rsidP="00284824">
      <w:pPr>
        <w:pStyle w:val="affe"/>
        <w:numPr>
          <w:ilvl w:val="0"/>
          <w:numId w:val="32"/>
        </w:numPr>
        <w:spacing w:after="0" w:line="245" w:lineRule="auto"/>
        <w:ind w:left="426"/>
        <w:jc w:val="both"/>
        <w:rPr>
          <w:rFonts w:ascii="Times LatRus" w:hAnsi="Times LatRus"/>
          <w:sz w:val="22"/>
          <w:szCs w:val="22"/>
          <w:lang w:val="en-US"/>
        </w:rPr>
      </w:pPr>
      <w:r w:rsidRPr="0033362D">
        <w:rPr>
          <w:rFonts w:ascii="Times LatRus" w:hAnsi="Times LatRus"/>
          <w:sz w:val="22"/>
          <w:szCs w:val="22"/>
          <w:lang w:val="en-US"/>
        </w:rPr>
        <w:t>Èñòîðèÿ ðóññêîé ñîâåòñêîé ëèòåðàòóðû. Èçäàòåëüñòâî ”Ïðîñâåùåíèå”, Ìîñêâà.-1983, ñ èñïð.</w:t>
      </w:r>
    </w:p>
    <w:p w:rsidR="007136BD" w:rsidRPr="0033362D" w:rsidRDefault="007136BD" w:rsidP="00284824">
      <w:pPr>
        <w:pStyle w:val="affe"/>
        <w:numPr>
          <w:ilvl w:val="0"/>
          <w:numId w:val="32"/>
        </w:numPr>
        <w:spacing w:after="0" w:line="245" w:lineRule="auto"/>
        <w:ind w:left="426"/>
        <w:jc w:val="both"/>
        <w:rPr>
          <w:rFonts w:ascii="Times LatRus" w:hAnsi="Times LatRus"/>
          <w:sz w:val="22"/>
          <w:szCs w:val="22"/>
          <w:lang w:val="en-US"/>
        </w:rPr>
      </w:pPr>
      <w:r w:rsidRPr="0033362D">
        <w:rPr>
          <w:rFonts w:ascii="Times LatRus" w:hAnsi="Times LatRus"/>
          <w:sz w:val="22"/>
          <w:szCs w:val="22"/>
          <w:lang w:val="en-US"/>
        </w:rPr>
        <w:t>Èñòîðèÿ ðóññêîé ñîâåòñêîé ëèòåðàòóðû. Ïîä ðåäàêöèåé ïðîô. Ï. Ñ. Âûõîäöåâà.Èçäàòåëüñòâî ”Âûñøàÿ øêîëà”, Ìîñêâà,</w:t>
      </w:r>
      <w:r w:rsidR="004C49FC">
        <w:rPr>
          <w:rFonts w:ascii="Times LatRus" w:hAnsi="Times LatRus"/>
          <w:sz w:val="22"/>
          <w:szCs w:val="22"/>
          <w:lang w:val="en-US"/>
        </w:rPr>
        <w:t xml:space="preserve"> </w:t>
      </w:r>
      <w:r w:rsidRPr="0033362D">
        <w:rPr>
          <w:rFonts w:ascii="Times LatRus" w:hAnsi="Times LatRus"/>
          <w:sz w:val="22"/>
          <w:szCs w:val="22"/>
          <w:lang w:val="en-US"/>
        </w:rPr>
        <w:t>1970</w:t>
      </w:r>
      <w:r w:rsidR="004C49FC">
        <w:rPr>
          <w:rFonts w:ascii="Times LatRus" w:hAnsi="Times LatRus"/>
          <w:sz w:val="22"/>
          <w:szCs w:val="22"/>
          <w:lang w:val="en-US"/>
        </w:rPr>
        <w:t xml:space="preserve">, </w:t>
      </w:r>
      <w:r w:rsidRPr="0033362D">
        <w:rPr>
          <w:rFonts w:ascii="Times LatRus" w:hAnsi="Times LatRus"/>
          <w:sz w:val="22"/>
          <w:szCs w:val="22"/>
          <w:lang w:val="en-US"/>
        </w:rPr>
        <w:t>Ñîâåòñêàÿ ëèòåðàòóðà, Ñïðàâî÷íûå ìàòåðèàëû. Ìîñêâà ”Ïðîñâåùåíèå”,</w:t>
      </w:r>
      <w:r w:rsidR="004C49FC">
        <w:rPr>
          <w:rFonts w:ascii="Times LatRus" w:hAnsi="Times LatRus"/>
          <w:sz w:val="22"/>
          <w:szCs w:val="22"/>
          <w:lang w:val="en-US"/>
        </w:rPr>
        <w:t xml:space="preserve"> </w:t>
      </w:r>
      <w:r w:rsidRPr="0033362D">
        <w:rPr>
          <w:rFonts w:ascii="Times LatRus" w:hAnsi="Times LatRus"/>
          <w:sz w:val="22"/>
          <w:szCs w:val="22"/>
          <w:lang w:val="en-US"/>
        </w:rPr>
        <w:t>1989.</w:t>
      </w:r>
    </w:p>
    <w:p w:rsidR="007136BD" w:rsidRPr="0033362D" w:rsidRDefault="007136BD" w:rsidP="00284824">
      <w:pPr>
        <w:pStyle w:val="affe"/>
        <w:numPr>
          <w:ilvl w:val="0"/>
          <w:numId w:val="32"/>
        </w:numPr>
        <w:spacing w:after="0" w:line="245" w:lineRule="auto"/>
        <w:ind w:left="426"/>
        <w:jc w:val="both"/>
        <w:rPr>
          <w:rFonts w:ascii="Times LatRus" w:hAnsi="Times LatRus"/>
          <w:sz w:val="22"/>
          <w:szCs w:val="22"/>
          <w:lang w:val="en-US"/>
        </w:rPr>
      </w:pPr>
      <w:r w:rsidRPr="0033362D">
        <w:rPr>
          <w:rFonts w:ascii="Times LatRus" w:hAnsi="Times LatRus"/>
          <w:sz w:val="22"/>
          <w:szCs w:val="22"/>
          <w:lang w:val="en-US"/>
        </w:rPr>
        <w:lastRenderedPageBreak/>
        <w:t>Êàðàãàíîâ À., Èç äàâíåãî è íåäàâíåãî //Êîíñòàíòèí Ñèìîíîâ â âîñïîìèíàíèÿõ ñîâðåìåííèêîâ, Ì.,1984, ñ.120-132.</w:t>
      </w:r>
    </w:p>
    <w:p w:rsidR="007136BD" w:rsidRPr="0033362D" w:rsidRDefault="007136BD" w:rsidP="00284824">
      <w:pPr>
        <w:pStyle w:val="affe"/>
        <w:numPr>
          <w:ilvl w:val="0"/>
          <w:numId w:val="32"/>
        </w:numPr>
        <w:spacing w:after="0" w:line="245" w:lineRule="auto"/>
        <w:ind w:left="426"/>
        <w:jc w:val="both"/>
        <w:rPr>
          <w:rFonts w:ascii="Times LatRus" w:hAnsi="Times LatRus"/>
          <w:sz w:val="22"/>
          <w:szCs w:val="22"/>
          <w:lang w:val="en-US"/>
        </w:rPr>
      </w:pPr>
      <w:r w:rsidRPr="0033362D">
        <w:rPr>
          <w:rFonts w:ascii="Times LatRus" w:hAnsi="Times LatRus"/>
          <w:sz w:val="22"/>
          <w:szCs w:val="22"/>
          <w:lang w:val="en-US"/>
        </w:rPr>
        <w:t>Ëàçàðåâ Ë.È., Ïîýçèÿ âîåííîãî ïîêîëåíèÿ.Ì.,1966</w:t>
      </w:r>
      <w:r w:rsidR="000A4104">
        <w:rPr>
          <w:rFonts w:ascii="Times LatRus" w:hAnsi="Times LatRus"/>
          <w:sz w:val="22"/>
          <w:szCs w:val="22"/>
          <w:lang w:val="en-US"/>
        </w:rPr>
        <w:t>.</w:t>
      </w:r>
    </w:p>
    <w:p w:rsidR="007136BD" w:rsidRPr="0033362D" w:rsidRDefault="007136BD" w:rsidP="00284824">
      <w:pPr>
        <w:pStyle w:val="affe"/>
        <w:numPr>
          <w:ilvl w:val="0"/>
          <w:numId w:val="32"/>
        </w:numPr>
        <w:spacing w:after="0" w:line="245" w:lineRule="auto"/>
        <w:ind w:left="426"/>
        <w:jc w:val="both"/>
        <w:rPr>
          <w:rFonts w:ascii="Times LatRus" w:hAnsi="Times LatRus"/>
          <w:sz w:val="22"/>
          <w:szCs w:val="22"/>
          <w:lang w:val="en-US"/>
        </w:rPr>
      </w:pPr>
      <w:r w:rsidRPr="0033362D">
        <w:rPr>
          <w:rFonts w:ascii="Times LatRus" w:hAnsi="Times LatRus"/>
          <w:sz w:val="22"/>
          <w:szCs w:val="22"/>
          <w:lang w:val="en-US"/>
        </w:rPr>
        <w:t>Ïåñêîâ Â., Êàìåíü ïîä Ìîãèëåâîì// Êîíñòàíòèí Ñèìîíîâ â âîñïîìèíàíèÿõ ñîâðåìåííèêîâ:Ñáîðíèê,Ì.,</w:t>
      </w:r>
      <w:r w:rsidR="004C49FC">
        <w:rPr>
          <w:rFonts w:ascii="Times LatRus" w:hAnsi="Times LatRus"/>
          <w:sz w:val="22"/>
          <w:szCs w:val="22"/>
          <w:lang w:val="en-US"/>
        </w:rPr>
        <w:t xml:space="preserve"> </w:t>
      </w:r>
      <w:r w:rsidRPr="0033362D">
        <w:rPr>
          <w:rFonts w:ascii="Times LatRus" w:hAnsi="Times LatRus"/>
          <w:sz w:val="22"/>
          <w:szCs w:val="22"/>
          <w:lang w:val="en-US"/>
        </w:rPr>
        <w:t>1984.-ñ.596-603.</w:t>
      </w:r>
    </w:p>
    <w:p w:rsidR="007136BD" w:rsidRPr="0033362D" w:rsidRDefault="007136BD" w:rsidP="00284824">
      <w:pPr>
        <w:pStyle w:val="affe"/>
        <w:numPr>
          <w:ilvl w:val="0"/>
          <w:numId w:val="32"/>
        </w:numPr>
        <w:spacing w:after="0" w:line="245" w:lineRule="auto"/>
        <w:ind w:left="426"/>
        <w:jc w:val="both"/>
        <w:rPr>
          <w:rFonts w:ascii="Times LatRus" w:hAnsi="Times LatRus"/>
          <w:sz w:val="22"/>
          <w:szCs w:val="22"/>
          <w:lang w:val="en-US"/>
        </w:rPr>
      </w:pPr>
      <w:r w:rsidRPr="0033362D">
        <w:rPr>
          <w:rFonts w:ascii="Times LatRus" w:hAnsi="Times LatRus"/>
          <w:sz w:val="22"/>
          <w:szCs w:val="22"/>
          <w:lang w:val="en-US"/>
        </w:rPr>
        <w:t>Ðàäè æèçíè íà çåìëå. Ï.Òîïåð, Ëèòåðàòóðà è âîéíà. Òðàäèöèè. Ðåøåíèÿ. Ãåðîè. Èçä. òðåòüå. Ìîñêâà, ”Ñîâåòñêèé ïèñàòåëü”, 1985.</w:t>
      </w:r>
    </w:p>
    <w:p w:rsidR="007136BD" w:rsidRPr="0033362D" w:rsidRDefault="007136BD" w:rsidP="00284824">
      <w:pPr>
        <w:pStyle w:val="affe"/>
        <w:numPr>
          <w:ilvl w:val="0"/>
          <w:numId w:val="32"/>
        </w:numPr>
        <w:spacing w:after="0" w:line="245" w:lineRule="auto"/>
        <w:ind w:left="426"/>
        <w:jc w:val="both"/>
        <w:rPr>
          <w:rFonts w:ascii="Times LatRus" w:hAnsi="Times LatRus"/>
          <w:sz w:val="22"/>
          <w:szCs w:val="22"/>
          <w:lang w:val="en-US"/>
        </w:rPr>
      </w:pPr>
      <w:r w:rsidRPr="0033362D">
        <w:rPr>
          <w:rFonts w:ascii="Times LatRus" w:hAnsi="Times LatRus"/>
          <w:sz w:val="22"/>
          <w:szCs w:val="22"/>
          <w:lang w:val="en-US"/>
        </w:rPr>
        <w:t>Ðóññêàÿ ëèòåðàòóðà õõ âåêà.Èçä.”Àñòðåëü”,</w:t>
      </w:r>
      <w:r w:rsidR="004C49FC">
        <w:rPr>
          <w:rFonts w:ascii="Times LatRus" w:hAnsi="Times LatRus"/>
          <w:sz w:val="22"/>
          <w:szCs w:val="22"/>
          <w:lang w:val="en-US"/>
        </w:rPr>
        <w:t xml:space="preserve"> 2000</w:t>
      </w:r>
      <w:r w:rsidRPr="0033362D">
        <w:rPr>
          <w:rFonts w:ascii="Times LatRus" w:hAnsi="Times LatRus"/>
          <w:sz w:val="22"/>
          <w:szCs w:val="22"/>
          <w:lang w:val="en-US"/>
        </w:rPr>
        <w:t>.</w:t>
      </w:r>
    </w:p>
    <w:p w:rsidR="007136BD" w:rsidRPr="0033362D" w:rsidRDefault="007136BD" w:rsidP="00284824">
      <w:pPr>
        <w:pStyle w:val="affe"/>
        <w:numPr>
          <w:ilvl w:val="0"/>
          <w:numId w:val="32"/>
        </w:numPr>
        <w:spacing w:after="0" w:line="245" w:lineRule="auto"/>
        <w:ind w:left="426"/>
        <w:jc w:val="both"/>
        <w:rPr>
          <w:rFonts w:ascii="Times LatRus" w:hAnsi="Times LatRus"/>
          <w:sz w:val="22"/>
          <w:szCs w:val="22"/>
          <w:lang w:val="en-US"/>
        </w:rPr>
      </w:pPr>
      <w:r w:rsidRPr="0033362D">
        <w:rPr>
          <w:rFonts w:ascii="Times LatRus" w:hAnsi="Times LatRus"/>
          <w:sz w:val="22"/>
          <w:szCs w:val="22"/>
          <w:lang w:val="en-US"/>
        </w:rPr>
        <w:t>Ñèìîíîâ Ê., Âîåííàÿ ëèðèêà.-Ì.:</w:t>
      </w:r>
      <w:r w:rsidR="004C49FC">
        <w:rPr>
          <w:rFonts w:ascii="Times LatRus" w:hAnsi="Times LatRus"/>
          <w:sz w:val="22"/>
          <w:szCs w:val="22"/>
          <w:lang w:val="en-US"/>
        </w:rPr>
        <w:t xml:space="preserve"> </w:t>
      </w:r>
      <w:r w:rsidRPr="0033362D">
        <w:rPr>
          <w:rFonts w:ascii="Times LatRus" w:hAnsi="Times LatRus"/>
          <w:sz w:val="22"/>
          <w:szCs w:val="22"/>
          <w:lang w:val="en-US"/>
        </w:rPr>
        <w:t>Ñîâåòñêàÿ Ðîññèÿ,1968.</w:t>
      </w:r>
    </w:p>
    <w:p w:rsidR="007136BD" w:rsidRPr="0033362D" w:rsidRDefault="007136BD" w:rsidP="00284824">
      <w:pPr>
        <w:pStyle w:val="affe"/>
        <w:numPr>
          <w:ilvl w:val="0"/>
          <w:numId w:val="32"/>
        </w:numPr>
        <w:spacing w:after="0" w:line="245" w:lineRule="auto"/>
        <w:ind w:left="426"/>
        <w:jc w:val="both"/>
        <w:rPr>
          <w:rFonts w:ascii="Times LatRus" w:hAnsi="Times LatRus"/>
          <w:sz w:val="22"/>
          <w:szCs w:val="22"/>
          <w:lang w:val="en-US"/>
        </w:rPr>
      </w:pPr>
      <w:r w:rsidRPr="0033362D">
        <w:rPr>
          <w:rFonts w:ascii="Times LatRus" w:hAnsi="Times LatRus"/>
          <w:sz w:val="22"/>
          <w:szCs w:val="22"/>
          <w:lang w:val="en-US"/>
        </w:rPr>
        <w:t>Ñèìîíîâ Ê., Ñîáðàíèå ñî÷èíåíèé â øåñòè òîìàõ.Ò.1.-Ì.: Õóäîæåñòâåííàÿ ëèòåðàòóðà,</w:t>
      </w:r>
      <w:r w:rsidR="004C49FC">
        <w:rPr>
          <w:rFonts w:ascii="Times LatRus" w:hAnsi="Times LatRus"/>
          <w:sz w:val="22"/>
          <w:szCs w:val="22"/>
          <w:lang w:val="en-US"/>
        </w:rPr>
        <w:t xml:space="preserve"> </w:t>
      </w:r>
      <w:r w:rsidRPr="0033362D">
        <w:rPr>
          <w:rFonts w:ascii="Times LatRus" w:hAnsi="Times LatRus"/>
          <w:sz w:val="22"/>
          <w:szCs w:val="22"/>
          <w:lang w:val="en-US"/>
        </w:rPr>
        <w:t>1966.</w:t>
      </w:r>
    </w:p>
    <w:p w:rsidR="007136BD" w:rsidRPr="0033362D" w:rsidRDefault="007136BD" w:rsidP="00284824">
      <w:pPr>
        <w:pStyle w:val="affe"/>
        <w:numPr>
          <w:ilvl w:val="0"/>
          <w:numId w:val="32"/>
        </w:numPr>
        <w:spacing w:after="0" w:line="245" w:lineRule="auto"/>
        <w:ind w:left="426"/>
        <w:jc w:val="both"/>
        <w:rPr>
          <w:rFonts w:ascii="Times LatRus" w:hAnsi="Times LatRus"/>
          <w:sz w:val="22"/>
          <w:szCs w:val="22"/>
          <w:lang w:val="en-US"/>
        </w:rPr>
      </w:pPr>
      <w:r w:rsidRPr="0033362D">
        <w:rPr>
          <w:rFonts w:ascii="Times LatRus" w:hAnsi="Times LatRus"/>
          <w:sz w:val="22"/>
          <w:szCs w:val="22"/>
          <w:lang w:val="en-US"/>
        </w:rPr>
        <w:t>Ñèìîíîâ Êîíñòàíòèí, Âîéíà: Ñòèõè,</w:t>
      </w:r>
      <w:r w:rsidR="004C49FC">
        <w:rPr>
          <w:rFonts w:ascii="Times LatRus" w:hAnsi="Times LatRus"/>
          <w:sz w:val="22"/>
          <w:szCs w:val="22"/>
          <w:lang w:val="en-US"/>
        </w:rPr>
        <w:t xml:space="preserve"> </w:t>
      </w:r>
      <w:r w:rsidRPr="0033362D">
        <w:rPr>
          <w:rFonts w:ascii="Times LatRus" w:hAnsi="Times LatRus"/>
          <w:sz w:val="22"/>
          <w:szCs w:val="22"/>
          <w:lang w:val="en-US"/>
        </w:rPr>
        <w:t>1937-1943ãã. Ì.: Ñîâåòñêèé ïèñàòåëü,</w:t>
      </w:r>
      <w:r w:rsidR="004C49FC">
        <w:rPr>
          <w:rFonts w:ascii="Times LatRus" w:hAnsi="Times LatRus"/>
          <w:sz w:val="22"/>
          <w:szCs w:val="22"/>
          <w:lang w:val="en-US"/>
        </w:rPr>
        <w:t xml:space="preserve"> </w:t>
      </w:r>
      <w:r w:rsidRPr="0033362D">
        <w:rPr>
          <w:rFonts w:ascii="Times LatRus" w:hAnsi="Times LatRus"/>
          <w:sz w:val="22"/>
          <w:szCs w:val="22"/>
          <w:lang w:val="en-US"/>
        </w:rPr>
        <w:t>1944-ñ.148.</w:t>
      </w:r>
    </w:p>
    <w:p w:rsidR="007136BD" w:rsidRPr="0033362D" w:rsidRDefault="007136BD" w:rsidP="00284824">
      <w:pPr>
        <w:pStyle w:val="affe"/>
        <w:numPr>
          <w:ilvl w:val="0"/>
          <w:numId w:val="32"/>
        </w:numPr>
        <w:spacing w:after="0" w:line="245" w:lineRule="auto"/>
        <w:ind w:left="426"/>
        <w:jc w:val="both"/>
        <w:rPr>
          <w:rFonts w:ascii="Times LatRus" w:hAnsi="Times LatRus"/>
          <w:sz w:val="22"/>
          <w:szCs w:val="22"/>
          <w:lang w:val="en-US"/>
        </w:rPr>
      </w:pPr>
      <w:r w:rsidRPr="0033362D">
        <w:rPr>
          <w:rFonts w:ascii="Times LatRus" w:hAnsi="Times LatRus"/>
          <w:sz w:val="22"/>
          <w:szCs w:val="22"/>
          <w:lang w:val="en-US"/>
        </w:rPr>
        <w:t>Ñèìîíîâ Êîíñòàíòèí, Èç ôðîíòîâîãî áëîêíîòà:</w:t>
      </w:r>
      <w:r w:rsidR="00E517DA">
        <w:rPr>
          <w:rFonts w:ascii="Times LatRus" w:hAnsi="Times LatRus"/>
          <w:sz w:val="22"/>
          <w:szCs w:val="22"/>
          <w:lang w:val="en-US"/>
        </w:rPr>
        <w:t xml:space="preserve"> </w:t>
      </w:r>
      <w:r w:rsidRPr="0033362D">
        <w:rPr>
          <w:rFonts w:ascii="Times LatRus" w:hAnsi="Times LatRus"/>
          <w:sz w:val="22"/>
          <w:szCs w:val="22"/>
          <w:lang w:val="en-US"/>
        </w:rPr>
        <w:t>(Ïðîçà è ñòèõè).Ì.: Ñîâ.ïèñàòåëü,</w:t>
      </w:r>
      <w:r w:rsidR="004C49FC">
        <w:rPr>
          <w:rFonts w:ascii="Times LatRus" w:hAnsi="Times LatRus"/>
          <w:sz w:val="22"/>
          <w:szCs w:val="22"/>
          <w:lang w:val="en-US"/>
        </w:rPr>
        <w:t xml:space="preserve"> </w:t>
      </w:r>
      <w:r w:rsidRPr="0033362D">
        <w:rPr>
          <w:rFonts w:ascii="Times LatRus" w:hAnsi="Times LatRus"/>
          <w:sz w:val="22"/>
          <w:szCs w:val="22"/>
          <w:lang w:val="en-US"/>
        </w:rPr>
        <w:t>1941.-ñ.70.</w:t>
      </w:r>
    </w:p>
    <w:p w:rsidR="007136BD" w:rsidRPr="0033362D" w:rsidRDefault="007136BD" w:rsidP="00284824">
      <w:pPr>
        <w:pStyle w:val="affe"/>
        <w:numPr>
          <w:ilvl w:val="0"/>
          <w:numId w:val="32"/>
        </w:numPr>
        <w:spacing w:after="0" w:line="245" w:lineRule="auto"/>
        <w:ind w:left="426"/>
        <w:jc w:val="both"/>
        <w:rPr>
          <w:rFonts w:ascii="Times LatRus" w:hAnsi="Times LatRus"/>
          <w:sz w:val="22"/>
          <w:szCs w:val="22"/>
          <w:lang w:val="en-US"/>
        </w:rPr>
      </w:pPr>
      <w:r w:rsidRPr="0033362D">
        <w:rPr>
          <w:rFonts w:ascii="Times LatRus" w:hAnsi="Times LatRus"/>
          <w:sz w:val="22"/>
          <w:szCs w:val="22"/>
          <w:lang w:val="en-US"/>
        </w:rPr>
        <w:t>Ñèìîíîâ Ê., Ñîáðàíèå ñî÷èíåíèé â øåñòè òîìàõ.Ò.1:</w:t>
      </w:r>
      <w:r w:rsidR="00854BCF">
        <w:rPr>
          <w:rFonts w:ascii="Times LatRus" w:hAnsi="Times LatRus"/>
          <w:sz w:val="22"/>
          <w:szCs w:val="22"/>
          <w:lang w:val="en-US"/>
        </w:rPr>
        <w:t xml:space="preserve"> </w:t>
      </w:r>
      <w:r w:rsidRPr="0033362D">
        <w:rPr>
          <w:rFonts w:ascii="Times LatRus" w:hAnsi="Times LatRus"/>
          <w:sz w:val="22"/>
          <w:szCs w:val="22"/>
          <w:lang w:val="en-US"/>
        </w:rPr>
        <w:t>Ñòèõè è ïîýìû:(Àâòîáèîãðàôèÿ).Ì.:Ãîñëèòèçäàò,</w:t>
      </w:r>
      <w:r w:rsidR="004C49FC">
        <w:rPr>
          <w:rFonts w:ascii="Times LatRus" w:hAnsi="Times LatRus"/>
          <w:sz w:val="22"/>
          <w:szCs w:val="22"/>
          <w:lang w:val="en-US"/>
        </w:rPr>
        <w:t xml:space="preserve"> </w:t>
      </w:r>
      <w:r w:rsidRPr="0033362D">
        <w:rPr>
          <w:rFonts w:ascii="Times LatRus" w:hAnsi="Times LatRus"/>
          <w:sz w:val="22"/>
          <w:szCs w:val="22"/>
          <w:lang w:val="en-US"/>
        </w:rPr>
        <w:t>1952.-ñ.320</w:t>
      </w:r>
      <w:r w:rsidR="00B71CBB">
        <w:rPr>
          <w:rFonts w:ascii="Times LatRus" w:hAnsi="Times LatRus"/>
          <w:sz w:val="22"/>
          <w:szCs w:val="22"/>
          <w:lang w:val="en-US"/>
        </w:rPr>
        <w:t>.</w:t>
      </w:r>
    </w:p>
    <w:p w:rsidR="007136BD" w:rsidRPr="0033362D" w:rsidRDefault="007136BD" w:rsidP="00284824">
      <w:pPr>
        <w:pStyle w:val="1"/>
        <w:numPr>
          <w:ilvl w:val="0"/>
          <w:numId w:val="32"/>
        </w:numPr>
        <w:spacing w:line="245" w:lineRule="auto"/>
        <w:ind w:left="426"/>
        <w:jc w:val="both"/>
        <w:rPr>
          <w:rFonts w:ascii="Times LatRus" w:hAnsi="Times LatRus"/>
          <w:sz w:val="22"/>
          <w:szCs w:val="22"/>
          <w:lang w:val="en-US"/>
        </w:rPr>
      </w:pPr>
      <w:r w:rsidRPr="0033362D">
        <w:rPr>
          <w:rFonts w:ascii="Times LatRus" w:hAnsi="Times LatRus"/>
          <w:sz w:val="22"/>
          <w:szCs w:val="22"/>
          <w:lang w:val="en-US"/>
        </w:rPr>
        <w:t>Ñëîâà, ïðèøåäøèå èç áîÿ/ Ñîñò. À. Ã. Êîãàí-Ì.: Êíèãà,1980.</w:t>
      </w:r>
      <w:r w:rsidR="00296426">
        <w:rPr>
          <w:rFonts w:ascii="Times LatRus" w:hAnsi="Times LatRus"/>
          <w:sz w:val="22"/>
          <w:szCs w:val="22"/>
          <w:lang w:val="en-US"/>
        </w:rPr>
        <w:t xml:space="preserve"> </w:t>
      </w:r>
      <w:r w:rsidRPr="0033362D">
        <w:rPr>
          <w:rFonts w:ascii="Times LatRus" w:hAnsi="Times LatRus"/>
          <w:sz w:val="22"/>
          <w:szCs w:val="22"/>
          <w:lang w:val="en-US"/>
        </w:rPr>
        <w:t>-ñ.285</w:t>
      </w:r>
      <w:r w:rsidR="00B71CBB">
        <w:rPr>
          <w:rFonts w:ascii="Times LatRus" w:hAnsi="Times LatRus"/>
          <w:sz w:val="22"/>
          <w:szCs w:val="22"/>
          <w:lang w:val="en-US"/>
        </w:rPr>
        <w:t>.</w:t>
      </w:r>
    </w:p>
    <w:p w:rsidR="007136BD" w:rsidRPr="0033362D" w:rsidRDefault="007136BD" w:rsidP="00284824">
      <w:pPr>
        <w:pStyle w:val="affe"/>
        <w:numPr>
          <w:ilvl w:val="0"/>
          <w:numId w:val="32"/>
        </w:numPr>
        <w:spacing w:after="0" w:line="245" w:lineRule="auto"/>
        <w:ind w:left="426"/>
        <w:jc w:val="both"/>
        <w:rPr>
          <w:rFonts w:ascii="Times LatRus" w:hAnsi="Times LatRus"/>
          <w:sz w:val="22"/>
          <w:szCs w:val="22"/>
          <w:lang w:val="en-US"/>
        </w:rPr>
      </w:pPr>
      <w:r w:rsidRPr="0033362D">
        <w:rPr>
          <w:rFonts w:ascii="Times LatRus" w:hAnsi="Times LatRus"/>
          <w:sz w:val="22"/>
          <w:szCs w:val="22"/>
          <w:lang w:val="en-US"/>
        </w:rPr>
        <w:t>Ñòðîôû âåêà. Àíòîëîãèÿ ðóññêîé ïîýçèè/ Ñîñò.Å. Åâòóøåíêî, Ìèíñê-Ìîñêâà: ”Ïîëèôàò”,</w:t>
      </w:r>
      <w:r w:rsidR="00296426">
        <w:rPr>
          <w:rFonts w:ascii="Times LatRus" w:hAnsi="Times LatRus"/>
          <w:sz w:val="22"/>
          <w:szCs w:val="22"/>
          <w:lang w:val="en-US"/>
        </w:rPr>
        <w:t xml:space="preserve"> </w:t>
      </w:r>
      <w:r w:rsidRPr="0033362D">
        <w:rPr>
          <w:rFonts w:ascii="Times LatRus" w:hAnsi="Times LatRus"/>
          <w:sz w:val="22"/>
          <w:szCs w:val="22"/>
          <w:lang w:val="en-US"/>
        </w:rPr>
        <w:t>1995.</w:t>
      </w:r>
    </w:p>
    <w:p w:rsidR="007136BD" w:rsidRPr="0033362D" w:rsidRDefault="007136BD" w:rsidP="00284824">
      <w:pPr>
        <w:pStyle w:val="affe"/>
        <w:numPr>
          <w:ilvl w:val="0"/>
          <w:numId w:val="32"/>
        </w:numPr>
        <w:spacing w:after="0" w:line="245" w:lineRule="auto"/>
        <w:ind w:left="426"/>
        <w:jc w:val="both"/>
        <w:rPr>
          <w:rFonts w:ascii="Times LatRus" w:hAnsi="Times LatRus"/>
          <w:sz w:val="22"/>
          <w:szCs w:val="22"/>
          <w:lang w:val="en-US"/>
        </w:rPr>
      </w:pPr>
      <w:r w:rsidRPr="0033362D">
        <w:rPr>
          <w:rFonts w:ascii="Times LatRus" w:hAnsi="Times LatRus"/>
          <w:sz w:val="22"/>
          <w:szCs w:val="22"/>
          <w:lang w:val="en-US"/>
        </w:rPr>
        <w:t>Òèõîíîâ Í., Ïåâåö áîåâîé ìîëîäîñòè</w:t>
      </w:r>
      <w:r w:rsidR="00296426">
        <w:rPr>
          <w:rFonts w:ascii="Times LatRus" w:hAnsi="Times LatRus"/>
          <w:sz w:val="22"/>
          <w:szCs w:val="22"/>
          <w:lang w:val="en-US"/>
        </w:rPr>
        <w:t xml:space="preserve"> </w:t>
      </w:r>
      <w:r w:rsidRPr="0033362D">
        <w:rPr>
          <w:rFonts w:ascii="Times LatRus" w:hAnsi="Times LatRus"/>
          <w:sz w:val="22"/>
          <w:szCs w:val="22"/>
          <w:lang w:val="en-US"/>
        </w:rPr>
        <w:t>//Êðàñíàÿ çâåçäà,17 àïðåëÿ 1942.</w:t>
      </w:r>
    </w:p>
    <w:p w:rsidR="007136BD" w:rsidRPr="0033362D" w:rsidRDefault="007136BD" w:rsidP="00284824">
      <w:pPr>
        <w:pStyle w:val="affe"/>
        <w:numPr>
          <w:ilvl w:val="0"/>
          <w:numId w:val="32"/>
        </w:numPr>
        <w:spacing w:after="0" w:line="245" w:lineRule="auto"/>
        <w:ind w:left="426"/>
        <w:jc w:val="both"/>
        <w:rPr>
          <w:rFonts w:ascii="Times LatRus" w:hAnsi="Times LatRus"/>
          <w:sz w:val="22"/>
          <w:szCs w:val="22"/>
          <w:lang w:val="en-US"/>
        </w:rPr>
      </w:pPr>
      <w:r w:rsidRPr="0033362D">
        <w:rPr>
          <w:rFonts w:ascii="Times LatRus" w:hAnsi="Times LatRus"/>
          <w:sz w:val="22"/>
          <w:szCs w:val="22"/>
          <w:lang w:val="en-US"/>
        </w:rPr>
        <w:t>Óëüÿíîâ Ì., Íàäåæíûé îñòðîâ //Êîíñòàíòèí Ñèìîíîâ â âîñïîìèíàíèÿõ ñîâðåìåííèêîâ,</w:t>
      </w:r>
      <w:r w:rsidR="00296426">
        <w:rPr>
          <w:rFonts w:ascii="Times LatRus" w:hAnsi="Times LatRus"/>
          <w:sz w:val="22"/>
          <w:szCs w:val="22"/>
          <w:lang w:val="en-US"/>
        </w:rPr>
        <w:t xml:space="preserve"> </w:t>
      </w:r>
      <w:r w:rsidRPr="0033362D">
        <w:rPr>
          <w:rFonts w:ascii="Times LatRus" w:hAnsi="Times LatRus"/>
          <w:sz w:val="22"/>
          <w:szCs w:val="22"/>
          <w:lang w:val="en-US"/>
        </w:rPr>
        <w:t>Ì.,</w:t>
      </w:r>
      <w:r w:rsidR="004C49FC">
        <w:rPr>
          <w:rFonts w:ascii="Times LatRus" w:hAnsi="Times LatRus"/>
          <w:sz w:val="22"/>
          <w:szCs w:val="22"/>
          <w:lang w:val="en-US"/>
        </w:rPr>
        <w:t xml:space="preserve"> </w:t>
      </w:r>
      <w:r w:rsidRPr="0033362D">
        <w:rPr>
          <w:rFonts w:ascii="Times LatRus" w:hAnsi="Times LatRus"/>
          <w:sz w:val="22"/>
          <w:szCs w:val="22"/>
          <w:lang w:val="en-US"/>
        </w:rPr>
        <w:t>1984.</w:t>
      </w:r>
      <w:r w:rsidR="00296426">
        <w:rPr>
          <w:rFonts w:ascii="Times LatRus" w:hAnsi="Times LatRus"/>
          <w:sz w:val="22"/>
          <w:szCs w:val="22"/>
          <w:lang w:val="en-US"/>
        </w:rPr>
        <w:t xml:space="preserve"> </w:t>
      </w:r>
      <w:r w:rsidRPr="0033362D">
        <w:rPr>
          <w:rFonts w:ascii="Times LatRus" w:hAnsi="Times LatRus"/>
          <w:sz w:val="22"/>
          <w:szCs w:val="22"/>
          <w:lang w:val="en-US"/>
        </w:rPr>
        <w:t>-ñ.</w:t>
      </w:r>
      <w:r w:rsidR="00296426">
        <w:rPr>
          <w:rFonts w:ascii="Times LatRus" w:hAnsi="Times LatRus"/>
          <w:sz w:val="22"/>
          <w:szCs w:val="22"/>
          <w:lang w:val="en-US"/>
        </w:rPr>
        <w:t xml:space="preserve"> </w:t>
      </w:r>
      <w:r w:rsidRPr="0033362D">
        <w:rPr>
          <w:rFonts w:ascii="Times LatRus" w:hAnsi="Times LatRus"/>
          <w:sz w:val="22"/>
          <w:szCs w:val="22"/>
          <w:lang w:val="en-US"/>
        </w:rPr>
        <w:t>498-501.</w:t>
      </w:r>
    </w:p>
    <w:p w:rsidR="007136BD" w:rsidRPr="0033362D" w:rsidRDefault="007136BD" w:rsidP="00284824">
      <w:pPr>
        <w:pStyle w:val="affe"/>
        <w:numPr>
          <w:ilvl w:val="0"/>
          <w:numId w:val="32"/>
        </w:numPr>
        <w:spacing w:after="0" w:line="245" w:lineRule="auto"/>
        <w:ind w:left="426"/>
        <w:jc w:val="both"/>
        <w:rPr>
          <w:rFonts w:ascii="Times LatRus" w:hAnsi="Times LatRus"/>
          <w:sz w:val="22"/>
          <w:szCs w:val="22"/>
          <w:lang w:val="en-US"/>
        </w:rPr>
      </w:pPr>
      <w:r w:rsidRPr="0033362D">
        <w:rPr>
          <w:rFonts w:ascii="Times LatRus" w:hAnsi="Times LatRus"/>
          <w:sz w:val="22"/>
          <w:szCs w:val="22"/>
          <w:lang w:val="en-US"/>
        </w:rPr>
        <w:t>Ôèíê Ë., Êîíñòàíòèí Ñèìîíîâ.Òâîð÷åñêèé ïóòü, Ì.: Ñîâåòñêèé ïèñàòåëü,1979.-ñ.</w:t>
      </w:r>
      <w:r w:rsidR="00B71CBB">
        <w:rPr>
          <w:rFonts w:ascii="Times LatRus" w:hAnsi="Times LatRus"/>
          <w:sz w:val="22"/>
          <w:szCs w:val="22"/>
          <w:lang w:val="en-US"/>
        </w:rPr>
        <w:t xml:space="preserve"> </w:t>
      </w:r>
      <w:r w:rsidRPr="0033362D">
        <w:rPr>
          <w:rFonts w:ascii="Times LatRus" w:hAnsi="Times LatRus"/>
          <w:sz w:val="22"/>
          <w:szCs w:val="22"/>
          <w:lang w:val="en-US"/>
        </w:rPr>
        <w:t>416</w:t>
      </w:r>
      <w:r w:rsidR="00B71CBB">
        <w:rPr>
          <w:rFonts w:ascii="Times LatRus" w:hAnsi="Times LatRus"/>
          <w:sz w:val="22"/>
          <w:szCs w:val="22"/>
          <w:lang w:val="en-US"/>
        </w:rPr>
        <w:t>.</w:t>
      </w:r>
    </w:p>
    <w:p w:rsidR="007136BD" w:rsidRPr="00290ACA" w:rsidRDefault="007136BD" w:rsidP="001C4C64">
      <w:pPr>
        <w:spacing w:line="245" w:lineRule="auto"/>
        <w:jc w:val="both"/>
        <w:rPr>
          <w:rFonts w:ascii="Times LatRus" w:hAnsi="Times LatRus"/>
          <w:sz w:val="22"/>
          <w:szCs w:val="22"/>
          <w:lang w:val="en-US"/>
        </w:rPr>
      </w:pPr>
    </w:p>
    <w:p w:rsidR="007136BD" w:rsidRDefault="00A77AC4" w:rsidP="001C4C64">
      <w:pPr>
        <w:spacing w:line="245" w:lineRule="auto"/>
        <w:rPr>
          <w:rFonts w:ascii="Times LatArm" w:hAnsi="Times LatArm" w:cs="Arial"/>
          <w:i/>
          <w:sz w:val="24"/>
          <w:szCs w:val="24"/>
          <w:lang w:val="fr-FR"/>
        </w:rPr>
      </w:pPr>
      <w:r w:rsidRPr="00290ACA">
        <w:rPr>
          <w:rFonts w:ascii="Times LatRus" w:hAnsi="Times LatRus" w:cs="Arial"/>
          <w:i/>
          <w:sz w:val="22"/>
          <w:szCs w:val="22"/>
          <w:lang w:val="fr-FR"/>
        </w:rPr>
        <w:tab/>
      </w:r>
      <w:r w:rsidRPr="00290ACA">
        <w:rPr>
          <w:rFonts w:ascii="Times LatRus" w:hAnsi="Times LatRus" w:cs="Arial"/>
          <w:i/>
          <w:sz w:val="22"/>
          <w:szCs w:val="22"/>
          <w:lang w:val="fr-FR"/>
        </w:rPr>
        <w:tab/>
      </w:r>
      <w:r w:rsidRPr="00290ACA">
        <w:rPr>
          <w:rFonts w:ascii="Times LatRus" w:hAnsi="Times LatRus" w:cs="Arial"/>
          <w:i/>
          <w:sz w:val="22"/>
          <w:szCs w:val="22"/>
          <w:lang w:val="fr-FR"/>
        </w:rPr>
        <w:tab/>
      </w:r>
      <w:r w:rsidRPr="00290ACA">
        <w:rPr>
          <w:rFonts w:ascii="Times LatRus" w:hAnsi="Times LatRus" w:cs="Arial"/>
          <w:i/>
          <w:sz w:val="22"/>
          <w:szCs w:val="22"/>
          <w:lang w:val="fr-FR"/>
        </w:rPr>
        <w:tab/>
      </w:r>
      <w:r w:rsidRPr="00290ACA">
        <w:rPr>
          <w:rFonts w:ascii="Times LatRus" w:hAnsi="Times LatRus" w:cs="Arial"/>
          <w:i/>
          <w:sz w:val="22"/>
          <w:szCs w:val="22"/>
          <w:lang w:val="fr-FR"/>
        </w:rPr>
        <w:tab/>
      </w:r>
    </w:p>
    <w:p w:rsidR="001C4C64" w:rsidRDefault="001C4C64" w:rsidP="001C4C64">
      <w:pPr>
        <w:spacing w:line="245" w:lineRule="auto"/>
        <w:jc w:val="center"/>
        <w:rPr>
          <w:rFonts w:ascii="Times LatArm" w:hAnsi="Times LatArm"/>
          <w:i/>
          <w:sz w:val="22"/>
          <w:szCs w:val="22"/>
          <w:lang w:val="fr-FR"/>
        </w:rPr>
      </w:pPr>
    </w:p>
    <w:p w:rsidR="001C4C64" w:rsidRDefault="001C4C64" w:rsidP="001C4C64">
      <w:pPr>
        <w:spacing w:line="245" w:lineRule="auto"/>
        <w:jc w:val="center"/>
        <w:rPr>
          <w:rFonts w:ascii="Times LatArm" w:hAnsi="Times LatArm"/>
          <w:i/>
          <w:sz w:val="22"/>
          <w:szCs w:val="22"/>
          <w:lang w:val="fr-FR"/>
        </w:rPr>
      </w:pPr>
    </w:p>
    <w:p w:rsidR="00290ACA" w:rsidRPr="00290ACA" w:rsidRDefault="00290ACA" w:rsidP="001C4C64">
      <w:pPr>
        <w:spacing w:line="245" w:lineRule="auto"/>
        <w:jc w:val="center"/>
        <w:rPr>
          <w:rFonts w:ascii="Times LatArm" w:hAnsi="Times LatArm"/>
          <w:i/>
          <w:sz w:val="22"/>
          <w:szCs w:val="22"/>
          <w:lang w:val="fr-FR"/>
        </w:rPr>
      </w:pPr>
      <w:r w:rsidRPr="00290ACA">
        <w:rPr>
          <w:rFonts w:ascii="Times LatArm" w:hAnsi="Times LatArm"/>
          <w:i/>
          <w:sz w:val="22"/>
          <w:szCs w:val="22"/>
          <w:lang w:val="fr-FR"/>
        </w:rPr>
        <w:t>²Ù÷á÷áõÙ</w:t>
      </w:r>
    </w:p>
    <w:p w:rsidR="00290ACA" w:rsidRPr="00290ACA" w:rsidRDefault="00290ACA" w:rsidP="001C4C64">
      <w:pPr>
        <w:spacing w:line="245" w:lineRule="auto"/>
        <w:jc w:val="center"/>
        <w:rPr>
          <w:rFonts w:ascii="Times LatArm" w:hAnsi="Times LatArm"/>
          <w:lang w:val="fr-FR"/>
        </w:rPr>
      </w:pPr>
    </w:p>
    <w:p w:rsidR="00290ACA" w:rsidRPr="00290ACA" w:rsidRDefault="00290ACA" w:rsidP="001C4C64">
      <w:pPr>
        <w:spacing w:line="245" w:lineRule="auto"/>
        <w:ind w:firstLine="567"/>
        <w:jc w:val="both"/>
        <w:rPr>
          <w:rFonts w:ascii="Times LatArm" w:hAnsi="Times LatArm"/>
          <w:sz w:val="22"/>
          <w:szCs w:val="22"/>
          <w:lang w:val="fr-FR"/>
        </w:rPr>
      </w:pPr>
      <w:r w:rsidRPr="00290ACA">
        <w:rPr>
          <w:rFonts w:ascii="Times LatArm" w:hAnsi="Times LatArm"/>
          <w:sz w:val="22"/>
          <w:szCs w:val="22"/>
          <w:lang w:val="fr-FR"/>
        </w:rPr>
        <w:t>Ðá¹í³ÍáõÙ ¹Çï³ñÏíáõÙ »Ý éáõë ³Ï³Ý³íáñ ·ñáÕ Î.êÇÙáÝáíÇ ùÝ³ñ»ñ·áõÃÛ³Ý ÙÇ ù³ÝÇ ³é³ÝÓÝ³Ñ³ïÏáõÃÛáõÝÝ»ñÁ: òáõÛó ¿ ïí³Í, áñ Î.êÇÙáÝáíÇ å³ï»ñ³½Ù³Ï³Ý ï³ñÇÝ»ñÇ åá»½Ç³ÛÇ áõÅÝ áõ ÑÙ³Ûù</w:t>
      </w:r>
      <w:r w:rsidR="00AE3BF8">
        <w:rPr>
          <w:rFonts w:ascii="Times LatArm" w:hAnsi="Times LatArm"/>
          <w:sz w:val="22"/>
          <w:szCs w:val="22"/>
          <w:lang w:val="fr-FR"/>
        </w:rPr>
        <w:t>Ý</w:t>
      </w:r>
      <w:r w:rsidRPr="00290ACA">
        <w:rPr>
          <w:rFonts w:ascii="Times LatArm" w:hAnsi="Times LatArm"/>
          <w:sz w:val="22"/>
          <w:szCs w:val="22"/>
          <w:lang w:val="fr-FR"/>
        </w:rPr>
        <w:t xml:space="preserve"> ³ñï³Ñ³ÛïíáõÙ ¿ÇÝ ¹ñ³ ³ÝÏ»ÕÍáõÃÛ³Ùµ ¨ éáõë Ù³ñ¹áõ Ñá·»³ßË³ñÑÁ Ý»ñÃ³÷³Ýó»Éáõ ËáñáõÃÛ³Ùµ: Ø³ïÝ³Ýßí³Í ¿, áñ Ýñ³ åá»½Ç³ÛáõÙ ³é³ÝÓÝ³Ñ³ïáõÏ ÑÝãáÕáõÃÛáõÝ ¿ ëï³ó»É ½ÇÝíáñ³Ï³Ý ëÇñá, µ³ñ»Ï³ÙáõÃÛ³Ý áõ ÁÝÏ»ñáõÃÛ³Ý Ã»Ù³Ý: ²Û¹ ³Ù»ÝÝ ³í»ÉÇ ³ÙµáÕç³Ï³Ý ¿ Ý»ñÏ³Û³óí³Í Ýñ³ ùÝ³ñ»ñ·áõÃÛ³Ý Ù»ç, áñÁ ³ÝÏ³ëÏ³Í å³ÛÙ³Ý³íáñí³Í ¿ ¹ñ³ Ñ»ï¨Û³É ³é³ÝÓÝ³Ñ³ïÏáõÃÛ³Ùµ: Æ ï³ñµ»ñáõÃÛáõÝ ³ÛÉ µ³Ý³ëï»ÕÍÝ»ñÇ ùÝ³ñ»ñ·áõÃÛ³Ý êÇÙáÝáíÇ ëï»ÕÍ³·áñÍáõÃÛáõÝÝ»ñÇ ÙÇçáí Ï³ñÙÇñ Ã»ÉÇ å»ë ³ÝóÝáõÙ ¿ µ³ñáÛ³Ï³ÝÇ ÑÇÙÝ³ËÝ¹ÇñÁ: Î.êÇÙáÝáíÇ å³ï»ñ³½Ù³Ï³Ý ùÝ³ñ»ñ·áõÃÛáõÝÁ ëñï³Ùáï ¿ Ù»½` ²¹ñµ»ç³ÝÇ Ý³Ë³Ñ³ñÓ³ÏÙ³Ý Í³Ýñ Ñ»ï¨³ÝùÝ»ñÁ í»ñ³åñ³ÍÝ»ñÇë Ñ³Ù³ñ:</w:t>
      </w:r>
    </w:p>
    <w:p w:rsidR="007136BD" w:rsidRPr="00290ACA" w:rsidRDefault="007136BD" w:rsidP="001C4C64">
      <w:pPr>
        <w:spacing w:line="245" w:lineRule="auto"/>
        <w:ind w:firstLine="567"/>
        <w:jc w:val="center"/>
        <w:rPr>
          <w:rFonts w:ascii="Times LatArm" w:hAnsi="Times LatArm" w:cs="Arial"/>
          <w:i/>
          <w:sz w:val="22"/>
          <w:szCs w:val="22"/>
          <w:lang w:val="fr-FR"/>
        </w:rPr>
      </w:pPr>
    </w:p>
    <w:p w:rsidR="007136BD" w:rsidRPr="00290ACA" w:rsidRDefault="007136BD" w:rsidP="00290ACA">
      <w:pPr>
        <w:spacing w:line="250" w:lineRule="auto"/>
        <w:ind w:firstLine="567"/>
        <w:jc w:val="center"/>
        <w:rPr>
          <w:rFonts w:ascii="Times LatArm" w:hAnsi="Times LatArm" w:cs="Arial"/>
          <w:i/>
          <w:sz w:val="22"/>
          <w:szCs w:val="22"/>
          <w:lang w:val="fr-FR"/>
        </w:rPr>
      </w:pPr>
    </w:p>
    <w:p w:rsidR="007136BD" w:rsidRPr="00290ACA" w:rsidRDefault="007136BD" w:rsidP="00290ACA">
      <w:pPr>
        <w:spacing w:line="250" w:lineRule="auto"/>
        <w:ind w:firstLine="567"/>
        <w:jc w:val="center"/>
        <w:rPr>
          <w:rFonts w:ascii="Times LatArm" w:hAnsi="Times LatArm" w:cs="Arial"/>
          <w:i/>
          <w:sz w:val="22"/>
          <w:szCs w:val="22"/>
          <w:lang w:val="fr-FR"/>
        </w:rPr>
      </w:pPr>
    </w:p>
    <w:p w:rsidR="007136BD" w:rsidRPr="00290ACA" w:rsidRDefault="007136BD" w:rsidP="00290ACA">
      <w:pPr>
        <w:spacing w:line="250" w:lineRule="auto"/>
        <w:ind w:firstLine="567"/>
        <w:jc w:val="center"/>
        <w:rPr>
          <w:rFonts w:ascii="Times LatArm" w:hAnsi="Times LatArm" w:cs="Arial"/>
          <w:i/>
          <w:sz w:val="22"/>
          <w:szCs w:val="22"/>
          <w:lang w:val="fr-FR"/>
        </w:rPr>
      </w:pPr>
    </w:p>
    <w:p w:rsidR="007136BD" w:rsidRDefault="007136BD" w:rsidP="00A77AC4">
      <w:pPr>
        <w:spacing w:line="250" w:lineRule="auto"/>
        <w:jc w:val="center"/>
        <w:rPr>
          <w:rFonts w:ascii="Times LatArm" w:hAnsi="Times LatArm" w:cs="Arial"/>
          <w:i/>
          <w:sz w:val="24"/>
          <w:szCs w:val="24"/>
          <w:lang w:val="fr-FR"/>
        </w:rPr>
      </w:pPr>
    </w:p>
    <w:p w:rsidR="007136BD" w:rsidRDefault="007136BD" w:rsidP="00A77AC4">
      <w:pPr>
        <w:spacing w:line="250" w:lineRule="auto"/>
        <w:jc w:val="center"/>
        <w:rPr>
          <w:rFonts w:ascii="Times LatArm" w:hAnsi="Times LatArm" w:cs="Arial"/>
          <w:i/>
          <w:sz w:val="24"/>
          <w:szCs w:val="24"/>
          <w:lang w:val="fr-FR"/>
        </w:rPr>
      </w:pPr>
    </w:p>
    <w:p w:rsidR="007136BD" w:rsidRDefault="007136BD" w:rsidP="00A77AC4">
      <w:pPr>
        <w:spacing w:line="250" w:lineRule="auto"/>
        <w:jc w:val="center"/>
        <w:rPr>
          <w:rFonts w:ascii="Times LatArm" w:hAnsi="Times LatArm" w:cs="Arial"/>
          <w:i/>
          <w:sz w:val="24"/>
          <w:szCs w:val="24"/>
          <w:lang w:val="fr-FR"/>
        </w:rPr>
      </w:pPr>
    </w:p>
    <w:p w:rsidR="007136BD" w:rsidRDefault="007136BD" w:rsidP="00A77AC4">
      <w:pPr>
        <w:spacing w:line="250" w:lineRule="auto"/>
        <w:jc w:val="center"/>
        <w:rPr>
          <w:rFonts w:ascii="Times LatArm" w:hAnsi="Times LatArm" w:cs="Arial"/>
          <w:i/>
          <w:sz w:val="24"/>
          <w:szCs w:val="24"/>
          <w:lang w:val="fr-FR"/>
        </w:rPr>
      </w:pPr>
    </w:p>
    <w:p w:rsidR="007136BD" w:rsidRDefault="007136BD" w:rsidP="00A77AC4">
      <w:pPr>
        <w:spacing w:line="250" w:lineRule="auto"/>
        <w:jc w:val="center"/>
        <w:rPr>
          <w:rFonts w:ascii="Times LatArm" w:hAnsi="Times LatArm" w:cs="Arial"/>
          <w:i/>
          <w:sz w:val="24"/>
          <w:szCs w:val="24"/>
          <w:lang w:val="fr-FR"/>
        </w:rPr>
      </w:pPr>
    </w:p>
    <w:p w:rsidR="007136BD" w:rsidRDefault="007136BD" w:rsidP="00A77AC4">
      <w:pPr>
        <w:spacing w:line="250" w:lineRule="auto"/>
        <w:jc w:val="center"/>
        <w:rPr>
          <w:rFonts w:ascii="Times LatArm" w:hAnsi="Times LatArm" w:cs="Arial"/>
          <w:i/>
          <w:sz w:val="24"/>
          <w:szCs w:val="24"/>
          <w:lang w:val="fr-FR"/>
        </w:rPr>
      </w:pPr>
    </w:p>
    <w:p w:rsidR="007136BD" w:rsidRDefault="007136BD" w:rsidP="00A77AC4">
      <w:pPr>
        <w:spacing w:line="250" w:lineRule="auto"/>
        <w:jc w:val="center"/>
        <w:rPr>
          <w:rFonts w:ascii="Times LatArm" w:hAnsi="Times LatArm" w:cs="Arial"/>
          <w:i/>
          <w:sz w:val="24"/>
          <w:szCs w:val="24"/>
          <w:lang w:val="fr-FR"/>
        </w:rPr>
      </w:pPr>
    </w:p>
    <w:p w:rsidR="007136BD" w:rsidRDefault="007136BD" w:rsidP="00A77AC4">
      <w:pPr>
        <w:spacing w:line="250" w:lineRule="auto"/>
        <w:jc w:val="center"/>
        <w:rPr>
          <w:rFonts w:ascii="Times LatArm" w:hAnsi="Times LatArm" w:cs="Arial"/>
          <w:i/>
          <w:sz w:val="24"/>
          <w:szCs w:val="24"/>
          <w:lang w:val="fr-FR"/>
        </w:rPr>
      </w:pPr>
    </w:p>
    <w:p w:rsidR="007136BD" w:rsidRDefault="007136BD" w:rsidP="00A77AC4">
      <w:pPr>
        <w:spacing w:line="250" w:lineRule="auto"/>
        <w:jc w:val="center"/>
        <w:rPr>
          <w:rFonts w:ascii="Times LatArm" w:hAnsi="Times LatArm" w:cs="Arial"/>
          <w:i/>
          <w:sz w:val="24"/>
          <w:szCs w:val="24"/>
          <w:lang w:val="fr-FR"/>
        </w:rPr>
      </w:pPr>
    </w:p>
    <w:p w:rsidR="007136BD" w:rsidRDefault="007136BD" w:rsidP="00A77AC4">
      <w:pPr>
        <w:spacing w:line="250" w:lineRule="auto"/>
        <w:jc w:val="center"/>
        <w:rPr>
          <w:rFonts w:ascii="Times LatArm" w:hAnsi="Times LatArm" w:cs="Arial"/>
          <w:i/>
          <w:sz w:val="24"/>
          <w:szCs w:val="24"/>
          <w:lang w:val="fr-FR"/>
        </w:rPr>
      </w:pPr>
    </w:p>
    <w:p w:rsidR="007136BD" w:rsidRDefault="007136BD" w:rsidP="00A77AC4">
      <w:pPr>
        <w:spacing w:line="250" w:lineRule="auto"/>
        <w:jc w:val="center"/>
        <w:rPr>
          <w:rFonts w:ascii="Times LatArm" w:hAnsi="Times LatArm" w:cs="Arial"/>
          <w:i/>
          <w:sz w:val="24"/>
          <w:szCs w:val="24"/>
          <w:lang w:val="fr-FR"/>
        </w:rPr>
      </w:pPr>
    </w:p>
    <w:p w:rsidR="00BD27B3" w:rsidRDefault="00BD27B3" w:rsidP="00A77AC4">
      <w:pPr>
        <w:spacing w:line="250" w:lineRule="auto"/>
        <w:jc w:val="center"/>
        <w:rPr>
          <w:rFonts w:ascii="Times LatArm" w:hAnsi="Times LatArm"/>
          <w:b/>
          <w:sz w:val="18"/>
          <w:szCs w:val="18"/>
          <w:lang w:val="fr-FR"/>
        </w:rPr>
      </w:pPr>
    </w:p>
    <w:p w:rsidR="00A77AC4" w:rsidRPr="00D707FA" w:rsidRDefault="00A77AC4" w:rsidP="00A77AC4">
      <w:pPr>
        <w:spacing w:line="250" w:lineRule="auto"/>
        <w:jc w:val="center"/>
        <w:rPr>
          <w:rFonts w:ascii="Times LatArm" w:hAnsi="Times LatArm"/>
          <w:b/>
          <w:sz w:val="18"/>
          <w:szCs w:val="18"/>
          <w:lang w:val="fr-FR"/>
        </w:rPr>
      </w:pPr>
      <w:r>
        <w:rPr>
          <w:rFonts w:ascii="Times LatArm" w:hAnsi="Times LatArm"/>
          <w:b/>
          <w:sz w:val="18"/>
          <w:szCs w:val="18"/>
          <w:lang w:val="fr-FR"/>
        </w:rPr>
        <w:lastRenderedPageBreak/>
        <w:t>²</w:t>
      </w:r>
      <w:r w:rsidRPr="00D707FA">
        <w:rPr>
          <w:rFonts w:ascii="Times LatArm" w:hAnsi="Times LatArm"/>
          <w:b/>
          <w:sz w:val="18"/>
          <w:szCs w:val="18"/>
          <w:lang w:val="fr-FR"/>
        </w:rPr>
        <w:t>ðò²ÊÆ äºî²Î²Ü Ð²Ø²Èê²ð²ÜÆ ¶Æî²Î²Ü îºÔºÎ²¶Æð</w:t>
      </w:r>
    </w:p>
    <w:p w:rsidR="00A77AC4" w:rsidRPr="00D707FA" w:rsidRDefault="00A77AC4" w:rsidP="00A77AC4">
      <w:pPr>
        <w:jc w:val="center"/>
        <w:rPr>
          <w:rFonts w:ascii="Times LatRus" w:hAnsi="Times LatRus"/>
          <w:b/>
          <w:sz w:val="18"/>
          <w:szCs w:val="18"/>
          <w:lang w:val="fr-FR"/>
        </w:rPr>
      </w:pPr>
      <w:r w:rsidRPr="00D707FA">
        <w:rPr>
          <w:rFonts w:ascii="Times LatRus" w:hAnsi="Times LatRus"/>
          <w:b/>
          <w:sz w:val="18"/>
          <w:szCs w:val="18"/>
          <w:lang w:val="fr-FR"/>
        </w:rPr>
        <w:t>Ó×ÅÍÛÅ ÇÀÏÈÑÊÈ ÀÐÖÀÕÑÊÎÃÎ ÃÎÑÓÄÀÐÑÒÂÅÍÍÎÃÎ ÓÍÈÂÅÐÑÈÒÅÒÀ</w:t>
      </w:r>
    </w:p>
    <w:p w:rsidR="00A77AC4" w:rsidRPr="00D707FA" w:rsidRDefault="007D0E60" w:rsidP="00A77AC4">
      <w:pPr>
        <w:pStyle w:val="3"/>
        <w:tabs>
          <w:tab w:val="left" w:pos="4035"/>
        </w:tabs>
        <w:jc w:val="left"/>
        <w:rPr>
          <w:rFonts w:ascii="Times LatArm" w:hAnsi="Times LatArm"/>
          <w:b/>
          <w:bCs/>
          <w:i/>
          <w:sz w:val="14"/>
          <w:szCs w:val="14"/>
          <w:lang w:val="fr-FR"/>
        </w:rPr>
      </w:pPr>
      <w:r>
        <w:rPr>
          <w:rFonts w:ascii="Times LatArm" w:hAnsi="Times LatArm"/>
          <w:b/>
          <w:bCs/>
          <w:i/>
          <w:noProof/>
          <w:snapToGrid/>
          <w:sz w:val="14"/>
          <w:szCs w:val="14"/>
          <w:lang w:eastAsia="ru-RU"/>
        </w:rPr>
        <w:pict>
          <v:line id="_x0000_s16382" style="position:absolute;z-index:251975680" from="1.75pt,6.6pt" to="460.75pt,6.6pt" strokeweight="3pt">
            <v:stroke linestyle="thinThick"/>
          </v:line>
        </w:pict>
      </w:r>
      <w:r w:rsidR="00A77AC4" w:rsidRPr="00D707FA">
        <w:rPr>
          <w:rFonts w:ascii="Times LatArm" w:hAnsi="Times LatArm"/>
          <w:b/>
          <w:bCs/>
          <w:i/>
          <w:sz w:val="14"/>
          <w:szCs w:val="14"/>
          <w:lang w:val="fr-FR"/>
        </w:rPr>
        <w:tab/>
      </w:r>
    </w:p>
    <w:p w:rsidR="00A77AC4" w:rsidRDefault="00A77AC4" w:rsidP="00A77AC4">
      <w:pPr>
        <w:pStyle w:val="3"/>
        <w:jc w:val="center"/>
        <w:rPr>
          <w:rFonts w:ascii="Times LatArm" w:hAnsi="Times LatArm"/>
          <w:b/>
          <w:bCs/>
          <w:sz w:val="18"/>
          <w:szCs w:val="18"/>
          <w:lang w:val="fr-FR"/>
        </w:rPr>
      </w:pPr>
      <w:r w:rsidRPr="00D707FA">
        <w:rPr>
          <w:rFonts w:ascii="Times LatArm" w:hAnsi="Times LatArm"/>
          <w:b/>
          <w:bCs/>
          <w:sz w:val="18"/>
          <w:szCs w:val="18"/>
          <w:lang w:val="fr-FR"/>
        </w:rPr>
        <w:t>1-2 (23-24) 2011</w:t>
      </w:r>
    </w:p>
    <w:p w:rsidR="00E938BA" w:rsidRPr="00E938BA" w:rsidRDefault="00E938BA" w:rsidP="00E938BA">
      <w:pPr>
        <w:rPr>
          <w:rFonts w:ascii="Times LatRus" w:hAnsi="Times LatRus"/>
          <w:i/>
          <w:sz w:val="24"/>
          <w:szCs w:val="24"/>
          <w:lang w:val="fr-FR" w:eastAsia="en-US"/>
        </w:rPr>
      </w:pPr>
      <w:r w:rsidRPr="00E938BA">
        <w:rPr>
          <w:rFonts w:ascii="Times LatRus" w:hAnsi="Times LatRus"/>
          <w:i/>
          <w:sz w:val="24"/>
          <w:szCs w:val="24"/>
          <w:lang w:val="fr-FR" w:eastAsia="en-US"/>
        </w:rPr>
        <w:t xml:space="preserve">ÓÄÊ </w:t>
      </w:r>
      <w:r w:rsidR="00AE6F21">
        <w:rPr>
          <w:rFonts w:ascii="Times LatRus" w:hAnsi="Times LatRus"/>
          <w:i/>
          <w:sz w:val="24"/>
          <w:szCs w:val="24"/>
          <w:lang w:val="fr-FR" w:eastAsia="en-US"/>
        </w:rPr>
        <w:t>882</w:t>
      </w:r>
      <w:r>
        <w:rPr>
          <w:rFonts w:ascii="Times LatRus" w:hAnsi="Times LatRus"/>
          <w:i/>
          <w:sz w:val="24"/>
          <w:szCs w:val="24"/>
          <w:lang w:val="fr-FR" w:eastAsia="en-US"/>
        </w:rPr>
        <w:tab/>
      </w:r>
      <w:r>
        <w:rPr>
          <w:rFonts w:ascii="Times LatRus" w:hAnsi="Times LatRus"/>
          <w:i/>
          <w:sz w:val="24"/>
          <w:szCs w:val="24"/>
          <w:lang w:val="fr-FR" w:eastAsia="en-US"/>
        </w:rPr>
        <w:tab/>
      </w:r>
      <w:r>
        <w:rPr>
          <w:rFonts w:ascii="Times LatRus" w:hAnsi="Times LatRus"/>
          <w:i/>
          <w:sz w:val="24"/>
          <w:szCs w:val="24"/>
          <w:lang w:val="fr-FR" w:eastAsia="en-US"/>
        </w:rPr>
        <w:tab/>
      </w:r>
      <w:r>
        <w:rPr>
          <w:rFonts w:ascii="Times LatRus" w:hAnsi="Times LatRus"/>
          <w:i/>
          <w:sz w:val="24"/>
          <w:szCs w:val="24"/>
          <w:lang w:val="fr-FR" w:eastAsia="en-US"/>
        </w:rPr>
        <w:tab/>
      </w:r>
      <w:r>
        <w:rPr>
          <w:rFonts w:ascii="Times LatRus" w:hAnsi="Times LatRus"/>
          <w:i/>
          <w:sz w:val="24"/>
          <w:szCs w:val="24"/>
          <w:lang w:val="fr-FR" w:eastAsia="en-US"/>
        </w:rPr>
        <w:tab/>
      </w:r>
      <w:r>
        <w:rPr>
          <w:rFonts w:ascii="Times LatRus" w:hAnsi="Times LatRus"/>
          <w:i/>
          <w:sz w:val="24"/>
          <w:szCs w:val="24"/>
          <w:lang w:val="fr-FR" w:eastAsia="en-US"/>
        </w:rPr>
        <w:tab/>
      </w:r>
      <w:r>
        <w:rPr>
          <w:rFonts w:ascii="Times LatRus" w:hAnsi="Times LatRus"/>
          <w:i/>
          <w:sz w:val="24"/>
          <w:szCs w:val="24"/>
          <w:lang w:val="fr-FR" w:eastAsia="en-US"/>
        </w:rPr>
        <w:tab/>
      </w:r>
      <w:r>
        <w:rPr>
          <w:rFonts w:ascii="Times LatRus" w:hAnsi="Times LatRus"/>
          <w:i/>
          <w:sz w:val="24"/>
          <w:szCs w:val="24"/>
          <w:lang w:val="fr-FR" w:eastAsia="en-US"/>
        </w:rPr>
        <w:tab/>
      </w:r>
      <w:r>
        <w:rPr>
          <w:rFonts w:ascii="Times LatRus" w:hAnsi="Times LatRus"/>
          <w:i/>
          <w:sz w:val="24"/>
          <w:szCs w:val="24"/>
          <w:lang w:val="fr-FR" w:eastAsia="en-US"/>
        </w:rPr>
        <w:tab/>
      </w:r>
      <w:r w:rsidR="00440591">
        <w:rPr>
          <w:rFonts w:ascii="Times LatRus" w:hAnsi="Times LatRus"/>
          <w:i/>
          <w:sz w:val="24"/>
          <w:szCs w:val="24"/>
          <w:lang w:val="fr-FR" w:eastAsia="en-US"/>
        </w:rPr>
        <w:t xml:space="preserve"> </w:t>
      </w:r>
      <w:r w:rsidRPr="00E938BA">
        <w:rPr>
          <w:rFonts w:ascii="Times LatRus" w:hAnsi="Times LatRus"/>
          <w:i/>
          <w:sz w:val="24"/>
          <w:szCs w:val="24"/>
          <w:lang w:val="fr-FR" w:eastAsia="en-US"/>
        </w:rPr>
        <w:t>Ðóññ</w:t>
      </w:r>
      <w:r w:rsidR="00440591">
        <w:rPr>
          <w:rFonts w:ascii="Times LatRus" w:hAnsi="Times LatRus"/>
          <w:i/>
          <w:sz w:val="24"/>
          <w:szCs w:val="24"/>
          <w:lang w:val="fr-FR" w:eastAsia="en-US"/>
        </w:rPr>
        <w:t>êàÿ ëèòåðàòóðà</w:t>
      </w:r>
    </w:p>
    <w:p w:rsidR="00E938BA" w:rsidRPr="008D7111" w:rsidRDefault="00E938BA" w:rsidP="00E938BA">
      <w:pPr>
        <w:jc w:val="center"/>
        <w:rPr>
          <w:b/>
          <w:sz w:val="10"/>
          <w:szCs w:val="10"/>
          <w:lang w:val="fr-FR"/>
        </w:rPr>
      </w:pPr>
    </w:p>
    <w:p w:rsidR="00E938BA" w:rsidRPr="008D7111" w:rsidRDefault="00E938BA" w:rsidP="00E938BA">
      <w:pPr>
        <w:jc w:val="center"/>
        <w:rPr>
          <w:b/>
          <w:sz w:val="22"/>
          <w:szCs w:val="22"/>
          <w:lang w:val="fr-FR"/>
        </w:rPr>
      </w:pPr>
      <w:r w:rsidRPr="00E938BA">
        <w:rPr>
          <w:b/>
          <w:sz w:val="22"/>
          <w:szCs w:val="22"/>
          <w:lang w:val="ru-RU"/>
        </w:rPr>
        <w:t>Г</w:t>
      </w:r>
      <w:r w:rsidR="0017119D" w:rsidRPr="000B0EA7">
        <w:rPr>
          <w:b/>
          <w:sz w:val="22"/>
          <w:szCs w:val="22"/>
          <w:lang w:val="ru-RU"/>
        </w:rPr>
        <w:t>ЕРОИ</w:t>
      </w:r>
      <w:r w:rsidR="0017119D" w:rsidRPr="008D7111">
        <w:rPr>
          <w:b/>
          <w:sz w:val="22"/>
          <w:szCs w:val="22"/>
          <w:lang w:val="fr-FR"/>
        </w:rPr>
        <w:t xml:space="preserve"> </w:t>
      </w:r>
      <w:r w:rsidR="0017119D" w:rsidRPr="000B0EA7">
        <w:rPr>
          <w:b/>
          <w:sz w:val="22"/>
          <w:szCs w:val="22"/>
          <w:lang w:val="ru-RU"/>
        </w:rPr>
        <w:t>ПЬЕС</w:t>
      </w:r>
      <w:r w:rsidR="0017119D" w:rsidRPr="008D7111">
        <w:rPr>
          <w:b/>
          <w:sz w:val="22"/>
          <w:szCs w:val="22"/>
          <w:lang w:val="fr-FR"/>
        </w:rPr>
        <w:t xml:space="preserve"> </w:t>
      </w:r>
      <w:r w:rsidR="0017119D" w:rsidRPr="000B0EA7">
        <w:rPr>
          <w:b/>
          <w:sz w:val="22"/>
          <w:szCs w:val="22"/>
          <w:lang w:val="ru-RU"/>
        </w:rPr>
        <w:t>ЛЮДМИЛЫ</w:t>
      </w:r>
      <w:r w:rsidR="0017119D" w:rsidRPr="008D7111">
        <w:rPr>
          <w:b/>
          <w:sz w:val="22"/>
          <w:szCs w:val="22"/>
          <w:lang w:val="fr-FR"/>
        </w:rPr>
        <w:t xml:space="preserve"> </w:t>
      </w:r>
      <w:r w:rsidR="0017119D" w:rsidRPr="000B0EA7">
        <w:rPr>
          <w:b/>
          <w:sz w:val="22"/>
          <w:szCs w:val="22"/>
          <w:lang w:val="ru-RU"/>
        </w:rPr>
        <w:t>ПЕТРУШЕВСКОЙ</w:t>
      </w:r>
    </w:p>
    <w:p w:rsidR="00E938BA" w:rsidRPr="008D7111" w:rsidRDefault="00E938BA" w:rsidP="00E938BA">
      <w:pPr>
        <w:pStyle w:val="afd"/>
        <w:spacing w:before="0" w:beforeAutospacing="0" w:after="0" w:afterAutospacing="0"/>
        <w:jc w:val="center"/>
        <w:rPr>
          <w:sz w:val="10"/>
          <w:szCs w:val="10"/>
          <w:lang w:val="fr-FR"/>
        </w:rPr>
      </w:pPr>
    </w:p>
    <w:p w:rsidR="00E938BA" w:rsidRPr="00E938BA" w:rsidRDefault="00E938BA" w:rsidP="00E938BA">
      <w:pPr>
        <w:pStyle w:val="afd"/>
        <w:spacing w:before="0" w:beforeAutospacing="0" w:after="0" w:afterAutospacing="0"/>
        <w:jc w:val="center"/>
        <w:rPr>
          <w:sz w:val="26"/>
          <w:szCs w:val="26"/>
        </w:rPr>
      </w:pPr>
      <w:r w:rsidRPr="00E938BA">
        <w:rPr>
          <w:sz w:val="26"/>
          <w:szCs w:val="26"/>
        </w:rPr>
        <w:t xml:space="preserve">С. М. Мирзоян </w:t>
      </w:r>
    </w:p>
    <w:p w:rsidR="00E938BA" w:rsidRPr="00E938BA" w:rsidRDefault="00E938BA" w:rsidP="00E938BA">
      <w:pPr>
        <w:jc w:val="both"/>
        <w:rPr>
          <w:rFonts w:ascii="Tahoma" w:hAnsi="Tahoma" w:cs="Tahoma"/>
          <w:sz w:val="18"/>
          <w:szCs w:val="18"/>
          <w:lang w:val="ru-RU"/>
        </w:rPr>
      </w:pPr>
    </w:p>
    <w:p w:rsidR="00E938BA" w:rsidRPr="00E938BA" w:rsidRDefault="00E938BA" w:rsidP="00E938BA">
      <w:pPr>
        <w:ind w:firstLine="567"/>
        <w:jc w:val="both"/>
        <w:rPr>
          <w:sz w:val="22"/>
          <w:szCs w:val="22"/>
          <w:lang w:val="ru-RU"/>
        </w:rPr>
      </w:pPr>
      <w:r w:rsidRPr="00E938BA">
        <w:rPr>
          <w:sz w:val="22"/>
          <w:szCs w:val="22"/>
          <w:lang w:val="ru-RU"/>
        </w:rPr>
        <w:t xml:space="preserve">Сегодня совершенно очевидно, что творчество Петрушевской представляет собой одно из наиболее значительных и ярких явлений русской литературы рубежа </w:t>
      </w:r>
      <w:r w:rsidRPr="00E938BA">
        <w:rPr>
          <w:sz w:val="22"/>
          <w:szCs w:val="22"/>
        </w:rPr>
        <w:t>XX</w:t>
      </w:r>
      <w:r w:rsidRPr="00E938BA">
        <w:rPr>
          <w:sz w:val="22"/>
          <w:szCs w:val="22"/>
          <w:lang w:val="ru-RU"/>
        </w:rPr>
        <w:t>-</w:t>
      </w:r>
      <w:r w:rsidRPr="00E938BA">
        <w:rPr>
          <w:sz w:val="22"/>
          <w:szCs w:val="22"/>
        </w:rPr>
        <w:t>XXI</w:t>
      </w:r>
      <w:r w:rsidRPr="00E938BA">
        <w:rPr>
          <w:sz w:val="22"/>
          <w:szCs w:val="22"/>
          <w:lang w:val="ru-RU"/>
        </w:rPr>
        <w:t xml:space="preserve"> веков. Неудивительно, что проза и драматургия Петрушевской привлекают к себе устойчивый интерес литературоведов, критиков и, разумеется, читателей. Однако, как в конце 1980-х годов, когда ее произведения приобрели широкую известность не только в России, но и за рубежом, так и сегодня, оценки художественного мира этой писательницы остаются весьма противоречивыми. Одни исследователи рассматривают его в русле натурализма, другие – как продолжение традиций критического реализма, третьи – как пример неореализма, четвертые – постмодернизма. Таким образом, важнейший вопрос определения своеобразия художественной системы Петрушевской нельзя считать проясненным.</w:t>
      </w:r>
    </w:p>
    <w:p w:rsidR="00E938BA" w:rsidRPr="00E938BA" w:rsidRDefault="00E938BA" w:rsidP="00E938BA">
      <w:pPr>
        <w:ind w:firstLine="567"/>
        <w:jc w:val="both"/>
        <w:rPr>
          <w:sz w:val="22"/>
          <w:szCs w:val="22"/>
          <w:lang w:val="ru-RU"/>
        </w:rPr>
      </w:pPr>
      <w:r w:rsidRPr="00E938BA">
        <w:rPr>
          <w:sz w:val="22"/>
          <w:szCs w:val="22"/>
          <w:lang w:val="ru-RU"/>
        </w:rPr>
        <w:t xml:space="preserve"> Когда в конце 1980-х годов к Петрушевской, уже зрелому автору, пришел успех, многим казалось, что она смело показала реалии жизни «застоя» и первых лет перестройки. Смена социального контекста позволила критикам и читателям разглядеть другой облик автора. Причем те же самые особенности творческой манеры Петрушевской (сосредоточенность внимания на мрачных, темных сторонах жизни), которые прежде рассматривались как реалистические или натуралистические, начали осмысляться в постмодернистском ключе.</w:t>
      </w:r>
    </w:p>
    <w:p w:rsidR="00E938BA" w:rsidRPr="00E938BA" w:rsidRDefault="00E938BA" w:rsidP="00E938BA">
      <w:pPr>
        <w:pStyle w:val="afd"/>
        <w:spacing w:before="0" w:beforeAutospacing="0" w:after="0" w:afterAutospacing="0"/>
        <w:ind w:firstLine="567"/>
        <w:jc w:val="both"/>
        <w:rPr>
          <w:sz w:val="22"/>
          <w:szCs w:val="22"/>
        </w:rPr>
      </w:pPr>
      <w:r w:rsidRPr="00E938BA">
        <w:rPr>
          <w:sz w:val="22"/>
          <w:szCs w:val="22"/>
        </w:rPr>
        <w:t>Первые драматические произведения Л.С.Петрушевской были созданы в начале 1970-х годов, когда она уже была известна как прозаик. Ее драматургию на протяжении нескольких десятилетий определяли как «трудную», спорную, требующую особого инструмента анализа. Безусловно, справедливо суждение М.Н.Липовецкого о том, что «практически все исследователи были заворожены тематической новизной»</w:t>
      </w:r>
      <w:r w:rsidRPr="00E938BA">
        <w:rPr>
          <w:rStyle w:val="af2"/>
          <w:sz w:val="22"/>
          <w:szCs w:val="22"/>
        </w:rPr>
        <w:footnoteReference w:id="11"/>
      </w:r>
      <w:r w:rsidRPr="00E938BA">
        <w:rPr>
          <w:sz w:val="22"/>
          <w:szCs w:val="22"/>
        </w:rPr>
        <w:t xml:space="preserve"> произведений Петрушевской. В ее пьесах зачастую «прочитывается» исключительно «первый план»</w:t>
      </w:r>
      <w:r w:rsidRPr="00E938BA">
        <w:rPr>
          <w:rStyle w:val="af2"/>
          <w:sz w:val="22"/>
          <w:szCs w:val="22"/>
        </w:rPr>
        <w:footnoteReference w:id="12"/>
      </w:r>
      <w:r w:rsidRPr="00E938BA">
        <w:rPr>
          <w:sz w:val="22"/>
          <w:szCs w:val="22"/>
        </w:rPr>
        <w:t>, который интерпр</w:t>
      </w:r>
      <w:r w:rsidR="00440591">
        <w:rPr>
          <w:sz w:val="22"/>
          <w:szCs w:val="22"/>
        </w:rPr>
        <w:t>етируется как натуралистический</w:t>
      </w:r>
      <w:r w:rsidRPr="00E938BA">
        <w:rPr>
          <w:sz w:val="22"/>
          <w:szCs w:val="22"/>
        </w:rPr>
        <w:t xml:space="preserve"> образ повседневности.</w:t>
      </w:r>
    </w:p>
    <w:p w:rsidR="00E938BA" w:rsidRPr="00E938BA" w:rsidRDefault="00E938BA" w:rsidP="00E938BA">
      <w:pPr>
        <w:pStyle w:val="afd"/>
        <w:spacing w:before="0" w:beforeAutospacing="0" w:after="0" w:afterAutospacing="0"/>
        <w:ind w:firstLine="567"/>
        <w:jc w:val="both"/>
        <w:rPr>
          <w:sz w:val="22"/>
          <w:szCs w:val="22"/>
        </w:rPr>
      </w:pPr>
      <w:r w:rsidRPr="00E938BA">
        <w:rPr>
          <w:sz w:val="22"/>
          <w:szCs w:val="22"/>
        </w:rPr>
        <w:t>Среди первых критических очерков, посвященных драматургии Л.Петрушевской, следует отметить статьи Н.Агишевой, М.Строевой, В.Максимовой, в которых речь идет не столько о «совпадении ее театра с реальной жизнью», сколько о впечатлении глубины и подлинности созданных автором картин социальной действительности. Н.Агишева увидела мастерство драматурга в умении создать «оригинальную модель современного быта», наполнив ее «атмосферой подлинности, не мыслимой ранее, на пределе, до обморока»</w:t>
      </w:r>
      <w:r w:rsidRPr="00E938BA">
        <w:rPr>
          <w:rStyle w:val="af2"/>
          <w:sz w:val="22"/>
          <w:szCs w:val="22"/>
        </w:rPr>
        <w:footnoteReference w:id="13"/>
      </w:r>
      <w:r w:rsidRPr="00E938BA">
        <w:rPr>
          <w:sz w:val="22"/>
          <w:szCs w:val="22"/>
        </w:rPr>
        <w:t>. М.Строева охарактеризовала впечатление от пьес Петрушевской как «болезненный катарсис»</w:t>
      </w:r>
      <w:r w:rsidRPr="00E938BA">
        <w:rPr>
          <w:rStyle w:val="af2"/>
          <w:sz w:val="22"/>
          <w:szCs w:val="22"/>
        </w:rPr>
        <w:footnoteReference w:id="14"/>
      </w:r>
      <w:r w:rsidRPr="00E938BA">
        <w:rPr>
          <w:sz w:val="22"/>
          <w:szCs w:val="22"/>
        </w:rPr>
        <w:t>, который заставляет освободиться от иллюзий собственного спокойствия и благополучия. В.Максимова отметила опасность, как для исследователя, так и для постановщика — в «застревании» в первом, «внешнем словесном и событийном слое» пьес, как будто «списанном с жизни»; напротив, необходимо понять, как «детальная фиксация самого заурядного быта», «непраздничность» существования героев становится предметом искусства»</w:t>
      </w:r>
      <w:r w:rsidRPr="00E938BA">
        <w:rPr>
          <w:rStyle w:val="af2"/>
          <w:sz w:val="22"/>
          <w:szCs w:val="22"/>
        </w:rPr>
        <w:footnoteReference w:id="15"/>
      </w:r>
      <w:r w:rsidRPr="00E938BA">
        <w:rPr>
          <w:sz w:val="22"/>
          <w:szCs w:val="22"/>
        </w:rPr>
        <w:t>.</w:t>
      </w:r>
    </w:p>
    <w:p w:rsidR="00E938BA" w:rsidRPr="00E938BA" w:rsidRDefault="00E938BA" w:rsidP="00E938BA">
      <w:pPr>
        <w:pStyle w:val="afd"/>
        <w:spacing w:before="0" w:beforeAutospacing="0" w:after="0" w:afterAutospacing="0"/>
        <w:ind w:firstLine="567"/>
        <w:jc w:val="both"/>
        <w:rPr>
          <w:sz w:val="22"/>
          <w:szCs w:val="22"/>
        </w:rPr>
      </w:pPr>
      <w:r w:rsidRPr="00E938BA">
        <w:rPr>
          <w:sz w:val="22"/>
          <w:szCs w:val="22"/>
        </w:rPr>
        <w:t xml:space="preserve"> В исследовании и интерпретации пьес Петрушевской определенную проблему, затрудняющую восприятие их художественного языка, представляют образы действующих лиц, которые весьма далеки от устойчивых представлений о драматическом герое, они демонстрируют слишком явный недостаток личностных и волевых качеств, крайнюю степень зависимости от обстоятельств. При внешнем жизнеподобии герои пьес Петрушевской изначально </w:t>
      </w:r>
      <w:r w:rsidRPr="00E938BA">
        <w:rPr>
          <w:sz w:val="22"/>
          <w:szCs w:val="22"/>
        </w:rPr>
        <w:lastRenderedPageBreak/>
        <w:t>удивляли критиков «отсутствием внутренних содержательных поступков», их называли «убогими, безличными» (Н.Кладо), «полунемыми и оглохшими» (Р.Тименчик), «безъязыкими», деградирующими личностями (М.Строева), «изуродованными людьми в изуродованном мире» (Д.Быков), «жалкими человеческими особями» (З.Владимирова). Исследования, посвященные русской драматургии 1970-80-х годов, рассматривают персонажей пьес Петрушевской, прежде всего, как одну из модификаций «нового типа героя» социально-психологической драмы, который сложился в пьесах авторов «новой волны».</w:t>
      </w:r>
    </w:p>
    <w:p w:rsidR="00E938BA" w:rsidRPr="00E938BA" w:rsidRDefault="00E938BA" w:rsidP="00E938BA">
      <w:pPr>
        <w:pStyle w:val="afd"/>
        <w:spacing w:before="0" w:beforeAutospacing="0" w:after="0" w:afterAutospacing="0"/>
        <w:ind w:firstLine="567"/>
        <w:jc w:val="both"/>
        <w:rPr>
          <w:rFonts w:ascii="Tahoma" w:hAnsi="Tahoma" w:cs="Tahoma"/>
          <w:sz w:val="22"/>
          <w:szCs w:val="22"/>
        </w:rPr>
      </w:pPr>
      <w:r w:rsidRPr="00E938BA">
        <w:rPr>
          <w:sz w:val="22"/>
          <w:szCs w:val="22"/>
        </w:rPr>
        <w:t>В пьесах ведущих драматургов предшествующего периода развития русской социально-психологической драмы (А.Арбузова, В.Розова, А.Володина,A.Вампилова), герои, так или иначе, проявляли себя в вопросах мировоззренческого характера, обдумывали и решали проблемы не столько бытовые, сколько важные для жизни души, сознания, личностной реализации. Наиболее сложны и противоречивы в этом ряду герои А.Вампилова, которые сталкиваются с драмой утраты идеалов и пытаются спастись, как от потопа, от «сознания бессмысленности, тупиковости, западни жизни»</w:t>
      </w:r>
      <w:r w:rsidRPr="00E938BA">
        <w:rPr>
          <w:rStyle w:val="af2"/>
          <w:sz w:val="22"/>
          <w:szCs w:val="22"/>
        </w:rPr>
        <w:footnoteReference w:id="16"/>
      </w:r>
      <w:r w:rsidRPr="00E938BA">
        <w:rPr>
          <w:sz w:val="22"/>
          <w:szCs w:val="22"/>
        </w:rPr>
        <w:t>, переживают «ценностный вакуум»</w:t>
      </w:r>
      <w:r w:rsidRPr="00E938BA">
        <w:rPr>
          <w:rStyle w:val="af2"/>
          <w:sz w:val="22"/>
          <w:szCs w:val="22"/>
        </w:rPr>
        <w:footnoteReference w:id="17"/>
      </w:r>
      <w:r w:rsidRPr="00E938BA">
        <w:rPr>
          <w:sz w:val="22"/>
          <w:szCs w:val="22"/>
        </w:rPr>
        <w:t>. Но если «Зилов и Шаманов ощущали свою духовную болезнь как катастрофу, как пограничное состояние между жизнью и смертью», то «душевный разлад героев «новой волны» — хроническое, постоянное состояние»</w:t>
      </w:r>
      <w:r w:rsidRPr="00E938BA">
        <w:rPr>
          <w:rStyle w:val="af2"/>
          <w:sz w:val="22"/>
          <w:szCs w:val="22"/>
        </w:rPr>
        <w:footnoteReference w:id="18"/>
      </w:r>
      <w:r w:rsidRPr="00E938BA">
        <w:rPr>
          <w:sz w:val="22"/>
          <w:szCs w:val="22"/>
        </w:rPr>
        <w:t>. Однако,  поствампиловские герои «безгеройного времени» в пьесах B.Арро, А.Галина, В.Славкина, А.Казанцева, Л.Разумовской, А.Соколовой выводятся авторами на сцену в тех ситуациях, когда необходимо заявить о своих жизненных принципах, сталкиваясь с людьми иного уровня, культуры, иных нравственных установок, или даже пройти через «конфликт с собственной молодостью»</w:t>
      </w:r>
      <w:r w:rsidRPr="00E938BA">
        <w:rPr>
          <w:rStyle w:val="af2"/>
          <w:sz w:val="22"/>
          <w:szCs w:val="22"/>
        </w:rPr>
        <w:footnoteReference w:id="19"/>
      </w:r>
      <w:r w:rsidRPr="00E938BA">
        <w:rPr>
          <w:sz w:val="22"/>
          <w:szCs w:val="22"/>
        </w:rPr>
        <w:t>. Герои драматургии Л.Петрушевской выделяются на фоне всего ряда предшественников и современников тем, что в них словно  изолированы сознательные проявления духовного уровня. Наука, искусство, политика, философия и даже профессиональная деятельность «вынесены за скобки». Драматургия «новой волны» все больше уделяет внимание не противоборству личностей, но исследованию отдельного, «одномерного» человека. Драматургам-современникам Л.Петрушевской интересен «не герой-функция, а герой-проблема» (О. Кучкина), сотканный из противоречий дня.</w:t>
      </w:r>
    </w:p>
    <w:p w:rsidR="00E938BA" w:rsidRPr="00E938BA" w:rsidRDefault="00E938BA" w:rsidP="00E938BA">
      <w:pPr>
        <w:pStyle w:val="afd"/>
        <w:spacing w:before="0" w:beforeAutospacing="0" w:after="0" w:afterAutospacing="0"/>
        <w:ind w:firstLine="567"/>
        <w:jc w:val="both"/>
        <w:rPr>
          <w:sz w:val="22"/>
          <w:szCs w:val="22"/>
        </w:rPr>
      </w:pPr>
      <w:r w:rsidRPr="00E938BA">
        <w:rPr>
          <w:sz w:val="22"/>
          <w:szCs w:val="22"/>
        </w:rPr>
        <w:t xml:space="preserve">Энергия героев направлена как на борьбу с жизненными обстоятельствами, так и на преодоление внутреннего психологического кризиса, на собирание духовных ресурсов для того, чтобы продолжать жить. Быт интересен драматургу не как объект детального копирования и сатирических разоблачений, но в том широком значении, определяющем «характер и смысл нашего пребывания на земле», в каком характеризовал это понятие В.И.Даль: «От быта как имущества, пожитков до быта как рода жизни. Как способа жить и умирать». </w:t>
      </w:r>
    </w:p>
    <w:p w:rsidR="00E938BA" w:rsidRPr="00E938BA" w:rsidRDefault="00E938BA" w:rsidP="00E938BA">
      <w:pPr>
        <w:pStyle w:val="afd"/>
        <w:spacing w:before="0" w:beforeAutospacing="0" w:after="0" w:afterAutospacing="0"/>
        <w:ind w:firstLine="567"/>
        <w:jc w:val="both"/>
        <w:rPr>
          <w:sz w:val="22"/>
          <w:szCs w:val="22"/>
        </w:rPr>
      </w:pPr>
      <w:r w:rsidRPr="00E938BA">
        <w:rPr>
          <w:sz w:val="22"/>
          <w:szCs w:val="22"/>
        </w:rPr>
        <w:t xml:space="preserve"> Важное место занимают в этом процессе работы английских и американских исследователей, которые одними из первых, еще в начале 1990-х годов, отметили экзистенциальную природу конфликта в рассказах и пьесах Л.Петрушевской, заявили о значимости скрытых в обыденных коллизиях изначальных вопросов существования, связанных со смыслом жизни, любовью, смертью. Зарубежным исследователям принадлежат также наблюдения о существенной роли иррационального, подсознательного начала, «темных», скрытых глубин личности в художественном мире Петрушевской. Особую роль здесь играют работы Е.Гощило.  </w:t>
      </w:r>
    </w:p>
    <w:p w:rsidR="00E938BA" w:rsidRPr="00E938BA" w:rsidRDefault="00E938BA" w:rsidP="00E938BA">
      <w:pPr>
        <w:pStyle w:val="afd"/>
        <w:spacing w:before="0" w:beforeAutospacing="0" w:after="0" w:afterAutospacing="0"/>
        <w:ind w:firstLine="567"/>
        <w:jc w:val="both"/>
        <w:rPr>
          <w:sz w:val="22"/>
          <w:szCs w:val="22"/>
        </w:rPr>
      </w:pPr>
      <w:r w:rsidRPr="00E938BA">
        <w:rPr>
          <w:sz w:val="22"/>
          <w:szCs w:val="22"/>
        </w:rPr>
        <w:t>М.Джонсон рассматривает в драматургии Петрушевской образ внутреннего «домашнего» хаоса, разлада, абсурдных деформаций в отношениях самых близких людей: между мужчиной и женщиной, матерью и ребенком, разрушение мифов о любви, семейном очаге и счастье материнства</w:t>
      </w:r>
      <w:r w:rsidRPr="00E938BA">
        <w:rPr>
          <w:rStyle w:val="af2"/>
          <w:sz w:val="22"/>
          <w:szCs w:val="22"/>
        </w:rPr>
        <w:footnoteReference w:id="20"/>
      </w:r>
      <w:r w:rsidRPr="00E938BA">
        <w:rPr>
          <w:sz w:val="22"/>
          <w:szCs w:val="22"/>
        </w:rPr>
        <w:t xml:space="preserve">. Одиночество человека в кругу близких катастрофично, но исследовательница показывает, что отношения между матерью и ребенком у Петрушевской, их повторяемость, </w:t>
      </w:r>
      <w:r w:rsidRPr="00E938BA">
        <w:rPr>
          <w:sz w:val="22"/>
          <w:szCs w:val="22"/>
        </w:rPr>
        <w:lastRenderedPageBreak/>
        <w:t xml:space="preserve">взаимозависимость — основная структурная опора сюжетов и единственная связь, благодаря которой мир окончательно не рушится в абсурд. </w:t>
      </w:r>
    </w:p>
    <w:p w:rsidR="00E938BA" w:rsidRPr="00E938BA" w:rsidRDefault="00E938BA" w:rsidP="00E938BA">
      <w:pPr>
        <w:pStyle w:val="afd"/>
        <w:spacing w:before="0" w:beforeAutospacing="0" w:after="0" w:afterAutospacing="0"/>
        <w:ind w:firstLine="567"/>
        <w:jc w:val="both"/>
        <w:rPr>
          <w:sz w:val="22"/>
          <w:szCs w:val="22"/>
        </w:rPr>
      </w:pPr>
      <w:r w:rsidRPr="00E938BA">
        <w:rPr>
          <w:sz w:val="22"/>
          <w:szCs w:val="22"/>
        </w:rPr>
        <w:t>В 1979г. в Студенческом театре МГУ Р. Виктюком был поставлен спектакль о «среднем классе» — знаменитые «Уроки музыки». Мера жалости автора «Уроков» к своим героям обозначила новую эпоху гуманности в литературе. Автор не жалел «хороших» и не осуждал «плохих» — ни одного «хорошего» героя в пьесе не было, каждый по-своему оказывался недоделком. Жалела же Петрушевская своих героев именно за это.</w:t>
      </w:r>
    </w:p>
    <w:p w:rsidR="00E938BA" w:rsidRPr="00E938BA" w:rsidRDefault="00E938BA" w:rsidP="00E938BA">
      <w:pPr>
        <w:pStyle w:val="afd"/>
        <w:spacing w:before="0" w:beforeAutospacing="0" w:after="0" w:afterAutospacing="0"/>
        <w:ind w:firstLine="567"/>
        <w:jc w:val="both"/>
        <w:rPr>
          <w:sz w:val="22"/>
          <w:szCs w:val="22"/>
        </w:rPr>
      </w:pPr>
      <w:r w:rsidRPr="00E938BA">
        <w:rPr>
          <w:sz w:val="22"/>
          <w:szCs w:val="22"/>
        </w:rPr>
        <w:t>Требования к человеку в «Уроках» колоссальны именно потому, что зло проступает через все мелочи быта, оно не глобальное и чужое, а нормальное, узнаваемое, каждодневное, следовательно, всеобщее и значит — твое.</w:t>
      </w:r>
    </w:p>
    <w:p w:rsidR="00E938BA" w:rsidRPr="00E938BA" w:rsidRDefault="00E938BA" w:rsidP="00E938BA">
      <w:pPr>
        <w:pStyle w:val="afd"/>
        <w:spacing w:before="0" w:beforeAutospacing="0" w:after="0" w:afterAutospacing="0"/>
        <w:ind w:firstLine="567"/>
        <w:jc w:val="both"/>
        <w:rPr>
          <w:sz w:val="22"/>
          <w:szCs w:val="22"/>
        </w:rPr>
      </w:pPr>
      <w:r w:rsidRPr="00E938BA">
        <w:rPr>
          <w:sz w:val="22"/>
          <w:szCs w:val="22"/>
        </w:rPr>
        <w:t>Петрушевская знает про людей кое-что, отчего «леденеет все живое». Знает их жалкий быт, убогое довольство, унизительную нищету, подобранные, подсчитанные, сданные бутылки, сношенные, но носимые вещи; знает оскорбительное долготерпение, переходящее в травлю ближнего, скандалы, неудачные попытки назвать это жизнью и жить. Все, чем мерзок человек, — схвачено и описано. И читателю не избежать чувства стыдливого узнавания.</w:t>
      </w:r>
    </w:p>
    <w:p w:rsidR="00E938BA" w:rsidRPr="00E938BA" w:rsidRDefault="00E938BA" w:rsidP="00E938BA">
      <w:pPr>
        <w:pStyle w:val="afd"/>
        <w:spacing w:before="0" w:beforeAutospacing="0" w:after="0" w:afterAutospacing="0"/>
        <w:ind w:firstLine="567"/>
        <w:jc w:val="both"/>
        <w:rPr>
          <w:sz w:val="22"/>
          <w:szCs w:val="22"/>
        </w:rPr>
      </w:pPr>
      <w:r w:rsidRPr="00E938BA">
        <w:rPr>
          <w:sz w:val="22"/>
          <w:szCs w:val="22"/>
        </w:rPr>
        <w:t>Пьеса «Уроки музыки» ( 1973г.) была опубликована лишь через 10 лет, в 1983г.</w:t>
      </w:r>
      <w:r w:rsidR="00440591" w:rsidRPr="00440591">
        <w:rPr>
          <w:sz w:val="22"/>
          <w:szCs w:val="22"/>
        </w:rPr>
        <w:t xml:space="preserve"> </w:t>
      </w:r>
      <w:r w:rsidRPr="00E938BA">
        <w:rPr>
          <w:sz w:val="22"/>
          <w:szCs w:val="22"/>
        </w:rPr>
        <w:t xml:space="preserve">В центре действия пьесы Петрушевской были две обычные семьи – Гавриловы и Козловы, и события здесь разворачивались самые обыкновенные, которые и вне сцены случаются повсюду. И как оценивать эти события, тоже однозначно ответить трудно: как в жизни – можно и так и этак. Завтраки, сборы на работу, обеды, телевизор по вечерам, семейные ссоры – больше ничего в пьесе вроде бы и не происходит. «Подсматривание в замочную скважину», «магнитофонная драматургия» – так определили особенности творчества Петрушевской критики. Вроде бы показанная драматургом «изнанка жизни» всем давно знакома, но эти житейски узнаваемые ситуации и персонажи почему-то вызывают острую жалость. Может быть, потому, что и сами они о себе, и </w:t>
      </w:r>
      <w:hyperlink r:id="rId1121" w:tooltip="Сочинение по творчеству Саган" w:history="1">
        <w:r w:rsidRPr="00E938BA">
          <w:rPr>
            <w:sz w:val="22"/>
            <w:szCs w:val="22"/>
          </w:rPr>
          <w:t>автор</w:t>
        </w:r>
      </w:hyperlink>
      <w:r w:rsidRPr="00E938BA">
        <w:rPr>
          <w:sz w:val="22"/>
          <w:szCs w:val="22"/>
        </w:rPr>
        <w:t xml:space="preserve"> о них рассказывают доверчиво и простодушно, не вынося никаких окончательных оценок и никого не призывая к ответу.</w:t>
      </w:r>
    </w:p>
    <w:p w:rsidR="00E938BA" w:rsidRPr="00E938BA" w:rsidRDefault="00E938BA" w:rsidP="00E938BA">
      <w:pPr>
        <w:pStyle w:val="afd"/>
        <w:spacing w:before="0" w:beforeAutospacing="0" w:after="0" w:afterAutospacing="0"/>
        <w:ind w:firstLine="567"/>
        <w:jc w:val="both"/>
        <w:rPr>
          <w:sz w:val="22"/>
          <w:szCs w:val="22"/>
        </w:rPr>
      </w:pPr>
      <w:r w:rsidRPr="00E938BA">
        <w:rPr>
          <w:sz w:val="22"/>
          <w:szCs w:val="22"/>
        </w:rPr>
        <w:t>В небогато обставленную квартиру Гавриловых возвращается из тюрьмы Иванов, сожитель тридцативосьмилетней Грани. Он говорит, что хочет увидеть свою недавно родившуюся дочь Галю и зажить спокойной семейной жизнью. Гавриловы не верят ему. Особенно непримиримо настроена против пьяницы Иванова старшая дочь Грани, восемнадцатилетняя Нина. Несмотря на недовольство Нины и увещевания любопытной соседки Анны Степановны, Граня решается пустить Иванова.</w:t>
      </w:r>
    </w:p>
    <w:p w:rsidR="00E938BA" w:rsidRPr="00E938BA" w:rsidRDefault="00E938BA" w:rsidP="00E938BA">
      <w:pPr>
        <w:pStyle w:val="afd"/>
        <w:spacing w:before="0" w:beforeAutospacing="0" w:after="0" w:afterAutospacing="0"/>
        <w:ind w:firstLine="567"/>
        <w:jc w:val="both"/>
        <w:rPr>
          <w:sz w:val="22"/>
          <w:szCs w:val="22"/>
        </w:rPr>
      </w:pPr>
      <w:r w:rsidRPr="00E938BA">
        <w:rPr>
          <w:sz w:val="22"/>
          <w:szCs w:val="22"/>
        </w:rPr>
        <w:t xml:space="preserve">В квартиру зажиточных соседей Козловых возвращается из армии единственный сын Николай. Родители рады возвращению сына. Отец требует, чтобы сын сыграл что-нибудь на пианино, и сетует, что тот так и не закончил музыкальную школу, несмотря на все старания родителей, которые ничего для него не жалели. Радость омрачается тем, что Николай привел с собой Надю, которая вызывает открытую неприязнь у отца Федора Ивановича и у бабки. Мать, Таисия Петровна, держится с подчеркнутой любезностью. Надя держится независимо и не пытается понравиться родителям жениха. Козловы уверены, что Надя претендует на их жилплощадь. Надеясь отвадить сына от Нади, Таисия Петровна приглашает Нину Гаврилову в гости и предлагает остаться. Нина рада возможности не возвращаться домой. Три месяца спустя, Козловы уже поняли, что Николай живет с Ниной от скуки. Они хотят избавиться от Нины, попрекают её своими благодеяниями. Но в этот момент появляется Надя. Ее с трудом можно узнать: она беременна и выглядит очень плохо. Испугавшись неожиданного появления Нади, Козловы требуют, чтобы Николай срочно женился на Нине. Оказывается, он знает о беременности Нади и о том, что она пыталась отравиться. Николай отказывается жениться на Нине, но родители не отстают. Они уговаривают и Нину, объясняют ей: важно взять мужика на привязь, родить ему ребенка, а потом он привыкнет к месту и никуда не денется – футбол будет смотреть по телевизору, изредка выпьет пива или сыграет в домино. Выслушав все это, Нина уходит домой, оставив подаренные ей Козловыми вещи. Родители боятся, что теперь Николай женится на Наде. Но сын вносит ясность: раньше, может быть, он и женился бы на Наде, но теперь он не хочет «вязаться с этим делом». Успокоившись, Козловы садятся смотреть хоккей. Бабка уходит жить к другой дочери. </w:t>
      </w:r>
    </w:p>
    <w:p w:rsidR="00E938BA" w:rsidRPr="00E938BA" w:rsidRDefault="00E938BA" w:rsidP="00E938BA">
      <w:pPr>
        <w:pStyle w:val="afd"/>
        <w:spacing w:before="0" w:beforeAutospacing="0" w:after="0" w:afterAutospacing="0"/>
        <w:ind w:firstLine="567"/>
        <w:jc w:val="both"/>
        <w:rPr>
          <w:sz w:val="22"/>
          <w:szCs w:val="22"/>
        </w:rPr>
      </w:pPr>
      <w:r w:rsidRPr="00E938BA">
        <w:rPr>
          <w:rStyle w:val="af9"/>
          <w:b w:val="0"/>
          <w:sz w:val="22"/>
          <w:szCs w:val="22"/>
        </w:rPr>
        <w:t>Петрушевская поднимает</w:t>
      </w:r>
      <w:r w:rsidRPr="00E938BA">
        <w:rPr>
          <w:sz w:val="22"/>
          <w:szCs w:val="22"/>
        </w:rPr>
        <w:t xml:space="preserve"> требования к современному человеку до высоты философского обобщения. Пьеса названа «Уроки музыки». Какая же музыка звучит в пьесе? Бездарно и </w:t>
      </w:r>
      <w:r w:rsidRPr="00E938BA">
        <w:rPr>
          <w:sz w:val="22"/>
          <w:szCs w:val="22"/>
        </w:rPr>
        <w:lastRenderedPageBreak/>
        <w:t>претенциозно поет романс «Лишь только вечер опустится синий…» отец Николая; включив на полную мощность радио, «топчутся на месте», «прижавшись друг к другу», под «Адажио» из «Лебединого озера» Чайковского и «Танец с саблями» Хачатуряна Николай с Надей; одним пальцем на пианино натренькивает Надя вечного «Чижика». Когда-то в детстве учился в музыкальной школе сам Николай, но, похоже, он испытывает к музыке такое же отвращение, что и к детям («До чего не люблю детей, терпеть не могу. Тошно смотреть» и «Я даже в армии скрывал, что знаю ноты»). А может, он мало чему научился в музыкальной школе? Ведь бросил, а то бы «справку имел». Так и по жизни идет, не слыша других, не умея понять чужой боли. Под стать ему и другие герои. Эта пьеса, как и все произведения Петрушевской, об ужасающей немузыкальности, разобщенности людей, о том, как трудны эти уроки постижения другого человека – уроки музыки, уроки гармонии человеческого общежития.</w:t>
      </w:r>
    </w:p>
    <w:p w:rsidR="00E938BA" w:rsidRPr="00E938BA" w:rsidRDefault="00E938BA" w:rsidP="00E938BA">
      <w:pPr>
        <w:pStyle w:val="afd"/>
        <w:spacing w:before="0" w:beforeAutospacing="0" w:after="0" w:afterAutospacing="0"/>
        <w:ind w:firstLine="567"/>
        <w:jc w:val="both"/>
        <w:rPr>
          <w:sz w:val="22"/>
          <w:szCs w:val="22"/>
        </w:rPr>
      </w:pPr>
      <w:r w:rsidRPr="00E938BA">
        <w:rPr>
          <w:sz w:val="22"/>
          <w:szCs w:val="22"/>
        </w:rPr>
        <w:t>Для героев Петрушевской характерно напряженное переживание состояния отчуждения: распад семейных отношений, тщетность поисков любви, эмоциональное оскудение, агрессивность и отсутствие подлинного общения, что интерпретируется как составляющие «абсурда человеческого существования» в неустойчивом мире, который утратил веру и этические нормы. Драматург пишет о «перевернутости», абсурдности жизни на своем, совершенно особенном, часто вызывающем, шокирующем языке, говорит о несовершенстве человеческих отношений в современном обществе.</w:t>
      </w:r>
    </w:p>
    <w:p w:rsidR="00E938BA" w:rsidRPr="00E938BA" w:rsidRDefault="00E938BA" w:rsidP="00E938BA">
      <w:pPr>
        <w:ind w:firstLine="567"/>
        <w:jc w:val="both"/>
        <w:rPr>
          <w:sz w:val="22"/>
          <w:szCs w:val="22"/>
          <w:lang w:val="ru-RU"/>
        </w:rPr>
      </w:pPr>
      <w:r w:rsidRPr="00E938BA">
        <w:rPr>
          <w:sz w:val="22"/>
          <w:szCs w:val="22"/>
          <w:lang w:val="ru-RU"/>
        </w:rPr>
        <w:t xml:space="preserve">Петрушевская в «Уроках музыки» и последовавших затем пьесах («Чинзано», 1973; «Любовь», 1974; «Лестничная клетка», 1974; «День рождения Смирновой», 1977; «Три девушки в голубом», 1980; и др.) художественно исследовала важный в российской действительности процесс – деформацию личности под воздействием унизительных для человеческого достоинства бытовых условий существования. Пресловутый быт выжимает из героев Петрушевской все жизненные силы, и в их душе уже не остается места для праздника, светлой надежды, веры в </w:t>
      </w:r>
      <w:hyperlink r:id="rId1122" w:tooltip="Любовная лирика В. Сосюры" w:history="1">
        <w:r w:rsidRPr="00E938BA">
          <w:rPr>
            <w:sz w:val="22"/>
            <w:szCs w:val="22"/>
            <w:lang w:val="ru-RU"/>
          </w:rPr>
          <w:t>любовь</w:t>
        </w:r>
      </w:hyperlink>
      <w:r w:rsidRPr="00E938BA">
        <w:rPr>
          <w:sz w:val="22"/>
          <w:szCs w:val="22"/>
          <w:lang w:val="ru-RU"/>
        </w:rPr>
        <w:t xml:space="preserve">. «Многие художники вообще полагают, что им тут не место, – отмечает критик Н.Агишева, – и брезгливо устремляются от плачущих детей и ругающихся алкоголиков на просторы большой жизни. </w:t>
      </w:r>
      <w:hyperlink r:id="rId1123" w:tooltip="Сочинение по литературе 9 класс" w:history="1">
        <w:r w:rsidRPr="00E938BA">
          <w:rPr>
            <w:sz w:val="22"/>
            <w:szCs w:val="22"/>
            <w:lang w:val="ru-RU"/>
          </w:rPr>
          <w:t>Петрушевская</w:t>
        </w:r>
      </w:hyperlink>
      <w:r w:rsidRPr="00E938BA">
        <w:rPr>
          <w:sz w:val="22"/>
          <w:szCs w:val="22"/>
          <w:lang w:val="ru-RU"/>
        </w:rPr>
        <w:t xml:space="preserve"> остается там, где людям плохо и стыдно. Там ее музыка. А секрет ее в том, что плохо и стыдно, хотя бы иногда, – бывает всем. Поэтому пишет Петрушевская про каждого из нас»</w:t>
      </w:r>
      <w:r w:rsidRPr="00E938BA">
        <w:rPr>
          <w:rStyle w:val="af2"/>
          <w:sz w:val="22"/>
          <w:szCs w:val="22"/>
        </w:rPr>
        <w:footnoteReference w:id="21"/>
      </w:r>
      <w:r w:rsidRPr="00E938BA">
        <w:rPr>
          <w:sz w:val="22"/>
          <w:szCs w:val="22"/>
          <w:lang w:val="ru-RU"/>
        </w:rPr>
        <w:t>.</w:t>
      </w:r>
    </w:p>
    <w:p w:rsidR="00E938BA" w:rsidRPr="00E938BA" w:rsidRDefault="00E938BA" w:rsidP="00E938BA">
      <w:pPr>
        <w:pStyle w:val="afd"/>
        <w:spacing w:before="0" w:beforeAutospacing="0" w:after="0" w:afterAutospacing="0"/>
        <w:ind w:firstLine="567"/>
        <w:jc w:val="both"/>
        <w:rPr>
          <w:sz w:val="22"/>
          <w:szCs w:val="22"/>
        </w:rPr>
      </w:pPr>
      <w:r w:rsidRPr="00E938BA">
        <w:rPr>
          <w:sz w:val="22"/>
          <w:szCs w:val="22"/>
        </w:rPr>
        <w:t xml:space="preserve"> В пьесе «Лестничная клетка» одинокая женщина и двое мужчин разговаривают на лестничной клетке, между лифтом и квартирой. У одного из мужчин с героиней вроде бы намечается серьезное знакомство, второй пришел просто за компанию. Впрочем, какая уж там «героиня». Людмила Петрушевская запечатлела рядовых советских обывателей, обитателей стесненных, захламленных коммуналок и вонючих подъездов, существующих якобы на обочине жизни, вне официальных рамок общества. Людей, не умеющих правильно и свободно выразить свои чувства и говорящих на тесном, как их жилища, языке. </w:t>
      </w:r>
    </w:p>
    <w:p w:rsidR="00E938BA" w:rsidRPr="004C397B" w:rsidRDefault="00E938BA" w:rsidP="00E938BA">
      <w:pPr>
        <w:ind w:firstLine="567"/>
        <w:jc w:val="both"/>
        <w:rPr>
          <w:sz w:val="22"/>
          <w:szCs w:val="22"/>
          <w:lang w:val="ru-RU"/>
        </w:rPr>
      </w:pPr>
      <w:r w:rsidRPr="00E938BA">
        <w:rPr>
          <w:sz w:val="22"/>
          <w:szCs w:val="22"/>
          <w:lang w:val="ru-RU"/>
        </w:rPr>
        <w:t xml:space="preserve">Особенность сюжетосложения в пьесах Петрушевской, где персонажи приносят на сцену весь ворох своего «человеческого, слишком человеческого», а в то же время между ними ничего как бы и не происходит, выступает в «Лестничной клетке» очень наглядно. Еще очевиднее черты этой своеобразной драматургической структуры в паре одноактных пьес – «Чинзано» и «День рождения Смирновой». </w:t>
      </w:r>
      <w:r w:rsidRPr="004C397B">
        <w:rPr>
          <w:sz w:val="22"/>
          <w:szCs w:val="22"/>
          <w:lang w:val="ru-RU"/>
        </w:rPr>
        <w:t>Здесь «выясняловка» имеет место с двух сторон.</w:t>
      </w:r>
    </w:p>
    <w:p w:rsidR="00E938BA" w:rsidRPr="00E938BA" w:rsidRDefault="00E938BA" w:rsidP="00E938BA">
      <w:pPr>
        <w:ind w:firstLine="567"/>
        <w:jc w:val="both"/>
        <w:rPr>
          <w:sz w:val="22"/>
          <w:szCs w:val="22"/>
          <w:lang w:val="ru-RU"/>
        </w:rPr>
      </w:pPr>
      <w:r w:rsidRPr="00E938BA">
        <w:rPr>
          <w:sz w:val="22"/>
          <w:szCs w:val="22"/>
          <w:lang w:val="ru-RU"/>
        </w:rPr>
        <w:t>Сначала за итальянским вермутом «Чинзано» собираются мужчины. Речь идет всего-навсего о том, чтобы один другому отдал не слишком огромный – полсотни – долг. Но это простое действие так и не совершается – искомая и отложенная сумма как раз и обеспечивает выпивку. В ходе их немудреной беседы вдруг выясняется, что это не какие-нибудь бичи-алкаши, а представители научно-технической интеллигенции, один из них в командировку за границу оформляется даже. Вскрывается и трагедия: вот человек за «горючим» в магазин сматывается, острит, анекдоты «травит», врет, что спешит домой, а то жена не пустит («Я до двенадцати должен успевать домой, а то Тамара после двенадцати лишает меня супружеских ласк…») (113)</w:t>
      </w:r>
      <w:r w:rsidRPr="00E938BA">
        <w:rPr>
          <w:rStyle w:val="af2"/>
          <w:sz w:val="22"/>
          <w:szCs w:val="22"/>
        </w:rPr>
        <w:footnoteReference w:id="22"/>
      </w:r>
      <w:r w:rsidRPr="00E938BA">
        <w:rPr>
          <w:sz w:val="22"/>
          <w:szCs w:val="22"/>
          <w:lang w:val="ru-RU"/>
        </w:rPr>
        <w:t xml:space="preserve">, а между тем у него в кармане справка о смерти матери. Надо бы на похороны поторопиться, живых цветов на могилку купить, как просила покойница, но пропиты деньги, и не волен человек </w:t>
      </w:r>
      <w:r w:rsidRPr="00E938BA">
        <w:rPr>
          <w:sz w:val="22"/>
          <w:szCs w:val="22"/>
          <w:lang w:val="ru-RU"/>
        </w:rPr>
        <w:lastRenderedPageBreak/>
        <w:t>в своих поступках. Наступающая по ходу «Чинзано» алкогольная нирвана как раз и обнажает в смешном и страшноватом диалоге гибельный – для дома, для семьи и работы – распад личности.</w:t>
      </w:r>
    </w:p>
    <w:p w:rsidR="00E938BA" w:rsidRPr="00E938BA" w:rsidRDefault="00E938BA" w:rsidP="00E938BA">
      <w:pPr>
        <w:ind w:firstLine="567"/>
        <w:jc w:val="both"/>
        <w:rPr>
          <w:sz w:val="22"/>
          <w:szCs w:val="22"/>
          <w:lang w:val="ru-RU"/>
        </w:rPr>
      </w:pPr>
      <w:r w:rsidRPr="00E938BA">
        <w:rPr>
          <w:sz w:val="22"/>
          <w:szCs w:val="22"/>
          <w:lang w:val="ru-RU"/>
        </w:rPr>
        <w:t>В какой-то момент Паша произносит в панике: «Я ничего не вижу. Последнее время я ста</w:t>
      </w:r>
      <w:r w:rsidR="00440591">
        <w:rPr>
          <w:sz w:val="22"/>
          <w:szCs w:val="22"/>
          <w:lang w:val="ru-RU"/>
        </w:rPr>
        <w:t>л хуже и хуже видеть. Я слепну!</w:t>
      </w:r>
      <w:r w:rsidRPr="00E938BA">
        <w:rPr>
          <w:sz w:val="22"/>
          <w:szCs w:val="22"/>
          <w:lang w:val="ru-RU"/>
        </w:rPr>
        <w:t>» (122). И это не просто физическая утрата зрения, а самоустранение, самоисключение из реального мира. Ничего не нужно этим людям: ни дома, ни семьи, ни детей, а только « на полу два старых пальто да стол с бутылкой. И никто больше не нужен…» (  120 ).</w:t>
      </w:r>
    </w:p>
    <w:p w:rsidR="00E938BA" w:rsidRPr="00E938BA" w:rsidRDefault="00E938BA" w:rsidP="00E938BA">
      <w:pPr>
        <w:pStyle w:val="afd"/>
        <w:spacing w:before="0" w:beforeAutospacing="0" w:after="0" w:afterAutospacing="0"/>
        <w:ind w:firstLine="567"/>
        <w:jc w:val="both"/>
        <w:rPr>
          <w:sz w:val="22"/>
          <w:szCs w:val="22"/>
        </w:rPr>
      </w:pPr>
      <w:r w:rsidRPr="00E938BA">
        <w:rPr>
          <w:sz w:val="22"/>
          <w:szCs w:val="22"/>
        </w:rPr>
        <w:t xml:space="preserve"> За заграничным напитком «чинзано» продолжаются русские мужские посиделки, а тем временем за тем же заморским питием (большой завоз «Чинзано» в 1970-е годы) собрались близкие им женщины – жена, подруга, сослуживица – тоже в количестве трех человек отметить день рождения («День рождения Смирновой», 1977). Тут своя женская болтовня об алансонских кружевах, содранных со старого бабушкиного пододеяльника для новой кофточки, злорадные женские «подколы» насчет того, что у кого-то из них изумруд с бриллиантами и платина похожи на чешскую бижутерию.</w:t>
      </w:r>
    </w:p>
    <w:p w:rsidR="00E938BA" w:rsidRPr="00E938BA" w:rsidRDefault="00E938BA" w:rsidP="00E938BA">
      <w:pPr>
        <w:ind w:firstLine="567"/>
        <w:jc w:val="both"/>
        <w:rPr>
          <w:sz w:val="22"/>
          <w:szCs w:val="22"/>
          <w:lang w:val="ru-RU"/>
        </w:rPr>
      </w:pPr>
      <w:r w:rsidRPr="00E938BA">
        <w:rPr>
          <w:bCs/>
          <w:sz w:val="22"/>
          <w:szCs w:val="22"/>
          <w:lang w:val="ru-RU"/>
        </w:rPr>
        <w:t>Тут же вскользь и упоминания</w:t>
      </w:r>
      <w:r w:rsidRPr="00E938BA">
        <w:rPr>
          <w:sz w:val="22"/>
          <w:szCs w:val="22"/>
          <w:lang w:val="ru-RU"/>
        </w:rPr>
        <w:t xml:space="preserve"> о диссертациях, которые все нет времени закончить, об очередях на золото (было такое в 1970-е) и моде на «нетленку» – книги об искусстве, о рыночной дороговизне, о болезнях и смертях родителей и, конечно же, о детях и мужчинах. Те же грубоватые выражения, как и у мужчин в «Чинзано», вроде «мы вас звали выгоняли, а вы перлись не хотели». И через эту браваду и бодрячество ощущаешь, как одинока и несчастна каждая из женщин. Одна ищет своего спивающегося мужа, другая влачит </w:t>
      </w:r>
      <w:r w:rsidR="00440591" w:rsidRPr="00440591">
        <w:rPr>
          <w:sz w:val="22"/>
          <w:szCs w:val="22"/>
          <w:lang w:val="ru-RU"/>
        </w:rPr>
        <w:t xml:space="preserve">жалкое </w:t>
      </w:r>
      <w:r w:rsidRPr="00E938BA">
        <w:rPr>
          <w:sz w:val="22"/>
          <w:szCs w:val="22"/>
          <w:lang w:val="ru-RU"/>
        </w:rPr>
        <w:t xml:space="preserve">существование матери-одиночки, получающей в качестве алиментов восемь-десять рублей, третья не может забыть слов врача, сказанных ей во время чистки пятимесячного плода: «Эх, какого парня загубили! » Но что поделать, ведь нельзя «рожать от моложе себя», «да еще и который не хочет ребенка знать». </w:t>
      </w:r>
    </w:p>
    <w:p w:rsidR="00E938BA" w:rsidRPr="004C397B" w:rsidRDefault="00E938BA" w:rsidP="00E938BA">
      <w:pPr>
        <w:ind w:firstLine="567"/>
        <w:jc w:val="both"/>
        <w:rPr>
          <w:sz w:val="22"/>
          <w:szCs w:val="22"/>
          <w:lang w:val="ru-RU"/>
        </w:rPr>
      </w:pPr>
      <w:r w:rsidRPr="00E938BA">
        <w:rPr>
          <w:sz w:val="22"/>
          <w:szCs w:val="22"/>
          <w:lang w:val="ru-RU"/>
        </w:rPr>
        <w:t xml:space="preserve">Поражает способность писательницы в одной реплике уместить целую житейскую историю, причем до боли узнаваемую. </w:t>
      </w:r>
      <w:r w:rsidRPr="004C397B">
        <w:rPr>
          <w:sz w:val="22"/>
          <w:szCs w:val="22"/>
          <w:lang w:val="ru-RU"/>
        </w:rPr>
        <w:t>Слово героиням пьесы:</w:t>
      </w:r>
    </w:p>
    <w:p w:rsidR="00E938BA" w:rsidRPr="00E938BA" w:rsidRDefault="00E938BA" w:rsidP="00E938BA">
      <w:pPr>
        <w:ind w:firstLine="567"/>
        <w:jc w:val="both"/>
        <w:rPr>
          <w:sz w:val="22"/>
          <w:szCs w:val="22"/>
          <w:lang w:val="ru-RU"/>
        </w:rPr>
      </w:pPr>
      <w:r w:rsidRPr="00E938BA">
        <w:rPr>
          <w:sz w:val="22"/>
          <w:szCs w:val="22"/>
          <w:lang w:val="ru-RU"/>
        </w:rPr>
        <w:t>П о л и н а. У нас мало денег. Папина пенсия, мамина совсем ничего, я младший научный да двое детей… Костя ведь не вносит денег… Костя настаивает, чтобы мы уехали и жили от родителей отдельно. А я их не могу бросить, они старые. Потом, кто будет с детьми. Потом, на какие шиши купить квартиру. Так что все упирается… Стираю дважды в неделю. Мы в прачечную не отдаем, не хотим вариться в общем котле… Магазины ежедневно… Еще пишу диссертацию ( 127, 131).</w:t>
      </w:r>
    </w:p>
    <w:p w:rsidR="00E938BA" w:rsidRPr="00E938BA" w:rsidRDefault="00E938BA" w:rsidP="00E938BA">
      <w:pPr>
        <w:ind w:firstLine="567"/>
        <w:jc w:val="both"/>
        <w:rPr>
          <w:sz w:val="22"/>
          <w:szCs w:val="22"/>
          <w:lang w:val="ru-RU"/>
        </w:rPr>
      </w:pPr>
      <w:r w:rsidRPr="00E938BA">
        <w:rPr>
          <w:sz w:val="22"/>
          <w:szCs w:val="22"/>
          <w:lang w:val="ru-RU"/>
        </w:rPr>
        <w:t>Э л я. Ну, а я всегда живу в долг. Играю в черную кассу. Денег нет и не будет, зато есть, что надеть ( 137).</w:t>
      </w:r>
    </w:p>
    <w:p w:rsidR="00E938BA" w:rsidRPr="00E938BA" w:rsidRDefault="00E938BA" w:rsidP="00E938BA">
      <w:pPr>
        <w:ind w:firstLine="567"/>
        <w:jc w:val="both"/>
        <w:rPr>
          <w:sz w:val="22"/>
          <w:szCs w:val="22"/>
          <w:lang w:val="ru-RU"/>
        </w:rPr>
      </w:pPr>
      <w:r w:rsidRPr="00E938BA">
        <w:rPr>
          <w:sz w:val="22"/>
          <w:szCs w:val="22"/>
          <w:lang w:val="ru-RU"/>
        </w:rPr>
        <w:t>В пик застолья намечается ссора, но она как-то незаметно в тех же самых разговорах сходит на нет. К ним приходит один из друзей – Валентин, тот самый, собирающийся за границу, уже известный читателям по пьесе «Чинзано».</w:t>
      </w:r>
    </w:p>
    <w:p w:rsidR="00E938BA" w:rsidRPr="00E938BA" w:rsidRDefault="00E938BA" w:rsidP="00E938BA">
      <w:pPr>
        <w:ind w:firstLine="567"/>
        <w:jc w:val="both"/>
        <w:rPr>
          <w:sz w:val="22"/>
          <w:szCs w:val="22"/>
          <w:lang w:val="ru-RU"/>
        </w:rPr>
      </w:pPr>
      <w:r w:rsidRPr="00E938BA">
        <w:rPr>
          <w:sz w:val="22"/>
          <w:szCs w:val="22"/>
          <w:lang w:val="ru-RU"/>
        </w:rPr>
        <w:t xml:space="preserve"> Жизнь продолжается своим чередом, как и обыкновенное счастье и несчастье каждого из героев. Нет ни хороших, ни плохих, ни правых, ни виноватых. Запутавшийся в себе самом и в мире человек – один из драматических символов эпохи. Это следствие страха перед жизнью, желания спрятаться в «футляр» из штампованных фраз, избитых слов, тусклых мыслей, ненужных дел. По мнению Петрушевской, от самого человека зависит, сумеет он преодолеть враждебность и холодность судьбы или согнется под ее ударами. Писательница оставляет за своими героями право на «прозрение», мечтает о «распрямлении» их душ; о возрождении гордости и достоинства.</w:t>
      </w:r>
    </w:p>
    <w:p w:rsidR="00E938BA" w:rsidRPr="00E938BA" w:rsidRDefault="00E938BA" w:rsidP="00E938BA">
      <w:pPr>
        <w:ind w:firstLine="567"/>
        <w:jc w:val="both"/>
        <w:rPr>
          <w:sz w:val="22"/>
          <w:szCs w:val="22"/>
          <w:lang w:val="ru-RU"/>
        </w:rPr>
      </w:pPr>
      <w:r w:rsidRPr="00E938BA">
        <w:rPr>
          <w:sz w:val="22"/>
          <w:szCs w:val="22"/>
          <w:lang w:val="ru-RU"/>
        </w:rPr>
        <w:t>Пессимистическая и неопределенная развязка пьес продиктована желанием «разбудить» человека, заставить его бороться за свое счастье, сопротивляться обстоятельствам, не бояться ударов судьбы.</w:t>
      </w:r>
    </w:p>
    <w:p w:rsidR="00E938BA" w:rsidRPr="00E938BA" w:rsidRDefault="00E938BA" w:rsidP="00E938BA">
      <w:pPr>
        <w:ind w:firstLine="567"/>
        <w:jc w:val="both"/>
        <w:rPr>
          <w:sz w:val="22"/>
          <w:szCs w:val="22"/>
          <w:lang w:val="ru-RU"/>
        </w:rPr>
      </w:pPr>
      <w:r w:rsidRPr="00E938BA">
        <w:rPr>
          <w:sz w:val="22"/>
          <w:szCs w:val="22"/>
          <w:lang w:val="ru-RU"/>
        </w:rPr>
        <w:t>Но страшнее всего в пьесе звучит тема похорон. Человек не то чтобы не поехал хоронить мать, но и не явился за матерью в морг, и вообще, похоже, некому будет эту мать схоронить, просто деньги все потрачены на вино. И здесь из сферы текущих вопросов мы незаметно переходим на уровень вечных.</w:t>
      </w:r>
    </w:p>
    <w:p w:rsidR="00E938BA" w:rsidRPr="00E938BA" w:rsidRDefault="00E938BA" w:rsidP="00E938BA">
      <w:pPr>
        <w:ind w:firstLine="567"/>
        <w:jc w:val="both"/>
        <w:rPr>
          <w:sz w:val="22"/>
          <w:szCs w:val="22"/>
          <w:lang w:val="ru-RU"/>
        </w:rPr>
      </w:pPr>
      <w:r w:rsidRPr="00E938BA">
        <w:rPr>
          <w:sz w:val="22"/>
          <w:szCs w:val="22"/>
          <w:lang w:val="ru-RU"/>
        </w:rPr>
        <w:t xml:space="preserve">Персонажи Петрушевской хлопочут, по видимости, из мотивов сугубо житейских, даже менее того – из житейских пустяков, ничтожная малость которых на первый взгляд выглядит почти вызывающе. Но в том-то и дело, что заметная малость, даже плевость мотивов делает </w:t>
      </w:r>
      <w:r w:rsidRPr="00E938BA">
        <w:rPr>
          <w:sz w:val="22"/>
          <w:szCs w:val="22"/>
          <w:lang w:val="ru-RU"/>
        </w:rPr>
        <w:lastRenderedPageBreak/>
        <w:t>видимой типологическую укрупненность характеров. Человек бьется вроде бы из-за пустяков, но эта малость, этот пустяк нужен человеку, чтобы выжить.</w:t>
      </w:r>
    </w:p>
    <w:p w:rsidR="00E938BA" w:rsidRPr="00E938BA" w:rsidRDefault="00E938BA" w:rsidP="00E938BA">
      <w:pPr>
        <w:ind w:firstLine="567"/>
        <w:jc w:val="both"/>
        <w:rPr>
          <w:sz w:val="22"/>
          <w:szCs w:val="22"/>
          <w:lang w:val="ru-RU"/>
        </w:rPr>
      </w:pPr>
      <w:r w:rsidRPr="00E938BA">
        <w:rPr>
          <w:sz w:val="22"/>
          <w:szCs w:val="22"/>
          <w:lang w:val="ru-RU"/>
        </w:rPr>
        <w:t>Три вздорные «девушки в голубом» оказываются, к примеру, в буквальном смысле без крыши над головой при первом же дожде на своей разваливающейся даче, за которую они грызутся, и вынуждены собраться в одну комнату («Три девушки в голубом»).</w:t>
      </w:r>
    </w:p>
    <w:p w:rsidR="00E938BA" w:rsidRPr="00E938BA" w:rsidRDefault="00E938BA" w:rsidP="00E938BA">
      <w:pPr>
        <w:ind w:firstLine="567"/>
        <w:jc w:val="both"/>
        <w:rPr>
          <w:sz w:val="22"/>
          <w:szCs w:val="22"/>
          <w:lang w:val="ru-RU"/>
        </w:rPr>
      </w:pPr>
      <w:r w:rsidRPr="00E938BA">
        <w:rPr>
          <w:sz w:val="22"/>
          <w:szCs w:val="22"/>
          <w:lang w:val="ru-RU"/>
        </w:rPr>
        <w:t>Светлана, Татьяна и Ира — троюродные сестры, детей они воспитывают в одиночку (хотя у Татьяны, единственной из них, есть муж). Женщины ссорятся, выясняя, кому принадлежит половина дачи, чей сын обидчик, а чей — обиженный… Светлана и Татьяна живут на даче бесплатно, зато на их половине течет потолок. Ира снимает комнату у Федоровны, хозяйки второй половины дачи. Зато ей запрещено пользоваться принадлежащим сестрам туалетом. Поклонник одной из них доказывает свое чувство, в два счета поставив на участке сортир. В этом легко опознать прием гиперболы. Но без сортира-то действительно не проживешь!.. Выжить, выдержать в разваливающемся или, напротив, слишком плотно обступающем быту – вот, если угодно, двигательная пружина, лейтмотив пьес Петрушевской.</w:t>
      </w:r>
    </w:p>
    <w:p w:rsidR="00E938BA" w:rsidRPr="00E938BA" w:rsidRDefault="00E938BA" w:rsidP="00E938BA">
      <w:pPr>
        <w:ind w:firstLine="567"/>
        <w:jc w:val="both"/>
        <w:rPr>
          <w:sz w:val="22"/>
          <w:szCs w:val="22"/>
          <w:lang w:val="ru-RU"/>
        </w:rPr>
      </w:pPr>
      <w:r w:rsidRPr="00E938BA">
        <w:rPr>
          <w:sz w:val="22"/>
          <w:szCs w:val="22"/>
          <w:lang w:val="ru-RU"/>
        </w:rPr>
        <w:t>При всей видимой малости интересов, коммунальной склочности, суетности, женщины – как это, впрочем, традиционно в русской литературе – оказываются той половиной человечества, на которой как-никак держится жизнь. Хотя бы потому, что именно им приходится – с отцами и без отцов, с алиментами и без мужней зарплаты, с помощью родителей – растить детей, тоже не ангельских созданий. Все это особенно наглядно в пьесе «Три девушки в голубом».</w:t>
      </w:r>
    </w:p>
    <w:p w:rsidR="00E938BA" w:rsidRPr="00E938BA" w:rsidRDefault="00E938BA" w:rsidP="00E938BA">
      <w:pPr>
        <w:ind w:firstLine="567"/>
        <w:jc w:val="both"/>
        <w:rPr>
          <w:sz w:val="22"/>
          <w:szCs w:val="22"/>
          <w:lang w:val="ru-RU"/>
        </w:rPr>
      </w:pPr>
      <w:r w:rsidRPr="00E938BA">
        <w:rPr>
          <w:sz w:val="22"/>
          <w:szCs w:val="22"/>
          <w:lang w:val="ru-RU"/>
        </w:rPr>
        <w:t>Может быть, именно оттого, что пьеса «полнометражна», фабула ее традиционнее большинства других пьес, а в сюжетосложении заметнее движение от первоначальной склоки всех со всеми к взаимопониманию. И героиня пьесы, Ира, с редкой для автора прямотой и полнотой формулирует уроки жизненного опыта, когда после безумного и жалкого любовного приключения она возвращается с сыном на разваленную дачу.</w:t>
      </w:r>
    </w:p>
    <w:p w:rsidR="00E938BA" w:rsidRPr="00E938BA" w:rsidRDefault="00E938BA" w:rsidP="00E938BA">
      <w:pPr>
        <w:ind w:firstLine="567"/>
        <w:jc w:val="both"/>
        <w:rPr>
          <w:sz w:val="22"/>
          <w:szCs w:val="22"/>
          <w:lang w:val="ru-RU"/>
        </w:rPr>
      </w:pPr>
      <w:r w:rsidRPr="00E938BA">
        <w:rPr>
          <w:sz w:val="22"/>
          <w:szCs w:val="22"/>
          <w:lang w:val="ru-RU"/>
        </w:rPr>
        <w:t>В сюжетном движении пьесы «Три девушки в голубом» происходит узнавание того, что Ира живет в Москве с матерью, которая постоянно прислушивается к собственным болезням и попрекает дочь тем, что та ведет неправильный образ жизни. Когда Ире было пятнадцать лет, она убегала ночевать на вокзалы, да и сейчас, приехав с больным пятилетним Павликом домой, оставляет ребенка с матерью и незаметно уходит к Николаю Ивановичу. Николай Иванович тронут рассказом Иры о её юности: у него тоже есть пятнадцатилетняя дочь, которую он обожает.</w:t>
      </w:r>
      <w:r w:rsidR="00CE0C8F" w:rsidRPr="00CE0C8F">
        <w:rPr>
          <w:sz w:val="22"/>
          <w:szCs w:val="22"/>
          <w:lang w:val="ru-RU"/>
        </w:rPr>
        <w:t xml:space="preserve"> </w:t>
      </w:r>
      <w:r w:rsidRPr="00E938BA">
        <w:rPr>
          <w:sz w:val="22"/>
          <w:szCs w:val="22"/>
          <w:lang w:val="ru-RU"/>
        </w:rPr>
        <w:t>Поверив</w:t>
      </w:r>
      <w:r w:rsidR="00CE0C8F" w:rsidRPr="00CE0C8F">
        <w:rPr>
          <w:sz w:val="22"/>
          <w:szCs w:val="22"/>
          <w:lang w:val="ru-RU"/>
        </w:rPr>
        <w:t xml:space="preserve"> </w:t>
      </w:r>
      <w:r w:rsidRPr="00E938BA">
        <w:rPr>
          <w:sz w:val="22"/>
          <w:szCs w:val="22"/>
          <w:lang w:val="ru-RU"/>
        </w:rPr>
        <w:t>в</w:t>
      </w:r>
      <w:r w:rsidR="00CE0C8F" w:rsidRPr="00CE0C8F">
        <w:rPr>
          <w:sz w:val="22"/>
          <w:szCs w:val="22"/>
          <w:lang w:val="ru-RU"/>
        </w:rPr>
        <w:t xml:space="preserve"> </w:t>
      </w:r>
      <w:r w:rsidRPr="00E938BA">
        <w:rPr>
          <w:sz w:val="22"/>
          <w:szCs w:val="22"/>
          <w:lang w:val="ru-RU"/>
        </w:rPr>
        <w:t>любовь</w:t>
      </w:r>
      <w:r w:rsidR="00CE0C8F" w:rsidRPr="00CE0C8F">
        <w:rPr>
          <w:sz w:val="22"/>
          <w:szCs w:val="22"/>
          <w:lang w:val="ru-RU"/>
        </w:rPr>
        <w:t xml:space="preserve"> </w:t>
      </w:r>
      <w:r w:rsidRPr="00E938BA">
        <w:rPr>
          <w:sz w:val="22"/>
          <w:szCs w:val="22"/>
          <w:lang w:val="ru-RU"/>
        </w:rPr>
        <w:t>Николая</w:t>
      </w:r>
      <w:r w:rsidR="00CE0C8F" w:rsidRPr="00CE0C8F">
        <w:rPr>
          <w:sz w:val="22"/>
          <w:szCs w:val="22"/>
          <w:lang w:val="ru-RU"/>
        </w:rPr>
        <w:t xml:space="preserve"> </w:t>
      </w:r>
      <w:r w:rsidRPr="00E938BA">
        <w:rPr>
          <w:sz w:val="22"/>
          <w:szCs w:val="22"/>
          <w:lang w:val="ru-RU"/>
        </w:rPr>
        <w:t xml:space="preserve">Ивановича, о которой он так красиво говорит, </w:t>
      </w:r>
      <w:r w:rsidR="00CE0C8F" w:rsidRPr="00CE0C8F">
        <w:rPr>
          <w:sz w:val="22"/>
          <w:szCs w:val="22"/>
          <w:lang w:val="ru-RU"/>
        </w:rPr>
        <w:t xml:space="preserve"> </w:t>
      </w:r>
      <w:r w:rsidRPr="00E938BA">
        <w:rPr>
          <w:sz w:val="22"/>
          <w:szCs w:val="22"/>
          <w:lang w:val="ru-RU"/>
        </w:rPr>
        <w:t>Ира едет за ним в Коктебель, где её возлюбленный отдыхает с семьей. В Коктебеле отношение Николая Ивановича к Ире меняется: она раздражает его своей преданностью. Вскоре дочь Николая Ивановича узнает об Ире. Не в силах выдержать истерику дочери, Николай Иванович прогоняет надоевшую любовницу. Ира понимает,что за внешней оболочкой страстного влюбленного скрывается негодяй, пошляк, не способный на человеческое чувство.  Он предлагает ей деньги, но Ира отказывается. По телефону Ира узнает, что мать в больнице, а Павлик дома один и у него нет еды. В симферопольском аэропорту Ира продает свой плащ и на коленях умоляет дежурного по аэропорту помочь ей улететь в Москву. Вот как она рассказывает об этом потом: «Я никак не могла сесть в самолет, билетов не было, я у дежурного реву: выручайте, мальчик мой один остался, бабушка его заперла!.. Потом еще того прекрасней: билет есть, а Москва не принимает. (Смеется.) Я – к летчикам. Ну они меня взяли в первый же самолет. Говорю: «Мне в катастрофу попадать нельзя, у меня мальчик маленький погибнет! » Они хохочут! Я вхожу в дом, дверь отпираю</w:t>
      </w:r>
      <w:r w:rsidR="00CE0C8F">
        <w:rPr>
          <w:sz w:val="22"/>
          <w:szCs w:val="22"/>
          <w:lang w:val="ru-RU"/>
        </w:rPr>
        <w:t>, а она не отпирается! (Хохочет</w:t>
      </w:r>
      <w:r w:rsidRPr="00E938BA">
        <w:rPr>
          <w:sz w:val="22"/>
          <w:szCs w:val="22"/>
          <w:lang w:val="ru-RU"/>
        </w:rPr>
        <w:t>)</w:t>
      </w:r>
      <w:r w:rsidR="00CE0C8F" w:rsidRPr="00CE0C8F">
        <w:rPr>
          <w:sz w:val="22"/>
          <w:szCs w:val="22"/>
          <w:lang w:val="ru-RU"/>
        </w:rPr>
        <w:t>.</w:t>
      </w:r>
      <w:r w:rsidRPr="00E938BA">
        <w:rPr>
          <w:sz w:val="22"/>
          <w:szCs w:val="22"/>
          <w:lang w:val="ru-RU"/>
        </w:rPr>
        <w:t xml:space="preserve"> Оказывается, Павлик на половике перед дверью уснул. В Москве такой дождь! А я без плаща, как назло! (Хох</w:t>
      </w:r>
      <w:r w:rsidR="00CE0C8F">
        <w:rPr>
          <w:sz w:val="22"/>
          <w:szCs w:val="22"/>
          <w:lang w:val="ru-RU"/>
        </w:rPr>
        <w:t>очет.) Цыганке одной продала» (</w:t>
      </w:r>
      <w:r w:rsidRPr="00E938BA">
        <w:rPr>
          <w:sz w:val="22"/>
          <w:szCs w:val="22"/>
          <w:lang w:val="ru-RU"/>
        </w:rPr>
        <w:t xml:space="preserve">195). </w:t>
      </w:r>
    </w:p>
    <w:p w:rsidR="00E938BA" w:rsidRPr="00E938BA" w:rsidRDefault="00E938BA" w:rsidP="00E938BA">
      <w:pPr>
        <w:ind w:firstLine="567"/>
        <w:jc w:val="both"/>
        <w:rPr>
          <w:color w:val="464E62"/>
          <w:sz w:val="22"/>
          <w:szCs w:val="22"/>
          <w:lang w:val="ru-RU"/>
        </w:rPr>
      </w:pPr>
      <w:r w:rsidRPr="00E938BA">
        <w:rPr>
          <w:sz w:val="22"/>
          <w:szCs w:val="22"/>
          <w:lang w:val="ru-RU"/>
        </w:rPr>
        <w:t xml:space="preserve">В этом трагическом монологе классическое и абсолютное мерило русской литературы – «слезиночка ребенка»... </w:t>
      </w:r>
      <w:r w:rsidRPr="00E938BA">
        <w:rPr>
          <w:color w:val="464E62"/>
          <w:sz w:val="22"/>
          <w:szCs w:val="22"/>
        </w:rPr>
        <w:t> </w:t>
      </w:r>
    </w:p>
    <w:p w:rsidR="00E938BA" w:rsidRPr="00E938BA" w:rsidRDefault="00E938BA" w:rsidP="00E938BA">
      <w:pPr>
        <w:ind w:firstLine="567"/>
        <w:jc w:val="both"/>
        <w:rPr>
          <w:sz w:val="22"/>
          <w:szCs w:val="22"/>
          <w:lang w:val="ru-RU"/>
        </w:rPr>
      </w:pPr>
      <w:r w:rsidRPr="00E938BA">
        <w:rPr>
          <w:sz w:val="22"/>
          <w:szCs w:val="22"/>
          <w:lang w:val="ru-RU"/>
        </w:rPr>
        <w:t>Светлана и Татьяна в отсутствие Иры занимают её дачную комнату. Они настроены решительно, потому что во время дождя их половину совершенно залило и жить там стало невозможно. Сестры снова ссорятся из-за воспитания сыновей. Светлана не хочет, чтобы её Максим вырос хлюпиком и умер так же рано, как его отец. Неожиданно появляется Ира с Павликом. Светлана и Татьяна объявляют Ире, что теперь будут жить в её комнате. К их удивлению, Ира не возражает. Она надеется на помощь сестер: ей больше не на кого рассчитывать. Татьяна заявляет, что теперь они по очереди будут закупать продукты и готовить, а Максиму придется прекратить драться. «Нас теперь двое! » — говорит она Светлане.</w:t>
      </w:r>
    </w:p>
    <w:p w:rsidR="00E938BA" w:rsidRPr="00E938BA" w:rsidRDefault="00E938BA" w:rsidP="00E938BA">
      <w:pPr>
        <w:ind w:firstLine="567"/>
        <w:jc w:val="both"/>
        <w:rPr>
          <w:sz w:val="22"/>
          <w:szCs w:val="22"/>
          <w:lang w:val="ru-RU"/>
        </w:rPr>
      </w:pPr>
      <w:r w:rsidRPr="00E938BA">
        <w:rPr>
          <w:sz w:val="22"/>
          <w:szCs w:val="22"/>
          <w:lang w:val="ru-RU"/>
        </w:rPr>
        <w:lastRenderedPageBreak/>
        <w:t>Героини Л.Петрушевской опираются на первоосновы бытия: жизнь – дети – любовь. Материнство для этих женщин – высшая ценность, мерило совести и морали. И спасение от окружающей тьмы. Ира из пьесы говорит: «Ребенок для женщины – это все. И семья и любовь. Все тут». А Светлана как бы продолжает: « Я за слезинку ребенка!.. Не знаю, что сделаю». Петрушевская – с ними. Она сострадает им, переживает их драмы, проживает их жизни.</w:t>
      </w:r>
    </w:p>
    <w:p w:rsidR="00E938BA" w:rsidRPr="00E938BA" w:rsidRDefault="00E938BA" w:rsidP="00E938BA">
      <w:pPr>
        <w:pStyle w:val="afd"/>
        <w:spacing w:before="0" w:beforeAutospacing="0" w:after="0" w:afterAutospacing="0"/>
        <w:ind w:firstLine="567"/>
        <w:jc w:val="both"/>
        <w:rPr>
          <w:sz w:val="22"/>
          <w:szCs w:val="22"/>
        </w:rPr>
      </w:pPr>
      <w:r w:rsidRPr="00E938BA">
        <w:rPr>
          <w:sz w:val="22"/>
          <w:szCs w:val="22"/>
        </w:rPr>
        <w:t>Л.Петрушевская позволяет увидеть ситуацию не глазами удачливых и счастливых, а глазами невезучих, «малозаметных» и обделенных. Герои Людмилы Петрушевской погружены в быт. Они – самые обычные люди.</w:t>
      </w:r>
    </w:p>
    <w:p w:rsidR="00E938BA" w:rsidRPr="00E938BA" w:rsidRDefault="00E938BA" w:rsidP="00E938BA">
      <w:pPr>
        <w:pStyle w:val="afd"/>
        <w:spacing w:before="0" w:beforeAutospacing="0" w:after="0" w:afterAutospacing="0"/>
        <w:ind w:firstLine="567"/>
        <w:jc w:val="both"/>
        <w:rPr>
          <w:sz w:val="22"/>
          <w:szCs w:val="22"/>
        </w:rPr>
      </w:pPr>
      <w:r w:rsidRPr="00E938BA">
        <w:rPr>
          <w:sz w:val="22"/>
          <w:szCs w:val="22"/>
        </w:rPr>
        <w:t>Причем, писательница даже подчеркивает их приземленность, но каждый из них хочет достичь счастья, быть любимым, нужным кому-то.</w:t>
      </w:r>
    </w:p>
    <w:p w:rsidR="00E938BA" w:rsidRPr="00E938BA" w:rsidRDefault="00E938BA" w:rsidP="00E938BA">
      <w:pPr>
        <w:pStyle w:val="afd"/>
        <w:spacing w:before="0" w:beforeAutospacing="0" w:after="0" w:afterAutospacing="0"/>
        <w:ind w:firstLine="567"/>
        <w:jc w:val="both"/>
        <w:rPr>
          <w:sz w:val="22"/>
          <w:szCs w:val="22"/>
        </w:rPr>
      </w:pPr>
      <w:r w:rsidRPr="00E938BA">
        <w:rPr>
          <w:sz w:val="22"/>
          <w:szCs w:val="22"/>
        </w:rPr>
        <w:t>Героям Л. Петрушевской судьба «улыбается» редко. Но, даже живя жизнью убогой, скудной на радости, часто просто нищей, они стремятся добиться счастья. Больше всего герои Л. Петрушевской тоскуют по любви. В мире, в котором они живут, ее не хватает. Нехватка любви заставляет героев искать путей ее получения. Отношения, которые царят между героями пьес Л.Петрушевской, характеризуются разобщенностью. Поэтому высшее счастье понимается как обретение связи, единства. Важнейшими составляющими понятия «счастье» являются любовь, взаимопонимание, духовная близость. Но в мире, где человек обречен на одиночество, единение возможно лишь на краткое мгновение. Этот «миг» обретенного родства воспринимается героями как «пик радости». Однако «чудное мгновение» общего счастья не в силах рассеять мрак одиночества.</w:t>
      </w:r>
    </w:p>
    <w:p w:rsidR="00E938BA" w:rsidRPr="00E938BA" w:rsidRDefault="00E938BA" w:rsidP="00E938BA">
      <w:pPr>
        <w:pStyle w:val="afd"/>
        <w:spacing w:before="0" w:beforeAutospacing="0" w:after="0" w:afterAutospacing="0"/>
        <w:ind w:firstLine="567"/>
        <w:jc w:val="both"/>
        <w:rPr>
          <w:sz w:val="22"/>
          <w:szCs w:val="22"/>
        </w:rPr>
      </w:pPr>
      <w:r w:rsidRPr="00E938BA">
        <w:rPr>
          <w:sz w:val="22"/>
          <w:szCs w:val="22"/>
        </w:rPr>
        <w:t>Пути, которые избирают герои, стремясь раздвинуть границы замкнутости, часто оказываются мнимыми. В реальности они не приводят к достижению счастья. В художественном мире Л.Петрушевской чаще всего можно встретить три способа «обретения» счастья: иллюзия, игра либо «суррогат». Но даже видимое, мнимое счастье воспринимается героями как благо, ибо тоска по идеалу неистребима.</w:t>
      </w:r>
    </w:p>
    <w:p w:rsidR="00E938BA" w:rsidRPr="00E938BA" w:rsidRDefault="00E938BA" w:rsidP="00E938BA">
      <w:pPr>
        <w:ind w:firstLine="567"/>
        <w:jc w:val="both"/>
        <w:rPr>
          <w:sz w:val="22"/>
          <w:szCs w:val="22"/>
          <w:lang w:val="ru-RU"/>
        </w:rPr>
      </w:pPr>
      <w:r w:rsidRPr="00E938BA">
        <w:rPr>
          <w:sz w:val="22"/>
          <w:szCs w:val="22"/>
          <w:lang w:val="ru-RU"/>
        </w:rPr>
        <w:t xml:space="preserve"> Проблема счастья-несчастья человека одна из основных в современной литературе. Она обостряется в конце </w:t>
      </w:r>
      <w:r w:rsidRPr="00E938BA">
        <w:rPr>
          <w:sz w:val="22"/>
          <w:szCs w:val="22"/>
        </w:rPr>
        <w:t>XX</w:t>
      </w:r>
      <w:r w:rsidRPr="00E938BA">
        <w:rPr>
          <w:sz w:val="22"/>
          <w:szCs w:val="22"/>
          <w:lang w:val="ru-RU"/>
        </w:rPr>
        <w:t xml:space="preserve"> века, в период общественного кризиса и приобретает универсальный характер. Проблема счастья волновала человека всегда. Она связана не только с поиском ответа на вопрос, как быть удачливым, довольным или добродетельным. Стремясь стать счастливым, человек решает для себя, в чем заключается смысл жизни, к чему надо стремиться, в чем видеть свою главную жизненную цель? Разумеется, ответы на эти вопросы могут быть различны, поскольку цели и желания людей тоже различны.</w:t>
      </w:r>
    </w:p>
    <w:p w:rsidR="00E938BA" w:rsidRPr="00E938BA" w:rsidRDefault="00E938BA" w:rsidP="00E938BA">
      <w:pPr>
        <w:pStyle w:val="afd"/>
        <w:spacing w:before="0" w:beforeAutospacing="0" w:after="0" w:afterAutospacing="0"/>
        <w:ind w:firstLine="567"/>
        <w:rPr>
          <w:rFonts w:ascii="Tahoma" w:hAnsi="Tahoma" w:cs="Tahoma"/>
          <w:sz w:val="22"/>
          <w:szCs w:val="22"/>
        </w:rPr>
      </w:pPr>
      <w:r w:rsidRPr="00E938BA">
        <w:rPr>
          <w:sz w:val="22"/>
          <w:szCs w:val="22"/>
        </w:rPr>
        <w:t>В России счастье воспринимается не как «покой», «блаженство», «радость», не как «достаток», счастье чаще воспринимается как «очищение души страданием», как жизнь не для себя, а для других.</w:t>
      </w:r>
      <w:r w:rsidRPr="00E938BA">
        <w:rPr>
          <w:rFonts w:ascii="Tahoma" w:hAnsi="Tahoma" w:cs="Tahoma"/>
          <w:sz w:val="22"/>
          <w:szCs w:val="22"/>
        </w:rPr>
        <w:t xml:space="preserve"> </w:t>
      </w:r>
    </w:p>
    <w:p w:rsidR="00E938BA" w:rsidRPr="00E938BA" w:rsidRDefault="00E938BA" w:rsidP="00E938BA">
      <w:pPr>
        <w:pStyle w:val="afd"/>
        <w:spacing w:before="0" w:beforeAutospacing="0" w:after="0" w:afterAutospacing="0"/>
        <w:ind w:firstLine="567"/>
        <w:jc w:val="both"/>
        <w:rPr>
          <w:sz w:val="22"/>
          <w:szCs w:val="22"/>
        </w:rPr>
      </w:pPr>
      <w:r w:rsidRPr="00E938BA">
        <w:rPr>
          <w:sz w:val="22"/>
          <w:szCs w:val="22"/>
        </w:rPr>
        <w:t xml:space="preserve"> Герои пьес Петрушевской, подавленные повседневностью, ощущающие себя потерянными и лишенными каких-либо нравственных оснований, живущие в мире компромиссов и в то же время сами не желающие этого, мало могут сказать о том, как нужно жить, у них нет ясного осознания того, что хорошо, а что подло, плохо. Однако у них есть мучительное переживание своей нереализованности, постоянная душевная жажда собственного преодоления и, самое главное, есть порыв, стремление к какой-то иной жизни.</w:t>
      </w:r>
    </w:p>
    <w:p w:rsidR="00E938BA" w:rsidRPr="00E938BA" w:rsidRDefault="00E938BA" w:rsidP="00E938BA">
      <w:pPr>
        <w:ind w:firstLine="567"/>
        <w:jc w:val="both"/>
        <w:rPr>
          <w:sz w:val="22"/>
          <w:szCs w:val="22"/>
          <w:lang w:val="ru-RU"/>
        </w:rPr>
      </w:pPr>
      <w:r w:rsidRPr="00E938BA">
        <w:rPr>
          <w:sz w:val="22"/>
          <w:szCs w:val="22"/>
          <w:lang w:val="ru-RU"/>
        </w:rPr>
        <w:t xml:space="preserve">Актуальность исследования творчества Петрушевской, в частности, ее драматургии, определяется остротой проблемы человека в современном мире: возникая как антитеза господствующей в советском обществе, концепция человека Петрушевской может дать представление о судьбе гуманизма в конце </w:t>
      </w:r>
      <w:r w:rsidRPr="00E938BA">
        <w:rPr>
          <w:sz w:val="22"/>
          <w:szCs w:val="22"/>
          <w:lang w:val="en-US"/>
        </w:rPr>
        <w:t>XX</w:t>
      </w:r>
      <w:r w:rsidRPr="00E938BA">
        <w:rPr>
          <w:sz w:val="22"/>
          <w:szCs w:val="22"/>
          <w:lang w:val="ru-RU"/>
        </w:rPr>
        <w:t xml:space="preserve"> века, о сложном диалоге с русской гуманистической традицией.</w:t>
      </w:r>
    </w:p>
    <w:p w:rsidR="00E938BA" w:rsidRPr="00E938BA" w:rsidRDefault="00E938BA" w:rsidP="00E938BA">
      <w:pPr>
        <w:ind w:firstLine="567"/>
        <w:jc w:val="both"/>
        <w:rPr>
          <w:sz w:val="22"/>
          <w:szCs w:val="22"/>
          <w:lang w:val="ru-RU"/>
        </w:rPr>
      </w:pPr>
      <w:r w:rsidRPr="00E938BA">
        <w:rPr>
          <w:sz w:val="22"/>
          <w:szCs w:val="22"/>
          <w:lang w:val="ru-RU"/>
        </w:rPr>
        <w:t>Петрушевская запечатлела в своих пьесах реальность именно 1970-1980-х годов. Благодаря этому, произведения современны, актуальны, но вместе с тем они вневременны, поскольку затрагивают вечные темы, выводят на сцену вечные образы, которые, в свою очередь, дают возможность их многозначной философской интерпретации.</w:t>
      </w:r>
    </w:p>
    <w:p w:rsidR="00E938BA" w:rsidRPr="00E938BA" w:rsidRDefault="00E938BA" w:rsidP="00E938BA">
      <w:pPr>
        <w:ind w:firstLine="567"/>
        <w:jc w:val="both"/>
        <w:rPr>
          <w:sz w:val="22"/>
          <w:szCs w:val="22"/>
          <w:lang w:val="ru-RU"/>
        </w:rPr>
      </w:pPr>
      <w:r w:rsidRPr="00E938BA">
        <w:rPr>
          <w:sz w:val="22"/>
          <w:szCs w:val="22"/>
          <w:lang w:val="ru-RU"/>
        </w:rPr>
        <w:t xml:space="preserve">В пьесах Петрушевской звучит как бы записанная на магнитофонную пленку живая разговорная речь современника, воспроизводится до мелочей узнаваемая реальная жизненная ситуация. Привычная структура драматического повествования у нее размыта, отсутствует «черно-белый» конфликт, нет однозначной исчерпывающей оценки героев: персонажи </w:t>
      </w:r>
      <w:r w:rsidRPr="00E938BA">
        <w:rPr>
          <w:sz w:val="22"/>
          <w:szCs w:val="22"/>
          <w:lang w:val="ru-RU"/>
        </w:rPr>
        <w:lastRenderedPageBreak/>
        <w:t xml:space="preserve">исследуются в естественной для них обстановке, так сказать, «среди своих», вне морального поединка с положительными героями. </w:t>
      </w:r>
    </w:p>
    <w:p w:rsidR="00E938BA" w:rsidRPr="00E938BA" w:rsidRDefault="00E938BA" w:rsidP="00E938BA">
      <w:pPr>
        <w:ind w:firstLine="567"/>
        <w:jc w:val="both"/>
        <w:rPr>
          <w:sz w:val="22"/>
          <w:szCs w:val="22"/>
          <w:lang w:val="ru-RU"/>
        </w:rPr>
      </w:pPr>
      <w:r w:rsidRPr="00E938BA">
        <w:rPr>
          <w:bCs/>
          <w:sz w:val="22"/>
          <w:szCs w:val="22"/>
          <w:lang w:val="ru-RU"/>
        </w:rPr>
        <w:t>Кажется, автор как бы</w:t>
      </w:r>
      <w:r w:rsidRPr="00E938BA">
        <w:rPr>
          <w:sz w:val="22"/>
          <w:szCs w:val="22"/>
          <w:lang w:val="ru-RU"/>
        </w:rPr>
        <w:t xml:space="preserve"> фотографирует срез каждодневной обыденной жизни. Герои пьют, едят, разговаривают о пустяках, а в это время, совсем по Чехову, «слагается их счастье и разбиваются их жизни».</w:t>
      </w:r>
      <w:r w:rsidRPr="00E938BA">
        <w:rPr>
          <w:sz w:val="22"/>
          <w:szCs w:val="22"/>
          <w:lang w:val="ru-RU"/>
        </w:rPr>
        <w:tab/>
      </w:r>
      <w:r w:rsidRPr="00E938BA">
        <w:rPr>
          <w:sz w:val="22"/>
          <w:szCs w:val="22"/>
          <w:lang w:val="ru-RU"/>
        </w:rPr>
        <w:tab/>
      </w:r>
    </w:p>
    <w:p w:rsidR="00E938BA" w:rsidRPr="00E938BA" w:rsidRDefault="00E938BA" w:rsidP="00E938BA">
      <w:pPr>
        <w:ind w:firstLine="567"/>
        <w:jc w:val="both"/>
        <w:rPr>
          <w:sz w:val="22"/>
          <w:szCs w:val="22"/>
          <w:lang w:val="ru-RU"/>
        </w:rPr>
      </w:pPr>
      <w:r w:rsidRPr="00E938BA">
        <w:rPr>
          <w:sz w:val="22"/>
          <w:szCs w:val="22"/>
          <w:lang w:val="ru-RU"/>
        </w:rPr>
        <w:t xml:space="preserve"> Сострадание к человеку, в каких бы ситуациях он ни оказывался, внимание к «вечным» и болевым проблемам времени, тонкий языковой слух, умение снять напряжение с помощью смеха, богатство фантазии – все это грани того литературного чуда, имя которому Людмила Петрушевская. Никто из писавших и пишущих по-русски ее</w:t>
      </w:r>
      <w:r w:rsidRPr="00E938BA">
        <w:rPr>
          <w:sz w:val="22"/>
          <w:szCs w:val="22"/>
        </w:rPr>
        <w:t> </w:t>
      </w:r>
      <w:r w:rsidRPr="00E938BA">
        <w:rPr>
          <w:sz w:val="22"/>
          <w:szCs w:val="22"/>
          <w:lang w:val="ru-RU"/>
        </w:rPr>
        <w:t>современников не</w:t>
      </w:r>
      <w:r w:rsidRPr="00E938BA">
        <w:rPr>
          <w:sz w:val="22"/>
          <w:szCs w:val="22"/>
        </w:rPr>
        <w:t> </w:t>
      </w:r>
      <w:r w:rsidRPr="00E938BA">
        <w:rPr>
          <w:sz w:val="22"/>
          <w:szCs w:val="22"/>
          <w:lang w:val="ru-RU"/>
        </w:rPr>
        <w:t>обладает таким феноменальным слухом к речи и такой почти сверхъестественной способностью, выжимая квинтэссенцию этой речи, претворяя ее</w:t>
      </w:r>
      <w:r w:rsidRPr="00E938BA">
        <w:rPr>
          <w:sz w:val="22"/>
          <w:szCs w:val="22"/>
        </w:rPr>
        <w:t> </w:t>
      </w:r>
      <w:r w:rsidRPr="00E938BA">
        <w:rPr>
          <w:sz w:val="22"/>
          <w:szCs w:val="22"/>
          <w:lang w:val="ru-RU"/>
        </w:rPr>
        <w:t>в</w:t>
      </w:r>
      <w:r w:rsidRPr="00E938BA">
        <w:rPr>
          <w:sz w:val="22"/>
          <w:szCs w:val="22"/>
        </w:rPr>
        <w:t> </w:t>
      </w:r>
      <w:r w:rsidRPr="00E938BA">
        <w:rPr>
          <w:sz w:val="22"/>
          <w:szCs w:val="22"/>
          <w:lang w:val="ru-RU"/>
        </w:rPr>
        <w:t>изумительное художество, рождать трагический, беспощадный, нежный, пронзенный состраданием и</w:t>
      </w:r>
      <w:r w:rsidRPr="00E938BA">
        <w:rPr>
          <w:sz w:val="22"/>
          <w:szCs w:val="22"/>
        </w:rPr>
        <w:t> </w:t>
      </w:r>
      <w:r w:rsidRPr="00E938BA">
        <w:rPr>
          <w:sz w:val="22"/>
          <w:szCs w:val="22"/>
          <w:lang w:val="ru-RU"/>
        </w:rPr>
        <w:t>освещенный любовью мир.</w:t>
      </w:r>
    </w:p>
    <w:p w:rsidR="00E938BA" w:rsidRPr="00E938BA" w:rsidRDefault="00E938BA" w:rsidP="00E938BA">
      <w:pPr>
        <w:ind w:firstLine="708"/>
        <w:jc w:val="both"/>
        <w:rPr>
          <w:lang w:val="ru-RU"/>
        </w:rPr>
      </w:pPr>
    </w:p>
    <w:p w:rsidR="00E938BA" w:rsidRPr="00E938BA" w:rsidRDefault="00E938BA" w:rsidP="00E938BA">
      <w:pPr>
        <w:ind w:firstLine="708"/>
        <w:jc w:val="both"/>
        <w:rPr>
          <w:lang w:val="ru-RU"/>
        </w:rPr>
      </w:pPr>
    </w:p>
    <w:p w:rsidR="007D6E53" w:rsidRPr="00F90C23" w:rsidRDefault="007D6E53" w:rsidP="00E938BA">
      <w:pPr>
        <w:ind w:firstLine="708"/>
        <w:jc w:val="center"/>
        <w:rPr>
          <w:rFonts w:ascii="Times LatRus" w:hAnsi="Times LatRus"/>
          <w:i/>
          <w:sz w:val="22"/>
          <w:szCs w:val="22"/>
          <w:lang w:val="ru-RU"/>
        </w:rPr>
      </w:pPr>
    </w:p>
    <w:p w:rsidR="00E938BA" w:rsidRPr="00296426" w:rsidRDefault="00296426" w:rsidP="007D6E53">
      <w:pPr>
        <w:jc w:val="center"/>
        <w:rPr>
          <w:rFonts w:ascii="Times LatRus" w:hAnsi="Times LatRus"/>
          <w:i/>
          <w:sz w:val="22"/>
          <w:szCs w:val="22"/>
          <w:lang w:val="en-US"/>
        </w:rPr>
      </w:pPr>
      <w:r w:rsidRPr="00296426">
        <w:rPr>
          <w:rFonts w:ascii="Times LatRus" w:hAnsi="Times LatRus"/>
          <w:i/>
          <w:sz w:val="22"/>
          <w:szCs w:val="22"/>
          <w:lang w:val="en-US"/>
        </w:rPr>
        <w:t>Ëèòåðàòóðà</w:t>
      </w:r>
    </w:p>
    <w:p w:rsidR="00E938BA" w:rsidRDefault="00E938BA" w:rsidP="00E938BA">
      <w:pPr>
        <w:ind w:firstLine="708"/>
        <w:jc w:val="both"/>
        <w:rPr>
          <w:lang w:val="en-US"/>
        </w:rPr>
      </w:pPr>
    </w:p>
    <w:p w:rsidR="00E938BA" w:rsidRPr="00A86159" w:rsidRDefault="00E938BA" w:rsidP="00284824">
      <w:pPr>
        <w:numPr>
          <w:ilvl w:val="0"/>
          <w:numId w:val="33"/>
        </w:numPr>
        <w:tabs>
          <w:tab w:val="clear" w:pos="1128"/>
          <w:tab w:val="num" w:pos="567"/>
        </w:tabs>
        <w:ind w:left="567" w:hanging="425"/>
        <w:jc w:val="both"/>
        <w:rPr>
          <w:color w:val="000000" w:themeColor="text1"/>
          <w:sz w:val="22"/>
          <w:szCs w:val="22"/>
        </w:rPr>
      </w:pPr>
      <w:r w:rsidRPr="00A86159">
        <w:rPr>
          <w:color w:val="000000" w:themeColor="text1"/>
          <w:sz w:val="22"/>
          <w:szCs w:val="22"/>
          <w:lang w:val="ru-RU"/>
        </w:rPr>
        <w:t xml:space="preserve">Агишева Н., Звуки “Му”.// Театр. </w:t>
      </w:r>
      <w:r w:rsidRPr="00A86159">
        <w:rPr>
          <w:color w:val="000000" w:themeColor="text1"/>
          <w:sz w:val="22"/>
          <w:szCs w:val="22"/>
        </w:rPr>
        <w:t>1988, N 9.</w:t>
      </w:r>
      <w:r w:rsidRPr="00A86159">
        <w:rPr>
          <w:color w:val="000000" w:themeColor="text1"/>
          <w:sz w:val="22"/>
          <w:szCs w:val="22"/>
          <w:lang w:val="en-US"/>
        </w:rPr>
        <w:t xml:space="preserve"> </w:t>
      </w:r>
      <w:r w:rsidRPr="00A86159">
        <w:rPr>
          <w:color w:val="000000" w:themeColor="text1"/>
          <w:sz w:val="22"/>
          <w:szCs w:val="22"/>
        </w:rPr>
        <w:t>С.56,</w:t>
      </w:r>
      <w:r w:rsidR="0063227B">
        <w:rPr>
          <w:color w:val="000000" w:themeColor="text1"/>
          <w:sz w:val="22"/>
          <w:szCs w:val="22"/>
        </w:rPr>
        <w:t xml:space="preserve"> </w:t>
      </w:r>
      <w:r w:rsidRPr="00A86159">
        <w:rPr>
          <w:color w:val="000000" w:themeColor="text1"/>
          <w:sz w:val="22"/>
          <w:szCs w:val="22"/>
        </w:rPr>
        <w:t>60.</w:t>
      </w:r>
    </w:p>
    <w:p w:rsidR="00E938BA" w:rsidRPr="0063227B" w:rsidRDefault="00E938BA" w:rsidP="00284824">
      <w:pPr>
        <w:numPr>
          <w:ilvl w:val="0"/>
          <w:numId w:val="33"/>
        </w:numPr>
        <w:tabs>
          <w:tab w:val="clear" w:pos="1128"/>
          <w:tab w:val="num" w:pos="567"/>
        </w:tabs>
        <w:ind w:left="567" w:hanging="425"/>
        <w:jc w:val="both"/>
        <w:rPr>
          <w:color w:val="000000" w:themeColor="text1"/>
          <w:sz w:val="22"/>
          <w:szCs w:val="22"/>
          <w:lang w:val="ru-RU"/>
        </w:rPr>
      </w:pPr>
      <w:r w:rsidRPr="00A86159">
        <w:rPr>
          <w:color w:val="000000" w:themeColor="text1"/>
          <w:sz w:val="22"/>
          <w:szCs w:val="22"/>
          <w:lang w:val="ru-RU"/>
        </w:rPr>
        <w:t xml:space="preserve">Демин Г.Г. Пророческий лейбл, или исчезновение Петрушевской.// </w:t>
      </w:r>
      <w:r w:rsidRPr="0063227B">
        <w:rPr>
          <w:color w:val="000000" w:themeColor="text1"/>
          <w:sz w:val="22"/>
          <w:szCs w:val="22"/>
          <w:lang w:val="ru-RU"/>
        </w:rPr>
        <w:t xml:space="preserve">Современная драматургия. </w:t>
      </w:r>
      <w:r w:rsidR="0063227B" w:rsidRPr="0063227B">
        <w:rPr>
          <w:color w:val="000000" w:themeColor="text1"/>
          <w:sz w:val="22"/>
          <w:szCs w:val="22"/>
          <w:lang w:val="ru-RU"/>
        </w:rPr>
        <w:t>–</w:t>
      </w:r>
      <w:r w:rsidRPr="0063227B">
        <w:rPr>
          <w:color w:val="000000" w:themeColor="text1"/>
          <w:sz w:val="22"/>
          <w:szCs w:val="22"/>
          <w:lang w:val="ru-RU"/>
        </w:rPr>
        <w:t xml:space="preserve"> 1994</w:t>
      </w:r>
      <w:r w:rsidR="0063227B" w:rsidRPr="0063227B">
        <w:rPr>
          <w:color w:val="000000" w:themeColor="text1"/>
          <w:sz w:val="22"/>
          <w:szCs w:val="22"/>
          <w:lang w:val="ru-RU"/>
        </w:rPr>
        <w:t>,</w:t>
      </w:r>
      <w:r w:rsidRPr="0063227B">
        <w:rPr>
          <w:color w:val="000000" w:themeColor="text1"/>
          <w:sz w:val="22"/>
          <w:szCs w:val="22"/>
          <w:lang w:val="ru-RU"/>
        </w:rPr>
        <w:t xml:space="preserve"> </w:t>
      </w:r>
      <w:r w:rsidRPr="00A86159">
        <w:rPr>
          <w:color w:val="000000" w:themeColor="text1"/>
          <w:sz w:val="22"/>
          <w:szCs w:val="22"/>
        </w:rPr>
        <w:t>N</w:t>
      </w:r>
      <w:r w:rsidRPr="0063227B">
        <w:rPr>
          <w:color w:val="000000" w:themeColor="text1"/>
          <w:sz w:val="22"/>
          <w:szCs w:val="22"/>
          <w:lang w:val="ru-RU"/>
        </w:rPr>
        <w:t xml:space="preserve"> 1.- С.- 176 -184.</w:t>
      </w:r>
    </w:p>
    <w:p w:rsidR="00E938BA" w:rsidRPr="0063227B" w:rsidRDefault="00E938BA" w:rsidP="00284824">
      <w:pPr>
        <w:numPr>
          <w:ilvl w:val="0"/>
          <w:numId w:val="33"/>
        </w:numPr>
        <w:tabs>
          <w:tab w:val="clear" w:pos="1128"/>
          <w:tab w:val="num" w:pos="567"/>
        </w:tabs>
        <w:ind w:left="567" w:hanging="425"/>
        <w:jc w:val="both"/>
        <w:rPr>
          <w:color w:val="000000" w:themeColor="text1"/>
          <w:sz w:val="22"/>
          <w:szCs w:val="22"/>
          <w:lang w:val="ru-RU"/>
        </w:rPr>
      </w:pPr>
      <w:r w:rsidRPr="00A86159">
        <w:rPr>
          <w:color w:val="000000" w:themeColor="text1"/>
          <w:sz w:val="22"/>
          <w:szCs w:val="22"/>
          <w:lang w:val="ru-RU"/>
        </w:rPr>
        <w:t xml:space="preserve">Лейдерман Н.Л., Липовецкий М.Н. Современная русская литература: в 3кн. </w:t>
      </w:r>
      <w:r w:rsidRPr="0063227B">
        <w:rPr>
          <w:color w:val="000000" w:themeColor="text1"/>
          <w:sz w:val="22"/>
          <w:szCs w:val="22"/>
          <w:lang w:val="ru-RU"/>
        </w:rPr>
        <w:t>Кн.2. Семидесятые</w:t>
      </w:r>
      <w:r w:rsidR="0063227B">
        <w:rPr>
          <w:color w:val="000000" w:themeColor="text1"/>
          <w:sz w:val="22"/>
          <w:szCs w:val="22"/>
          <w:lang w:val="ru-RU"/>
        </w:rPr>
        <w:t xml:space="preserve"> годы. М.: Эдиториал УРСС, 2001</w:t>
      </w:r>
      <w:r w:rsidR="0063227B">
        <w:rPr>
          <w:color w:val="000000" w:themeColor="text1"/>
          <w:sz w:val="22"/>
          <w:szCs w:val="22"/>
          <w:lang w:val="en-US"/>
        </w:rPr>
        <w:t>,</w:t>
      </w:r>
      <w:r w:rsidRPr="0063227B">
        <w:rPr>
          <w:color w:val="000000" w:themeColor="text1"/>
          <w:sz w:val="22"/>
          <w:szCs w:val="22"/>
          <w:lang w:val="ru-RU"/>
        </w:rPr>
        <w:t xml:space="preserve"> С. 187.</w:t>
      </w:r>
    </w:p>
    <w:p w:rsidR="00E938BA" w:rsidRPr="00A86159" w:rsidRDefault="00E938BA" w:rsidP="00284824">
      <w:pPr>
        <w:numPr>
          <w:ilvl w:val="0"/>
          <w:numId w:val="33"/>
        </w:numPr>
        <w:tabs>
          <w:tab w:val="clear" w:pos="1128"/>
          <w:tab w:val="num" w:pos="567"/>
        </w:tabs>
        <w:ind w:left="567" w:hanging="425"/>
        <w:jc w:val="both"/>
        <w:rPr>
          <w:color w:val="000000" w:themeColor="text1"/>
          <w:sz w:val="22"/>
          <w:szCs w:val="22"/>
        </w:rPr>
      </w:pPr>
      <w:r w:rsidRPr="00A86159">
        <w:rPr>
          <w:color w:val="000000" w:themeColor="text1"/>
          <w:sz w:val="22"/>
          <w:szCs w:val="22"/>
          <w:lang w:val="ru-RU"/>
        </w:rPr>
        <w:t xml:space="preserve">Липовецкий М. Перфомансы насилия: “Новая драма” и границы литературоведения.//Новое литературное обозрение. </w:t>
      </w:r>
      <w:r w:rsidRPr="00A86159">
        <w:rPr>
          <w:color w:val="000000" w:themeColor="text1"/>
          <w:sz w:val="22"/>
          <w:szCs w:val="22"/>
        </w:rPr>
        <w:t xml:space="preserve">2008. N 89. </w:t>
      </w:r>
      <w:r w:rsidRPr="00A86159">
        <w:rPr>
          <w:color w:val="000000" w:themeColor="text1"/>
          <w:sz w:val="22"/>
          <w:szCs w:val="22"/>
          <w:lang w:val="en-US"/>
        </w:rPr>
        <w:t>С – 192.</w:t>
      </w:r>
    </w:p>
    <w:p w:rsidR="00E938BA" w:rsidRPr="00A86159" w:rsidRDefault="00E938BA" w:rsidP="00284824">
      <w:pPr>
        <w:numPr>
          <w:ilvl w:val="0"/>
          <w:numId w:val="33"/>
        </w:numPr>
        <w:tabs>
          <w:tab w:val="clear" w:pos="1128"/>
          <w:tab w:val="num" w:pos="567"/>
        </w:tabs>
        <w:ind w:left="567" w:hanging="425"/>
        <w:jc w:val="both"/>
        <w:rPr>
          <w:color w:val="000000" w:themeColor="text1"/>
          <w:sz w:val="22"/>
          <w:szCs w:val="22"/>
        </w:rPr>
      </w:pPr>
      <w:r w:rsidRPr="00A86159">
        <w:rPr>
          <w:color w:val="000000" w:themeColor="text1"/>
          <w:sz w:val="22"/>
          <w:szCs w:val="22"/>
          <w:lang w:val="ru-RU"/>
        </w:rPr>
        <w:t xml:space="preserve">Максимова В. Судьба первых пьес.//Современная драматургия. </w:t>
      </w:r>
      <w:r w:rsidRPr="00A86159">
        <w:rPr>
          <w:color w:val="000000" w:themeColor="text1"/>
          <w:sz w:val="22"/>
          <w:szCs w:val="22"/>
        </w:rPr>
        <w:t>1982</w:t>
      </w:r>
      <w:r w:rsidR="0063227B">
        <w:rPr>
          <w:color w:val="000000" w:themeColor="text1"/>
          <w:sz w:val="22"/>
          <w:szCs w:val="22"/>
        </w:rPr>
        <w:t>,</w:t>
      </w:r>
      <w:r w:rsidRPr="00A86159">
        <w:rPr>
          <w:color w:val="000000" w:themeColor="text1"/>
          <w:sz w:val="22"/>
          <w:szCs w:val="22"/>
        </w:rPr>
        <w:t xml:space="preserve"> N 2. С – 221-222.</w:t>
      </w:r>
    </w:p>
    <w:p w:rsidR="00E938BA" w:rsidRPr="00A86159" w:rsidRDefault="00E938BA" w:rsidP="00284824">
      <w:pPr>
        <w:numPr>
          <w:ilvl w:val="0"/>
          <w:numId w:val="33"/>
        </w:numPr>
        <w:tabs>
          <w:tab w:val="clear" w:pos="1128"/>
          <w:tab w:val="num" w:pos="567"/>
        </w:tabs>
        <w:ind w:left="567" w:hanging="425"/>
        <w:jc w:val="both"/>
        <w:rPr>
          <w:color w:val="000000" w:themeColor="text1"/>
          <w:sz w:val="22"/>
          <w:szCs w:val="22"/>
        </w:rPr>
      </w:pPr>
      <w:r w:rsidRPr="00A86159">
        <w:rPr>
          <w:color w:val="000000" w:themeColor="text1"/>
          <w:sz w:val="22"/>
          <w:szCs w:val="22"/>
          <w:lang w:val="ru-RU"/>
        </w:rPr>
        <w:t xml:space="preserve">Отургашева Н.В. Концепция личности в современной советской драматургии: дис. канд. фил. наук. </w:t>
      </w:r>
      <w:r w:rsidRPr="00A86159">
        <w:rPr>
          <w:color w:val="000000" w:themeColor="text1"/>
          <w:sz w:val="22"/>
          <w:szCs w:val="22"/>
        </w:rPr>
        <w:t>Томск, 1985</w:t>
      </w:r>
      <w:r w:rsidR="0063227B">
        <w:rPr>
          <w:color w:val="000000" w:themeColor="text1"/>
          <w:sz w:val="22"/>
          <w:szCs w:val="22"/>
        </w:rPr>
        <w:t>,</w:t>
      </w:r>
      <w:r w:rsidRPr="00A86159">
        <w:rPr>
          <w:color w:val="000000" w:themeColor="text1"/>
          <w:sz w:val="22"/>
          <w:szCs w:val="22"/>
        </w:rPr>
        <w:t xml:space="preserve"> С – 139.</w:t>
      </w:r>
    </w:p>
    <w:p w:rsidR="00E938BA" w:rsidRPr="00A86159" w:rsidRDefault="00E938BA" w:rsidP="00284824">
      <w:pPr>
        <w:numPr>
          <w:ilvl w:val="0"/>
          <w:numId w:val="33"/>
        </w:numPr>
        <w:tabs>
          <w:tab w:val="clear" w:pos="1128"/>
          <w:tab w:val="num" w:pos="567"/>
        </w:tabs>
        <w:ind w:left="567" w:hanging="425"/>
        <w:jc w:val="both"/>
        <w:rPr>
          <w:color w:val="000000" w:themeColor="text1"/>
          <w:sz w:val="22"/>
          <w:szCs w:val="22"/>
        </w:rPr>
      </w:pPr>
      <w:r w:rsidRPr="00A86159">
        <w:rPr>
          <w:color w:val="000000" w:themeColor="text1"/>
          <w:sz w:val="22"/>
          <w:szCs w:val="22"/>
          <w:lang w:val="ru-RU"/>
        </w:rPr>
        <w:t xml:space="preserve">Петрушевская Л. Три девушки в голубом: Сб. пьес. </w:t>
      </w:r>
      <w:r w:rsidRPr="00A86159">
        <w:rPr>
          <w:color w:val="000000" w:themeColor="text1"/>
          <w:sz w:val="22"/>
          <w:szCs w:val="22"/>
        </w:rPr>
        <w:t xml:space="preserve">М.,1989. </w:t>
      </w:r>
    </w:p>
    <w:p w:rsidR="00E938BA" w:rsidRPr="00A86159" w:rsidRDefault="00E938BA" w:rsidP="00284824">
      <w:pPr>
        <w:numPr>
          <w:ilvl w:val="0"/>
          <w:numId w:val="33"/>
        </w:numPr>
        <w:tabs>
          <w:tab w:val="clear" w:pos="1128"/>
          <w:tab w:val="num" w:pos="567"/>
        </w:tabs>
        <w:ind w:left="567" w:hanging="425"/>
        <w:jc w:val="both"/>
        <w:rPr>
          <w:color w:val="000000" w:themeColor="text1"/>
          <w:sz w:val="22"/>
          <w:szCs w:val="22"/>
        </w:rPr>
      </w:pPr>
      <w:r w:rsidRPr="00A86159">
        <w:rPr>
          <w:color w:val="000000" w:themeColor="text1"/>
          <w:sz w:val="22"/>
          <w:szCs w:val="22"/>
          <w:lang w:val="ru-RU"/>
        </w:rPr>
        <w:t xml:space="preserve">Стрельцова Е. Героический тупик.//Театр. </w:t>
      </w:r>
      <w:r w:rsidRPr="00A86159">
        <w:rPr>
          <w:color w:val="000000" w:themeColor="text1"/>
          <w:sz w:val="22"/>
          <w:szCs w:val="22"/>
        </w:rPr>
        <w:t>1992</w:t>
      </w:r>
      <w:r w:rsidR="0063227B">
        <w:rPr>
          <w:color w:val="000000" w:themeColor="text1"/>
          <w:sz w:val="22"/>
          <w:szCs w:val="22"/>
        </w:rPr>
        <w:t>,</w:t>
      </w:r>
      <w:r w:rsidRPr="00A86159">
        <w:rPr>
          <w:color w:val="000000" w:themeColor="text1"/>
          <w:sz w:val="22"/>
          <w:szCs w:val="22"/>
        </w:rPr>
        <w:t xml:space="preserve"> N 10. </w:t>
      </w:r>
      <w:r w:rsidRPr="00A86159">
        <w:rPr>
          <w:color w:val="000000" w:themeColor="text1"/>
          <w:sz w:val="22"/>
          <w:szCs w:val="22"/>
          <w:lang w:val="en-US"/>
        </w:rPr>
        <w:t>С. - 8.</w:t>
      </w:r>
    </w:p>
    <w:p w:rsidR="00E938BA" w:rsidRPr="00A86159" w:rsidRDefault="00E938BA" w:rsidP="00284824">
      <w:pPr>
        <w:numPr>
          <w:ilvl w:val="0"/>
          <w:numId w:val="33"/>
        </w:numPr>
        <w:tabs>
          <w:tab w:val="clear" w:pos="1128"/>
          <w:tab w:val="num" w:pos="567"/>
        </w:tabs>
        <w:ind w:left="567" w:hanging="425"/>
        <w:jc w:val="both"/>
        <w:rPr>
          <w:color w:val="000000" w:themeColor="text1"/>
          <w:sz w:val="22"/>
          <w:szCs w:val="22"/>
          <w:u w:val="single"/>
          <w:lang w:val="ru-RU"/>
        </w:rPr>
      </w:pPr>
      <w:r w:rsidRPr="00A86159">
        <w:rPr>
          <w:color w:val="000000" w:themeColor="text1"/>
          <w:sz w:val="22"/>
          <w:szCs w:val="22"/>
          <w:lang w:val="ru-RU"/>
        </w:rPr>
        <w:t>Строева В.Мера откровенности.//Современная драматургия.1986</w:t>
      </w:r>
      <w:r w:rsidR="0063227B" w:rsidRPr="0063227B">
        <w:rPr>
          <w:color w:val="000000" w:themeColor="text1"/>
          <w:sz w:val="22"/>
          <w:szCs w:val="22"/>
          <w:lang w:val="ru-RU"/>
        </w:rPr>
        <w:t xml:space="preserve">, </w:t>
      </w:r>
      <w:r w:rsidRPr="00A86159">
        <w:rPr>
          <w:color w:val="000000" w:themeColor="text1"/>
          <w:sz w:val="22"/>
          <w:szCs w:val="22"/>
        </w:rPr>
        <w:t>N</w:t>
      </w:r>
      <w:r w:rsidRPr="00A86159">
        <w:rPr>
          <w:color w:val="000000" w:themeColor="text1"/>
          <w:sz w:val="22"/>
          <w:szCs w:val="22"/>
          <w:lang w:val="ru-RU"/>
        </w:rPr>
        <w:t xml:space="preserve"> 2.С.219-220.</w:t>
      </w:r>
    </w:p>
    <w:p w:rsidR="00E938BA" w:rsidRPr="00E938BA" w:rsidRDefault="00E938BA" w:rsidP="00A86159">
      <w:pPr>
        <w:ind w:hanging="425"/>
        <w:jc w:val="both"/>
        <w:rPr>
          <w:lang w:val="ru-RU"/>
        </w:rPr>
      </w:pPr>
    </w:p>
    <w:p w:rsidR="00A86159" w:rsidRPr="004C397B" w:rsidRDefault="00A86159" w:rsidP="00A86159">
      <w:pPr>
        <w:jc w:val="center"/>
        <w:rPr>
          <w:rFonts w:ascii="Sylfaen" w:hAnsi="Sylfaen" w:cs="Sylfaen"/>
          <w:lang w:val="ru-RU"/>
        </w:rPr>
      </w:pPr>
    </w:p>
    <w:p w:rsidR="007D6E53" w:rsidRPr="00F90C23" w:rsidRDefault="007D6E53" w:rsidP="00A86159">
      <w:pPr>
        <w:jc w:val="center"/>
        <w:rPr>
          <w:rFonts w:ascii="Times LatArm" w:hAnsi="Times LatArm" w:cs="Sylfaen"/>
          <w:i/>
          <w:sz w:val="22"/>
          <w:szCs w:val="22"/>
          <w:lang w:val="ru-RU"/>
        </w:rPr>
      </w:pPr>
    </w:p>
    <w:p w:rsidR="00E938BA" w:rsidRPr="004B10C3" w:rsidRDefault="004B10C3" w:rsidP="00A86159">
      <w:pPr>
        <w:jc w:val="center"/>
        <w:rPr>
          <w:rFonts w:ascii="Times LatArm" w:hAnsi="Times LatArm" w:cs="Sylfaen"/>
          <w:i/>
          <w:sz w:val="22"/>
          <w:szCs w:val="22"/>
          <w:lang w:val="ru-RU"/>
        </w:rPr>
      </w:pPr>
      <w:r w:rsidRPr="004C397B">
        <w:rPr>
          <w:rFonts w:ascii="Times LatArm" w:hAnsi="Times LatArm" w:cs="Sylfaen"/>
          <w:i/>
          <w:sz w:val="22"/>
          <w:szCs w:val="22"/>
          <w:lang w:val="ru-RU"/>
        </w:rPr>
        <w:t>²Ù÷á÷áõÙ</w:t>
      </w:r>
    </w:p>
    <w:p w:rsidR="00296426" w:rsidRPr="0047620D" w:rsidRDefault="00296426" w:rsidP="00A86159">
      <w:pPr>
        <w:ind w:firstLine="567"/>
        <w:jc w:val="both"/>
        <w:rPr>
          <w:rFonts w:ascii="Sylfaen" w:hAnsi="Sylfaen" w:cs="Sylfaen"/>
          <w:sz w:val="22"/>
          <w:szCs w:val="22"/>
          <w:lang w:val="ru-RU"/>
        </w:rPr>
      </w:pPr>
    </w:p>
    <w:p w:rsidR="00296426" w:rsidRPr="0047620D" w:rsidRDefault="00296426" w:rsidP="00A86159">
      <w:pPr>
        <w:ind w:firstLine="567"/>
        <w:jc w:val="both"/>
        <w:rPr>
          <w:rFonts w:ascii="Times LatArm" w:hAnsi="Times LatArm" w:cs="Sylfaen"/>
          <w:sz w:val="22"/>
          <w:szCs w:val="22"/>
          <w:lang w:val="ru-RU"/>
        </w:rPr>
      </w:pPr>
      <w:r w:rsidRPr="0047620D">
        <w:rPr>
          <w:rFonts w:ascii="Times LatArm" w:hAnsi="Times LatArm" w:cs="Sylfaen"/>
          <w:sz w:val="22"/>
          <w:szCs w:val="22"/>
          <w:lang w:val="ru-RU"/>
        </w:rPr>
        <w:t>²Ûëûñ ÙÇ³Ý·³Ù³ÛÝ ³ÏÝÑ³Ûï ¿, áñ ä»ïñáõß»íëÏáõ ëï»ÕÍ³·áñÍáõÃÛáõÝ</w:t>
      </w:r>
      <w:r w:rsidR="00AE3BF8" w:rsidRPr="00AE3BF8">
        <w:rPr>
          <w:rFonts w:ascii="Times LatArm" w:hAnsi="Times LatArm" w:cs="Sylfaen"/>
          <w:sz w:val="22"/>
          <w:szCs w:val="22"/>
          <w:lang w:val="ru-RU"/>
        </w:rPr>
        <w:t>Ý</w:t>
      </w:r>
      <w:r w:rsidRPr="0047620D">
        <w:rPr>
          <w:rFonts w:ascii="Times LatArm" w:hAnsi="Times LatArm" w:cs="Sylfaen"/>
          <w:sz w:val="22"/>
          <w:szCs w:val="22"/>
          <w:lang w:val="ru-RU"/>
        </w:rPr>
        <w:t xml:space="preserve"> Çñ»ÝÇó Ý»ñÏ³Û³óÝáõÙ ¿ </w:t>
      </w:r>
      <w:r w:rsidRPr="00296426">
        <w:rPr>
          <w:rFonts w:ascii="Times LatArm" w:hAnsi="Times LatArm" w:cs="Sylfaen"/>
          <w:sz w:val="22"/>
          <w:szCs w:val="22"/>
          <w:lang w:val="en-US"/>
        </w:rPr>
        <w:t>XX</w:t>
      </w:r>
      <w:r w:rsidRPr="0047620D">
        <w:rPr>
          <w:rFonts w:ascii="Times LatArm" w:hAnsi="Times LatArm" w:cs="Sylfaen"/>
          <w:sz w:val="22"/>
          <w:szCs w:val="22"/>
          <w:lang w:val="ru-RU"/>
        </w:rPr>
        <w:t xml:space="preserve"> ¹³ñÇ í»ñçÇ ¨ </w:t>
      </w:r>
      <w:r w:rsidRPr="00296426">
        <w:rPr>
          <w:rFonts w:ascii="Times LatArm" w:hAnsi="Times LatArm" w:cs="Sylfaen"/>
          <w:sz w:val="22"/>
          <w:szCs w:val="22"/>
          <w:lang w:val="en-US"/>
        </w:rPr>
        <w:t>XXI</w:t>
      </w:r>
      <w:r w:rsidRPr="0047620D">
        <w:rPr>
          <w:rFonts w:ascii="Times LatArm" w:hAnsi="Times LatArm" w:cs="Sylfaen"/>
          <w:sz w:val="22"/>
          <w:szCs w:val="22"/>
          <w:lang w:val="ru-RU"/>
        </w:rPr>
        <w:t xml:space="preserve"> ¹³ñÇ ëÏ½µÇ éáõë ·ñ³Ï³ÝáõÃÛ³Ý Ýß³Ý³Ï³ÉÇó ¨ í³é »ñ¨áõÛÃÝ»ñÇó Ù»ÏÁ: ¼³ñÙ³Ý³ÉÇ ã¿, áñ ä»ï</w:t>
      </w:r>
      <w:r w:rsidR="00C336CD">
        <w:rPr>
          <w:rFonts w:ascii="Times LatArm" w:hAnsi="Times LatArm" w:cs="Sylfaen"/>
          <w:sz w:val="22"/>
          <w:szCs w:val="22"/>
          <w:lang w:val="ru-RU"/>
        </w:rPr>
        <w:t>ñáõß»íëÏáõ ³ñÓ³ÏÁ ¨ ¹ñ³Ù³ïáõñ·Ç</w:t>
      </w:r>
      <w:r w:rsidRPr="0047620D">
        <w:rPr>
          <w:rFonts w:ascii="Times LatArm" w:hAnsi="Times LatArm" w:cs="Sylfaen"/>
          <w:sz w:val="22"/>
          <w:szCs w:val="22"/>
          <w:lang w:val="ru-RU"/>
        </w:rPr>
        <w:t>³Ý Ý»ñ·ñ³íáõÙ »Ý ·ñ³Ï³Ý³·»ïÝ»ñÇ, ùÝÝ³¹³ïÝ»ñÇ ¨, ÇÑ³ñÏ», ÁÝÃ»ñóáÕÝ»ñÇ Ï³ÛáõÝ Ñ»ï³ùñùñáõÃÛáõÝÁ: ê³Ï³ÛÝ, ÇÝãå»ë 1980-³Ï³Ý Ãí³Ï³ÝÝ»ñÇ í»ñçáõÙ, »ñµ Ýñ³ ëï»Í³·áñÍáõÃÛáõÝÝ»ñÁ É³ÛÝ ×³Ý³ãáõÙ »Ý ëï³ó»É áã ÙÇ³ÛÝ èáõë³ëï³ÝáõÙ, ³ÛÉ Ý³¨ ³ñï³ë³ÑÙ³ÝáõÙ, ³ÛÝå»ë ¿É ³Ûëûñ, ³Ûë ·ñáÕÇ ·»Õ³ñí»ñëï³Ï³Ý ³ßË³ñÑÇ ·Ý³Ñ³ï³Ï³ÝÝ»ñÁ ÙÝáõÙ »Ý ã³÷³½³Ýó Ñ³Ï³ë³Ï³Ý: àñáß Ñ»ï³½áïáÕÝ»ñ Ýñ³Ý ¹Çï³ñÏáõÙ »Ý Ý³ï</w:t>
      </w:r>
      <w:r w:rsidR="00440591" w:rsidRPr="00440591">
        <w:rPr>
          <w:rFonts w:ascii="Times LatArm" w:hAnsi="Times LatArm" w:cs="Sylfaen"/>
          <w:sz w:val="22"/>
          <w:szCs w:val="22"/>
          <w:lang w:val="ru-RU"/>
        </w:rPr>
        <w:t>á</w:t>
      </w:r>
      <w:r w:rsidRPr="0047620D">
        <w:rPr>
          <w:rFonts w:ascii="Times LatArm" w:hAnsi="Times LatArm" w:cs="Sylfaen"/>
          <w:sz w:val="22"/>
          <w:szCs w:val="22"/>
          <w:lang w:val="ru-RU"/>
        </w:rPr>
        <w:t>õñ³ÉÇ½ÙÇ ÑáõÝÇ Ù»ç, áõñÇßÝ»ñÁ` áñå»ë ùÝÝ³¹³ï³Ï³Ý é»³ÉÇ½ÙÇ ³í³Ý¹áõÛÃÝ»ñÇ ß³ñáõÝ³ÏáõÃÛáõÝ, »ññáñ¹Ý»ñÁ` áñå»ë Ý»</w:t>
      </w:r>
      <w:r w:rsidR="00C336CD" w:rsidRPr="00C336CD">
        <w:rPr>
          <w:rFonts w:ascii="Times LatArm" w:hAnsi="Times LatArm" w:cs="Sylfaen"/>
          <w:sz w:val="22"/>
          <w:szCs w:val="22"/>
          <w:lang w:val="ru-RU"/>
        </w:rPr>
        <w:t>áé</w:t>
      </w:r>
      <w:r w:rsidRPr="0047620D">
        <w:rPr>
          <w:rFonts w:ascii="Times LatArm" w:hAnsi="Times LatArm" w:cs="Sylfaen"/>
          <w:sz w:val="22"/>
          <w:szCs w:val="22"/>
          <w:lang w:val="ru-RU"/>
        </w:rPr>
        <w:t xml:space="preserve">»³ÉÇ½ÙÇ, ãáññáñ¹Ý»ñÁ` Ñ»ïÙá¹»éÝÇ½ÙÇ ûñÇÝ³Ï: </w:t>
      </w:r>
      <w:r w:rsidR="00C336CD">
        <w:rPr>
          <w:rFonts w:ascii="Times LatArm" w:hAnsi="Times LatArm" w:cs="Sylfaen"/>
          <w:sz w:val="22"/>
          <w:szCs w:val="22"/>
          <w:lang w:val="ru-RU"/>
        </w:rPr>
        <w:t>²ÛëåÇëáí, ä»ïñáõß»íëÏáõ ·»Õ³ñí»</w:t>
      </w:r>
      <w:r w:rsidRPr="0047620D">
        <w:rPr>
          <w:rFonts w:ascii="Times LatArm" w:hAnsi="Times LatArm" w:cs="Sylfaen"/>
          <w:sz w:val="22"/>
          <w:szCs w:val="22"/>
          <w:lang w:val="ru-RU"/>
        </w:rPr>
        <w:t>ëï³Ï³Ý Ñ³Ù³Ï³ñ·Ç ÛáõñûñÇÝ³ÏáõÃÛ³Ý áñáß»Éáõ Ï³ñ¨áñ³·áõÛÝ Ñ³ñóÁ ãÇ Ï³ñ»ÉÇ Ñ³Ù³ñ»É å³ñ½»óí³Í:</w:t>
      </w:r>
    </w:p>
    <w:p w:rsidR="00296426" w:rsidRPr="0047620D" w:rsidRDefault="00296426" w:rsidP="00A86159">
      <w:pPr>
        <w:ind w:firstLine="567"/>
        <w:jc w:val="both"/>
        <w:rPr>
          <w:rFonts w:ascii="Sylfaen" w:hAnsi="Sylfaen" w:cs="Sylfaen"/>
          <w:sz w:val="22"/>
          <w:szCs w:val="22"/>
          <w:lang w:val="ru-RU"/>
        </w:rPr>
      </w:pPr>
    </w:p>
    <w:p w:rsidR="00E938BA" w:rsidRPr="0047620D" w:rsidRDefault="00E938BA" w:rsidP="00A86159">
      <w:pPr>
        <w:ind w:firstLine="567"/>
        <w:rPr>
          <w:sz w:val="22"/>
          <w:szCs w:val="22"/>
          <w:lang w:val="ru-RU" w:eastAsia="en-US"/>
        </w:rPr>
      </w:pPr>
    </w:p>
    <w:p w:rsidR="00E938BA" w:rsidRDefault="00E938BA" w:rsidP="00E938BA">
      <w:pPr>
        <w:rPr>
          <w:lang w:val="fr-FR" w:eastAsia="en-US"/>
        </w:rPr>
      </w:pPr>
    </w:p>
    <w:p w:rsidR="00E938BA" w:rsidRDefault="00E938BA" w:rsidP="00E938BA">
      <w:pPr>
        <w:rPr>
          <w:lang w:val="fr-FR" w:eastAsia="en-US"/>
        </w:rPr>
      </w:pPr>
    </w:p>
    <w:p w:rsidR="00A053FE" w:rsidRDefault="00361C0C" w:rsidP="00E938BA">
      <w:pPr>
        <w:rPr>
          <w:lang w:val="fr-FR" w:eastAsia="en-US"/>
        </w:rPr>
      </w:pPr>
      <w:r>
        <w:rPr>
          <w:lang w:val="fr-FR" w:eastAsia="en-US"/>
        </w:rPr>
        <w:t xml:space="preserve"> </w:t>
      </w:r>
    </w:p>
    <w:p w:rsidR="00440591" w:rsidRDefault="00440591" w:rsidP="00E938BA">
      <w:pPr>
        <w:rPr>
          <w:lang w:val="fr-FR" w:eastAsia="en-US"/>
        </w:rPr>
      </w:pPr>
    </w:p>
    <w:p w:rsidR="00296426" w:rsidRDefault="00296426" w:rsidP="00E938BA">
      <w:pPr>
        <w:rPr>
          <w:lang w:val="fr-FR" w:eastAsia="en-US"/>
        </w:rPr>
      </w:pPr>
    </w:p>
    <w:p w:rsidR="00E938BA" w:rsidRDefault="00E938BA" w:rsidP="00E938BA">
      <w:pPr>
        <w:rPr>
          <w:lang w:val="fr-FR" w:eastAsia="en-US"/>
        </w:rPr>
      </w:pPr>
    </w:p>
    <w:p w:rsidR="00EF245C" w:rsidRDefault="00EF245C" w:rsidP="00E938BA">
      <w:pPr>
        <w:rPr>
          <w:lang w:val="fr-FR" w:eastAsia="en-US"/>
        </w:rPr>
      </w:pPr>
    </w:p>
    <w:p w:rsidR="00EF245C" w:rsidRDefault="00EF245C" w:rsidP="00E938BA">
      <w:pPr>
        <w:rPr>
          <w:lang w:val="fr-FR" w:eastAsia="en-US"/>
        </w:rPr>
      </w:pPr>
    </w:p>
    <w:p w:rsidR="00D727EC" w:rsidRPr="00D707FA" w:rsidRDefault="00D727EC" w:rsidP="00D727EC">
      <w:pPr>
        <w:spacing w:line="250" w:lineRule="auto"/>
        <w:jc w:val="center"/>
        <w:rPr>
          <w:rFonts w:ascii="Times LatArm" w:hAnsi="Times LatArm"/>
          <w:b/>
          <w:sz w:val="18"/>
          <w:szCs w:val="18"/>
          <w:lang w:val="fr-FR"/>
        </w:rPr>
      </w:pPr>
      <w:r>
        <w:rPr>
          <w:rFonts w:ascii="Times LatArm" w:hAnsi="Times LatArm"/>
          <w:b/>
          <w:sz w:val="18"/>
          <w:szCs w:val="18"/>
          <w:lang w:val="fr-FR"/>
        </w:rPr>
        <w:lastRenderedPageBreak/>
        <w:t>²</w:t>
      </w:r>
      <w:r w:rsidRPr="00D707FA">
        <w:rPr>
          <w:rFonts w:ascii="Times LatArm" w:hAnsi="Times LatArm"/>
          <w:b/>
          <w:sz w:val="18"/>
          <w:szCs w:val="18"/>
          <w:lang w:val="fr-FR"/>
        </w:rPr>
        <w:t>ðò²ÊÆ äºî²Î²Ü Ð²Ø²Èê²ð²ÜÆ ¶Æî²Î²Ü îºÔºÎ²¶Æð</w:t>
      </w:r>
    </w:p>
    <w:p w:rsidR="00D727EC" w:rsidRPr="00D707FA" w:rsidRDefault="00D727EC" w:rsidP="00D727EC">
      <w:pPr>
        <w:jc w:val="center"/>
        <w:rPr>
          <w:rFonts w:ascii="Times LatRus" w:hAnsi="Times LatRus"/>
          <w:b/>
          <w:sz w:val="18"/>
          <w:szCs w:val="18"/>
          <w:lang w:val="fr-FR"/>
        </w:rPr>
      </w:pPr>
      <w:r w:rsidRPr="00D707FA">
        <w:rPr>
          <w:rFonts w:ascii="Times LatRus" w:hAnsi="Times LatRus"/>
          <w:b/>
          <w:sz w:val="18"/>
          <w:szCs w:val="18"/>
          <w:lang w:val="fr-FR"/>
        </w:rPr>
        <w:t>Ó×ÅÍÛÅ ÇÀÏÈÑÊÈ ÀÐÖÀÕÑÊÎÃÎ ÃÎÑÓÄÀÐÑÒÂÅÍÍÎÃÎ ÓÍÈÂÅÐÑÈÒÅÒÀ</w:t>
      </w:r>
    </w:p>
    <w:p w:rsidR="00D727EC" w:rsidRPr="00D707FA" w:rsidRDefault="007D0E60" w:rsidP="00D727EC">
      <w:pPr>
        <w:pStyle w:val="3"/>
        <w:tabs>
          <w:tab w:val="left" w:pos="4035"/>
        </w:tabs>
        <w:jc w:val="left"/>
        <w:rPr>
          <w:rFonts w:ascii="Times LatArm" w:hAnsi="Times LatArm"/>
          <w:b/>
          <w:bCs/>
          <w:i/>
          <w:sz w:val="14"/>
          <w:szCs w:val="14"/>
          <w:lang w:val="fr-FR"/>
        </w:rPr>
      </w:pPr>
      <w:r>
        <w:rPr>
          <w:rFonts w:ascii="Times LatArm" w:hAnsi="Times LatArm"/>
          <w:b/>
          <w:bCs/>
          <w:i/>
          <w:noProof/>
          <w:snapToGrid/>
          <w:sz w:val="14"/>
          <w:szCs w:val="14"/>
          <w:lang w:eastAsia="ru-RU"/>
        </w:rPr>
        <w:pict>
          <v:line id="_x0000_s16949" style="position:absolute;z-index:251981824" from="1.75pt,6.6pt" to="460.75pt,6.6pt" strokeweight="3pt">
            <v:stroke linestyle="thinThick"/>
          </v:line>
        </w:pict>
      </w:r>
      <w:r w:rsidR="00D727EC" w:rsidRPr="00D707FA">
        <w:rPr>
          <w:rFonts w:ascii="Times LatArm" w:hAnsi="Times LatArm"/>
          <w:b/>
          <w:bCs/>
          <w:i/>
          <w:sz w:val="14"/>
          <w:szCs w:val="14"/>
          <w:lang w:val="fr-FR"/>
        </w:rPr>
        <w:tab/>
      </w:r>
    </w:p>
    <w:p w:rsidR="00D727EC" w:rsidRPr="00D707FA" w:rsidRDefault="00D727EC" w:rsidP="00D727EC">
      <w:pPr>
        <w:pStyle w:val="3"/>
        <w:jc w:val="center"/>
        <w:rPr>
          <w:rFonts w:ascii="Times LatArm" w:hAnsi="Times LatArm"/>
          <w:b/>
          <w:bCs/>
          <w:sz w:val="18"/>
          <w:szCs w:val="18"/>
          <w:lang w:val="fr-FR"/>
        </w:rPr>
      </w:pPr>
      <w:r w:rsidRPr="00D707FA">
        <w:rPr>
          <w:rFonts w:ascii="Times LatArm" w:hAnsi="Times LatArm"/>
          <w:b/>
          <w:bCs/>
          <w:sz w:val="18"/>
          <w:szCs w:val="18"/>
          <w:lang w:val="fr-FR"/>
        </w:rPr>
        <w:t>1-2 (23-24) 2011</w:t>
      </w:r>
    </w:p>
    <w:p w:rsidR="00EA3210" w:rsidRPr="00EA3210" w:rsidRDefault="00EA3210" w:rsidP="00EA3210">
      <w:pPr>
        <w:pStyle w:val="style13196517880000000315msonormal"/>
        <w:shd w:val="clear" w:color="auto" w:fill="FFFFFF"/>
        <w:spacing w:before="0" w:beforeAutospacing="0" w:after="0" w:afterAutospacing="0"/>
        <w:rPr>
          <w:rFonts w:ascii="Times LatArm" w:hAnsi="Times LatArm" w:cs="Arial"/>
          <w:i/>
          <w:lang w:val="fr-FR"/>
        </w:rPr>
      </w:pPr>
      <w:r w:rsidRPr="00EA3210">
        <w:rPr>
          <w:rFonts w:ascii="Times LatArm" w:hAnsi="Times LatArm" w:cs="Arial"/>
          <w:i/>
          <w:lang w:val="fr-FR"/>
        </w:rPr>
        <w:t>UDC</w:t>
      </w:r>
      <w:r w:rsidR="0063227B">
        <w:rPr>
          <w:rFonts w:ascii="Times LatArm" w:hAnsi="Times LatArm" w:cs="Arial"/>
          <w:i/>
          <w:lang w:val="fr-FR"/>
        </w:rPr>
        <w:t xml:space="preserve"> 802.0</w:t>
      </w:r>
      <w:r w:rsidR="002214CC">
        <w:rPr>
          <w:rFonts w:ascii="Times LatArm" w:hAnsi="Times LatArm" w:cs="Arial"/>
          <w:i/>
          <w:lang w:val="fr-FR"/>
        </w:rPr>
        <w:tab/>
      </w:r>
      <w:r w:rsidR="002214CC">
        <w:rPr>
          <w:rFonts w:ascii="Times LatArm" w:hAnsi="Times LatArm" w:cs="Arial"/>
          <w:i/>
          <w:lang w:val="fr-FR"/>
        </w:rPr>
        <w:tab/>
      </w:r>
      <w:r w:rsidR="002214CC">
        <w:rPr>
          <w:rFonts w:ascii="Times LatArm" w:hAnsi="Times LatArm" w:cs="Arial"/>
          <w:i/>
          <w:lang w:val="fr-FR"/>
        </w:rPr>
        <w:tab/>
      </w:r>
      <w:r w:rsidR="002214CC">
        <w:rPr>
          <w:rFonts w:ascii="Times LatArm" w:hAnsi="Times LatArm" w:cs="Arial"/>
          <w:i/>
          <w:lang w:val="fr-FR"/>
        </w:rPr>
        <w:tab/>
      </w:r>
      <w:r w:rsidR="002214CC">
        <w:rPr>
          <w:rFonts w:ascii="Times LatArm" w:hAnsi="Times LatArm" w:cs="Arial"/>
          <w:i/>
          <w:lang w:val="fr-FR"/>
        </w:rPr>
        <w:tab/>
      </w:r>
      <w:r w:rsidR="002214CC">
        <w:rPr>
          <w:rFonts w:ascii="Times LatArm" w:hAnsi="Times LatArm" w:cs="Arial"/>
          <w:i/>
          <w:lang w:val="fr-FR"/>
        </w:rPr>
        <w:tab/>
      </w:r>
      <w:r w:rsidR="002214CC">
        <w:rPr>
          <w:rFonts w:ascii="Times LatArm" w:hAnsi="Times LatArm" w:cs="Arial"/>
          <w:i/>
          <w:lang w:val="fr-FR"/>
        </w:rPr>
        <w:tab/>
        <w:t xml:space="preserve">      English language methodology</w:t>
      </w:r>
    </w:p>
    <w:p w:rsidR="00D727EC" w:rsidRPr="00EA3210" w:rsidRDefault="00D727EC" w:rsidP="00D727EC">
      <w:pPr>
        <w:tabs>
          <w:tab w:val="left" w:pos="1170"/>
        </w:tabs>
        <w:ind w:right="331"/>
        <w:contextualSpacing/>
        <w:rPr>
          <w:sz w:val="10"/>
          <w:szCs w:val="10"/>
          <w:lang w:val="fr-FR"/>
        </w:rPr>
      </w:pPr>
    </w:p>
    <w:p w:rsidR="00D727EC" w:rsidRPr="008D7111" w:rsidRDefault="00D727EC" w:rsidP="00936FDF">
      <w:pPr>
        <w:tabs>
          <w:tab w:val="left" w:pos="1170"/>
        </w:tabs>
        <w:ind w:right="35"/>
        <w:contextualSpacing/>
        <w:jc w:val="center"/>
        <w:rPr>
          <w:b/>
          <w:sz w:val="22"/>
          <w:szCs w:val="22"/>
        </w:rPr>
      </w:pPr>
      <w:r w:rsidRPr="008D7111">
        <w:rPr>
          <w:b/>
          <w:sz w:val="22"/>
          <w:szCs w:val="22"/>
        </w:rPr>
        <w:t>F</w:t>
      </w:r>
      <w:r w:rsidR="0017119D" w:rsidRPr="008D7111">
        <w:rPr>
          <w:b/>
          <w:sz w:val="22"/>
          <w:szCs w:val="22"/>
        </w:rPr>
        <w:t xml:space="preserve">ACTORS AFFECTING THE VOCABULARY ACQUISITION IN </w:t>
      </w:r>
      <w:r w:rsidRPr="008D7111">
        <w:rPr>
          <w:b/>
          <w:sz w:val="22"/>
          <w:szCs w:val="22"/>
        </w:rPr>
        <w:t>ESP</w:t>
      </w:r>
    </w:p>
    <w:p w:rsidR="00EA3210" w:rsidRPr="00EA3210" w:rsidRDefault="00EA3210" w:rsidP="00EA3210">
      <w:pPr>
        <w:ind w:right="329"/>
        <w:jc w:val="center"/>
        <w:rPr>
          <w:sz w:val="10"/>
          <w:szCs w:val="10"/>
        </w:rPr>
      </w:pPr>
    </w:p>
    <w:p w:rsidR="00D727EC" w:rsidRPr="00EA3210" w:rsidRDefault="00EA3210" w:rsidP="00EA3210">
      <w:pPr>
        <w:ind w:right="329"/>
        <w:jc w:val="center"/>
        <w:rPr>
          <w:sz w:val="26"/>
          <w:szCs w:val="26"/>
        </w:rPr>
      </w:pPr>
      <w:r w:rsidRPr="00EA3210">
        <w:rPr>
          <w:sz w:val="26"/>
          <w:szCs w:val="26"/>
        </w:rPr>
        <w:t>L.</w:t>
      </w:r>
      <w:r w:rsidR="008D7111">
        <w:rPr>
          <w:sz w:val="26"/>
          <w:szCs w:val="26"/>
        </w:rPr>
        <w:t xml:space="preserve"> L.</w:t>
      </w:r>
      <w:r w:rsidRPr="00EA3210">
        <w:rPr>
          <w:sz w:val="26"/>
          <w:szCs w:val="26"/>
        </w:rPr>
        <w:t xml:space="preserve"> Ghara</w:t>
      </w:r>
      <w:r>
        <w:rPr>
          <w:sz w:val="26"/>
          <w:szCs w:val="26"/>
        </w:rPr>
        <w:t>k</w:t>
      </w:r>
      <w:r w:rsidRPr="00EA3210">
        <w:rPr>
          <w:sz w:val="26"/>
          <w:szCs w:val="26"/>
        </w:rPr>
        <w:t>hanyan</w:t>
      </w:r>
    </w:p>
    <w:p w:rsidR="00EA3210" w:rsidRPr="00D727EC" w:rsidRDefault="00EA3210" w:rsidP="00EA3210">
      <w:pPr>
        <w:ind w:right="329"/>
        <w:jc w:val="center"/>
        <w:rPr>
          <w:sz w:val="22"/>
          <w:szCs w:val="22"/>
        </w:rPr>
      </w:pPr>
    </w:p>
    <w:p w:rsidR="00D727EC" w:rsidRPr="00D727EC" w:rsidRDefault="00D727EC" w:rsidP="002214CC">
      <w:pPr>
        <w:spacing w:before="120" w:line="235" w:lineRule="auto"/>
        <w:ind w:firstLine="567"/>
        <w:contextualSpacing/>
        <w:jc w:val="both"/>
        <w:rPr>
          <w:sz w:val="22"/>
          <w:szCs w:val="22"/>
        </w:rPr>
      </w:pPr>
      <w:r w:rsidRPr="00D727EC">
        <w:rPr>
          <w:sz w:val="22"/>
          <w:szCs w:val="22"/>
        </w:rPr>
        <w:t>The demand for ESP is undeniable as English continues to dominate as lingua franca of business, media, medicine, technology, education.</w:t>
      </w:r>
      <w:r w:rsidR="00EF245C">
        <w:rPr>
          <w:sz w:val="22"/>
          <w:szCs w:val="22"/>
        </w:rPr>
        <w:t xml:space="preserve"> </w:t>
      </w:r>
      <w:r w:rsidRPr="00D727EC">
        <w:rPr>
          <w:sz w:val="22"/>
          <w:szCs w:val="22"/>
        </w:rPr>
        <w:t>One of the objectives of the work within ESP is to develop students’ text comprehension skills in an academic environment, where some explicit teaching of specific vocabulary items goes together with some kind of strategy planning for improving and managing their learning, plus extensive reading, in order to gain the required exposure to lexis and build up word knowledge.</w:t>
      </w:r>
      <w:r w:rsidR="00EF245C">
        <w:rPr>
          <w:sz w:val="22"/>
          <w:szCs w:val="22"/>
        </w:rPr>
        <w:t xml:space="preserve"> </w:t>
      </w:r>
      <w:r w:rsidRPr="00D727EC">
        <w:rPr>
          <w:sz w:val="22"/>
          <w:szCs w:val="22"/>
        </w:rPr>
        <w:t>In an ESP context, words (mainly specialized vocabulary) are expected to be used both productively (i.e. interactional communication of students in different settings) and receptively (i.e. students’ comprehension or translation).</w:t>
      </w:r>
    </w:p>
    <w:p w:rsidR="00D727EC" w:rsidRPr="00D727EC" w:rsidRDefault="00D727EC" w:rsidP="002214CC">
      <w:pPr>
        <w:spacing w:line="235" w:lineRule="auto"/>
        <w:ind w:firstLine="567"/>
        <w:contextualSpacing/>
        <w:jc w:val="both"/>
        <w:rPr>
          <w:sz w:val="22"/>
          <w:szCs w:val="22"/>
        </w:rPr>
      </w:pPr>
      <w:r w:rsidRPr="00D727EC">
        <w:rPr>
          <w:sz w:val="22"/>
          <w:szCs w:val="22"/>
        </w:rPr>
        <w:t>However learning a large number of vocabulary items is one of the greatest challenges facing learners in acquiring English.</w:t>
      </w:r>
      <w:r w:rsidR="00EF245C">
        <w:rPr>
          <w:sz w:val="22"/>
          <w:szCs w:val="22"/>
        </w:rPr>
        <w:t xml:space="preserve"> </w:t>
      </w:r>
      <w:r w:rsidRPr="00D727EC">
        <w:rPr>
          <w:sz w:val="22"/>
          <w:szCs w:val="22"/>
        </w:rPr>
        <w:t>In this respect, the present article aims at reviewing the factors affecting the vocabulary acquisition process, and focuses on their nature and quality features.</w:t>
      </w:r>
    </w:p>
    <w:p w:rsidR="00D727EC" w:rsidRPr="00D727EC" w:rsidRDefault="00D727EC" w:rsidP="002214CC">
      <w:pPr>
        <w:tabs>
          <w:tab w:val="left" w:pos="270"/>
          <w:tab w:val="left" w:pos="720"/>
        </w:tabs>
        <w:spacing w:line="235" w:lineRule="auto"/>
        <w:ind w:firstLine="567"/>
        <w:contextualSpacing/>
        <w:jc w:val="both"/>
        <w:rPr>
          <w:sz w:val="22"/>
          <w:szCs w:val="22"/>
        </w:rPr>
      </w:pPr>
      <w:r w:rsidRPr="00D727EC">
        <w:rPr>
          <w:sz w:val="22"/>
          <w:szCs w:val="22"/>
        </w:rPr>
        <w:t>The factors that may</w:t>
      </w:r>
      <w:r w:rsidR="00EF245C">
        <w:rPr>
          <w:sz w:val="22"/>
          <w:szCs w:val="22"/>
        </w:rPr>
        <w:t xml:space="preserve"> </w:t>
      </w:r>
      <w:r w:rsidRPr="00D727EC">
        <w:rPr>
          <w:sz w:val="22"/>
          <w:szCs w:val="22"/>
        </w:rPr>
        <w:t>stand in the way of efficient vocabulary acquisition are numerous. Among the most frequent are: the heterogeneous proficiency level among students in the group which is problematic for both students and teachers for effective teaching,</w:t>
      </w:r>
      <w:r w:rsidR="00EF245C">
        <w:rPr>
          <w:sz w:val="22"/>
          <w:szCs w:val="22"/>
        </w:rPr>
        <w:t xml:space="preserve"> </w:t>
      </w:r>
      <w:r w:rsidRPr="00D727EC">
        <w:rPr>
          <w:sz w:val="22"/>
          <w:szCs w:val="22"/>
        </w:rPr>
        <w:t>insufficiency of academic hours, failure to engage the students in extensive reading outside the classroom, the size of the class and a range of factors which affect students’ attendance, and the resulting demotivation. Other factors affecting learnability may involve the teacher’s decision as to how many lexical items should be learnt, and the choice of vocabulary instruction.</w:t>
      </w:r>
    </w:p>
    <w:p w:rsidR="00D727EC" w:rsidRPr="00D727EC" w:rsidRDefault="00D727EC" w:rsidP="002214CC">
      <w:pPr>
        <w:spacing w:line="235" w:lineRule="auto"/>
        <w:ind w:firstLine="567"/>
        <w:jc w:val="both"/>
        <w:rPr>
          <w:sz w:val="22"/>
          <w:szCs w:val="22"/>
        </w:rPr>
      </w:pPr>
      <w:r w:rsidRPr="00D727EC">
        <w:rPr>
          <w:sz w:val="22"/>
          <w:szCs w:val="22"/>
        </w:rPr>
        <w:t>Some issues are to be taken into consideration when discussing what word knowledge is. This is often referred to as the quality or ‘depth’ of vocabulary knowledge, and is as important as vocabulary size. Nation [6, 6-19] proposes a three-dimensional model to describe a person’s vocabulary knowledge which thus depends on the number of words known, the amount of knowledge present for each word (depth of knowledge), and how quickly the word can be used (automaticity).  A lexical item might be considered as ‘learned’ once its form and meaning are known. While it is true that the form –meaning link is the first and most essential lexical aspect which must be acquired, and may be adequate to allow recognition, much more must be known about lexical items, particularly if they are to be used productively.  Nation [5, 31] specified eight types of word knowledge:</w:t>
      </w:r>
    </w:p>
    <w:p w:rsidR="00D727EC" w:rsidRPr="00D727EC" w:rsidRDefault="00D727EC" w:rsidP="002214CC">
      <w:pPr>
        <w:pStyle w:val="aff6"/>
        <w:tabs>
          <w:tab w:val="left" w:pos="720"/>
        </w:tabs>
        <w:spacing w:line="235" w:lineRule="auto"/>
        <w:ind w:left="0" w:right="-31" w:firstLine="567"/>
        <w:jc w:val="both"/>
        <w:rPr>
          <w:rFonts w:ascii="Times New Roman" w:hAnsi="Times New Roman"/>
          <w:lang w:val="en-US"/>
        </w:rPr>
      </w:pPr>
      <w:r>
        <w:rPr>
          <w:rFonts w:ascii="Times New Roman" w:hAnsi="Times New Roman"/>
          <w:lang w:val="en-US"/>
        </w:rPr>
        <w:t xml:space="preserve">  </w:t>
      </w:r>
      <w:r w:rsidRPr="00D727EC">
        <w:rPr>
          <w:rFonts w:ascii="Times New Roman" w:hAnsi="Times New Roman"/>
          <w:lang w:val="en-US"/>
        </w:rPr>
        <w:t xml:space="preserve"> -   spoken form; </w:t>
      </w:r>
    </w:p>
    <w:p w:rsidR="00D727EC" w:rsidRPr="00D727EC" w:rsidRDefault="00D727EC" w:rsidP="002214CC">
      <w:pPr>
        <w:pStyle w:val="aff6"/>
        <w:spacing w:line="235" w:lineRule="auto"/>
        <w:ind w:left="0" w:right="-31" w:firstLine="709"/>
        <w:jc w:val="both"/>
        <w:rPr>
          <w:rFonts w:ascii="Times New Roman" w:hAnsi="Times New Roman"/>
          <w:lang w:val="en-US"/>
        </w:rPr>
      </w:pPr>
      <w:r w:rsidRPr="00D727EC">
        <w:rPr>
          <w:rFonts w:ascii="Times New Roman" w:hAnsi="Times New Roman"/>
          <w:lang w:val="en-US"/>
        </w:rPr>
        <w:t xml:space="preserve">-    written form; </w:t>
      </w:r>
    </w:p>
    <w:p w:rsidR="00D727EC" w:rsidRPr="00D727EC" w:rsidRDefault="00D727EC" w:rsidP="002214CC">
      <w:pPr>
        <w:pStyle w:val="aff6"/>
        <w:spacing w:line="235" w:lineRule="auto"/>
        <w:ind w:left="0" w:right="-31" w:firstLine="709"/>
        <w:jc w:val="both"/>
        <w:rPr>
          <w:rFonts w:ascii="Times New Roman" w:hAnsi="Times New Roman"/>
          <w:lang w:val="en-US"/>
        </w:rPr>
      </w:pPr>
      <w:r w:rsidRPr="00D727EC">
        <w:rPr>
          <w:rFonts w:ascii="Times New Roman" w:hAnsi="Times New Roman"/>
          <w:lang w:val="en-US"/>
        </w:rPr>
        <w:t>-    grammatical patterns;</w:t>
      </w:r>
    </w:p>
    <w:p w:rsidR="00D727EC" w:rsidRPr="00D727EC" w:rsidRDefault="00D727EC" w:rsidP="002214CC">
      <w:pPr>
        <w:pStyle w:val="aff6"/>
        <w:spacing w:line="235" w:lineRule="auto"/>
        <w:ind w:left="0" w:right="-31" w:firstLine="709"/>
        <w:jc w:val="both"/>
        <w:rPr>
          <w:rFonts w:ascii="Times New Roman" w:hAnsi="Times New Roman"/>
          <w:lang w:val="en-US"/>
        </w:rPr>
      </w:pPr>
      <w:r w:rsidRPr="00D727EC">
        <w:rPr>
          <w:rFonts w:ascii="Times New Roman" w:hAnsi="Times New Roman"/>
          <w:lang w:val="en-US"/>
        </w:rPr>
        <w:t>-    collocations;</w:t>
      </w:r>
    </w:p>
    <w:p w:rsidR="00D727EC" w:rsidRPr="00D727EC" w:rsidRDefault="00D727EC" w:rsidP="002214CC">
      <w:pPr>
        <w:pStyle w:val="aff6"/>
        <w:spacing w:line="235" w:lineRule="auto"/>
        <w:ind w:left="0" w:right="-31" w:firstLine="709"/>
        <w:jc w:val="both"/>
        <w:rPr>
          <w:rFonts w:ascii="Times New Roman" w:hAnsi="Times New Roman"/>
          <w:lang w:val="en-US"/>
        </w:rPr>
      </w:pPr>
      <w:r w:rsidRPr="00D727EC">
        <w:rPr>
          <w:rFonts w:ascii="Times New Roman" w:hAnsi="Times New Roman"/>
          <w:lang w:val="en-US"/>
        </w:rPr>
        <w:t xml:space="preserve">-    frequency; </w:t>
      </w:r>
    </w:p>
    <w:p w:rsidR="00D727EC" w:rsidRPr="00D727EC" w:rsidRDefault="00D727EC" w:rsidP="002214CC">
      <w:pPr>
        <w:pStyle w:val="aff6"/>
        <w:spacing w:line="235" w:lineRule="auto"/>
        <w:ind w:left="0" w:right="-31" w:firstLine="709"/>
        <w:jc w:val="both"/>
        <w:rPr>
          <w:rFonts w:ascii="Times New Roman" w:hAnsi="Times New Roman"/>
          <w:lang w:val="en-US"/>
        </w:rPr>
      </w:pPr>
      <w:r w:rsidRPr="00D727EC">
        <w:rPr>
          <w:rFonts w:ascii="Times New Roman" w:hAnsi="Times New Roman"/>
          <w:lang w:val="en-US"/>
        </w:rPr>
        <w:t xml:space="preserve">-    appropriateness; </w:t>
      </w:r>
    </w:p>
    <w:p w:rsidR="00D727EC" w:rsidRPr="00D727EC" w:rsidRDefault="00D727EC" w:rsidP="002214CC">
      <w:pPr>
        <w:pStyle w:val="aff6"/>
        <w:spacing w:line="235" w:lineRule="auto"/>
        <w:ind w:left="0" w:right="-31" w:firstLine="709"/>
        <w:jc w:val="both"/>
        <w:rPr>
          <w:rFonts w:ascii="Times New Roman" w:hAnsi="Times New Roman"/>
          <w:lang w:val="en-US"/>
        </w:rPr>
      </w:pPr>
      <w:r w:rsidRPr="00D727EC">
        <w:rPr>
          <w:rFonts w:ascii="Times New Roman" w:hAnsi="Times New Roman"/>
          <w:lang w:val="en-US"/>
        </w:rPr>
        <w:t>-    meaning;</w:t>
      </w:r>
    </w:p>
    <w:p w:rsidR="00D727EC" w:rsidRPr="00D727EC" w:rsidRDefault="00D727EC" w:rsidP="002214CC">
      <w:pPr>
        <w:pStyle w:val="aff6"/>
        <w:spacing w:line="235" w:lineRule="auto"/>
        <w:ind w:left="0" w:right="-31" w:firstLine="709"/>
        <w:jc w:val="both"/>
        <w:rPr>
          <w:rFonts w:ascii="Times New Roman" w:hAnsi="Times New Roman"/>
          <w:lang w:val="en-US"/>
        </w:rPr>
      </w:pPr>
      <w:r w:rsidRPr="00D727EC">
        <w:rPr>
          <w:rFonts w:ascii="Times New Roman" w:hAnsi="Times New Roman"/>
          <w:lang w:val="en-US"/>
        </w:rPr>
        <w:t xml:space="preserve">-   associations. </w:t>
      </w:r>
    </w:p>
    <w:p w:rsidR="00D727EC" w:rsidRPr="00D727EC" w:rsidRDefault="00D727EC" w:rsidP="002214CC">
      <w:pPr>
        <w:spacing w:line="235" w:lineRule="auto"/>
        <w:ind w:firstLine="567"/>
        <w:contextualSpacing/>
        <w:jc w:val="both"/>
        <w:rPr>
          <w:sz w:val="22"/>
          <w:szCs w:val="22"/>
        </w:rPr>
      </w:pPr>
      <w:r w:rsidRPr="00D727EC">
        <w:rPr>
          <w:sz w:val="22"/>
          <w:szCs w:val="22"/>
        </w:rPr>
        <w:t>According to Laufer</w:t>
      </w:r>
      <w:r w:rsidR="00EF245C">
        <w:rPr>
          <w:sz w:val="22"/>
          <w:szCs w:val="22"/>
        </w:rPr>
        <w:t xml:space="preserve"> </w:t>
      </w:r>
      <w:r w:rsidRPr="00D727EC">
        <w:rPr>
          <w:sz w:val="22"/>
          <w:szCs w:val="22"/>
        </w:rPr>
        <w:t>[3, 20-34], the intralexical factors that affect the learnability of lexical items include pronounceability(phonological or suprasegmental features), orthography, length, morphology, including both inflectional and derivational complexity that increase the vocabulary learning load, similarity of lexical forms (e.g. synforms, homonyms), grammar</w:t>
      </w:r>
      <w:r w:rsidR="00EF245C">
        <w:rPr>
          <w:sz w:val="22"/>
          <w:szCs w:val="22"/>
        </w:rPr>
        <w:t xml:space="preserve"> </w:t>
      </w:r>
      <w:r w:rsidRPr="00D727EC">
        <w:rPr>
          <w:sz w:val="22"/>
          <w:szCs w:val="22"/>
        </w:rPr>
        <w:t>(i.e. part of speech), and semantic features (e.g. abstractness, idiomaticity and polysemy). While some of the aspects, such as word meaning and word form, are easy to acquire; some are difficult to capture (e.g. appropriateness and collocations). At the beginning of the learning process, the meaning-form link is most appropriate, but as the word becomes more established, other aspects should be included to master the lexical item better. The initial degree is the elementary knowledge, such as visual recognition of a lexical item in a context that still does not enable the students to produce it. Higher degrees of knowledge suggest knowledge of multiple meanings of a polysemous lexical item or its collocations.</w:t>
      </w:r>
    </w:p>
    <w:p w:rsidR="00D727EC" w:rsidRPr="00D727EC" w:rsidRDefault="00D727EC" w:rsidP="002214CC">
      <w:pPr>
        <w:spacing w:line="235" w:lineRule="auto"/>
        <w:ind w:firstLine="567"/>
        <w:contextualSpacing/>
        <w:jc w:val="both"/>
        <w:rPr>
          <w:sz w:val="22"/>
          <w:szCs w:val="22"/>
        </w:rPr>
      </w:pPr>
      <w:r w:rsidRPr="00D727EC">
        <w:rPr>
          <w:sz w:val="22"/>
          <w:szCs w:val="22"/>
        </w:rPr>
        <w:lastRenderedPageBreak/>
        <w:t>Another key issue is how much vocabulary is necessary for enabling the comprehension. Nation [5, 288p.</w:t>
      </w:r>
      <w:bookmarkStart w:id="0" w:name="_GoBack"/>
      <w:bookmarkEnd w:id="0"/>
      <w:r w:rsidRPr="00D727EC">
        <w:rPr>
          <w:sz w:val="22"/>
          <w:szCs w:val="22"/>
        </w:rPr>
        <w:t>] posits that there exists a minimum level of vocabulary learners must reach in order to attain some level of comprehension. He states that  to reach 95 % of academic text, a vocabulary size of around 4000 word families would be needed, consisting of 2000 high-frequency general service words, about 570 general academic words and 1000 or more technical words, proper nouns and low-frequency words.</w:t>
      </w:r>
    </w:p>
    <w:p w:rsidR="00D727EC" w:rsidRPr="00D727EC" w:rsidRDefault="00D727EC" w:rsidP="002214CC">
      <w:pPr>
        <w:spacing w:line="235" w:lineRule="auto"/>
        <w:ind w:firstLine="567"/>
        <w:contextualSpacing/>
        <w:jc w:val="both"/>
        <w:rPr>
          <w:sz w:val="22"/>
          <w:szCs w:val="22"/>
        </w:rPr>
      </w:pPr>
      <w:r w:rsidRPr="00D727EC">
        <w:rPr>
          <w:sz w:val="22"/>
          <w:szCs w:val="22"/>
        </w:rPr>
        <w:t xml:space="preserve">The influence of the L1 on L2 vocabulary acquisition is also worth mentioning, because a L2 learner has already developed conceptual and semantic systems linked to the L1. And at least in its initial stages, vocabulary acquisition involves a mapping of the new lexical form onto an already existing conceptual meaning or translational equivalent in L1. The role of L1 in this process varies depending on the degree of equivalency between languages, although in some cases it may facilitate the acquisition or use of new lexical items, in others it will create an obstacle. Making cross-linguistic comparisons can often predict difficulties caused by the interference of the L1. However, these comparisons may fail and bring to erroneous conclusions because of the following reasons [8, 156-180]: </w:t>
      </w:r>
    </w:p>
    <w:p w:rsidR="00D727EC" w:rsidRPr="00D727EC" w:rsidRDefault="00D727EC" w:rsidP="002214CC">
      <w:pPr>
        <w:pStyle w:val="aff6"/>
        <w:tabs>
          <w:tab w:val="left" w:pos="720"/>
        </w:tabs>
        <w:spacing w:line="235" w:lineRule="auto"/>
        <w:ind w:left="0" w:right="-31" w:firstLine="567"/>
        <w:jc w:val="both"/>
        <w:rPr>
          <w:rFonts w:ascii="Times New Roman" w:hAnsi="Times New Roman"/>
          <w:lang w:val="en-US"/>
        </w:rPr>
      </w:pPr>
      <w:r w:rsidRPr="00D727EC">
        <w:rPr>
          <w:rFonts w:ascii="Times New Roman" w:hAnsi="Times New Roman"/>
          <w:lang w:val="en-US"/>
        </w:rPr>
        <w:t xml:space="preserve">-  lexical units in two languages are not exact equivalents; </w:t>
      </w:r>
    </w:p>
    <w:p w:rsidR="00D727EC" w:rsidRPr="00D727EC" w:rsidRDefault="00D727EC" w:rsidP="002214CC">
      <w:pPr>
        <w:pStyle w:val="aff6"/>
        <w:tabs>
          <w:tab w:val="left" w:pos="720"/>
        </w:tabs>
        <w:spacing w:line="235" w:lineRule="auto"/>
        <w:ind w:left="0" w:right="-31" w:firstLine="567"/>
        <w:jc w:val="both"/>
        <w:rPr>
          <w:rFonts w:ascii="Times New Roman" w:hAnsi="Times New Roman"/>
          <w:lang w:val="en-US"/>
        </w:rPr>
      </w:pPr>
      <w:r w:rsidRPr="00D727EC">
        <w:rPr>
          <w:rFonts w:ascii="Times New Roman" w:hAnsi="Times New Roman"/>
          <w:lang w:val="en-US"/>
        </w:rPr>
        <w:t>- equivalent lexical units in related languages have different grammatical contexts;</w:t>
      </w:r>
    </w:p>
    <w:p w:rsidR="00D727EC" w:rsidRPr="00D727EC" w:rsidRDefault="00D727EC" w:rsidP="002214CC">
      <w:pPr>
        <w:pStyle w:val="aff6"/>
        <w:tabs>
          <w:tab w:val="left" w:pos="720"/>
        </w:tabs>
        <w:spacing w:line="235" w:lineRule="auto"/>
        <w:ind w:left="0" w:right="-31" w:firstLine="567"/>
        <w:jc w:val="both"/>
        <w:rPr>
          <w:rFonts w:ascii="Times New Roman" w:hAnsi="Times New Roman"/>
          <w:lang w:val="en-US"/>
        </w:rPr>
      </w:pPr>
      <w:r w:rsidRPr="00D727EC">
        <w:rPr>
          <w:rFonts w:ascii="Times New Roman" w:hAnsi="Times New Roman"/>
          <w:lang w:val="en-US"/>
        </w:rPr>
        <w:t>-  equivalents belong to different word classes;</w:t>
      </w:r>
    </w:p>
    <w:p w:rsidR="00D727EC" w:rsidRPr="00D727EC" w:rsidRDefault="00D727EC" w:rsidP="002214CC">
      <w:pPr>
        <w:pStyle w:val="aff6"/>
        <w:tabs>
          <w:tab w:val="left" w:pos="720"/>
        </w:tabs>
        <w:spacing w:line="235" w:lineRule="auto"/>
        <w:ind w:left="0" w:right="-31" w:firstLine="567"/>
        <w:jc w:val="both"/>
        <w:rPr>
          <w:rFonts w:ascii="Times New Roman" w:hAnsi="Times New Roman"/>
          <w:lang w:val="en-US"/>
        </w:rPr>
      </w:pPr>
      <w:r w:rsidRPr="00D727EC">
        <w:rPr>
          <w:rFonts w:ascii="Times New Roman" w:hAnsi="Times New Roman"/>
          <w:lang w:val="en-US"/>
        </w:rPr>
        <w:t xml:space="preserve">- equivalents are false friends; </w:t>
      </w:r>
    </w:p>
    <w:p w:rsidR="00D727EC" w:rsidRPr="00D727EC" w:rsidRDefault="00D727EC" w:rsidP="002214CC">
      <w:pPr>
        <w:pStyle w:val="aff6"/>
        <w:tabs>
          <w:tab w:val="left" w:pos="720"/>
        </w:tabs>
        <w:spacing w:after="0" w:line="235" w:lineRule="auto"/>
        <w:ind w:left="0" w:right="-31" w:firstLine="567"/>
        <w:jc w:val="both"/>
        <w:rPr>
          <w:rFonts w:ascii="Times New Roman" w:hAnsi="Times New Roman"/>
          <w:lang w:val="en-US"/>
        </w:rPr>
      </w:pPr>
      <w:r w:rsidRPr="00D727EC">
        <w:rPr>
          <w:rFonts w:ascii="Times New Roman" w:hAnsi="Times New Roman"/>
          <w:lang w:val="en-US"/>
        </w:rPr>
        <w:t>-there are no equivalents at all.</w:t>
      </w:r>
    </w:p>
    <w:p w:rsidR="00D727EC" w:rsidRPr="00D727EC" w:rsidRDefault="00D727EC" w:rsidP="002214CC">
      <w:pPr>
        <w:spacing w:line="235" w:lineRule="auto"/>
        <w:ind w:firstLine="567"/>
        <w:contextualSpacing/>
        <w:jc w:val="both"/>
        <w:rPr>
          <w:sz w:val="22"/>
          <w:szCs w:val="22"/>
        </w:rPr>
      </w:pPr>
      <w:r w:rsidRPr="00D727EC">
        <w:rPr>
          <w:sz w:val="22"/>
          <w:szCs w:val="22"/>
        </w:rPr>
        <w:t>Coping with these problems may be overwhelming, and the students tend to avoid such lexical items; a possible explanation that Gass [2, 92-106] gives is that there is no foundation on which L2 knowledge may be built.  Moreover, students’ exposure to the language input is often limited to the classroom context, and though reading or listening in the target language do not guarantee the development of rich vocabulary, it can significantly expand it.</w:t>
      </w:r>
    </w:p>
    <w:p w:rsidR="00D727EC" w:rsidRPr="00D727EC" w:rsidRDefault="00D727EC" w:rsidP="002214CC">
      <w:pPr>
        <w:tabs>
          <w:tab w:val="left" w:pos="9990"/>
        </w:tabs>
        <w:spacing w:line="235" w:lineRule="auto"/>
        <w:ind w:firstLine="567"/>
        <w:contextualSpacing/>
        <w:jc w:val="both"/>
        <w:rPr>
          <w:sz w:val="22"/>
          <w:szCs w:val="22"/>
        </w:rPr>
      </w:pPr>
      <w:r w:rsidRPr="00D727EC">
        <w:rPr>
          <w:sz w:val="22"/>
          <w:szCs w:val="22"/>
        </w:rPr>
        <w:t>Another significant obstacle is the failure to engage in extensive reading. Although students quickly learn many of the high-frequency words that occur in teaching materials, they experience a breakdown in their ability to guess from context when faced with much lower frequency words found in unsimplified texts, because the low-frequency words make up a large proportion of such texts. So the reason is neither the lack of adequate reading strategies nor of grammatical knowledge, but the lack of sufficient vocabulary. Coady [1, 225-237] also refers to the fact that limited lexical knowledge discourages reading, and at the same time a lack of reading restricts vocabulary growth.  Therefore, the need to provide students with a way to acquire as much lexis as possible in a short period of time is a key element to the development of their reading skills.</w:t>
      </w:r>
    </w:p>
    <w:p w:rsidR="00D727EC" w:rsidRPr="00D727EC" w:rsidRDefault="00D727EC" w:rsidP="002214CC">
      <w:pPr>
        <w:spacing w:line="235" w:lineRule="auto"/>
        <w:ind w:firstLine="567"/>
        <w:contextualSpacing/>
        <w:jc w:val="both"/>
        <w:rPr>
          <w:sz w:val="22"/>
          <w:szCs w:val="22"/>
        </w:rPr>
      </w:pPr>
      <w:r w:rsidRPr="00D727EC">
        <w:rPr>
          <w:sz w:val="22"/>
          <w:szCs w:val="22"/>
        </w:rPr>
        <w:t xml:space="preserve">In the discussion of the factors influencing vocabulary learning of great significance is the role of teacher and vocabulary teaching strategies. Depending on the proficiency level and the given teaching situation, one of the several approaches may be the most effective in developing students’ vocabulary. Coady [1, 225-237] for example, identifies four main positions on what he calls the vocabulary instruction continuum. The first of these- context alone, refers to incidental learning through context by extensive reading (listening) with no need for the direct teaching of vocabulary. </w:t>
      </w:r>
    </w:p>
    <w:p w:rsidR="00D727EC" w:rsidRPr="00D727EC" w:rsidRDefault="00D727EC" w:rsidP="002214CC">
      <w:pPr>
        <w:tabs>
          <w:tab w:val="left" w:pos="9990"/>
        </w:tabs>
        <w:spacing w:line="235" w:lineRule="auto"/>
        <w:ind w:firstLine="567"/>
        <w:contextualSpacing/>
        <w:jc w:val="both"/>
        <w:rPr>
          <w:sz w:val="22"/>
          <w:szCs w:val="22"/>
        </w:rPr>
      </w:pPr>
      <w:r w:rsidRPr="00D727EC">
        <w:rPr>
          <w:sz w:val="22"/>
          <w:szCs w:val="22"/>
        </w:rPr>
        <w:t>Strategy instruction is the second approach, the proponents of which agree that much of the vocabulary learning is through context but also believe that learners are unable on their own to acquire the large amount of vocabulary they need just by reading, listening, speaking or writing, no matter how meaningful they may be. As a result students should be taught explicit strategies, like mnemonic techniques, learning through association, keyword, analysis of word parts, for dealing with new vocabulary. This approach typically refers to advanced learners.</w:t>
      </w:r>
    </w:p>
    <w:p w:rsidR="00D727EC" w:rsidRPr="00D727EC" w:rsidRDefault="00D727EC" w:rsidP="002214CC">
      <w:pPr>
        <w:spacing w:line="235" w:lineRule="auto"/>
        <w:ind w:firstLine="567"/>
        <w:contextualSpacing/>
        <w:jc w:val="both"/>
        <w:rPr>
          <w:sz w:val="22"/>
          <w:szCs w:val="22"/>
        </w:rPr>
      </w:pPr>
      <w:r w:rsidRPr="00D727EC">
        <w:rPr>
          <w:sz w:val="22"/>
          <w:szCs w:val="22"/>
        </w:rPr>
        <w:t>The third approach is rather similar to the second but emphasizes explicit teaching of specific vocabulary items at an early stage in the learning process as well as at later stages of development.</w:t>
      </w:r>
      <w:r w:rsidR="00EF245C">
        <w:rPr>
          <w:sz w:val="22"/>
          <w:szCs w:val="22"/>
        </w:rPr>
        <w:t xml:space="preserve"> </w:t>
      </w:r>
      <w:r w:rsidRPr="00D727EC">
        <w:rPr>
          <w:sz w:val="22"/>
          <w:szCs w:val="22"/>
        </w:rPr>
        <w:t>Coady [1, 225-237] refers to this approach as ‘development plus explicit instruction’. The last approach is what he calls ‘classroom activities’, which emphasize practical classroom activities of ten of grammar-translation kind with some communicative tasks. These could be used in any classroom and within any methodology.</w:t>
      </w:r>
    </w:p>
    <w:p w:rsidR="00D727EC" w:rsidRPr="00D727EC" w:rsidRDefault="00D727EC" w:rsidP="002214CC">
      <w:pPr>
        <w:spacing w:line="235" w:lineRule="auto"/>
        <w:ind w:firstLine="567"/>
        <w:contextualSpacing/>
        <w:jc w:val="both"/>
        <w:rPr>
          <w:sz w:val="22"/>
          <w:szCs w:val="22"/>
        </w:rPr>
      </w:pPr>
      <w:r w:rsidRPr="00D727EC">
        <w:rPr>
          <w:sz w:val="22"/>
          <w:szCs w:val="22"/>
        </w:rPr>
        <w:t xml:space="preserve">In vocabulary teaching teachers can apply a host of strategies and activities. Which teaching strategy a teacher will employ depends on the time available, the content, as well as on its value for the learner. Seal [7, 296-312] distinguishes between unplanned and planned vocabulary teaching strategies. Unplanned teaching strategies relate to teachers’ spontaneous reactions with the aim to help learners when the need arises, in which case teachers improvise.  Planned vocabulary teaching refers to </w:t>
      </w:r>
      <w:r w:rsidRPr="00D727EC">
        <w:rPr>
          <w:sz w:val="22"/>
          <w:szCs w:val="22"/>
        </w:rPr>
        <w:lastRenderedPageBreak/>
        <w:t>deliberate, explicit, clearly defined and directed vocabulary teaching. It encompasses the use of teaching strategies, i.e. ways in which teachers introduce and present the meaning and form of new lexical items, encourage learners to review and practice, i. e. recycle what is known, and monitor and evaluate the level of acquisition of various components of lexical knowledge.</w:t>
      </w:r>
    </w:p>
    <w:p w:rsidR="00D727EC" w:rsidRPr="00D727EC" w:rsidRDefault="00D727EC" w:rsidP="002214CC">
      <w:pPr>
        <w:spacing w:line="235" w:lineRule="auto"/>
        <w:ind w:right="35" w:firstLine="567"/>
        <w:contextualSpacing/>
        <w:jc w:val="both"/>
        <w:rPr>
          <w:sz w:val="22"/>
          <w:szCs w:val="22"/>
        </w:rPr>
      </w:pPr>
      <w:r w:rsidRPr="00D727EC">
        <w:rPr>
          <w:sz w:val="22"/>
          <w:szCs w:val="22"/>
        </w:rPr>
        <w:t>The scope of the vocabulary learning task, and the fact that many learners fail to achieve even moderate vocabulary learning goals, indicates that it can no longer be assumed that an adequate lexis will be simply picked up from exposure to language tasks focusing either on other linguistic aspects (e.g. grammatical constructions) or on communication alone (e.g. communicative language teaching). A principled approach needs to be taken in promoting vocabulary learning, which includes both explicit teaching and exposure to large amounts of language input, especially through extensive reading [4, 223-250].</w:t>
      </w:r>
    </w:p>
    <w:p w:rsidR="00D727EC" w:rsidRPr="00D727EC" w:rsidRDefault="00D727EC" w:rsidP="002214CC">
      <w:pPr>
        <w:tabs>
          <w:tab w:val="left" w:pos="9810"/>
        </w:tabs>
        <w:spacing w:line="235" w:lineRule="auto"/>
        <w:ind w:firstLine="567"/>
        <w:contextualSpacing/>
        <w:jc w:val="both"/>
        <w:rPr>
          <w:sz w:val="22"/>
          <w:szCs w:val="22"/>
        </w:rPr>
      </w:pPr>
      <w:r w:rsidRPr="00D727EC">
        <w:rPr>
          <w:sz w:val="22"/>
          <w:szCs w:val="22"/>
        </w:rPr>
        <w:t>To conclude, it needs to be admitted that achieving the goals of vocabulary instruction is not an easy matter.</w:t>
      </w:r>
      <w:r w:rsidR="00EF245C">
        <w:rPr>
          <w:sz w:val="22"/>
          <w:szCs w:val="22"/>
        </w:rPr>
        <w:t xml:space="preserve"> </w:t>
      </w:r>
      <w:r w:rsidRPr="00D727EC">
        <w:rPr>
          <w:sz w:val="22"/>
          <w:szCs w:val="22"/>
        </w:rPr>
        <w:t>Starting from the assumption that language learning strategies are not the only determinant in vocabulary learning and acquisition, a number of other aspects were considered, such as the role of L1, the learning context, inherent linguistic features of lexical items. Even a well-planned vocabulary lesson based on contemporary principles cannot guarantee that students will acquire the vocabulary that is taught. Learning a vocabulary through formal instruction is a complex process influenced by a number of factors:</w:t>
      </w:r>
    </w:p>
    <w:p w:rsidR="00D727EC" w:rsidRPr="00D727EC" w:rsidRDefault="00D727EC" w:rsidP="002214CC">
      <w:pPr>
        <w:spacing w:line="235" w:lineRule="auto"/>
        <w:ind w:firstLine="567"/>
        <w:contextualSpacing/>
        <w:jc w:val="both"/>
        <w:rPr>
          <w:sz w:val="22"/>
          <w:szCs w:val="22"/>
        </w:rPr>
      </w:pPr>
      <w:r w:rsidRPr="00D727EC">
        <w:rPr>
          <w:sz w:val="22"/>
          <w:szCs w:val="22"/>
        </w:rPr>
        <w:t>-the</w:t>
      </w:r>
      <w:r w:rsidR="00EF245C">
        <w:rPr>
          <w:sz w:val="22"/>
          <w:szCs w:val="22"/>
        </w:rPr>
        <w:t xml:space="preserve"> </w:t>
      </w:r>
      <w:r w:rsidRPr="00D727EC">
        <w:rPr>
          <w:sz w:val="22"/>
          <w:szCs w:val="22"/>
        </w:rPr>
        <w:t>teacher’s approach to vocabulary teaching (i. e. vocabulary teaching strategies);</w:t>
      </w:r>
    </w:p>
    <w:p w:rsidR="00D727EC" w:rsidRPr="00D727EC" w:rsidRDefault="00D727EC" w:rsidP="002214CC">
      <w:pPr>
        <w:spacing w:line="235" w:lineRule="auto"/>
        <w:ind w:firstLine="567"/>
        <w:contextualSpacing/>
        <w:jc w:val="both"/>
        <w:rPr>
          <w:sz w:val="22"/>
          <w:szCs w:val="22"/>
        </w:rPr>
      </w:pPr>
      <w:r w:rsidRPr="00D727EC">
        <w:rPr>
          <w:sz w:val="22"/>
          <w:szCs w:val="22"/>
        </w:rPr>
        <w:t>- the effort invested by learners in vocabulary learning (i. e. vocabulary learning strategies) as well as their readiness to take responsibility for their own learning, and finally</w:t>
      </w:r>
      <w:r w:rsidR="005A6A44">
        <w:rPr>
          <w:sz w:val="22"/>
          <w:szCs w:val="22"/>
        </w:rPr>
        <w:t>,</w:t>
      </w:r>
    </w:p>
    <w:p w:rsidR="00D727EC" w:rsidRPr="00D727EC" w:rsidRDefault="00D727EC" w:rsidP="002214CC">
      <w:pPr>
        <w:spacing w:line="235" w:lineRule="auto"/>
        <w:ind w:right="329" w:firstLine="567"/>
        <w:jc w:val="both"/>
        <w:rPr>
          <w:sz w:val="22"/>
          <w:szCs w:val="22"/>
        </w:rPr>
      </w:pPr>
      <w:r w:rsidRPr="00D727EC">
        <w:rPr>
          <w:sz w:val="22"/>
          <w:szCs w:val="22"/>
        </w:rPr>
        <w:t>-the interaction of all the factors discussed above.</w:t>
      </w:r>
    </w:p>
    <w:p w:rsidR="00D727EC" w:rsidRPr="00D727EC" w:rsidRDefault="00D727EC" w:rsidP="00D727EC">
      <w:pPr>
        <w:ind w:right="329"/>
        <w:jc w:val="both"/>
        <w:rPr>
          <w:sz w:val="22"/>
          <w:szCs w:val="22"/>
        </w:rPr>
      </w:pPr>
    </w:p>
    <w:p w:rsidR="002214CC" w:rsidRDefault="002214CC" w:rsidP="00D727EC">
      <w:pPr>
        <w:ind w:right="329"/>
        <w:jc w:val="center"/>
        <w:rPr>
          <w:i/>
          <w:sz w:val="22"/>
          <w:szCs w:val="22"/>
        </w:rPr>
      </w:pPr>
    </w:p>
    <w:p w:rsidR="00D727EC" w:rsidRDefault="00D727EC" w:rsidP="00D727EC">
      <w:pPr>
        <w:ind w:right="329"/>
        <w:jc w:val="center"/>
        <w:rPr>
          <w:i/>
          <w:sz w:val="22"/>
          <w:szCs w:val="22"/>
        </w:rPr>
      </w:pPr>
      <w:r w:rsidRPr="00D727EC">
        <w:rPr>
          <w:i/>
          <w:sz w:val="22"/>
          <w:szCs w:val="22"/>
        </w:rPr>
        <w:t>References</w:t>
      </w:r>
    </w:p>
    <w:p w:rsidR="00D727EC" w:rsidRPr="00D727EC" w:rsidRDefault="00D727EC" w:rsidP="00D727EC">
      <w:pPr>
        <w:ind w:right="329"/>
        <w:jc w:val="center"/>
        <w:rPr>
          <w:i/>
          <w:sz w:val="22"/>
          <w:szCs w:val="22"/>
        </w:rPr>
      </w:pPr>
    </w:p>
    <w:p w:rsidR="00D727EC" w:rsidRPr="00D727EC" w:rsidRDefault="00D727EC" w:rsidP="00284824">
      <w:pPr>
        <w:pStyle w:val="aff6"/>
        <w:numPr>
          <w:ilvl w:val="0"/>
          <w:numId w:val="36"/>
        </w:numPr>
        <w:tabs>
          <w:tab w:val="left" w:pos="9990"/>
        </w:tabs>
        <w:spacing w:line="240" w:lineRule="auto"/>
        <w:ind w:left="426"/>
        <w:jc w:val="both"/>
        <w:rPr>
          <w:rFonts w:ascii="Times New Roman" w:hAnsi="Times New Roman"/>
        </w:rPr>
      </w:pPr>
      <w:r w:rsidRPr="00D727EC">
        <w:rPr>
          <w:rFonts w:ascii="Times New Roman" w:hAnsi="Times New Roman"/>
          <w:lang w:val="en-US"/>
        </w:rPr>
        <w:t xml:space="preserve">Coady, J. (1997). L2 Vocabulary Acquisition through Extensive Reading. In J. Coady&amp; T.Huckin, </w:t>
      </w:r>
      <w:r w:rsidRPr="00D727EC">
        <w:rPr>
          <w:rFonts w:ascii="Times New Roman" w:hAnsi="Times New Roman"/>
          <w:i/>
          <w:lang w:val="en-US"/>
        </w:rPr>
        <w:t>Second Language Vocabulary Acquisition: A Rationale for Pedagogy</w:t>
      </w:r>
      <w:r w:rsidRPr="00D727EC">
        <w:rPr>
          <w:rFonts w:ascii="Times New Roman" w:hAnsi="Times New Roman"/>
          <w:lang w:val="en-US"/>
        </w:rPr>
        <w:t xml:space="preserve"> (pp.225- 237). </w:t>
      </w:r>
      <w:r w:rsidRPr="00D727EC">
        <w:rPr>
          <w:rFonts w:ascii="Times New Roman" w:hAnsi="Times New Roman"/>
        </w:rPr>
        <w:t>Cambridge: Cambridge University Press.</w:t>
      </w:r>
    </w:p>
    <w:p w:rsidR="00D727EC" w:rsidRPr="00D727EC" w:rsidRDefault="00D727EC" w:rsidP="00284824">
      <w:pPr>
        <w:pStyle w:val="aff6"/>
        <w:numPr>
          <w:ilvl w:val="0"/>
          <w:numId w:val="36"/>
        </w:numPr>
        <w:spacing w:line="240" w:lineRule="auto"/>
        <w:ind w:left="426"/>
        <w:jc w:val="both"/>
        <w:rPr>
          <w:rFonts w:ascii="Times New Roman" w:hAnsi="Times New Roman"/>
          <w:lang w:val="en-US"/>
        </w:rPr>
      </w:pPr>
      <w:r w:rsidRPr="00D727EC">
        <w:rPr>
          <w:rFonts w:ascii="Times New Roman" w:hAnsi="Times New Roman"/>
          <w:lang w:val="en-US"/>
        </w:rPr>
        <w:t>Gass, S. (1989). Second Language Vocabulary Acquisition</w:t>
      </w:r>
      <w:r w:rsidRPr="00D727EC">
        <w:rPr>
          <w:rFonts w:ascii="Times New Roman" w:hAnsi="Times New Roman"/>
          <w:i/>
          <w:lang w:val="en-US"/>
        </w:rPr>
        <w:t>. Annual Review of Applied Linguistics 9</w:t>
      </w:r>
      <w:r w:rsidRPr="00D727EC">
        <w:rPr>
          <w:rFonts w:ascii="Times New Roman" w:hAnsi="Times New Roman"/>
          <w:lang w:val="en-US"/>
        </w:rPr>
        <w:t>, 92-106.</w:t>
      </w:r>
    </w:p>
    <w:p w:rsidR="00D727EC" w:rsidRPr="00D727EC" w:rsidRDefault="00D727EC" w:rsidP="00284824">
      <w:pPr>
        <w:pStyle w:val="aff6"/>
        <w:numPr>
          <w:ilvl w:val="0"/>
          <w:numId w:val="36"/>
        </w:numPr>
        <w:spacing w:line="240" w:lineRule="auto"/>
        <w:ind w:left="426"/>
        <w:jc w:val="both"/>
        <w:rPr>
          <w:rFonts w:ascii="Times New Roman" w:hAnsi="Times New Roman"/>
        </w:rPr>
      </w:pPr>
      <w:r w:rsidRPr="00D727EC">
        <w:rPr>
          <w:rFonts w:ascii="Times New Roman" w:hAnsi="Times New Roman"/>
          <w:lang w:val="en-US"/>
        </w:rPr>
        <w:t xml:space="preserve">Laufer, B. (1997). The Lexical Plight in Second Language Reading: Words you don’t know, words you think you know and words you can’t guess. In J. Coady&amp; T.Huckin, </w:t>
      </w:r>
      <w:r w:rsidRPr="00D727EC">
        <w:rPr>
          <w:rFonts w:ascii="Times New Roman" w:hAnsi="Times New Roman"/>
          <w:i/>
          <w:lang w:val="en-US"/>
        </w:rPr>
        <w:t>Second Language Vocabulary Acquisition: A Rationale for Pedagogy</w:t>
      </w:r>
      <w:r w:rsidRPr="00D727EC">
        <w:rPr>
          <w:rFonts w:ascii="Times New Roman" w:hAnsi="Times New Roman"/>
          <w:lang w:val="en-US"/>
        </w:rPr>
        <w:t xml:space="preserve"> (pp.20-34). </w:t>
      </w:r>
      <w:r w:rsidRPr="00D727EC">
        <w:rPr>
          <w:rFonts w:ascii="Times New Roman" w:hAnsi="Times New Roman"/>
        </w:rPr>
        <w:t>Cambridge: Cambridge University Press.</w:t>
      </w:r>
    </w:p>
    <w:p w:rsidR="00D727EC" w:rsidRPr="00D727EC" w:rsidRDefault="00D727EC" w:rsidP="00284824">
      <w:pPr>
        <w:pStyle w:val="aff6"/>
        <w:numPr>
          <w:ilvl w:val="0"/>
          <w:numId w:val="36"/>
        </w:numPr>
        <w:spacing w:line="240" w:lineRule="auto"/>
        <w:ind w:left="426"/>
        <w:jc w:val="both"/>
        <w:rPr>
          <w:rFonts w:ascii="Times New Roman" w:hAnsi="Times New Roman"/>
          <w:lang w:val="en-US"/>
        </w:rPr>
      </w:pPr>
      <w:r w:rsidRPr="00D727EC">
        <w:rPr>
          <w:rFonts w:ascii="Times New Roman" w:hAnsi="Times New Roman"/>
          <w:lang w:val="en-US"/>
        </w:rPr>
        <w:t xml:space="preserve">Laufer, B. (2005). Focus on Form in Second Language Vocabulary Learning. In S.Foster-Cohen, M.P. Garcia Mayo (eds) </w:t>
      </w:r>
      <w:r w:rsidRPr="00D727EC">
        <w:rPr>
          <w:rFonts w:ascii="Times New Roman" w:hAnsi="Times New Roman"/>
          <w:i/>
          <w:lang w:val="en-US"/>
        </w:rPr>
        <w:t>EUROSLA Yearbook5</w:t>
      </w:r>
      <w:r w:rsidRPr="00D727EC">
        <w:rPr>
          <w:rFonts w:ascii="Times New Roman" w:hAnsi="Times New Roman"/>
          <w:lang w:val="en-US"/>
        </w:rPr>
        <w:t xml:space="preserve"> (pp.223-250).</w:t>
      </w:r>
      <w:r w:rsidR="005A6A44">
        <w:rPr>
          <w:rFonts w:ascii="Times New Roman" w:hAnsi="Times New Roman"/>
          <w:lang w:val="en-US"/>
        </w:rPr>
        <w:t xml:space="preserve"> </w:t>
      </w:r>
      <w:r w:rsidRPr="00D727EC">
        <w:rPr>
          <w:rFonts w:ascii="Times New Roman" w:hAnsi="Times New Roman"/>
          <w:lang w:val="en-US"/>
        </w:rPr>
        <w:t>Amsterdam: John Benjamins.</w:t>
      </w:r>
    </w:p>
    <w:p w:rsidR="00D727EC" w:rsidRPr="00D727EC" w:rsidRDefault="00D727EC" w:rsidP="00284824">
      <w:pPr>
        <w:pStyle w:val="aff6"/>
        <w:numPr>
          <w:ilvl w:val="0"/>
          <w:numId w:val="36"/>
        </w:numPr>
        <w:spacing w:line="240" w:lineRule="auto"/>
        <w:ind w:left="426" w:right="329"/>
        <w:jc w:val="both"/>
        <w:rPr>
          <w:rFonts w:ascii="Times New Roman" w:hAnsi="Times New Roman"/>
        </w:rPr>
      </w:pPr>
      <w:r w:rsidRPr="00D727EC">
        <w:rPr>
          <w:rFonts w:ascii="Times New Roman" w:hAnsi="Times New Roman"/>
          <w:lang w:val="en-US"/>
        </w:rPr>
        <w:t xml:space="preserve">Nation, I.S.P. (1990). </w:t>
      </w:r>
      <w:r w:rsidRPr="00D727EC">
        <w:rPr>
          <w:rFonts w:ascii="Times New Roman" w:hAnsi="Times New Roman"/>
          <w:i/>
          <w:lang w:val="en-US"/>
        </w:rPr>
        <w:t>Teaching and Learning Vocabulary</w:t>
      </w:r>
      <w:r w:rsidRPr="00D727EC">
        <w:rPr>
          <w:rFonts w:ascii="Times New Roman" w:hAnsi="Times New Roman"/>
          <w:lang w:val="en-US"/>
        </w:rPr>
        <w:t xml:space="preserve">, (288p.). </w:t>
      </w:r>
      <w:r w:rsidRPr="00D727EC">
        <w:rPr>
          <w:rFonts w:ascii="Times New Roman" w:hAnsi="Times New Roman"/>
        </w:rPr>
        <w:t>Rowley, MA: Newbury House.</w:t>
      </w:r>
    </w:p>
    <w:p w:rsidR="00D727EC" w:rsidRPr="00D727EC" w:rsidRDefault="00D727EC" w:rsidP="00284824">
      <w:pPr>
        <w:pStyle w:val="aff6"/>
        <w:numPr>
          <w:ilvl w:val="0"/>
          <w:numId w:val="36"/>
        </w:numPr>
        <w:spacing w:line="240" w:lineRule="auto"/>
        <w:ind w:left="426"/>
        <w:jc w:val="both"/>
        <w:rPr>
          <w:rFonts w:ascii="Times New Roman" w:hAnsi="Times New Roman"/>
        </w:rPr>
      </w:pPr>
      <w:r w:rsidRPr="00D727EC">
        <w:rPr>
          <w:rFonts w:ascii="Times New Roman" w:hAnsi="Times New Roman"/>
          <w:lang w:val="en-US"/>
        </w:rPr>
        <w:t>Nation, P. and R. Waring (1997). Vocabulary Size, Text Coverage and Words Lists. In N. Schmitt and M. McCarthy</w:t>
      </w:r>
      <w:r w:rsidRPr="00D727EC">
        <w:rPr>
          <w:rFonts w:ascii="Times New Roman" w:hAnsi="Times New Roman"/>
          <w:i/>
          <w:lang w:val="en-US"/>
        </w:rPr>
        <w:t>, Vocabulary: Description, Acquisition and Pedagogy,</w:t>
      </w:r>
      <w:r w:rsidRPr="00D727EC">
        <w:rPr>
          <w:rFonts w:ascii="Times New Roman" w:hAnsi="Times New Roman"/>
          <w:lang w:val="en-US"/>
        </w:rPr>
        <w:t xml:space="preserve"> (pp.6-19).  </w:t>
      </w:r>
      <w:r w:rsidRPr="00D727EC">
        <w:rPr>
          <w:rFonts w:ascii="Times New Roman" w:hAnsi="Times New Roman"/>
        </w:rPr>
        <w:t>Cambridge: Cambridge University Press.</w:t>
      </w:r>
    </w:p>
    <w:p w:rsidR="00D727EC" w:rsidRPr="00D727EC" w:rsidRDefault="00D727EC" w:rsidP="00284824">
      <w:pPr>
        <w:pStyle w:val="aff6"/>
        <w:numPr>
          <w:ilvl w:val="0"/>
          <w:numId w:val="36"/>
        </w:numPr>
        <w:spacing w:line="240" w:lineRule="auto"/>
        <w:ind w:left="426"/>
        <w:jc w:val="both"/>
        <w:rPr>
          <w:rFonts w:ascii="Times New Roman" w:hAnsi="Times New Roman"/>
        </w:rPr>
      </w:pPr>
      <w:r w:rsidRPr="00D727EC">
        <w:rPr>
          <w:rFonts w:ascii="Times New Roman" w:hAnsi="Times New Roman"/>
          <w:lang w:val="en-US"/>
        </w:rPr>
        <w:t>Seal, B. (1991). Vocabulary Learning and Teaching. In M. Celce-Murcia</w:t>
      </w:r>
      <w:r w:rsidRPr="00D727EC">
        <w:rPr>
          <w:rFonts w:ascii="Times New Roman" w:hAnsi="Times New Roman"/>
          <w:i/>
          <w:lang w:val="en-US"/>
        </w:rPr>
        <w:t>, Teaching English as a Foreign or Second Language</w:t>
      </w:r>
      <w:r w:rsidRPr="00D727EC">
        <w:rPr>
          <w:rFonts w:ascii="Times New Roman" w:hAnsi="Times New Roman"/>
          <w:lang w:val="en-US"/>
        </w:rPr>
        <w:t xml:space="preserve">(pp. 296-312). </w:t>
      </w:r>
      <w:r w:rsidRPr="00D727EC">
        <w:rPr>
          <w:rFonts w:ascii="Times New Roman" w:hAnsi="Times New Roman"/>
        </w:rPr>
        <w:t>New York: Newbury House.</w:t>
      </w:r>
    </w:p>
    <w:p w:rsidR="00D727EC" w:rsidRPr="00D727EC" w:rsidRDefault="00D727EC" w:rsidP="00284824">
      <w:pPr>
        <w:pStyle w:val="aff6"/>
        <w:numPr>
          <w:ilvl w:val="0"/>
          <w:numId w:val="36"/>
        </w:numPr>
        <w:spacing w:line="240" w:lineRule="auto"/>
        <w:ind w:left="426"/>
        <w:jc w:val="both"/>
        <w:rPr>
          <w:rFonts w:ascii="Times New Roman" w:hAnsi="Times New Roman"/>
        </w:rPr>
      </w:pPr>
      <w:r w:rsidRPr="00D727EC">
        <w:rPr>
          <w:rFonts w:ascii="Times New Roman" w:hAnsi="Times New Roman"/>
          <w:lang w:val="en-US"/>
        </w:rPr>
        <w:t>Swan, M. (1997).  The Influence of the Mother Tongue on Second Language Vocabulary Acquisition and Use. In N. Schmitt and M. McCarthy (eds)</w:t>
      </w:r>
      <w:r w:rsidRPr="00D727EC">
        <w:rPr>
          <w:rFonts w:ascii="Times New Roman" w:hAnsi="Times New Roman"/>
          <w:i/>
          <w:lang w:val="en-US"/>
        </w:rPr>
        <w:t>, Vocabulary: Description, Acquisition and Pedagogy</w:t>
      </w:r>
      <w:r w:rsidRPr="00D727EC">
        <w:rPr>
          <w:rFonts w:ascii="Times New Roman" w:hAnsi="Times New Roman"/>
          <w:lang w:val="en-US"/>
        </w:rPr>
        <w:t xml:space="preserve">(pp.156-180). </w:t>
      </w:r>
      <w:r w:rsidRPr="00D727EC">
        <w:rPr>
          <w:rFonts w:ascii="Times New Roman" w:hAnsi="Times New Roman"/>
        </w:rPr>
        <w:t>Cambridge: Cambridge</w:t>
      </w:r>
      <w:r w:rsidR="005A6A44">
        <w:rPr>
          <w:rFonts w:ascii="Times New Roman" w:hAnsi="Times New Roman"/>
          <w:lang w:val="en-US"/>
        </w:rPr>
        <w:t xml:space="preserve"> </w:t>
      </w:r>
      <w:r w:rsidRPr="00D727EC">
        <w:rPr>
          <w:rFonts w:ascii="Times New Roman" w:hAnsi="Times New Roman"/>
        </w:rPr>
        <w:t>UniversityPress.</w:t>
      </w:r>
    </w:p>
    <w:p w:rsidR="002214CC" w:rsidRDefault="002214CC" w:rsidP="00936FDF">
      <w:pPr>
        <w:spacing w:line="360" w:lineRule="auto"/>
        <w:ind w:right="329"/>
        <w:jc w:val="center"/>
        <w:rPr>
          <w:rFonts w:ascii="Times LatArm" w:hAnsi="Times LatArm"/>
          <w:i/>
          <w:sz w:val="22"/>
          <w:szCs w:val="22"/>
          <w:lang w:val="en-US"/>
        </w:rPr>
      </w:pPr>
    </w:p>
    <w:p w:rsidR="00D727EC" w:rsidRDefault="00D727EC" w:rsidP="00936FDF">
      <w:pPr>
        <w:spacing w:line="360" w:lineRule="auto"/>
        <w:ind w:right="329"/>
        <w:jc w:val="center"/>
        <w:rPr>
          <w:rFonts w:ascii="Times LatArm" w:hAnsi="Times LatArm"/>
          <w:i/>
          <w:sz w:val="22"/>
          <w:szCs w:val="22"/>
          <w:lang w:val="en-US"/>
        </w:rPr>
      </w:pPr>
      <w:r w:rsidRPr="00936FDF">
        <w:rPr>
          <w:rFonts w:ascii="Times LatArm" w:hAnsi="Times LatArm"/>
          <w:i/>
          <w:sz w:val="22"/>
          <w:szCs w:val="22"/>
          <w:lang w:val="ru-RU"/>
        </w:rPr>
        <w:t>²Ù÷á÷áõÙ</w:t>
      </w:r>
    </w:p>
    <w:p w:rsidR="002214CC" w:rsidRPr="002214CC" w:rsidRDefault="002214CC" w:rsidP="00936FDF">
      <w:pPr>
        <w:spacing w:line="360" w:lineRule="auto"/>
        <w:ind w:right="329"/>
        <w:jc w:val="center"/>
        <w:rPr>
          <w:rFonts w:ascii="Times LatArm" w:hAnsi="Times LatArm"/>
          <w:i/>
          <w:sz w:val="12"/>
          <w:szCs w:val="12"/>
          <w:lang w:val="en-US"/>
        </w:rPr>
      </w:pPr>
    </w:p>
    <w:p w:rsidR="00D727EC" w:rsidRPr="002214CC" w:rsidRDefault="00D727EC" w:rsidP="00936FDF">
      <w:pPr>
        <w:ind w:firstLine="567"/>
        <w:jc w:val="both"/>
        <w:rPr>
          <w:rFonts w:ascii="Times LatArm" w:hAnsi="Times LatArm"/>
          <w:sz w:val="22"/>
          <w:szCs w:val="22"/>
          <w:lang w:val="en-US"/>
        </w:rPr>
      </w:pPr>
      <w:r w:rsidRPr="002214CC">
        <w:rPr>
          <w:rFonts w:ascii="Times LatArm" w:hAnsi="Times LatArm"/>
          <w:sz w:val="22"/>
          <w:szCs w:val="22"/>
          <w:lang w:val="en-US"/>
        </w:rPr>
        <w:t>ò³ÝÏ³ó³Í Ù³ëÝ³·Çï³Ï³Ý áÉáñïáõÙ ³ñ¹ÛáõÝ³í»ï ³ßË³ï³ÝùÇ  å³Ñ³ÝçÝ»ñÇó ¿ Ñ³Ù³å³ï³ëË³Ý µ³é³å³ß³ñÇ ³éÏ³ÛáõÃÛáõÝÁ: Ðá¹í³ÍÇ ùÝÝ³ñÏÙ³Ý ³é³ñÏ³Ý ¿ ³ÛÝ ·áñÍáÝÝ»ñÁ, áñáÝù ³½¹áõÙ »Ý µ³é³å³ß³ñÇ Ûáõñ³óÙ³Ý ¨ µ³é³·Çï³Ï³Ý ÑÙïáõÃÛáõÝÝ»ñÇ ½³ñ·³óÙ³Ý íñ³:</w:t>
      </w:r>
    </w:p>
    <w:p w:rsidR="00431F35" w:rsidRPr="00D707FA" w:rsidRDefault="00431F35" w:rsidP="00431F35">
      <w:pPr>
        <w:spacing w:line="250" w:lineRule="auto"/>
        <w:jc w:val="center"/>
        <w:rPr>
          <w:rFonts w:ascii="Times LatArm" w:hAnsi="Times LatArm"/>
          <w:b/>
          <w:sz w:val="18"/>
          <w:szCs w:val="18"/>
          <w:lang w:val="fr-FR"/>
        </w:rPr>
      </w:pPr>
      <w:r>
        <w:rPr>
          <w:rFonts w:ascii="Times LatArm" w:hAnsi="Times LatArm"/>
          <w:b/>
          <w:sz w:val="18"/>
          <w:szCs w:val="18"/>
          <w:lang w:val="fr-FR"/>
        </w:rPr>
        <w:lastRenderedPageBreak/>
        <w:t>²</w:t>
      </w:r>
      <w:r w:rsidRPr="00D707FA">
        <w:rPr>
          <w:rFonts w:ascii="Times LatArm" w:hAnsi="Times LatArm"/>
          <w:b/>
          <w:sz w:val="18"/>
          <w:szCs w:val="18"/>
          <w:lang w:val="fr-FR"/>
        </w:rPr>
        <w:t>ðò²ÊÆ äºî²Î²Ü Ð²Ø²Èê²ð²ÜÆ ¶Æî²Î²Ü îºÔºÎ²¶Æð</w:t>
      </w:r>
    </w:p>
    <w:p w:rsidR="00431F35" w:rsidRPr="00D707FA" w:rsidRDefault="00431F35" w:rsidP="00431F35">
      <w:pPr>
        <w:jc w:val="center"/>
        <w:rPr>
          <w:rFonts w:ascii="Times LatRus" w:hAnsi="Times LatRus"/>
          <w:b/>
          <w:sz w:val="18"/>
          <w:szCs w:val="18"/>
          <w:lang w:val="fr-FR"/>
        </w:rPr>
      </w:pPr>
      <w:r w:rsidRPr="00D707FA">
        <w:rPr>
          <w:rFonts w:ascii="Times LatRus" w:hAnsi="Times LatRus"/>
          <w:b/>
          <w:sz w:val="18"/>
          <w:szCs w:val="18"/>
          <w:lang w:val="fr-FR"/>
        </w:rPr>
        <w:t>Ó×ÅÍÛÅ ÇÀÏÈÑÊÈ ÀÐÖÀÕÑÊÎÃÎ ÃÎÑÓÄÀÐÑÒÂÅÍÍÎÃÎ ÓÍÈÂÅÐÑÈÒÅÒÀ</w:t>
      </w:r>
    </w:p>
    <w:p w:rsidR="00431F35" w:rsidRPr="00D707FA" w:rsidRDefault="007D0E60" w:rsidP="00431F35">
      <w:pPr>
        <w:pStyle w:val="3"/>
        <w:tabs>
          <w:tab w:val="left" w:pos="4035"/>
        </w:tabs>
        <w:jc w:val="left"/>
        <w:rPr>
          <w:rFonts w:ascii="Times LatArm" w:hAnsi="Times LatArm"/>
          <w:b/>
          <w:bCs/>
          <w:i/>
          <w:sz w:val="14"/>
          <w:szCs w:val="14"/>
          <w:lang w:val="fr-FR"/>
        </w:rPr>
      </w:pPr>
      <w:r>
        <w:rPr>
          <w:rFonts w:ascii="Times LatArm" w:hAnsi="Times LatArm"/>
          <w:b/>
          <w:bCs/>
          <w:i/>
          <w:noProof/>
          <w:snapToGrid/>
          <w:sz w:val="14"/>
          <w:szCs w:val="14"/>
          <w:lang w:eastAsia="ru-RU"/>
        </w:rPr>
        <w:pict>
          <v:line id="_x0000_s16950" style="position:absolute;z-index:251983872" from="1.75pt,6.6pt" to="460.75pt,6.6pt" strokeweight="3pt">
            <v:stroke linestyle="thinThick"/>
          </v:line>
        </w:pict>
      </w:r>
      <w:r w:rsidR="00431F35" w:rsidRPr="00D707FA">
        <w:rPr>
          <w:rFonts w:ascii="Times LatArm" w:hAnsi="Times LatArm"/>
          <w:b/>
          <w:bCs/>
          <w:i/>
          <w:sz w:val="14"/>
          <w:szCs w:val="14"/>
          <w:lang w:val="fr-FR"/>
        </w:rPr>
        <w:tab/>
      </w:r>
    </w:p>
    <w:p w:rsidR="00431F35" w:rsidRPr="00D707FA" w:rsidRDefault="00431F35" w:rsidP="00431F35">
      <w:pPr>
        <w:pStyle w:val="3"/>
        <w:jc w:val="center"/>
        <w:rPr>
          <w:rFonts w:ascii="Times LatArm" w:hAnsi="Times LatArm"/>
          <w:b/>
          <w:bCs/>
          <w:sz w:val="18"/>
          <w:szCs w:val="18"/>
          <w:lang w:val="fr-FR"/>
        </w:rPr>
      </w:pPr>
      <w:r w:rsidRPr="00D707FA">
        <w:rPr>
          <w:rFonts w:ascii="Times LatArm" w:hAnsi="Times LatArm"/>
          <w:b/>
          <w:bCs/>
          <w:sz w:val="18"/>
          <w:szCs w:val="18"/>
          <w:lang w:val="fr-FR"/>
        </w:rPr>
        <w:t>1-2 (23-24) 2011</w:t>
      </w:r>
    </w:p>
    <w:p w:rsidR="002214CC" w:rsidRDefault="002214CC" w:rsidP="002214CC">
      <w:pPr>
        <w:pStyle w:val="style13196517880000000315msonormal"/>
        <w:shd w:val="clear" w:color="auto" w:fill="FFFFFF"/>
        <w:spacing w:before="0" w:beforeAutospacing="0" w:after="0" w:afterAutospacing="0"/>
        <w:rPr>
          <w:rFonts w:ascii="Times LatArm" w:hAnsi="Times LatArm" w:cs="Arial"/>
          <w:i/>
          <w:lang w:val="fr-FR"/>
        </w:rPr>
      </w:pPr>
      <w:r w:rsidRPr="00EA3210">
        <w:rPr>
          <w:rFonts w:ascii="Times LatArm" w:hAnsi="Times LatArm" w:cs="Arial"/>
          <w:i/>
          <w:lang w:val="fr-FR"/>
        </w:rPr>
        <w:t>UDC</w:t>
      </w:r>
      <w:r>
        <w:rPr>
          <w:rFonts w:ascii="Times LatArm" w:hAnsi="Times LatArm" w:cs="Arial"/>
          <w:i/>
          <w:lang w:val="fr-FR"/>
        </w:rPr>
        <w:t xml:space="preserve"> 802.0</w:t>
      </w:r>
      <w:r>
        <w:rPr>
          <w:rFonts w:ascii="Times LatArm" w:hAnsi="Times LatArm" w:cs="Arial"/>
          <w:i/>
          <w:lang w:val="fr-FR"/>
        </w:rPr>
        <w:tab/>
      </w:r>
      <w:r>
        <w:rPr>
          <w:rFonts w:ascii="Times LatArm" w:hAnsi="Times LatArm" w:cs="Arial"/>
          <w:i/>
          <w:lang w:val="fr-FR"/>
        </w:rPr>
        <w:tab/>
      </w:r>
      <w:r>
        <w:rPr>
          <w:rFonts w:ascii="Times LatArm" w:hAnsi="Times LatArm" w:cs="Arial"/>
          <w:i/>
          <w:lang w:val="fr-FR"/>
        </w:rPr>
        <w:tab/>
      </w:r>
      <w:r>
        <w:rPr>
          <w:rFonts w:ascii="Times LatArm" w:hAnsi="Times LatArm" w:cs="Arial"/>
          <w:i/>
          <w:lang w:val="fr-FR"/>
        </w:rPr>
        <w:tab/>
      </w:r>
      <w:r>
        <w:rPr>
          <w:rFonts w:ascii="Times LatArm" w:hAnsi="Times LatArm" w:cs="Arial"/>
          <w:i/>
          <w:lang w:val="fr-FR"/>
        </w:rPr>
        <w:tab/>
      </w:r>
      <w:r>
        <w:rPr>
          <w:rFonts w:ascii="Times LatArm" w:hAnsi="Times LatArm" w:cs="Arial"/>
          <w:i/>
          <w:lang w:val="fr-FR"/>
        </w:rPr>
        <w:tab/>
      </w:r>
      <w:r>
        <w:rPr>
          <w:rFonts w:ascii="Times LatArm" w:hAnsi="Times LatArm" w:cs="Arial"/>
          <w:i/>
          <w:lang w:val="fr-FR"/>
        </w:rPr>
        <w:tab/>
        <w:t xml:space="preserve">      English language methodology</w:t>
      </w:r>
    </w:p>
    <w:p w:rsidR="002214CC" w:rsidRPr="002214CC" w:rsidRDefault="002214CC" w:rsidP="002214CC">
      <w:pPr>
        <w:pStyle w:val="style13196517880000000315msonormal"/>
        <w:shd w:val="clear" w:color="auto" w:fill="FFFFFF"/>
        <w:spacing w:before="0" w:beforeAutospacing="0" w:after="0" w:afterAutospacing="0"/>
        <w:rPr>
          <w:rFonts w:ascii="Times LatArm" w:hAnsi="Times LatArm" w:cs="Arial"/>
          <w:i/>
          <w:sz w:val="10"/>
          <w:szCs w:val="10"/>
          <w:lang w:val="fr-FR"/>
        </w:rPr>
      </w:pPr>
    </w:p>
    <w:p w:rsidR="00431F35" w:rsidRDefault="00431F35" w:rsidP="00876CC8">
      <w:pPr>
        <w:autoSpaceDE w:val="0"/>
        <w:autoSpaceDN w:val="0"/>
        <w:adjustRightInd w:val="0"/>
        <w:spacing w:line="360" w:lineRule="auto"/>
        <w:jc w:val="center"/>
        <w:rPr>
          <w:b/>
          <w:sz w:val="24"/>
          <w:szCs w:val="24"/>
          <w:lang w:val="en-US"/>
        </w:rPr>
      </w:pPr>
      <w:r w:rsidRPr="00EA3210">
        <w:rPr>
          <w:b/>
          <w:sz w:val="22"/>
          <w:szCs w:val="22"/>
          <w:lang w:val="en-US"/>
        </w:rPr>
        <w:t>T</w:t>
      </w:r>
      <w:r w:rsidR="00F60558">
        <w:rPr>
          <w:b/>
          <w:sz w:val="22"/>
          <w:szCs w:val="22"/>
          <w:lang w:val="en-US"/>
        </w:rPr>
        <w:t>HE PRAGMATIC FUNCTIONS OF HEDGES AND THEIR LINGUISTIC REALIZATION</w:t>
      </w:r>
    </w:p>
    <w:p w:rsidR="00431F35" w:rsidRPr="00EA3210" w:rsidRDefault="00EA3210" w:rsidP="00876CC8">
      <w:pPr>
        <w:pStyle w:val="style13196517880000000315msonormal"/>
        <w:shd w:val="clear" w:color="auto" w:fill="FFFFFF"/>
        <w:spacing w:before="0" w:beforeAutospacing="0" w:after="0" w:afterAutospacing="0"/>
        <w:jc w:val="center"/>
        <w:rPr>
          <w:rFonts w:ascii="Times LatArm" w:hAnsi="Times LatArm" w:cs="Arial"/>
          <w:sz w:val="26"/>
          <w:szCs w:val="26"/>
          <w:lang w:val="fr-FR"/>
        </w:rPr>
      </w:pPr>
      <w:r>
        <w:rPr>
          <w:rFonts w:ascii="Times LatArm" w:hAnsi="Times LatArm" w:cs="Arial"/>
          <w:sz w:val="26"/>
          <w:szCs w:val="26"/>
          <w:lang w:val="fr-FR"/>
        </w:rPr>
        <w:t>C</w:t>
      </w:r>
      <w:r w:rsidR="003D1C98">
        <w:rPr>
          <w:rFonts w:ascii="Times LatArm" w:hAnsi="Times LatArm" w:cs="Arial"/>
          <w:sz w:val="26"/>
          <w:szCs w:val="26"/>
          <w:lang w:val="fr-FR"/>
        </w:rPr>
        <w:t>Ñ</w:t>
      </w:r>
      <w:r w:rsidRPr="00EA3210">
        <w:rPr>
          <w:rFonts w:ascii="Times LatArm" w:hAnsi="Times LatArm" w:cs="Arial"/>
          <w:sz w:val="26"/>
          <w:szCs w:val="26"/>
          <w:lang w:val="fr-FR"/>
        </w:rPr>
        <w:t>.</w:t>
      </w:r>
      <w:r w:rsidR="008D7111">
        <w:rPr>
          <w:rFonts w:ascii="Times LatArm" w:hAnsi="Times LatArm" w:cs="Arial"/>
          <w:sz w:val="26"/>
          <w:szCs w:val="26"/>
          <w:lang w:val="fr-FR"/>
        </w:rPr>
        <w:t xml:space="preserve"> V. </w:t>
      </w:r>
      <w:r w:rsidRPr="00EA3210">
        <w:rPr>
          <w:rFonts w:ascii="Times LatArm" w:hAnsi="Times LatArm" w:cs="Arial"/>
          <w:sz w:val="26"/>
          <w:szCs w:val="26"/>
          <w:lang w:val="fr-FR"/>
        </w:rPr>
        <w:t>Harutyunyan</w:t>
      </w:r>
    </w:p>
    <w:p w:rsidR="00431F35" w:rsidRDefault="00431F35" w:rsidP="00431F35">
      <w:pPr>
        <w:autoSpaceDE w:val="0"/>
        <w:autoSpaceDN w:val="0"/>
        <w:adjustRightInd w:val="0"/>
        <w:ind w:firstLine="567"/>
        <w:jc w:val="both"/>
        <w:rPr>
          <w:sz w:val="22"/>
          <w:szCs w:val="22"/>
          <w:lang w:val="en-US"/>
        </w:rPr>
      </w:pPr>
    </w:p>
    <w:p w:rsidR="00431F35" w:rsidRPr="00431F35" w:rsidRDefault="00431F35" w:rsidP="002214CC">
      <w:pPr>
        <w:autoSpaceDE w:val="0"/>
        <w:autoSpaceDN w:val="0"/>
        <w:adjustRightInd w:val="0"/>
        <w:spacing w:line="245" w:lineRule="auto"/>
        <w:ind w:firstLine="567"/>
        <w:jc w:val="both"/>
        <w:rPr>
          <w:sz w:val="22"/>
          <w:szCs w:val="22"/>
          <w:lang w:val="en-US"/>
        </w:rPr>
      </w:pPr>
      <w:r w:rsidRPr="00431F35">
        <w:rPr>
          <w:sz w:val="22"/>
          <w:szCs w:val="22"/>
          <w:lang w:val="en-US"/>
        </w:rPr>
        <w:t>One of the most important features of academic discourse is the way that writers seek to modify the assertions that they make, toning down uncertain or potentially risky claims, which aims at establishing an interaction among the members of an interprofessional dialogue. Science indeed is skepticism, doubt, refutation, speculation, formulation of hypothesis, criticism. Academic knowledge is now generally acknowledged to be an agreement between a writer and a potentially skeptical discourse community. As a consequence, scientific writing is teemed with mitigating devices and expressions that encode the writer’s point of view and serve as mediators between the information presented in the text and the writer’s factual information. In academic writing these systematic features are known as ‘hedges’. The significance of hedging lies in the fact that transforming claims into accredited knowledge requires reader acceptance and therefore linguistic and rhetorical means of persuasion. This, at least in part, depends on the appropriate use of various rhetorical and interactive features, of which hedges are among the most essential. The general aim of this study is to identify the pragmatic functions of hedges and their linguistic realization.</w:t>
      </w:r>
    </w:p>
    <w:p w:rsidR="00431F35" w:rsidRPr="00431F35" w:rsidRDefault="00431F35" w:rsidP="002214CC">
      <w:pPr>
        <w:autoSpaceDE w:val="0"/>
        <w:autoSpaceDN w:val="0"/>
        <w:adjustRightInd w:val="0"/>
        <w:spacing w:line="245" w:lineRule="auto"/>
        <w:ind w:firstLine="567"/>
        <w:jc w:val="both"/>
        <w:rPr>
          <w:sz w:val="22"/>
          <w:szCs w:val="22"/>
          <w:lang w:val="en-US"/>
        </w:rPr>
      </w:pPr>
      <w:r w:rsidRPr="00431F35">
        <w:rPr>
          <w:sz w:val="22"/>
          <w:szCs w:val="22"/>
          <w:lang w:val="en-US"/>
        </w:rPr>
        <w:t xml:space="preserve">Since George Lakoff published the first research on hedging in 1972 an abundant literature has demonstrated the increasing weightiness of this phenomenon in academic writing. The applied linguists have presented different viewpoints and different theoretical assumptions of the concept of hedging. There is variation between studies as to the actual items treated as hedges and it can be observed that there are as many approaches as there are researchers who studied the phenomenon of hedge. </w:t>
      </w:r>
    </w:p>
    <w:p w:rsidR="00431F35" w:rsidRPr="00431F35" w:rsidRDefault="00431F35" w:rsidP="002214CC">
      <w:pPr>
        <w:autoSpaceDE w:val="0"/>
        <w:autoSpaceDN w:val="0"/>
        <w:adjustRightInd w:val="0"/>
        <w:spacing w:line="245" w:lineRule="auto"/>
        <w:ind w:firstLine="567"/>
        <w:jc w:val="both"/>
        <w:rPr>
          <w:sz w:val="22"/>
          <w:szCs w:val="22"/>
          <w:lang w:val="en-US"/>
        </w:rPr>
      </w:pPr>
      <w:r w:rsidRPr="00431F35">
        <w:rPr>
          <w:sz w:val="22"/>
          <w:szCs w:val="22"/>
          <w:lang w:val="en-US"/>
        </w:rPr>
        <w:t xml:space="preserve">The use of the term ‘hedge’ has seen a change from a narrowly semantic concept to a wider pragmatic one. Lakoff started from a purely semantic perspective and for him a hedge is a word “whose job is to make things fuzzier or less fuzzy”. He also mentioned the possibility of hedges to act on performatives [10: 195]. This concept was later developed by Fraser - the idea that performatives can be hedged by modal verbs [6: 341-350]. In 1978 Brown and Levinson showed that hedging also acts on illocutionary force and speaker commitment [1: 47]. Thus, by 1978 the concept of ‘hedge’ was fully established in the domain of pragmatics. </w:t>
      </w:r>
    </w:p>
    <w:p w:rsidR="00431F35" w:rsidRPr="00431F35" w:rsidRDefault="00431F35" w:rsidP="002214CC">
      <w:pPr>
        <w:autoSpaceDE w:val="0"/>
        <w:autoSpaceDN w:val="0"/>
        <w:adjustRightInd w:val="0"/>
        <w:spacing w:line="245" w:lineRule="auto"/>
        <w:ind w:firstLine="567"/>
        <w:jc w:val="both"/>
        <w:rPr>
          <w:sz w:val="22"/>
          <w:szCs w:val="22"/>
          <w:lang w:val="en-US"/>
        </w:rPr>
      </w:pPr>
      <w:r w:rsidRPr="00431F35">
        <w:rPr>
          <w:sz w:val="22"/>
          <w:szCs w:val="22"/>
          <w:lang w:val="en-US"/>
        </w:rPr>
        <w:t xml:space="preserve">Taking into account the pragmatic bias Prince et al. distinguish between two types of fuzziness expressed by a hedge: </w:t>
      </w:r>
      <w:r w:rsidRPr="00431F35">
        <w:rPr>
          <w:i/>
          <w:sz w:val="22"/>
          <w:szCs w:val="22"/>
          <w:lang w:val="en-US"/>
        </w:rPr>
        <w:t>approximators</w:t>
      </w:r>
      <w:r w:rsidRPr="00431F35">
        <w:rPr>
          <w:sz w:val="22"/>
          <w:szCs w:val="22"/>
          <w:lang w:val="en-US"/>
        </w:rPr>
        <w:t xml:space="preserve"> (fuzziness within the propositional content proper) and </w:t>
      </w:r>
      <w:r w:rsidRPr="00431F35">
        <w:rPr>
          <w:i/>
          <w:sz w:val="22"/>
          <w:szCs w:val="22"/>
          <w:lang w:val="en-US"/>
        </w:rPr>
        <w:t>shields</w:t>
      </w:r>
      <w:r w:rsidRPr="00431F35">
        <w:rPr>
          <w:sz w:val="22"/>
          <w:szCs w:val="22"/>
          <w:lang w:val="en-US"/>
        </w:rPr>
        <w:t xml:space="preserve"> (fuzziness between the propositional content and the speaker) [14: 85]. Further they subdivide approximators into </w:t>
      </w:r>
      <w:r w:rsidRPr="00431F35">
        <w:rPr>
          <w:i/>
          <w:sz w:val="22"/>
          <w:szCs w:val="22"/>
          <w:lang w:val="en-US"/>
        </w:rPr>
        <w:t xml:space="preserve">adaptors </w:t>
      </w:r>
      <w:r w:rsidRPr="00431F35">
        <w:rPr>
          <w:sz w:val="22"/>
          <w:szCs w:val="22"/>
          <w:lang w:val="en-US"/>
        </w:rPr>
        <w:t xml:space="preserve">(markers such as </w:t>
      </w:r>
      <w:r w:rsidRPr="00431F35">
        <w:rPr>
          <w:i/>
          <w:sz w:val="22"/>
          <w:szCs w:val="22"/>
          <w:lang w:val="en-US"/>
        </w:rPr>
        <w:t>sort of</w:t>
      </w:r>
      <w:r w:rsidRPr="00431F35">
        <w:rPr>
          <w:sz w:val="22"/>
          <w:szCs w:val="22"/>
          <w:lang w:val="en-US"/>
        </w:rPr>
        <w:t xml:space="preserve">) and </w:t>
      </w:r>
      <w:r w:rsidRPr="00431F35">
        <w:rPr>
          <w:i/>
          <w:sz w:val="22"/>
          <w:szCs w:val="22"/>
          <w:lang w:val="en-US"/>
        </w:rPr>
        <w:t>rounders</w:t>
      </w:r>
      <w:r w:rsidRPr="00431F35">
        <w:rPr>
          <w:sz w:val="22"/>
          <w:szCs w:val="22"/>
          <w:lang w:val="en-US"/>
        </w:rPr>
        <w:t xml:space="preserve"> (imprecision markers such as </w:t>
      </w:r>
      <w:r w:rsidRPr="00431F35">
        <w:rPr>
          <w:i/>
          <w:sz w:val="22"/>
          <w:szCs w:val="22"/>
          <w:lang w:val="en-US"/>
        </w:rPr>
        <w:t>approximately</w:t>
      </w:r>
      <w:r w:rsidRPr="00431F35">
        <w:rPr>
          <w:sz w:val="22"/>
          <w:szCs w:val="22"/>
          <w:lang w:val="en-US"/>
        </w:rPr>
        <w:t xml:space="preserve">). Shields in their turn can be subdivided into </w:t>
      </w:r>
      <w:r w:rsidRPr="00431F35">
        <w:rPr>
          <w:i/>
          <w:sz w:val="22"/>
          <w:szCs w:val="22"/>
          <w:lang w:val="en-US"/>
        </w:rPr>
        <w:t xml:space="preserve">plausibility shields </w:t>
      </w:r>
      <w:r w:rsidRPr="00431F35">
        <w:rPr>
          <w:sz w:val="22"/>
          <w:szCs w:val="22"/>
          <w:lang w:val="en-US"/>
        </w:rPr>
        <w:t xml:space="preserve">(expressing doubt) and </w:t>
      </w:r>
      <w:r w:rsidRPr="00431F35">
        <w:rPr>
          <w:i/>
          <w:sz w:val="22"/>
          <w:szCs w:val="22"/>
          <w:lang w:val="en-US"/>
        </w:rPr>
        <w:t>attribution shields</w:t>
      </w:r>
      <w:r w:rsidRPr="00431F35">
        <w:rPr>
          <w:sz w:val="22"/>
          <w:szCs w:val="22"/>
          <w:lang w:val="en-US"/>
        </w:rPr>
        <w:t xml:space="preserve"> (attributing the belief to someone other than the speaker). </w:t>
      </w:r>
      <w:r w:rsidRPr="00431F35">
        <w:rPr>
          <w:sz w:val="22"/>
          <w:szCs w:val="22"/>
          <w:lang w:val="de-DE"/>
        </w:rPr>
        <w:t>Hübler</w:t>
      </w:r>
      <w:r w:rsidRPr="00431F35">
        <w:rPr>
          <w:sz w:val="22"/>
          <w:szCs w:val="22"/>
          <w:lang w:val="en-US"/>
        </w:rPr>
        <w:t xml:space="preserve"> made the same distinction that is between </w:t>
      </w:r>
      <w:r w:rsidRPr="00431F35">
        <w:rPr>
          <w:i/>
          <w:sz w:val="22"/>
          <w:szCs w:val="22"/>
          <w:lang w:val="en-US"/>
        </w:rPr>
        <w:t>understatements</w:t>
      </w:r>
      <w:r w:rsidRPr="00431F35">
        <w:rPr>
          <w:sz w:val="22"/>
          <w:szCs w:val="22"/>
          <w:lang w:val="en-US"/>
        </w:rPr>
        <w:t xml:space="preserve"> (fuzziness in propositional context) and </w:t>
      </w:r>
      <w:r w:rsidRPr="00431F35">
        <w:rPr>
          <w:i/>
          <w:sz w:val="22"/>
          <w:szCs w:val="22"/>
          <w:lang w:val="en-US"/>
        </w:rPr>
        <w:t xml:space="preserve">hedges </w:t>
      </w:r>
      <w:r w:rsidRPr="00431F35">
        <w:rPr>
          <w:sz w:val="22"/>
          <w:szCs w:val="22"/>
          <w:lang w:val="en-US"/>
        </w:rPr>
        <w:t xml:space="preserve">(speaker’s attitude towards his or her utterance) [7: 57]. </w:t>
      </w:r>
    </w:p>
    <w:p w:rsidR="00431F35" w:rsidRPr="00431F35" w:rsidRDefault="00431F35" w:rsidP="002214CC">
      <w:pPr>
        <w:autoSpaceDE w:val="0"/>
        <w:autoSpaceDN w:val="0"/>
        <w:adjustRightInd w:val="0"/>
        <w:spacing w:line="245" w:lineRule="auto"/>
        <w:ind w:firstLine="567"/>
        <w:jc w:val="both"/>
        <w:rPr>
          <w:sz w:val="22"/>
          <w:szCs w:val="22"/>
          <w:lang w:val="en-US"/>
        </w:rPr>
      </w:pPr>
      <w:r w:rsidRPr="00431F35">
        <w:rPr>
          <w:sz w:val="22"/>
          <w:szCs w:val="22"/>
          <w:lang w:val="en-US"/>
        </w:rPr>
        <w:t xml:space="preserve">Skelton proposes the abandonment of the term ‘hedge’ in favour of a distinction between proposition and comment and places hedging strategies within the framework of what he calls ‘commentative language’, characterized by the modulation of propositions [17: 37-43]. Crompton criticizes Skelton’s approach pointing out that hedging language is no more than a subset of what Skelton describes as a ‘commentative language’ [4: 271-287]. Crompton makes a distinction between propositions which have the status of </w:t>
      </w:r>
      <w:r w:rsidRPr="00431F35">
        <w:rPr>
          <w:i/>
          <w:sz w:val="22"/>
          <w:szCs w:val="22"/>
          <w:lang w:val="en-US"/>
        </w:rPr>
        <w:t xml:space="preserve">facts </w:t>
      </w:r>
      <w:r w:rsidRPr="00431F35">
        <w:rPr>
          <w:sz w:val="22"/>
          <w:szCs w:val="22"/>
          <w:lang w:val="en-US"/>
        </w:rPr>
        <w:t xml:space="preserve">(information already shared by the discourse community) and propositions which have the status of </w:t>
      </w:r>
      <w:r w:rsidRPr="00431F35">
        <w:rPr>
          <w:i/>
          <w:sz w:val="22"/>
          <w:szCs w:val="22"/>
          <w:lang w:val="en-US"/>
        </w:rPr>
        <w:t xml:space="preserve">claims </w:t>
      </w:r>
      <w:r w:rsidRPr="00431F35">
        <w:rPr>
          <w:sz w:val="22"/>
          <w:szCs w:val="22"/>
          <w:lang w:val="en-US"/>
        </w:rPr>
        <w:t xml:space="preserve">(presented for evaluation by the target audience of the message). Crismore and Farnsworth [3: 118-136] state that “it is a very dangerous myth that sees professional scientific writing as impersonal statements of fact that all add up to the truth”. They argue that scientific texts consist of two layers - primary discourse, which functions on a referential, informational plane and metadiscourse, which functions on an expressive, attitudinal plane; that is, it indicates how to understand the author’s perspective or stance towards the context or structure. It is </w:t>
      </w:r>
      <w:r w:rsidRPr="00431F35">
        <w:rPr>
          <w:sz w:val="22"/>
          <w:szCs w:val="22"/>
          <w:lang w:val="en-US"/>
        </w:rPr>
        <w:lastRenderedPageBreak/>
        <w:t xml:space="preserve">realized with the help of modality markers e.g. hedges, emphatics, attributers, attitude markers and commentary.  Caffi distinguishes between </w:t>
      </w:r>
      <w:r w:rsidRPr="00431F35">
        <w:rPr>
          <w:i/>
          <w:sz w:val="22"/>
          <w:szCs w:val="22"/>
          <w:lang w:val="en-US"/>
        </w:rPr>
        <w:t>bushes</w:t>
      </w:r>
      <w:r w:rsidRPr="00431F35">
        <w:rPr>
          <w:sz w:val="22"/>
          <w:szCs w:val="22"/>
          <w:lang w:val="en-US"/>
        </w:rPr>
        <w:t xml:space="preserve"> (which correspond to Prince et al. approximators), </w:t>
      </w:r>
      <w:r w:rsidRPr="00431F35">
        <w:rPr>
          <w:i/>
          <w:sz w:val="22"/>
          <w:szCs w:val="22"/>
          <w:lang w:val="en-US"/>
        </w:rPr>
        <w:t xml:space="preserve">hedges </w:t>
      </w:r>
      <w:r w:rsidRPr="00431F35">
        <w:rPr>
          <w:sz w:val="22"/>
          <w:szCs w:val="22"/>
          <w:lang w:val="en-US"/>
        </w:rPr>
        <w:t xml:space="preserve">(covering both speaker commitment and indication of illocutionary force) and </w:t>
      </w:r>
      <w:r w:rsidRPr="00431F35">
        <w:rPr>
          <w:i/>
          <w:sz w:val="22"/>
          <w:szCs w:val="22"/>
          <w:lang w:val="en-US"/>
        </w:rPr>
        <w:t>shields</w:t>
      </w:r>
      <w:r w:rsidRPr="00431F35">
        <w:rPr>
          <w:sz w:val="22"/>
          <w:szCs w:val="22"/>
          <w:lang w:val="en-US"/>
        </w:rPr>
        <w:t xml:space="preserve"> (similar to Prince et al.’s attribution shields) [2: 325-373]. </w:t>
      </w:r>
    </w:p>
    <w:p w:rsidR="00431F35" w:rsidRPr="00431F35" w:rsidRDefault="00431F35" w:rsidP="002214CC">
      <w:pPr>
        <w:autoSpaceDE w:val="0"/>
        <w:autoSpaceDN w:val="0"/>
        <w:adjustRightInd w:val="0"/>
        <w:spacing w:line="245" w:lineRule="auto"/>
        <w:ind w:firstLine="567"/>
        <w:jc w:val="both"/>
        <w:rPr>
          <w:sz w:val="22"/>
          <w:szCs w:val="22"/>
          <w:lang w:val="en-US"/>
        </w:rPr>
      </w:pPr>
      <w:r w:rsidRPr="00431F35">
        <w:rPr>
          <w:sz w:val="22"/>
          <w:szCs w:val="22"/>
          <w:lang w:val="en-US"/>
        </w:rPr>
        <w:t xml:space="preserve">In many later studies of hedging items characteristically seen as epistemic have been at center stage. Epistemic modality is the most useful expression of hedge. Palmer’s categorization of modals includes hedges [13: 133-171]. His classification consists of dynamic, deontic and epistemic categories. Epistemic modals express the writer’s or speaker’s subjective evaluation, thus including hedges. Apart from the most central indications of epistemic possibility, then, it is also evident that attention should be given to the hedging potential of other items conveying epistemic meanings. Granted the above, it seems that hedging may be quite usefully approached by associating it with the notion of epistemic modality understood in broad terms. In English, this means that a number of lexical categories, including certain modal auxiliaries (e.g. </w:t>
      </w:r>
      <w:r w:rsidRPr="00431F35">
        <w:rPr>
          <w:i/>
          <w:iCs/>
          <w:sz w:val="22"/>
          <w:szCs w:val="22"/>
          <w:lang w:val="en-US"/>
        </w:rPr>
        <w:t>may, might, could</w:t>
      </w:r>
      <w:r w:rsidRPr="00431F35">
        <w:rPr>
          <w:sz w:val="22"/>
          <w:szCs w:val="22"/>
          <w:lang w:val="en-US"/>
        </w:rPr>
        <w:t xml:space="preserve">), full verbs (e.g. </w:t>
      </w:r>
      <w:r w:rsidRPr="00431F35">
        <w:rPr>
          <w:i/>
          <w:iCs/>
          <w:sz w:val="22"/>
          <w:szCs w:val="22"/>
          <w:lang w:val="en-US"/>
        </w:rPr>
        <w:t>suggest, think, seem</w:t>
      </w:r>
      <w:r w:rsidRPr="00431F35">
        <w:rPr>
          <w:sz w:val="22"/>
          <w:szCs w:val="22"/>
          <w:lang w:val="en-US"/>
        </w:rPr>
        <w:t xml:space="preserve">), adverbs and adjectives (e.g. </w:t>
      </w:r>
      <w:r w:rsidRPr="00431F35">
        <w:rPr>
          <w:i/>
          <w:iCs/>
          <w:sz w:val="22"/>
          <w:szCs w:val="22"/>
          <w:lang w:val="en-US"/>
        </w:rPr>
        <w:t>perhaps, probably, potential, presumable</w:t>
      </w:r>
      <w:r w:rsidRPr="00431F35">
        <w:rPr>
          <w:sz w:val="22"/>
          <w:szCs w:val="22"/>
          <w:lang w:val="en-US"/>
        </w:rPr>
        <w:t xml:space="preserve">) and nouns (e.g. </w:t>
      </w:r>
      <w:r w:rsidRPr="00431F35">
        <w:rPr>
          <w:i/>
          <w:iCs/>
          <w:sz w:val="22"/>
          <w:szCs w:val="22"/>
          <w:lang w:val="en-US"/>
        </w:rPr>
        <w:t>possibility, probability, assumption</w:t>
      </w:r>
      <w:r w:rsidRPr="00431F35">
        <w:rPr>
          <w:sz w:val="22"/>
          <w:szCs w:val="22"/>
          <w:lang w:val="en-US"/>
        </w:rPr>
        <w:t xml:space="preserve">) become central items of interest for the linguist. </w:t>
      </w:r>
    </w:p>
    <w:p w:rsidR="00431F35" w:rsidRPr="00431F35" w:rsidRDefault="00431F35" w:rsidP="002214CC">
      <w:pPr>
        <w:autoSpaceDE w:val="0"/>
        <w:autoSpaceDN w:val="0"/>
        <w:adjustRightInd w:val="0"/>
        <w:spacing w:line="245" w:lineRule="auto"/>
        <w:ind w:firstLine="567"/>
        <w:jc w:val="both"/>
        <w:rPr>
          <w:sz w:val="22"/>
          <w:szCs w:val="22"/>
          <w:lang w:val="en-US"/>
        </w:rPr>
      </w:pPr>
      <w:r w:rsidRPr="00431F35">
        <w:rPr>
          <w:sz w:val="22"/>
          <w:szCs w:val="22"/>
          <w:lang w:val="en-US"/>
        </w:rPr>
        <w:t>The multiplicity of the forms that hedging may take is indeed one of the main problems in the analysis of the phenomenon, as it appears that the devices cannot be classified exhaustively by referring to any clearly delimited traditional linguistic categories. There exist different taxonomies concerning hedging devices. Salager-Mayer’s taxonomy, which has been widely adopted by other researchers, includes shields (m</w:t>
      </w:r>
      <w:r w:rsidRPr="00431F35">
        <w:rPr>
          <w:bCs/>
          <w:sz w:val="22"/>
          <w:szCs w:val="22"/>
          <w:lang w:val="en-US"/>
        </w:rPr>
        <w:t>odal auxiliary verbs</w:t>
      </w:r>
      <w:r w:rsidRPr="00431F35">
        <w:rPr>
          <w:rFonts w:ascii="Arial" w:hAnsi="Arial" w:cs="Arial"/>
          <w:sz w:val="22"/>
          <w:szCs w:val="22"/>
          <w:lang w:val="en-US"/>
        </w:rPr>
        <w:t xml:space="preserve"> </w:t>
      </w:r>
      <w:r w:rsidRPr="00431F35">
        <w:rPr>
          <w:sz w:val="22"/>
          <w:szCs w:val="22"/>
          <w:lang w:val="en-US"/>
        </w:rPr>
        <w:t xml:space="preserve">and </w:t>
      </w:r>
      <w:r w:rsidRPr="00431F35">
        <w:rPr>
          <w:bCs/>
          <w:sz w:val="22"/>
          <w:szCs w:val="22"/>
          <w:lang w:val="en-US"/>
        </w:rPr>
        <w:t>modal lexical verbs</w:t>
      </w:r>
      <w:r w:rsidRPr="00431F35">
        <w:rPr>
          <w:sz w:val="22"/>
          <w:szCs w:val="22"/>
          <w:lang w:val="en-US"/>
        </w:rPr>
        <w:t xml:space="preserve">), </w:t>
      </w:r>
      <w:r w:rsidRPr="00431F35">
        <w:rPr>
          <w:bCs/>
          <w:sz w:val="22"/>
          <w:szCs w:val="22"/>
          <w:lang w:val="en-US"/>
        </w:rPr>
        <w:t xml:space="preserve">adjectival, adverbial </w:t>
      </w:r>
      <w:r w:rsidRPr="00431F35">
        <w:rPr>
          <w:sz w:val="22"/>
          <w:szCs w:val="22"/>
          <w:lang w:val="en-US"/>
        </w:rPr>
        <w:t xml:space="preserve">and </w:t>
      </w:r>
      <w:r w:rsidRPr="00431F35">
        <w:rPr>
          <w:bCs/>
          <w:sz w:val="22"/>
          <w:szCs w:val="22"/>
          <w:lang w:val="en-US"/>
        </w:rPr>
        <w:t>nominal modal phrases,</w:t>
      </w:r>
      <w:r w:rsidRPr="00431F35">
        <w:rPr>
          <w:sz w:val="22"/>
          <w:szCs w:val="22"/>
          <w:lang w:val="en-US"/>
        </w:rPr>
        <w:t xml:space="preserve"> approximators </w:t>
      </w:r>
      <w:r w:rsidRPr="00431F35">
        <w:rPr>
          <w:bCs/>
          <w:sz w:val="22"/>
          <w:szCs w:val="22"/>
          <w:lang w:val="en-US"/>
        </w:rPr>
        <w:t>of degree, quantity, frequency and time</w:t>
      </w:r>
      <w:r w:rsidRPr="00431F35">
        <w:rPr>
          <w:sz w:val="22"/>
          <w:szCs w:val="22"/>
          <w:lang w:val="en-US"/>
        </w:rPr>
        <w:t xml:space="preserve"> (adjectives and adverbs), </w:t>
      </w:r>
      <w:r w:rsidRPr="00431F35">
        <w:rPr>
          <w:bCs/>
          <w:sz w:val="22"/>
          <w:szCs w:val="22"/>
          <w:lang w:val="en-US"/>
        </w:rPr>
        <w:t>introductory phrases</w:t>
      </w:r>
      <w:r w:rsidRPr="00431F35">
        <w:rPr>
          <w:sz w:val="22"/>
          <w:szCs w:val="22"/>
          <w:lang w:val="en-US"/>
        </w:rPr>
        <w:t xml:space="preserve"> (author’s personal doubt)</w:t>
      </w:r>
      <w:r w:rsidRPr="00431F35">
        <w:rPr>
          <w:bCs/>
          <w:sz w:val="22"/>
          <w:szCs w:val="22"/>
          <w:lang w:val="en-US"/>
        </w:rPr>
        <w:t>,</w:t>
      </w:r>
      <w:r w:rsidRPr="00431F35">
        <w:rPr>
          <w:rFonts w:ascii="Arial" w:hAnsi="Arial" w:cs="Arial"/>
          <w:sz w:val="22"/>
          <w:szCs w:val="22"/>
          <w:lang w:val="en-US"/>
        </w:rPr>
        <w:t xml:space="preserve"> </w:t>
      </w:r>
      <w:r w:rsidRPr="00431F35">
        <w:rPr>
          <w:bCs/>
          <w:i/>
          <w:sz w:val="22"/>
          <w:szCs w:val="22"/>
          <w:lang w:val="en-US"/>
        </w:rPr>
        <w:t>if</w:t>
      </w:r>
      <w:r w:rsidRPr="00431F35">
        <w:rPr>
          <w:bCs/>
          <w:sz w:val="22"/>
          <w:szCs w:val="22"/>
          <w:lang w:val="en-US"/>
        </w:rPr>
        <w:t xml:space="preserve"> clauses</w:t>
      </w:r>
      <w:r w:rsidRPr="00431F35">
        <w:rPr>
          <w:sz w:val="22"/>
          <w:szCs w:val="22"/>
          <w:lang w:val="en-US"/>
        </w:rPr>
        <w:t xml:space="preserve"> and compound hedges [15: 149-170], [16: 121-132]. Studying hedging in newswriting, Zuck and Zuck, for example, draw attention to an array of devices [18: 172-180]. They first discuss how vagueness in presenting the sources of news items may amount to hedging and then proceed to presenting a list of other items typically used as hedges. Most of the items on the list are verbal or adverbial expressions that involve different degrees of probability or otherwise play down the responsibility of the sender as concerns propositional content. The main categories consist of auxiliaries (e.g. </w:t>
      </w:r>
      <w:r w:rsidRPr="00431F35">
        <w:rPr>
          <w:i/>
          <w:iCs/>
          <w:sz w:val="22"/>
          <w:szCs w:val="22"/>
          <w:lang w:val="en-US"/>
        </w:rPr>
        <w:t>may, might, can, could</w:t>
      </w:r>
      <w:r w:rsidRPr="00431F35">
        <w:rPr>
          <w:sz w:val="22"/>
          <w:szCs w:val="22"/>
          <w:lang w:val="en-US"/>
        </w:rPr>
        <w:t>), semi-auxiliaries (</w:t>
      </w:r>
      <w:r w:rsidRPr="00431F35">
        <w:rPr>
          <w:i/>
          <w:iCs/>
          <w:sz w:val="22"/>
          <w:szCs w:val="22"/>
          <w:lang w:val="en-US"/>
        </w:rPr>
        <w:t>appear, seem</w:t>
      </w:r>
      <w:r w:rsidRPr="00431F35">
        <w:rPr>
          <w:sz w:val="22"/>
          <w:szCs w:val="22"/>
          <w:lang w:val="en-US"/>
        </w:rPr>
        <w:t>), full verbs (</w:t>
      </w:r>
      <w:r w:rsidRPr="00431F35">
        <w:rPr>
          <w:i/>
          <w:iCs/>
          <w:sz w:val="22"/>
          <w:szCs w:val="22"/>
          <w:lang w:val="en-US"/>
        </w:rPr>
        <w:t>suggest</w:t>
      </w:r>
      <w:r w:rsidRPr="00431F35">
        <w:rPr>
          <w:sz w:val="22"/>
          <w:szCs w:val="22"/>
          <w:lang w:val="en-US"/>
        </w:rPr>
        <w:t>), the passive voice, various adverbs and adverbials (</w:t>
      </w:r>
      <w:r w:rsidRPr="00431F35">
        <w:rPr>
          <w:i/>
          <w:iCs/>
          <w:sz w:val="22"/>
          <w:szCs w:val="22"/>
          <w:lang w:val="en-US"/>
        </w:rPr>
        <w:t>probably, almost, relatively</w:t>
      </w:r>
      <w:r w:rsidRPr="00431F35">
        <w:rPr>
          <w:sz w:val="22"/>
          <w:szCs w:val="22"/>
          <w:lang w:val="en-US"/>
        </w:rPr>
        <w:t>), some adjectives (</w:t>
      </w:r>
      <w:r w:rsidRPr="00431F35">
        <w:rPr>
          <w:i/>
          <w:iCs/>
          <w:sz w:val="22"/>
          <w:szCs w:val="22"/>
          <w:lang w:val="en-US"/>
        </w:rPr>
        <w:t>probable</w:t>
      </w:r>
      <w:r w:rsidRPr="00431F35">
        <w:rPr>
          <w:sz w:val="22"/>
          <w:szCs w:val="22"/>
          <w:lang w:val="en-US"/>
        </w:rPr>
        <w:t>), and indefinite nouns and pronouns. Similar items are also mentioned by Markkanen and Schroder, according to whom modal verbs, modal adverbs and particles, the use of some pronouns and even the avoidance of others, agentless passives, other impersonal expressions, and certain vocabulary choices may be seen as central manifestations of hedging in English and German [11: 3-20].</w:t>
      </w:r>
    </w:p>
    <w:p w:rsidR="00431F35" w:rsidRPr="00431F35" w:rsidRDefault="00431F35" w:rsidP="002214CC">
      <w:pPr>
        <w:autoSpaceDE w:val="0"/>
        <w:autoSpaceDN w:val="0"/>
        <w:adjustRightInd w:val="0"/>
        <w:spacing w:line="245" w:lineRule="auto"/>
        <w:ind w:firstLine="567"/>
        <w:jc w:val="both"/>
        <w:rPr>
          <w:sz w:val="22"/>
          <w:szCs w:val="22"/>
          <w:lang w:val="en-US"/>
        </w:rPr>
      </w:pPr>
      <w:r w:rsidRPr="00431F35">
        <w:rPr>
          <w:sz w:val="22"/>
          <w:szCs w:val="22"/>
          <w:lang w:val="en-US"/>
        </w:rPr>
        <w:t xml:space="preserve">Myers taxonomy includes modal expressions, </w:t>
      </w:r>
      <w:r w:rsidRPr="00431F35">
        <w:rPr>
          <w:i/>
          <w:sz w:val="22"/>
          <w:szCs w:val="22"/>
          <w:lang w:val="en-US"/>
        </w:rPr>
        <w:t>if</w:t>
      </w:r>
      <w:r w:rsidRPr="00431F35">
        <w:rPr>
          <w:sz w:val="22"/>
          <w:szCs w:val="22"/>
          <w:lang w:val="en-US"/>
        </w:rPr>
        <w:t xml:space="preserve"> clauses, question forms, passivisation, impersonal phrases and time references, copulas other than </w:t>
      </w:r>
      <w:r w:rsidRPr="00431F35">
        <w:rPr>
          <w:i/>
          <w:sz w:val="22"/>
          <w:szCs w:val="22"/>
          <w:lang w:val="en-US"/>
        </w:rPr>
        <w:t>be</w:t>
      </w:r>
      <w:r w:rsidRPr="00431F35">
        <w:rPr>
          <w:sz w:val="22"/>
          <w:szCs w:val="22"/>
          <w:lang w:val="en-US"/>
        </w:rPr>
        <w:t xml:space="preserve">, modal auxilaries, lexical verbs like </w:t>
      </w:r>
      <w:r w:rsidRPr="00431F35">
        <w:rPr>
          <w:i/>
          <w:sz w:val="22"/>
          <w:szCs w:val="22"/>
          <w:lang w:val="en-US"/>
        </w:rPr>
        <w:t>believing, arguing</w:t>
      </w:r>
      <w:r w:rsidRPr="00431F35">
        <w:rPr>
          <w:sz w:val="22"/>
          <w:szCs w:val="22"/>
          <w:lang w:val="en-US"/>
        </w:rPr>
        <w:t xml:space="preserve"> and adjectivals and adverbials [12: 235-247]. Crompton’s taxonomy proposes that hedged propositions contain copulas, epistemic modals, sentences containing reported propositions (verbs such as </w:t>
      </w:r>
      <w:r w:rsidRPr="00431F35">
        <w:rPr>
          <w:i/>
          <w:sz w:val="22"/>
          <w:szCs w:val="22"/>
          <w:lang w:val="en-US"/>
        </w:rPr>
        <w:t>show</w:t>
      </w:r>
      <w:r w:rsidRPr="00431F35">
        <w:rPr>
          <w:sz w:val="22"/>
          <w:szCs w:val="22"/>
          <w:lang w:val="en-US"/>
        </w:rPr>
        <w:t xml:space="preserve">, </w:t>
      </w:r>
      <w:r w:rsidRPr="00431F35">
        <w:rPr>
          <w:i/>
          <w:sz w:val="22"/>
          <w:szCs w:val="22"/>
          <w:lang w:val="en-US"/>
        </w:rPr>
        <w:t>demonstrate</w:t>
      </w:r>
      <w:r w:rsidRPr="00431F35">
        <w:rPr>
          <w:sz w:val="22"/>
          <w:szCs w:val="22"/>
          <w:lang w:val="en-US"/>
        </w:rPr>
        <w:t xml:space="preserve">, </w:t>
      </w:r>
      <w:r w:rsidRPr="00431F35">
        <w:rPr>
          <w:i/>
          <w:sz w:val="22"/>
          <w:szCs w:val="22"/>
          <w:lang w:val="en-US"/>
        </w:rPr>
        <w:t>prove</w:t>
      </w:r>
      <w:r w:rsidRPr="00431F35">
        <w:rPr>
          <w:sz w:val="22"/>
          <w:szCs w:val="22"/>
          <w:lang w:val="en-US"/>
        </w:rPr>
        <w:t xml:space="preserve">), etc [4: 271-287]. Hyland identifies hedging with epistemic modality [8: 239-256]. Hyland’s taxonomy omits approximators but includes epistemic modals, </w:t>
      </w:r>
      <w:r w:rsidRPr="00431F35">
        <w:rPr>
          <w:i/>
          <w:sz w:val="22"/>
          <w:szCs w:val="22"/>
          <w:lang w:val="en-US"/>
        </w:rPr>
        <w:t xml:space="preserve">if </w:t>
      </w:r>
      <w:r w:rsidRPr="00431F35">
        <w:rPr>
          <w:sz w:val="22"/>
          <w:szCs w:val="22"/>
          <w:lang w:val="en-US"/>
        </w:rPr>
        <w:t xml:space="preserve">clauses, question forms and passivisation, impersonal phrases and time reference.  In his further works Hyland distinguishes between </w:t>
      </w:r>
      <w:r w:rsidRPr="00431F35">
        <w:rPr>
          <w:i/>
          <w:sz w:val="22"/>
          <w:szCs w:val="22"/>
          <w:lang w:val="en-US"/>
        </w:rPr>
        <w:t xml:space="preserve">content-oriented hedges </w:t>
      </w:r>
      <w:r w:rsidRPr="00431F35">
        <w:rPr>
          <w:sz w:val="22"/>
          <w:szCs w:val="22"/>
          <w:lang w:val="en-US"/>
        </w:rPr>
        <w:t xml:space="preserve">and </w:t>
      </w:r>
      <w:r w:rsidRPr="00431F35">
        <w:rPr>
          <w:i/>
          <w:sz w:val="22"/>
          <w:szCs w:val="22"/>
          <w:lang w:val="en-US"/>
        </w:rPr>
        <w:t xml:space="preserve">reader-oriented hedges </w:t>
      </w:r>
      <w:r w:rsidRPr="00431F35">
        <w:rPr>
          <w:sz w:val="22"/>
          <w:szCs w:val="22"/>
          <w:lang w:val="en-US"/>
        </w:rPr>
        <w:t xml:space="preserve">[9: 38]. Content-oriented hedges are further subdivided into </w:t>
      </w:r>
      <w:r w:rsidRPr="00431F35">
        <w:rPr>
          <w:i/>
          <w:sz w:val="22"/>
          <w:szCs w:val="22"/>
          <w:lang w:val="en-US"/>
        </w:rPr>
        <w:t xml:space="preserve">accuracy-oriented hedges </w:t>
      </w:r>
      <w:r w:rsidRPr="00431F35">
        <w:rPr>
          <w:sz w:val="22"/>
          <w:szCs w:val="22"/>
          <w:lang w:val="en-US"/>
        </w:rPr>
        <w:t>(which can be of attributive type or the reliability type)</w:t>
      </w:r>
      <w:r w:rsidRPr="00431F35">
        <w:rPr>
          <w:i/>
          <w:sz w:val="22"/>
          <w:szCs w:val="22"/>
          <w:lang w:val="en-US"/>
        </w:rPr>
        <w:t xml:space="preserve"> </w:t>
      </w:r>
      <w:r w:rsidRPr="00431F35">
        <w:rPr>
          <w:sz w:val="22"/>
          <w:szCs w:val="22"/>
          <w:lang w:val="en-US"/>
        </w:rPr>
        <w:t xml:space="preserve">and </w:t>
      </w:r>
      <w:r w:rsidRPr="00431F35">
        <w:rPr>
          <w:i/>
          <w:sz w:val="22"/>
          <w:szCs w:val="22"/>
          <w:lang w:val="en-US"/>
        </w:rPr>
        <w:t>writer-oriented hedges</w:t>
      </w:r>
      <w:r w:rsidRPr="00431F35">
        <w:rPr>
          <w:sz w:val="22"/>
          <w:szCs w:val="22"/>
          <w:lang w:val="en-US"/>
        </w:rPr>
        <w:t xml:space="preserve">. Diewald suggests a distinction between </w:t>
      </w:r>
      <w:r w:rsidRPr="00431F35">
        <w:rPr>
          <w:i/>
          <w:sz w:val="22"/>
          <w:szCs w:val="22"/>
          <w:lang w:val="en-US"/>
        </w:rPr>
        <w:t xml:space="preserve">characterizing </w:t>
      </w:r>
      <w:r w:rsidRPr="00431F35">
        <w:rPr>
          <w:sz w:val="22"/>
          <w:szCs w:val="22"/>
          <w:lang w:val="en-US"/>
        </w:rPr>
        <w:t xml:space="preserve">(Prince et al.’s approximators) and </w:t>
      </w:r>
      <w:r w:rsidRPr="00431F35">
        <w:rPr>
          <w:i/>
          <w:sz w:val="22"/>
          <w:szCs w:val="22"/>
          <w:lang w:val="en-US"/>
        </w:rPr>
        <w:t xml:space="preserve">perspectivizing </w:t>
      </w:r>
      <w:r w:rsidRPr="00431F35">
        <w:rPr>
          <w:sz w:val="22"/>
          <w:szCs w:val="22"/>
          <w:lang w:val="en-US"/>
        </w:rPr>
        <w:t>(Prince et al.’s shields) [5: 25].</w:t>
      </w:r>
    </w:p>
    <w:p w:rsidR="00431F35" w:rsidRPr="00431F35" w:rsidRDefault="00431F35" w:rsidP="002214CC">
      <w:pPr>
        <w:autoSpaceDE w:val="0"/>
        <w:autoSpaceDN w:val="0"/>
        <w:adjustRightInd w:val="0"/>
        <w:spacing w:line="245" w:lineRule="auto"/>
        <w:ind w:firstLine="567"/>
        <w:jc w:val="both"/>
        <w:rPr>
          <w:sz w:val="22"/>
          <w:szCs w:val="22"/>
          <w:lang w:val="en-US"/>
        </w:rPr>
      </w:pPr>
      <w:r w:rsidRPr="00431F35">
        <w:rPr>
          <w:sz w:val="22"/>
          <w:szCs w:val="22"/>
          <w:lang w:val="en-US"/>
        </w:rPr>
        <w:t xml:space="preserve">When we look at the linguistic items that researchers have associated with hedging, it becomes clear that the scope of hedging has broadened considerably since G. Lakoff’s initial work, there nevertheless being no absolute uniformity between studies as to which linguistic phenomena should be regarded as falling within the category. The limited set of items dealt with by Lakoff has expanded to cover a wide range. This has evidently been a result of the widening of the notion of hedging. With the widening of functional scope, researchers also became interested in a wider array of devices, it now being commonly recognized that delimiting the items that can be associated with hedging is difficult. </w:t>
      </w:r>
    </w:p>
    <w:p w:rsidR="00431F35" w:rsidRPr="00431F35" w:rsidRDefault="00431F35" w:rsidP="002214CC">
      <w:pPr>
        <w:autoSpaceDE w:val="0"/>
        <w:autoSpaceDN w:val="0"/>
        <w:adjustRightInd w:val="0"/>
        <w:spacing w:line="245" w:lineRule="auto"/>
        <w:ind w:firstLine="567"/>
        <w:jc w:val="both"/>
        <w:rPr>
          <w:sz w:val="22"/>
          <w:szCs w:val="22"/>
          <w:lang w:val="en-US"/>
        </w:rPr>
      </w:pPr>
      <w:r w:rsidRPr="00431F35">
        <w:rPr>
          <w:sz w:val="22"/>
          <w:szCs w:val="22"/>
          <w:lang w:val="en-US"/>
        </w:rPr>
        <w:t>Thus following the evolution of the concept and considering all the above mentioned researches, the following functions of hedges can be put forward:</w:t>
      </w:r>
    </w:p>
    <w:p w:rsidR="00431F35" w:rsidRPr="00431F35" w:rsidRDefault="00431F35" w:rsidP="002214CC">
      <w:pPr>
        <w:autoSpaceDE w:val="0"/>
        <w:autoSpaceDN w:val="0"/>
        <w:adjustRightInd w:val="0"/>
        <w:spacing w:line="245" w:lineRule="auto"/>
        <w:ind w:firstLine="567"/>
        <w:jc w:val="both"/>
        <w:rPr>
          <w:sz w:val="22"/>
          <w:szCs w:val="22"/>
          <w:lang w:val="en-US"/>
        </w:rPr>
      </w:pPr>
      <w:r w:rsidRPr="00431F35">
        <w:rPr>
          <w:sz w:val="22"/>
          <w:szCs w:val="22"/>
          <w:lang w:val="en-US"/>
        </w:rPr>
        <w:lastRenderedPageBreak/>
        <w:t xml:space="preserve">1) to </w:t>
      </w:r>
      <w:r w:rsidRPr="00431F35">
        <w:rPr>
          <w:color w:val="000000"/>
          <w:sz w:val="22"/>
          <w:szCs w:val="22"/>
          <w:lang w:val="en-US"/>
        </w:rPr>
        <w:t>show that you recognize the status of the researcher by presenting your argument respectfully, modestly, and with courtesy, even if the researcher’s work corroborates your own;</w:t>
      </w:r>
    </w:p>
    <w:p w:rsidR="00431F35" w:rsidRPr="00431F35" w:rsidRDefault="00431F35" w:rsidP="002214CC">
      <w:pPr>
        <w:autoSpaceDE w:val="0"/>
        <w:autoSpaceDN w:val="0"/>
        <w:adjustRightInd w:val="0"/>
        <w:spacing w:line="245" w:lineRule="auto"/>
        <w:ind w:firstLine="567"/>
        <w:jc w:val="both"/>
        <w:rPr>
          <w:color w:val="000000"/>
          <w:sz w:val="22"/>
          <w:szCs w:val="22"/>
          <w:lang w:val="en-US"/>
        </w:rPr>
      </w:pPr>
      <w:r w:rsidRPr="00431F35">
        <w:rPr>
          <w:sz w:val="22"/>
          <w:szCs w:val="22"/>
          <w:lang w:val="en-US"/>
        </w:rPr>
        <w:t>2) to protect the subject and anticipate negative feedback (or the so-called ‘boomerang effect’);</w:t>
      </w:r>
      <w:r w:rsidRPr="00431F35">
        <w:rPr>
          <w:color w:val="000000"/>
          <w:sz w:val="22"/>
          <w:szCs w:val="22"/>
          <w:lang w:val="en-US"/>
        </w:rPr>
        <w:t xml:space="preserve"> 3) </w:t>
      </w:r>
      <w:r w:rsidRPr="00431F35">
        <w:rPr>
          <w:sz w:val="22"/>
          <w:szCs w:val="22"/>
          <w:lang w:val="en-US"/>
        </w:rPr>
        <w:t xml:space="preserve">to make things vague and to indicate probability, which is related to the author’s avoidance of the personal involvement and prevents </w:t>
      </w:r>
      <w:r w:rsidRPr="00431F35">
        <w:rPr>
          <w:color w:val="000000"/>
          <w:sz w:val="22"/>
          <w:szCs w:val="22"/>
          <w:lang w:val="en-US"/>
        </w:rPr>
        <w:t>misleading the audience when there is a lack of solid, consistent research on a topic, or there is disagreement in the field about that issue;</w:t>
      </w:r>
    </w:p>
    <w:p w:rsidR="00431F35" w:rsidRPr="00431F35" w:rsidRDefault="00431F35" w:rsidP="002214CC">
      <w:pPr>
        <w:autoSpaceDE w:val="0"/>
        <w:autoSpaceDN w:val="0"/>
        <w:adjustRightInd w:val="0"/>
        <w:spacing w:line="245" w:lineRule="auto"/>
        <w:ind w:firstLine="567"/>
        <w:jc w:val="both"/>
        <w:rPr>
          <w:color w:val="000000"/>
          <w:sz w:val="22"/>
          <w:szCs w:val="22"/>
          <w:lang w:val="en-US"/>
        </w:rPr>
      </w:pPr>
      <w:r w:rsidRPr="00431F35">
        <w:rPr>
          <w:color w:val="000000"/>
          <w:sz w:val="22"/>
          <w:szCs w:val="22"/>
          <w:lang w:val="en-US"/>
        </w:rPr>
        <w:t>4) to keep from appearing biased or opiniated;</w:t>
      </w:r>
    </w:p>
    <w:p w:rsidR="00431F35" w:rsidRPr="00431F35" w:rsidRDefault="00431F35" w:rsidP="002214CC">
      <w:pPr>
        <w:autoSpaceDE w:val="0"/>
        <w:autoSpaceDN w:val="0"/>
        <w:adjustRightInd w:val="0"/>
        <w:spacing w:line="245" w:lineRule="auto"/>
        <w:ind w:firstLine="567"/>
        <w:jc w:val="both"/>
        <w:rPr>
          <w:sz w:val="22"/>
          <w:szCs w:val="22"/>
          <w:lang w:val="en-US"/>
        </w:rPr>
      </w:pPr>
      <w:r w:rsidRPr="00431F35">
        <w:rPr>
          <w:color w:val="000000"/>
          <w:sz w:val="22"/>
          <w:szCs w:val="22"/>
          <w:lang w:val="en-US"/>
        </w:rPr>
        <w:t>5) to</w:t>
      </w:r>
      <w:r w:rsidRPr="00431F35">
        <w:rPr>
          <w:sz w:val="22"/>
          <w:szCs w:val="22"/>
          <w:lang w:val="en-US"/>
        </w:rPr>
        <w:t xml:space="preserve"> open a discursive space in which readers are able to dispute the writer’s arguments and interpretations, thereby enabling writers to take a position with respect to an audience as well as to facts. </w:t>
      </w:r>
    </w:p>
    <w:p w:rsidR="00431F35" w:rsidRPr="00431F35" w:rsidRDefault="00431F35" w:rsidP="002214CC">
      <w:pPr>
        <w:autoSpaceDE w:val="0"/>
        <w:autoSpaceDN w:val="0"/>
        <w:adjustRightInd w:val="0"/>
        <w:spacing w:line="245" w:lineRule="auto"/>
        <w:ind w:firstLine="567"/>
        <w:jc w:val="both"/>
        <w:rPr>
          <w:sz w:val="22"/>
          <w:szCs w:val="22"/>
          <w:lang w:val="en-US"/>
        </w:rPr>
      </w:pPr>
      <w:r w:rsidRPr="00431F35">
        <w:rPr>
          <w:sz w:val="22"/>
          <w:szCs w:val="22"/>
          <w:lang w:val="en-US"/>
        </w:rPr>
        <w:t xml:space="preserve">These functions are realized with the help of </w:t>
      </w:r>
      <w:r w:rsidRPr="00431F35">
        <w:rPr>
          <w:b/>
          <w:sz w:val="22"/>
          <w:szCs w:val="22"/>
          <w:lang w:val="en-US"/>
        </w:rPr>
        <w:t>modal verbs</w:t>
      </w:r>
      <w:r w:rsidRPr="00431F35">
        <w:rPr>
          <w:sz w:val="22"/>
          <w:szCs w:val="22"/>
          <w:lang w:val="en-US"/>
        </w:rPr>
        <w:t xml:space="preserve"> (the most tentative ones being</w:t>
      </w:r>
      <w:r w:rsidRPr="00431F35">
        <w:rPr>
          <w:i/>
          <w:sz w:val="22"/>
          <w:szCs w:val="22"/>
          <w:lang w:val="en-US"/>
        </w:rPr>
        <w:t xml:space="preserve"> may, might, could, would, should</w:t>
      </w:r>
      <w:r w:rsidRPr="00431F35">
        <w:rPr>
          <w:sz w:val="22"/>
          <w:szCs w:val="22"/>
          <w:lang w:val="en-US"/>
        </w:rPr>
        <w:t xml:space="preserve">); </w:t>
      </w:r>
      <w:r w:rsidRPr="00431F35">
        <w:rPr>
          <w:b/>
          <w:sz w:val="22"/>
          <w:szCs w:val="22"/>
          <w:lang w:val="en-US"/>
        </w:rPr>
        <w:t>semi-auxiliaries</w:t>
      </w:r>
      <w:r w:rsidRPr="00431F35">
        <w:rPr>
          <w:sz w:val="22"/>
          <w:szCs w:val="22"/>
          <w:lang w:val="en-US"/>
        </w:rPr>
        <w:t xml:space="preserve"> (these verbs are the so–called speech act verbs used to perform such acts as doubting and evaluating rather than merely describing, and they are regarded as having varying degrees of illocutionary force). Examples are </w:t>
      </w:r>
      <w:r w:rsidRPr="00431F35">
        <w:rPr>
          <w:i/>
          <w:sz w:val="22"/>
          <w:szCs w:val="22"/>
          <w:lang w:val="en-US"/>
        </w:rPr>
        <w:t>seem, appear</w:t>
      </w:r>
      <w:r w:rsidRPr="00431F35">
        <w:rPr>
          <w:sz w:val="22"/>
          <w:szCs w:val="22"/>
          <w:lang w:val="en-US"/>
        </w:rPr>
        <w:t xml:space="preserve"> (epistemic verbs), </w:t>
      </w:r>
      <w:r w:rsidRPr="00431F35">
        <w:rPr>
          <w:i/>
          <w:sz w:val="22"/>
          <w:szCs w:val="22"/>
          <w:lang w:val="en-US"/>
        </w:rPr>
        <w:t>tend, believe, assume, suggest, estimate, think, argue, indicate, propose, speculate</w:t>
      </w:r>
      <w:r w:rsidRPr="00431F35">
        <w:rPr>
          <w:sz w:val="22"/>
          <w:szCs w:val="22"/>
          <w:lang w:val="en-US"/>
        </w:rPr>
        <w:t xml:space="preserve">; </w:t>
      </w:r>
      <w:r w:rsidRPr="00431F35">
        <w:rPr>
          <w:b/>
          <w:sz w:val="22"/>
          <w:szCs w:val="22"/>
          <w:lang w:val="en-US"/>
        </w:rPr>
        <w:t>probability adjectives</w:t>
      </w:r>
      <w:r w:rsidRPr="00431F35">
        <w:rPr>
          <w:sz w:val="22"/>
          <w:szCs w:val="22"/>
          <w:lang w:val="en-US"/>
        </w:rPr>
        <w:t xml:space="preserve"> like </w:t>
      </w:r>
      <w:r w:rsidRPr="00431F35">
        <w:rPr>
          <w:i/>
          <w:sz w:val="22"/>
          <w:szCs w:val="22"/>
          <w:lang w:val="en-US"/>
        </w:rPr>
        <w:t xml:space="preserve">possible, probable, </w:t>
      </w:r>
      <w:r w:rsidRPr="00431F35">
        <w:rPr>
          <w:sz w:val="22"/>
          <w:szCs w:val="22"/>
          <w:lang w:val="en-US"/>
        </w:rPr>
        <w:t xml:space="preserve">and nouns such as </w:t>
      </w:r>
      <w:r w:rsidRPr="00431F35">
        <w:rPr>
          <w:i/>
          <w:sz w:val="22"/>
          <w:szCs w:val="22"/>
          <w:lang w:val="en-US"/>
        </w:rPr>
        <w:t xml:space="preserve">assumption, claim, possibility, estimate </w:t>
      </w:r>
      <w:r w:rsidRPr="00431F35">
        <w:rPr>
          <w:sz w:val="22"/>
          <w:szCs w:val="22"/>
          <w:lang w:val="en-US"/>
        </w:rPr>
        <w:t xml:space="preserve">etc; </w:t>
      </w:r>
      <w:r w:rsidRPr="00431F35">
        <w:rPr>
          <w:b/>
          <w:sz w:val="22"/>
          <w:szCs w:val="22"/>
          <w:lang w:val="en-US"/>
        </w:rPr>
        <w:t>probability adverbs</w:t>
      </w:r>
      <w:r w:rsidRPr="00431F35">
        <w:rPr>
          <w:sz w:val="22"/>
          <w:szCs w:val="22"/>
          <w:lang w:val="en-US"/>
        </w:rPr>
        <w:t xml:space="preserve"> like</w:t>
      </w:r>
      <w:r w:rsidRPr="00431F35">
        <w:rPr>
          <w:i/>
          <w:sz w:val="22"/>
          <w:szCs w:val="22"/>
          <w:lang w:val="en-US"/>
        </w:rPr>
        <w:t xml:space="preserve"> perhaps, possibly, probably, likely, virtually, apparently</w:t>
      </w:r>
      <w:r w:rsidRPr="00431F35">
        <w:rPr>
          <w:sz w:val="22"/>
          <w:szCs w:val="22"/>
          <w:lang w:val="en-US"/>
        </w:rPr>
        <w:t xml:space="preserve">; </w:t>
      </w:r>
      <w:r w:rsidRPr="00431F35">
        <w:rPr>
          <w:b/>
          <w:sz w:val="22"/>
          <w:szCs w:val="22"/>
          <w:lang w:val="en-US"/>
        </w:rPr>
        <w:t>agentless passive</w:t>
      </w:r>
      <w:r w:rsidRPr="00431F35">
        <w:rPr>
          <w:sz w:val="22"/>
          <w:szCs w:val="22"/>
          <w:lang w:val="en-US"/>
        </w:rPr>
        <w:t xml:space="preserve">, </w:t>
      </w:r>
      <w:r w:rsidRPr="00431F35">
        <w:rPr>
          <w:b/>
          <w:sz w:val="22"/>
          <w:szCs w:val="22"/>
          <w:lang w:val="en-US"/>
        </w:rPr>
        <w:t>compound hedges</w:t>
      </w:r>
      <w:r w:rsidRPr="00431F35">
        <w:rPr>
          <w:sz w:val="22"/>
          <w:szCs w:val="22"/>
          <w:lang w:val="en-US"/>
        </w:rPr>
        <w:t xml:space="preserve"> such as </w:t>
      </w:r>
      <w:r w:rsidRPr="00431F35">
        <w:rPr>
          <w:i/>
          <w:sz w:val="22"/>
          <w:szCs w:val="22"/>
          <w:lang w:val="en-US"/>
        </w:rPr>
        <w:t xml:space="preserve">seem to suggest, probably indicate; </w:t>
      </w:r>
      <w:r w:rsidRPr="00431F35">
        <w:rPr>
          <w:b/>
          <w:sz w:val="22"/>
          <w:szCs w:val="22"/>
          <w:lang w:val="en-US"/>
        </w:rPr>
        <w:t>conditionals</w:t>
      </w:r>
      <w:r w:rsidRPr="00431F35">
        <w:rPr>
          <w:sz w:val="22"/>
          <w:szCs w:val="22"/>
          <w:lang w:val="en-US"/>
        </w:rPr>
        <w:t xml:space="preserve">, </w:t>
      </w:r>
      <w:r w:rsidRPr="00431F35">
        <w:rPr>
          <w:b/>
          <w:sz w:val="22"/>
          <w:szCs w:val="22"/>
          <w:lang w:val="en-US"/>
        </w:rPr>
        <w:t>introductory phrases</w:t>
      </w:r>
      <w:r w:rsidRPr="00431F35">
        <w:rPr>
          <w:sz w:val="22"/>
          <w:szCs w:val="22"/>
          <w:lang w:val="en-US"/>
        </w:rPr>
        <w:t xml:space="preserve"> such as </w:t>
      </w:r>
      <w:r w:rsidRPr="00431F35">
        <w:rPr>
          <w:i/>
          <w:sz w:val="22"/>
          <w:szCs w:val="22"/>
          <w:lang w:val="en-US"/>
        </w:rPr>
        <w:t>to our knowledge, I believe.</w:t>
      </w:r>
    </w:p>
    <w:p w:rsidR="00431F35" w:rsidRPr="00431F35" w:rsidRDefault="00431F35" w:rsidP="002214CC">
      <w:pPr>
        <w:autoSpaceDE w:val="0"/>
        <w:autoSpaceDN w:val="0"/>
        <w:adjustRightInd w:val="0"/>
        <w:spacing w:line="245" w:lineRule="auto"/>
        <w:ind w:firstLine="567"/>
        <w:jc w:val="both"/>
        <w:rPr>
          <w:i/>
          <w:sz w:val="22"/>
          <w:szCs w:val="22"/>
          <w:lang w:val="en-US"/>
        </w:rPr>
      </w:pPr>
      <w:r w:rsidRPr="00431F35">
        <w:rPr>
          <w:sz w:val="22"/>
          <w:szCs w:val="22"/>
          <w:lang w:val="en-US"/>
        </w:rPr>
        <w:t xml:space="preserve">E.g. </w:t>
      </w:r>
      <w:r w:rsidRPr="00431F35">
        <w:rPr>
          <w:i/>
          <w:sz w:val="22"/>
          <w:szCs w:val="22"/>
          <w:lang w:val="en-US"/>
        </w:rPr>
        <w:t xml:space="preserve">It </w:t>
      </w:r>
      <w:r w:rsidRPr="00431F35">
        <w:rPr>
          <w:b/>
          <w:i/>
          <w:sz w:val="22"/>
          <w:szCs w:val="22"/>
          <w:lang w:val="en-US"/>
        </w:rPr>
        <w:t>seems</w:t>
      </w:r>
      <w:r w:rsidRPr="00431F35">
        <w:rPr>
          <w:i/>
          <w:sz w:val="22"/>
          <w:szCs w:val="22"/>
          <w:lang w:val="en-US"/>
        </w:rPr>
        <w:t xml:space="preserve"> that a new study, done in Northern Iran, </w:t>
      </w:r>
      <w:r w:rsidRPr="00431F35">
        <w:rPr>
          <w:b/>
          <w:i/>
          <w:sz w:val="22"/>
          <w:szCs w:val="22"/>
          <w:lang w:val="en-US"/>
        </w:rPr>
        <w:t>would appear</w:t>
      </w:r>
      <w:r w:rsidRPr="00431F35">
        <w:rPr>
          <w:i/>
          <w:sz w:val="22"/>
          <w:szCs w:val="22"/>
          <w:lang w:val="en-US"/>
        </w:rPr>
        <w:t xml:space="preserve"> to confirm that drinking extremely hot tea (70°C or more) </w:t>
      </w:r>
      <w:r w:rsidRPr="00431F35">
        <w:rPr>
          <w:b/>
          <w:i/>
          <w:sz w:val="22"/>
          <w:szCs w:val="22"/>
          <w:lang w:val="en-US"/>
        </w:rPr>
        <w:t>can</w:t>
      </w:r>
      <w:r w:rsidRPr="00431F35">
        <w:rPr>
          <w:i/>
          <w:sz w:val="22"/>
          <w:szCs w:val="22"/>
          <w:lang w:val="en-US"/>
        </w:rPr>
        <w:t xml:space="preserve"> increase the risk for a certain type of oesophagus cancer.</w:t>
      </w:r>
    </w:p>
    <w:p w:rsidR="00431F35" w:rsidRPr="00431F35" w:rsidRDefault="00431F35" w:rsidP="002214CC">
      <w:pPr>
        <w:autoSpaceDE w:val="0"/>
        <w:autoSpaceDN w:val="0"/>
        <w:adjustRightInd w:val="0"/>
        <w:spacing w:line="245" w:lineRule="auto"/>
        <w:ind w:firstLine="567"/>
        <w:jc w:val="both"/>
        <w:rPr>
          <w:sz w:val="22"/>
          <w:szCs w:val="22"/>
          <w:lang w:val="en-US"/>
        </w:rPr>
      </w:pPr>
      <w:r w:rsidRPr="00431F35">
        <w:rPr>
          <w:b/>
          <w:i/>
          <w:sz w:val="22"/>
          <w:szCs w:val="22"/>
          <w:lang w:val="en-US"/>
        </w:rPr>
        <w:t>It was found</w:t>
      </w:r>
      <w:r w:rsidRPr="00431F35">
        <w:rPr>
          <w:i/>
          <w:sz w:val="22"/>
          <w:szCs w:val="22"/>
          <w:lang w:val="en-US"/>
        </w:rPr>
        <w:t xml:space="preserve"> that eating two and a half ounces of baby broccoli daily for two months </w:t>
      </w:r>
      <w:r w:rsidRPr="00431F35">
        <w:rPr>
          <w:b/>
          <w:i/>
          <w:sz w:val="22"/>
          <w:szCs w:val="22"/>
          <w:lang w:val="en-US"/>
        </w:rPr>
        <w:t>could</w:t>
      </w:r>
      <w:r w:rsidRPr="00431F35">
        <w:rPr>
          <w:i/>
          <w:sz w:val="22"/>
          <w:szCs w:val="22"/>
          <w:lang w:val="en-US"/>
        </w:rPr>
        <w:t xml:space="preserve"> help prevent a stomach bug that is linked to gastritis, ulcers and stomach cancer.</w:t>
      </w:r>
    </w:p>
    <w:p w:rsidR="00431F35" w:rsidRPr="00431F35" w:rsidRDefault="00431F35" w:rsidP="002214CC">
      <w:pPr>
        <w:autoSpaceDE w:val="0"/>
        <w:autoSpaceDN w:val="0"/>
        <w:adjustRightInd w:val="0"/>
        <w:spacing w:line="245" w:lineRule="auto"/>
        <w:ind w:firstLine="567"/>
        <w:jc w:val="both"/>
        <w:rPr>
          <w:i/>
          <w:sz w:val="22"/>
          <w:szCs w:val="22"/>
          <w:lang w:val="en-US"/>
        </w:rPr>
      </w:pPr>
      <w:r w:rsidRPr="00431F35">
        <w:rPr>
          <w:i/>
          <w:sz w:val="22"/>
          <w:szCs w:val="22"/>
          <w:lang w:val="en-US"/>
        </w:rPr>
        <w:t xml:space="preserve"> The latest researches at Columbia University </w:t>
      </w:r>
      <w:r w:rsidRPr="00431F35">
        <w:rPr>
          <w:b/>
          <w:i/>
          <w:sz w:val="22"/>
          <w:szCs w:val="22"/>
          <w:lang w:val="en-US"/>
        </w:rPr>
        <w:t>seem to suggest</w:t>
      </w:r>
      <w:r w:rsidRPr="00431F35">
        <w:rPr>
          <w:i/>
          <w:sz w:val="22"/>
          <w:szCs w:val="22"/>
          <w:lang w:val="en-US"/>
        </w:rPr>
        <w:t xml:space="preserve"> that depression </w:t>
      </w:r>
      <w:r w:rsidRPr="00431F35">
        <w:rPr>
          <w:b/>
          <w:i/>
          <w:sz w:val="22"/>
          <w:szCs w:val="22"/>
          <w:lang w:val="en-US"/>
        </w:rPr>
        <w:t xml:space="preserve">may </w:t>
      </w:r>
      <w:r w:rsidRPr="00431F35">
        <w:rPr>
          <w:i/>
          <w:sz w:val="22"/>
          <w:szCs w:val="22"/>
          <w:lang w:val="en-US"/>
        </w:rPr>
        <w:t>actually lead to heart disease.</w:t>
      </w:r>
    </w:p>
    <w:p w:rsidR="00431F35" w:rsidRPr="00431F35" w:rsidRDefault="00431F35" w:rsidP="002214CC">
      <w:pPr>
        <w:autoSpaceDE w:val="0"/>
        <w:autoSpaceDN w:val="0"/>
        <w:adjustRightInd w:val="0"/>
        <w:spacing w:line="245" w:lineRule="auto"/>
        <w:ind w:firstLine="567"/>
        <w:jc w:val="both"/>
        <w:rPr>
          <w:color w:val="000000"/>
          <w:sz w:val="22"/>
          <w:szCs w:val="22"/>
          <w:lang w:val="en-US"/>
        </w:rPr>
      </w:pPr>
      <w:r w:rsidRPr="00431F35">
        <w:rPr>
          <w:sz w:val="22"/>
          <w:szCs w:val="22"/>
          <w:lang w:val="en-US"/>
        </w:rPr>
        <w:t xml:space="preserve">It becomes obvious from the various functions mentioned above that hedges are among the main pragmatic features which researchers use to produce a closer fit between their statements about new discoveries and the pre-existing understandings within the scientific community. They are therefore both cautious and interactive devices enabling writers to take a position with respect to an audience as well as to facts. </w:t>
      </w:r>
    </w:p>
    <w:p w:rsidR="00431F35" w:rsidRPr="00431F35" w:rsidRDefault="00431F35" w:rsidP="002214CC">
      <w:pPr>
        <w:autoSpaceDE w:val="0"/>
        <w:autoSpaceDN w:val="0"/>
        <w:adjustRightInd w:val="0"/>
        <w:spacing w:line="245" w:lineRule="auto"/>
        <w:ind w:firstLine="567"/>
        <w:jc w:val="both"/>
        <w:rPr>
          <w:sz w:val="22"/>
          <w:szCs w:val="22"/>
          <w:lang w:val="en-US"/>
        </w:rPr>
      </w:pPr>
      <w:r w:rsidRPr="00431F35">
        <w:rPr>
          <w:sz w:val="22"/>
          <w:szCs w:val="22"/>
          <w:lang w:val="en-US"/>
        </w:rPr>
        <w:t>In spite of the list of hedging devices realized with the help of linguistic expressions presented above, it is worth mentioning that there is no limit to the linguistic expressions that can be considered as hedges. Almost any linguistic item or expression can be interpreted as a hedge depending on the communicative context. This also means that no clear cut lists of hedging expressions are possible.</w:t>
      </w:r>
    </w:p>
    <w:p w:rsidR="00431F35" w:rsidRPr="00652798" w:rsidRDefault="00431F35" w:rsidP="00431F35">
      <w:pPr>
        <w:autoSpaceDE w:val="0"/>
        <w:autoSpaceDN w:val="0"/>
        <w:adjustRightInd w:val="0"/>
        <w:spacing w:line="360" w:lineRule="auto"/>
        <w:jc w:val="center"/>
        <w:rPr>
          <w:sz w:val="24"/>
          <w:szCs w:val="24"/>
          <w:lang w:val="en-US"/>
        </w:rPr>
      </w:pPr>
    </w:p>
    <w:p w:rsidR="002214CC" w:rsidRDefault="002214CC" w:rsidP="00431F35">
      <w:pPr>
        <w:autoSpaceDE w:val="0"/>
        <w:autoSpaceDN w:val="0"/>
        <w:adjustRightInd w:val="0"/>
        <w:jc w:val="center"/>
        <w:rPr>
          <w:i/>
          <w:sz w:val="22"/>
          <w:szCs w:val="22"/>
          <w:lang w:val="en-US"/>
        </w:rPr>
      </w:pPr>
    </w:p>
    <w:p w:rsidR="002214CC" w:rsidRDefault="002214CC" w:rsidP="00431F35">
      <w:pPr>
        <w:autoSpaceDE w:val="0"/>
        <w:autoSpaceDN w:val="0"/>
        <w:adjustRightInd w:val="0"/>
        <w:jc w:val="center"/>
        <w:rPr>
          <w:i/>
          <w:sz w:val="22"/>
          <w:szCs w:val="22"/>
          <w:lang w:val="en-US"/>
        </w:rPr>
      </w:pPr>
    </w:p>
    <w:p w:rsidR="00431F35" w:rsidRPr="00431F35" w:rsidRDefault="00431F35" w:rsidP="00431F35">
      <w:pPr>
        <w:autoSpaceDE w:val="0"/>
        <w:autoSpaceDN w:val="0"/>
        <w:adjustRightInd w:val="0"/>
        <w:jc w:val="center"/>
        <w:rPr>
          <w:i/>
          <w:sz w:val="22"/>
          <w:szCs w:val="22"/>
          <w:lang w:val="en-US"/>
        </w:rPr>
      </w:pPr>
      <w:r w:rsidRPr="00431F35">
        <w:rPr>
          <w:i/>
          <w:sz w:val="22"/>
          <w:szCs w:val="22"/>
          <w:lang w:val="en-US"/>
        </w:rPr>
        <w:t>References</w:t>
      </w:r>
    </w:p>
    <w:p w:rsidR="00431F35" w:rsidRPr="00431F35" w:rsidRDefault="00431F35" w:rsidP="00431F35">
      <w:pPr>
        <w:autoSpaceDE w:val="0"/>
        <w:autoSpaceDN w:val="0"/>
        <w:adjustRightInd w:val="0"/>
        <w:jc w:val="center"/>
        <w:rPr>
          <w:sz w:val="22"/>
          <w:szCs w:val="22"/>
          <w:lang w:val="en-US"/>
        </w:rPr>
      </w:pPr>
    </w:p>
    <w:p w:rsidR="00431F35" w:rsidRPr="00431F35" w:rsidRDefault="00431F35" w:rsidP="00284824">
      <w:pPr>
        <w:pStyle w:val="aff6"/>
        <w:numPr>
          <w:ilvl w:val="0"/>
          <w:numId w:val="37"/>
        </w:numPr>
        <w:autoSpaceDE w:val="0"/>
        <w:autoSpaceDN w:val="0"/>
        <w:adjustRightInd w:val="0"/>
        <w:spacing w:after="0" w:line="245" w:lineRule="auto"/>
        <w:ind w:left="425" w:hanging="357"/>
        <w:jc w:val="both"/>
        <w:rPr>
          <w:rFonts w:ascii="Times New Roman" w:hAnsi="Times New Roman"/>
          <w:lang w:val="de-DE"/>
        </w:rPr>
      </w:pPr>
      <w:r w:rsidRPr="00431F35">
        <w:rPr>
          <w:rFonts w:ascii="Times New Roman" w:hAnsi="Times New Roman"/>
          <w:lang w:val="en-US"/>
        </w:rPr>
        <w:t>Brown, P. and Levinson S. C</w:t>
      </w:r>
      <w:r w:rsidRPr="00431F35">
        <w:rPr>
          <w:rFonts w:ascii="Times New Roman" w:hAnsi="Times New Roman"/>
          <w:i/>
          <w:lang w:val="en-US"/>
        </w:rPr>
        <w:t>. Politeness: Some Universals in Language Usage</w:t>
      </w:r>
      <w:r w:rsidRPr="00431F35">
        <w:rPr>
          <w:rFonts w:ascii="Times New Roman" w:hAnsi="Times New Roman"/>
          <w:lang w:val="en-US"/>
        </w:rPr>
        <w:t>. Cambridge: Cambridge University Press. 1978. – 342p.</w:t>
      </w:r>
    </w:p>
    <w:p w:rsidR="00431F35" w:rsidRPr="00431F35" w:rsidRDefault="00431F35" w:rsidP="00284824">
      <w:pPr>
        <w:pStyle w:val="aff6"/>
        <w:numPr>
          <w:ilvl w:val="0"/>
          <w:numId w:val="37"/>
        </w:numPr>
        <w:autoSpaceDE w:val="0"/>
        <w:autoSpaceDN w:val="0"/>
        <w:adjustRightInd w:val="0"/>
        <w:spacing w:after="0" w:line="245" w:lineRule="auto"/>
        <w:ind w:left="425" w:hanging="357"/>
        <w:jc w:val="both"/>
        <w:rPr>
          <w:rFonts w:ascii="Times New Roman" w:hAnsi="Times New Roman"/>
          <w:lang w:val="de-DE"/>
        </w:rPr>
      </w:pPr>
      <w:r w:rsidRPr="00431F35">
        <w:rPr>
          <w:rFonts w:ascii="Times New Roman" w:hAnsi="Times New Roman"/>
          <w:lang w:val="de-DE"/>
        </w:rPr>
        <w:t xml:space="preserve">Caffi, C. and Janney, R. W. Toward a Pragmatics of Emotive Communication. </w:t>
      </w:r>
      <w:r w:rsidRPr="00431F35">
        <w:rPr>
          <w:rFonts w:ascii="Times New Roman" w:hAnsi="Times New Roman"/>
          <w:i/>
          <w:lang w:val="de-DE"/>
        </w:rPr>
        <w:t xml:space="preserve">Journal of Pragmatics </w:t>
      </w:r>
      <w:r w:rsidRPr="00431F35">
        <w:rPr>
          <w:rFonts w:ascii="Times New Roman" w:hAnsi="Times New Roman"/>
          <w:lang w:val="de-DE"/>
        </w:rPr>
        <w:t>22, 1994. – pp. 325-373.</w:t>
      </w:r>
    </w:p>
    <w:p w:rsidR="00431F35" w:rsidRPr="00431F35" w:rsidRDefault="00431F35" w:rsidP="00284824">
      <w:pPr>
        <w:pStyle w:val="aff6"/>
        <w:numPr>
          <w:ilvl w:val="0"/>
          <w:numId w:val="37"/>
        </w:numPr>
        <w:autoSpaceDE w:val="0"/>
        <w:autoSpaceDN w:val="0"/>
        <w:adjustRightInd w:val="0"/>
        <w:spacing w:after="0" w:line="245" w:lineRule="auto"/>
        <w:ind w:left="425" w:hanging="357"/>
        <w:jc w:val="both"/>
        <w:rPr>
          <w:rFonts w:ascii="Times New Roman" w:hAnsi="Times New Roman"/>
          <w:lang w:val="en-US"/>
        </w:rPr>
      </w:pPr>
      <w:r w:rsidRPr="00431F35">
        <w:rPr>
          <w:rFonts w:ascii="Times New Roman" w:hAnsi="Times New Roman"/>
          <w:lang w:val="en-US"/>
        </w:rPr>
        <w:t xml:space="preserve">Crismore, A. and Farnsworth, R.. (1990). “Metadiscourse in Popular and Professional Science Discourse” in W. Nash (ed.). </w:t>
      </w:r>
      <w:r w:rsidRPr="00431F35">
        <w:rPr>
          <w:rFonts w:ascii="Times New Roman" w:hAnsi="Times New Roman"/>
          <w:i/>
          <w:iCs/>
          <w:lang w:val="en-US"/>
        </w:rPr>
        <w:t>The Writing Scholar. Studies in Academic Discourse</w:t>
      </w:r>
      <w:r w:rsidRPr="00431F35">
        <w:rPr>
          <w:rFonts w:ascii="Times New Roman" w:hAnsi="Times New Roman"/>
          <w:lang w:val="en-US"/>
        </w:rPr>
        <w:t>. Newbury Park: Sage Publications, 118-136.</w:t>
      </w:r>
      <w:r w:rsidRPr="00431F35">
        <w:rPr>
          <w:lang w:val="en-US"/>
        </w:rPr>
        <w:t xml:space="preserve"> </w:t>
      </w:r>
    </w:p>
    <w:p w:rsidR="00431F35" w:rsidRPr="00431F35" w:rsidRDefault="00431F35" w:rsidP="00284824">
      <w:pPr>
        <w:pStyle w:val="aff6"/>
        <w:numPr>
          <w:ilvl w:val="0"/>
          <w:numId w:val="37"/>
        </w:numPr>
        <w:autoSpaceDE w:val="0"/>
        <w:autoSpaceDN w:val="0"/>
        <w:adjustRightInd w:val="0"/>
        <w:spacing w:after="0" w:line="245" w:lineRule="auto"/>
        <w:ind w:left="425" w:hanging="357"/>
        <w:jc w:val="both"/>
        <w:rPr>
          <w:rFonts w:ascii="Times New Roman" w:hAnsi="Times New Roman"/>
          <w:lang w:val="en-US"/>
        </w:rPr>
      </w:pPr>
      <w:r w:rsidRPr="00431F35">
        <w:rPr>
          <w:rFonts w:ascii="Times New Roman" w:hAnsi="Times New Roman"/>
          <w:lang w:val="en-US"/>
        </w:rPr>
        <w:t>Crompton, P.</w:t>
      </w:r>
      <w:r w:rsidRPr="00431F35">
        <w:rPr>
          <w:rFonts w:ascii="Times New Roman" w:hAnsi="Times New Roman"/>
          <w:iCs/>
          <w:lang w:val="en-US"/>
        </w:rPr>
        <w:t xml:space="preserve"> Hedging in Academic Writing: Some Theoretical Problem</w:t>
      </w:r>
      <w:r w:rsidRPr="00431F35">
        <w:rPr>
          <w:rFonts w:ascii="Times New Roman" w:hAnsi="Times New Roman"/>
          <w:i/>
          <w:iCs/>
          <w:lang w:val="en-US"/>
        </w:rPr>
        <w:t xml:space="preserve">s, </w:t>
      </w:r>
      <w:r w:rsidRPr="00431F35">
        <w:rPr>
          <w:rFonts w:ascii="Times New Roman" w:hAnsi="Times New Roman"/>
          <w:i/>
          <w:lang w:val="en-US"/>
        </w:rPr>
        <w:t>English for Specific Purposes,</w:t>
      </w:r>
      <w:r w:rsidRPr="00431F35">
        <w:rPr>
          <w:rFonts w:ascii="Times New Roman" w:hAnsi="Times New Roman"/>
          <w:lang w:val="en-US"/>
        </w:rPr>
        <w:t xml:space="preserve"> Vol.16,</w:t>
      </w:r>
      <w:r w:rsidRPr="00431F35">
        <w:rPr>
          <w:rFonts w:ascii="Times New Roman" w:hAnsi="Times New Roman"/>
          <w:bCs/>
          <w:lang w:val="en-US"/>
        </w:rPr>
        <w:t xml:space="preserve"> 1997</w:t>
      </w:r>
      <w:r w:rsidRPr="00431F35">
        <w:rPr>
          <w:rFonts w:ascii="Times New Roman" w:hAnsi="Times New Roman"/>
          <w:lang w:val="en-US"/>
        </w:rPr>
        <w:t>. - pp. 271-287.</w:t>
      </w:r>
    </w:p>
    <w:p w:rsidR="00431F35" w:rsidRPr="00431F35" w:rsidRDefault="00431F35" w:rsidP="00284824">
      <w:pPr>
        <w:pStyle w:val="aff6"/>
        <w:numPr>
          <w:ilvl w:val="0"/>
          <w:numId w:val="37"/>
        </w:numPr>
        <w:autoSpaceDE w:val="0"/>
        <w:autoSpaceDN w:val="0"/>
        <w:adjustRightInd w:val="0"/>
        <w:spacing w:after="0" w:line="245" w:lineRule="auto"/>
        <w:ind w:left="425" w:hanging="357"/>
        <w:jc w:val="both"/>
        <w:rPr>
          <w:rFonts w:ascii="Times New Roman" w:hAnsi="Times New Roman"/>
          <w:lang w:val="de-DE"/>
        </w:rPr>
      </w:pPr>
      <w:r w:rsidRPr="00431F35">
        <w:rPr>
          <w:rFonts w:ascii="Times New Roman" w:hAnsi="Times New Roman"/>
          <w:lang w:val="en-US"/>
        </w:rPr>
        <w:t xml:space="preserve">Diewald, G. </w:t>
      </w:r>
      <w:r w:rsidRPr="00431F35">
        <w:rPr>
          <w:rFonts w:ascii="Times New Roman" w:hAnsi="Times New Roman"/>
          <w:i/>
          <w:lang w:val="en-US"/>
        </w:rPr>
        <w:t>Die Modalverben im Deutschen. Grammatikalisierung und Polyfunktionalitat</w:t>
      </w:r>
      <w:r w:rsidRPr="00431F35">
        <w:rPr>
          <w:rFonts w:ascii="Times New Roman" w:hAnsi="Times New Roman"/>
          <w:lang w:val="en-US"/>
        </w:rPr>
        <w:t>. Tubingen: Niemeyer, 2006. - 45p.</w:t>
      </w:r>
    </w:p>
    <w:p w:rsidR="00431F35" w:rsidRPr="00431F35" w:rsidRDefault="00431F35" w:rsidP="00284824">
      <w:pPr>
        <w:pStyle w:val="aff6"/>
        <w:numPr>
          <w:ilvl w:val="0"/>
          <w:numId w:val="37"/>
        </w:numPr>
        <w:autoSpaceDE w:val="0"/>
        <w:autoSpaceDN w:val="0"/>
        <w:adjustRightInd w:val="0"/>
        <w:spacing w:after="0" w:line="245" w:lineRule="auto"/>
        <w:ind w:left="425" w:hanging="357"/>
        <w:jc w:val="both"/>
        <w:rPr>
          <w:rFonts w:ascii="Times New Roman" w:hAnsi="Times New Roman"/>
          <w:lang w:val="de-DE"/>
        </w:rPr>
      </w:pPr>
      <w:r w:rsidRPr="00431F35">
        <w:rPr>
          <w:rFonts w:ascii="Times New Roman" w:hAnsi="Times New Roman"/>
          <w:lang w:val="de-DE"/>
        </w:rPr>
        <w:t xml:space="preserve">Fraser, B. Conversational Mitigation. </w:t>
      </w:r>
      <w:r w:rsidRPr="00431F35">
        <w:rPr>
          <w:rFonts w:ascii="Times New Roman" w:hAnsi="Times New Roman"/>
          <w:i/>
          <w:lang w:val="de-DE"/>
        </w:rPr>
        <w:t>Journal of Pragmatics</w:t>
      </w:r>
      <w:r w:rsidRPr="00431F35">
        <w:rPr>
          <w:rFonts w:ascii="Times New Roman" w:hAnsi="Times New Roman"/>
          <w:lang w:val="de-DE"/>
        </w:rPr>
        <w:t xml:space="preserve"> 4:4, 1975. – pp. 341-350.</w:t>
      </w:r>
    </w:p>
    <w:p w:rsidR="00431F35" w:rsidRPr="00431F35" w:rsidRDefault="00431F35" w:rsidP="00284824">
      <w:pPr>
        <w:pStyle w:val="afd"/>
        <w:numPr>
          <w:ilvl w:val="0"/>
          <w:numId w:val="37"/>
        </w:numPr>
        <w:spacing w:before="0" w:beforeAutospacing="0" w:after="0" w:afterAutospacing="0" w:line="245" w:lineRule="auto"/>
        <w:ind w:left="425" w:hanging="357"/>
        <w:jc w:val="both"/>
        <w:rPr>
          <w:sz w:val="22"/>
          <w:szCs w:val="22"/>
          <w:lang w:val="en-US"/>
        </w:rPr>
      </w:pPr>
      <w:r w:rsidRPr="00431F35">
        <w:rPr>
          <w:sz w:val="22"/>
          <w:szCs w:val="22"/>
          <w:lang w:val="en-US"/>
        </w:rPr>
        <w:t xml:space="preserve">Hubler, Alex. </w:t>
      </w:r>
      <w:r w:rsidRPr="00431F35">
        <w:rPr>
          <w:i/>
          <w:iCs/>
          <w:sz w:val="22"/>
          <w:szCs w:val="22"/>
          <w:lang w:val="en-US"/>
        </w:rPr>
        <w:t>Understatements and Hedges in English</w:t>
      </w:r>
      <w:r w:rsidRPr="00431F35">
        <w:rPr>
          <w:sz w:val="22"/>
          <w:szCs w:val="22"/>
          <w:lang w:val="en-US"/>
        </w:rPr>
        <w:t>. Amsterdam: Benjamins.</w:t>
      </w:r>
      <w:r w:rsidRPr="00431F35">
        <w:rPr>
          <w:sz w:val="22"/>
          <w:szCs w:val="22"/>
          <w:lang w:val="de-DE"/>
        </w:rPr>
        <w:t xml:space="preserve"> </w:t>
      </w:r>
      <w:r w:rsidRPr="00431F35">
        <w:rPr>
          <w:sz w:val="22"/>
          <w:szCs w:val="22"/>
          <w:lang w:val="en-US"/>
        </w:rPr>
        <w:t>1983.-182p.</w:t>
      </w:r>
    </w:p>
    <w:p w:rsidR="00431F35" w:rsidRPr="00431F35" w:rsidRDefault="00431F35" w:rsidP="00284824">
      <w:pPr>
        <w:pStyle w:val="afd"/>
        <w:numPr>
          <w:ilvl w:val="0"/>
          <w:numId w:val="37"/>
        </w:numPr>
        <w:spacing w:before="0" w:beforeAutospacing="0" w:after="0" w:afterAutospacing="0" w:line="245" w:lineRule="auto"/>
        <w:ind w:left="425" w:hanging="357"/>
        <w:jc w:val="both"/>
        <w:rPr>
          <w:sz w:val="22"/>
          <w:szCs w:val="22"/>
          <w:lang w:val="en-US"/>
        </w:rPr>
      </w:pPr>
      <w:r w:rsidRPr="00431F35">
        <w:rPr>
          <w:sz w:val="22"/>
          <w:szCs w:val="22"/>
          <w:lang w:val="de-DE"/>
        </w:rPr>
        <w:t xml:space="preserve">Hyland, K. Hedging in Academic Writing and EAP Textbooks. </w:t>
      </w:r>
      <w:r w:rsidRPr="00431F35">
        <w:rPr>
          <w:i/>
          <w:sz w:val="22"/>
          <w:szCs w:val="22"/>
          <w:lang w:val="de-DE"/>
        </w:rPr>
        <w:t xml:space="preserve">English for Specific Purposes </w:t>
      </w:r>
      <w:r w:rsidRPr="00431F35">
        <w:rPr>
          <w:sz w:val="22"/>
          <w:szCs w:val="22"/>
          <w:lang w:val="de-DE"/>
        </w:rPr>
        <w:t>13/3, 1994. – pp. 239-256.</w:t>
      </w:r>
    </w:p>
    <w:p w:rsidR="00431F35" w:rsidRPr="00431F35" w:rsidRDefault="00431F35" w:rsidP="00284824">
      <w:pPr>
        <w:pStyle w:val="aff6"/>
        <w:numPr>
          <w:ilvl w:val="0"/>
          <w:numId w:val="37"/>
        </w:numPr>
        <w:autoSpaceDE w:val="0"/>
        <w:autoSpaceDN w:val="0"/>
        <w:adjustRightInd w:val="0"/>
        <w:spacing w:after="0" w:line="245" w:lineRule="auto"/>
        <w:ind w:left="425" w:hanging="357"/>
        <w:jc w:val="both"/>
        <w:rPr>
          <w:rFonts w:ascii="Times New Roman" w:hAnsi="Times New Roman"/>
          <w:lang w:val="en-US"/>
        </w:rPr>
      </w:pPr>
      <w:r w:rsidRPr="00431F35">
        <w:rPr>
          <w:rFonts w:ascii="Times New Roman" w:hAnsi="Times New Roman"/>
          <w:lang w:val="en-US"/>
        </w:rPr>
        <w:lastRenderedPageBreak/>
        <w:t xml:space="preserve"> Hyland K. </w:t>
      </w:r>
      <w:r w:rsidRPr="00431F35">
        <w:rPr>
          <w:rFonts w:ascii="Times New Roman" w:hAnsi="Times New Roman"/>
          <w:i/>
          <w:iCs/>
          <w:lang w:val="en-US"/>
        </w:rPr>
        <w:t>Disciplinary Discourses: Social Interactions in Academic Writing</w:t>
      </w:r>
      <w:r w:rsidRPr="00431F35">
        <w:rPr>
          <w:rFonts w:ascii="Times New Roman" w:hAnsi="Times New Roman"/>
          <w:lang w:val="en-US"/>
        </w:rPr>
        <w:t>. London: Longman, 2000. – 93p.</w:t>
      </w:r>
    </w:p>
    <w:p w:rsidR="00431F35" w:rsidRPr="00431F35" w:rsidRDefault="00431F35" w:rsidP="00284824">
      <w:pPr>
        <w:pStyle w:val="aff6"/>
        <w:numPr>
          <w:ilvl w:val="0"/>
          <w:numId w:val="37"/>
        </w:numPr>
        <w:spacing w:after="0" w:line="245" w:lineRule="auto"/>
        <w:ind w:left="425" w:hanging="357"/>
        <w:jc w:val="both"/>
        <w:rPr>
          <w:rFonts w:ascii="Times New Roman" w:hAnsi="Times New Roman"/>
          <w:lang w:val="en-US"/>
        </w:rPr>
      </w:pPr>
      <w:r w:rsidRPr="00431F35">
        <w:rPr>
          <w:rFonts w:ascii="Times New Roman" w:hAnsi="Times New Roman"/>
          <w:lang w:val="en-US"/>
        </w:rPr>
        <w:t xml:space="preserve">Lakoff, G. Hedges: A Study in Meaning Criteria and the Logic of Fuzzy Concepts. </w:t>
      </w:r>
      <w:r w:rsidRPr="00431F35">
        <w:rPr>
          <w:rFonts w:ascii="Times New Roman" w:hAnsi="Times New Roman"/>
          <w:i/>
          <w:lang w:val="en-US"/>
        </w:rPr>
        <w:t>Journal of Philosophical Logic</w:t>
      </w:r>
      <w:r w:rsidRPr="00431F35">
        <w:rPr>
          <w:rFonts w:ascii="Times New Roman" w:hAnsi="Times New Roman"/>
          <w:lang w:val="en-US"/>
        </w:rPr>
        <w:t>, 2. 1972. – pp. 197-508.</w:t>
      </w:r>
    </w:p>
    <w:p w:rsidR="00431F35" w:rsidRPr="00431F35" w:rsidRDefault="00431F35" w:rsidP="00284824">
      <w:pPr>
        <w:pStyle w:val="aff6"/>
        <w:numPr>
          <w:ilvl w:val="0"/>
          <w:numId w:val="37"/>
        </w:numPr>
        <w:autoSpaceDE w:val="0"/>
        <w:autoSpaceDN w:val="0"/>
        <w:adjustRightInd w:val="0"/>
        <w:spacing w:after="0" w:line="245" w:lineRule="auto"/>
        <w:ind w:left="425" w:hanging="357"/>
        <w:jc w:val="both"/>
        <w:rPr>
          <w:rFonts w:ascii="Times New Roman" w:hAnsi="Times New Roman"/>
          <w:lang w:val="en-US"/>
        </w:rPr>
      </w:pPr>
      <w:r w:rsidRPr="00431F35">
        <w:rPr>
          <w:rFonts w:ascii="Times New Roman" w:hAnsi="Times New Roman"/>
          <w:iCs/>
          <w:lang w:val="en-US"/>
        </w:rPr>
        <w:t>Markkanen R. and Schroder H.</w:t>
      </w:r>
      <w:r w:rsidRPr="00431F35">
        <w:rPr>
          <w:rFonts w:ascii="Times New Roman" w:hAnsi="Times New Roman"/>
          <w:i/>
          <w:iCs/>
          <w:lang w:val="en-US"/>
        </w:rPr>
        <w:t xml:space="preserve"> </w:t>
      </w:r>
      <w:r w:rsidRPr="00431F35">
        <w:rPr>
          <w:rFonts w:ascii="Times New Roman" w:hAnsi="Times New Roman"/>
          <w:lang w:val="en-US"/>
        </w:rPr>
        <w:t xml:space="preserve">Hedging: A Challenge for Pragmatics and Discourse Analysis // </w:t>
      </w:r>
      <w:r w:rsidRPr="00431F35">
        <w:rPr>
          <w:rFonts w:ascii="Times New Roman" w:hAnsi="Times New Roman"/>
          <w:i/>
          <w:lang w:val="en-US"/>
        </w:rPr>
        <w:t>Hedging in Discourse. Approaches in the Analysis of a Pragmatic Phenomenon in Academic Texts</w:t>
      </w:r>
      <w:r w:rsidRPr="00431F35">
        <w:rPr>
          <w:rFonts w:ascii="Times New Roman" w:hAnsi="Times New Roman"/>
          <w:lang w:val="en-US"/>
        </w:rPr>
        <w:t>. Berlin: New York Walter de Gruyter, 1987. –pp. 3-20.</w:t>
      </w:r>
    </w:p>
    <w:p w:rsidR="00431F35" w:rsidRPr="00431F35" w:rsidRDefault="00431F35" w:rsidP="00284824">
      <w:pPr>
        <w:pStyle w:val="aff6"/>
        <w:numPr>
          <w:ilvl w:val="0"/>
          <w:numId w:val="37"/>
        </w:numPr>
        <w:autoSpaceDE w:val="0"/>
        <w:autoSpaceDN w:val="0"/>
        <w:adjustRightInd w:val="0"/>
        <w:spacing w:after="0" w:line="245" w:lineRule="auto"/>
        <w:ind w:left="425" w:hanging="357"/>
        <w:jc w:val="both"/>
        <w:rPr>
          <w:rFonts w:ascii="Times New Roman" w:hAnsi="Times New Roman"/>
          <w:lang w:val="en-US"/>
        </w:rPr>
      </w:pPr>
      <w:r w:rsidRPr="00431F35">
        <w:rPr>
          <w:rFonts w:ascii="Times New Roman" w:hAnsi="Times New Roman"/>
          <w:lang w:val="en-US"/>
        </w:rPr>
        <w:t xml:space="preserve">Myers, G. The Pragmatics of Politeness in Scientific Articles. </w:t>
      </w:r>
      <w:r w:rsidRPr="00431F35">
        <w:rPr>
          <w:rFonts w:ascii="Times New Roman" w:hAnsi="Times New Roman"/>
          <w:i/>
          <w:iCs/>
          <w:lang w:val="en-US"/>
        </w:rPr>
        <w:t>Applied Linguistics</w:t>
      </w:r>
      <w:r w:rsidRPr="00431F35">
        <w:rPr>
          <w:rFonts w:ascii="Times New Roman" w:hAnsi="Times New Roman"/>
          <w:lang w:val="en-US"/>
        </w:rPr>
        <w:t xml:space="preserve">, 10, 1-35. Oxford, R.L. (1989). </w:t>
      </w:r>
      <w:r w:rsidRPr="00431F35">
        <w:rPr>
          <w:rFonts w:ascii="Times New Roman" w:hAnsi="Times New Roman"/>
          <w:i/>
          <w:lang w:val="en-US"/>
        </w:rPr>
        <w:t xml:space="preserve">Use of Language Learning Strategies: A Synthesis of Studies with Implications for Strategy Training </w:t>
      </w:r>
      <w:r w:rsidRPr="00431F35">
        <w:rPr>
          <w:rFonts w:ascii="Times New Roman" w:hAnsi="Times New Roman"/>
          <w:i/>
          <w:iCs/>
          <w:lang w:val="en-US"/>
        </w:rPr>
        <w:t>System</w:t>
      </w:r>
      <w:r w:rsidRPr="00431F35">
        <w:rPr>
          <w:rFonts w:ascii="Times New Roman" w:hAnsi="Times New Roman"/>
          <w:lang w:val="en-US"/>
        </w:rPr>
        <w:t xml:space="preserve">. 17 (2), 1989. – pp. 235-47. </w:t>
      </w:r>
    </w:p>
    <w:p w:rsidR="00431F35" w:rsidRPr="00431F35" w:rsidRDefault="00431F35" w:rsidP="00284824">
      <w:pPr>
        <w:pStyle w:val="aff6"/>
        <w:numPr>
          <w:ilvl w:val="0"/>
          <w:numId w:val="37"/>
        </w:numPr>
        <w:autoSpaceDE w:val="0"/>
        <w:autoSpaceDN w:val="0"/>
        <w:adjustRightInd w:val="0"/>
        <w:spacing w:after="0" w:line="245" w:lineRule="auto"/>
        <w:ind w:left="425" w:hanging="357"/>
        <w:jc w:val="both"/>
        <w:rPr>
          <w:rFonts w:ascii="Times New Roman" w:hAnsi="Times New Roman"/>
          <w:lang w:val="en-US"/>
        </w:rPr>
      </w:pPr>
      <w:r w:rsidRPr="00431F35">
        <w:rPr>
          <w:rFonts w:ascii="Times New Roman" w:hAnsi="Times New Roman"/>
          <w:lang w:val="en-US"/>
        </w:rPr>
        <w:t xml:space="preserve">Palmer C, Coll JF (Eds). </w:t>
      </w:r>
      <w:r w:rsidRPr="00431F35">
        <w:rPr>
          <w:rFonts w:ascii="Times New Roman" w:hAnsi="Times New Roman"/>
          <w:i/>
          <w:iCs/>
          <w:lang w:val="en-US"/>
        </w:rPr>
        <w:t>Genre Studies in English for Academic Purposes</w:t>
      </w:r>
      <w:r w:rsidRPr="00431F35">
        <w:rPr>
          <w:rFonts w:ascii="Times New Roman" w:hAnsi="Times New Roman"/>
          <w:lang w:val="en-US"/>
        </w:rPr>
        <w:t>. Castellon. Spain. Universitat Jaume I, 1988. – pp. 133–171.</w:t>
      </w:r>
    </w:p>
    <w:p w:rsidR="00431F35" w:rsidRPr="00431F35" w:rsidRDefault="00431F35" w:rsidP="00284824">
      <w:pPr>
        <w:pStyle w:val="afd"/>
        <w:numPr>
          <w:ilvl w:val="0"/>
          <w:numId w:val="37"/>
        </w:numPr>
        <w:spacing w:before="0" w:beforeAutospacing="0" w:after="0" w:afterAutospacing="0" w:line="245" w:lineRule="auto"/>
        <w:ind w:left="425" w:hanging="357"/>
        <w:jc w:val="both"/>
        <w:rPr>
          <w:sz w:val="22"/>
          <w:szCs w:val="22"/>
          <w:lang w:val="de-DE"/>
        </w:rPr>
      </w:pPr>
      <w:r w:rsidRPr="00431F35">
        <w:rPr>
          <w:sz w:val="22"/>
          <w:szCs w:val="22"/>
          <w:lang w:val="de-DE"/>
        </w:rPr>
        <w:t xml:space="preserve">Prince, E. et al. On Hedging in Physician-Physician Discourse, in di Pietro, J. (ed.): </w:t>
      </w:r>
      <w:r w:rsidRPr="00431F35">
        <w:rPr>
          <w:i/>
          <w:sz w:val="22"/>
          <w:szCs w:val="22"/>
          <w:lang w:val="de-DE"/>
        </w:rPr>
        <w:t>Linguistics and the Professions</w:t>
      </w:r>
      <w:r w:rsidRPr="00431F35">
        <w:rPr>
          <w:sz w:val="22"/>
          <w:szCs w:val="22"/>
          <w:lang w:val="de-DE"/>
        </w:rPr>
        <w:t>. Norwood/New Jersey: Ablex, 1982. - pp. 83-97.</w:t>
      </w:r>
    </w:p>
    <w:p w:rsidR="00431F35" w:rsidRPr="00431F35" w:rsidRDefault="00431F35" w:rsidP="00284824">
      <w:pPr>
        <w:pStyle w:val="aff6"/>
        <w:numPr>
          <w:ilvl w:val="0"/>
          <w:numId w:val="37"/>
        </w:numPr>
        <w:autoSpaceDE w:val="0"/>
        <w:autoSpaceDN w:val="0"/>
        <w:adjustRightInd w:val="0"/>
        <w:spacing w:after="0" w:line="245" w:lineRule="auto"/>
        <w:ind w:left="425" w:hanging="357"/>
        <w:jc w:val="both"/>
        <w:rPr>
          <w:rFonts w:ascii="Times New Roman" w:hAnsi="Times New Roman"/>
          <w:lang w:val="en-US"/>
        </w:rPr>
      </w:pPr>
      <w:r w:rsidRPr="00431F35">
        <w:rPr>
          <w:rFonts w:ascii="Times New Roman" w:hAnsi="Times New Roman"/>
          <w:lang w:val="en-US"/>
        </w:rPr>
        <w:t xml:space="preserve">Salager-Meyer F. Hedges and Textual Communicative Function in Medical English Written Discourse. </w:t>
      </w:r>
      <w:r w:rsidRPr="00431F35">
        <w:rPr>
          <w:rFonts w:ascii="Times New Roman" w:hAnsi="Times New Roman"/>
          <w:i/>
          <w:iCs/>
          <w:lang w:val="en-US"/>
        </w:rPr>
        <w:t xml:space="preserve">English for Specific Purposes </w:t>
      </w:r>
      <w:r w:rsidRPr="00431F35">
        <w:rPr>
          <w:rFonts w:ascii="Times New Roman" w:hAnsi="Times New Roman"/>
          <w:lang w:val="en-US"/>
        </w:rPr>
        <w:t>13(2), 1994. – pp. 149–170.</w:t>
      </w:r>
    </w:p>
    <w:p w:rsidR="00431F35" w:rsidRPr="00431F35" w:rsidRDefault="00431F35" w:rsidP="00284824">
      <w:pPr>
        <w:pStyle w:val="aff6"/>
        <w:numPr>
          <w:ilvl w:val="0"/>
          <w:numId w:val="37"/>
        </w:numPr>
        <w:autoSpaceDE w:val="0"/>
        <w:autoSpaceDN w:val="0"/>
        <w:adjustRightInd w:val="0"/>
        <w:spacing w:after="0" w:line="245" w:lineRule="auto"/>
        <w:ind w:left="425" w:hanging="357"/>
        <w:jc w:val="both"/>
        <w:rPr>
          <w:rFonts w:ascii="Times New Roman" w:hAnsi="Times New Roman"/>
          <w:lang w:val="de-DE"/>
        </w:rPr>
      </w:pPr>
      <w:r w:rsidRPr="00431F35">
        <w:rPr>
          <w:rFonts w:ascii="Times New Roman" w:hAnsi="Times New Roman"/>
          <w:lang w:val="en-US"/>
        </w:rPr>
        <w:t xml:space="preserve">Salager-Meyer, F. Scientific Publishing in Developing Countries: Challenges for the Future. </w:t>
      </w:r>
      <w:r w:rsidRPr="00431F35">
        <w:rPr>
          <w:rFonts w:ascii="Times New Roman" w:hAnsi="Times New Roman"/>
          <w:i/>
          <w:lang w:val="en-US"/>
        </w:rPr>
        <w:t>Journal of English for Academic Purposes</w:t>
      </w:r>
      <w:r w:rsidRPr="00431F35">
        <w:rPr>
          <w:rFonts w:ascii="Times New Roman" w:hAnsi="Times New Roman"/>
          <w:lang w:val="en-US"/>
        </w:rPr>
        <w:t>, 7, 2008. – pp. 121-132.</w:t>
      </w:r>
    </w:p>
    <w:p w:rsidR="00431F35" w:rsidRPr="00431F35" w:rsidRDefault="00431F35" w:rsidP="00284824">
      <w:pPr>
        <w:pStyle w:val="afd"/>
        <w:numPr>
          <w:ilvl w:val="0"/>
          <w:numId w:val="37"/>
        </w:numPr>
        <w:spacing w:before="0" w:beforeAutospacing="0" w:after="0" w:afterAutospacing="0" w:line="245" w:lineRule="auto"/>
        <w:ind w:left="425" w:hanging="357"/>
        <w:jc w:val="both"/>
        <w:rPr>
          <w:sz w:val="22"/>
          <w:szCs w:val="22"/>
          <w:lang w:val="de-DE"/>
        </w:rPr>
      </w:pPr>
      <w:r w:rsidRPr="00431F35">
        <w:rPr>
          <w:sz w:val="22"/>
          <w:szCs w:val="22"/>
          <w:lang w:val="de-DE"/>
        </w:rPr>
        <w:t xml:space="preserve">Skelton, J. The Care and Maintenance of Hedges. </w:t>
      </w:r>
      <w:r w:rsidRPr="00431F35">
        <w:rPr>
          <w:i/>
          <w:sz w:val="22"/>
          <w:szCs w:val="22"/>
          <w:lang w:val="de-DE"/>
        </w:rPr>
        <w:t xml:space="preserve">English Language Teaching Journal </w:t>
      </w:r>
      <w:r w:rsidRPr="00431F35">
        <w:rPr>
          <w:sz w:val="22"/>
          <w:szCs w:val="22"/>
          <w:lang w:val="de-DE"/>
        </w:rPr>
        <w:t>42:1, 1988. – pp. 37-43.</w:t>
      </w:r>
    </w:p>
    <w:p w:rsidR="00431F35" w:rsidRPr="00431F35" w:rsidRDefault="00431F35" w:rsidP="00284824">
      <w:pPr>
        <w:pStyle w:val="afd"/>
        <w:numPr>
          <w:ilvl w:val="0"/>
          <w:numId w:val="37"/>
        </w:numPr>
        <w:spacing w:before="0" w:beforeAutospacing="0" w:after="0" w:afterAutospacing="0" w:line="245" w:lineRule="auto"/>
        <w:ind w:left="425" w:hanging="357"/>
        <w:jc w:val="both"/>
        <w:rPr>
          <w:sz w:val="22"/>
          <w:szCs w:val="22"/>
          <w:lang w:val="de-DE"/>
        </w:rPr>
      </w:pPr>
      <w:r w:rsidRPr="00431F35">
        <w:rPr>
          <w:sz w:val="22"/>
          <w:szCs w:val="22"/>
          <w:lang w:val="de-DE"/>
        </w:rPr>
        <w:t xml:space="preserve">Zuck, J. G. and Zuck, L. V. Hedging in Newswriting, in Cornu, A.; Vanpaijs, J.; Delahaye, M. and Baten, L. (eds.): </w:t>
      </w:r>
      <w:r w:rsidRPr="00431F35">
        <w:rPr>
          <w:i/>
          <w:sz w:val="22"/>
          <w:szCs w:val="22"/>
          <w:lang w:val="de-DE"/>
        </w:rPr>
        <w:t>Selected Papers from the Fifth European Symposium on LSP</w:t>
      </w:r>
      <w:r w:rsidRPr="00431F35">
        <w:rPr>
          <w:sz w:val="22"/>
          <w:szCs w:val="22"/>
          <w:lang w:val="de-DE"/>
        </w:rPr>
        <w:t>. Leuven: OUP, 1987. – pp. 172-180.</w:t>
      </w:r>
    </w:p>
    <w:p w:rsidR="00431F35" w:rsidRPr="00431F35" w:rsidRDefault="00431F35" w:rsidP="00431F35">
      <w:pPr>
        <w:spacing w:after="240" w:line="360" w:lineRule="auto"/>
        <w:jc w:val="center"/>
        <w:rPr>
          <w:rFonts w:ascii="Arial LatRus" w:hAnsi="Arial LatRus"/>
          <w:sz w:val="24"/>
          <w:szCs w:val="24"/>
          <w:lang w:val="ru-RU"/>
        </w:rPr>
      </w:pPr>
    </w:p>
    <w:p w:rsidR="00431F35" w:rsidRDefault="00431F35" w:rsidP="00431F35">
      <w:pPr>
        <w:jc w:val="center"/>
        <w:rPr>
          <w:rFonts w:ascii="Times LatArm" w:hAnsi="Times LatArm"/>
          <w:i/>
          <w:sz w:val="22"/>
          <w:szCs w:val="22"/>
          <w:lang w:val="en-US"/>
        </w:rPr>
      </w:pPr>
      <w:r w:rsidRPr="00431F35">
        <w:rPr>
          <w:rFonts w:ascii="Times LatArm" w:hAnsi="Times LatArm"/>
          <w:i/>
          <w:sz w:val="22"/>
          <w:szCs w:val="22"/>
          <w:lang w:val="ru-RU"/>
        </w:rPr>
        <w:t>²Ù÷á÷áõÙ</w:t>
      </w:r>
    </w:p>
    <w:p w:rsidR="00431F35" w:rsidRPr="00431F35" w:rsidRDefault="00431F35" w:rsidP="00431F35">
      <w:pPr>
        <w:jc w:val="center"/>
        <w:rPr>
          <w:rFonts w:ascii="Times LatArm" w:hAnsi="Times LatArm"/>
          <w:i/>
          <w:sz w:val="22"/>
          <w:szCs w:val="22"/>
          <w:lang w:val="en-US"/>
        </w:rPr>
      </w:pPr>
    </w:p>
    <w:p w:rsidR="00431F35" w:rsidRPr="00CA1AF7" w:rsidRDefault="00431F35" w:rsidP="00431F35">
      <w:pPr>
        <w:pStyle w:val="aff6"/>
        <w:autoSpaceDE w:val="0"/>
        <w:autoSpaceDN w:val="0"/>
        <w:adjustRightInd w:val="0"/>
        <w:spacing w:after="0" w:line="240" w:lineRule="auto"/>
        <w:ind w:left="0" w:firstLine="567"/>
        <w:jc w:val="both"/>
        <w:rPr>
          <w:rFonts w:ascii="Times LatArm" w:hAnsi="Times LatArm"/>
          <w:lang w:val="en-US"/>
        </w:rPr>
      </w:pPr>
      <w:r w:rsidRPr="00CA1AF7">
        <w:rPr>
          <w:rFonts w:ascii="Times LatArm" w:hAnsi="Times LatArm"/>
          <w:lang w:val="en-US"/>
        </w:rPr>
        <w:t>êáõÛÝ Ñá¹í³ÍáõÙ ¹Çï³ñÏíáõÙ »Ý Ñ»çÇ åñ³·Ù³ïÇÏ ·áñÍ³éáõÛÃÝ»ñÁ ·Çï³Ï³Ý ËáëùáõÙ: Ð»ç³íáñí³Í ³ñï³Ñ³ÛïáõÃÛáõÝÝ»ñÁ Ï³ñáÕ »Ý »ÝÃ³¹ñ»É ùÝÝ³ñÏíáÕ ÷³ëï»ñÇ áã µ³ó³ñÓ³Ï ×ßïáõÃÛáõÝÁ /³ñÅ³Ý³Ñ³í³ïáõÃÛáõÝÁ, ï»Õ»Ï³ïíáõÃÛ³ÝÁ áã ÉñÇí ïÇñ³å»ïáõÙÁ, ³ÛëÇÝùÝ` ½·áõßáõÃÛáõÝÁ, Ñ»é³ï»ëáõÃÛáõÝÁ, ³ÝáõÕÕ³ÏÇáõÃÛáõÝÁ, ßñç³Ñ³Û»óáõÃÛáõÝÁ, ½ñáõó³ÏóÇ ß³Ñ»ñÇ ÝÏ³ïÙ³Ùµ Ùï³Ñá·áõÃÛáõÝÁ, Ó·ïáõÙÁ Ñ³Ù³Ó³ÛÝáõÃÛ³Ý ¨ ³ÛÉÝ: Ð»çÇ µ³ó³Ï³ÛáõÃÛáõÝÁ ÙÛáõë ÏáÕÙÇó Ï³ñáÕ ¿ óáõÛó ï³É, áñ ËáëáÕÁ Ñ³Ù³ñáõÙ ¿ Çñ ï»ë³Ï»ï</w:t>
      </w:r>
      <w:r w:rsidR="004E1E1F">
        <w:rPr>
          <w:rFonts w:ascii="Times LatArm" w:hAnsi="Times LatArm"/>
          <w:lang w:val="en-US"/>
        </w:rPr>
        <w:t>Ý</w:t>
      </w:r>
      <w:r w:rsidRPr="00CA1AF7">
        <w:rPr>
          <w:rFonts w:ascii="Times LatArm" w:hAnsi="Times LatArm"/>
          <w:lang w:val="en-US"/>
        </w:rPr>
        <w:t xml:space="preserve"> ³é³í»É ×ßÙ³ñÇï ¨ ³Ýï»ëáõÙ ¿ ½ñáõó³ÏóÇ Ï³ñÍÇùÁ: Ðá¹í³ÍáõÙ Ý»ñÏ³Û³óí³Í »Ý  Ý³¨ ï³ñµ»ñ É»½í³Ï³Ý ÙÇçáóÝ»ñ, áñáÝù ·áñÍ³ÍíáõÙ »Ý  áñå»ë Ñ»ç: </w:t>
      </w:r>
    </w:p>
    <w:p w:rsidR="00431F35" w:rsidRPr="00CA1AF7" w:rsidRDefault="00431F35" w:rsidP="00431F35">
      <w:pPr>
        <w:ind w:firstLine="567"/>
        <w:rPr>
          <w:lang w:val="en-US"/>
        </w:rPr>
      </w:pPr>
    </w:p>
    <w:p w:rsidR="00431F35" w:rsidRPr="00CA1AF7" w:rsidRDefault="00431F35" w:rsidP="00431F35">
      <w:pPr>
        <w:autoSpaceDE w:val="0"/>
        <w:autoSpaceDN w:val="0"/>
        <w:adjustRightInd w:val="0"/>
        <w:spacing w:line="360" w:lineRule="auto"/>
        <w:ind w:firstLine="708"/>
        <w:jc w:val="both"/>
        <w:rPr>
          <w:sz w:val="24"/>
          <w:szCs w:val="24"/>
          <w:lang w:val="en-US"/>
        </w:rPr>
      </w:pPr>
    </w:p>
    <w:p w:rsidR="00431F35" w:rsidRPr="00CA1AF7" w:rsidRDefault="00431F35" w:rsidP="00A77AC4">
      <w:pPr>
        <w:spacing w:line="250" w:lineRule="auto"/>
        <w:jc w:val="center"/>
        <w:rPr>
          <w:rFonts w:ascii="Times LatArm" w:hAnsi="Times LatArm"/>
          <w:b/>
          <w:sz w:val="18"/>
          <w:szCs w:val="18"/>
          <w:lang w:val="en-US"/>
        </w:rPr>
      </w:pPr>
    </w:p>
    <w:p w:rsidR="00431F35" w:rsidRDefault="00431F35" w:rsidP="00A77AC4">
      <w:pPr>
        <w:spacing w:line="250" w:lineRule="auto"/>
        <w:jc w:val="center"/>
        <w:rPr>
          <w:rFonts w:ascii="Times LatArm" w:hAnsi="Times LatArm"/>
          <w:b/>
          <w:sz w:val="18"/>
          <w:szCs w:val="18"/>
          <w:lang w:val="fr-FR"/>
        </w:rPr>
      </w:pPr>
    </w:p>
    <w:p w:rsidR="00431F35" w:rsidRDefault="00431F35" w:rsidP="00A77AC4">
      <w:pPr>
        <w:spacing w:line="250" w:lineRule="auto"/>
        <w:jc w:val="center"/>
        <w:rPr>
          <w:rFonts w:ascii="Times LatArm" w:hAnsi="Times LatArm"/>
          <w:b/>
          <w:sz w:val="18"/>
          <w:szCs w:val="18"/>
          <w:lang w:val="fr-FR"/>
        </w:rPr>
      </w:pPr>
    </w:p>
    <w:p w:rsidR="00431F35" w:rsidRDefault="00431F35" w:rsidP="00A77AC4">
      <w:pPr>
        <w:spacing w:line="250" w:lineRule="auto"/>
        <w:jc w:val="center"/>
        <w:rPr>
          <w:rFonts w:ascii="Times LatArm" w:hAnsi="Times LatArm"/>
          <w:b/>
          <w:sz w:val="18"/>
          <w:szCs w:val="18"/>
          <w:lang w:val="fr-FR"/>
        </w:rPr>
      </w:pPr>
    </w:p>
    <w:p w:rsidR="00431F35" w:rsidRDefault="00431F35" w:rsidP="00A77AC4">
      <w:pPr>
        <w:spacing w:line="250" w:lineRule="auto"/>
        <w:jc w:val="center"/>
        <w:rPr>
          <w:rFonts w:ascii="Times LatArm" w:hAnsi="Times LatArm"/>
          <w:b/>
          <w:sz w:val="18"/>
          <w:szCs w:val="18"/>
          <w:lang w:val="fr-FR"/>
        </w:rPr>
      </w:pPr>
    </w:p>
    <w:p w:rsidR="00431F35" w:rsidRDefault="00431F35" w:rsidP="00A77AC4">
      <w:pPr>
        <w:spacing w:line="250" w:lineRule="auto"/>
        <w:jc w:val="center"/>
        <w:rPr>
          <w:rFonts w:ascii="Times LatArm" w:hAnsi="Times LatArm"/>
          <w:b/>
          <w:sz w:val="18"/>
          <w:szCs w:val="18"/>
          <w:lang w:val="fr-FR"/>
        </w:rPr>
      </w:pPr>
    </w:p>
    <w:p w:rsidR="00431F35" w:rsidRDefault="00431F35" w:rsidP="00A77AC4">
      <w:pPr>
        <w:spacing w:line="250" w:lineRule="auto"/>
        <w:jc w:val="center"/>
        <w:rPr>
          <w:rFonts w:ascii="Times LatArm" w:hAnsi="Times LatArm"/>
          <w:b/>
          <w:sz w:val="18"/>
          <w:szCs w:val="18"/>
          <w:lang w:val="fr-FR"/>
        </w:rPr>
      </w:pPr>
    </w:p>
    <w:p w:rsidR="00431F35" w:rsidRDefault="00431F35" w:rsidP="00A77AC4">
      <w:pPr>
        <w:spacing w:line="250" w:lineRule="auto"/>
        <w:jc w:val="center"/>
        <w:rPr>
          <w:rFonts w:ascii="Times LatArm" w:hAnsi="Times LatArm"/>
          <w:b/>
          <w:sz w:val="18"/>
          <w:szCs w:val="18"/>
          <w:lang w:val="fr-FR"/>
        </w:rPr>
      </w:pPr>
    </w:p>
    <w:p w:rsidR="00431F35" w:rsidRDefault="00431F35" w:rsidP="00A77AC4">
      <w:pPr>
        <w:spacing w:line="250" w:lineRule="auto"/>
        <w:jc w:val="center"/>
        <w:rPr>
          <w:rFonts w:ascii="Times LatArm" w:hAnsi="Times LatArm"/>
          <w:b/>
          <w:sz w:val="18"/>
          <w:szCs w:val="18"/>
          <w:lang w:val="fr-FR"/>
        </w:rPr>
      </w:pPr>
    </w:p>
    <w:p w:rsidR="00431F35" w:rsidRDefault="00431F35" w:rsidP="00A77AC4">
      <w:pPr>
        <w:spacing w:line="250" w:lineRule="auto"/>
        <w:jc w:val="center"/>
        <w:rPr>
          <w:rFonts w:ascii="Times LatArm" w:hAnsi="Times LatArm"/>
          <w:b/>
          <w:sz w:val="18"/>
          <w:szCs w:val="18"/>
          <w:lang w:val="fr-FR"/>
        </w:rPr>
      </w:pPr>
    </w:p>
    <w:p w:rsidR="00431F35" w:rsidRDefault="00431F35" w:rsidP="00A77AC4">
      <w:pPr>
        <w:spacing w:line="250" w:lineRule="auto"/>
        <w:jc w:val="center"/>
        <w:rPr>
          <w:rFonts w:ascii="Times LatArm" w:hAnsi="Times LatArm"/>
          <w:b/>
          <w:sz w:val="18"/>
          <w:szCs w:val="18"/>
          <w:lang w:val="fr-FR"/>
        </w:rPr>
      </w:pPr>
    </w:p>
    <w:p w:rsidR="00431F35" w:rsidRDefault="00431F35" w:rsidP="00A77AC4">
      <w:pPr>
        <w:spacing w:line="250" w:lineRule="auto"/>
        <w:jc w:val="center"/>
        <w:rPr>
          <w:rFonts w:ascii="Times LatArm" w:hAnsi="Times LatArm"/>
          <w:b/>
          <w:sz w:val="18"/>
          <w:szCs w:val="18"/>
          <w:lang w:val="fr-FR"/>
        </w:rPr>
      </w:pPr>
    </w:p>
    <w:p w:rsidR="003964AD" w:rsidRDefault="003964AD" w:rsidP="00A77AC4">
      <w:pPr>
        <w:spacing w:line="250" w:lineRule="auto"/>
        <w:jc w:val="center"/>
        <w:rPr>
          <w:rFonts w:ascii="Times LatArm" w:hAnsi="Times LatArm"/>
          <w:b/>
          <w:sz w:val="18"/>
          <w:szCs w:val="18"/>
          <w:lang w:val="fr-FR"/>
        </w:rPr>
      </w:pPr>
    </w:p>
    <w:p w:rsidR="003964AD" w:rsidRDefault="003964AD" w:rsidP="00A77AC4">
      <w:pPr>
        <w:spacing w:line="250" w:lineRule="auto"/>
        <w:jc w:val="center"/>
        <w:rPr>
          <w:rFonts w:ascii="Times LatArm" w:hAnsi="Times LatArm"/>
          <w:b/>
          <w:sz w:val="18"/>
          <w:szCs w:val="18"/>
          <w:lang w:val="fr-FR"/>
        </w:rPr>
      </w:pPr>
    </w:p>
    <w:p w:rsidR="003964AD" w:rsidRDefault="003964AD" w:rsidP="00A77AC4">
      <w:pPr>
        <w:spacing w:line="250" w:lineRule="auto"/>
        <w:jc w:val="center"/>
        <w:rPr>
          <w:rFonts w:ascii="Times LatArm" w:hAnsi="Times LatArm"/>
          <w:b/>
          <w:sz w:val="18"/>
          <w:szCs w:val="18"/>
          <w:lang w:val="fr-FR"/>
        </w:rPr>
      </w:pPr>
    </w:p>
    <w:p w:rsidR="00876CC8" w:rsidRDefault="00876CC8" w:rsidP="00A77AC4">
      <w:pPr>
        <w:spacing w:line="250" w:lineRule="auto"/>
        <w:jc w:val="center"/>
        <w:rPr>
          <w:rFonts w:ascii="Times LatArm" w:hAnsi="Times LatArm"/>
          <w:b/>
          <w:sz w:val="18"/>
          <w:szCs w:val="18"/>
          <w:lang w:val="fr-FR"/>
        </w:rPr>
      </w:pPr>
    </w:p>
    <w:p w:rsidR="00876CC8" w:rsidRDefault="00876CC8" w:rsidP="00A77AC4">
      <w:pPr>
        <w:spacing w:line="250" w:lineRule="auto"/>
        <w:jc w:val="center"/>
        <w:rPr>
          <w:rFonts w:ascii="Times LatArm" w:hAnsi="Times LatArm"/>
          <w:b/>
          <w:sz w:val="18"/>
          <w:szCs w:val="18"/>
          <w:lang w:val="fr-FR"/>
        </w:rPr>
      </w:pPr>
    </w:p>
    <w:p w:rsidR="003964AD" w:rsidRDefault="003964AD" w:rsidP="00A77AC4">
      <w:pPr>
        <w:spacing w:line="250" w:lineRule="auto"/>
        <w:jc w:val="center"/>
        <w:rPr>
          <w:rFonts w:ascii="Times LatArm" w:hAnsi="Times LatArm"/>
          <w:b/>
          <w:sz w:val="18"/>
          <w:szCs w:val="18"/>
          <w:lang w:val="fr-FR"/>
        </w:rPr>
      </w:pPr>
    </w:p>
    <w:p w:rsidR="003964AD" w:rsidRDefault="003964AD" w:rsidP="00A77AC4">
      <w:pPr>
        <w:spacing w:line="250" w:lineRule="auto"/>
        <w:jc w:val="center"/>
        <w:rPr>
          <w:rFonts w:ascii="Times LatArm" w:hAnsi="Times LatArm"/>
          <w:b/>
          <w:sz w:val="18"/>
          <w:szCs w:val="18"/>
          <w:lang w:val="fr-FR"/>
        </w:rPr>
      </w:pPr>
    </w:p>
    <w:p w:rsidR="00A3029B" w:rsidRPr="00D707FA" w:rsidRDefault="00A3029B" w:rsidP="00A3029B">
      <w:pPr>
        <w:spacing w:line="250" w:lineRule="auto"/>
        <w:jc w:val="center"/>
        <w:rPr>
          <w:rFonts w:ascii="Times LatArm" w:hAnsi="Times LatArm"/>
          <w:b/>
          <w:sz w:val="18"/>
          <w:szCs w:val="18"/>
          <w:lang w:val="fr-FR"/>
        </w:rPr>
      </w:pPr>
      <w:r>
        <w:rPr>
          <w:rFonts w:ascii="Times LatArm" w:hAnsi="Times LatArm"/>
          <w:b/>
          <w:sz w:val="18"/>
          <w:szCs w:val="18"/>
          <w:lang w:val="fr-FR"/>
        </w:rPr>
        <w:lastRenderedPageBreak/>
        <w:t>²</w:t>
      </w:r>
      <w:r w:rsidRPr="00D707FA">
        <w:rPr>
          <w:rFonts w:ascii="Times LatArm" w:hAnsi="Times LatArm"/>
          <w:b/>
          <w:sz w:val="18"/>
          <w:szCs w:val="18"/>
          <w:lang w:val="fr-FR"/>
        </w:rPr>
        <w:t>ðò²ÊÆ äºî²Î²Ü Ð²Ø²Èê²ð²ÜÆ ¶Æî²Î²Ü îºÔºÎ²¶Æð</w:t>
      </w:r>
    </w:p>
    <w:p w:rsidR="00A3029B" w:rsidRPr="00D707FA" w:rsidRDefault="00A3029B" w:rsidP="00A3029B">
      <w:pPr>
        <w:jc w:val="center"/>
        <w:rPr>
          <w:rFonts w:ascii="Times LatRus" w:hAnsi="Times LatRus"/>
          <w:b/>
          <w:sz w:val="18"/>
          <w:szCs w:val="18"/>
          <w:lang w:val="fr-FR"/>
        </w:rPr>
      </w:pPr>
      <w:r w:rsidRPr="00D707FA">
        <w:rPr>
          <w:rFonts w:ascii="Times LatRus" w:hAnsi="Times LatRus"/>
          <w:b/>
          <w:sz w:val="18"/>
          <w:szCs w:val="18"/>
          <w:lang w:val="fr-FR"/>
        </w:rPr>
        <w:t>Ó×ÅÍÛÅ ÇÀÏÈÑÊÈ ÀÐÖÀÕÑÊÎÃÎ ÃÎÑÓÄÀÐÑÒÂÅÍÍÎÃÎ ÓÍÈÂÅÐÑÈÒÅÒÀ</w:t>
      </w:r>
    </w:p>
    <w:p w:rsidR="00A3029B" w:rsidRPr="00D707FA" w:rsidRDefault="007D0E60" w:rsidP="00A3029B">
      <w:pPr>
        <w:pStyle w:val="3"/>
        <w:tabs>
          <w:tab w:val="left" w:pos="4035"/>
        </w:tabs>
        <w:jc w:val="left"/>
        <w:rPr>
          <w:rFonts w:ascii="Times LatArm" w:hAnsi="Times LatArm"/>
          <w:b/>
          <w:bCs/>
          <w:i/>
          <w:sz w:val="14"/>
          <w:szCs w:val="14"/>
          <w:lang w:val="fr-FR"/>
        </w:rPr>
      </w:pPr>
      <w:r>
        <w:rPr>
          <w:rFonts w:ascii="Times LatArm" w:hAnsi="Times LatArm"/>
          <w:b/>
          <w:bCs/>
          <w:i/>
          <w:noProof/>
          <w:snapToGrid/>
          <w:sz w:val="14"/>
          <w:szCs w:val="14"/>
          <w:lang w:eastAsia="ru-RU"/>
        </w:rPr>
        <w:pict>
          <v:line id="_x0000_s16951" style="position:absolute;z-index:251985920" from="1.75pt,6.6pt" to="460.75pt,6.6pt" strokeweight="3pt">
            <v:stroke linestyle="thinThick"/>
          </v:line>
        </w:pict>
      </w:r>
      <w:r w:rsidR="00A3029B" w:rsidRPr="00D707FA">
        <w:rPr>
          <w:rFonts w:ascii="Times LatArm" w:hAnsi="Times LatArm"/>
          <w:b/>
          <w:bCs/>
          <w:i/>
          <w:sz w:val="14"/>
          <w:szCs w:val="14"/>
          <w:lang w:val="fr-FR"/>
        </w:rPr>
        <w:tab/>
      </w:r>
    </w:p>
    <w:p w:rsidR="00A3029B" w:rsidRPr="00D707FA" w:rsidRDefault="00A3029B" w:rsidP="00A3029B">
      <w:pPr>
        <w:pStyle w:val="3"/>
        <w:jc w:val="center"/>
        <w:rPr>
          <w:rFonts w:ascii="Times LatArm" w:hAnsi="Times LatArm"/>
          <w:b/>
          <w:bCs/>
          <w:sz w:val="18"/>
          <w:szCs w:val="18"/>
          <w:lang w:val="fr-FR"/>
        </w:rPr>
      </w:pPr>
      <w:r w:rsidRPr="00D707FA">
        <w:rPr>
          <w:rFonts w:ascii="Times LatArm" w:hAnsi="Times LatArm"/>
          <w:b/>
          <w:bCs/>
          <w:sz w:val="18"/>
          <w:szCs w:val="18"/>
          <w:lang w:val="fr-FR"/>
        </w:rPr>
        <w:t>1-2 (23-24) 2011</w:t>
      </w:r>
    </w:p>
    <w:p w:rsidR="00BB0EB1" w:rsidRDefault="00BB0EB1" w:rsidP="00BB0EB1">
      <w:pPr>
        <w:spacing w:line="250" w:lineRule="auto"/>
        <w:rPr>
          <w:rFonts w:ascii="Times LatArm" w:hAnsi="Times LatArm" w:cs="Arial"/>
          <w:i/>
          <w:sz w:val="24"/>
          <w:szCs w:val="24"/>
          <w:lang w:val="fr-FR"/>
        </w:rPr>
      </w:pPr>
      <w:r>
        <w:rPr>
          <w:rFonts w:ascii="Times LatArm" w:hAnsi="Times LatArm" w:cs="Arial"/>
          <w:i/>
          <w:sz w:val="24"/>
          <w:szCs w:val="24"/>
          <w:lang w:val="fr-FR"/>
        </w:rPr>
        <w:t>Ðî¸  802/809</w:t>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t>Æëå³Ý»ñ»Ý É»½áõ</w:t>
      </w:r>
    </w:p>
    <w:p w:rsidR="00BB0EB1" w:rsidRPr="00BB0EB1" w:rsidRDefault="00BB0EB1" w:rsidP="00BB0EB1">
      <w:pPr>
        <w:spacing w:line="250" w:lineRule="auto"/>
        <w:rPr>
          <w:rFonts w:ascii="Times LatArm" w:hAnsi="Times LatArm" w:cs="Arial"/>
          <w:i/>
          <w:sz w:val="10"/>
          <w:szCs w:val="10"/>
          <w:lang w:val="fr-FR"/>
        </w:rPr>
      </w:pPr>
    </w:p>
    <w:p w:rsidR="00EA3210" w:rsidRPr="00F90C23" w:rsidRDefault="00EA3210" w:rsidP="002762CD">
      <w:pPr>
        <w:ind w:right="35"/>
        <w:jc w:val="center"/>
        <w:rPr>
          <w:rFonts w:ascii="Times LatArm" w:hAnsi="Times LatArm" w:cs="Sylfaen"/>
          <w:b/>
          <w:bCs/>
          <w:lang w:val="fr-FR"/>
        </w:rPr>
      </w:pPr>
      <w:r w:rsidRPr="00F90C23">
        <w:rPr>
          <w:rFonts w:ascii="Times LatArm" w:hAnsi="Times LatArm" w:cs="Sylfaen"/>
          <w:b/>
          <w:bCs/>
          <w:lang w:val="fr-FR"/>
        </w:rPr>
        <w:t>Ð²îàôÎ ²ÜàôÜÜºðÆ àðàÞ ²è²ÜÒÜ²Ð²îÎàôÂÚàôÜÜºð</w:t>
      </w:r>
    </w:p>
    <w:p w:rsidR="008D12D5" w:rsidRPr="00F90C23" w:rsidRDefault="00EA3210" w:rsidP="002762CD">
      <w:pPr>
        <w:ind w:right="35"/>
        <w:jc w:val="center"/>
        <w:rPr>
          <w:rFonts w:ascii="Times LatArm" w:hAnsi="Times LatArm" w:cs="Sylfaen"/>
          <w:b/>
          <w:bCs/>
          <w:lang w:val="fr-FR"/>
        </w:rPr>
      </w:pPr>
      <w:r w:rsidRPr="00F90C23">
        <w:rPr>
          <w:rFonts w:ascii="Times LatArm" w:hAnsi="Times LatArm" w:cs="Sylfaen"/>
          <w:b/>
          <w:bCs/>
          <w:lang w:val="fr-FR"/>
        </w:rPr>
        <w:t>Æêä²ÜºðºÜ Èº¼ìàôØ</w:t>
      </w:r>
    </w:p>
    <w:p w:rsidR="002762CD" w:rsidRPr="002762CD" w:rsidRDefault="002762CD" w:rsidP="002762CD">
      <w:pPr>
        <w:ind w:right="35"/>
        <w:jc w:val="center"/>
        <w:rPr>
          <w:rFonts w:ascii="Arial LatArm" w:hAnsi="Arial LatArm"/>
          <w:bCs/>
          <w:sz w:val="10"/>
          <w:szCs w:val="10"/>
          <w:lang w:val="es-ES_tradnl"/>
        </w:rPr>
      </w:pPr>
    </w:p>
    <w:p w:rsidR="008D12D5" w:rsidRPr="002762CD" w:rsidRDefault="008D12D5" w:rsidP="002762CD">
      <w:pPr>
        <w:ind w:right="35"/>
        <w:jc w:val="center"/>
        <w:rPr>
          <w:rFonts w:ascii="Times LatArm" w:hAnsi="Times LatArm" w:cs="Sylfaen"/>
          <w:bCs/>
          <w:sz w:val="26"/>
          <w:szCs w:val="26"/>
          <w:lang w:val="fr-FR"/>
        </w:rPr>
      </w:pPr>
      <w:r w:rsidRPr="002762CD">
        <w:rPr>
          <w:rFonts w:ascii="Times LatArm" w:hAnsi="Times LatArm"/>
          <w:bCs/>
          <w:sz w:val="26"/>
          <w:szCs w:val="26"/>
          <w:lang w:val="es-ES_tradnl"/>
        </w:rPr>
        <w:t>²</w:t>
      </w:r>
      <w:r w:rsidR="00EA3210" w:rsidRPr="002762CD">
        <w:rPr>
          <w:rFonts w:ascii="Times LatArm" w:hAnsi="Times LatArm"/>
          <w:bCs/>
          <w:sz w:val="26"/>
          <w:szCs w:val="26"/>
          <w:lang w:val="es-ES_tradnl"/>
        </w:rPr>
        <w:t>.</w:t>
      </w:r>
      <w:r w:rsidR="004E1E1F">
        <w:rPr>
          <w:rFonts w:ascii="Times LatArm" w:hAnsi="Times LatArm" w:cs="Sylfaen"/>
          <w:bCs/>
          <w:sz w:val="26"/>
          <w:szCs w:val="26"/>
          <w:lang w:val="fr-FR"/>
        </w:rPr>
        <w:t>î.</w:t>
      </w:r>
      <w:r w:rsidRPr="002762CD">
        <w:rPr>
          <w:rFonts w:ascii="Times LatArm" w:hAnsi="Times LatArm"/>
          <w:bCs/>
          <w:sz w:val="26"/>
          <w:szCs w:val="26"/>
          <w:lang w:val="es-ES_tradnl"/>
        </w:rPr>
        <w:t>²ñë»ÝÛ³Ý</w:t>
      </w:r>
    </w:p>
    <w:p w:rsidR="008D12D5" w:rsidRPr="005E2A9A" w:rsidRDefault="008D12D5" w:rsidP="008D12D5">
      <w:pPr>
        <w:ind w:right="715"/>
        <w:jc w:val="center"/>
        <w:rPr>
          <w:rFonts w:ascii="Times Armenian" w:hAnsi="Times Armenian"/>
          <w:b/>
          <w:bCs/>
          <w:lang w:val="es-ES_tradnl"/>
        </w:rPr>
      </w:pPr>
    </w:p>
    <w:p w:rsidR="008D12D5" w:rsidRPr="00BB0EB1" w:rsidRDefault="008D12D5" w:rsidP="00BB0EB1">
      <w:pPr>
        <w:spacing w:line="252" w:lineRule="auto"/>
        <w:ind w:right="35" w:firstLine="540"/>
        <w:jc w:val="both"/>
        <w:rPr>
          <w:bCs/>
          <w:spacing w:val="2"/>
          <w:sz w:val="22"/>
          <w:szCs w:val="22"/>
          <w:lang w:val="es-ES_tradnl"/>
        </w:rPr>
      </w:pPr>
      <w:r w:rsidRPr="00BB0EB1">
        <w:rPr>
          <w:rFonts w:ascii="Times Armenian" w:hAnsi="Times Armenian"/>
          <w:bCs/>
          <w:spacing w:val="2"/>
          <w:sz w:val="22"/>
          <w:szCs w:val="22"/>
          <w:lang w:val="es-ES_tradnl"/>
        </w:rPr>
        <w:t xml:space="preserve">Ð³ïáõÏ ³ÝáõÝÝ»ñÇ ËáëùÇÙ³ë³ÛÇÝ å³ïÏ³Ý»ÉáõÃÛ³Ý Ñ³ñóÁ Ñ»ï³ùñùñ»É ¿ ¨ ß³ñáõÝ³ÏáõÙ ¿ Ñ»ï³ùñùñ»É ß³ï Ñ»ï³½áïáÕÝ»ñÇ: ÂíáõÙ ¿, Ã» </w:t>
      </w:r>
      <w:r w:rsidRPr="00BB0EB1">
        <w:rPr>
          <w:rFonts w:ascii="Times Armenian" w:hAnsi="Times Armenian"/>
          <w:bCs/>
          <w:i/>
          <w:spacing w:val="2"/>
          <w:sz w:val="22"/>
          <w:szCs w:val="22"/>
          <w:lang w:val="es-ES_tradnl"/>
        </w:rPr>
        <w:t xml:space="preserve">Ñ³ë³ñ³Ï ³ÝáõÝ – Ñ³ïáõÏ ³ÝáõÝ </w:t>
      </w:r>
      <w:r w:rsidRPr="00BB0EB1">
        <w:rPr>
          <w:rFonts w:ascii="Times Armenian" w:hAnsi="Times Armenian"/>
          <w:bCs/>
          <w:spacing w:val="2"/>
          <w:sz w:val="22"/>
          <w:szCs w:val="22"/>
          <w:lang w:val="es-ES_tradnl"/>
        </w:rPr>
        <w:t xml:space="preserve">Ñ³Ï³¹ñáõÃÛáõÝÁ ÇÝùÝÇÝ ÑáõßáõÙ ¿, áñ »ñÏáõ ¹»åùáõÙ ¿É ËáëùÁ í»ñ³µ»ñáõÙ ¿ ·áÛ³Ï³ÝÝ»ñÇ, ë³Ï³ÛÝ Ï³Ý Ñ³ñó»ñ, áñáÝù ÙÇÝã¨ ûñë ÙÝáõÙ »Ý íÇ×³Ñ³ñáõÛó: </w:t>
      </w:r>
    </w:p>
    <w:p w:rsidR="008D12D5" w:rsidRPr="00BB0EB1" w:rsidRDefault="008D12D5" w:rsidP="00BB0EB1">
      <w:pPr>
        <w:spacing w:line="252" w:lineRule="auto"/>
        <w:ind w:right="35" w:firstLine="540"/>
        <w:jc w:val="both"/>
        <w:rPr>
          <w:rFonts w:ascii="Times Armenian" w:hAnsi="Times Armenian"/>
          <w:bCs/>
          <w:spacing w:val="2"/>
          <w:sz w:val="22"/>
          <w:szCs w:val="22"/>
          <w:lang w:val="es-ES_tradnl"/>
        </w:rPr>
      </w:pPr>
      <w:r w:rsidRPr="00BB0EB1">
        <w:rPr>
          <w:rFonts w:ascii="Times Armenian" w:hAnsi="Times Armenian"/>
          <w:bCs/>
          <w:spacing w:val="2"/>
          <w:sz w:val="22"/>
          <w:szCs w:val="22"/>
          <w:lang w:val="es-ES_tradnl"/>
        </w:rPr>
        <w:t xml:space="preserve">ÆÝãå»ë ÝßáõÙ ¿ </w:t>
      </w:r>
      <w:r w:rsidRPr="00BB0EB1">
        <w:rPr>
          <w:rFonts w:ascii="Sylfaen" w:hAnsi="Sylfaen" w:cs="Sylfaen"/>
          <w:bCs/>
          <w:spacing w:val="2"/>
          <w:sz w:val="22"/>
          <w:szCs w:val="22"/>
          <w:lang w:val="ru-RU"/>
        </w:rPr>
        <w:t>իսպանացի</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հայտնի</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լեզվաբան</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Ռամոն</w:t>
      </w:r>
      <w:r w:rsidRPr="00BB0EB1">
        <w:rPr>
          <w:rFonts w:ascii="Sylfaen" w:hAnsi="Sylfaen" w:cs="Sylfaen"/>
          <w:bCs/>
          <w:spacing w:val="2"/>
          <w:sz w:val="22"/>
          <w:szCs w:val="22"/>
          <w:lang w:val="es-ES_tradnl"/>
        </w:rPr>
        <w:t xml:space="preserve"> </w:t>
      </w:r>
      <w:r w:rsidRPr="00BB0EB1">
        <w:rPr>
          <w:rFonts w:ascii="Times Armenian" w:hAnsi="Times Armenian"/>
          <w:bCs/>
          <w:spacing w:val="2"/>
          <w:sz w:val="22"/>
          <w:szCs w:val="22"/>
          <w:lang w:val="es-ES_tradnl"/>
        </w:rPr>
        <w:t>²ÉÙ»É³ ä»ñ»ëÁ, Ñ³ë³ñ³Ï ¨ Ñ³ïáõÏ ³ÝáõÝÝ»ñÇ ÙÇç¨ Ï³Ý ÙÇ ß³ñù ÁÝ¹Ñ³Ýáõñ ·Í»ñ: ÐÇÙÝ³Ï³Ý ÁÝ¹Ñ³ÝñáõÃÛáõÝÝ ³ÛÝ ¿, áñ »ñÏáõëÝ ¿É Ñ³Ù³ñíáõÙ »Ý §ÇÝùÝáõñáõÛÝ ï³ññ»ñ¦ ¨ ûÅïí³Í »Ý ß³ñ³ÑÛáõë³Ï³Ý ÝáõÛÝ ·áñÍ³éáõ</w:t>
      </w:r>
      <w:r w:rsidRPr="00BB0EB1">
        <w:rPr>
          <w:rFonts w:ascii="Sylfaen" w:hAnsi="Sylfaen" w:cs="Sylfaen"/>
          <w:bCs/>
          <w:spacing w:val="2"/>
          <w:sz w:val="22"/>
          <w:szCs w:val="22"/>
          <w:lang w:val="ru-RU"/>
        </w:rPr>
        <w:t>յթներով</w:t>
      </w:r>
      <w:r w:rsidRPr="00BB0EB1">
        <w:rPr>
          <w:rFonts w:ascii="Times Armenian" w:hAnsi="Times Armenian"/>
          <w:bCs/>
          <w:spacing w:val="2"/>
          <w:sz w:val="22"/>
          <w:szCs w:val="22"/>
          <w:lang w:val="es-ES_tradnl"/>
        </w:rPr>
        <w:t xml:space="preserve">: ÆÝã í»ñ³µ»ñáõÙ ¿ Ñ³ë³ñ³Ï ¨ Ñ³ïáõÏ ³ÝáõÝÝ»ñÇ ù»ñ³Ï³Ý³Ï³Ý Ï³ñ·»ñÇÝ, ³Ûëï»Õ Ï³Ý áñáß ³ÝÑ³Ù³å³ï³ëË³ÝáõÃÛáõÝÝ»ñ: </w:t>
      </w:r>
    </w:p>
    <w:p w:rsidR="008D12D5" w:rsidRPr="00BB0EB1" w:rsidRDefault="008D12D5" w:rsidP="00BB0EB1">
      <w:pPr>
        <w:spacing w:line="252" w:lineRule="auto"/>
        <w:ind w:right="35" w:firstLine="540"/>
        <w:jc w:val="both"/>
        <w:rPr>
          <w:rFonts w:ascii="Times Armenian" w:hAnsi="Times Armenian"/>
          <w:bCs/>
          <w:spacing w:val="2"/>
          <w:sz w:val="22"/>
          <w:szCs w:val="22"/>
          <w:lang w:val="es-ES_tradnl"/>
        </w:rPr>
      </w:pPr>
      <w:r w:rsidRPr="00BB0EB1">
        <w:rPr>
          <w:rFonts w:ascii="Times Armenian" w:hAnsi="Times Armenian"/>
          <w:bCs/>
          <w:spacing w:val="2"/>
          <w:sz w:val="22"/>
          <w:szCs w:val="22"/>
          <w:lang w:val="es-ES_tradnl"/>
        </w:rPr>
        <w:t xml:space="preserve">Æëå³Ý»ñ»ÝáõÙ, ÇÝãå»ë Ñ³ÛïÝÇ ¿, Ñ³ë³ñ³Ï ³ÝáõÝÝ»ñÁ µÝáñáßíáõÙ »Ý ÃíÇ, ë»éÇ ¨ Ñá¹³éáõÃÛ³Ý ù»ñ³Ï³Ý³Ï³Ý Ï³ñ·»ñáí` </w:t>
      </w:r>
      <w:r w:rsidRPr="00BB0EB1">
        <w:rPr>
          <w:bCs/>
          <w:i/>
          <w:spacing w:val="2"/>
          <w:sz w:val="22"/>
          <w:szCs w:val="22"/>
          <w:lang w:val="es-ES_tradnl"/>
        </w:rPr>
        <w:t xml:space="preserve">un libro, los libros </w:t>
      </w:r>
      <w:r w:rsidRPr="00BB0EB1">
        <w:rPr>
          <w:rFonts w:ascii="Times Armenian" w:hAnsi="Times Armenian"/>
          <w:bCs/>
          <w:spacing w:val="2"/>
          <w:sz w:val="22"/>
          <w:szCs w:val="22"/>
          <w:lang w:val="es-ES_tradnl"/>
        </w:rPr>
        <w:t xml:space="preserve">§·Çñù, ·ñù»ñÁ¦, </w:t>
      </w:r>
      <w:r w:rsidRPr="00BB0EB1">
        <w:rPr>
          <w:bCs/>
          <w:i/>
          <w:spacing w:val="2"/>
          <w:sz w:val="22"/>
          <w:szCs w:val="22"/>
          <w:lang w:val="es-ES_tradnl"/>
        </w:rPr>
        <w:t xml:space="preserve">una mesa, las mesas </w:t>
      </w:r>
      <w:r w:rsidRPr="00BB0EB1">
        <w:rPr>
          <w:rFonts w:ascii="Times Armenian" w:hAnsi="Times Armenian"/>
          <w:bCs/>
          <w:spacing w:val="2"/>
          <w:sz w:val="22"/>
          <w:szCs w:val="22"/>
          <w:lang w:val="es-ES_tradnl"/>
        </w:rPr>
        <w:t>§ë»Õ³Ý, ë»Õ³ÝÝ»ñÁ¦ ¨ ³ÛÉÝ: Ð³ïáõÏ ³ÝáõÝÝ»ñÁ ÝáõÛÝå»ë áõÝ»Ý ³Û¹ ù»ñ³Ï³Ý³Ï³Ý Ï³ñ·»ñÁ, ë³Ï³ÛÝ ÙÇ ß³ñù ³é³ÝÓÝ³Ñ³ïÏáõÃÛáõÝÝ»ñáí ï³ñµ»ñíáõÙ »Ý Ñ³ë³ñ³Ï ³ÝáõÝÝ»ñÇó:</w:t>
      </w:r>
    </w:p>
    <w:p w:rsidR="008D12D5" w:rsidRPr="00BB0EB1" w:rsidRDefault="008D12D5" w:rsidP="00BB0EB1">
      <w:pPr>
        <w:spacing w:line="252" w:lineRule="auto"/>
        <w:ind w:right="35" w:firstLine="540"/>
        <w:jc w:val="both"/>
        <w:rPr>
          <w:rFonts w:ascii="Times Armenian" w:hAnsi="Times Armenian"/>
          <w:bCs/>
          <w:i/>
          <w:spacing w:val="2"/>
          <w:sz w:val="22"/>
          <w:szCs w:val="22"/>
          <w:lang w:val="es-ES_tradnl"/>
        </w:rPr>
      </w:pPr>
      <w:r w:rsidRPr="00BB0EB1">
        <w:rPr>
          <w:rFonts w:ascii="Times Armenian" w:hAnsi="Times Armenian"/>
          <w:bCs/>
          <w:i/>
          <w:spacing w:val="2"/>
          <w:sz w:val="22"/>
          <w:szCs w:val="22"/>
          <w:lang w:val="es-ES_tradnl"/>
        </w:rPr>
        <w:t>³. ÂíÇ ù»ñ³Ï³Ý³Ï³Ý Ï³ñ·Á</w:t>
      </w:r>
    </w:p>
    <w:p w:rsidR="008D12D5" w:rsidRPr="00BB0EB1" w:rsidRDefault="008D12D5" w:rsidP="00BB0EB1">
      <w:pPr>
        <w:spacing w:line="252" w:lineRule="auto"/>
        <w:ind w:right="35" w:firstLine="540"/>
        <w:jc w:val="both"/>
        <w:rPr>
          <w:rFonts w:ascii="Times Armenian" w:hAnsi="Times Armenian"/>
          <w:bCs/>
          <w:spacing w:val="2"/>
          <w:sz w:val="22"/>
          <w:szCs w:val="22"/>
          <w:lang w:val="es-ES_tradnl"/>
        </w:rPr>
      </w:pPr>
      <w:r w:rsidRPr="00BB0EB1">
        <w:rPr>
          <w:rFonts w:ascii="Times Armenian" w:hAnsi="Times Armenian"/>
          <w:bCs/>
          <w:spacing w:val="2"/>
          <w:sz w:val="22"/>
          <w:szCs w:val="22"/>
          <w:lang w:val="es-ES_tradnl"/>
        </w:rPr>
        <w:t>Ð³ë³ñ³Ï ³ÝáõÝÝ»ñáõÙ Ñá·Ý³ÏÇÝ Ï³½ÙíáõÙ ¿ µ³é³í»ñçÇÝ</w:t>
      </w:r>
      <w:r w:rsidRPr="00BB0EB1">
        <w:rPr>
          <w:bCs/>
          <w:i/>
          <w:spacing w:val="2"/>
          <w:sz w:val="22"/>
          <w:szCs w:val="22"/>
          <w:lang w:val="es-ES_tradnl"/>
        </w:rPr>
        <w:t xml:space="preserve">-s </w:t>
      </w:r>
      <w:r w:rsidRPr="00BB0EB1">
        <w:rPr>
          <w:rFonts w:ascii="Times Armenian" w:hAnsi="Times Armenian"/>
          <w:bCs/>
          <w:spacing w:val="2"/>
          <w:sz w:val="22"/>
          <w:szCs w:val="22"/>
          <w:lang w:val="es-ES_tradnl"/>
        </w:rPr>
        <w:t xml:space="preserve">í»ñç³Í³ÝóÇ Ñ³í»ÉáõÙáí. ÃíÇ óáõóÇã »Ý Ñ³Ý¹Çë³ÝáõÙ Ý³¨ Ñá¹»ñÁ` </w:t>
      </w:r>
      <w:r w:rsidRPr="00BB0EB1">
        <w:rPr>
          <w:bCs/>
          <w:i/>
          <w:spacing w:val="2"/>
          <w:sz w:val="22"/>
          <w:szCs w:val="22"/>
          <w:lang w:val="es-ES_tradnl"/>
        </w:rPr>
        <w:t xml:space="preserve">unos libros </w:t>
      </w:r>
      <w:r w:rsidRPr="00BB0EB1">
        <w:rPr>
          <w:rFonts w:ascii="Times Armenian" w:hAnsi="Times Armenian"/>
          <w:bCs/>
          <w:spacing w:val="2"/>
          <w:sz w:val="22"/>
          <w:szCs w:val="22"/>
          <w:lang w:val="es-ES_tradnl"/>
        </w:rPr>
        <w:t xml:space="preserve">§ÙÇ ù³ÝÇ ·Çñù, ÇÝã-áñ ·ñù»ñ¦, </w:t>
      </w:r>
      <w:r w:rsidRPr="00BB0EB1">
        <w:rPr>
          <w:bCs/>
          <w:i/>
          <w:spacing w:val="2"/>
          <w:sz w:val="22"/>
          <w:szCs w:val="22"/>
          <w:lang w:val="es-ES_tradnl"/>
        </w:rPr>
        <w:t xml:space="preserve">unas mesas </w:t>
      </w:r>
      <w:r w:rsidRPr="00BB0EB1">
        <w:rPr>
          <w:rFonts w:ascii="Times Armenian" w:hAnsi="Times Armenian"/>
          <w:bCs/>
          <w:spacing w:val="2"/>
          <w:sz w:val="22"/>
          <w:szCs w:val="22"/>
          <w:lang w:val="es-ES_tradnl"/>
        </w:rPr>
        <w:t xml:space="preserve">§ÙÇ ù³ÝÇ ë»Õ³Ý, ÇÝã-áñ ë»Õ³ÝÝ»ñ¦, </w:t>
      </w:r>
      <w:r w:rsidRPr="00BB0EB1">
        <w:rPr>
          <w:bCs/>
          <w:i/>
          <w:spacing w:val="2"/>
          <w:sz w:val="22"/>
          <w:szCs w:val="22"/>
          <w:lang w:val="es-ES_tradnl"/>
        </w:rPr>
        <w:t xml:space="preserve">los libros </w:t>
      </w:r>
      <w:r w:rsidRPr="00BB0EB1">
        <w:rPr>
          <w:rFonts w:ascii="Times Armenian" w:hAnsi="Times Armenian"/>
          <w:bCs/>
          <w:spacing w:val="2"/>
          <w:sz w:val="22"/>
          <w:szCs w:val="22"/>
          <w:lang w:val="es-ES_tradnl"/>
        </w:rPr>
        <w:t xml:space="preserve">§·ñù»ñÁ¦, </w:t>
      </w:r>
      <w:r w:rsidRPr="00BB0EB1">
        <w:rPr>
          <w:bCs/>
          <w:i/>
          <w:spacing w:val="2"/>
          <w:sz w:val="22"/>
          <w:szCs w:val="22"/>
          <w:lang w:val="es-ES_tradnl"/>
        </w:rPr>
        <w:t xml:space="preserve">las mesas </w:t>
      </w:r>
      <w:r w:rsidRPr="00BB0EB1">
        <w:rPr>
          <w:rFonts w:ascii="Times Armenian" w:hAnsi="Times Armenian"/>
          <w:bCs/>
          <w:spacing w:val="2"/>
          <w:sz w:val="22"/>
          <w:szCs w:val="22"/>
          <w:lang w:val="es-ES_tradnl"/>
        </w:rPr>
        <w:t>§ë»Õ³ÝÝ»ñÁ¦ ¨ ³ÛÉÝ: ²Ûë Ï³éáõóí³ÍùÝ»ñáõÙ »½³ÏÇÝ ¨ Ñá·Ý³ÏÇÝ ÙÇÙÛ³Ýó Ñ³Ï³¹ñíáõÙ »Ý Çñ»Ýó ÇÙ³ëï³ÛÇÝ µáí³Ý¹³ÏáõÃÛ³Ùµ Ï³Ù ù³Ý³Ï³Ï³Ý ï³ñµ»ñáõÃÛ³Ùµ, ³ÛëÇÝùÝ` ³é³ÝÓÇÝ í»ñóí³Í</w:t>
      </w:r>
      <w:r w:rsidR="00D46F77" w:rsidRPr="00BB0EB1">
        <w:rPr>
          <w:rFonts w:ascii="Times Armenian" w:hAnsi="Times Armenian"/>
          <w:bCs/>
          <w:spacing w:val="2"/>
          <w:sz w:val="22"/>
          <w:szCs w:val="22"/>
          <w:lang w:val="es-ES_tradnl"/>
        </w:rPr>
        <w:t>`</w:t>
      </w:r>
      <w:r w:rsidRPr="00BB0EB1">
        <w:rPr>
          <w:rFonts w:ascii="Times Armenian" w:hAnsi="Times Armenian"/>
          <w:bCs/>
          <w:spacing w:val="2"/>
          <w:sz w:val="22"/>
          <w:szCs w:val="22"/>
          <w:lang w:val="es-ES_tradnl"/>
        </w:rPr>
        <w:t xml:space="preserve"> Ù»Ï ³é³ñÏ³Ý Ï³Ù »ñ¨áõÛÃÁ Ñ³Ï³¹ñíáõÙ ¿ ÝáõÛÝ ³é³ñÏ³ÛÇ Ï³Ù »ñ¨áõÛÃÇ Ù»ÏÇó ³í»ÉÇ ù³Ý³ÏáõÃÛ³ÝÁ: </w:t>
      </w:r>
    </w:p>
    <w:p w:rsidR="008D12D5" w:rsidRPr="00BB0EB1" w:rsidRDefault="00D46F77" w:rsidP="00BB0EB1">
      <w:pPr>
        <w:spacing w:line="252" w:lineRule="auto"/>
        <w:ind w:right="35" w:firstLine="540"/>
        <w:jc w:val="both"/>
        <w:rPr>
          <w:rFonts w:ascii="Times Armenian" w:hAnsi="Times Armenian"/>
          <w:bCs/>
          <w:spacing w:val="2"/>
          <w:sz w:val="22"/>
          <w:szCs w:val="22"/>
          <w:lang w:val="es-ES_tradnl"/>
        </w:rPr>
      </w:pPr>
      <w:r w:rsidRPr="00BB0EB1">
        <w:rPr>
          <w:rFonts w:ascii="Times Armenian" w:hAnsi="Times Armenian"/>
          <w:bCs/>
          <w:spacing w:val="2"/>
          <w:sz w:val="22"/>
          <w:szCs w:val="22"/>
          <w:lang w:val="es-ES_tradnl"/>
        </w:rPr>
        <w:t>Î³éáõóí³Íù³ÛÇÝ ³éáõÙáí</w:t>
      </w:r>
      <w:r w:rsidR="008D12D5" w:rsidRPr="00BB0EB1">
        <w:rPr>
          <w:rFonts w:ascii="Times Armenian" w:hAnsi="Times Armenian"/>
          <w:bCs/>
          <w:spacing w:val="2"/>
          <w:sz w:val="22"/>
          <w:szCs w:val="22"/>
          <w:lang w:val="es-ES_tradnl"/>
        </w:rPr>
        <w:t xml:space="preserve"> Ñ³ïáõÏ ³ÝáõÝÝ»ñÇ ÃíÇ ù»ñ³Ï³Ý³Ï³Ý Ï³ñ·Á ãÇ ï³ñµ»ñíáõÙ Ñ³ë³ñ³Ï ³ÝáõÝÝ»ñÇ ÃíÇ ù»ñ³Ï³Ý³Ï³Ý Ï³ñ·Çó, ù³ÝÇ áñ »ñÏáõ ¹»åùáõÙ ¿É Ñá·Ý³ÏÇÇ óáõóÇãÝ»ñÁ ÝáõÛÝÝ »Ý: î³ñµ»ñáõÃÛáõÝÝ»ñÁ ëÏëíáõÙ »Ý ÇÙ³ëï³ÛÇÝ ¹³ßïáõÙ: àñáß Ñ³ïáõÏ ³ÝáõÝÝ»ñ Ñá·Ý³ÏÇ »Ý Çñ»Ýó ³ñï³Ñ³Ûï³Í ÇÙ³ëïÝ»ñáí, ÇÝãå»ë ûñÇÝ³Ï` </w:t>
      </w:r>
      <w:r w:rsidR="008D12D5" w:rsidRPr="00BB0EB1">
        <w:rPr>
          <w:bCs/>
          <w:i/>
          <w:spacing w:val="2"/>
          <w:sz w:val="22"/>
          <w:szCs w:val="22"/>
          <w:lang w:val="es-ES_tradnl"/>
        </w:rPr>
        <w:t xml:space="preserve">Buenos Aires </w:t>
      </w:r>
      <w:r w:rsidR="008D12D5" w:rsidRPr="00BB0EB1">
        <w:rPr>
          <w:bCs/>
          <w:spacing w:val="2"/>
          <w:sz w:val="22"/>
          <w:szCs w:val="22"/>
          <w:lang w:val="es-ES_tradnl"/>
        </w:rPr>
        <w:t>(</w:t>
      </w:r>
      <w:r w:rsidR="008D12D5" w:rsidRPr="00BB0EB1">
        <w:rPr>
          <w:rFonts w:ascii="Times Armenian" w:hAnsi="Times Armenian"/>
          <w:bCs/>
          <w:spacing w:val="2"/>
          <w:sz w:val="22"/>
          <w:szCs w:val="22"/>
          <w:lang w:val="es-ES_tradnl"/>
        </w:rPr>
        <w:t>µ³é³óÇ` §µ³ñÇ ù³ÙÇÝ»ñ¦</w:t>
      </w:r>
      <w:r w:rsidR="008D12D5" w:rsidRPr="00BB0EB1">
        <w:rPr>
          <w:bCs/>
          <w:spacing w:val="2"/>
          <w:sz w:val="22"/>
          <w:szCs w:val="22"/>
          <w:lang w:val="es-ES_tradnl"/>
        </w:rPr>
        <w:t xml:space="preserve">), </w:t>
      </w:r>
      <w:r w:rsidR="008D12D5" w:rsidRPr="00BB0EB1">
        <w:rPr>
          <w:bCs/>
          <w:i/>
          <w:spacing w:val="2"/>
          <w:sz w:val="22"/>
          <w:szCs w:val="22"/>
          <w:lang w:val="es-ES_tradnl"/>
        </w:rPr>
        <w:t xml:space="preserve">Los Angeles </w:t>
      </w:r>
      <w:r w:rsidR="008D12D5" w:rsidRPr="00BB0EB1">
        <w:rPr>
          <w:rFonts w:ascii="Times Armenian" w:hAnsi="Times Armenian"/>
          <w:bCs/>
          <w:spacing w:val="2"/>
          <w:sz w:val="22"/>
          <w:szCs w:val="22"/>
          <w:lang w:val="es-ES_tradnl"/>
        </w:rPr>
        <w:t xml:space="preserve"> (µ³é³óÇ` §Ññ»ßï³ÏÝ»ñÁ¦), </w:t>
      </w:r>
      <w:r w:rsidR="008D12D5" w:rsidRPr="00BB0EB1">
        <w:rPr>
          <w:bCs/>
          <w:i/>
          <w:spacing w:val="2"/>
          <w:sz w:val="22"/>
          <w:szCs w:val="22"/>
          <w:lang w:val="es-ES_tradnl"/>
        </w:rPr>
        <w:t xml:space="preserve">Pirineos </w:t>
      </w:r>
      <w:r w:rsidR="008D12D5" w:rsidRPr="00BB0EB1">
        <w:rPr>
          <w:rFonts w:ascii="Times Armenian" w:hAnsi="Times Armenian"/>
          <w:bCs/>
          <w:spacing w:val="2"/>
          <w:sz w:val="22"/>
          <w:szCs w:val="22"/>
          <w:lang w:val="es-ES_tradnl"/>
        </w:rPr>
        <w:t xml:space="preserve">äÇñ»Ý»ÛÝ»ñ (§äÇñ»Ý»Û³Ý É»éÝ»ñ¦) ¨ ³ÛÉÝ: ²Ûë Ñ³ïáõÏ ³ÝáõÝÝ»ñáõÙ Ñá·Ý³ÏÇáõÃÛ³Ý ·³Õ³÷³ñÁ Ï³ñÍñ³ó³Í Ó¨áí ·³ÉÇë ¿ ³ÛÝ Å³Ù³Ý³ÏÝ»ñÇó, »ñµ ¹ñ³Ýù Ñ³ë³ñ³Ï ³ÝáõÝÝ»ñ ¿ÇÝ ¨ ³ñï³Ñ³ÛïáõÙ ¿ÇÝ ÏáÝÏñ»ï ÇÙ³ëïÝ»ñ, áñáÝù Ñ³ëÏ³Ý³ÉÇ »Ý Ý³¨ ³Ûëûñ: êñ³Ýù ã»Ý Ï³ñáÕ Ñ³Ï³¹ñí»É »½³ÏÇ Ãíáí ï³ñµ»ñ³ÏÝ»ñÇÝ, ù³ÝÇ áñ ³Û¹åÇëÇù ·áÛáõÃÛáõÝ ãáõÝ»Ý: </w:t>
      </w:r>
    </w:p>
    <w:p w:rsidR="008D12D5" w:rsidRPr="00BB0EB1" w:rsidRDefault="008D12D5" w:rsidP="00BB0EB1">
      <w:pPr>
        <w:spacing w:line="252" w:lineRule="auto"/>
        <w:ind w:right="35" w:firstLine="540"/>
        <w:jc w:val="both"/>
        <w:rPr>
          <w:rFonts w:ascii="Times Armenian" w:hAnsi="Times Armenian"/>
          <w:bCs/>
          <w:spacing w:val="2"/>
          <w:sz w:val="22"/>
          <w:szCs w:val="22"/>
          <w:lang w:val="es-ES_tradnl"/>
        </w:rPr>
      </w:pPr>
      <w:r w:rsidRPr="00BB0EB1">
        <w:rPr>
          <w:rFonts w:ascii="Times Armenian" w:hAnsi="Times Armenian"/>
          <w:bCs/>
          <w:spacing w:val="2"/>
          <w:sz w:val="22"/>
          <w:szCs w:val="22"/>
          <w:lang w:val="es-ES_tradnl"/>
        </w:rPr>
        <w:t>ÆÝã í»ñ³µ»ñáõÙ ¿ ³ÝÓÝ³ÝáõÝÝ»ñÇÝ,</w:t>
      </w:r>
      <w:r w:rsidR="0079450A" w:rsidRPr="00BB0EB1">
        <w:rPr>
          <w:rFonts w:ascii="Times Armenian" w:hAnsi="Times Armenian"/>
          <w:bCs/>
          <w:spacing w:val="2"/>
          <w:sz w:val="22"/>
          <w:szCs w:val="22"/>
          <w:lang w:val="es-ES_tradnl"/>
        </w:rPr>
        <w:t xml:space="preserve"> ³Ûëï»Õ ï»ëÝáõÙ »Ýù Ñ³Ï³é³Ï å³ï</w:t>
      </w:r>
      <w:r w:rsidRPr="00BB0EB1">
        <w:rPr>
          <w:rFonts w:ascii="Times Armenian" w:hAnsi="Times Armenian"/>
          <w:bCs/>
          <w:spacing w:val="2"/>
          <w:sz w:val="22"/>
          <w:szCs w:val="22"/>
          <w:lang w:val="es-ES_tradnl"/>
        </w:rPr>
        <w:t xml:space="preserve">Ï»ñÁ: ºÃ» </w:t>
      </w:r>
      <w:r w:rsidRPr="00BB0EB1">
        <w:rPr>
          <w:bCs/>
          <w:i/>
          <w:spacing w:val="2"/>
          <w:sz w:val="22"/>
          <w:szCs w:val="22"/>
          <w:lang w:val="es-ES_tradnl"/>
        </w:rPr>
        <w:t xml:space="preserve">los libros </w:t>
      </w:r>
      <w:r w:rsidRPr="00BB0EB1">
        <w:rPr>
          <w:rFonts w:ascii="Times Armenian" w:hAnsi="Times Armenian"/>
          <w:bCs/>
          <w:spacing w:val="2"/>
          <w:sz w:val="22"/>
          <w:szCs w:val="22"/>
          <w:lang w:val="es-ES_tradnl"/>
        </w:rPr>
        <w:t xml:space="preserve">§·ñù»ñÁ¦ Ó¨Á Ñ³Ý¹Çë³ÝáõÙ ¿ </w:t>
      </w:r>
      <w:r w:rsidRPr="00BB0EB1">
        <w:rPr>
          <w:bCs/>
          <w:i/>
          <w:spacing w:val="2"/>
          <w:sz w:val="22"/>
          <w:szCs w:val="22"/>
          <w:lang w:val="es-ES_tradnl"/>
        </w:rPr>
        <w:t xml:space="preserve">el libro </w:t>
      </w:r>
      <w:r w:rsidRPr="00BB0EB1">
        <w:rPr>
          <w:rFonts w:ascii="Times Armenian" w:hAnsi="Times Armenian"/>
          <w:bCs/>
          <w:spacing w:val="2"/>
          <w:sz w:val="22"/>
          <w:szCs w:val="22"/>
          <w:lang w:val="es-ES_tradnl"/>
        </w:rPr>
        <w:t xml:space="preserve">§·ÇñùÁ¦ Ó¨Ç Ñá·Ý³ÏÇÝ, ³å³ ÝáõÛÝÁ ãÇ Ï³ñ»ÉÇ ³ë»É </w:t>
      </w:r>
      <w:r w:rsidRPr="00BB0EB1">
        <w:rPr>
          <w:bCs/>
          <w:i/>
          <w:spacing w:val="2"/>
          <w:sz w:val="22"/>
          <w:szCs w:val="22"/>
          <w:lang w:val="es-ES_tradnl"/>
        </w:rPr>
        <w:t xml:space="preserve">Juan – Juanes, María – Marías </w:t>
      </w:r>
      <w:r w:rsidR="0079450A" w:rsidRPr="00BB0EB1">
        <w:rPr>
          <w:rFonts w:ascii="Times Armenian" w:hAnsi="Times Armenian"/>
          <w:bCs/>
          <w:spacing w:val="2"/>
          <w:sz w:val="22"/>
          <w:szCs w:val="22"/>
          <w:lang w:val="es-ES_tradnl"/>
        </w:rPr>
        <w:t>½áõ·³Ñ»é ï³ñµ»ñ³Ï</w:t>
      </w:r>
      <w:r w:rsidRPr="00BB0EB1">
        <w:rPr>
          <w:rFonts w:ascii="Times Armenian" w:hAnsi="Times Armenian"/>
          <w:bCs/>
          <w:spacing w:val="2"/>
          <w:sz w:val="22"/>
          <w:szCs w:val="22"/>
          <w:lang w:val="es-ES_tradnl"/>
        </w:rPr>
        <w:t xml:space="preserve">Ý»ñÇ Ù³ëÇÝ, ù³ÝÇ áñ Ñá·Ý³ÏÇ Ó¨»ñáõÙ ÷áËíáõÙ ¿ Ñ³ïáõÏ ³ÝáõÝÝ»ñÇ Ï³ñ·³íÇ×³ÏÁ: </w:t>
      </w:r>
      <w:r w:rsidRPr="00BB0EB1">
        <w:rPr>
          <w:bCs/>
          <w:i/>
          <w:spacing w:val="2"/>
          <w:sz w:val="22"/>
          <w:szCs w:val="22"/>
          <w:lang w:val="es-ES_tradnl"/>
        </w:rPr>
        <w:t xml:space="preserve">Juan </w:t>
      </w:r>
      <w:r w:rsidRPr="00BB0EB1">
        <w:rPr>
          <w:rFonts w:ascii="Times Armenian" w:hAnsi="Times Armenian"/>
          <w:bCs/>
          <w:spacing w:val="2"/>
          <w:sz w:val="22"/>
          <w:szCs w:val="22"/>
          <w:lang w:val="es-ES_tradnl"/>
        </w:rPr>
        <w:t xml:space="preserve">³ÝáõÝÁ µÝáñáßáõÙ ¿ ÏáÝÏñ»ï ³ÝÓÇ, ÙÇÝã¹»é </w:t>
      </w:r>
      <w:r w:rsidRPr="00BB0EB1">
        <w:rPr>
          <w:bCs/>
          <w:i/>
          <w:spacing w:val="2"/>
          <w:sz w:val="22"/>
          <w:szCs w:val="22"/>
          <w:lang w:val="es-ES_tradnl"/>
        </w:rPr>
        <w:t xml:space="preserve">Juanes </w:t>
      </w:r>
      <w:r w:rsidRPr="00BB0EB1">
        <w:rPr>
          <w:rFonts w:ascii="Times Armenian" w:hAnsi="Times Armenian"/>
          <w:bCs/>
          <w:spacing w:val="2"/>
          <w:sz w:val="22"/>
          <w:szCs w:val="22"/>
          <w:lang w:val="es-ES_tradnl"/>
        </w:rPr>
        <w:t xml:space="preserve">Ñá·Ý³ÏÇÝ Çñ ÇÙ³ëïáí Ñ»é³ÝáõÙ ¿ ïíÛ³É ³ÝÓÇó ¨ µÝáñáßáõÙ ³Û¹ ³ÝáõÝÁ ÏñáÕ Ù»ÏÇó ³í»ÉÇ ³ÝÓ³Ýó: Æ ï³ñµ»ñáõÃÛáõÝ </w:t>
      </w:r>
      <w:r w:rsidRPr="00BB0EB1">
        <w:rPr>
          <w:bCs/>
          <w:i/>
          <w:spacing w:val="2"/>
          <w:sz w:val="22"/>
          <w:szCs w:val="22"/>
          <w:lang w:val="es-ES_tradnl"/>
        </w:rPr>
        <w:t xml:space="preserve">los libros </w:t>
      </w:r>
      <w:r w:rsidRPr="00BB0EB1">
        <w:rPr>
          <w:rFonts w:ascii="Times Armenian" w:hAnsi="Times Armenian"/>
          <w:bCs/>
          <w:spacing w:val="2"/>
          <w:sz w:val="22"/>
          <w:szCs w:val="22"/>
          <w:lang w:val="es-ES_tradnl"/>
        </w:rPr>
        <w:t>§·ñù»ñÁ¦</w:t>
      </w:r>
      <w:r w:rsidRPr="00BB0EB1">
        <w:rPr>
          <w:bCs/>
          <w:i/>
          <w:spacing w:val="2"/>
          <w:sz w:val="22"/>
          <w:szCs w:val="22"/>
          <w:lang w:val="es-ES_tradnl"/>
        </w:rPr>
        <w:t xml:space="preserve">, las mesas </w:t>
      </w:r>
      <w:r w:rsidRPr="00BB0EB1">
        <w:rPr>
          <w:rFonts w:ascii="Times Armenian" w:hAnsi="Times Armenian"/>
          <w:bCs/>
          <w:spacing w:val="2"/>
          <w:sz w:val="22"/>
          <w:szCs w:val="22"/>
          <w:lang w:val="es-ES_tradnl"/>
        </w:rPr>
        <w:t xml:space="preserve">§ë»Õ³ÝÝ»ñÁ¦ Ñ³ë³ñ³Ï ³ÝáõÝÝ»ñÇ, </w:t>
      </w:r>
      <w:r w:rsidRPr="00BB0EB1">
        <w:rPr>
          <w:bCs/>
          <w:i/>
          <w:spacing w:val="2"/>
          <w:sz w:val="22"/>
          <w:szCs w:val="22"/>
          <w:lang w:val="es-ES_tradnl"/>
        </w:rPr>
        <w:t xml:space="preserve">Juanes </w:t>
      </w:r>
      <w:r w:rsidRPr="00BB0EB1">
        <w:rPr>
          <w:rFonts w:ascii="Times Armenian" w:hAnsi="Times Armenian"/>
          <w:bCs/>
          <w:spacing w:val="2"/>
          <w:sz w:val="22"/>
          <w:szCs w:val="22"/>
          <w:lang w:val="es-ES_tradnl"/>
        </w:rPr>
        <w:t xml:space="preserve">¨ </w:t>
      </w:r>
      <w:r w:rsidRPr="00BB0EB1">
        <w:rPr>
          <w:bCs/>
          <w:i/>
          <w:spacing w:val="2"/>
          <w:sz w:val="22"/>
          <w:szCs w:val="22"/>
          <w:lang w:val="es-ES_tradnl"/>
        </w:rPr>
        <w:t xml:space="preserve">Marías </w:t>
      </w:r>
      <w:r w:rsidRPr="00BB0EB1">
        <w:rPr>
          <w:rFonts w:ascii="Times Armenian" w:hAnsi="Times Armenian"/>
          <w:bCs/>
          <w:spacing w:val="2"/>
          <w:sz w:val="22"/>
          <w:szCs w:val="22"/>
          <w:lang w:val="es-ES_tradnl"/>
        </w:rPr>
        <w:t xml:space="preserve">Ñ³ïáõÏ ³ÝáõÝÝ»ñÁ ã»Ý Ýß³Ý³ÏáõÙ Ù»½ Í³ÝáÃ ¨ ³ÝÑ³ï³Ï³Ý³óí³Í ³ÝÓ³Ýó` </w:t>
      </w:r>
      <w:r w:rsidRPr="00BB0EB1">
        <w:rPr>
          <w:rFonts w:ascii="Times Armenian" w:hAnsi="Times Armenian"/>
          <w:bCs/>
          <w:i/>
          <w:spacing w:val="2"/>
          <w:sz w:val="22"/>
          <w:szCs w:val="22"/>
          <w:lang w:val="es-ES_tradnl"/>
        </w:rPr>
        <w:t xml:space="preserve">Êáõ³ÝÇ </w:t>
      </w:r>
      <w:r w:rsidRPr="00BB0EB1">
        <w:rPr>
          <w:rFonts w:ascii="Times Armenian" w:hAnsi="Times Armenian"/>
          <w:bCs/>
          <w:spacing w:val="2"/>
          <w:sz w:val="22"/>
          <w:szCs w:val="22"/>
          <w:lang w:val="es-ES_tradnl"/>
        </w:rPr>
        <w:t xml:space="preserve">Ï³Ù </w:t>
      </w:r>
      <w:r w:rsidRPr="00BB0EB1">
        <w:rPr>
          <w:rFonts w:ascii="Times Armenian" w:hAnsi="Times Armenian"/>
          <w:bCs/>
          <w:i/>
          <w:spacing w:val="2"/>
          <w:sz w:val="22"/>
          <w:szCs w:val="22"/>
          <w:lang w:val="es-ES_tradnl"/>
        </w:rPr>
        <w:t xml:space="preserve">Ø³ñÇ³ÛÇ, </w:t>
      </w:r>
      <w:r w:rsidRPr="00BB0EB1">
        <w:rPr>
          <w:rFonts w:ascii="Times Armenian" w:hAnsi="Times Armenian"/>
          <w:bCs/>
          <w:spacing w:val="2"/>
          <w:sz w:val="22"/>
          <w:szCs w:val="22"/>
          <w:lang w:val="es-ES_tradnl"/>
        </w:rPr>
        <w:t xml:space="preserve">Ñá·Ý³ÏÇ ÃÇíÁ, ³ÛÉ µÝáñáßáõÙ »Ý ³Û¹ ³ÝáõÝÝ»ñÁ ÏñáÕ Ù»ÏÇó ³í»ÉÇ ³ÝÑ³ïÝ»ñÇ, ³ÛëÇÝùÝ` í»ñ³ÍíáõÙ »Ý Ñ³ë³ñ³Ï ³ÝáõÝÝ»ñÇ ¨ óáõÛó »Ý ï³ÉÇë áñáß³ÏÇ ËáõÙµ, ¹³ë: </w:t>
      </w:r>
    </w:p>
    <w:p w:rsidR="008D12D5" w:rsidRPr="00BB0EB1" w:rsidRDefault="008D12D5" w:rsidP="00BB0EB1">
      <w:pPr>
        <w:spacing w:line="252" w:lineRule="auto"/>
        <w:ind w:right="35" w:firstLine="540"/>
        <w:jc w:val="both"/>
        <w:rPr>
          <w:rFonts w:ascii="Times Armenian" w:hAnsi="Times Armenian"/>
          <w:bCs/>
          <w:spacing w:val="2"/>
          <w:sz w:val="22"/>
          <w:szCs w:val="22"/>
          <w:lang w:val="es-ES_tradnl"/>
        </w:rPr>
      </w:pPr>
      <w:r w:rsidRPr="00BB0EB1">
        <w:rPr>
          <w:rFonts w:ascii="Times Armenian" w:hAnsi="Times Armenian"/>
          <w:bCs/>
          <w:spacing w:val="2"/>
          <w:sz w:val="22"/>
          <w:szCs w:val="22"/>
          <w:lang w:val="es-ES_tradnl"/>
        </w:rPr>
        <w:t xml:space="preserve">²ÛëåÇëáí, Ï³ñ»ÉÇ ¿ »½ñ³Ï³óÝ»É, áñ </w:t>
      </w:r>
      <w:r w:rsidRPr="00BB0EB1">
        <w:rPr>
          <w:bCs/>
          <w:i/>
          <w:spacing w:val="2"/>
          <w:sz w:val="22"/>
          <w:szCs w:val="22"/>
          <w:lang w:val="es-ES_tradnl"/>
        </w:rPr>
        <w:t>Juanes, Marías</w:t>
      </w:r>
      <w:r w:rsidRPr="00BB0EB1">
        <w:rPr>
          <w:rFonts w:ascii="Times Armenian" w:hAnsi="Times Armenian"/>
          <w:bCs/>
          <w:i/>
          <w:spacing w:val="2"/>
          <w:sz w:val="22"/>
          <w:szCs w:val="22"/>
          <w:lang w:val="es-ES_tradnl"/>
        </w:rPr>
        <w:t xml:space="preserve"> </w:t>
      </w:r>
      <w:r w:rsidRPr="00BB0EB1">
        <w:rPr>
          <w:rFonts w:ascii="Times Armenian" w:hAnsi="Times Armenian"/>
          <w:bCs/>
          <w:spacing w:val="2"/>
          <w:sz w:val="22"/>
          <w:szCs w:val="22"/>
          <w:lang w:val="es-ES_tradnl"/>
        </w:rPr>
        <w:t xml:space="preserve">¨ ÝÙ³Ý Ï³½ÙáõÃÛáõÝÝ»ñÁ ã»Ý Ñ³Ý¹Çë³ÝáõÙ </w:t>
      </w:r>
      <w:r w:rsidRPr="00BB0EB1">
        <w:rPr>
          <w:bCs/>
          <w:i/>
          <w:spacing w:val="2"/>
          <w:sz w:val="22"/>
          <w:szCs w:val="22"/>
          <w:lang w:val="es-ES_tradnl"/>
        </w:rPr>
        <w:t xml:space="preserve">Juan </w:t>
      </w:r>
      <w:r w:rsidRPr="00BB0EB1">
        <w:rPr>
          <w:rFonts w:ascii="Times Armenian" w:hAnsi="Times Armenian"/>
          <w:bCs/>
          <w:spacing w:val="2"/>
          <w:sz w:val="22"/>
          <w:szCs w:val="22"/>
          <w:lang w:val="es-ES_tradnl"/>
        </w:rPr>
        <w:t xml:space="preserve">¨ </w:t>
      </w:r>
      <w:r w:rsidRPr="00BB0EB1">
        <w:rPr>
          <w:bCs/>
          <w:i/>
          <w:spacing w:val="2"/>
          <w:sz w:val="22"/>
          <w:szCs w:val="22"/>
          <w:lang w:val="es-ES_tradnl"/>
        </w:rPr>
        <w:t xml:space="preserve">María </w:t>
      </w:r>
      <w:r w:rsidRPr="00BB0EB1">
        <w:rPr>
          <w:rFonts w:ascii="Times Armenian" w:hAnsi="Times Armenian"/>
          <w:bCs/>
          <w:spacing w:val="2"/>
          <w:sz w:val="22"/>
          <w:szCs w:val="22"/>
          <w:lang w:val="es-ES_tradnl"/>
        </w:rPr>
        <w:t xml:space="preserve">»½³ÏÇ Ó¨»ñÇ Ñá·Ý³ÏÇÝ, áõëïÇ ÃíÇ ù»ñ³Ï³Ý³Ï³Ý Ï³ñ·Ç </w:t>
      </w:r>
      <w:r w:rsidRPr="00BB0EB1">
        <w:rPr>
          <w:rFonts w:ascii="Times Armenian" w:hAnsi="Times Armenian"/>
          <w:bCs/>
          <w:spacing w:val="2"/>
          <w:sz w:val="22"/>
          <w:szCs w:val="22"/>
          <w:lang w:val="es-ES_tradnl"/>
        </w:rPr>
        <w:lastRenderedPageBreak/>
        <w:t>ï»ë³ÝÏÛáõÝÇó Ñ³ïáõÏ ¨ Ñ³ë³ñ³Ï ³ÝáõÝÝ»ñÇ ÙÇç¨ Ï³Ý ¿³Ï³Ý ï³ñµ»ñáõÃÛáõÝÝ»ñ, áñáÝù å³ÛÙ³Ý³íáñí³Í »Ý ³Û¹ ·áÛ³Ï³ÝÝ»ñÇ ÇÙ³ëï³ÛÇÝ ³é³ÝÓÝ³Ñ³ïÏáõÃÛáõÝÝ»ñáí:</w:t>
      </w:r>
    </w:p>
    <w:p w:rsidR="008D12D5" w:rsidRPr="00BB0EB1" w:rsidRDefault="008D12D5" w:rsidP="00BB0EB1">
      <w:pPr>
        <w:spacing w:line="252" w:lineRule="auto"/>
        <w:ind w:right="35" w:firstLine="540"/>
        <w:jc w:val="both"/>
        <w:rPr>
          <w:rFonts w:ascii="Times Armenian" w:hAnsi="Times Armenian"/>
          <w:bCs/>
          <w:i/>
          <w:spacing w:val="2"/>
          <w:sz w:val="22"/>
          <w:szCs w:val="22"/>
          <w:lang w:val="es-ES_tradnl"/>
        </w:rPr>
      </w:pPr>
      <w:r w:rsidRPr="00BB0EB1">
        <w:rPr>
          <w:rFonts w:ascii="Times Armenian" w:hAnsi="Times Armenian"/>
          <w:bCs/>
          <w:i/>
          <w:spacing w:val="2"/>
          <w:sz w:val="22"/>
          <w:szCs w:val="22"/>
          <w:lang w:val="es-ES_tradnl"/>
        </w:rPr>
        <w:t>µ. ê»éÇ ù»ñ³Ï³Ý³Ï³Ý Ï³ñ·Á</w:t>
      </w:r>
    </w:p>
    <w:p w:rsidR="008D12D5" w:rsidRPr="00BB0EB1" w:rsidRDefault="008D12D5" w:rsidP="00BB0EB1">
      <w:pPr>
        <w:spacing w:line="252" w:lineRule="auto"/>
        <w:ind w:right="35" w:firstLine="540"/>
        <w:jc w:val="both"/>
        <w:rPr>
          <w:rFonts w:ascii="Times Armenian" w:hAnsi="Times Armenian"/>
          <w:bCs/>
          <w:spacing w:val="2"/>
          <w:sz w:val="22"/>
          <w:szCs w:val="22"/>
          <w:lang w:val="es-ES_tradnl"/>
        </w:rPr>
      </w:pPr>
      <w:r w:rsidRPr="00BB0EB1">
        <w:rPr>
          <w:rFonts w:ascii="Times Armenian" w:hAnsi="Times Armenian"/>
          <w:bCs/>
          <w:spacing w:val="2"/>
          <w:sz w:val="22"/>
          <w:szCs w:val="22"/>
          <w:lang w:val="es-ES_tradnl"/>
        </w:rPr>
        <w:t xml:space="preserve">´³óÇ ³ÛÝ ¹»åù»ñÇó, »ñµ ·áÛ³Ï³ÝÇ ë»éÁ ³ñï³Ñ³Ûïí³Í ¿ µ³éÇÙ³ëïáí` </w:t>
      </w:r>
      <w:r w:rsidRPr="00BB0EB1">
        <w:rPr>
          <w:bCs/>
          <w:i/>
          <w:spacing w:val="2"/>
          <w:sz w:val="22"/>
          <w:szCs w:val="22"/>
          <w:lang w:val="es-ES_tradnl"/>
        </w:rPr>
        <w:t xml:space="preserve">hijo </w:t>
      </w:r>
      <w:r w:rsidRPr="00BB0EB1">
        <w:rPr>
          <w:rFonts w:ascii="Times Armenian" w:hAnsi="Times Armenian"/>
          <w:bCs/>
          <w:spacing w:val="2"/>
          <w:sz w:val="22"/>
          <w:szCs w:val="22"/>
          <w:lang w:val="es-ES_tradnl"/>
        </w:rPr>
        <w:t xml:space="preserve">§áñ¹Ç¦, </w:t>
      </w:r>
      <w:r w:rsidRPr="00BB0EB1">
        <w:rPr>
          <w:bCs/>
          <w:i/>
          <w:spacing w:val="2"/>
          <w:sz w:val="22"/>
          <w:szCs w:val="22"/>
          <w:lang w:val="es-ES_tradnl"/>
        </w:rPr>
        <w:t xml:space="preserve">hija </w:t>
      </w:r>
      <w:r w:rsidRPr="00BB0EB1">
        <w:rPr>
          <w:rFonts w:ascii="Times Armenian" w:hAnsi="Times Armenian"/>
          <w:bCs/>
          <w:spacing w:val="2"/>
          <w:sz w:val="22"/>
          <w:szCs w:val="22"/>
          <w:lang w:val="es-ES_tradnl"/>
        </w:rPr>
        <w:t xml:space="preserve">§¹áõëïñ¦, </w:t>
      </w:r>
      <w:r w:rsidRPr="00BB0EB1">
        <w:rPr>
          <w:bCs/>
          <w:i/>
          <w:spacing w:val="2"/>
          <w:sz w:val="22"/>
          <w:szCs w:val="22"/>
          <w:lang w:val="es-ES_tradnl"/>
        </w:rPr>
        <w:t xml:space="preserve">padre </w:t>
      </w:r>
      <w:r w:rsidRPr="00BB0EB1">
        <w:rPr>
          <w:rFonts w:ascii="Times Armenian" w:hAnsi="Times Armenian"/>
          <w:bCs/>
          <w:spacing w:val="2"/>
          <w:sz w:val="22"/>
          <w:szCs w:val="22"/>
          <w:lang w:val="es-ES_tradnl"/>
        </w:rPr>
        <w:t xml:space="preserve">§Ñ³Ûñ¦, </w:t>
      </w:r>
      <w:r w:rsidRPr="00BB0EB1">
        <w:rPr>
          <w:bCs/>
          <w:i/>
          <w:spacing w:val="2"/>
          <w:sz w:val="22"/>
          <w:szCs w:val="22"/>
          <w:lang w:val="es-ES_tradnl"/>
        </w:rPr>
        <w:t xml:space="preserve">madre </w:t>
      </w:r>
      <w:r w:rsidRPr="00BB0EB1">
        <w:rPr>
          <w:rFonts w:ascii="Times Armenian" w:hAnsi="Times Armenian"/>
          <w:bCs/>
          <w:spacing w:val="2"/>
          <w:sz w:val="22"/>
          <w:szCs w:val="22"/>
          <w:lang w:val="es-ES_tradnl"/>
        </w:rPr>
        <w:t xml:space="preserve">§Ù³Ûñ¦ ¨ ³ÛÉÝ, Çëå³Ý»ñ»ÝÁ ï³ñµ»ñáõÙ ¿ »ñÏáõ ë»é` ³ñ³Ï³Ý ¨ Ç·³Ï³Ý` </w:t>
      </w:r>
      <w:r w:rsidRPr="00BB0EB1">
        <w:rPr>
          <w:bCs/>
          <w:i/>
          <w:spacing w:val="2"/>
          <w:sz w:val="22"/>
          <w:szCs w:val="22"/>
          <w:lang w:val="es-ES_tradnl"/>
        </w:rPr>
        <w:t xml:space="preserve">un libro </w:t>
      </w:r>
      <w:r w:rsidRPr="00BB0EB1">
        <w:rPr>
          <w:rFonts w:ascii="Times Armenian" w:hAnsi="Times Armenian"/>
          <w:bCs/>
          <w:spacing w:val="2"/>
          <w:sz w:val="22"/>
          <w:szCs w:val="22"/>
          <w:lang w:val="es-ES_tradnl"/>
        </w:rPr>
        <w:t xml:space="preserve">§ë»Õ³Ý¦ (³ñ³Ï³Ý), </w:t>
      </w:r>
      <w:r w:rsidRPr="00BB0EB1">
        <w:rPr>
          <w:bCs/>
          <w:i/>
          <w:spacing w:val="2"/>
          <w:sz w:val="22"/>
          <w:szCs w:val="22"/>
          <w:lang w:val="es-ES_tradnl"/>
        </w:rPr>
        <w:t>una mesa</w:t>
      </w:r>
      <w:r w:rsidRPr="00BB0EB1">
        <w:rPr>
          <w:bCs/>
          <w:spacing w:val="2"/>
          <w:sz w:val="22"/>
          <w:szCs w:val="22"/>
          <w:lang w:val="es-ES_tradnl"/>
        </w:rPr>
        <w:t xml:space="preserve"> </w:t>
      </w:r>
      <w:r w:rsidRPr="00BB0EB1">
        <w:rPr>
          <w:rFonts w:ascii="Times Armenian" w:hAnsi="Times Armenian"/>
          <w:bCs/>
          <w:spacing w:val="2"/>
          <w:sz w:val="22"/>
          <w:szCs w:val="22"/>
          <w:lang w:val="es-ES_tradnl"/>
        </w:rPr>
        <w:t xml:space="preserve"> §ë»Õ³Ý¦ (Ç·³Ï³Ý) ¨ ³ÛÉÝ: ÞÝã³íáñ ·áÛ³Ï³ÝÝ»ñÇ Ù»Í Ù³ëáõÙ ÝÏ³ïíáõÙ ¿ ÇÙ³ëï³ÛÇÝ Ñ³Ï³¹ñáõÃÛáõÝ, áñÁ, µ³óÇ µ³éÇÙ³ëïáí ³ñï³Ñ³Ûïí³Í ë»éÇó, ÝßáõÛÃ³íáñí³Í ¿ </w:t>
      </w:r>
      <w:r w:rsidRPr="00BB0EB1">
        <w:rPr>
          <w:bCs/>
          <w:i/>
          <w:spacing w:val="2"/>
          <w:sz w:val="22"/>
          <w:szCs w:val="22"/>
          <w:lang w:val="es-ES_tradnl"/>
        </w:rPr>
        <w:t xml:space="preserve">-o </w:t>
      </w:r>
      <w:r w:rsidRPr="00BB0EB1">
        <w:rPr>
          <w:rFonts w:ascii="Times Armenian" w:hAnsi="Times Armenian"/>
          <w:bCs/>
          <w:spacing w:val="2"/>
          <w:sz w:val="22"/>
          <w:szCs w:val="22"/>
          <w:lang w:val="es-ES_tradnl"/>
        </w:rPr>
        <w:t xml:space="preserve">¨ </w:t>
      </w:r>
      <w:r w:rsidRPr="00BB0EB1">
        <w:rPr>
          <w:bCs/>
          <w:i/>
          <w:spacing w:val="2"/>
          <w:sz w:val="22"/>
          <w:szCs w:val="22"/>
          <w:lang w:val="es-ES_tradnl"/>
        </w:rPr>
        <w:t xml:space="preserve">-a </w:t>
      </w:r>
      <w:r w:rsidRPr="00BB0EB1">
        <w:rPr>
          <w:rFonts w:ascii="Times Armenian" w:hAnsi="Times Armenian"/>
          <w:bCs/>
          <w:spacing w:val="2"/>
          <w:sz w:val="22"/>
          <w:szCs w:val="22"/>
          <w:lang w:val="es-ES_tradnl"/>
        </w:rPr>
        <w:t xml:space="preserve">Ù³ëÝÇÏÝ»ñáí` </w:t>
      </w:r>
      <w:r w:rsidRPr="00BB0EB1">
        <w:rPr>
          <w:bCs/>
          <w:i/>
          <w:spacing w:val="2"/>
          <w:sz w:val="22"/>
          <w:szCs w:val="22"/>
          <w:lang w:val="es-ES_tradnl"/>
        </w:rPr>
        <w:t xml:space="preserve">amigo – amiga </w:t>
      </w:r>
      <w:r w:rsidRPr="00BB0EB1">
        <w:rPr>
          <w:rFonts w:ascii="Times Armenian" w:hAnsi="Times Armenian"/>
          <w:bCs/>
          <w:spacing w:val="2"/>
          <w:sz w:val="22"/>
          <w:szCs w:val="22"/>
          <w:lang w:val="es-ES_tradnl"/>
        </w:rPr>
        <w:t xml:space="preserve">§ÁÝÏ»ñ-ÁÝÏ»ñáõÑÇ¦, </w:t>
      </w:r>
      <w:r w:rsidRPr="00BB0EB1">
        <w:rPr>
          <w:bCs/>
          <w:i/>
          <w:spacing w:val="2"/>
          <w:sz w:val="22"/>
          <w:szCs w:val="22"/>
          <w:lang w:val="es-ES_tradnl"/>
        </w:rPr>
        <w:t xml:space="preserve">hermano–hermana </w:t>
      </w:r>
      <w:r w:rsidRPr="00BB0EB1">
        <w:rPr>
          <w:rFonts w:ascii="Times Armenian" w:hAnsi="Times Armenian"/>
          <w:bCs/>
          <w:spacing w:val="2"/>
          <w:sz w:val="22"/>
          <w:szCs w:val="22"/>
          <w:lang w:val="es-ES_tradnl"/>
        </w:rPr>
        <w:t xml:space="preserve">§»Õµ³Ûñ-ùáõÛñ¦, </w:t>
      </w:r>
      <w:r w:rsidRPr="00BB0EB1">
        <w:rPr>
          <w:bCs/>
          <w:i/>
          <w:spacing w:val="2"/>
          <w:sz w:val="22"/>
          <w:szCs w:val="22"/>
          <w:lang w:val="es-ES_tradnl"/>
        </w:rPr>
        <w:t xml:space="preserve">vecino–vecina </w:t>
      </w:r>
      <w:r w:rsidR="0079450A" w:rsidRPr="00BB0EB1">
        <w:rPr>
          <w:rFonts w:ascii="Times Armenian" w:hAnsi="Times Armenian"/>
          <w:bCs/>
          <w:spacing w:val="2"/>
          <w:sz w:val="22"/>
          <w:szCs w:val="22"/>
          <w:lang w:val="es-ES_tradnl"/>
        </w:rPr>
        <w:t>§Ñ³ñ¨³Ý</w:t>
      </w:r>
      <w:r w:rsidRPr="00BB0EB1">
        <w:rPr>
          <w:rFonts w:ascii="Times Armenian" w:hAnsi="Times Armenian"/>
          <w:bCs/>
          <w:spacing w:val="2"/>
          <w:sz w:val="22"/>
          <w:szCs w:val="22"/>
          <w:lang w:val="es-ES_tradnl"/>
        </w:rPr>
        <w:t>–</w:t>
      </w:r>
      <w:r w:rsidR="0079450A" w:rsidRPr="00BB0EB1">
        <w:rPr>
          <w:rFonts w:ascii="Times Armenian" w:hAnsi="Times Armenian"/>
          <w:bCs/>
          <w:spacing w:val="2"/>
          <w:sz w:val="22"/>
          <w:szCs w:val="22"/>
          <w:lang w:val="es-ES_tradnl"/>
        </w:rPr>
        <w:t>Ñ³ñ¨³ÝáõÑÇ¦ ¨ ³ÛÉÝ: ê</w:t>
      </w:r>
      <w:r w:rsidRPr="00BB0EB1">
        <w:rPr>
          <w:rFonts w:ascii="Times Armenian" w:hAnsi="Times Armenian"/>
          <w:bCs/>
          <w:spacing w:val="2"/>
          <w:sz w:val="22"/>
          <w:szCs w:val="22"/>
          <w:lang w:val="es-ES_tradnl"/>
        </w:rPr>
        <w:t xml:space="preserve">ñ³ÝÇó ãÇ µËáõÙ, Ã» </w:t>
      </w:r>
      <w:r w:rsidRPr="00BB0EB1">
        <w:rPr>
          <w:bCs/>
          <w:i/>
          <w:spacing w:val="2"/>
          <w:sz w:val="22"/>
          <w:szCs w:val="22"/>
          <w:lang w:val="es-ES_tradnl"/>
        </w:rPr>
        <w:t xml:space="preserve">hermana </w:t>
      </w:r>
      <w:r w:rsidRPr="00BB0EB1">
        <w:rPr>
          <w:rFonts w:ascii="Times Armenian" w:hAnsi="Times Armenian"/>
          <w:bCs/>
          <w:spacing w:val="2"/>
          <w:sz w:val="22"/>
          <w:szCs w:val="22"/>
          <w:lang w:val="es-ES_tradnl"/>
        </w:rPr>
        <w:t xml:space="preserve">§ùáõÛñ¦ µ³éÁ Ñ³Ý¹Çë³ÝáõÙ ¿ </w:t>
      </w:r>
      <w:r w:rsidRPr="00BB0EB1">
        <w:rPr>
          <w:bCs/>
          <w:i/>
          <w:spacing w:val="2"/>
          <w:sz w:val="22"/>
          <w:szCs w:val="22"/>
          <w:lang w:val="es-ES_tradnl"/>
        </w:rPr>
        <w:t xml:space="preserve">hermano </w:t>
      </w:r>
      <w:r w:rsidRPr="00BB0EB1">
        <w:rPr>
          <w:rFonts w:ascii="Times Armenian" w:hAnsi="Times Armenian"/>
          <w:bCs/>
          <w:spacing w:val="2"/>
          <w:sz w:val="22"/>
          <w:szCs w:val="22"/>
          <w:lang w:val="es-ES_tradnl"/>
        </w:rPr>
        <w:t xml:space="preserve">§»Õµ³Ûñ¦ µ³éÇ Ç·³Ï³Ý ë»éÁ, ù³ÝÇ áñ ¹ñ³Ýù ï³ñµ»ñ µ³é»ñ »Ý ¨ µÝáñáßáõÙ »Ý ï³ñµ»ñ ³ÝÓ³Ýó: ²Ûë ³éáõÙáí Ñ³ïáõÏ ³ÝáõÝÝ»ñÇ ë»éÇ ù»ñ³Ï³Ý³Ï³Ý Ï³ñ·Á, Áëï ¿áõÃÛ³Ý, ß³ï ãÇ ï³ñµ»ñíáõÙ Ñ³ë³ñ³Ï ³ÝáõÝÝ»ñÇ ë»éÇ ù»ñ³Ï³Ý³Ï³Ý Ï³ñ·Çó` </w:t>
      </w:r>
      <w:r w:rsidRPr="00BB0EB1">
        <w:rPr>
          <w:bCs/>
          <w:i/>
          <w:spacing w:val="2"/>
          <w:sz w:val="22"/>
          <w:szCs w:val="22"/>
          <w:lang w:val="es-ES_tradnl"/>
        </w:rPr>
        <w:t xml:space="preserve">María </w:t>
      </w:r>
      <w:r w:rsidRPr="00BB0EB1">
        <w:rPr>
          <w:rFonts w:ascii="Times Armenian" w:hAnsi="Times Armenian"/>
          <w:bCs/>
          <w:spacing w:val="2"/>
          <w:sz w:val="22"/>
          <w:szCs w:val="22"/>
          <w:lang w:val="es-ES_tradnl"/>
        </w:rPr>
        <w:t xml:space="preserve">Ç·³Ï³Ý ³ÝÓÝ³ÝáõÝÁ Çñ ë»éáí ¨ ÇÙ³ëïáí áã ÙÇ Ï³å ãáõÝÇ </w:t>
      </w:r>
      <w:r w:rsidRPr="00BB0EB1">
        <w:rPr>
          <w:bCs/>
          <w:i/>
          <w:spacing w:val="2"/>
          <w:sz w:val="22"/>
          <w:szCs w:val="22"/>
          <w:lang w:val="es-ES_tradnl"/>
        </w:rPr>
        <w:t xml:space="preserve">Mario </w:t>
      </w:r>
      <w:r w:rsidRPr="00BB0EB1">
        <w:rPr>
          <w:rFonts w:ascii="Times Armenian" w:hAnsi="Times Armenian"/>
          <w:bCs/>
          <w:spacing w:val="2"/>
          <w:sz w:val="22"/>
          <w:szCs w:val="22"/>
          <w:lang w:val="es-ES_tradnl"/>
        </w:rPr>
        <w:t xml:space="preserve">³ñ³Ï³Ý ³ÝÓÝ³Ýí³Ý Ñ»ï: </w:t>
      </w:r>
    </w:p>
    <w:p w:rsidR="008D12D5" w:rsidRPr="00BB0EB1" w:rsidRDefault="008D12D5" w:rsidP="00BB0EB1">
      <w:pPr>
        <w:spacing w:line="252" w:lineRule="auto"/>
        <w:ind w:right="35" w:firstLine="540"/>
        <w:jc w:val="both"/>
        <w:rPr>
          <w:rFonts w:ascii="Times Armenian" w:hAnsi="Times Armenian"/>
          <w:bCs/>
          <w:spacing w:val="2"/>
          <w:sz w:val="22"/>
          <w:szCs w:val="22"/>
          <w:lang w:val="es-ES_tradnl"/>
        </w:rPr>
      </w:pPr>
      <w:r w:rsidRPr="00BB0EB1">
        <w:rPr>
          <w:rFonts w:ascii="Times Armenian" w:hAnsi="Times Armenian"/>
          <w:bCs/>
          <w:spacing w:val="2"/>
          <w:sz w:val="22"/>
          <w:szCs w:val="22"/>
          <w:lang w:val="es-ES_tradnl"/>
        </w:rPr>
        <w:t xml:space="preserve">ÜÏ³ï»Ýù Ý³¨, áñ Ñ³ïáõÏ ³ÝáõÝÝ»ñÝ ¿É Çñ»Ýó Ñ»ñÃÇÝ µ³Å³ÝíáõÙ »Ý ßÝã³íáñÝ»ñÇ ¨ ³ÝßáõÝãÝ»ñÇ: ì»ñçÇÝÝ»ñÇë å³ñ³·³ÛáõÙ ·áñÍ»É ¿ </w:t>
      </w:r>
      <w:r w:rsidRPr="00BB0EB1">
        <w:rPr>
          <w:rFonts w:ascii="Times Armenian" w:hAnsi="Times Armenian"/>
          <w:bCs/>
          <w:i/>
          <w:spacing w:val="2"/>
          <w:sz w:val="22"/>
          <w:szCs w:val="22"/>
          <w:lang w:val="es-ES_tradnl"/>
        </w:rPr>
        <w:t>Ñ³ë³ñ³Ï ³ÝáõÝ–Ñ³ïáõÏ ³ÝáõÝ</w:t>
      </w:r>
      <w:r w:rsidRPr="00BB0EB1">
        <w:rPr>
          <w:rFonts w:ascii="Times Armenian" w:hAnsi="Times Armenian"/>
          <w:bCs/>
          <w:spacing w:val="2"/>
          <w:sz w:val="22"/>
          <w:szCs w:val="22"/>
          <w:lang w:val="es-ES_tradnl"/>
        </w:rPr>
        <w:t xml:space="preserve"> ½³ñ·³óáõÙÁ, áñÇ ³ñ¹ÛáõÝùáõÙ Ñ³ë³ñ³Ï ³ÝáõÝÝ»ñÁ í»ñ³Íí»É »Ý Ñ³ïáõÏ ³ÝáõÝÝ»ñÇ` å³Ñå³Ý»Éáí Çñ»Ýó ë»éÁ, ÇÝãå»ë ûñÇÝ³Ï` </w:t>
      </w:r>
      <w:r w:rsidRPr="00BB0EB1">
        <w:rPr>
          <w:bCs/>
          <w:i/>
          <w:spacing w:val="2"/>
          <w:sz w:val="22"/>
          <w:szCs w:val="22"/>
          <w:lang w:val="es-ES_tradnl"/>
        </w:rPr>
        <w:t xml:space="preserve">La Mancha </w:t>
      </w:r>
      <w:r w:rsidRPr="00BB0EB1">
        <w:rPr>
          <w:bCs/>
          <w:spacing w:val="2"/>
          <w:sz w:val="22"/>
          <w:szCs w:val="22"/>
          <w:lang w:val="es-ES_tradnl"/>
        </w:rPr>
        <w:t>(</w:t>
      </w:r>
      <w:r w:rsidRPr="00BB0EB1">
        <w:rPr>
          <w:rFonts w:ascii="Times Armenian" w:hAnsi="Times Armenian"/>
          <w:bCs/>
          <w:spacing w:val="2"/>
          <w:sz w:val="22"/>
          <w:szCs w:val="22"/>
          <w:lang w:val="es-ES_tradnl"/>
        </w:rPr>
        <w:t>µáõÝ ÇÙ³ëïÁ` §µÇÍ, Ï»ÕïÇ Ñ»ïù¦</w:t>
      </w:r>
      <w:r w:rsidRPr="00BB0EB1">
        <w:rPr>
          <w:bCs/>
          <w:spacing w:val="2"/>
          <w:sz w:val="22"/>
          <w:szCs w:val="22"/>
          <w:lang w:val="es-ES_tradnl"/>
        </w:rPr>
        <w:t>)</w:t>
      </w:r>
      <w:r w:rsidRPr="00BB0EB1">
        <w:rPr>
          <w:rFonts w:ascii="Times Armenian" w:hAnsi="Times Armenian"/>
          <w:bCs/>
          <w:spacing w:val="2"/>
          <w:sz w:val="22"/>
          <w:szCs w:val="22"/>
          <w:lang w:val="es-ES_tradnl"/>
        </w:rPr>
        <w:t xml:space="preserve">, </w:t>
      </w:r>
      <w:r w:rsidRPr="00BB0EB1">
        <w:rPr>
          <w:bCs/>
          <w:i/>
          <w:spacing w:val="2"/>
          <w:sz w:val="22"/>
          <w:szCs w:val="22"/>
          <w:lang w:val="es-ES_tradnl"/>
        </w:rPr>
        <w:t xml:space="preserve">Las Vegas </w:t>
      </w:r>
      <w:r w:rsidRPr="00BB0EB1">
        <w:rPr>
          <w:bCs/>
          <w:spacing w:val="2"/>
          <w:sz w:val="22"/>
          <w:szCs w:val="22"/>
          <w:lang w:val="es-ES_tradnl"/>
        </w:rPr>
        <w:t>(</w:t>
      </w:r>
      <w:r w:rsidRPr="00BB0EB1">
        <w:rPr>
          <w:rFonts w:ascii="Times Armenian" w:hAnsi="Times Armenian"/>
          <w:bCs/>
          <w:spacing w:val="2"/>
          <w:sz w:val="22"/>
          <w:szCs w:val="22"/>
          <w:lang w:val="es-ES_tradnl"/>
        </w:rPr>
        <w:t xml:space="preserve">µáõÝ ÇÙ³ëïÁ`§Ù³ñ·³·»ïÇÝÝ»ñ¦), </w:t>
      </w:r>
      <w:r w:rsidRPr="00BB0EB1">
        <w:rPr>
          <w:bCs/>
          <w:i/>
          <w:spacing w:val="2"/>
          <w:sz w:val="22"/>
          <w:szCs w:val="22"/>
          <w:lang w:val="es-ES_tradnl"/>
        </w:rPr>
        <w:t xml:space="preserve">El Prado </w:t>
      </w:r>
      <w:r w:rsidRPr="00BB0EB1">
        <w:rPr>
          <w:bCs/>
          <w:spacing w:val="2"/>
          <w:sz w:val="22"/>
          <w:szCs w:val="22"/>
          <w:lang w:val="es-ES_tradnl"/>
        </w:rPr>
        <w:t>(</w:t>
      </w:r>
      <w:r w:rsidRPr="00BB0EB1">
        <w:rPr>
          <w:rFonts w:ascii="Times Armenian" w:hAnsi="Times Armenian"/>
          <w:bCs/>
          <w:spacing w:val="2"/>
          <w:sz w:val="22"/>
          <w:szCs w:val="22"/>
          <w:lang w:val="es-ES_tradnl"/>
        </w:rPr>
        <w:t xml:space="preserve">µáõÝ ÇÙ³ëïÁ` §³ñáï³í³Ûñ¦) ¨ ³ÛÉÝ: </w:t>
      </w:r>
    </w:p>
    <w:p w:rsidR="008D12D5" w:rsidRPr="00BB0EB1" w:rsidRDefault="008D12D5" w:rsidP="00BB0EB1">
      <w:pPr>
        <w:spacing w:line="252" w:lineRule="auto"/>
        <w:ind w:right="35" w:firstLine="540"/>
        <w:jc w:val="both"/>
        <w:rPr>
          <w:rFonts w:ascii="Times Armenian" w:hAnsi="Times Armenian"/>
          <w:bCs/>
          <w:spacing w:val="2"/>
          <w:sz w:val="22"/>
          <w:szCs w:val="22"/>
          <w:lang w:val="es-ES_tradnl"/>
        </w:rPr>
      </w:pPr>
      <w:r w:rsidRPr="00BB0EB1">
        <w:rPr>
          <w:rFonts w:ascii="Times Armenian" w:hAnsi="Times Armenian"/>
          <w:bCs/>
          <w:spacing w:val="2"/>
          <w:sz w:val="22"/>
          <w:szCs w:val="22"/>
          <w:lang w:val="es-ES_tradnl"/>
        </w:rPr>
        <w:t xml:space="preserve">ÆÝã í»ñ³µ»ñáõÙ ¿ Ñ³ïáõÏ ³ÝáõÝÝ»ñÇ Ñá¹³éáõÃÛ³ÝÁ, ³Û¹ </w:t>
      </w:r>
      <w:r w:rsidRPr="00BB0EB1">
        <w:rPr>
          <w:rFonts w:ascii="Sylfaen" w:hAnsi="Sylfaen"/>
          <w:bCs/>
          <w:spacing w:val="2"/>
          <w:sz w:val="22"/>
          <w:szCs w:val="22"/>
          <w:lang w:val="ru-RU"/>
        </w:rPr>
        <w:t>հարցը</w:t>
      </w:r>
      <w:r w:rsidRPr="00BB0EB1">
        <w:rPr>
          <w:rFonts w:ascii="Times Armenian" w:hAnsi="Times Armenian"/>
          <w:bCs/>
          <w:spacing w:val="2"/>
          <w:sz w:val="22"/>
          <w:szCs w:val="22"/>
          <w:lang w:val="es-ES_tradnl"/>
        </w:rPr>
        <w:t xml:space="preserve"> </w:t>
      </w:r>
      <w:r w:rsidRPr="00BB0EB1">
        <w:rPr>
          <w:rFonts w:ascii="Sylfaen" w:hAnsi="Sylfaen"/>
          <w:bCs/>
          <w:spacing w:val="2"/>
          <w:sz w:val="22"/>
          <w:szCs w:val="22"/>
          <w:lang w:val="ru-RU"/>
        </w:rPr>
        <w:t>բավական</w:t>
      </w:r>
      <w:r w:rsidRPr="00BB0EB1">
        <w:rPr>
          <w:rFonts w:ascii="Times Armenian" w:hAnsi="Times Armenian"/>
          <w:bCs/>
          <w:spacing w:val="2"/>
          <w:sz w:val="22"/>
          <w:szCs w:val="22"/>
          <w:lang w:val="es-ES_tradnl"/>
        </w:rPr>
        <w:t xml:space="preserve"> </w:t>
      </w:r>
      <w:r w:rsidRPr="00BB0EB1">
        <w:rPr>
          <w:rFonts w:ascii="Sylfaen" w:hAnsi="Sylfaen"/>
          <w:bCs/>
          <w:spacing w:val="2"/>
          <w:sz w:val="22"/>
          <w:szCs w:val="22"/>
          <w:lang w:val="ru-RU"/>
        </w:rPr>
        <w:t>ընդարձակ</w:t>
      </w:r>
      <w:r w:rsidRPr="00BB0EB1">
        <w:rPr>
          <w:rFonts w:ascii="Times Armenian" w:hAnsi="Times Armenian"/>
          <w:bCs/>
          <w:spacing w:val="2"/>
          <w:sz w:val="22"/>
          <w:szCs w:val="22"/>
          <w:lang w:val="es-ES_tradnl"/>
        </w:rPr>
        <w:t xml:space="preserve"> </w:t>
      </w:r>
      <w:r w:rsidRPr="00BB0EB1">
        <w:rPr>
          <w:rFonts w:ascii="Sylfaen" w:hAnsi="Sylfaen"/>
          <w:bCs/>
          <w:spacing w:val="2"/>
          <w:sz w:val="22"/>
          <w:szCs w:val="22"/>
          <w:lang w:val="ru-RU"/>
        </w:rPr>
        <w:t>ուսումնասիրություն</w:t>
      </w:r>
      <w:r w:rsidRPr="00BB0EB1">
        <w:rPr>
          <w:rFonts w:ascii="Times Armenian" w:hAnsi="Times Armenian"/>
          <w:bCs/>
          <w:spacing w:val="2"/>
          <w:sz w:val="22"/>
          <w:szCs w:val="22"/>
          <w:lang w:val="es-ES_tradnl"/>
        </w:rPr>
        <w:t xml:space="preserve"> </w:t>
      </w:r>
      <w:r w:rsidRPr="00BB0EB1">
        <w:rPr>
          <w:rFonts w:ascii="Sylfaen" w:hAnsi="Sylfaen"/>
          <w:bCs/>
          <w:spacing w:val="2"/>
          <w:sz w:val="22"/>
          <w:szCs w:val="22"/>
          <w:lang w:val="ru-RU"/>
        </w:rPr>
        <w:t>է</w:t>
      </w:r>
      <w:r w:rsidRPr="00BB0EB1">
        <w:rPr>
          <w:rFonts w:ascii="Times Armenian" w:hAnsi="Times Armenian"/>
          <w:bCs/>
          <w:spacing w:val="2"/>
          <w:sz w:val="22"/>
          <w:szCs w:val="22"/>
          <w:lang w:val="es-ES_tradnl"/>
        </w:rPr>
        <w:t xml:space="preserve"> </w:t>
      </w:r>
      <w:r w:rsidRPr="00BB0EB1">
        <w:rPr>
          <w:rFonts w:ascii="Sylfaen" w:hAnsi="Sylfaen"/>
          <w:bCs/>
          <w:spacing w:val="2"/>
          <w:sz w:val="22"/>
          <w:szCs w:val="22"/>
          <w:lang w:val="ru-RU"/>
        </w:rPr>
        <w:t>պահանջում</w:t>
      </w:r>
      <w:r w:rsidR="0079450A" w:rsidRPr="00BB0EB1">
        <w:rPr>
          <w:rFonts w:ascii="Sylfaen" w:hAnsi="Sylfaen"/>
          <w:bCs/>
          <w:spacing w:val="2"/>
          <w:sz w:val="22"/>
          <w:szCs w:val="22"/>
          <w:lang w:val="es-ES_tradnl"/>
        </w:rPr>
        <w:t xml:space="preserve">, </w:t>
      </w:r>
      <w:r w:rsidR="0079450A" w:rsidRPr="00BB0EB1">
        <w:rPr>
          <w:rFonts w:ascii="Times LatArm" w:hAnsi="Times LatArm"/>
          <w:bCs/>
          <w:spacing w:val="2"/>
          <w:sz w:val="22"/>
          <w:szCs w:val="22"/>
          <w:lang w:val="es-ES_tradnl"/>
        </w:rPr>
        <w:t>áñÇÝ</w:t>
      </w:r>
      <w:r w:rsidRPr="00BB0EB1">
        <w:rPr>
          <w:rFonts w:ascii="Times Armenian" w:hAnsi="Times Armenian"/>
          <w:bCs/>
          <w:spacing w:val="2"/>
          <w:sz w:val="22"/>
          <w:szCs w:val="22"/>
          <w:lang w:val="es-ES_tradnl"/>
        </w:rPr>
        <w:t xml:space="preserve"> </w:t>
      </w:r>
      <w:r w:rsidRPr="00BB0EB1">
        <w:rPr>
          <w:rFonts w:ascii="Sylfaen" w:hAnsi="Sylfaen"/>
          <w:bCs/>
          <w:spacing w:val="2"/>
          <w:sz w:val="22"/>
          <w:szCs w:val="22"/>
          <w:lang w:val="ru-RU"/>
        </w:rPr>
        <w:t>ուստի</w:t>
      </w:r>
      <w:r w:rsidRPr="00BB0EB1">
        <w:rPr>
          <w:rFonts w:ascii="Times Armenian" w:hAnsi="Times Armenian"/>
          <w:bCs/>
          <w:spacing w:val="2"/>
          <w:sz w:val="22"/>
          <w:szCs w:val="22"/>
          <w:lang w:val="es-ES_tradnl"/>
        </w:rPr>
        <w:t xml:space="preserve"> </w:t>
      </w:r>
      <w:r w:rsidRPr="00BB0EB1">
        <w:rPr>
          <w:rFonts w:ascii="Sylfaen" w:hAnsi="Sylfaen"/>
          <w:bCs/>
          <w:spacing w:val="2"/>
          <w:sz w:val="22"/>
          <w:szCs w:val="22"/>
          <w:lang w:val="ru-RU"/>
        </w:rPr>
        <w:t>կանրադառնանք</w:t>
      </w:r>
      <w:r w:rsidRPr="00BB0EB1">
        <w:rPr>
          <w:rFonts w:ascii="Times Armenian" w:hAnsi="Times Armenian"/>
          <w:bCs/>
          <w:spacing w:val="2"/>
          <w:sz w:val="22"/>
          <w:szCs w:val="22"/>
          <w:lang w:val="es-ES_tradnl"/>
        </w:rPr>
        <w:t xml:space="preserve"> </w:t>
      </w:r>
      <w:r w:rsidRPr="00BB0EB1">
        <w:rPr>
          <w:rFonts w:ascii="Sylfaen" w:hAnsi="Sylfaen"/>
          <w:bCs/>
          <w:spacing w:val="2"/>
          <w:sz w:val="22"/>
          <w:szCs w:val="22"/>
          <w:lang w:val="ru-RU"/>
        </w:rPr>
        <w:t>հետագա</w:t>
      </w:r>
      <w:r w:rsidRPr="00BB0EB1">
        <w:rPr>
          <w:rFonts w:ascii="Times Armenian" w:hAnsi="Times Armenian"/>
          <w:bCs/>
          <w:spacing w:val="2"/>
          <w:sz w:val="22"/>
          <w:szCs w:val="22"/>
          <w:lang w:val="es-ES_tradnl"/>
        </w:rPr>
        <w:t xml:space="preserve"> </w:t>
      </w:r>
      <w:r w:rsidRPr="00BB0EB1">
        <w:rPr>
          <w:rFonts w:ascii="Sylfaen" w:hAnsi="Sylfaen"/>
          <w:bCs/>
          <w:spacing w:val="2"/>
          <w:sz w:val="22"/>
          <w:szCs w:val="22"/>
          <w:lang w:val="ru-RU"/>
        </w:rPr>
        <w:t>հոդվածներում</w:t>
      </w:r>
      <w:r w:rsidRPr="00BB0EB1">
        <w:rPr>
          <w:rFonts w:ascii="Times Armenian" w:hAnsi="Times Armenian"/>
          <w:bCs/>
          <w:spacing w:val="2"/>
          <w:sz w:val="22"/>
          <w:szCs w:val="22"/>
          <w:lang w:val="es-ES_tradnl"/>
        </w:rPr>
        <w:t>:</w:t>
      </w:r>
    </w:p>
    <w:p w:rsidR="008D12D5" w:rsidRPr="00BB0EB1" w:rsidRDefault="008D12D5" w:rsidP="00BB0EB1">
      <w:pPr>
        <w:spacing w:line="252" w:lineRule="auto"/>
        <w:ind w:right="35" w:firstLine="540"/>
        <w:jc w:val="both"/>
        <w:rPr>
          <w:bCs/>
          <w:spacing w:val="2"/>
          <w:sz w:val="22"/>
          <w:szCs w:val="22"/>
          <w:lang w:val="es-ES_tradnl"/>
        </w:rPr>
      </w:pPr>
      <w:r w:rsidRPr="00BB0EB1">
        <w:rPr>
          <w:rFonts w:ascii="Times Armenian" w:hAnsi="Times Armenian"/>
          <w:bCs/>
          <w:spacing w:val="2"/>
          <w:sz w:val="22"/>
          <w:szCs w:val="22"/>
          <w:lang w:val="es-ES_tradnl"/>
        </w:rPr>
        <w:t xml:space="preserve"> ²ÉÙ»É³ ä»ñ»ëÁ Ý»ñÏ³Û³óÝáõÙ ¿ ´³é»Ý»ã»³ÛÇ Ï³ñÍÇùÁ, Ñ³Ù³Ó³ÛÝ áñÇ</w:t>
      </w:r>
      <w:r w:rsidR="0079450A" w:rsidRPr="00BB0EB1">
        <w:rPr>
          <w:rFonts w:ascii="Times Armenian" w:hAnsi="Times Armenian"/>
          <w:bCs/>
          <w:spacing w:val="2"/>
          <w:sz w:val="22"/>
          <w:szCs w:val="22"/>
          <w:lang w:val="es-ES_tradnl"/>
        </w:rPr>
        <w:t>`</w:t>
      </w:r>
      <w:r w:rsidRPr="00BB0EB1">
        <w:rPr>
          <w:rFonts w:ascii="Times Armenian" w:hAnsi="Times Armenian"/>
          <w:bCs/>
          <w:spacing w:val="2"/>
          <w:sz w:val="22"/>
          <w:szCs w:val="22"/>
          <w:lang w:val="es-ES_tradnl"/>
        </w:rPr>
        <w:t xml:space="preserve"> µ³í³ñ³ñ ÑÇÙù»ñ ãÏ³Ý, áñå»ë½Ç Ñ³ïáõÏ ³ÝáõÝÝ»ñÁ ³é³ÝÓÝ³óí»Ý Ñ³ë³ñ³Ï ³ÝáõÝÝ»ñÇó ¨ ¹Çïí»Ý Çµñ¨ ÇÝùÝáõñáõÛÝ ï»ë³Ï Ï³Ù ËáõÙµ, ù³ÝÇ áñ ¨ Ñ³ïáõÏ ¨ Ñ³ë³ñ³Ï ³ÝáõÝÝ»ñÁ ûÅïí³Í »Ý ûµÛ»ÏïÇí Çñ³Ï³ÝáõÃÛáõÝÝ ³ñï³óáÉ»Éáõ áõÝ³ÏáõÃÛ³Ùµ` Ù³ëÝ³íáñ Ï³Ù ÁÝ¹Ñ³Ýáõñ Ó¨áí</w:t>
      </w:r>
      <w:r w:rsidRPr="00BB0EB1">
        <w:rPr>
          <w:bCs/>
          <w:spacing w:val="2"/>
          <w:sz w:val="22"/>
          <w:szCs w:val="22"/>
          <w:lang w:val="es-ES_tradnl"/>
        </w:rPr>
        <w:t>:</w:t>
      </w:r>
    </w:p>
    <w:p w:rsidR="008D12D5" w:rsidRPr="00BB0EB1" w:rsidRDefault="008D12D5" w:rsidP="00BB0EB1">
      <w:pPr>
        <w:spacing w:line="252" w:lineRule="auto"/>
        <w:ind w:right="35" w:firstLine="540"/>
        <w:jc w:val="both"/>
        <w:rPr>
          <w:rFonts w:ascii="Sylfaen" w:hAnsi="Sylfaen" w:cs="Sylfaen"/>
          <w:bCs/>
          <w:spacing w:val="2"/>
          <w:sz w:val="22"/>
          <w:szCs w:val="22"/>
          <w:lang w:val="es-ES_tradnl"/>
        </w:rPr>
      </w:pPr>
      <w:r w:rsidRPr="00BB0EB1">
        <w:rPr>
          <w:rFonts w:ascii="Sylfaen" w:hAnsi="Sylfaen" w:cs="Sylfaen"/>
          <w:bCs/>
          <w:spacing w:val="2"/>
          <w:sz w:val="22"/>
          <w:szCs w:val="22"/>
          <w:lang w:val="ru-RU"/>
        </w:rPr>
        <w:t>Իսպանագիտական</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աղբյուրներում</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հատուկ</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անվան</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սահմանումը</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շատ</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հստակ</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է</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տարընթերցումներ</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չի</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հարուցում</w:t>
      </w:r>
      <w:r w:rsidRPr="00BB0EB1">
        <w:rPr>
          <w:rFonts w:ascii="Sylfaen" w:hAnsi="Sylfaen" w:cs="Sylfaen"/>
          <w:bCs/>
          <w:spacing w:val="2"/>
          <w:sz w:val="22"/>
          <w:szCs w:val="22"/>
          <w:lang w:val="es-ES_tradnl"/>
        </w:rPr>
        <w:t xml:space="preserve">: </w:t>
      </w:r>
      <w:r w:rsidR="00361C0C" w:rsidRPr="00BB0EB1">
        <w:rPr>
          <w:rFonts w:ascii="Times LatArm" w:hAnsi="Times LatArm" w:cs="Sylfaen"/>
          <w:bCs/>
          <w:spacing w:val="2"/>
          <w:sz w:val="22"/>
          <w:szCs w:val="22"/>
          <w:lang w:val="es-ES_tradnl"/>
        </w:rPr>
        <w:t>¦</w:t>
      </w:r>
      <w:r w:rsidRPr="00BB0EB1">
        <w:rPr>
          <w:rFonts w:ascii="Sylfaen" w:hAnsi="Sylfaen" w:cs="Sylfaen"/>
          <w:bCs/>
          <w:spacing w:val="2"/>
          <w:sz w:val="22"/>
          <w:szCs w:val="22"/>
          <w:lang w:val="ru-RU"/>
        </w:rPr>
        <w:t>Հատուկ</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անունը</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կարդում</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ենք</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Մարտինես</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Ամադորի</w:t>
      </w:r>
      <w:r w:rsidRPr="00BB0EB1">
        <w:rPr>
          <w:rFonts w:ascii="Sylfaen" w:hAnsi="Sylfaen" w:cs="Sylfaen"/>
          <w:bCs/>
          <w:spacing w:val="2"/>
          <w:sz w:val="22"/>
          <w:szCs w:val="22"/>
          <w:lang w:val="es-ES_tradnl"/>
        </w:rPr>
        <w:t xml:space="preserve"> </w:t>
      </w:r>
      <w:r w:rsidR="00361C0C" w:rsidRPr="00BB0EB1">
        <w:rPr>
          <w:rFonts w:ascii="Times LatArm" w:hAnsi="Times LatArm" w:cs="Sylfaen"/>
          <w:bCs/>
          <w:spacing w:val="2"/>
          <w:sz w:val="22"/>
          <w:szCs w:val="22"/>
          <w:lang w:val="es-ES_tradnl"/>
        </w:rPr>
        <w:t>¦</w:t>
      </w:r>
      <w:r w:rsidRPr="00BB0EB1">
        <w:rPr>
          <w:rFonts w:ascii="Sylfaen" w:hAnsi="Sylfaen" w:cs="Sylfaen"/>
          <w:bCs/>
          <w:spacing w:val="2"/>
          <w:sz w:val="22"/>
          <w:szCs w:val="22"/>
          <w:lang w:val="ru-RU"/>
        </w:rPr>
        <w:t>Քերականական</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բառարանում</w:t>
      </w:r>
      <w:r w:rsidR="00361C0C" w:rsidRPr="00BB0EB1">
        <w:rPr>
          <w:rFonts w:ascii="Times LatArm" w:hAnsi="Times LatArm" w:cs="Sylfaen"/>
          <w:bCs/>
          <w:spacing w:val="2"/>
          <w:sz w:val="22"/>
          <w:szCs w:val="22"/>
          <w:lang w:val="es-ES_tradnl"/>
        </w:rPr>
        <w:t>§</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այն</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է</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որը</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տրվում</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է</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որոշակի</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անձի</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կամ</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երևույթի</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որպեսզի</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նրան</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տարբերի</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նույն</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տեսակի</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կամ</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դասի</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մնացած</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ներկայացուցիչներից</w:t>
      </w:r>
      <w:r w:rsidR="00361C0C" w:rsidRPr="00BB0EB1">
        <w:rPr>
          <w:rFonts w:ascii="Times LatArm" w:hAnsi="Times LatArm" w:cs="Sylfaen"/>
          <w:bCs/>
          <w:spacing w:val="2"/>
          <w:sz w:val="22"/>
          <w:szCs w:val="22"/>
          <w:lang w:val="es-ES_tradnl"/>
        </w:rPr>
        <w:t>§</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Նույն</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հատուկ</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անունը</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կարող</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է</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տրվել</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տարբեր</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մարդկանց</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կամ</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երևույթների</w:t>
      </w:r>
      <w:r w:rsidRPr="00BB0EB1">
        <w:rPr>
          <w:rFonts w:ascii="Sylfaen" w:hAnsi="Sylfaen" w:cs="Sylfaen"/>
          <w:bCs/>
          <w:spacing w:val="2"/>
          <w:sz w:val="22"/>
          <w:szCs w:val="22"/>
          <w:lang w:val="es-ES_tradnl"/>
        </w:rPr>
        <w:t>,</w:t>
      </w:r>
      <w:r w:rsidR="00361C0C"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սակայն</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բոլոր</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դեպքերում</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էլ</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այն</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ունի</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տարանջատող</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և</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մասնավորեցնող</w:t>
      </w:r>
      <w:r w:rsidRPr="00BB0EB1">
        <w:rPr>
          <w:rFonts w:ascii="Sylfaen" w:hAnsi="Sylfaen" w:cs="Sylfaen"/>
          <w:bCs/>
          <w:spacing w:val="2"/>
          <w:sz w:val="22"/>
          <w:szCs w:val="22"/>
          <w:lang w:val="es-ES_tradnl"/>
        </w:rPr>
        <w:t xml:space="preserve"> </w:t>
      </w:r>
      <w:r w:rsidRPr="00BB0EB1">
        <w:rPr>
          <w:rFonts w:ascii="Sylfaen" w:hAnsi="Sylfaen" w:cs="Sylfaen"/>
          <w:bCs/>
          <w:spacing w:val="2"/>
          <w:sz w:val="22"/>
          <w:szCs w:val="22"/>
          <w:lang w:val="ru-RU"/>
        </w:rPr>
        <w:t>գործառույթ</w:t>
      </w:r>
      <w:r w:rsidRPr="00BB0EB1">
        <w:rPr>
          <w:rFonts w:ascii="Sylfaen" w:hAnsi="Sylfaen" w:cs="Sylfaen"/>
          <w:bCs/>
          <w:spacing w:val="2"/>
          <w:sz w:val="22"/>
          <w:szCs w:val="22"/>
          <w:lang w:val="es-ES_tradnl"/>
        </w:rPr>
        <w:t>:</w:t>
      </w:r>
    </w:p>
    <w:p w:rsidR="008D12D5" w:rsidRPr="00BB0EB1" w:rsidRDefault="008D12D5" w:rsidP="00BB0EB1">
      <w:pPr>
        <w:spacing w:line="252" w:lineRule="auto"/>
        <w:ind w:right="35"/>
        <w:jc w:val="both"/>
        <w:rPr>
          <w:rFonts w:ascii="Times Armenian" w:hAnsi="Times Armenian"/>
          <w:spacing w:val="2"/>
          <w:sz w:val="22"/>
          <w:szCs w:val="22"/>
          <w:lang w:val="es-ES_tradnl"/>
        </w:rPr>
      </w:pPr>
      <w:r w:rsidRPr="00BB0EB1">
        <w:rPr>
          <w:rFonts w:ascii="Times Armenian" w:hAnsi="Times Armenian"/>
          <w:spacing w:val="2"/>
          <w:sz w:val="22"/>
          <w:szCs w:val="22"/>
          <w:lang w:val="es-ES_tradnl"/>
        </w:rPr>
        <w:t xml:space="preserve">àõß³·ñ³í »Ý Ñ³ïÏ³å»ë ÝáõÛÝ µ³é³ñ³ÝáõÙ Ý»ñÏ³Û³óí³Í Ñ³ïáõÏ ³ÝáõÝÝ»ñÇ Ù»ÏÝáõÃÛ³Ý ûñÇÝ³ÏÝ»ñÁ` </w:t>
      </w:r>
      <w:r w:rsidRPr="00BB0EB1">
        <w:rPr>
          <w:rFonts w:ascii="Times Armenian" w:hAnsi="Times Armenian"/>
          <w:i/>
          <w:iCs/>
          <w:spacing w:val="2"/>
          <w:sz w:val="22"/>
          <w:szCs w:val="22"/>
          <w:lang w:val="es-ES_tradnl"/>
        </w:rPr>
        <w:t xml:space="preserve">²ÝïáÝÇá. </w:t>
      </w:r>
      <w:r w:rsidRPr="00BB0EB1">
        <w:rPr>
          <w:rFonts w:ascii="Times Armenian" w:hAnsi="Times Armenian"/>
          <w:spacing w:val="2"/>
          <w:sz w:val="22"/>
          <w:szCs w:val="22"/>
          <w:lang w:val="es-ES_tradnl"/>
        </w:rPr>
        <w:t xml:space="preserve">§Ù³ñ¹, áñÁ ÏñáõÙ ¿ ³Û¹ ³ÝáõÝÁ¦, </w:t>
      </w:r>
      <w:r w:rsidRPr="00BB0EB1">
        <w:rPr>
          <w:rFonts w:ascii="Times Armenian" w:hAnsi="Times Armenian"/>
          <w:i/>
          <w:iCs/>
          <w:spacing w:val="2"/>
          <w:sz w:val="22"/>
          <w:szCs w:val="22"/>
          <w:lang w:val="es-ES_tradnl"/>
        </w:rPr>
        <w:t xml:space="preserve">èáëÇ-Ý³Ýï» </w:t>
      </w:r>
      <w:r w:rsidRPr="00BB0EB1">
        <w:rPr>
          <w:rFonts w:ascii="Times Armenian" w:hAnsi="Times Armenian"/>
          <w:spacing w:val="2"/>
          <w:sz w:val="22"/>
          <w:szCs w:val="22"/>
          <w:lang w:val="es-ES_tradnl"/>
        </w:rPr>
        <w:t xml:space="preserve">§¸áÝ ÎÇËáïÇ ÓÇÝ¦, </w:t>
      </w:r>
      <w:r w:rsidRPr="00BB0EB1">
        <w:rPr>
          <w:rFonts w:ascii="Times Armenian" w:hAnsi="Times Armenian"/>
          <w:i/>
          <w:iCs/>
          <w:spacing w:val="2"/>
          <w:sz w:val="22"/>
          <w:szCs w:val="22"/>
          <w:lang w:val="es-ES_tradnl"/>
        </w:rPr>
        <w:t xml:space="preserve">îáÉ»¹á </w:t>
      </w:r>
      <w:r w:rsidRPr="00BB0EB1">
        <w:rPr>
          <w:rFonts w:ascii="Times Armenian" w:hAnsi="Times Armenian"/>
          <w:spacing w:val="2"/>
          <w:sz w:val="22"/>
          <w:szCs w:val="22"/>
          <w:lang w:val="es-ES_tradnl"/>
        </w:rPr>
        <w:t xml:space="preserve">§Ýß³Ý³íáñ ù³Õ³ù Æëå³ÝÇ³ÛáõÙ¦ (1246):  </w:t>
      </w:r>
    </w:p>
    <w:p w:rsidR="008D12D5" w:rsidRPr="00BB0EB1" w:rsidRDefault="008D12D5" w:rsidP="00BB0EB1">
      <w:pPr>
        <w:spacing w:line="252" w:lineRule="auto"/>
        <w:ind w:right="35" w:firstLine="540"/>
        <w:jc w:val="both"/>
        <w:rPr>
          <w:rFonts w:ascii="Times Armenian" w:hAnsi="Times Armenian"/>
          <w:spacing w:val="2"/>
          <w:sz w:val="22"/>
          <w:szCs w:val="22"/>
          <w:lang w:val="es-ES_tradnl"/>
        </w:rPr>
      </w:pPr>
      <w:r w:rsidRPr="00BB0EB1">
        <w:rPr>
          <w:rFonts w:ascii="Times Armenian" w:hAnsi="Times Armenian"/>
          <w:spacing w:val="2"/>
          <w:sz w:val="22"/>
          <w:szCs w:val="22"/>
          <w:lang w:val="es-ES_tradnl"/>
        </w:rPr>
        <w:t>ºÃ» ³é³çÝáñ¹í»Ýù ½áõï ù³Ý³Ï³Ï</w:t>
      </w:r>
      <w:r w:rsidR="0079450A" w:rsidRPr="00BB0EB1">
        <w:rPr>
          <w:rFonts w:ascii="Times Armenian" w:hAnsi="Times Armenian"/>
          <w:spacing w:val="2"/>
          <w:sz w:val="22"/>
          <w:szCs w:val="22"/>
          <w:lang w:val="es-ES_tradnl"/>
        </w:rPr>
        <w:t>³Ý ã³÷³ÝÇßÝ»ñáí, ³å³ å»ïù ¿ ÷³ë</w:t>
      </w:r>
      <w:r w:rsidRPr="00BB0EB1">
        <w:rPr>
          <w:rFonts w:ascii="Times Armenian" w:hAnsi="Times Armenian"/>
          <w:spacing w:val="2"/>
          <w:sz w:val="22"/>
          <w:szCs w:val="22"/>
          <w:lang w:val="es-ES_tradnl"/>
        </w:rPr>
        <w:t>ï»Ýù, áñ Ñ³ïáõÏ ³ÝáõÝÝ»ñÁ, áñå»ë µ³é³å</w:t>
      </w:r>
      <w:r w:rsidR="0079450A" w:rsidRPr="00BB0EB1">
        <w:rPr>
          <w:rFonts w:ascii="Times Armenian" w:hAnsi="Times Armenian"/>
          <w:spacing w:val="2"/>
          <w:sz w:val="22"/>
          <w:szCs w:val="22"/>
          <w:lang w:val="es-ES_tradnl"/>
        </w:rPr>
        <w:t>³ß³ñÇ ï³ññ»ñ, Ï³½ÙáõÙ »Ý ÑëÏ³Û³</w:t>
      </w:r>
      <w:r w:rsidRPr="00BB0EB1">
        <w:rPr>
          <w:rFonts w:ascii="Times Armenian" w:hAnsi="Times Armenian"/>
          <w:spacing w:val="2"/>
          <w:sz w:val="22"/>
          <w:szCs w:val="22"/>
          <w:lang w:val="es-ES_tradnl"/>
        </w:rPr>
        <w:t>Ï³Ý ÙÇ ½³Ý·í³Í, áñÝ Çñ ³ÙµáÕçáõÃÛ³Ý Ù»ç Ï³ñáÕ ¿ ·»ñ³½³Ýó»É Ñ³ë³ñ³Ï ³ÝáõÝÝ»ñÇÝ: î»Õ³ÝáõÝÝ»ñÁ, ³ÝÓÝ³ÝáõÝÝ»ñÁ, ·ñ³Ï³Ý »ñÏ»ñÇ ¨ ³ñí»ëïÇ ëï»ÕÍ³·áñÍáõÃÛáõÝÝ»ñÇ í»ñÝ³·ñ»ñÁ, å»ï³Ï³Ý ÑÇÙÝ³ñÏÝ»ñÇ, Ñ³ëï³ïáõÃÛáõÝÝ»ñÇ ¨ Ï³½Ù³Ï»ñåáõÃÛáõÝÝ»ñÇ ³Ýí³ÝáõÙÝ»ñÁ, ¹Çó³µ³Ý³Ï³Ý, ³é³ëå»É³µ³Ý³Ï³Ý ³ÝáõÝÝ»ñÁ, ³ÛÉ É»½áõÝ»ñÇó ÷áË³éÛ³É ³Ý</w:t>
      </w:r>
      <w:r w:rsidR="0079450A" w:rsidRPr="00BB0EB1">
        <w:rPr>
          <w:rFonts w:ascii="Times Armenian" w:hAnsi="Times Armenian"/>
          <w:spacing w:val="2"/>
          <w:sz w:val="22"/>
          <w:szCs w:val="22"/>
          <w:lang w:val="es-ES_tradnl"/>
        </w:rPr>
        <w:t>ÃÇí-³ÝÑ³Ù³ñ ³Ýí³ÝáõÙÝ»ñÁ ã»Ý Ï³</w:t>
      </w:r>
      <w:r w:rsidRPr="00BB0EB1">
        <w:rPr>
          <w:rFonts w:ascii="Times Armenian" w:hAnsi="Times Armenian"/>
          <w:spacing w:val="2"/>
          <w:sz w:val="22"/>
          <w:szCs w:val="22"/>
          <w:lang w:val="es-ES_tradnl"/>
        </w:rPr>
        <w:t>ñáÕ ï»Õ³íáñí»É ³Ý·³Ù ÙÇ ù³ÝÇ Ñ³ïáñ³Ýáó µ³é³ñ³ÝáõÙ:</w:t>
      </w:r>
    </w:p>
    <w:p w:rsidR="008D12D5" w:rsidRPr="00BB0EB1" w:rsidRDefault="008D12D5" w:rsidP="00BB0EB1">
      <w:pPr>
        <w:spacing w:line="252" w:lineRule="auto"/>
        <w:ind w:right="35" w:firstLine="540"/>
        <w:jc w:val="both"/>
        <w:rPr>
          <w:rFonts w:ascii="Times Armenian" w:hAnsi="Times Armenian"/>
          <w:spacing w:val="2"/>
          <w:sz w:val="22"/>
          <w:szCs w:val="22"/>
          <w:lang w:val="es-ES_tradnl"/>
        </w:rPr>
      </w:pPr>
      <w:r w:rsidRPr="00BB0EB1">
        <w:rPr>
          <w:rFonts w:ascii="Times Armenian" w:hAnsi="Times Armenian"/>
          <w:spacing w:val="2"/>
          <w:sz w:val="22"/>
          <w:szCs w:val="22"/>
          <w:lang w:val="es-ES_tradnl"/>
        </w:rPr>
        <w:t>êñ³Ýó å»ïù ¿ ·áõÙ³ñ»É Ý³¨ ³Ù»Ý ûñ ëï»ÕÍíáÕ Ýáñ ³ÝáõÝÝ»ñÁ, áñáÝù ·³ÉÇë »Ý Ýß³Ý³Ï»Éáõ Ýáñ ÇñáÕáõÃÛáõÝÝ»ñ:</w:t>
      </w:r>
    </w:p>
    <w:p w:rsidR="008D12D5" w:rsidRPr="00BB0EB1" w:rsidRDefault="008D12D5" w:rsidP="00BB0EB1">
      <w:pPr>
        <w:spacing w:line="252" w:lineRule="auto"/>
        <w:ind w:right="35" w:firstLine="540"/>
        <w:jc w:val="both"/>
        <w:rPr>
          <w:rFonts w:ascii="Times Armenian" w:hAnsi="Times Armenian"/>
          <w:spacing w:val="2"/>
          <w:sz w:val="22"/>
          <w:szCs w:val="22"/>
          <w:lang w:val="es-ES_tradnl"/>
        </w:rPr>
      </w:pPr>
      <w:r w:rsidRPr="00BB0EB1">
        <w:rPr>
          <w:rFonts w:ascii="Times Armenian" w:hAnsi="Times Armenian"/>
          <w:spacing w:val="2"/>
          <w:sz w:val="22"/>
          <w:szCs w:val="22"/>
          <w:lang w:val="es-ES_tradnl"/>
        </w:rPr>
        <w:t>¶áñÍÝ³Ï³ÝáõÙ ³ÝÑÝ³ñ ¿ áÕç ³Ûë ½³Ý·í³ÍÁ µ»ñ»É ÁÝÑ³Ýáõñ Ñ³Ûï³ñ³ñÇ ¨ áõëáõÙÝ³ëÇñ»É ¹ñ³ ÇÝã-ÇÝã Ñ³Û»ó³Ï»ï»ñÁ: ²Û¹ ÇëÏ å³ï×³éáí Ñ»ï³½áïáÕÝ»ñÁ Ï³ï³ñáõÙ »Ý áñáß³ÏÇ ¹³ë³Ï³ñ·áõÙÝ»ñ ¨ ËÙµ³íáñáõÙÝ»ñ` »ÉÝ»Éáí Ñ³ïáõÏ ³ÝáõÝÝ»ñÇ ÑÇÙÝ³Ï³Ý ³é³ÝÓÝ³Ñ³ïÏáõÃÛ</w:t>
      </w:r>
      <w:r w:rsidR="0079450A" w:rsidRPr="00BB0EB1">
        <w:rPr>
          <w:rFonts w:ascii="Times Armenian" w:hAnsi="Times Armenian"/>
          <w:spacing w:val="2"/>
          <w:sz w:val="22"/>
          <w:szCs w:val="22"/>
          <w:lang w:val="es-ES_tradnl"/>
        </w:rPr>
        <w:t>áõÝÝ»ñÇó: Æëå³Ý³·Çï³Ï³Ý ³ÕµÛáõñ</w:t>
      </w:r>
      <w:r w:rsidRPr="00BB0EB1">
        <w:rPr>
          <w:rFonts w:ascii="Times Armenian" w:hAnsi="Times Armenian"/>
          <w:spacing w:val="2"/>
          <w:sz w:val="22"/>
          <w:szCs w:val="22"/>
          <w:lang w:val="es-ES_tradnl"/>
        </w:rPr>
        <w:t>Ý»ñáõÙ É³ÛÝ ï³ñ³ÍáõÙ »Ý ·ï»É Ñ³ïÏ³å»ë È»ÝóÇ ³é³ç³ñÏ³Í ËÙµ³íáñÙ³Ý ëÏ½µáõÝùÝ»ñÁ: ¸ñ³Ýù ï»Õ »Ý ·ï»É Ø³ñ</w:t>
      </w:r>
      <w:r w:rsidR="0079450A" w:rsidRPr="00BB0EB1">
        <w:rPr>
          <w:rFonts w:ascii="Times Armenian" w:hAnsi="Times Armenian"/>
          <w:spacing w:val="2"/>
          <w:sz w:val="22"/>
          <w:szCs w:val="22"/>
          <w:lang w:val="es-ES_tradnl"/>
        </w:rPr>
        <w:t>ïÇÝ»ë ²Ù³¹áñÇ §ø»ñ³Ï³Ý³Ï³Ý µ³é³</w:t>
      </w:r>
      <w:r w:rsidRPr="00BB0EB1">
        <w:rPr>
          <w:rFonts w:ascii="Times Armenian" w:hAnsi="Times Armenian"/>
          <w:spacing w:val="2"/>
          <w:sz w:val="22"/>
          <w:szCs w:val="22"/>
          <w:lang w:val="es-ES_tradnl"/>
        </w:rPr>
        <w:t xml:space="preserve">ñ³ÝáõÙ¦, áñÁ Çëå³Ý»ñ»ÝÇ ù»ñ³Ï³ÝáõÃÛ³Ý É³í³·áõÛÝ ¨ ³é³í»É ³ÙµáÕç³Ï³Ý ëÏ½µÝ³ÕµÛáõñÝ»ñÇó Ù»ÏÝ  ¿: </w:t>
      </w:r>
    </w:p>
    <w:p w:rsidR="008D12D5" w:rsidRPr="00BB0EB1" w:rsidRDefault="008D12D5" w:rsidP="00BB0EB1">
      <w:pPr>
        <w:spacing w:line="252" w:lineRule="auto"/>
        <w:ind w:right="35" w:firstLine="540"/>
        <w:jc w:val="both"/>
        <w:rPr>
          <w:rFonts w:ascii="Times Armenian" w:hAnsi="Times Armenian"/>
          <w:spacing w:val="2"/>
          <w:sz w:val="22"/>
          <w:szCs w:val="22"/>
          <w:lang w:val="es-ES_tradnl"/>
        </w:rPr>
      </w:pPr>
      <w:r w:rsidRPr="00BB0EB1">
        <w:rPr>
          <w:rFonts w:ascii="Times Armenian" w:hAnsi="Times Armenian"/>
          <w:spacing w:val="2"/>
          <w:sz w:val="22"/>
          <w:szCs w:val="22"/>
          <w:lang w:val="es-ES_tradnl"/>
        </w:rPr>
        <w:lastRenderedPageBreak/>
        <w:t>Àëï ³Û¹ Ññ³ï³ñ³ÏáõÃÛ³Ý</w:t>
      </w:r>
      <w:r w:rsidR="0079450A" w:rsidRPr="00BB0EB1">
        <w:rPr>
          <w:rFonts w:ascii="Times Armenian" w:hAnsi="Times Armenian"/>
          <w:spacing w:val="2"/>
          <w:sz w:val="22"/>
          <w:szCs w:val="22"/>
          <w:lang w:val="es-ES_tradnl"/>
        </w:rPr>
        <w:t>`</w:t>
      </w:r>
      <w:r w:rsidRPr="00BB0EB1">
        <w:rPr>
          <w:rFonts w:ascii="Times Armenian" w:hAnsi="Times Armenian"/>
          <w:spacing w:val="2"/>
          <w:sz w:val="22"/>
          <w:szCs w:val="22"/>
          <w:lang w:val="es-ES_tradnl"/>
        </w:rPr>
        <w:t xml:space="preserve"> Çëå³Ý»ñ»ÝáõÙ Ñ³ïáõÏ ³ÝáõÝÝ»ñÁ µ³Å³ÝíáõÙ »Ý »ñÏáõ ÑÇÙÝ³Ï³Ý ËÙµÇ` </w:t>
      </w:r>
      <w:r w:rsidRPr="00BB0EB1">
        <w:rPr>
          <w:rFonts w:ascii="Times Armenian" w:hAnsi="Times Armenian"/>
          <w:i/>
          <w:iCs/>
          <w:spacing w:val="2"/>
          <w:sz w:val="22"/>
          <w:szCs w:val="22"/>
          <w:lang w:val="es-ES_tradnl"/>
        </w:rPr>
        <w:t xml:space="preserve">ûñ·³Ý³Ï³Ý </w:t>
      </w:r>
      <w:r w:rsidRPr="00BB0EB1">
        <w:rPr>
          <w:rFonts w:ascii="Times Armenian" w:hAnsi="Times Armenian"/>
          <w:spacing w:val="2"/>
          <w:sz w:val="22"/>
          <w:szCs w:val="22"/>
          <w:lang w:val="es-ES_tradnl"/>
        </w:rPr>
        <w:t xml:space="preserve">¨ </w:t>
      </w:r>
      <w:r w:rsidRPr="00BB0EB1">
        <w:rPr>
          <w:rFonts w:ascii="Times Armenian" w:hAnsi="Times Armenian"/>
          <w:i/>
          <w:iCs/>
          <w:spacing w:val="2"/>
          <w:sz w:val="22"/>
          <w:szCs w:val="22"/>
          <w:lang w:val="es-ES_tradnl"/>
        </w:rPr>
        <w:t xml:space="preserve">³Ýûñ·³Ý³Ï³Ý </w:t>
      </w:r>
      <w:r w:rsidRPr="00BB0EB1">
        <w:rPr>
          <w:rFonts w:ascii="Times Armenian" w:hAnsi="Times Armenian"/>
          <w:spacing w:val="2"/>
          <w:sz w:val="22"/>
          <w:szCs w:val="22"/>
          <w:lang w:val="es-ES_tradnl"/>
        </w:rPr>
        <w:t xml:space="preserve"> </w:t>
      </w:r>
      <w:r w:rsidRPr="00BB0EB1">
        <w:rPr>
          <w:i/>
          <w:iCs/>
          <w:spacing w:val="2"/>
          <w:sz w:val="22"/>
          <w:szCs w:val="22"/>
          <w:lang w:val="es-ES_tradnl"/>
        </w:rPr>
        <w:t xml:space="preserve">(orgánicos </w:t>
      </w:r>
      <w:r w:rsidRPr="00BB0EB1">
        <w:rPr>
          <w:spacing w:val="2"/>
          <w:sz w:val="22"/>
          <w:szCs w:val="22"/>
          <w:lang w:val="es-ES_tradnl"/>
        </w:rPr>
        <w:t xml:space="preserve">e </w:t>
      </w:r>
      <w:r w:rsidRPr="00BB0EB1">
        <w:rPr>
          <w:i/>
          <w:iCs/>
          <w:spacing w:val="2"/>
          <w:sz w:val="22"/>
          <w:szCs w:val="22"/>
          <w:lang w:val="es-ES_tradnl"/>
        </w:rPr>
        <w:t>inorgá-nicos)</w:t>
      </w:r>
      <w:r w:rsidRPr="00BB0EB1">
        <w:rPr>
          <w:rFonts w:ascii="Times Armenian" w:hAnsi="Times Armenian"/>
          <w:spacing w:val="2"/>
          <w:sz w:val="22"/>
          <w:szCs w:val="22"/>
          <w:lang w:val="es-ES_tradnl"/>
        </w:rPr>
        <w:t xml:space="preserve">: ÀÝ¹Ñ³Ýáõñ ³éÙ³Ùµ, ³Ûë ï»ñÙÇÝÝ»ñÁ Ï³ñáÕ »Ý Ñ³Ù³å³ï³ëË³Ý»É Ñ³Û»ñ»Ý </w:t>
      </w:r>
      <w:r w:rsidRPr="00BB0EB1">
        <w:rPr>
          <w:rFonts w:ascii="Times Armenian" w:hAnsi="Times Armenian"/>
          <w:i/>
          <w:iCs/>
          <w:spacing w:val="2"/>
          <w:sz w:val="22"/>
          <w:szCs w:val="22"/>
          <w:lang w:val="es-ES_tradnl"/>
        </w:rPr>
        <w:t xml:space="preserve">ßÝã³íáñ </w:t>
      </w:r>
      <w:r w:rsidRPr="00BB0EB1">
        <w:rPr>
          <w:rFonts w:ascii="Times Armenian" w:hAnsi="Times Armenian"/>
          <w:spacing w:val="2"/>
          <w:sz w:val="22"/>
          <w:szCs w:val="22"/>
          <w:lang w:val="es-ES_tradnl"/>
        </w:rPr>
        <w:t xml:space="preserve"> ¨ </w:t>
      </w:r>
      <w:r w:rsidRPr="00BB0EB1">
        <w:rPr>
          <w:rFonts w:ascii="Times Armenian" w:hAnsi="Times Armenian"/>
          <w:i/>
          <w:iCs/>
          <w:spacing w:val="2"/>
          <w:sz w:val="22"/>
          <w:szCs w:val="22"/>
          <w:lang w:val="es-ES_tradnl"/>
        </w:rPr>
        <w:t xml:space="preserve">³ÝßáõÝã </w:t>
      </w:r>
      <w:r w:rsidRPr="00BB0EB1">
        <w:rPr>
          <w:rFonts w:ascii="Times Armenian" w:hAnsi="Times Armenian"/>
          <w:spacing w:val="2"/>
          <w:sz w:val="22"/>
          <w:szCs w:val="22"/>
          <w:lang w:val="es-ES_tradnl"/>
        </w:rPr>
        <w:t xml:space="preserve">ï³ñµ»ñ³ÏÝ»ñÇÝ: </w:t>
      </w:r>
    </w:p>
    <w:p w:rsidR="008D12D5" w:rsidRPr="00BB0EB1" w:rsidRDefault="008D12D5" w:rsidP="00BB0EB1">
      <w:pPr>
        <w:spacing w:line="252" w:lineRule="auto"/>
        <w:ind w:right="35" w:firstLine="540"/>
        <w:jc w:val="both"/>
        <w:rPr>
          <w:rFonts w:ascii="Times Armenian" w:hAnsi="Times Armenian"/>
          <w:spacing w:val="2"/>
          <w:sz w:val="22"/>
          <w:szCs w:val="22"/>
          <w:lang w:val="es-ES_tradnl"/>
        </w:rPr>
      </w:pPr>
      <w:r w:rsidRPr="00BB0EB1">
        <w:rPr>
          <w:rFonts w:ascii="Times Armenian" w:hAnsi="Times Armenian"/>
          <w:spacing w:val="2"/>
          <w:sz w:val="22"/>
          <w:szCs w:val="22"/>
          <w:lang w:val="es-ES_tradnl"/>
        </w:rPr>
        <w:t xml:space="preserve">úñ·³Ý³Ï³Ý Ï³Ù ßÝã³íáñ Ñ³ïáõÏ ³ÝáõÝÝ»ñáí µÝáñáßíáõÙ »Ý </w:t>
      </w:r>
      <w:r w:rsidRPr="00BB0EB1">
        <w:rPr>
          <w:rFonts w:ascii="Times Armenian" w:hAnsi="Times Armenian"/>
          <w:i/>
          <w:iCs/>
          <w:spacing w:val="2"/>
          <w:sz w:val="22"/>
          <w:szCs w:val="22"/>
          <w:lang w:val="es-ES_tradnl"/>
        </w:rPr>
        <w:t xml:space="preserve">Ï»Ý¹³Ý³Ï³Ý ³ßË³ñÑÇ </w:t>
      </w:r>
      <w:r w:rsidRPr="00BB0EB1">
        <w:rPr>
          <w:rFonts w:ascii="Times Armenian" w:hAnsi="Times Armenian"/>
          <w:spacing w:val="2"/>
          <w:sz w:val="22"/>
          <w:szCs w:val="22"/>
          <w:lang w:val="es-ES_tradnl"/>
        </w:rPr>
        <w:t xml:space="preserve">Ý»ñÏ³Û³óáõóÇãÝ»ñÁ, áñáÝù µ³Å³ÝíáõÙ »Ý »ñ»ù ËÙµÇ` </w:t>
      </w:r>
      <w:r w:rsidRPr="00BB0EB1">
        <w:rPr>
          <w:rFonts w:ascii="Times Armenian" w:hAnsi="Times Armenian"/>
          <w:i/>
          <w:iCs/>
          <w:spacing w:val="2"/>
          <w:sz w:val="22"/>
          <w:szCs w:val="22"/>
          <w:lang w:val="es-ES_tradnl"/>
        </w:rPr>
        <w:t xml:space="preserve">Ù³ñ¹ÇÏ, </w:t>
      </w:r>
      <w:r w:rsidRPr="00BB0EB1">
        <w:rPr>
          <w:rFonts w:ascii="Times Armenian" w:hAnsi="Times Armenian"/>
          <w:spacing w:val="2"/>
          <w:sz w:val="22"/>
          <w:szCs w:val="22"/>
          <w:lang w:val="es-ES_tradnl"/>
        </w:rPr>
        <w:t xml:space="preserve"> </w:t>
      </w:r>
      <w:r w:rsidRPr="00BB0EB1">
        <w:rPr>
          <w:rFonts w:ascii="Times Armenian" w:hAnsi="Times Armenian"/>
          <w:i/>
          <w:iCs/>
          <w:spacing w:val="2"/>
          <w:sz w:val="22"/>
          <w:szCs w:val="22"/>
          <w:lang w:val="es-ES_tradnl"/>
        </w:rPr>
        <w:t xml:space="preserve">Ï»Ý¹³ÝÇÝ»ñ </w:t>
      </w:r>
      <w:r w:rsidRPr="00BB0EB1">
        <w:rPr>
          <w:rFonts w:ascii="Times Armenian" w:hAnsi="Times Armenian"/>
          <w:spacing w:val="2"/>
          <w:sz w:val="22"/>
          <w:szCs w:val="22"/>
          <w:lang w:val="es-ES_tradnl"/>
        </w:rPr>
        <w:t xml:space="preserve">¨ </w:t>
      </w:r>
      <w:r w:rsidRPr="00BB0EB1">
        <w:rPr>
          <w:rFonts w:ascii="Times Armenian" w:hAnsi="Times Armenian"/>
          <w:i/>
          <w:iCs/>
          <w:spacing w:val="2"/>
          <w:sz w:val="22"/>
          <w:szCs w:val="22"/>
          <w:lang w:val="es-ES_tradnl"/>
        </w:rPr>
        <w:t>µáõë³Ï³Ý ³ßË³ñÑ</w:t>
      </w:r>
      <w:r w:rsidRPr="00BB0EB1">
        <w:rPr>
          <w:rFonts w:ascii="Times Armenian" w:hAnsi="Times Armenian"/>
          <w:spacing w:val="2"/>
          <w:sz w:val="22"/>
          <w:szCs w:val="22"/>
          <w:lang w:val="es-ES_tradnl"/>
        </w:rPr>
        <w:t xml:space="preserve">: È»ÝóÁ ÁÝ¹áõÝáõÙ ¿, áñ ³Ûë í»ñçÇÝ »ÝÃ³ËÙµÇÝ å³ïÏ³ÝáÕ Ñ³ïáõÏ ³ÝáõÝÝ»ñÁ Ù»Í³ÃÇí ã»Ý, µ³Ûó ·áÛáõÃÛáõÝ áõÝ»Ý: §Î³ñ»ÉÇ ¿ Ëáë»É Í³é»ñÇ Ù³ëÇÝ, - ·ñáõÙ ¿ Ý³, - áñáÝù ïÝÏí»É »Ý ÇÝã-áñ ³éÇÃÝ»ñáí` Ç ÑÇß³ï³Ï ³Ûë Ï³Ù ³ÛÝ Ýß³Ý³íáñ Çñ³¹³ñÓáõÃÛ³Ý` </w:t>
      </w:r>
      <w:r w:rsidRPr="00BB0EB1">
        <w:rPr>
          <w:i/>
          <w:iCs/>
          <w:spacing w:val="2"/>
          <w:sz w:val="22"/>
          <w:szCs w:val="22"/>
          <w:lang w:val="es-ES_tradnl"/>
        </w:rPr>
        <w:t xml:space="preserve">la Encina de la Paz </w:t>
      </w:r>
      <w:r w:rsidRPr="00BB0EB1">
        <w:rPr>
          <w:rFonts w:ascii="Times Armenian" w:hAnsi="Times Armenian"/>
          <w:spacing w:val="2"/>
          <w:sz w:val="22"/>
          <w:szCs w:val="22"/>
          <w:lang w:val="es-ES_tradnl"/>
        </w:rPr>
        <w:t xml:space="preserve">§Ê³Õ³ÕáõÃÛ³Ý Ï³ÕÝÇ¦ Ï³å³ÏóáõÃÛáõÝÁ, ûñÇÝ³Ï, Ï³ñáÕ ¿ Ñ³Ù³ñí»É Ñ³ïáõÏ ³ÝáõÝ¦ : </w:t>
      </w:r>
    </w:p>
    <w:p w:rsidR="008D12D5" w:rsidRPr="00BB0EB1" w:rsidRDefault="008D12D5" w:rsidP="00BB0EB1">
      <w:pPr>
        <w:spacing w:line="252" w:lineRule="auto"/>
        <w:ind w:right="35" w:firstLine="540"/>
        <w:jc w:val="both"/>
        <w:rPr>
          <w:spacing w:val="2"/>
          <w:sz w:val="22"/>
          <w:szCs w:val="22"/>
          <w:lang w:val="es-ES_tradnl"/>
        </w:rPr>
      </w:pPr>
      <w:r w:rsidRPr="00BB0EB1">
        <w:rPr>
          <w:rFonts w:ascii="Times Armenian" w:hAnsi="Times Armenian"/>
          <w:spacing w:val="2"/>
          <w:sz w:val="22"/>
          <w:szCs w:val="22"/>
          <w:lang w:val="es-ES_tradnl"/>
        </w:rPr>
        <w:t xml:space="preserve">ÆÝã í»ñ³µ»ñáõÙ ¿ ³Ýûñ·³Ý³Ï³Ý Ï³Ù ³ÝßáõÝã Ñ³ïáõÏ ³ÝáõÝÝ»ñÇÝ, ëñ³Ýù µ³Å³ÝíáõÙ »Ý »ñÏáõ »ÝÃ³ËÙµÇ` </w:t>
      </w:r>
      <w:r w:rsidRPr="00BB0EB1">
        <w:rPr>
          <w:rFonts w:ascii="Times Armenian" w:hAnsi="Times Armenian"/>
          <w:i/>
          <w:iCs/>
          <w:spacing w:val="2"/>
          <w:sz w:val="22"/>
          <w:szCs w:val="22"/>
          <w:lang w:val="es-ES_tradnl"/>
        </w:rPr>
        <w:t>µÝ³Ï³Ý</w:t>
      </w:r>
      <w:r w:rsidRPr="00BB0EB1">
        <w:rPr>
          <w:rFonts w:ascii="Times Armenian" w:hAnsi="Times Armenian"/>
          <w:spacing w:val="2"/>
          <w:sz w:val="22"/>
          <w:szCs w:val="22"/>
          <w:lang w:val="es-ES_tradnl"/>
        </w:rPr>
        <w:t xml:space="preserve"> ¨ </w:t>
      </w:r>
      <w:r w:rsidRPr="00BB0EB1">
        <w:rPr>
          <w:rFonts w:ascii="Times Armenian" w:hAnsi="Times Armenian"/>
          <w:i/>
          <w:iCs/>
          <w:spacing w:val="2"/>
          <w:sz w:val="22"/>
          <w:szCs w:val="22"/>
          <w:lang w:val="es-ES_tradnl"/>
        </w:rPr>
        <w:t>Ï³éáõóí³Í</w:t>
      </w:r>
      <w:r w:rsidRPr="00BB0EB1">
        <w:rPr>
          <w:rFonts w:ascii="Times Armenian" w:hAnsi="Times Armenian"/>
          <w:spacing w:val="2"/>
          <w:sz w:val="22"/>
          <w:szCs w:val="22"/>
          <w:lang w:val="es-ES_tradnl"/>
        </w:rPr>
        <w:t xml:space="preserve">, ³ÛëÇÝùÝ` ³ñÑ»ëï³Ï³Ý </w:t>
      </w:r>
      <w:r w:rsidRPr="00BB0EB1">
        <w:rPr>
          <w:i/>
          <w:iCs/>
          <w:spacing w:val="2"/>
          <w:sz w:val="22"/>
          <w:szCs w:val="22"/>
          <w:lang w:val="es-ES_tradnl"/>
        </w:rPr>
        <w:t xml:space="preserve">(naturales </w:t>
      </w:r>
      <w:r w:rsidRPr="00BB0EB1">
        <w:rPr>
          <w:spacing w:val="2"/>
          <w:sz w:val="22"/>
          <w:szCs w:val="22"/>
          <w:lang w:val="es-ES_tradnl"/>
        </w:rPr>
        <w:t xml:space="preserve">y </w:t>
      </w:r>
      <w:r w:rsidRPr="00BB0EB1">
        <w:rPr>
          <w:i/>
          <w:iCs/>
          <w:spacing w:val="2"/>
          <w:sz w:val="22"/>
          <w:szCs w:val="22"/>
          <w:lang w:val="es-ES_tradnl"/>
        </w:rPr>
        <w:t xml:space="preserve">construidos). </w:t>
      </w:r>
      <w:r w:rsidRPr="00BB0EB1">
        <w:rPr>
          <w:rFonts w:ascii="Times Armenian" w:hAnsi="Times Armenian"/>
          <w:spacing w:val="2"/>
          <w:sz w:val="22"/>
          <w:szCs w:val="22"/>
          <w:lang w:val="es-ES_tradnl"/>
        </w:rPr>
        <w:t>²é³çÇÝ »ÝÃ³ËÙµáõÙ È»ÝóÁ ½»ï»ÕáõÙ ¿ ³ëïÕ»ñÇ, Ù³Ûñó³Ù³ùÝ»ñÇ, ÏÕ½ÇÝ»ñÇ, É»éÝ»ñÇ, ·»ï»ñÇ, É×»ñÇ</w:t>
      </w:r>
      <w:r w:rsidRPr="00BB0EB1">
        <w:rPr>
          <w:spacing w:val="2"/>
          <w:sz w:val="22"/>
          <w:szCs w:val="22"/>
          <w:lang w:val="es-ES_tradnl"/>
        </w:rPr>
        <w:t xml:space="preserve"> </w:t>
      </w:r>
      <w:r w:rsidRPr="00BB0EB1">
        <w:rPr>
          <w:rFonts w:ascii="Times Armenian" w:hAnsi="Times Armenian"/>
          <w:spacing w:val="2"/>
          <w:sz w:val="22"/>
          <w:szCs w:val="22"/>
          <w:lang w:val="es-ES_tradnl"/>
        </w:rPr>
        <w:t>³ÝáõÝÝ»ñÁ, ÇëÏ ³ñÑ»ëï³Ï³ÝÝ»ñÇ »ÝÃ³ËÙµáõÙ` ù³Õ³ùÝ»ñÇ, ïÝ»ñÇ, Ý³í»ñÇ, Ñáõß³ñÓ³ÝÝ»ñÇ ³Ýí³ÝáõÙÝ»ñÁ:</w:t>
      </w:r>
    </w:p>
    <w:p w:rsidR="008D12D5" w:rsidRPr="00BB0EB1" w:rsidRDefault="008D12D5" w:rsidP="00BB0EB1">
      <w:pPr>
        <w:spacing w:line="252" w:lineRule="auto"/>
        <w:ind w:right="35" w:firstLine="540"/>
        <w:jc w:val="both"/>
        <w:rPr>
          <w:spacing w:val="2"/>
          <w:sz w:val="22"/>
          <w:szCs w:val="22"/>
          <w:lang w:val="es-ES_tradnl"/>
        </w:rPr>
      </w:pPr>
      <w:r w:rsidRPr="00BB0EB1">
        <w:rPr>
          <w:rFonts w:ascii="Times Armenian" w:hAnsi="Times Armenian"/>
          <w:spacing w:val="2"/>
          <w:sz w:val="22"/>
          <w:szCs w:val="22"/>
          <w:lang w:val="es-ES_tradnl"/>
        </w:rPr>
        <w:t xml:space="preserve">ºÃ» Ñ»ï¨»Éáõ ÉÇÝ»Ýù ³Ûë ËÙµ³íáñÙ³ÝÁ, ³å³ Ï³ñáÕ »Ýù Ëáë»É Ý³¨ ³ÛÉ »ÝÃ³ËÙµ»ñÇ ·áÛáõÃÛ³Ý Ù³ëÇÝ` ÝÏ³ïÇ áõÝ»Ý³Éáí ·ñ³Ï³Ý »ñÏ»ñÇ, ³ñí»ëïÇ ëï»ÕÍ³·áñÍáõÃÛáõÝÝ»ñÇ, ½³Ý³½³Ý ³åñ³ÝùÝ»ñÇ ï»ë³ÏÝ»ñÇ, Ù³ÏÝÇßÝ»ñÇ ¨ ³ÛÉ µ³Ý»ñÇ ³Ýí³ÝáõÙÝ»ñÁ, áñáÝù å³ïÏ³ÝáõÙ »Ý </w:t>
      </w:r>
      <w:r w:rsidRPr="00BB0EB1">
        <w:rPr>
          <w:rFonts w:ascii="Times Armenian" w:hAnsi="Times Armenian"/>
          <w:i/>
          <w:iCs/>
          <w:spacing w:val="2"/>
          <w:sz w:val="22"/>
          <w:szCs w:val="22"/>
          <w:lang w:val="es-ES_tradnl"/>
        </w:rPr>
        <w:t xml:space="preserve">³ñÑ»ëï³Ï³Ý </w:t>
      </w:r>
      <w:r w:rsidRPr="00BB0EB1">
        <w:rPr>
          <w:rFonts w:ascii="Times Armenian" w:hAnsi="Times Armenian"/>
          <w:spacing w:val="2"/>
          <w:sz w:val="22"/>
          <w:szCs w:val="22"/>
          <w:lang w:val="es-ES_tradnl"/>
        </w:rPr>
        <w:t xml:space="preserve">Ñ³ïáõÏ ³ÝáõÝÝ»ñÇ ËÙµÇÝ: ²Û¹áõÑ³Ý¹»ñÓ, ãÇ Ï³ñ»ÉÇ ³ë»É, Ã» È»ÝóÇ ³é³ç³ñÏ³Í ËÙµ³íáñáõÙÁ ³ÙµáÕç³Ï³Ý </w:t>
      </w:r>
      <w:r w:rsidRPr="00BB0EB1">
        <w:rPr>
          <w:rFonts w:ascii="Sylfaen" w:hAnsi="Sylfaen" w:cs="Sylfaen"/>
          <w:spacing w:val="2"/>
          <w:sz w:val="22"/>
          <w:szCs w:val="22"/>
          <w:lang w:val="es-ES_tradnl"/>
        </w:rPr>
        <w:t xml:space="preserve"> </w:t>
      </w:r>
      <w:r w:rsidRPr="00BB0EB1">
        <w:rPr>
          <w:rFonts w:ascii="Times Armenian" w:hAnsi="Times Armenian"/>
          <w:spacing w:val="2"/>
          <w:sz w:val="22"/>
          <w:szCs w:val="22"/>
          <w:lang w:val="es-ES_tradnl"/>
        </w:rPr>
        <w:t xml:space="preserve">¨ ÁÝ¹·ñÏáõÙ ¿ Ñ³ïáõÏ ³ÝáõÝÝ»ñÇ µáÉáñ ï»ë³ÏÝ»ñÁ Ï³Ù ·áÝ» Ñëï³Ïáñ»Ý ï³ñ³Ýç³ïáõÙ ¿ µÝ³Ï³Ý ¨ ³ñÑ»ëï³Ï³Ý Ñ³ïáõÏ ³ÝáõÝÝ»ñÁ: </w:t>
      </w:r>
    </w:p>
    <w:p w:rsidR="008D12D5" w:rsidRPr="00BB0EB1" w:rsidRDefault="008D12D5" w:rsidP="00BB0EB1">
      <w:pPr>
        <w:spacing w:line="252" w:lineRule="auto"/>
        <w:ind w:right="35" w:firstLine="540"/>
        <w:jc w:val="both"/>
        <w:rPr>
          <w:rFonts w:ascii="Sylfaen" w:hAnsi="Sylfaen" w:cs="Sylfaen"/>
          <w:spacing w:val="2"/>
          <w:sz w:val="22"/>
          <w:szCs w:val="22"/>
          <w:lang w:val="es-ES_tradnl"/>
        </w:rPr>
      </w:pPr>
      <w:r w:rsidRPr="00BB0EB1">
        <w:rPr>
          <w:rFonts w:ascii="Sylfaen" w:hAnsi="Sylfaen" w:cs="Sylfaen"/>
          <w:spacing w:val="2"/>
          <w:sz w:val="22"/>
          <w:szCs w:val="22"/>
          <w:lang w:val="ru-RU"/>
        </w:rPr>
        <w:t>Նախ</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պետք</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է</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նկատի</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ունենալ</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այն</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որ</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շատ</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հաճախ</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միևնույն</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հատուկ</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անունը</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կրում</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են</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և</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բնակավայրերը</w:t>
      </w:r>
      <w:r w:rsidRPr="00BB0EB1">
        <w:rPr>
          <w:rFonts w:ascii="Sylfaen" w:hAnsi="Sylfaen" w:cs="Sylfaen"/>
          <w:spacing w:val="2"/>
          <w:sz w:val="22"/>
          <w:szCs w:val="22"/>
          <w:lang w:val="es-ES_tradnl"/>
        </w:rPr>
        <w:t xml:space="preserve"> , </w:t>
      </w:r>
      <w:r w:rsidRPr="00BB0EB1">
        <w:rPr>
          <w:rFonts w:ascii="Sylfaen" w:hAnsi="Sylfaen" w:cs="Sylfaen"/>
          <w:spacing w:val="2"/>
          <w:sz w:val="22"/>
          <w:szCs w:val="22"/>
          <w:lang w:val="ru-RU"/>
        </w:rPr>
        <w:t>և</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նավերը</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և</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հուշարձանները</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այսինքն</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նկատվում</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է</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հատուկ</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անունների</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այսպես</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կոչված</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ներքին</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տեղաշարժ</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անձնանունից</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տեղանուն</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տեղանունից</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անձնանուն</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և</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այլն</w:t>
      </w:r>
      <w:r w:rsidRPr="00BB0EB1">
        <w:rPr>
          <w:rFonts w:ascii="Sylfaen" w:hAnsi="Sylfaen" w:cs="Sylfaen"/>
          <w:spacing w:val="2"/>
          <w:sz w:val="22"/>
          <w:szCs w:val="22"/>
          <w:lang w:val="es-ES_tradnl"/>
        </w:rPr>
        <w:t>:</w:t>
      </w:r>
    </w:p>
    <w:p w:rsidR="008D12D5" w:rsidRPr="00BB0EB1" w:rsidRDefault="008D12D5" w:rsidP="00BB0EB1">
      <w:pPr>
        <w:spacing w:line="252" w:lineRule="auto"/>
        <w:ind w:right="35" w:firstLine="540"/>
        <w:jc w:val="both"/>
        <w:rPr>
          <w:rFonts w:ascii="Times Armenian" w:hAnsi="Times Armenian"/>
          <w:spacing w:val="2"/>
          <w:sz w:val="22"/>
          <w:szCs w:val="22"/>
          <w:lang w:val="es-ES_tradnl"/>
        </w:rPr>
      </w:pPr>
      <w:r w:rsidRPr="00BB0EB1">
        <w:rPr>
          <w:rFonts w:ascii="Times Armenian" w:hAnsi="Times Armenian"/>
          <w:spacing w:val="2"/>
          <w:sz w:val="22"/>
          <w:szCs w:val="22"/>
          <w:lang w:val="es-ES_tradnl"/>
        </w:rPr>
        <w:t xml:space="preserve">ÀÝ¹Ñ³Ýñ³å»ë, Ñ³ïáõÏ ³ÝáõÝÝ»ñÇ Ó¨³íáñáõÙÁ ß³ñáõÝ³Ï³Ï³Ý ¨ »ñµ»ù ãÁÝ¹Ñ³ïíáÕ ·áñÍÁÝÃ³ó ¿, áñÇ Ù»ç ß³ï Ñ³×³Ë ¿³Ï³Ý ¹»ñ ¿ Ë³ÕáõÙ ³ÝÑ³ï³Ï³Ý ·áñÍáÝÁ: Æëå³Ý³Ï³Ý ³½Ýí³Ï³Ý ïáÑÙ³ÝáõÝÝ»ñáõÙ, ûñÇÝ³Ï, Ï³Ý ï»Õ³Ýí³Ý³Ï³Ý, ³ÛëÇÝùÝ` </w:t>
      </w:r>
      <w:r w:rsidRPr="00BB0EB1">
        <w:rPr>
          <w:rFonts w:ascii="Times Armenian" w:hAnsi="Times Armenian"/>
          <w:i/>
          <w:iCs/>
          <w:spacing w:val="2"/>
          <w:sz w:val="22"/>
          <w:szCs w:val="22"/>
          <w:lang w:val="es-ES_tradnl"/>
        </w:rPr>
        <w:t>³ñÑ»ëï³Ï³Ý</w:t>
      </w:r>
      <w:r w:rsidRPr="00BB0EB1">
        <w:rPr>
          <w:rFonts w:ascii="Times Armenian" w:hAnsi="Times Armenian"/>
          <w:spacing w:val="2"/>
          <w:sz w:val="22"/>
          <w:szCs w:val="22"/>
          <w:lang w:val="es-ES_tradnl"/>
        </w:rPr>
        <w:t xml:space="preserve"> ï³ññ»ñ: ²Ûëå»ë, </w:t>
      </w:r>
      <w:r w:rsidRPr="00BB0EB1">
        <w:rPr>
          <w:i/>
          <w:iCs/>
          <w:spacing w:val="2"/>
          <w:sz w:val="22"/>
          <w:szCs w:val="22"/>
          <w:lang w:val="es-ES_tradnl"/>
        </w:rPr>
        <w:t xml:space="preserve">Antonio de las Casas </w:t>
      </w:r>
      <w:r w:rsidRPr="00BB0EB1">
        <w:rPr>
          <w:rFonts w:ascii="Times Armenian" w:hAnsi="Times Armenian"/>
          <w:spacing w:val="2"/>
          <w:sz w:val="22"/>
          <w:szCs w:val="22"/>
          <w:lang w:val="es-ES_tradnl"/>
        </w:rPr>
        <w:t xml:space="preserve">³ÝáõÝÁ, ÉÇÝ»Éáí ³ÙµáÕç³Ï³Ý Ï³½ÙáõÃÛáõÝ` ³ÝÓÝ³ÝáõÝ, Çñ Ù»ç å³ñáõÝ³ÏáõÙ ¿ »ñÏáõ ÑÇÙÝ³Ï³Ý ï³ññ` µáõÝ </w:t>
      </w:r>
      <w:r w:rsidRPr="00BB0EB1">
        <w:rPr>
          <w:i/>
          <w:iCs/>
          <w:spacing w:val="2"/>
          <w:sz w:val="22"/>
          <w:szCs w:val="22"/>
          <w:lang w:val="es-ES_tradnl"/>
        </w:rPr>
        <w:t xml:space="preserve">Antonio </w:t>
      </w:r>
      <w:r w:rsidRPr="00BB0EB1">
        <w:rPr>
          <w:rFonts w:ascii="Times Armenian" w:hAnsi="Times Armenian"/>
          <w:spacing w:val="2"/>
          <w:sz w:val="22"/>
          <w:szCs w:val="22"/>
          <w:lang w:val="es-ES_tradnl"/>
        </w:rPr>
        <w:t xml:space="preserve">³ÝÓÝ³ÝáõÝÁ ¨ </w:t>
      </w:r>
      <w:r w:rsidRPr="00BB0EB1">
        <w:rPr>
          <w:i/>
          <w:iCs/>
          <w:spacing w:val="2"/>
          <w:sz w:val="22"/>
          <w:szCs w:val="22"/>
          <w:lang w:val="es-ES_tradnl"/>
        </w:rPr>
        <w:t xml:space="preserve">de las Casas </w:t>
      </w:r>
      <w:r w:rsidRPr="00BB0EB1">
        <w:rPr>
          <w:rFonts w:ascii="Times Armenian" w:hAnsi="Times Armenian"/>
          <w:spacing w:val="2"/>
          <w:sz w:val="22"/>
          <w:szCs w:val="22"/>
          <w:lang w:val="es-ES_tradnl"/>
        </w:rPr>
        <w:t>ïáÑÙ³ÝáõÝÁ, áñÝ Çñ ï»ë³Ïáí å³ïÏ³ÝáõÙ ¿ ³ñÑ»ëï³Ï³Ý Ñ³ïáõÏ ³ÝáõÝÝ»ñÇ ËÙµÇÝ:</w:t>
      </w:r>
    </w:p>
    <w:p w:rsidR="008D12D5" w:rsidRPr="00BB0EB1" w:rsidRDefault="008D12D5" w:rsidP="00BB0EB1">
      <w:pPr>
        <w:spacing w:line="252" w:lineRule="auto"/>
        <w:ind w:right="35" w:firstLine="540"/>
        <w:jc w:val="both"/>
        <w:rPr>
          <w:spacing w:val="2"/>
          <w:sz w:val="22"/>
          <w:szCs w:val="22"/>
          <w:lang w:val="es-ES_tradnl"/>
        </w:rPr>
      </w:pPr>
      <w:r w:rsidRPr="00BB0EB1">
        <w:rPr>
          <w:rFonts w:ascii="Times Armenian" w:hAnsi="Times Armenian"/>
          <w:spacing w:val="2"/>
          <w:sz w:val="22"/>
          <w:szCs w:val="22"/>
          <w:lang w:val="es-ES_tradnl"/>
        </w:rPr>
        <w:t xml:space="preserve">Ð³ïáõÏ ³ÝáõÝÝ»ñÇ` Ñëï³Ïáñ»Ý ¹³ë³Ï³ñ·Ù³Ý ³Ûë ¨ ³ÛÉ Ï³ñ·Ç ¹Åí³ñáõÃÛáõÝÝ»ñÝ »Ý å³ï×³éÁ, áñ Ù³ëÝ³·»ïÝ»ñÝ Çñ»Ýó áõëáõÙÝ³ëÇñáõÃÛáõÝÝ»ñÁ ë³Ñ-Ù³Ý³÷³ÏáõÙ »Ý »ñÏáõ Ù»Í ËÙµáí` ³ÝÓÝ³ÝáõÝÝ»ñáí ¨ ï»Õ³ÝáõÝÝ»ñáí, ù³ÝÇ áñ ¹ñ³Ýù ³é³í»É Ñ³×³Ë »Ý ·áñÍ³ÍíáõÙ ¨ Ï³ñÇù áõÝ»Ý Ï³ÝáÝ³Ï³ñ·Ù³Ý: ºí ù³ÝÇ áñ ë³ÑÙ³Ýí³Í Ï³ÝáÝÝ»ñÇ Ù³ëÇÝ </w:t>
      </w:r>
      <w:r w:rsidRPr="00BB0EB1">
        <w:rPr>
          <w:rFonts w:ascii="Sylfaen" w:hAnsi="Sylfaen" w:cs="Sylfaen"/>
          <w:spacing w:val="2"/>
          <w:sz w:val="22"/>
          <w:szCs w:val="22"/>
          <w:lang w:val="ru-RU"/>
        </w:rPr>
        <w:t>բազմիցս</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խոսվել</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է</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տարբեր</w:t>
      </w:r>
      <w:r w:rsidRPr="00BB0EB1">
        <w:rPr>
          <w:rFonts w:ascii="Sylfaen" w:hAnsi="Sylfaen" w:cs="Sylfaen"/>
          <w:spacing w:val="2"/>
          <w:sz w:val="22"/>
          <w:szCs w:val="22"/>
          <w:lang w:val="es-ES_tradnl"/>
        </w:rPr>
        <w:t xml:space="preserve"> </w:t>
      </w:r>
      <w:r w:rsidRPr="00BB0EB1">
        <w:rPr>
          <w:rFonts w:ascii="Sylfaen" w:hAnsi="Sylfaen" w:cs="Sylfaen"/>
          <w:spacing w:val="2"/>
          <w:sz w:val="22"/>
          <w:szCs w:val="22"/>
          <w:lang w:val="ru-RU"/>
        </w:rPr>
        <w:t>գրքերում</w:t>
      </w:r>
      <w:r w:rsidRPr="00BB0EB1">
        <w:rPr>
          <w:rFonts w:ascii="Times Armenian" w:hAnsi="Times Armenian"/>
          <w:spacing w:val="2"/>
          <w:sz w:val="22"/>
          <w:szCs w:val="22"/>
          <w:lang w:val="es-ES_tradnl"/>
        </w:rPr>
        <w:t xml:space="preserve">, ÙÇ ù³ÝÇ Ëáëùáí ³Ý¹ñ³¹³éÝ³Ýù ³ÛÝ ûñÇÝ³ÏÝ»ñÇÝ, áñáÝù </w:t>
      </w:r>
      <w:r w:rsidR="00745999" w:rsidRPr="00BB0EB1">
        <w:rPr>
          <w:rFonts w:ascii="Times Armenian" w:hAnsi="Times Armenian"/>
          <w:spacing w:val="2"/>
          <w:sz w:val="22"/>
          <w:szCs w:val="22"/>
          <w:lang w:val="es-ES_tradnl"/>
        </w:rPr>
        <w:t>¹áõñë »Ý ·³ÉÇë ÁÝ¹Ñ³Ýáõñ Ï³ÝáÝ³</w:t>
      </w:r>
      <w:r w:rsidRPr="00BB0EB1">
        <w:rPr>
          <w:rFonts w:ascii="Times Armenian" w:hAnsi="Times Armenian"/>
          <w:spacing w:val="2"/>
          <w:sz w:val="22"/>
          <w:szCs w:val="22"/>
          <w:lang w:val="es-ES_tradnl"/>
        </w:rPr>
        <w:t>Ï³ñ·Ù³Ý ßñç³Ý³ÏÝ»ñÇó ¨ Ñ³ñáõóáõÙ ½³Ý³½³Ý ¹Åí³ñáõÃÛáõÝÝ»ñ:</w:t>
      </w:r>
    </w:p>
    <w:p w:rsidR="008D12D5" w:rsidRPr="00BB0EB1" w:rsidRDefault="008D12D5" w:rsidP="00BB0EB1">
      <w:pPr>
        <w:spacing w:line="252" w:lineRule="auto"/>
        <w:ind w:right="35" w:firstLine="540"/>
        <w:jc w:val="both"/>
        <w:rPr>
          <w:rFonts w:ascii="Times Armenian" w:hAnsi="Times Armenian"/>
          <w:spacing w:val="2"/>
          <w:sz w:val="22"/>
          <w:szCs w:val="22"/>
          <w:lang w:val="es-ES_tradnl"/>
        </w:rPr>
      </w:pPr>
      <w:r w:rsidRPr="00BB0EB1">
        <w:rPr>
          <w:rFonts w:ascii="Times Armenian" w:hAnsi="Times Armenian"/>
          <w:spacing w:val="2"/>
          <w:sz w:val="22"/>
          <w:szCs w:val="22"/>
          <w:lang w:val="es-ES_tradnl"/>
        </w:rPr>
        <w:t xml:space="preserve"> </w:t>
      </w:r>
      <w:r w:rsidR="00745999" w:rsidRPr="00BB0EB1">
        <w:rPr>
          <w:rFonts w:ascii="Times Armenian" w:hAnsi="Times Armenian"/>
          <w:spacing w:val="2"/>
          <w:sz w:val="22"/>
          <w:szCs w:val="22"/>
          <w:lang w:val="es-ES_tradnl"/>
        </w:rPr>
        <w:t>³</w:t>
      </w:r>
      <w:r w:rsidRPr="00BB0EB1">
        <w:rPr>
          <w:rFonts w:ascii="Times Armenian" w:hAnsi="Times Armenian"/>
          <w:spacing w:val="2"/>
          <w:sz w:val="22"/>
          <w:szCs w:val="22"/>
          <w:lang w:val="es-ES_tradnl"/>
        </w:rPr>
        <w:t xml:space="preserve">. ²ÝÓÝ³ÝáõÝÝ»ñÇ Ó¨³íáñÙ³Ý Ù»ç ÝÏ³ïíáõÙ ¿ »ñÏáõ ÑÇÙÝ³Ï³Ý ÙÇïáõÙ` </w:t>
      </w:r>
      <w:r w:rsidRPr="00BB0EB1">
        <w:rPr>
          <w:rFonts w:ascii="Times Armenian" w:hAnsi="Times Armenian"/>
          <w:i/>
          <w:iCs/>
          <w:spacing w:val="2"/>
          <w:sz w:val="22"/>
          <w:szCs w:val="22"/>
          <w:lang w:val="es-ES_tradnl"/>
        </w:rPr>
        <w:t xml:space="preserve">³ñ³Ï³Ý ³ÝÓÝ³ÝáõÝÝ»ñÇ Ç·³Ï³Ý³óáõÙ </w:t>
      </w:r>
      <w:r w:rsidRPr="00BB0EB1">
        <w:rPr>
          <w:rFonts w:ascii="Times Armenian" w:hAnsi="Times Armenian"/>
          <w:spacing w:val="2"/>
          <w:sz w:val="22"/>
          <w:szCs w:val="22"/>
          <w:lang w:val="es-ES_tradnl"/>
        </w:rPr>
        <w:t xml:space="preserve">¨ </w:t>
      </w:r>
      <w:r w:rsidRPr="00BB0EB1">
        <w:rPr>
          <w:rFonts w:ascii="Times Armenian" w:hAnsi="Times Armenian"/>
          <w:i/>
          <w:iCs/>
          <w:spacing w:val="2"/>
          <w:sz w:val="22"/>
          <w:szCs w:val="22"/>
          <w:lang w:val="es-ES_tradnl"/>
        </w:rPr>
        <w:t>Ç·³Ï³Ý ³ÝÓÝ³ÝáõÝÝ»ñÇ ³ñ³Ï³Ý³óáõÙ</w:t>
      </w:r>
      <w:r w:rsidRPr="00BB0EB1">
        <w:rPr>
          <w:rFonts w:ascii="Times Armenian" w:hAnsi="Times Armenian"/>
          <w:spacing w:val="2"/>
          <w:sz w:val="22"/>
          <w:szCs w:val="22"/>
          <w:lang w:val="es-ES_tradnl"/>
        </w:rPr>
        <w:t xml:space="preserve">: àñå»ë Ï³ÝáÝ, ¹³ Ï³ï³ñíáõÙ ¿ í»ñç³íáñáõÃÛáõÝÝ»ñÇ ÷á÷áËáõÃÛ³Ý ÙÇçá-óáí, ÁÝ¹ áñáõÙ, Çëå³Ý»ñ»ÝÇ Ñ³Ù³ñ ß³ï ëáíáñ³Ï³Ý »Ý </w:t>
      </w:r>
      <w:r w:rsidRPr="00BB0EB1">
        <w:rPr>
          <w:rFonts w:ascii="Times Armenian" w:hAnsi="Times Armenian"/>
          <w:i/>
          <w:iCs/>
          <w:spacing w:val="2"/>
          <w:sz w:val="22"/>
          <w:szCs w:val="22"/>
          <w:lang w:val="es-ES_tradnl"/>
        </w:rPr>
        <w:t xml:space="preserve">³ñ³Ï³ÝÇ·³Ï³Ý </w:t>
      </w:r>
      <w:r w:rsidRPr="00BB0EB1">
        <w:rPr>
          <w:rFonts w:ascii="Times Armenian" w:hAnsi="Times Armenian"/>
          <w:spacing w:val="2"/>
          <w:sz w:val="22"/>
          <w:szCs w:val="22"/>
          <w:lang w:val="es-ES_tradnl"/>
        </w:rPr>
        <w:t xml:space="preserve">³ÝóáõÙÝ»ñÁ` </w:t>
      </w:r>
      <w:r w:rsidRPr="00BB0EB1">
        <w:rPr>
          <w:i/>
          <w:iCs/>
          <w:spacing w:val="2"/>
          <w:sz w:val="22"/>
          <w:szCs w:val="22"/>
          <w:lang w:val="es-ES_tradnl"/>
        </w:rPr>
        <w:t xml:space="preserve">Pedro-Petra, Enrique-Enriqueta, Carlos-Carlota, Cristobal-Cristobalina </w:t>
      </w:r>
      <w:r w:rsidRPr="00BB0EB1">
        <w:rPr>
          <w:rFonts w:ascii="Times Armenian" w:hAnsi="Times Armenian"/>
          <w:spacing w:val="2"/>
          <w:sz w:val="22"/>
          <w:szCs w:val="22"/>
          <w:lang w:val="es-ES_tradnl"/>
        </w:rPr>
        <w:t xml:space="preserve">¨` </w:t>
      </w:r>
      <w:r w:rsidRPr="00BB0EB1">
        <w:rPr>
          <w:i/>
          <w:iCs/>
          <w:spacing w:val="2"/>
          <w:sz w:val="22"/>
          <w:szCs w:val="22"/>
          <w:lang w:val="es-ES_tradnl"/>
        </w:rPr>
        <w:t xml:space="preserve">Juan-Juana, Luis-Luisa, Agustín-Agustina,Emilio-Emilia, Eugenio-Eugenia </w:t>
      </w:r>
      <w:r w:rsidRPr="00BB0EB1">
        <w:rPr>
          <w:rFonts w:ascii="Times Armenian" w:hAnsi="Times Armenian"/>
          <w:spacing w:val="2"/>
          <w:sz w:val="22"/>
          <w:szCs w:val="22"/>
          <w:lang w:val="es-ES_tradnl"/>
        </w:rPr>
        <w:t xml:space="preserve">¨ ³ÛÉÝ: Ð³Ù»Ù³ï³µ³ñ ùÇã »Ý Ç·³Ï³ÝÇó ³ñ³Ï³ÝÇ í»ñ³Íí³Í ³ÝÓÝ³ÝáõÝÝ»ñÁ, áñáÝù ³ãùÇ »Ý ÁÝÏÝáõÙ Çñ»Ýó ³ñï³éáóáõÃÛ³Ùµ` </w:t>
      </w:r>
      <w:r w:rsidRPr="00BB0EB1">
        <w:rPr>
          <w:i/>
          <w:iCs/>
          <w:spacing w:val="2"/>
          <w:sz w:val="22"/>
          <w:szCs w:val="22"/>
          <w:lang w:val="es-ES_tradnl"/>
        </w:rPr>
        <w:t>Catalino (Catalina-</w:t>
      </w:r>
      <w:r w:rsidRPr="00BB0EB1">
        <w:rPr>
          <w:rFonts w:ascii="Times Armenian" w:hAnsi="Times Armenian"/>
          <w:spacing w:val="2"/>
          <w:sz w:val="22"/>
          <w:szCs w:val="22"/>
          <w:lang w:val="es-ES_tradnl"/>
        </w:rPr>
        <w:t>Ç ³ñ³Ï³Ý ë»éÁ</w:t>
      </w:r>
      <w:r w:rsidRPr="00BB0EB1">
        <w:rPr>
          <w:i/>
          <w:iCs/>
          <w:spacing w:val="2"/>
          <w:sz w:val="22"/>
          <w:szCs w:val="22"/>
          <w:lang w:val="es-ES_tradnl"/>
        </w:rPr>
        <w:t>), Basiliso (Basilisa-</w:t>
      </w:r>
      <w:r w:rsidRPr="00BB0EB1">
        <w:rPr>
          <w:rFonts w:ascii="Times Armenian" w:hAnsi="Times Armenian"/>
          <w:spacing w:val="2"/>
          <w:sz w:val="22"/>
          <w:szCs w:val="22"/>
          <w:lang w:val="es-ES_tradnl"/>
        </w:rPr>
        <w:t>Ç ³ñ³Ï³Ý ë»éÁ</w:t>
      </w:r>
      <w:r w:rsidRPr="00BB0EB1">
        <w:rPr>
          <w:i/>
          <w:iCs/>
          <w:spacing w:val="2"/>
          <w:sz w:val="22"/>
          <w:szCs w:val="22"/>
          <w:lang w:val="es-ES_tradnl"/>
        </w:rPr>
        <w:t>), Tereso (Teresa-</w:t>
      </w:r>
      <w:r w:rsidRPr="00BB0EB1">
        <w:rPr>
          <w:rFonts w:ascii="Times Armenian" w:hAnsi="Times Armenian"/>
          <w:spacing w:val="2"/>
          <w:sz w:val="22"/>
          <w:szCs w:val="22"/>
          <w:lang w:val="es-ES_tradnl"/>
        </w:rPr>
        <w:t>Ç ³ñ³Ï³Ý ë»éÁ</w:t>
      </w:r>
      <w:r w:rsidRPr="00BB0EB1">
        <w:rPr>
          <w:i/>
          <w:iCs/>
          <w:spacing w:val="2"/>
          <w:sz w:val="22"/>
          <w:szCs w:val="22"/>
          <w:lang w:val="es-ES_tradnl"/>
        </w:rPr>
        <w:t xml:space="preserve">) </w:t>
      </w:r>
      <w:r w:rsidRPr="00BB0EB1">
        <w:rPr>
          <w:rFonts w:ascii="Times Armenian" w:hAnsi="Times Armenian"/>
          <w:spacing w:val="2"/>
          <w:sz w:val="22"/>
          <w:szCs w:val="22"/>
          <w:lang w:val="es-ES_tradnl"/>
        </w:rPr>
        <w:t>¨ ³ÛÉÝ:</w:t>
      </w:r>
    </w:p>
    <w:p w:rsidR="008D12D5" w:rsidRPr="00BB0EB1" w:rsidRDefault="00745999" w:rsidP="00BB0EB1">
      <w:pPr>
        <w:spacing w:line="252" w:lineRule="auto"/>
        <w:ind w:right="35" w:firstLine="540"/>
        <w:jc w:val="both"/>
        <w:rPr>
          <w:spacing w:val="2"/>
          <w:sz w:val="22"/>
          <w:szCs w:val="22"/>
          <w:lang w:val="es-ES_tradnl"/>
        </w:rPr>
      </w:pPr>
      <w:r w:rsidRPr="00BB0EB1">
        <w:rPr>
          <w:rFonts w:ascii="Times Armenian" w:hAnsi="Times Armenian"/>
          <w:spacing w:val="2"/>
          <w:sz w:val="22"/>
          <w:szCs w:val="22"/>
          <w:lang w:val="es-ES_tradnl"/>
        </w:rPr>
        <w:t>µ</w:t>
      </w:r>
      <w:r w:rsidR="008D12D5" w:rsidRPr="00BB0EB1">
        <w:rPr>
          <w:rFonts w:ascii="Times Armenian" w:hAnsi="Times Armenian"/>
          <w:spacing w:val="2"/>
          <w:sz w:val="22"/>
          <w:szCs w:val="22"/>
          <w:lang w:val="es-ES_tradnl"/>
        </w:rPr>
        <w:t xml:space="preserve">. ´³½Ù³ÃÇí ¹»åù»ñáõÙ Ñ³ë³ñ³Ï ³ÝáõÝÝ»ñÁ í»ñ³ÍíáõÙ »Ý ³ÝÓÝ³ÝáõÝÝ»ñÇ` å³Ñå³Ý»Éáí Çñ»Ýó ù»ñ³Ï³Ý³Ï³Ý ë»éÁ: ÜÙ³Ý ûñÇÝ³ÏÝ»ñÇ ÃíáõÙ Ø³ñïÇÝ»ë ²Ù³¹áñÁ ÑÇß³ï³ÏáõÙ ¿ </w:t>
      </w:r>
      <w:r w:rsidR="008D12D5" w:rsidRPr="00BB0EB1">
        <w:rPr>
          <w:i/>
          <w:iCs/>
          <w:spacing w:val="2"/>
          <w:sz w:val="22"/>
          <w:szCs w:val="22"/>
          <w:lang w:val="es-ES_tradnl"/>
        </w:rPr>
        <w:t xml:space="preserve">trinidad </w:t>
      </w:r>
      <w:r w:rsidR="008D12D5" w:rsidRPr="00BB0EB1">
        <w:rPr>
          <w:spacing w:val="2"/>
          <w:sz w:val="22"/>
          <w:szCs w:val="22"/>
          <w:lang w:val="es-ES_tradnl"/>
        </w:rPr>
        <w:t xml:space="preserve"> </w:t>
      </w:r>
      <w:r w:rsidR="008D12D5" w:rsidRPr="00BB0EB1">
        <w:rPr>
          <w:rFonts w:ascii="Times Armenian" w:hAnsi="Times Armenian"/>
          <w:spacing w:val="2"/>
          <w:sz w:val="22"/>
          <w:szCs w:val="22"/>
          <w:lang w:val="es-ES_tradnl"/>
        </w:rPr>
        <w:t xml:space="preserve">§»ññáñ¹áõÃÛáõÝ¦ ¨ </w:t>
      </w:r>
      <w:r w:rsidR="008D12D5" w:rsidRPr="00BB0EB1">
        <w:rPr>
          <w:i/>
          <w:iCs/>
          <w:spacing w:val="2"/>
          <w:sz w:val="22"/>
          <w:szCs w:val="22"/>
          <w:lang w:val="es-ES_tradnl"/>
        </w:rPr>
        <w:t>adoracíón</w:t>
      </w:r>
      <w:r w:rsidR="008D12D5" w:rsidRPr="00BB0EB1">
        <w:rPr>
          <w:spacing w:val="2"/>
          <w:sz w:val="22"/>
          <w:szCs w:val="22"/>
          <w:lang w:val="es-ES_tradnl"/>
        </w:rPr>
        <w:t xml:space="preserve"> </w:t>
      </w:r>
      <w:r w:rsidR="008D12D5" w:rsidRPr="00BB0EB1">
        <w:rPr>
          <w:rFonts w:ascii="Times Armenian" w:hAnsi="Times Armenian"/>
          <w:spacing w:val="2"/>
          <w:sz w:val="22"/>
          <w:szCs w:val="22"/>
          <w:lang w:val="es-ES_tradnl"/>
        </w:rPr>
        <w:t xml:space="preserve"> §»ñÏñå³·áõÃÛáõÝ, å³ßï³ÙáõÝù¦ </w:t>
      </w:r>
      <w:r w:rsidR="008D12D5" w:rsidRPr="00BB0EB1">
        <w:rPr>
          <w:rFonts w:ascii="Times Armenian" w:hAnsi="Times Armenian"/>
          <w:spacing w:val="2"/>
          <w:sz w:val="22"/>
          <w:szCs w:val="22"/>
          <w:lang w:val="es-ES_tradnl"/>
        </w:rPr>
        <w:lastRenderedPageBreak/>
        <w:t>µ³é»ñÁ, áñáÝù ¹³ñÓ</w:t>
      </w:r>
      <w:r w:rsidRPr="00BB0EB1">
        <w:rPr>
          <w:rFonts w:ascii="Times Armenian" w:hAnsi="Times Armenian"/>
          <w:spacing w:val="2"/>
          <w:sz w:val="22"/>
          <w:szCs w:val="22"/>
          <w:lang w:val="es-ES_tradnl"/>
        </w:rPr>
        <w:t>»É »Ý ³ÝÓÝ³ÝáõÝÝ»ñ: ²Ûëï»Õ áõß³</w:t>
      </w:r>
      <w:r w:rsidR="008D12D5" w:rsidRPr="00BB0EB1">
        <w:rPr>
          <w:rFonts w:ascii="Times Armenian" w:hAnsi="Times Armenian"/>
          <w:spacing w:val="2"/>
          <w:sz w:val="22"/>
          <w:szCs w:val="22"/>
          <w:lang w:val="es-ES_tradnl"/>
        </w:rPr>
        <w:t xml:space="preserve">·ñ³íÝ ³ÛÝ ¿, áñ ³Û¹ »ñÏáõ µ³é»ñÝ ¿É Ç·³Ï³Ý ë»éÇ »Ý, ë³Ï³ÛÝ, í»ñ³Íí»Éáí ³ÝÓÝ³ÝáõÝÝ»ñÇ, ¹³éÝáõÙ »Ý §»ñÏë»é¦` </w:t>
      </w:r>
      <w:r w:rsidR="008D12D5" w:rsidRPr="00BB0EB1">
        <w:rPr>
          <w:i/>
          <w:iCs/>
          <w:spacing w:val="2"/>
          <w:sz w:val="22"/>
          <w:szCs w:val="22"/>
          <w:lang w:val="es-ES_tradnl"/>
        </w:rPr>
        <w:t xml:space="preserve">Doña Trinidad </w:t>
      </w:r>
      <w:r w:rsidR="008D12D5" w:rsidRPr="00BB0EB1">
        <w:rPr>
          <w:rFonts w:ascii="Times Armenian" w:hAnsi="Times Armenian"/>
          <w:spacing w:val="2"/>
          <w:sz w:val="22"/>
          <w:szCs w:val="22"/>
          <w:lang w:val="es-ES_tradnl"/>
        </w:rPr>
        <w:t xml:space="preserve">§ïÇÏÇÝ îñÇÝÇ¹³¹¦ ¨ </w:t>
      </w:r>
      <w:r w:rsidR="008D12D5" w:rsidRPr="00BB0EB1">
        <w:rPr>
          <w:i/>
          <w:iCs/>
          <w:spacing w:val="2"/>
          <w:sz w:val="22"/>
          <w:szCs w:val="22"/>
          <w:lang w:val="es-ES_tradnl"/>
        </w:rPr>
        <w:t xml:space="preserve">Don Trinidad </w:t>
      </w:r>
      <w:r w:rsidR="008D12D5" w:rsidRPr="00BB0EB1">
        <w:rPr>
          <w:rFonts w:ascii="Times Armenian" w:hAnsi="Times Armenian"/>
          <w:spacing w:val="2"/>
          <w:sz w:val="22"/>
          <w:szCs w:val="22"/>
          <w:lang w:val="es-ES_tradnl"/>
        </w:rPr>
        <w:t xml:space="preserve">§å³ñáÝ îñÇÝÇ¹³¹¦, </w:t>
      </w:r>
      <w:r w:rsidR="008D12D5" w:rsidRPr="00BB0EB1">
        <w:rPr>
          <w:i/>
          <w:iCs/>
          <w:spacing w:val="2"/>
          <w:sz w:val="22"/>
          <w:szCs w:val="22"/>
          <w:lang w:val="es-ES_tradnl"/>
        </w:rPr>
        <w:t xml:space="preserve">Doña Adoración </w:t>
      </w:r>
      <w:r w:rsidR="008D12D5" w:rsidRPr="00BB0EB1">
        <w:rPr>
          <w:rFonts w:ascii="Times Armenian" w:hAnsi="Times Armenian"/>
          <w:spacing w:val="2"/>
          <w:sz w:val="22"/>
          <w:szCs w:val="22"/>
          <w:lang w:val="es-ES_tradnl"/>
        </w:rPr>
        <w:t xml:space="preserve">§ïÇÏÇÝ ²¹áñ³ëÇáÝ¦ ¨ </w:t>
      </w:r>
      <w:r w:rsidR="008D12D5" w:rsidRPr="00BB0EB1">
        <w:rPr>
          <w:i/>
          <w:iCs/>
          <w:spacing w:val="2"/>
          <w:sz w:val="22"/>
          <w:szCs w:val="22"/>
          <w:lang w:val="es-ES_tradnl"/>
        </w:rPr>
        <w:t xml:space="preserve">Don Adoración </w:t>
      </w:r>
      <w:r w:rsidR="008D12D5" w:rsidRPr="00BB0EB1">
        <w:rPr>
          <w:rFonts w:ascii="Times Armenian" w:hAnsi="Times Armenian"/>
          <w:spacing w:val="2"/>
          <w:sz w:val="22"/>
          <w:szCs w:val="22"/>
          <w:lang w:val="es-ES_tradnl"/>
        </w:rPr>
        <w:t xml:space="preserve">§ä³ñáÝ ²¹áñ³ëÇáÝ¦: </w:t>
      </w:r>
    </w:p>
    <w:p w:rsidR="008D12D5" w:rsidRPr="00BB0EB1" w:rsidRDefault="008D12D5" w:rsidP="00BB0EB1">
      <w:pPr>
        <w:spacing w:line="252" w:lineRule="auto"/>
        <w:ind w:right="35" w:firstLine="540"/>
        <w:jc w:val="both"/>
        <w:rPr>
          <w:rFonts w:ascii="Times Armenian" w:hAnsi="Times Armenian"/>
          <w:spacing w:val="2"/>
          <w:sz w:val="22"/>
          <w:szCs w:val="22"/>
          <w:lang w:val="es-ES_tradnl"/>
        </w:rPr>
      </w:pPr>
      <w:r w:rsidRPr="00BB0EB1">
        <w:rPr>
          <w:rFonts w:ascii="Times Armenian" w:hAnsi="Times Armenian"/>
          <w:spacing w:val="2"/>
          <w:sz w:val="22"/>
          <w:szCs w:val="22"/>
          <w:lang w:val="es-ES_tradnl"/>
        </w:rPr>
        <w:t xml:space="preserve">ÜÏ³ïíáõÙ ¿ Ý³¨ Ñ³Ï³é³Ï »ñ¨áõÛÃÁ, »ñµ ³ÝÓÝ³ÝáõÝÝ Áëï Çñ í»ñç³íáñáõÃÛ³Ý ³ñ³Ï³Ý ¿, ë³Ï³ÛÝ ëï³ÝáõÙ ¿ áñáßÇã </w:t>
      </w:r>
      <w:r w:rsidRPr="00BB0EB1">
        <w:rPr>
          <w:i/>
          <w:iCs/>
          <w:spacing w:val="2"/>
          <w:sz w:val="22"/>
          <w:szCs w:val="22"/>
          <w:lang w:val="es-ES_tradnl"/>
        </w:rPr>
        <w:t xml:space="preserve">la </w:t>
      </w:r>
      <w:r w:rsidRPr="00BB0EB1">
        <w:rPr>
          <w:rFonts w:ascii="Times Armenian" w:hAnsi="Times Armenian"/>
          <w:spacing w:val="2"/>
          <w:sz w:val="22"/>
          <w:szCs w:val="22"/>
          <w:lang w:val="es-ES_tradnl"/>
        </w:rPr>
        <w:t xml:space="preserve">Ñá¹Á ¨ í»ñ³ÍíáõÙ Ç·³Ï³Ý ë»éÇ ³ÝÓÝ³Ýí³Ý, ÇÝãå»ë ûñÇÝ³Ï` </w:t>
      </w:r>
      <w:r w:rsidRPr="00BB0EB1">
        <w:rPr>
          <w:i/>
          <w:iCs/>
          <w:spacing w:val="2"/>
          <w:sz w:val="22"/>
          <w:szCs w:val="22"/>
          <w:lang w:val="es-ES_tradnl"/>
        </w:rPr>
        <w:t xml:space="preserve">Amparo, Olvido, Rosario </w:t>
      </w:r>
      <w:r w:rsidRPr="00BB0EB1">
        <w:rPr>
          <w:rFonts w:ascii="Times Armenian" w:hAnsi="Times Armenian"/>
          <w:spacing w:val="2"/>
          <w:sz w:val="22"/>
          <w:szCs w:val="22"/>
          <w:lang w:val="es-ES_tradnl"/>
        </w:rPr>
        <w:t xml:space="preserve">¨ </w:t>
      </w:r>
      <w:r w:rsidRPr="00BB0EB1">
        <w:rPr>
          <w:i/>
          <w:iCs/>
          <w:spacing w:val="2"/>
          <w:sz w:val="22"/>
          <w:szCs w:val="22"/>
          <w:lang w:val="es-ES_tradnl"/>
        </w:rPr>
        <w:t xml:space="preserve">la Amparo, la Olvido, la Rosario </w:t>
      </w:r>
      <w:r w:rsidRPr="00BB0EB1">
        <w:rPr>
          <w:rFonts w:ascii="Times Armenian" w:hAnsi="Times Armenian"/>
          <w:spacing w:val="2"/>
          <w:sz w:val="22"/>
          <w:szCs w:val="22"/>
          <w:lang w:val="es-ES_tradnl"/>
        </w:rPr>
        <w:t xml:space="preserve">¨ ³ÛÉÝ: ²ÛÉ Ï»ñå ³ë³Í, Ï³Ý³Ûù ÏñáõÙ »Ý ³ñ³Ï³Ý ³ÝÓÝ³ÝáõÝÝ»ñ, áñáÝù í»ñ³³éÏ³Û³óíáõÙ »Ý Ç·³Ï³Ý ë»éÇ </w:t>
      </w:r>
      <w:r w:rsidRPr="00BB0EB1">
        <w:rPr>
          <w:i/>
          <w:iCs/>
          <w:spacing w:val="2"/>
          <w:sz w:val="22"/>
          <w:szCs w:val="22"/>
          <w:lang w:val="es-ES_tradnl"/>
        </w:rPr>
        <w:t xml:space="preserve">la </w:t>
      </w:r>
      <w:r w:rsidRPr="00BB0EB1">
        <w:rPr>
          <w:rFonts w:ascii="Times Armenian" w:hAnsi="Times Armenian"/>
          <w:spacing w:val="2"/>
          <w:sz w:val="22"/>
          <w:szCs w:val="22"/>
          <w:lang w:val="es-ES_tradnl"/>
        </w:rPr>
        <w:t xml:space="preserve">áñáßÇã Ñá¹Ç ÙÇçáóáí: </w:t>
      </w:r>
    </w:p>
    <w:p w:rsidR="008D12D5" w:rsidRPr="00BB0EB1" w:rsidRDefault="00745999" w:rsidP="00BB0EB1">
      <w:pPr>
        <w:spacing w:line="252" w:lineRule="auto"/>
        <w:ind w:right="35" w:firstLine="540"/>
        <w:jc w:val="both"/>
        <w:rPr>
          <w:rFonts w:ascii="Times Armenian" w:hAnsi="Times Armenian"/>
          <w:spacing w:val="2"/>
          <w:sz w:val="22"/>
          <w:szCs w:val="22"/>
          <w:lang w:val="es-ES_tradnl"/>
        </w:rPr>
      </w:pPr>
      <w:r w:rsidRPr="00BB0EB1">
        <w:rPr>
          <w:rFonts w:ascii="Times Armenian" w:hAnsi="Times Armenian"/>
          <w:spacing w:val="2"/>
          <w:sz w:val="22"/>
          <w:szCs w:val="22"/>
          <w:lang w:val="es-ES_tradnl"/>
        </w:rPr>
        <w:t>·</w:t>
      </w:r>
      <w:r w:rsidR="008D12D5" w:rsidRPr="00BB0EB1">
        <w:rPr>
          <w:rFonts w:ascii="Times Armenian" w:hAnsi="Times Armenian"/>
          <w:spacing w:val="2"/>
          <w:sz w:val="22"/>
          <w:szCs w:val="22"/>
          <w:lang w:val="es-ES_tradnl"/>
        </w:rPr>
        <w:t xml:space="preserve">. ä³ïÏ»ñÁ ß³ï ³í»ÉÇ µ³ñ¹ ¨ Ñ³Ï³ë³Ï³Ý ¿ ï»Õ³ÝáõÝÝ»ñÇ å³ñ³·³-ÛáõÙ: Â³·³íáñáõÃÛáõÝÝ»ñÇ, ·³í³éÝ»ñÇ, ù³Õ³ùÝ»ñÇ áõ µÝ³Ï³í³Ûñ»ñÇ ³Ýí³ÝáõÙÝ»ñÇ Ù»ç, áñå»ë ÁÝ¹Ñ³Ýáõñ ÏáÕÙÝáñáßÇã, »É³Ï»ï³ÛÇÝ ¿ Ñ³Ù³ñíáõÙ ï»Õ³Ýí³Ý í»ñç³íáñáõÃÛáõÝÁ, áñÝ ¿É ÑáõßáõÙ ¿ ¹ñ³ ë»éÁ: ê³Ï³ÛÝ ³Ûëï»Õ Ç Ñ³Ûï »Ý ·³ÉÇë ÙÇ ß³ñù Ñ³Ï³ëáõÃÛáõÝÝ»ñ ¨ ³Ýµ³ó³ïñ»ÉÇ »ñ¨áõÛÃÝ»ñ: ø³Õ³ùÝ»ñÇ ³Ýí³ÝáõÙÝ»ñÇ ï³Ï, Ù³ëÝ³íáñ³å»ë, »ÝÃ³¹ñíáõÙ ¿ »ñÏáõ ÑÇÙÝ³Ï³Ý ÇÙ³ëï` §ù³Õ³ù¦ ¨ §·ÛáõÕ¦: ²é³çÇÝÁ Çëå³Ý»ñ»ÝáõÙ ³ñï³Ñ³ÛïíáõÙ ¿ Ç·³Ï³Ý ë»éÇ </w:t>
      </w:r>
      <w:r w:rsidR="008D12D5" w:rsidRPr="00BB0EB1">
        <w:rPr>
          <w:i/>
          <w:iCs/>
          <w:spacing w:val="2"/>
          <w:sz w:val="22"/>
          <w:szCs w:val="22"/>
          <w:lang w:val="es-ES_tradnl"/>
        </w:rPr>
        <w:t>ciudad</w:t>
      </w:r>
      <w:r w:rsidR="008D12D5" w:rsidRPr="00BB0EB1">
        <w:rPr>
          <w:spacing w:val="2"/>
          <w:sz w:val="22"/>
          <w:szCs w:val="22"/>
          <w:lang w:val="es-ES_tradnl"/>
        </w:rPr>
        <w:t xml:space="preserve">, </w:t>
      </w:r>
      <w:r w:rsidR="008D12D5" w:rsidRPr="00BB0EB1">
        <w:rPr>
          <w:rFonts w:ascii="Times Armenian" w:hAnsi="Times Armenian"/>
          <w:spacing w:val="2"/>
          <w:sz w:val="22"/>
          <w:szCs w:val="22"/>
          <w:lang w:val="es-ES_tradnl"/>
        </w:rPr>
        <w:t xml:space="preserve">ÇëÏ »ñÏñáñ¹Á` ³ñ³Ï³Ý ë»éÇ </w:t>
      </w:r>
      <w:r w:rsidR="008D12D5" w:rsidRPr="00BB0EB1">
        <w:rPr>
          <w:i/>
          <w:iCs/>
          <w:spacing w:val="2"/>
          <w:sz w:val="22"/>
          <w:szCs w:val="22"/>
          <w:lang w:val="es-ES_tradnl"/>
        </w:rPr>
        <w:t xml:space="preserve">pueblo </w:t>
      </w:r>
      <w:r w:rsidR="008D12D5" w:rsidRPr="00BB0EB1">
        <w:rPr>
          <w:rFonts w:ascii="Times Armenian" w:hAnsi="Times Armenian"/>
          <w:spacing w:val="2"/>
          <w:sz w:val="22"/>
          <w:szCs w:val="22"/>
          <w:lang w:val="es-ES_tradnl"/>
        </w:rPr>
        <w:t xml:space="preserve">µ³éáí: Ø³ñïÇÝ»ë ²Ù³¹áñÁ ÝßáõÙ ¿ </w:t>
      </w:r>
      <w:r w:rsidR="008D12D5" w:rsidRPr="00BB0EB1">
        <w:rPr>
          <w:rFonts w:ascii="Times Armenian" w:hAnsi="Times Armenian"/>
          <w:i/>
          <w:iCs/>
          <w:spacing w:val="2"/>
          <w:sz w:val="22"/>
          <w:szCs w:val="22"/>
          <w:lang w:val="es-ES_tradnl"/>
        </w:rPr>
        <w:t xml:space="preserve">îáÉ»¹á </w:t>
      </w:r>
      <w:r w:rsidR="008D12D5" w:rsidRPr="00BB0EB1">
        <w:rPr>
          <w:rFonts w:ascii="Times Armenian" w:hAnsi="Times Armenian"/>
          <w:spacing w:val="2"/>
          <w:sz w:val="22"/>
          <w:szCs w:val="22"/>
          <w:lang w:val="es-ES_tradnl"/>
        </w:rPr>
        <w:t xml:space="preserve">³Ýí³Ý Ñ»ï Ï³åí³Í Ñ»ï¨Û³É Ñ»ï³ùñùñ³Ï³Ý ûñÇÝ³ÏÁ. </w:t>
      </w:r>
      <w:r w:rsidR="008D12D5" w:rsidRPr="00BB0EB1">
        <w:rPr>
          <w:i/>
          <w:iCs/>
          <w:spacing w:val="2"/>
          <w:sz w:val="22"/>
          <w:szCs w:val="22"/>
          <w:lang w:val="es-ES_tradnl"/>
        </w:rPr>
        <w:t xml:space="preserve">pasado Toledo </w:t>
      </w:r>
      <w:r w:rsidR="008D12D5" w:rsidRPr="00BB0EB1">
        <w:rPr>
          <w:rFonts w:ascii="Times Armenian" w:hAnsi="Times Armenian"/>
          <w:spacing w:val="2"/>
          <w:sz w:val="22"/>
          <w:szCs w:val="22"/>
          <w:lang w:val="es-ES_tradnl"/>
        </w:rPr>
        <w:t>§³ÝóÝ»Éáí îáÉ»¹áÝ¦</w:t>
      </w:r>
      <w:r w:rsidR="008D12D5" w:rsidRPr="00BB0EB1">
        <w:rPr>
          <w:i/>
          <w:iCs/>
          <w:spacing w:val="2"/>
          <w:sz w:val="22"/>
          <w:szCs w:val="22"/>
          <w:lang w:val="es-ES_tradnl"/>
        </w:rPr>
        <w:t xml:space="preserve"> </w:t>
      </w:r>
      <w:r w:rsidR="008D12D5" w:rsidRPr="00BB0EB1">
        <w:rPr>
          <w:rFonts w:ascii="Times Armenian" w:hAnsi="Times Armenian"/>
          <w:spacing w:val="2"/>
          <w:sz w:val="22"/>
          <w:szCs w:val="22"/>
          <w:lang w:val="es-ES_tradnl"/>
        </w:rPr>
        <w:t xml:space="preserve">¨ </w:t>
      </w:r>
      <w:r w:rsidR="008D12D5" w:rsidRPr="00BB0EB1">
        <w:rPr>
          <w:i/>
          <w:iCs/>
          <w:spacing w:val="2"/>
          <w:sz w:val="22"/>
          <w:szCs w:val="22"/>
          <w:lang w:val="es-ES_tradnl"/>
        </w:rPr>
        <w:t xml:space="preserve">toda júbilo es hoy la gran Toledo </w:t>
      </w:r>
      <w:r w:rsidR="008D12D5" w:rsidRPr="00BB0EB1">
        <w:rPr>
          <w:rFonts w:ascii="Times Armenian" w:hAnsi="Times Armenian"/>
          <w:spacing w:val="2"/>
          <w:sz w:val="22"/>
          <w:szCs w:val="22"/>
          <w:lang w:val="es-ES_tradnl"/>
        </w:rPr>
        <w:t xml:space="preserve">§³Ûëûñ áÕç Ù»Í îáÉ»¹áÝ óÝÍáõÃÛ³Ý Ù»ç ¿¦: ºñÏáõ ¹»åùáõÙ ¿É ·áñÍ³Íí»É ¿ ÙÇ¨ÝáõÛÝ </w:t>
      </w:r>
      <w:r w:rsidR="008D12D5" w:rsidRPr="00BB0EB1">
        <w:rPr>
          <w:i/>
          <w:iCs/>
          <w:spacing w:val="2"/>
          <w:sz w:val="22"/>
          <w:szCs w:val="22"/>
          <w:lang w:val="es-ES_tradnl"/>
        </w:rPr>
        <w:t xml:space="preserve">Toledo </w:t>
      </w:r>
      <w:r w:rsidR="008D12D5" w:rsidRPr="00BB0EB1">
        <w:rPr>
          <w:rFonts w:ascii="Times Armenian" w:hAnsi="Times Armenian"/>
          <w:spacing w:val="2"/>
          <w:sz w:val="22"/>
          <w:szCs w:val="22"/>
          <w:lang w:val="es-ES_tradnl"/>
        </w:rPr>
        <w:t xml:space="preserve">³ÝáõÝÁ, áñÁ, Áëï Çñ í»ñç³íáñáõÃÛ³Ý, å»ïù ¿ áñ ÁÝÏ³ÉíÇ Çµñ¨ ³ñ³Ï³Ý ë»éÇ: ê³Ï³ÛÝ </w:t>
      </w:r>
      <w:r w:rsidR="008D12D5" w:rsidRPr="00BB0EB1">
        <w:rPr>
          <w:i/>
          <w:iCs/>
          <w:spacing w:val="2"/>
          <w:sz w:val="22"/>
          <w:szCs w:val="22"/>
          <w:lang w:val="es-ES_tradnl"/>
        </w:rPr>
        <w:t xml:space="preserve">pasado Toledo </w:t>
      </w:r>
      <w:r w:rsidR="008D12D5" w:rsidRPr="00BB0EB1">
        <w:rPr>
          <w:rFonts w:ascii="Times Armenian" w:hAnsi="Times Armenian"/>
          <w:spacing w:val="2"/>
          <w:sz w:val="22"/>
          <w:szCs w:val="22"/>
          <w:lang w:val="es-ES_tradnl"/>
        </w:rPr>
        <w:t xml:space="preserve">Ï³å³ÏóáõÃÛ³Ý Ù»ç ¹ñ³Ý í»ñ³·ñíáõÙ ¿ </w:t>
      </w:r>
      <w:r w:rsidR="008D12D5" w:rsidRPr="00BB0EB1">
        <w:rPr>
          <w:i/>
          <w:iCs/>
          <w:spacing w:val="2"/>
          <w:sz w:val="22"/>
          <w:szCs w:val="22"/>
          <w:lang w:val="es-ES_tradnl"/>
        </w:rPr>
        <w:t xml:space="preserve">pueblo </w:t>
      </w:r>
      <w:r w:rsidR="008D12D5" w:rsidRPr="00BB0EB1">
        <w:rPr>
          <w:rFonts w:ascii="Times Armenian" w:hAnsi="Times Armenian"/>
          <w:spacing w:val="2"/>
          <w:sz w:val="22"/>
          <w:szCs w:val="22"/>
          <w:lang w:val="es-ES_tradnl"/>
        </w:rPr>
        <w:t xml:space="preserve">§·ÛáõÕ¦ ÇÙ³ëïÁ, ÙÇÝã¹»é </w:t>
      </w:r>
      <w:r w:rsidR="008D12D5" w:rsidRPr="00BB0EB1">
        <w:rPr>
          <w:i/>
          <w:iCs/>
          <w:spacing w:val="2"/>
          <w:sz w:val="22"/>
          <w:szCs w:val="22"/>
          <w:lang w:val="es-ES_tradnl"/>
        </w:rPr>
        <w:t xml:space="preserve">la gran Toledo </w:t>
      </w:r>
      <w:r w:rsidR="008D12D5" w:rsidRPr="00BB0EB1">
        <w:rPr>
          <w:rFonts w:ascii="Times Armenian" w:hAnsi="Times Armenian"/>
          <w:spacing w:val="2"/>
          <w:sz w:val="22"/>
          <w:szCs w:val="22"/>
          <w:lang w:val="es-ES_tradnl"/>
        </w:rPr>
        <w:t xml:space="preserve">Ï³½ÙáõÃÛ³Ý Ù»ç` </w:t>
      </w:r>
      <w:r w:rsidR="008D12D5" w:rsidRPr="00BB0EB1">
        <w:rPr>
          <w:i/>
          <w:iCs/>
          <w:spacing w:val="2"/>
          <w:sz w:val="22"/>
          <w:szCs w:val="22"/>
          <w:lang w:val="es-ES_tradnl"/>
        </w:rPr>
        <w:t xml:space="preserve">ciudad </w:t>
      </w:r>
      <w:r w:rsidR="008D12D5" w:rsidRPr="00BB0EB1">
        <w:rPr>
          <w:rFonts w:ascii="Times Armenian" w:hAnsi="Times Armenian"/>
          <w:spacing w:val="2"/>
          <w:sz w:val="22"/>
          <w:szCs w:val="22"/>
          <w:lang w:val="es-ES_tradnl"/>
        </w:rPr>
        <w:t xml:space="preserve">§ù³Õ³ù¦ Ýß³Ý³ÏáõÙÁ, áõëïÇ </w:t>
      </w:r>
      <w:r w:rsidR="008D12D5" w:rsidRPr="00BB0EB1">
        <w:rPr>
          <w:rFonts w:ascii="Times Armenian" w:hAnsi="Times Armenian"/>
          <w:i/>
          <w:iCs/>
          <w:spacing w:val="2"/>
          <w:sz w:val="22"/>
          <w:szCs w:val="22"/>
          <w:lang w:val="es-ES_tradnl"/>
        </w:rPr>
        <w:t>îáÉ»¹á</w:t>
      </w:r>
      <w:r w:rsidR="008D12D5" w:rsidRPr="00BB0EB1">
        <w:rPr>
          <w:rFonts w:ascii="Times Armenian" w:hAnsi="Times Armenian"/>
          <w:spacing w:val="2"/>
          <w:sz w:val="22"/>
          <w:szCs w:val="22"/>
          <w:lang w:val="es-ES_tradnl"/>
        </w:rPr>
        <w:t xml:space="preserve"> ù³Õ³ù³ÝáõÝÁ ÙÇ ¹»åùáõÙ ¹³éÝáõÙ ¿ ³ñ³Ï³Ý, ÙÛáõëáõÙ` Ç·³Ï³Ý:</w:t>
      </w:r>
    </w:p>
    <w:p w:rsidR="008D12D5" w:rsidRPr="00BB0EB1" w:rsidRDefault="008D12D5" w:rsidP="00BB0EB1">
      <w:pPr>
        <w:spacing w:line="252" w:lineRule="auto"/>
        <w:ind w:right="35" w:firstLine="540"/>
        <w:jc w:val="both"/>
        <w:rPr>
          <w:rFonts w:ascii="Times Armenian" w:hAnsi="Times Armenian"/>
          <w:spacing w:val="2"/>
          <w:sz w:val="22"/>
          <w:szCs w:val="22"/>
          <w:lang w:val="es-ES_tradnl"/>
        </w:rPr>
      </w:pPr>
      <w:r w:rsidRPr="00BB0EB1">
        <w:rPr>
          <w:rFonts w:ascii="Times Armenian" w:hAnsi="Times Armenian"/>
          <w:spacing w:val="2"/>
          <w:sz w:val="22"/>
          <w:szCs w:val="22"/>
          <w:lang w:val="es-ES_tradnl"/>
        </w:rPr>
        <w:t xml:space="preserve">ÜáõÛÝ å³ïÏ»ñÝ ¿ ïÇñáõÙ Ý³¨ ³ñ³Ï³ÝÇ Ï³éáõóí³Íù áõÝ»óáÕ ³ÛÉ ï»Õ³ÝáõÝÝ»ñáõÙ: ²Ûëå»ë, </w:t>
      </w:r>
      <w:r w:rsidRPr="00BB0EB1">
        <w:rPr>
          <w:i/>
          <w:iCs/>
          <w:spacing w:val="2"/>
          <w:sz w:val="22"/>
          <w:szCs w:val="22"/>
          <w:lang w:val="es-ES_tradnl"/>
        </w:rPr>
        <w:t xml:space="preserve">todo Madrid </w:t>
      </w:r>
      <w:r w:rsidRPr="00BB0EB1">
        <w:rPr>
          <w:rFonts w:ascii="Times Armenian" w:hAnsi="Times Armenian"/>
          <w:spacing w:val="2"/>
          <w:sz w:val="22"/>
          <w:szCs w:val="22"/>
          <w:lang w:val="es-ES_tradnl"/>
        </w:rPr>
        <w:t xml:space="preserve">§áÕç Ø³¹ñÇ¹Á¦ Ï³å³ÏóáõÃÛ³Ý ÏáÕùÇÝ Ï³Ý Ý³¨ Ç·³Ï³Ý ë»éáí Ï³½ÙáõÃÛáõÝÝ»ñ, áñáÝóÇó ³Ù»Ý³áõß³·ñ³íÝ ¿ </w:t>
      </w:r>
      <w:r w:rsidRPr="00BB0EB1">
        <w:rPr>
          <w:i/>
          <w:iCs/>
          <w:spacing w:val="2"/>
          <w:sz w:val="22"/>
          <w:szCs w:val="22"/>
          <w:lang w:val="es-ES_tradnl"/>
        </w:rPr>
        <w:t xml:space="preserve">Lamadrid </w:t>
      </w:r>
      <w:r w:rsidRPr="00BB0EB1">
        <w:rPr>
          <w:rFonts w:ascii="Times Armenian" w:hAnsi="Times Armenian"/>
          <w:spacing w:val="2"/>
          <w:sz w:val="22"/>
          <w:szCs w:val="22"/>
          <w:lang w:val="es-ES_tradnl"/>
        </w:rPr>
        <w:t xml:space="preserve">³ÝÓÝ³ÝáõÝÁ: Æëå³Ý»ñ»ÝáõÙ </w:t>
      </w:r>
      <w:r w:rsidRPr="00BB0EB1">
        <w:rPr>
          <w:rFonts w:ascii="Times Armenian" w:hAnsi="Times Armenian"/>
          <w:i/>
          <w:iCs/>
          <w:spacing w:val="2"/>
          <w:sz w:val="22"/>
          <w:szCs w:val="22"/>
          <w:lang w:val="es-ES_tradnl"/>
        </w:rPr>
        <w:t xml:space="preserve">ÈáÝ¹áÝ </w:t>
      </w:r>
      <w:r w:rsidRPr="00BB0EB1">
        <w:rPr>
          <w:rFonts w:ascii="Times Armenian" w:hAnsi="Times Armenian"/>
          <w:spacing w:val="2"/>
          <w:sz w:val="22"/>
          <w:szCs w:val="22"/>
          <w:lang w:val="es-ES_tradnl"/>
        </w:rPr>
        <w:t xml:space="preserve">ù³Õ³ù³ÝáõÝÁ áõÝÇ </w:t>
      </w:r>
      <w:r w:rsidRPr="00BB0EB1">
        <w:rPr>
          <w:i/>
          <w:iCs/>
          <w:spacing w:val="2"/>
          <w:sz w:val="22"/>
          <w:szCs w:val="22"/>
          <w:lang w:val="es-ES_tradnl"/>
        </w:rPr>
        <w:t xml:space="preserve">Londres </w:t>
      </w:r>
      <w:r w:rsidRPr="00BB0EB1">
        <w:rPr>
          <w:rFonts w:ascii="Times Armenian" w:hAnsi="Times Armenian"/>
          <w:spacing w:val="2"/>
          <w:sz w:val="22"/>
          <w:szCs w:val="22"/>
          <w:lang w:val="es-ES_tradnl"/>
        </w:rPr>
        <w:t xml:space="preserve">Ó¨Á, áñÁ »ÝÃ³¹ñáõÙ ¿ ³ñ³Ï³Ý ë»é, ë³Ï³ÛÝ ·áñÍ³Í³Ï³Ý ¿ </w:t>
      </w:r>
      <w:r w:rsidRPr="00BB0EB1">
        <w:rPr>
          <w:i/>
          <w:iCs/>
          <w:spacing w:val="2"/>
          <w:sz w:val="22"/>
          <w:szCs w:val="22"/>
          <w:lang w:val="es-ES_tradnl"/>
        </w:rPr>
        <w:t xml:space="preserve">la opulenta Londres </w:t>
      </w:r>
      <w:r w:rsidRPr="00BB0EB1">
        <w:rPr>
          <w:rFonts w:ascii="Times Armenian" w:hAnsi="Times Armenian"/>
          <w:spacing w:val="2"/>
          <w:sz w:val="22"/>
          <w:szCs w:val="22"/>
          <w:lang w:val="es-ES_tradnl"/>
        </w:rPr>
        <w:t xml:space="preserve">§³é³ï ÈáÝ¹áÝÁ¦ Ï³½ÙáõÃÛáõÝÁ, áñÁ Ç·³Ï³Ý ë»éÇ ¿: </w:t>
      </w:r>
    </w:p>
    <w:p w:rsidR="008D12D5" w:rsidRPr="00BB0EB1" w:rsidRDefault="008D12D5" w:rsidP="00BB0EB1">
      <w:pPr>
        <w:spacing w:line="252" w:lineRule="auto"/>
        <w:ind w:right="35" w:firstLine="540"/>
        <w:jc w:val="both"/>
        <w:rPr>
          <w:rFonts w:ascii="Times Armenian" w:hAnsi="Times Armenian"/>
          <w:spacing w:val="2"/>
          <w:sz w:val="22"/>
          <w:szCs w:val="22"/>
          <w:lang w:val="es-ES_tradnl"/>
        </w:rPr>
      </w:pPr>
      <w:r w:rsidRPr="00BB0EB1">
        <w:rPr>
          <w:rFonts w:ascii="Times Armenian" w:hAnsi="Times Armenian"/>
          <w:spacing w:val="2"/>
          <w:sz w:val="22"/>
          <w:szCs w:val="22"/>
          <w:lang w:val="es-ES_tradnl"/>
        </w:rPr>
        <w:t xml:space="preserve">²í³Ý¹³µ³ñ, ³ñ³Ï³Ý ë»éÇÝ µÝáñáß </w:t>
      </w:r>
      <w:r w:rsidRPr="00BB0EB1">
        <w:rPr>
          <w:i/>
          <w:iCs/>
          <w:spacing w:val="2"/>
          <w:sz w:val="22"/>
          <w:szCs w:val="22"/>
          <w:lang w:val="es-ES_tradnl"/>
        </w:rPr>
        <w:t xml:space="preserve">-o </w:t>
      </w:r>
      <w:r w:rsidRPr="00BB0EB1">
        <w:rPr>
          <w:rFonts w:ascii="Times Armenian" w:hAnsi="Times Armenian"/>
          <w:spacing w:val="2"/>
          <w:sz w:val="22"/>
          <w:szCs w:val="22"/>
          <w:lang w:val="es-ES_tradnl"/>
        </w:rPr>
        <w:t xml:space="preserve">í»ñç³íáñáõÃÛáõÝÁ áõÝ»óáÕ ù³Õ³ù³ÝáõÝÝ»ñÁ` </w:t>
      </w:r>
      <w:r w:rsidRPr="00BB0EB1">
        <w:rPr>
          <w:i/>
          <w:iCs/>
          <w:spacing w:val="2"/>
          <w:sz w:val="22"/>
          <w:szCs w:val="22"/>
          <w:lang w:val="es-ES_tradnl"/>
        </w:rPr>
        <w:t xml:space="preserve">Corinto, Sagunto, Cartago </w:t>
      </w:r>
      <w:r w:rsidRPr="00BB0EB1">
        <w:rPr>
          <w:rFonts w:ascii="Times Armenian" w:hAnsi="Times Armenian"/>
          <w:spacing w:val="2"/>
          <w:sz w:val="22"/>
          <w:szCs w:val="22"/>
          <w:lang w:val="es-ES_tradnl"/>
        </w:rPr>
        <w:t xml:space="preserve">¨ ³ÛÉÝ, ³é³Ýó µ³ó³éáõÃÛ³Ý, Ç·³Ï³Ý ë»éÇ »Ý, áñÁ ·³ÉÇë ¿, ÇÝãå»ë ³ëí»ó, ³Û¹ ³Ýí³ÝáõÙÝ»ñÇÝ í»ñ³·ñíáÕ §ù³Õ³ù¦ ÇÙ³ë-ïÇó, áñÝ ³ñï³Ñ³ÛïíáõÙ ¿ Ç·³Ï³Ý ë»éÇ </w:t>
      </w:r>
      <w:r w:rsidRPr="00BB0EB1">
        <w:rPr>
          <w:i/>
          <w:iCs/>
          <w:spacing w:val="2"/>
          <w:sz w:val="22"/>
          <w:szCs w:val="22"/>
          <w:lang w:val="es-ES_tradnl"/>
        </w:rPr>
        <w:t xml:space="preserve">ciudad </w:t>
      </w:r>
      <w:r w:rsidRPr="00BB0EB1">
        <w:rPr>
          <w:rFonts w:ascii="Times Armenian" w:hAnsi="Times Armenian"/>
          <w:spacing w:val="2"/>
          <w:sz w:val="22"/>
          <w:szCs w:val="22"/>
          <w:lang w:val="es-ES_tradnl"/>
        </w:rPr>
        <w:t>µ³éáí:</w:t>
      </w:r>
    </w:p>
    <w:p w:rsidR="008D12D5" w:rsidRPr="00BB0EB1" w:rsidRDefault="008D12D5" w:rsidP="00BB0EB1">
      <w:pPr>
        <w:spacing w:line="252" w:lineRule="auto"/>
        <w:ind w:right="35" w:firstLine="540"/>
        <w:jc w:val="both"/>
        <w:rPr>
          <w:rFonts w:ascii="Times Armenian" w:hAnsi="Times Armenian"/>
          <w:spacing w:val="2"/>
          <w:sz w:val="22"/>
          <w:szCs w:val="22"/>
          <w:lang w:val="es-ES_tradnl"/>
        </w:rPr>
      </w:pPr>
      <w:r w:rsidRPr="00BB0EB1">
        <w:rPr>
          <w:rFonts w:ascii="Times Armenian" w:hAnsi="Times Armenian"/>
          <w:spacing w:val="2"/>
          <w:sz w:val="22"/>
          <w:szCs w:val="22"/>
          <w:lang w:val="es-ES_tradnl"/>
        </w:rPr>
        <w:t xml:space="preserve">Ð³ïÏ³Ýß³Ï³Ý ¿, áñ É³ïÇÝ³³Ù»ñÇÏÛ³Ý áñáß »ñÏñ»ñáõÙ ï»Õ³ÝáõÝÝ»ñÇ ½³ñ·³óáõÙÁ ·Ý³ó»É ¿ áõñÇß ×³Ý³å³ñÑáí, áñÁ ·³ÉÇë ¿ ³Û¹ »ñÏñÇ í³ñã³Ï³Ý-ù³Õ³ù³Ï³Ý µ³Å³ÝÙ³ÝÝ ³é³ÝÓÝ³Ñ³ïÏáõÃÛáõÝÝ»ñÇó: âÇÉÇáõÙ, ûñÇÝ³Ï, µáÉáñ ù³Õ³ùÝ»ñÇ, ·ÛáõÕ»ñÇ ¨ µÝ³Ï³í³Ûñ»ñÇ ³Ýí³ÝáõÙÝ»ñÁ, ³é³Ýó µ³ó³éáõÃÛ³Ý, ³ñ³Ï³Ý ë»éÇ »Ý: ä³ï×³éÝ ³ÛÝ ¿, ÇÝãå»ë ÝßáõÙ »Ý Ñ»ï³½áïáÕÝ»ñÁ, áñ âÇÉÇÇ Ëáë³Ïó³Ï³Ý É»½íáõÙ ãÏ³ ù³Õ³ùÇ ÁÙµéÝáõÙÁ, ³ÛÉ ÙÇ³ÛÝ ·ÛáõÕÇ` </w:t>
      </w:r>
      <w:r w:rsidRPr="00BB0EB1">
        <w:rPr>
          <w:i/>
          <w:iCs/>
          <w:spacing w:val="2"/>
          <w:sz w:val="22"/>
          <w:szCs w:val="22"/>
          <w:lang w:val="es-ES_tradnl"/>
        </w:rPr>
        <w:t>pueblo</w:t>
      </w:r>
      <w:r w:rsidRPr="00BB0EB1">
        <w:rPr>
          <w:spacing w:val="2"/>
          <w:sz w:val="22"/>
          <w:szCs w:val="22"/>
          <w:lang w:val="es-ES_tradnl"/>
        </w:rPr>
        <w:t xml:space="preserve">: </w:t>
      </w:r>
      <w:r w:rsidRPr="00BB0EB1">
        <w:rPr>
          <w:rFonts w:ascii="Times Armenian" w:hAnsi="Times Armenian"/>
          <w:spacing w:val="2"/>
          <w:sz w:val="22"/>
          <w:szCs w:val="22"/>
          <w:lang w:val="es-ES_tradnl"/>
        </w:rPr>
        <w:t xml:space="preserve">Àëï ³Û¹ å³ïÏ»ñ³óáõÙÝ»ñÇ, ãÇÉÇ³óÇÝ»ñÝ ³ëáõÙ »Ý` </w:t>
      </w:r>
      <w:r w:rsidRPr="00BB0EB1">
        <w:rPr>
          <w:i/>
          <w:iCs/>
          <w:spacing w:val="2"/>
          <w:sz w:val="22"/>
          <w:szCs w:val="22"/>
          <w:lang w:val="es-ES_tradnl"/>
        </w:rPr>
        <w:t xml:space="preserve">todo Santiago </w:t>
      </w:r>
      <w:r w:rsidRPr="00BB0EB1">
        <w:rPr>
          <w:rFonts w:ascii="Times Armenian" w:hAnsi="Times Armenian"/>
          <w:spacing w:val="2"/>
          <w:sz w:val="22"/>
          <w:szCs w:val="22"/>
          <w:lang w:val="es-ES_tradnl"/>
        </w:rPr>
        <w:t xml:space="preserve">§áÕç ê³ÝïÛ³·áÝ¦, µ³Ûó, ¹ñ³Ý ½áõ·³Ñ»é` </w:t>
      </w:r>
      <w:r w:rsidRPr="00BB0EB1">
        <w:rPr>
          <w:i/>
          <w:iCs/>
          <w:spacing w:val="2"/>
          <w:sz w:val="22"/>
          <w:szCs w:val="22"/>
          <w:lang w:val="es-ES_tradnl"/>
        </w:rPr>
        <w:t xml:space="preserve">medio Talca </w:t>
      </w:r>
      <w:r w:rsidRPr="00BB0EB1">
        <w:rPr>
          <w:rFonts w:ascii="Times Armenian" w:hAnsi="Times Armenian"/>
          <w:spacing w:val="2"/>
          <w:sz w:val="22"/>
          <w:szCs w:val="22"/>
          <w:lang w:val="es-ES_tradnl"/>
        </w:rPr>
        <w:t xml:space="preserve">§î³ÉÏ³ÛÇ Ï»ëÁ¦, áñÝ Çñ Ï³éáõóí³Íùáí å³Ñ³ÝçáõÙ ¿ Ç·³Ï³Ý ë»é: ²í»ÉÇÝ,  </w:t>
      </w:r>
      <w:r w:rsidRPr="00BB0EB1">
        <w:rPr>
          <w:i/>
          <w:iCs/>
          <w:spacing w:val="2"/>
          <w:sz w:val="22"/>
          <w:szCs w:val="22"/>
          <w:lang w:val="es-ES_tradnl"/>
        </w:rPr>
        <w:t xml:space="preserve">La Serena es más bonito que Coquimbo </w:t>
      </w:r>
      <w:r w:rsidRPr="00BB0EB1">
        <w:rPr>
          <w:rFonts w:ascii="Times Armenian" w:hAnsi="Times Armenian"/>
          <w:spacing w:val="2"/>
          <w:sz w:val="22"/>
          <w:szCs w:val="22"/>
          <w:lang w:val="es-ES_tradnl"/>
        </w:rPr>
        <w:t xml:space="preserve">§È³ ê»ñ»Ý³Ý ³í»ÉÇ ·»Õ»óÇÏ ¿, ù³Ý ÎáÏÇÙµáÝ¦ Ý³Ë³¹³ëáõÃÛ³Ý Ù»ç </w:t>
      </w:r>
      <w:r w:rsidRPr="00BB0EB1">
        <w:rPr>
          <w:i/>
          <w:iCs/>
          <w:spacing w:val="2"/>
          <w:sz w:val="22"/>
          <w:szCs w:val="22"/>
          <w:lang w:val="es-ES_tradnl"/>
        </w:rPr>
        <w:t xml:space="preserve">La Serena </w:t>
      </w:r>
      <w:r w:rsidRPr="00BB0EB1">
        <w:rPr>
          <w:rFonts w:ascii="Times Armenian" w:hAnsi="Times Armenian"/>
          <w:spacing w:val="2"/>
          <w:sz w:val="22"/>
          <w:szCs w:val="22"/>
          <w:lang w:val="es-ES_tradnl"/>
        </w:rPr>
        <w:t xml:space="preserve">µ³ó³ñÓ³Ï Ç·³Ï³Ý Ï³½ÙáõÃÛáõÝÁ Ñ³Ï³ëáõÃÛ³Ý Ù»ç ¿ ÙïÝáõÙ </w:t>
      </w:r>
      <w:r w:rsidRPr="00BB0EB1">
        <w:rPr>
          <w:i/>
          <w:iCs/>
          <w:spacing w:val="2"/>
          <w:sz w:val="22"/>
          <w:szCs w:val="22"/>
          <w:lang w:val="es-ES_tradnl"/>
        </w:rPr>
        <w:t xml:space="preserve">bonito </w:t>
      </w:r>
      <w:r w:rsidRPr="00BB0EB1">
        <w:rPr>
          <w:rFonts w:ascii="Times Armenian" w:hAnsi="Times Armenian"/>
          <w:spacing w:val="2"/>
          <w:sz w:val="22"/>
          <w:szCs w:val="22"/>
          <w:lang w:val="es-ES_tradnl"/>
        </w:rPr>
        <w:t>§·»Õ»óÇÏ, Ññ³åáõñÇã¦ ³Í³Ï³ÝÇ ³ñ³Ï³Ý ë»éÇ Ñ»ï:</w:t>
      </w:r>
    </w:p>
    <w:p w:rsidR="008D12D5" w:rsidRPr="00BB0EB1" w:rsidRDefault="00745999" w:rsidP="00BB0EB1">
      <w:pPr>
        <w:spacing w:line="252" w:lineRule="auto"/>
        <w:ind w:right="35" w:firstLine="540"/>
        <w:jc w:val="both"/>
        <w:rPr>
          <w:rFonts w:ascii="Times Armenian" w:hAnsi="Times Armenian"/>
          <w:spacing w:val="2"/>
          <w:sz w:val="22"/>
          <w:szCs w:val="22"/>
          <w:lang w:val="es-ES_tradnl"/>
        </w:rPr>
      </w:pPr>
      <w:r w:rsidRPr="00BB0EB1">
        <w:rPr>
          <w:rFonts w:ascii="Times Armenian" w:hAnsi="Times Armenian"/>
          <w:spacing w:val="2"/>
          <w:sz w:val="22"/>
          <w:szCs w:val="22"/>
          <w:lang w:val="es-ES_tradnl"/>
        </w:rPr>
        <w:t>¹</w:t>
      </w:r>
      <w:r w:rsidR="008D12D5" w:rsidRPr="00BB0EB1">
        <w:rPr>
          <w:rFonts w:ascii="Times Armenian" w:hAnsi="Times Armenian"/>
          <w:spacing w:val="2"/>
          <w:sz w:val="22"/>
          <w:szCs w:val="22"/>
          <w:lang w:val="es-ES_tradnl"/>
        </w:rPr>
        <w:t xml:space="preserve">. ÆÝãå»ë ÝßáõÙ ¿ ×³Ý³ãí³Í É»½í³µ³Ý ²Ý¹ñ»ë ´»ÉÛáÝ, Çëå³Ý»ñ»ÝÇ ³Ù»-Ý³³Ýµ³ó³ïñ»ÉÇ Ñ³Ï³ëáõÃÛáõÝÝ»ñÇó Ù»ÏÁ Ï³åí³Í ¿ ³ÛÝ µ³ÝÇ Ñ»ï, áñ ß³ï Ñ³×³Ë ³ñ³Ï³Ý ë»éÇ </w:t>
      </w:r>
      <w:r w:rsidR="008D12D5" w:rsidRPr="00BB0EB1">
        <w:rPr>
          <w:i/>
          <w:iCs/>
          <w:spacing w:val="2"/>
          <w:sz w:val="22"/>
          <w:szCs w:val="22"/>
          <w:lang w:val="es-ES_tradnl"/>
        </w:rPr>
        <w:t xml:space="preserve">un </w:t>
      </w:r>
      <w:r w:rsidR="008D12D5" w:rsidRPr="00BB0EB1">
        <w:rPr>
          <w:rFonts w:ascii="Times Armenian" w:hAnsi="Times Armenian"/>
          <w:spacing w:val="2"/>
          <w:sz w:val="22"/>
          <w:szCs w:val="22"/>
          <w:lang w:val="es-ES_tradnl"/>
        </w:rPr>
        <w:t xml:space="preserve">³Ýáñáß Ñá¹áí ¨ </w:t>
      </w:r>
      <w:r w:rsidR="008D12D5" w:rsidRPr="00BB0EB1">
        <w:rPr>
          <w:i/>
          <w:iCs/>
          <w:spacing w:val="2"/>
          <w:sz w:val="22"/>
          <w:szCs w:val="22"/>
          <w:lang w:val="es-ES_tradnl"/>
        </w:rPr>
        <w:t xml:space="preserve">medio </w:t>
      </w:r>
      <w:r w:rsidR="008D12D5" w:rsidRPr="00BB0EB1">
        <w:rPr>
          <w:rFonts w:ascii="Times Armenian" w:hAnsi="Times Armenian"/>
          <w:spacing w:val="2"/>
          <w:sz w:val="22"/>
          <w:szCs w:val="22"/>
          <w:lang w:val="es-ES_tradnl"/>
        </w:rPr>
        <w:t xml:space="preserve">§Ï»ë¦ ³Í³Ï³Ýáí ³éÏ³Û³óíáõÙ »Ý Ç·³Ï³Ý ë»éÇ Ñ³ïáõÏ ³ÝáõÝÝ»ñ` ³ÝÏ³Ë ¹ñ³Ýó í»ñç³íáñáõÃÛáõÝÝ»ñÇó: Ü³ µ»ñáõÙ ¿ Ñ»ï¨Û³É ûñÇÝ³ÏÝ»ñÁ` </w:t>
      </w:r>
      <w:r w:rsidR="008D12D5" w:rsidRPr="00BB0EB1">
        <w:rPr>
          <w:i/>
          <w:iCs/>
          <w:spacing w:val="2"/>
          <w:sz w:val="22"/>
          <w:szCs w:val="22"/>
          <w:lang w:val="es-ES_tradnl"/>
        </w:rPr>
        <w:t xml:space="preserve">en </w:t>
      </w:r>
      <w:r w:rsidR="008D12D5" w:rsidRPr="00BB0EB1">
        <w:rPr>
          <w:b/>
          <w:bCs/>
          <w:i/>
          <w:iCs/>
          <w:spacing w:val="2"/>
          <w:sz w:val="22"/>
          <w:szCs w:val="22"/>
          <w:lang w:val="es-ES_tradnl"/>
        </w:rPr>
        <w:t xml:space="preserve">un </w:t>
      </w:r>
      <w:r w:rsidR="008D12D5" w:rsidRPr="00BB0EB1">
        <w:rPr>
          <w:i/>
          <w:iCs/>
          <w:spacing w:val="2"/>
          <w:sz w:val="22"/>
          <w:szCs w:val="22"/>
          <w:lang w:val="es-ES_tradnl"/>
        </w:rPr>
        <w:t xml:space="preserve">Segovia no se encuentra una buena posada </w:t>
      </w:r>
      <w:r w:rsidR="008D12D5" w:rsidRPr="00BB0EB1">
        <w:rPr>
          <w:rFonts w:ascii="Times Armenian" w:hAnsi="Times Armenian"/>
          <w:spacing w:val="2"/>
          <w:sz w:val="22"/>
          <w:szCs w:val="22"/>
          <w:lang w:val="es-ES_tradnl"/>
        </w:rPr>
        <w:t xml:space="preserve">§ê»·áíÇ³ÛáõÙ ãÏ³ áã ÙÇ É³í Çç¨³Ý³ïáõÝ¦ ¨ </w:t>
      </w:r>
      <w:r w:rsidR="008D12D5" w:rsidRPr="00BB0EB1">
        <w:rPr>
          <w:i/>
          <w:iCs/>
          <w:spacing w:val="2"/>
          <w:sz w:val="22"/>
          <w:szCs w:val="22"/>
          <w:lang w:val="es-ES_tradnl"/>
        </w:rPr>
        <w:t xml:space="preserve">lo ha visto </w:t>
      </w:r>
      <w:r w:rsidR="008D12D5" w:rsidRPr="00BB0EB1">
        <w:rPr>
          <w:b/>
          <w:bCs/>
          <w:i/>
          <w:iCs/>
          <w:spacing w:val="2"/>
          <w:sz w:val="22"/>
          <w:szCs w:val="22"/>
          <w:lang w:val="es-ES_tradnl"/>
        </w:rPr>
        <w:t>medio</w:t>
      </w:r>
      <w:r w:rsidR="008D12D5" w:rsidRPr="00BB0EB1">
        <w:rPr>
          <w:i/>
          <w:iCs/>
          <w:spacing w:val="2"/>
          <w:sz w:val="22"/>
          <w:szCs w:val="22"/>
          <w:lang w:val="es-ES_tradnl"/>
        </w:rPr>
        <w:t xml:space="preserve"> Sevilla </w:t>
      </w:r>
      <w:r w:rsidR="008D12D5" w:rsidRPr="00BB0EB1">
        <w:rPr>
          <w:rFonts w:ascii="Times Armenian" w:hAnsi="Times Armenian"/>
          <w:spacing w:val="2"/>
          <w:sz w:val="22"/>
          <w:szCs w:val="22"/>
          <w:lang w:val="es-ES_tradnl"/>
        </w:rPr>
        <w:t xml:space="preserve">§ê¨ÇÉÛ³ÛÇ Ï»ëÁ ¹³ ï»ë»É ¿ñ¦, áñáÝóÇó ³é³çÇÝáõÙ Ç·³Ï³Ý ë»éÇ </w:t>
      </w:r>
      <w:r w:rsidR="008D12D5" w:rsidRPr="00BB0EB1">
        <w:rPr>
          <w:i/>
          <w:iCs/>
          <w:spacing w:val="2"/>
          <w:sz w:val="22"/>
          <w:szCs w:val="22"/>
          <w:lang w:val="es-ES_tradnl"/>
        </w:rPr>
        <w:t xml:space="preserve">Segovia </w:t>
      </w:r>
      <w:r w:rsidR="008D12D5" w:rsidRPr="00BB0EB1">
        <w:rPr>
          <w:rFonts w:ascii="Times Armenian" w:hAnsi="Times Armenian"/>
          <w:spacing w:val="2"/>
          <w:sz w:val="22"/>
          <w:szCs w:val="22"/>
          <w:lang w:val="es-ES_tradnl"/>
        </w:rPr>
        <w:t xml:space="preserve">ù³Õ³ù³ÝáõÝÁ ³éÏ³Û³ó»É ¿ ³ñ³Ï³Ý ë»éÇ </w:t>
      </w:r>
      <w:r w:rsidR="008D12D5" w:rsidRPr="00BB0EB1">
        <w:rPr>
          <w:i/>
          <w:iCs/>
          <w:spacing w:val="2"/>
          <w:sz w:val="22"/>
          <w:szCs w:val="22"/>
          <w:lang w:val="es-ES_tradnl"/>
        </w:rPr>
        <w:t xml:space="preserve">un </w:t>
      </w:r>
      <w:r w:rsidR="008D12D5" w:rsidRPr="00BB0EB1">
        <w:rPr>
          <w:rFonts w:ascii="Times Armenian" w:hAnsi="Times Armenian"/>
          <w:spacing w:val="2"/>
          <w:sz w:val="22"/>
          <w:szCs w:val="22"/>
          <w:lang w:val="es-ES_tradnl"/>
        </w:rPr>
        <w:t xml:space="preserve">³Ýáñáß Ñá¹áí, ÇëÏ Ç·³Ï³Ý ë»éÇ </w:t>
      </w:r>
      <w:r w:rsidR="008D12D5" w:rsidRPr="00BB0EB1">
        <w:rPr>
          <w:i/>
          <w:iCs/>
          <w:spacing w:val="2"/>
          <w:sz w:val="22"/>
          <w:szCs w:val="22"/>
          <w:lang w:val="es-ES_tradnl"/>
        </w:rPr>
        <w:t xml:space="preserve">Sevilla </w:t>
      </w:r>
      <w:r w:rsidR="008D12D5" w:rsidRPr="00BB0EB1">
        <w:rPr>
          <w:rFonts w:ascii="Times Armenian" w:hAnsi="Times Armenian"/>
          <w:spacing w:val="2"/>
          <w:sz w:val="22"/>
          <w:szCs w:val="22"/>
          <w:lang w:val="es-ES_tradnl"/>
        </w:rPr>
        <w:t xml:space="preserve">ï»Õ-³ÝáõÝÁ` ³ñ³Ï³Ý ë»éÇ </w:t>
      </w:r>
      <w:r w:rsidR="008D12D5" w:rsidRPr="00BB0EB1">
        <w:rPr>
          <w:i/>
          <w:iCs/>
          <w:spacing w:val="2"/>
          <w:sz w:val="22"/>
          <w:szCs w:val="22"/>
          <w:lang w:val="es-ES_tradnl"/>
        </w:rPr>
        <w:t xml:space="preserve">medio </w:t>
      </w:r>
      <w:r w:rsidR="008D12D5" w:rsidRPr="00BB0EB1">
        <w:rPr>
          <w:rFonts w:ascii="Times Armenian" w:hAnsi="Times Armenian"/>
          <w:spacing w:val="2"/>
          <w:sz w:val="22"/>
          <w:szCs w:val="22"/>
          <w:lang w:val="es-ES_tradnl"/>
        </w:rPr>
        <w:t>§Ï»ë¦ ³Í³Ï³Ýáí:</w:t>
      </w:r>
    </w:p>
    <w:p w:rsidR="008D12D5" w:rsidRPr="00BB0EB1" w:rsidRDefault="008D12D5" w:rsidP="00BB0EB1">
      <w:pPr>
        <w:spacing w:line="252" w:lineRule="auto"/>
        <w:ind w:right="35" w:firstLine="540"/>
        <w:jc w:val="both"/>
        <w:rPr>
          <w:rFonts w:ascii="Times Armenian" w:hAnsi="Times Armenian"/>
          <w:spacing w:val="2"/>
          <w:sz w:val="22"/>
          <w:szCs w:val="22"/>
          <w:lang w:val="es-ES_tradnl"/>
        </w:rPr>
      </w:pPr>
      <w:r w:rsidRPr="00BB0EB1">
        <w:rPr>
          <w:rFonts w:ascii="Times Armenian" w:hAnsi="Times Armenian"/>
          <w:spacing w:val="2"/>
          <w:sz w:val="22"/>
          <w:szCs w:val="22"/>
          <w:lang w:val="es-ES_tradnl"/>
        </w:rPr>
        <w:t xml:space="preserve">²Ûë ³ÝÏ³ÝáÝáõÃÛáõÝÁ ³ÛÝåÇëÇ ï³ñ³ÍáõÙ ¿ ·ï»É, - ·ñáõÙ ¿ ´»ÉÛáÝ, áñ ×Çßï ï³ñµ»ñ³ÏÁ` </w:t>
      </w:r>
      <w:r w:rsidRPr="00BB0EB1">
        <w:rPr>
          <w:i/>
          <w:iCs/>
          <w:spacing w:val="2"/>
          <w:sz w:val="22"/>
          <w:szCs w:val="22"/>
          <w:lang w:val="es-ES_tradnl"/>
        </w:rPr>
        <w:t xml:space="preserve">una </w:t>
      </w:r>
      <w:r w:rsidRPr="00BB0EB1">
        <w:rPr>
          <w:rFonts w:ascii="Times Armenian" w:hAnsi="Times Armenian"/>
          <w:spacing w:val="2"/>
          <w:sz w:val="22"/>
          <w:szCs w:val="22"/>
          <w:lang w:val="es-ES_tradnl"/>
        </w:rPr>
        <w:t xml:space="preserve">¨ </w:t>
      </w:r>
      <w:r w:rsidRPr="00BB0EB1">
        <w:rPr>
          <w:i/>
          <w:iCs/>
          <w:spacing w:val="2"/>
          <w:sz w:val="22"/>
          <w:szCs w:val="22"/>
          <w:lang w:val="es-ES_tradnl"/>
        </w:rPr>
        <w:t xml:space="preserve">media </w:t>
      </w:r>
      <w:r w:rsidRPr="00BB0EB1">
        <w:rPr>
          <w:rFonts w:ascii="Times Armenian" w:hAnsi="Times Armenian"/>
          <w:spacing w:val="2"/>
          <w:sz w:val="22"/>
          <w:szCs w:val="22"/>
          <w:lang w:val="es-ES_tradnl"/>
        </w:rPr>
        <w:t xml:space="preserve">Ç·³Ï³ÝÝ»ñáí, ÃíáõÙ ¿ ÙÇ³Ý·³Ù³ÛÝ ³ÝÃáõÛÉ³ïñ»ÉÇ: ØÇ ÏáÕÙÇó` </w:t>
      </w:r>
      <w:r w:rsidRPr="00BB0EB1">
        <w:rPr>
          <w:i/>
          <w:iCs/>
          <w:spacing w:val="2"/>
          <w:sz w:val="22"/>
          <w:szCs w:val="22"/>
          <w:lang w:val="es-ES_tradnl"/>
        </w:rPr>
        <w:lastRenderedPageBreak/>
        <w:t xml:space="preserve">Segovia </w:t>
      </w:r>
      <w:r w:rsidRPr="00BB0EB1">
        <w:rPr>
          <w:rFonts w:ascii="Times Armenian" w:hAnsi="Times Armenian"/>
          <w:spacing w:val="2"/>
          <w:sz w:val="22"/>
          <w:szCs w:val="22"/>
          <w:lang w:val="es-ES_tradnl"/>
        </w:rPr>
        <w:t xml:space="preserve">¨ </w:t>
      </w:r>
      <w:r w:rsidRPr="00BB0EB1">
        <w:rPr>
          <w:i/>
          <w:iCs/>
          <w:spacing w:val="2"/>
          <w:sz w:val="22"/>
          <w:szCs w:val="22"/>
          <w:lang w:val="es-ES_tradnl"/>
        </w:rPr>
        <w:t xml:space="preserve">Sevilla </w:t>
      </w:r>
      <w:r w:rsidRPr="00BB0EB1">
        <w:rPr>
          <w:rFonts w:ascii="Times Armenian" w:hAnsi="Times Armenian"/>
          <w:spacing w:val="2"/>
          <w:sz w:val="22"/>
          <w:szCs w:val="22"/>
          <w:lang w:val="es-ES_tradnl"/>
        </w:rPr>
        <w:t xml:space="preserve">ù³Õ³ù³ÝáõÝÝ»ñÝ Çñ»Ýó </w:t>
      </w:r>
      <w:r w:rsidRPr="00BB0EB1">
        <w:rPr>
          <w:i/>
          <w:iCs/>
          <w:spacing w:val="2"/>
          <w:sz w:val="22"/>
          <w:szCs w:val="22"/>
          <w:lang w:val="es-ES_tradnl"/>
        </w:rPr>
        <w:t xml:space="preserve">-a </w:t>
      </w:r>
      <w:r w:rsidRPr="00BB0EB1">
        <w:rPr>
          <w:rFonts w:ascii="Times Armenian" w:hAnsi="Times Armenian"/>
          <w:spacing w:val="2"/>
          <w:sz w:val="22"/>
          <w:szCs w:val="22"/>
          <w:lang w:val="es-ES_tradnl"/>
        </w:rPr>
        <w:t xml:space="preserve">í»ñç³íáñáõÃÛ³Ùµ å³Ñ³ÝçáõÙ »Ý Ç·³Ï³Ý ë»é, ÙÛáõë ÏáÕÙÇó` ¹ñ³Ýù ³ñ¹»Ý ³éÏ³Û³óí³Í »Ý ³ñ³Ï³Ý ë»éÇ </w:t>
      </w:r>
      <w:r w:rsidRPr="00BB0EB1">
        <w:rPr>
          <w:i/>
          <w:iCs/>
          <w:spacing w:val="2"/>
          <w:sz w:val="22"/>
          <w:szCs w:val="22"/>
          <w:lang w:val="es-ES_tradnl"/>
        </w:rPr>
        <w:t xml:space="preserve">un </w:t>
      </w:r>
      <w:r w:rsidRPr="00BB0EB1">
        <w:rPr>
          <w:rFonts w:ascii="Times Armenian" w:hAnsi="Times Armenian"/>
          <w:spacing w:val="2"/>
          <w:sz w:val="22"/>
          <w:szCs w:val="22"/>
          <w:lang w:val="es-ES_tradnl"/>
        </w:rPr>
        <w:t xml:space="preserve">³Ýáñáß Ñá¹áí ¨ </w:t>
      </w:r>
      <w:r w:rsidRPr="00BB0EB1">
        <w:rPr>
          <w:i/>
          <w:iCs/>
          <w:spacing w:val="2"/>
          <w:sz w:val="22"/>
          <w:szCs w:val="22"/>
          <w:lang w:val="es-ES_tradnl"/>
        </w:rPr>
        <w:t xml:space="preserve">medio </w:t>
      </w:r>
      <w:r w:rsidRPr="00BB0EB1">
        <w:rPr>
          <w:rFonts w:ascii="Times Armenian" w:hAnsi="Times Armenian"/>
          <w:spacing w:val="2"/>
          <w:sz w:val="22"/>
          <w:szCs w:val="22"/>
          <w:lang w:val="es-ES_tradnl"/>
        </w:rPr>
        <w:t xml:space="preserve">§Ï»ë¦ ³Í³Ï³Ýáí: ºí ³ÛÝ ¹»åù»ñáõÙ, »ñµ ÝÙ³Ý Ï³å³ÏóáõÃÛáõÝÝ»ñÁ Ï³Ý·ÝáõÙ »Ý áñáß µ³Õ³¹ñÛ³É Å³Ù³Ý³Ï³Ó¨»ñáí ·áñÍ³Íí»Éáõ ³ÝÑñ³Å»ßïáõÃÛ³Ý ³é³ç, ëï»ÕÍíáõÙ ¿ ³Ýáñáß íÇ×³Ï, Ù³ëÝ³íáñ³å»ë` ëïáñá·Û³ÉÇ µ³Õ³¹ñÇã Ñ³Ý¹Çë³óáÕ Ñ³ñ³Ï³ï³ñ ¹»ñµ³ÛÇ ³éáõÙáí, ù³ÝÇ áñ ³ÛÝ Çñ ë»éáí ¨ Ãíáí å»ïù ¿ Ñ³Ù³å³ï³ëË³ÝÇ »ÝÃ³Ï³ÛÇ Ñ»ï: à±ñÝ ¿ ×Çßï Ó¨Á` </w:t>
      </w:r>
      <w:r w:rsidRPr="00BB0EB1">
        <w:rPr>
          <w:i/>
          <w:iCs/>
          <w:spacing w:val="2"/>
          <w:sz w:val="22"/>
          <w:szCs w:val="22"/>
          <w:lang w:val="es-ES_tradnl"/>
        </w:rPr>
        <w:t xml:space="preserve">medio Granada fue consumido por las llamas, </w:t>
      </w:r>
      <w:r w:rsidRPr="00BB0EB1">
        <w:rPr>
          <w:rFonts w:ascii="Times Armenian" w:hAnsi="Times Armenian"/>
          <w:spacing w:val="2"/>
          <w:sz w:val="22"/>
          <w:szCs w:val="22"/>
          <w:lang w:val="es-ES_tradnl"/>
        </w:rPr>
        <w:t xml:space="preserve">Ã»± </w:t>
      </w:r>
      <w:r w:rsidRPr="00BB0EB1">
        <w:rPr>
          <w:i/>
          <w:iCs/>
          <w:spacing w:val="2"/>
          <w:sz w:val="22"/>
          <w:szCs w:val="22"/>
          <w:lang w:val="es-ES_tradnl"/>
        </w:rPr>
        <w:t>fue consumida</w:t>
      </w:r>
      <w:r w:rsidRPr="00BB0EB1">
        <w:rPr>
          <w:spacing w:val="2"/>
          <w:sz w:val="22"/>
          <w:szCs w:val="22"/>
          <w:lang w:val="es-ES_tradnl"/>
        </w:rPr>
        <w:t xml:space="preserve">: </w:t>
      </w:r>
      <w:r w:rsidRPr="00BB0EB1">
        <w:rPr>
          <w:rFonts w:ascii="Times Armenian" w:hAnsi="Times Armenian"/>
          <w:spacing w:val="2"/>
          <w:sz w:val="22"/>
          <w:szCs w:val="22"/>
          <w:lang w:val="es-ES_tradnl"/>
        </w:rPr>
        <w:t xml:space="preserve">î³Éáí ³Ûë Ñ³ñóÁ` ´»ÉÛáÝ »½ñ³Ï³óÝáõÙ ¿, áñ ÝÙ³Ý Ï³½ÙáõÃÛáõÝÝ»ñáõÙ ·áÛ³Ï³ÝÁ ÏáñóÝáõÙ ¿ Çñ µÝ³Ï³Ý ë»éÇ ·³Õ³÷³ñÁ ¨ ëï³ÝáõÙ ³ñ³Ï³Ý ë»é, áõëïÇ ×Çßï ÏÉÇÝÇ Ñ³ñ³Ï³ï³ñ ¹»ñµ³ÛÁ ¨ë ·áñÍ³Í»É ³ñ³Ï³Ýáí` </w:t>
      </w:r>
      <w:r w:rsidRPr="00BB0EB1">
        <w:rPr>
          <w:i/>
          <w:iCs/>
          <w:spacing w:val="2"/>
          <w:sz w:val="22"/>
          <w:szCs w:val="22"/>
          <w:lang w:val="es-ES_tradnl"/>
        </w:rPr>
        <w:t>consumido</w:t>
      </w:r>
      <w:r w:rsidRPr="00BB0EB1">
        <w:rPr>
          <w:spacing w:val="2"/>
          <w:sz w:val="22"/>
          <w:szCs w:val="22"/>
          <w:lang w:val="es-ES_tradnl"/>
        </w:rPr>
        <w:t>: (1246):</w:t>
      </w:r>
      <w:r w:rsidRPr="00BB0EB1">
        <w:rPr>
          <w:rFonts w:ascii="Times Armenian" w:hAnsi="Times Armenian"/>
          <w:spacing w:val="2"/>
          <w:sz w:val="22"/>
          <w:szCs w:val="22"/>
          <w:lang w:val="es-ES_tradnl"/>
        </w:rPr>
        <w:t xml:space="preserve"> </w:t>
      </w:r>
    </w:p>
    <w:p w:rsidR="008D12D5" w:rsidRPr="00BB0EB1" w:rsidRDefault="008D12D5" w:rsidP="00BB0EB1">
      <w:pPr>
        <w:spacing w:line="252" w:lineRule="auto"/>
        <w:ind w:right="35" w:firstLine="540"/>
        <w:jc w:val="both"/>
        <w:rPr>
          <w:spacing w:val="2"/>
          <w:sz w:val="22"/>
          <w:szCs w:val="22"/>
          <w:lang w:val="es-ES_tradnl"/>
        </w:rPr>
      </w:pPr>
      <w:r w:rsidRPr="00BB0EB1">
        <w:rPr>
          <w:rFonts w:ascii="Times Armenian" w:hAnsi="Times Armenian"/>
          <w:spacing w:val="2"/>
          <w:sz w:val="22"/>
          <w:szCs w:val="22"/>
          <w:lang w:val="es-ES_tradnl"/>
        </w:rPr>
        <w:t xml:space="preserve">²Ù»Ý ¹»åùáõÙ, ³Û¹ûñÇÝ³Ï Ï³éáõóí³ÍùÝ»ñÁ, ÇÝãå»ë Ý³¨ </w:t>
      </w:r>
      <w:r w:rsidRPr="00BB0EB1">
        <w:rPr>
          <w:i/>
          <w:iCs/>
          <w:spacing w:val="2"/>
          <w:sz w:val="22"/>
          <w:szCs w:val="22"/>
          <w:lang w:val="es-ES_tradnl"/>
        </w:rPr>
        <w:t xml:space="preserve">en Barcelona mismo </w:t>
      </w:r>
      <w:r w:rsidRPr="00BB0EB1">
        <w:rPr>
          <w:rFonts w:ascii="Times Armenian" w:hAnsi="Times Armenian"/>
          <w:spacing w:val="2"/>
          <w:sz w:val="22"/>
          <w:szCs w:val="22"/>
          <w:lang w:val="es-ES_tradnl"/>
        </w:rPr>
        <w:t>§Ñ»Ýó ´³ñë»ÉáÝáõÙ¦ ïÇåÇ Ï³½ÙáõÃÛáõÝÝ»ñÁ</w:t>
      </w:r>
      <w:r w:rsidRPr="00BB0EB1">
        <w:rPr>
          <w:spacing w:val="2"/>
          <w:sz w:val="22"/>
          <w:szCs w:val="22"/>
          <w:lang w:val="es-ES_tradnl"/>
        </w:rPr>
        <w:t>,</w:t>
      </w:r>
      <w:r w:rsidRPr="00BB0EB1">
        <w:rPr>
          <w:rFonts w:ascii="Times Armenian" w:hAnsi="Times Armenian"/>
          <w:spacing w:val="2"/>
          <w:sz w:val="22"/>
          <w:szCs w:val="22"/>
          <w:lang w:val="es-ES_tradnl"/>
        </w:rPr>
        <w:t xml:space="preserve"> áñ¨¿ ÑÇÙÝ³íáñ µ³ó³ïñáõÃÛáõÝ ãáõÝ»Ý: </w:t>
      </w:r>
    </w:p>
    <w:p w:rsidR="008D12D5" w:rsidRPr="00BB0EB1" w:rsidRDefault="008D12D5" w:rsidP="00BB0EB1">
      <w:pPr>
        <w:spacing w:line="252" w:lineRule="auto"/>
        <w:ind w:right="35" w:firstLine="540"/>
        <w:jc w:val="both"/>
        <w:rPr>
          <w:rFonts w:ascii="Times Armenian" w:hAnsi="Times Armenian"/>
          <w:spacing w:val="2"/>
          <w:sz w:val="22"/>
          <w:szCs w:val="22"/>
          <w:lang w:val="es-ES_tradnl"/>
        </w:rPr>
      </w:pPr>
      <w:r w:rsidRPr="00BB0EB1">
        <w:rPr>
          <w:rFonts w:ascii="Times Armenian" w:hAnsi="Times Armenian"/>
          <w:spacing w:val="2"/>
          <w:sz w:val="22"/>
          <w:szCs w:val="22"/>
          <w:lang w:val="es-ES_tradnl"/>
        </w:rPr>
        <w:t xml:space="preserve">´áÉáñ ³Ûë Ñ³Ï³ëáõÃÛáõÝÝ»ñÁ ¨ ³Ýµ³ó³ïñ»ÉÇ »ñ¨áõÛÃÝ»ñÁ ·³ÉÇë »Ý Ýñ³ÝÇó, áñ Ñ³ïáõÏ ³ÝáõÝÝ»ñÇ Ó¨³íáñÙ³Ý ¨ ·áñÍ³ÍáõÃÛ³Ý Ù»ç ß³ï Ù»Í ¿ ëáõµÛ»ÏïÇí ·áñÍáÝÁ. ó³ÝÏ³ó³Í Ù³ñ¹ ó³ÝÏ³ó³Í ¹»åùáõÙ Ï³ñáÕ ¿ Ñ³ë³ñ³Ï ³Ýí³ÝÁ ï³É Ñ³ïáõÏ ³Ýí³Ý Ï³ñ·³íÇ×³Ï Ï³Ù, å³ñ½³å»ë, ëï»ÕÍ»É Ýáñ Ñ³ïáõÏ ³ÝáõÝ: ´³óÇ ³Û¹, </w:t>
      </w:r>
      <w:r w:rsidRPr="00BB0EB1">
        <w:rPr>
          <w:rFonts w:ascii="Times Armenian" w:hAnsi="Times Armenian"/>
          <w:i/>
          <w:iCs/>
          <w:spacing w:val="2"/>
          <w:sz w:val="22"/>
          <w:szCs w:val="22"/>
          <w:lang w:val="es-ES_tradnl"/>
        </w:rPr>
        <w:t xml:space="preserve">îáÉ»¹á, Ø³¹ñÇ¹ </w:t>
      </w:r>
      <w:r w:rsidRPr="00BB0EB1">
        <w:rPr>
          <w:rFonts w:ascii="Times Armenian" w:hAnsi="Times Armenian"/>
          <w:spacing w:val="2"/>
          <w:sz w:val="22"/>
          <w:szCs w:val="22"/>
          <w:lang w:val="es-ES_tradnl"/>
        </w:rPr>
        <w:t xml:space="preserve">¨ í»ñÁ Ýßí³Í ÙÛáõë ù³Õ³ù³ÝáõÝÝ»ñÁ Ù»Ï Çëå³Ý³óáõ Ùáï »ÝÃ³·Çï³Ïó³µ³ñ Ï³ñáÕ »Ý Ï³åí³Í ÉÇÝ»É Ç·³Ï³Ý ë»éÇ </w:t>
      </w:r>
      <w:r w:rsidRPr="00BB0EB1">
        <w:rPr>
          <w:i/>
          <w:iCs/>
          <w:spacing w:val="2"/>
          <w:sz w:val="22"/>
          <w:szCs w:val="22"/>
          <w:lang w:val="es-ES_tradnl"/>
        </w:rPr>
        <w:t>ciudad</w:t>
      </w:r>
      <w:r w:rsidRPr="00BB0EB1">
        <w:rPr>
          <w:spacing w:val="2"/>
          <w:sz w:val="22"/>
          <w:szCs w:val="22"/>
          <w:lang w:val="es-ES_tradnl"/>
        </w:rPr>
        <w:t xml:space="preserve"> </w:t>
      </w:r>
      <w:r w:rsidRPr="00BB0EB1">
        <w:rPr>
          <w:rFonts w:ascii="Times Armenian" w:hAnsi="Times Armenian"/>
          <w:spacing w:val="2"/>
          <w:sz w:val="22"/>
          <w:szCs w:val="22"/>
          <w:lang w:val="es-ES_tradnl"/>
        </w:rPr>
        <w:t xml:space="preserve"> §ù³Õ³ù¦ µ³éÇ, ÇëÏ Ù»Ï áõñÇßÇ Ñ³Ù³ñ` ³ñ³Ï³Ý ë»éÇ </w:t>
      </w:r>
      <w:r w:rsidRPr="00BB0EB1">
        <w:rPr>
          <w:i/>
          <w:iCs/>
          <w:spacing w:val="2"/>
          <w:sz w:val="22"/>
          <w:szCs w:val="22"/>
          <w:lang w:val="es-ES_tradnl"/>
        </w:rPr>
        <w:t xml:space="preserve">pueblo </w:t>
      </w:r>
      <w:r w:rsidRPr="00BB0EB1">
        <w:rPr>
          <w:rFonts w:ascii="Times Armenian" w:hAnsi="Times Armenian"/>
          <w:spacing w:val="2"/>
          <w:sz w:val="22"/>
          <w:szCs w:val="22"/>
          <w:lang w:val="es-ES_tradnl"/>
        </w:rPr>
        <w:t xml:space="preserve">§·ÛáõÕ¦ µ³éÇ Ñ»ï: </w:t>
      </w:r>
    </w:p>
    <w:p w:rsidR="008D12D5" w:rsidRPr="00BB0EB1" w:rsidRDefault="008D12D5" w:rsidP="00BB0EB1">
      <w:pPr>
        <w:spacing w:line="252" w:lineRule="auto"/>
        <w:rPr>
          <w:spacing w:val="2"/>
          <w:lang w:val="es-ES_tradnl"/>
        </w:rPr>
      </w:pPr>
    </w:p>
    <w:p w:rsidR="008D12D5" w:rsidRPr="00974F1E" w:rsidRDefault="008D12D5" w:rsidP="00BB0EB1">
      <w:pPr>
        <w:spacing w:line="252" w:lineRule="auto"/>
        <w:ind w:right="714" w:firstLine="539"/>
        <w:jc w:val="both"/>
        <w:rPr>
          <w:lang w:val="es-ES_tradnl"/>
        </w:rPr>
      </w:pPr>
    </w:p>
    <w:p w:rsidR="008D12D5" w:rsidRPr="00974F1E" w:rsidRDefault="008D12D5" w:rsidP="00BB0EB1">
      <w:pPr>
        <w:pStyle w:val="a7"/>
        <w:spacing w:line="252" w:lineRule="auto"/>
        <w:rPr>
          <w:lang w:val="es-ES_tradnl"/>
        </w:rPr>
      </w:pPr>
    </w:p>
    <w:p w:rsidR="00D60133" w:rsidRPr="00974F1E" w:rsidRDefault="00D60133" w:rsidP="00BB0EB1">
      <w:pPr>
        <w:pStyle w:val="a7"/>
        <w:spacing w:line="252" w:lineRule="auto"/>
        <w:jc w:val="center"/>
        <w:rPr>
          <w:rFonts w:ascii="Times LatArm" w:hAnsi="Times LatArm" w:cs="Sylfaen"/>
          <w:i/>
          <w:sz w:val="22"/>
          <w:szCs w:val="22"/>
          <w:lang w:val="es-ES_tradnl"/>
        </w:rPr>
      </w:pPr>
    </w:p>
    <w:p w:rsidR="008D12D5" w:rsidRDefault="002762CD" w:rsidP="00BB0EB1">
      <w:pPr>
        <w:pStyle w:val="a7"/>
        <w:tabs>
          <w:tab w:val="clear" w:pos="4153"/>
          <w:tab w:val="center" w:pos="0"/>
        </w:tabs>
        <w:spacing w:line="252" w:lineRule="auto"/>
        <w:jc w:val="center"/>
        <w:rPr>
          <w:rFonts w:ascii="Sylfaen" w:hAnsi="Sylfaen" w:cs="Sylfaen"/>
          <w:i/>
          <w:sz w:val="22"/>
          <w:szCs w:val="22"/>
          <w:lang w:val="en-US"/>
        </w:rPr>
      </w:pPr>
      <w:r>
        <w:rPr>
          <w:rFonts w:ascii="Times LatArm" w:hAnsi="Times LatArm" w:cs="Sylfaen"/>
          <w:i/>
          <w:sz w:val="22"/>
          <w:szCs w:val="22"/>
          <w:lang w:val="en-US"/>
        </w:rPr>
        <w:t>¶ñ³Ï³ÝáõÃÛáõÝ</w:t>
      </w:r>
    </w:p>
    <w:p w:rsidR="005463AF" w:rsidRPr="005463AF" w:rsidRDefault="005463AF" w:rsidP="00BB0EB1">
      <w:pPr>
        <w:pStyle w:val="a7"/>
        <w:spacing w:line="252" w:lineRule="auto"/>
        <w:jc w:val="center"/>
        <w:rPr>
          <w:rFonts w:ascii="Sylfaen" w:hAnsi="Sylfaen" w:cs="Sylfaen"/>
          <w:i/>
          <w:sz w:val="22"/>
          <w:szCs w:val="22"/>
          <w:lang w:val="en-US"/>
        </w:rPr>
      </w:pPr>
    </w:p>
    <w:p w:rsidR="008D12D5" w:rsidRPr="005463AF" w:rsidRDefault="008D12D5" w:rsidP="00284824">
      <w:pPr>
        <w:pStyle w:val="a7"/>
        <w:numPr>
          <w:ilvl w:val="0"/>
          <w:numId w:val="42"/>
        </w:numPr>
        <w:tabs>
          <w:tab w:val="clear" w:pos="8306"/>
          <w:tab w:val="right" w:pos="9214"/>
        </w:tabs>
        <w:spacing w:line="252" w:lineRule="auto"/>
        <w:jc w:val="both"/>
        <w:rPr>
          <w:rFonts w:ascii="Sylfaen" w:hAnsi="Sylfaen" w:cs="Sylfaen"/>
          <w:sz w:val="22"/>
          <w:szCs w:val="22"/>
          <w:lang w:val="en-US"/>
        </w:rPr>
      </w:pPr>
      <w:r w:rsidRPr="005463AF">
        <w:rPr>
          <w:rFonts w:ascii="Sylfaen" w:hAnsi="Sylfaen" w:cs="Sylfaen"/>
          <w:sz w:val="22"/>
          <w:szCs w:val="22"/>
          <w:lang w:val="en-US"/>
        </w:rPr>
        <w:t>Ramon  Almela Perez, ¨Materiales  para el estudio de la gramatica española¨,Madrid,1996</w:t>
      </w:r>
    </w:p>
    <w:p w:rsidR="008D12D5" w:rsidRPr="005463AF" w:rsidRDefault="008D12D5" w:rsidP="00284824">
      <w:pPr>
        <w:pStyle w:val="a7"/>
        <w:numPr>
          <w:ilvl w:val="0"/>
          <w:numId w:val="42"/>
        </w:numPr>
        <w:tabs>
          <w:tab w:val="clear" w:pos="8306"/>
          <w:tab w:val="right" w:pos="9214"/>
        </w:tabs>
        <w:spacing w:line="252" w:lineRule="auto"/>
        <w:jc w:val="both"/>
        <w:rPr>
          <w:rFonts w:ascii="Sylfaen" w:hAnsi="Sylfaen" w:cs="Sylfaen"/>
          <w:sz w:val="22"/>
          <w:szCs w:val="22"/>
          <w:lang w:val="en-US"/>
        </w:rPr>
      </w:pPr>
      <w:r w:rsidRPr="005463AF">
        <w:rPr>
          <w:rFonts w:ascii="Sylfaen" w:hAnsi="Sylfaen" w:cs="Sylfaen"/>
          <w:sz w:val="22"/>
          <w:szCs w:val="22"/>
          <w:lang w:val="en-US"/>
        </w:rPr>
        <w:t>Martinez Amador,¨Diccionario gramatical¨, Barcelona, 1956</w:t>
      </w:r>
    </w:p>
    <w:p w:rsidR="008D12D5" w:rsidRPr="005463AF" w:rsidRDefault="008D12D5" w:rsidP="00284824">
      <w:pPr>
        <w:pStyle w:val="a7"/>
        <w:numPr>
          <w:ilvl w:val="0"/>
          <w:numId w:val="42"/>
        </w:numPr>
        <w:tabs>
          <w:tab w:val="clear" w:pos="8306"/>
          <w:tab w:val="right" w:pos="9214"/>
        </w:tabs>
        <w:spacing w:line="252" w:lineRule="auto"/>
        <w:jc w:val="both"/>
        <w:rPr>
          <w:rFonts w:ascii="Sylfaen" w:hAnsi="Sylfaen" w:cs="Sylfaen"/>
          <w:sz w:val="22"/>
          <w:szCs w:val="22"/>
          <w:lang w:val="en-US"/>
        </w:rPr>
      </w:pPr>
      <w:r w:rsidRPr="005463AF">
        <w:rPr>
          <w:rFonts w:ascii="Sylfaen" w:hAnsi="Sylfaen" w:cs="Sylfaen"/>
          <w:sz w:val="22"/>
          <w:szCs w:val="22"/>
          <w:lang w:val="en-US"/>
        </w:rPr>
        <w:t>Francisco Marcos Marin, ¨Curso de Gramatica Española¨, España 1987</w:t>
      </w:r>
    </w:p>
    <w:p w:rsidR="008D12D5" w:rsidRPr="005463AF" w:rsidRDefault="008D12D5" w:rsidP="00284824">
      <w:pPr>
        <w:pStyle w:val="a7"/>
        <w:numPr>
          <w:ilvl w:val="0"/>
          <w:numId w:val="42"/>
        </w:numPr>
        <w:tabs>
          <w:tab w:val="clear" w:pos="8306"/>
          <w:tab w:val="right" w:pos="9214"/>
        </w:tabs>
        <w:spacing w:line="252" w:lineRule="auto"/>
        <w:jc w:val="both"/>
        <w:rPr>
          <w:rFonts w:ascii="Sylfaen" w:hAnsi="Sylfaen" w:cs="Sylfaen"/>
          <w:sz w:val="22"/>
          <w:szCs w:val="22"/>
          <w:lang w:val="en-US"/>
        </w:rPr>
      </w:pPr>
      <w:r w:rsidRPr="005463AF">
        <w:rPr>
          <w:rFonts w:ascii="Sylfaen" w:hAnsi="Sylfaen" w:cs="Sylfaen"/>
          <w:sz w:val="22"/>
          <w:szCs w:val="22"/>
          <w:lang w:val="en-US"/>
        </w:rPr>
        <w:t>Amado Alonso , Pedro Henriques Ureña,¨Gramatica Castellana¨</w:t>
      </w:r>
    </w:p>
    <w:p w:rsidR="008D12D5" w:rsidRPr="005463AF" w:rsidRDefault="008D12D5" w:rsidP="00284824">
      <w:pPr>
        <w:pStyle w:val="a7"/>
        <w:numPr>
          <w:ilvl w:val="0"/>
          <w:numId w:val="42"/>
        </w:numPr>
        <w:tabs>
          <w:tab w:val="clear" w:pos="8306"/>
          <w:tab w:val="right" w:pos="9214"/>
        </w:tabs>
        <w:spacing w:line="252" w:lineRule="auto"/>
        <w:jc w:val="both"/>
        <w:rPr>
          <w:rFonts w:ascii="Sylfaen" w:hAnsi="Sylfaen" w:cs="Sylfaen"/>
          <w:sz w:val="22"/>
          <w:szCs w:val="22"/>
          <w:lang w:val="en-US"/>
        </w:rPr>
      </w:pPr>
      <w:r w:rsidRPr="005463AF">
        <w:rPr>
          <w:rFonts w:ascii="Sylfaen" w:hAnsi="Sylfaen" w:cs="Sylfaen"/>
          <w:sz w:val="22"/>
          <w:szCs w:val="22"/>
          <w:lang w:val="en-US"/>
        </w:rPr>
        <w:t>¨Esbozo de una Nueva Gramatica de la Lengua Española¨ Real Academia Española.</w:t>
      </w:r>
    </w:p>
    <w:p w:rsidR="008D12D5" w:rsidRDefault="008D12D5" w:rsidP="00BB0EB1">
      <w:pPr>
        <w:pStyle w:val="a7"/>
        <w:tabs>
          <w:tab w:val="clear" w:pos="8306"/>
          <w:tab w:val="right" w:pos="9214"/>
        </w:tabs>
        <w:spacing w:line="252" w:lineRule="auto"/>
        <w:jc w:val="both"/>
        <w:rPr>
          <w:rFonts w:ascii="Sylfaen" w:hAnsi="Sylfaen" w:cs="Sylfaen"/>
          <w:lang w:val="en-US"/>
        </w:rPr>
      </w:pPr>
    </w:p>
    <w:p w:rsidR="00D60133" w:rsidRDefault="00D60133" w:rsidP="00BB0EB1">
      <w:pPr>
        <w:tabs>
          <w:tab w:val="right" w:pos="9214"/>
        </w:tabs>
        <w:spacing w:line="252" w:lineRule="auto"/>
        <w:jc w:val="center"/>
        <w:rPr>
          <w:rFonts w:ascii="Times LatRus" w:hAnsi="Times LatRus" w:cs="Sylfaen"/>
          <w:bCs/>
          <w:i/>
          <w:sz w:val="22"/>
          <w:szCs w:val="22"/>
          <w:lang w:val="en-US"/>
        </w:rPr>
      </w:pPr>
    </w:p>
    <w:p w:rsidR="00BB0EB1" w:rsidRDefault="00BB0EB1" w:rsidP="00BB0EB1">
      <w:pPr>
        <w:tabs>
          <w:tab w:val="right" w:pos="9214"/>
        </w:tabs>
        <w:spacing w:line="252" w:lineRule="auto"/>
        <w:jc w:val="center"/>
        <w:rPr>
          <w:rFonts w:ascii="Times LatRus" w:hAnsi="Times LatRus" w:cs="Sylfaen"/>
          <w:bCs/>
          <w:i/>
          <w:sz w:val="22"/>
          <w:szCs w:val="22"/>
          <w:lang w:val="en-US"/>
        </w:rPr>
      </w:pPr>
    </w:p>
    <w:p w:rsidR="00BB0EB1" w:rsidRDefault="00BB0EB1" w:rsidP="00BB0EB1">
      <w:pPr>
        <w:tabs>
          <w:tab w:val="right" w:pos="9214"/>
        </w:tabs>
        <w:spacing w:line="252" w:lineRule="auto"/>
        <w:jc w:val="center"/>
        <w:rPr>
          <w:rFonts w:ascii="Times LatRus" w:hAnsi="Times LatRus" w:cs="Sylfaen"/>
          <w:bCs/>
          <w:i/>
          <w:sz w:val="22"/>
          <w:szCs w:val="22"/>
          <w:lang w:val="en-US"/>
        </w:rPr>
      </w:pPr>
    </w:p>
    <w:p w:rsidR="008D12D5" w:rsidRPr="00974F1E" w:rsidRDefault="00D60133" w:rsidP="00BB0EB1">
      <w:pPr>
        <w:spacing w:line="252" w:lineRule="auto"/>
        <w:ind w:right="35"/>
        <w:jc w:val="center"/>
        <w:rPr>
          <w:rFonts w:ascii="Times LatRus" w:hAnsi="Times LatRus" w:cs="Sylfaen"/>
          <w:bCs/>
          <w:i/>
          <w:sz w:val="22"/>
          <w:szCs w:val="22"/>
          <w:lang w:val="ru-RU"/>
        </w:rPr>
      </w:pPr>
      <w:r w:rsidRPr="00974F1E">
        <w:rPr>
          <w:rFonts w:ascii="Times LatRus" w:hAnsi="Times LatRus" w:cs="Sylfaen"/>
          <w:bCs/>
          <w:i/>
          <w:sz w:val="22"/>
          <w:szCs w:val="22"/>
          <w:lang w:val="ru-RU"/>
        </w:rPr>
        <w:t>Ðåçþìå</w:t>
      </w:r>
    </w:p>
    <w:p w:rsidR="00D60133" w:rsidRPr="00974F1E" w:rsidRDefault="00D60133" w:rsidP="00BB0EB1">
      <w:pPr>
        <w:spacing w:line="252" w:lineRule="auto"/>
        <w:ind w:right="715"/>
        <w:jc w:val="center"/>
        <w:rPr>
          <w:rFonts w:ascii="Times LatRus" w:hAnsi="Times LatRus" w:cs="Sylfaen"/>
          <w:bCs/>
          <w:i/>
          <w:sz w:val="22"/>
          <w:szCs w:val="22"/>
          <w:lang w:val="ru-RU"/>
        </w:rPr>
      </w:pPr>
    </w:p>
    <w:p w:rsidR="008D12D5" w:rsidRPr="005463AF" w:rsidRDefault="008D12D5" w:rsidP="00BB0EB1">
      <w:pPr>
        <w:spacing w:line="252" w:lineRule="auto"/>
        <w:ind w:right="35" w:firstLine="567"/>
        <w:jc w:val="both"/>
        <w:rPr>
          <w:rFonts w:cs="Sylfaen"/>
          <w:bCs/>
          <w:sz w:val="22"/>
          <w:szCs w:val="22"/>
          <w:lang w:val="ru-RU"/>
        </w:rPr>
      </w:pPr>
      <w:r w:rsidRPr="005463AF">
        <w:rPr>
          <w:rFonts w:ascii="Sylfaen" w:hAnsi="Sylfaen" w:cs="Sylfaen"/>
          <w:bCs/>
          <w:sz w:val="22"/>
          <w:szCs w:val="22"/>
          <w:lang w:val="ru-RU"/>
        </w:rPr>
        <w:t>В</w:t>
      </w:r>
      <w:r w:rsidRPr="005463AF">
        <w:rPr>
          <w:rFonts w:ascii="Times LatRus" w:hAnsi="Times LatRus" w:cs="Sylfaen"/>
          <w:bCs/>
          <w:sz w:val="22"/>
          <w:szCs w:val="22"/>
          <w:lang w:val="ru-RU"/>
        </w:rPr>
        <w:t xml:space="preserve"> </w:t>
      </w:r>
      <w:r w:rsidRPr="005463AF">
        <w:rPr>
          <w:rFonts w:ascii="Sylfaen" w:hAnsi="Sylfaen" w:cs="Sylfaen"/>
          <w:bCs/>
          <w:sz w:val="22"/>
          <w:szCs w:val="22"/>
          <w:lang w:val="ru-RU"/>
        </w:rPr>
        <w:t>этой</w:t>
      </w:r>
      <w:r w:rsidRPr="005463AF">
        <w:rPr>
          <w:rFonts w:ascii="Times LatRus" w:hAnsi="Times LatRus" w:cs="Sylfaen"/>
          <w:bCs/>
          <w:sz w:val="22"/>
          <w:szCs w:val="22"/>
          <w:lang w:val="ru-RU"/>
        </w:rPr>
        <w:t xml:space="preserve"> </w:t>
      </w:r>
      <w:r w:rsidRPr="005463AF">
        <w:rPr>
          <w:bCs/>
          <w:sz w:val="22"/>
          <w:szCs w:val="22"/>
          <w:lang w:val="ru-RU"/>
        </w:rPr>
        <w:t>статье представля</w:t>
      </w:r>
      <w:r w:rsidR="00745999" w:rsidRPr="00745999">
        <w:rPr>
          <w:rFonts w:ascii="Times LatRus" w:hAnsi="Times LatRus"/>
          <w:bCs/>
          <w:sz w:val="22"/>
          <w:szCs w:val="22"/>
          <w:lang w:val="ru-RU"/>
        </w:rPr>
        <w:t>þòñÿ</w:t>
      </w:r>
      <w:r w:rsidRPr="005463AF">
        <w:rPr>
          <w:bCs/>
          <w:sz w:val="22"/>
          <w:szCs w:val="22"/>
          <w:lang w:val="ru-RU"/>
        </w:rPr>
        <w:t xml:space="preserve"> некоторые особенности имен собственных в испанском языке,</w:t>
      </w:r>
      <w:r w:rsidR="002762CD" w:rsidRPr="002762CD">
        <w:rPr>
          <w:bCs/>
          <w:sz w:val="22"/>
          <w:szCs w:val="22"/>
          <w:lang w:val="ru-RU"/>
        </w:rPr>
        <w:t xml:space="preserve"> </w:t>
      </w:r>
      <w:r w:rsidRPr="005463AF">
        <w:rPr>
          <w:bCs/>
          <w:sz w:val="22"/>
          <w:szCs w:val="22"/>
          <w:lang w:val="ru-RU"/>
        </w:rPr>
        <w:t>их грамматические категории рода и числа в сравнении с  именами нарицательными, и некоторые классификации вышеупомянутых имен</w:t>
      </w:r>
      <w:r w:rsidR="00854BCF" w:rsidRPr="00854BCF">
        <w:rPr>
          <w:bCs/>
          <w:sz w:val="22"/>
          <w:szCs w:val="22"/>
          <w:lang w:val="ru-RU"/>
        </w:rPr>
        <w:t>,</w:t>
      </w:r>
      <w:r w:rsidRPr="005463AF">
        <w:rPr>
          <w:bCs/>
          <w:sz w:val="22"/>
          <w:szCs w:val="22"/>
          <w:lang w:val="ru-RU"/>
        </w:rPr>
        <w:t xml:space="preserve"> представленные известнными языковедами.</w:t>
      </w:r>
    </w:p>
    <w:p w:rsidR="008D12D5" w:rsidRPr="005463AF" w:rsidRDefault="008D12D5" w:rsidP="00BB0EB1">
      <w:pPr>
        <w:spacing w:line="252" w:lineRule="auto"/>
        <w:ind w:right="35" w:firstLine="567"/>
        <w:jc w:val="both"/>
        <w:rPr>
          <w:bCs/>
          <w:sz w:val="22"/>
          <w:szCs w:val="22"/>
          <w:lang w:val="ru-RU"/>
        </w:rPr>
      </w:pPr>
      <w:r w:rsidRPr="005463AF">
        <w:rPr>
          <w:bCs/>
          <w:sz w:val="22"/>
          <w:szCs w:val="22"/>
          <w:lang w:val="ru-RU"/>
        </w:rPr>
        <w:t>Также затрагиваем некоторые вопросы</w:t>
      </w:r>
      <w:r w:rsidR="00854BCF" w:rsidRPr="00854BCF">
        <w:rPr>
          <w:bCs/>
          <w:sz w:val="22"/>
          <w:szCs w:val="22"/>
          <w:lang w:val="ru-RU"/>
        </w:rPr>
        <w:t>,</w:t>
      </w:r>
      <w:r w:rsidRPr="005463AF">
        <w:rPr>
          <w:bCs/>
          <w:sz w:val="22"/>
          <w:szCs w:val="22"/>
          <w:lang w:val="ru-RU"/>
        </w:rPr>
        <w:t xml:space="preserve"> связанные с именами собственными, которые выходят за рамки принятых норм  и создают трудности при употреблении.</w:t>
      </w:r>
    </w:p>
    <w:p w:rsidR="008D12D5" w:rsidRPr="005463AF" w:rsidRDefault="008D12D5" w:rsidP="00BB0EB1">
      <w:pPr>
        <w:spacing w:line="252" w:lineRule="auto"/>
        <w:ind w:right="35"/>
        <w:jc w:val="center"/>
        <w:rPr>
          <w:rFonts w:ascii="Sylfaen" w:hAnsi="Sylfaen" w:cs="Sylfaen"/>
          <w:bCs/>
          <w:sz w:val="22"/>
          <w:szCs w:val="22"/>
          <w:lang w:val="ru-RU"/>
        </w:rPr>
      </w:pPr>
    </w:p>
    <w:p w:rsidR="008D12D5" w:rsidRPr="0002615D" w:rsidRDefault="008D12D5" w:rsidP="00BB0EB1">
      <w:pPr>
        <w:pStyle w:val="a7"/>
        <w:spacing w:line="252" w:lineRule="auto"/>
        <w:ind w:right="35"/>
        <w:jc w:val="both"/>
        <w:rPr>
          <w:rFonts w:ascii="Sylfaen" w:hAnsi="Sylfaen" w:cs="Sylfaen"/>
          <w:lang w:val="ru-RU"/>
        </w:rPr>
      </w:pPr>
    </w:p>
    <w:p w:rsidR="00A3029B" w:rsidRPr="008D12D5" w:rsidRDefault="00A3029B" w:rsidP="00BB0EB1">
      <w:pPr>
        <w:spacing w:line="252" w:lineRule="auto"/>
        <w:jc w:val="center"/>
        <w:rPr>
          <w:rFonts w:ascii="Times LatArm" w:hAnsi="Times LatArm"/>
          <w:b/>
          <w:sz w:val="18"/>
          <w:szCs w:val="18"/>
          <w:lang w:val="ru-RU"/>
        </w:rPr>
      </w:pPr>
    </w:p>
    <w:p w:rsidR="00A3029B" w:rsidRDefault="00A3029B" w:rsidP="00A77AC4">
      <w:pPr>
        <w:spacing w:line="250" w:lineRule="auto"/>
        <w:jc w:val="center"/>
        <w:rPr>
          <w:rFonts w:ascii="Times LatArm" w:hAnsi="Times LatArm"/>
          <w:b/>
          <w:sz w:val="18"/>
          <w:szCs w:val="18"/>
          <w:lang w:val="fr-FR"/>
        </w:rPr>
      </w:pPr>
    </w:p>
    <w:p w:rsidR="00A3029B" w:rsidRDefault="00A3029B" w:rsidP="00A77AC4">
      <w:pPr>
        <w:spacing w:line="250" w:lineRule="auto"/>
        <w:jc w:val="center"/>
        <w:rPr>
          <w:rFonts w:ascii="Times LatArm" w:hAnsi="Times LatArm"/>
          <w:b/>
          <w:sz w:val="18"/>
          <w:szCs w:val="18"/>
          <w:lang w:val="fr-FR"/>
        </w:rPr>
      </w:pPr>
    </w:p>
    <w:p w:rsidR="00A3029B" w:rsidRDefault="00A3029B" w:rsidP="00A77AC4">
      <w:pPr>
        <w:spacing w:line="250" w:lineRule="auto"/>
        <w:jc w:val="center"/>
        <w:rPr>
          <w:rFonts w:ascii="Times LatArm" w:hAnsi="Times LatArm"/>
          <w:b/>
          <w:sz w:val="18"/>
          <w:szCs w:val="18"/>
          <w:lang w:val="fr-FR"/>
        </w:rPr>
      </w:pPr>
    </w:p>
    <w:p w:rsidR="00A3029B" w:rsidRDefault="00A3029B" w:rsidP="00A77AC4">
      <w:pPr>
        <w:spacing w:line="250" w:lineRule="auto"/>
        <w:jc w:val="center"/>
        <w:rPr>
          <w:rFonts w:ascii="Times LatArm" w:hAnsi="Times LatArm"/>
          <w:b/>
          <w:sz w:val="18"/>
          <w:szCs w:val="18"/>
          <w:lang w:val="fr-FR"/>
        </w:rPr>
      </w:pPr>
    </w:p>
    <w:p w:rsidR="00A3029B" w:rsidRDefault="00A3029B" w:rsidP="00A77AC4">
      <w:pPr>
        <w:spacing w:line="250" w:lineRule="auto"/>
        <w:jc w:val="center"/>
        <w:rPr>
          <w:rFonts w:ascii="Times LatArm" w:hAnsi="Times LatArm"/>
          <w:b/>
          <w:sz w:val="18"/>
          <w:szCs w:val="18"/>
          <w:lang w:val="fr-FR"/>
        </w:rPr>
      </w:pPr>
    </w:p>
    <w:p w:rsidR="00A3029B" w:rsidRDefault="00A3029B" w:rsidP="00A77AC4">
      <w:pPr>
        <w:spacing w:line="250" w:lineRule="auto"/>
        <w:jc w:val="center"/>
        <w:rPr>
          <w:rFonts w:ascii="Times LatArm" w:hAnsi="Times LatArm"/>
          <w:b/>
          <w:sz w:val="18"/>
          <w:szCs w:val="18"/>
          <w:lang w:val="fr-FR"/>
        </w:rPr>
      </w:pPr>
    </w:p>
    <w:p w:rsidR="00A3029B" w:rsidRDefault="00A3029B" w:rsidP="00A77AC4">
      <w:pPr>
        <w:spacing w:line="250" w:lineRule="auto"/>
        <w:jc w:val="center"/>
        <w:rPr>
          <w:rFonts w:ascii="Times LatArm" w:hAnsi="Times LatArm"/>
          <w:b/>
          <w:sz w:val="18"/>
          <w:szCs w:val="18"/>
          <w:lang w:val="fr-FR"/>
        </w:rPr>
      </w:pPr>
    </w:p>
    <w:p w:rsidR="00A3029B" w:rsidRDefault="00A3029B" w:rsidP="00A77AC4">
      <w:pPr>
        <w:spacing w:line="250" w:lineRule="auto"/>
        <w:jc w:val="center"/>
        <w:rPr>
          <w:rFonts w:ascii="Times LatArm" w:hAnsi="Times LatArm"/>
          <w:b/>
          <w:sz w:val="18"/>
          <w:szCs w:val="18"/>
          <w:lang w:val="fr-FR"/>
        </w:rPr>
      </w:pPr>
    </w:p>
    <w:p w:rsidR="00A3029B" w:rsidRDefault="00A3029B" w:rsidP="00A77AC4">
      <w:pPr>
        <w:spacing w:line="250" w:lineRule="auto"/>
        <w:jc w:val="center"/>
        <w:rPr>
          <w:rFonts w:ascii="Times LatArm" w:hAnsi="Times LatArm"/>
          <w:b/>
          <w:sz w:val="18"/>
          <w:szCs w:val="18"/>
          <w:lang w:val="fr-FR"/>
        </w:rPr>
      </w:pPr>
    </w:p>
    <w:p w:rsidR="00A77AC4" w:rsidRPr="00D707FA" w:rsidRDefault="00A77AC4" w:rsidP="00A77AC4">
      <w:pPr>
        <w:spacing w:line="250" w:lineRule="auto"/>
        <w:jc w:val="center"/>
        <w:rPr>
          <w:rFonts w:ascii="Times LatArm" w:hAnsi="Times LatArm"/>
          <w:b/>
          <w:sz w:val="18"/>
          <w:szCs w:val="18"/>
          <w:lang w:val="fr-FR"/>
        </w:rPr>
      </w:pPr>
      <w:r>
        <w:rPr>
          <w:rFonts w:ascii="Times LatArm" w:hAnsi="Times LatArm"/>
          <w:b/>
          <w:sz w:val="18"/>
          <w:szCs w:val="18"/>
          <w:lang w:val="fr-FR"/>
        </w:rPr>
        <w:lastRenderedPageBreak/>
        <w:t>²</w:t>
      </w:r>
      <w:r w:rsidRPr="00D707FA">
        <w:rPr>
          <w:rFonts w:ascii="Times LatArm" w:hAnsi="Times LatArm"/>
          <w:b/>
          <w:sz w:val="18"/>
          <w:szCs w:val="18"/>
          <w:lang w:val="fr-FR"/>
        </w:rPr>
        <w:t>ðò²ÊÆ äºî²Î²Ü Ð²Ø²Èê²ð²ÜÆ ¶Æî²Î²Ü îºÔºÎ²¶Æð</w:t>
      </w:r>
    </w:p>
    <w:p w:rsidR="00A77AC4" w:rsidRPr="00D707FA" w:rsidRDefault="00A77AC4" w:rsidP="00A77AC4">
      <w:pPr>
        <w:jc w:val="center"/>
        <w:rPr>
          <w:rFonts w:ascii="Times LatRus" w:hAnsi="Times LatRus"/>
          <w:b/>
          <w:sz w:val="18"/>
          <w:szCs w:val="18"/>
          <w:lang w:val="fr-FR"/>
        </w:rPr>
      </w:pPr>
      <w:r w:rsidRPr="00D707FA">
        <w:rPr>
          <w:rFonts w:ascii="Times LatRus" w:hAnsi="Times LatRus"/>
          <w:b/>
          <w:sz w:val="18"/>
          <w:szCs w:val="18"/>
          <w:lang w:val="fr-FR"/>
        </w:rPr>
        <w:t>Ó×ÅÍÛÅ ÇÀÏÈÑÊÈ ÀÐÖÀÕÑÊÎÃÎ ÃÎÑÓÄÀÐÑÒÂÅÍÍÎÃÎ ÓÍÈÂÅÐÑÈÒÅÒÀ</w:t>
      </w:r>
    </w:p>
    <w:p w:rsidR="00A77AC4" w:rsidRPr="00D707FA" w:rsidRDefault="007D0E60" w:rsidP="00A77AC4">
      <w:pPr>
        <w:pStyle w:val="3"/>
        <w:tabs>
          <w:tab w:val="left" w:pos="4035"/>
        </w:tabs>
        <w:jc w:val="left"/>
        <w:rPr>
          <w:rFonts w:ascii="Times LatArm" w:hAnsi="Times LatArm"/>
          <w:b/>
          <w:bCs/>
          <w:i/>
          <w:sz w:val="14"/>
          <w:szCs w:val="14"/>
          <w:lang w:val="fr-FR"/>
        </w:rPr>
      </w:pPr>
      <w:r>
        <w:rPr>
          <w:rFonts w:ascii="Times LatArm" w:hAnsi="Times LatArm"/>
          <w:b/>
          <w:bCs/>
          <w:i/>
          <w:noProof/>
          <w:snapToGrid/>
          <w:sz w:val="14"/>
          <w:szCs w:val="14"/>
          <w:lang w:eastAsia="ru-RU"/>
        </w:rPr>
        <w:pict>
          <v:line id="_x0000_s16383" style="position:absolute;z-index:251977728" from="1.75pt,6.6pt" to="460.75pt,6.6pt" strokeweight="3pt">
            <v:stroke linestyle="thinThick"/>
          </v:line>
        </w:pict>
      </w:r>
      <w:r w:rsidR="00A77AC4" w:rsidRPr="00D707FA">
        <w:rPr>
          <w:rFonts w:ascii="Times LatArm" w:hAnsi="Times LatArm"/>
          <w:b/>
          <w:bCs/>
          <w:i/>
          <w:sz w:val="14"/>
          <w:szCs w:val="14"/>
          <w:lang w:val="fr-FR"/>
        </w:rPr>
        <w:tab/>
      </w:r>
    </w:p>
    <w:p w:rsidR="00A77AC4" w:rsidRPr="00D707FA" w:rsidRDefault="00A77AC4" w:rsidP="00A77AC4">
      <w:pPr>
        <w:pStyle w:val="3"/>
        <w:jc w:val="center"/>
        <w:rPr>
          <w:rFonts w:ascii="Times LatArm" w:hAnsi="Times LatArm"/>
          <w:b/>
          <w:bCs/>
          <w:sz w:val="18"/>
          <w:szCs w:val="18"/>
          <w:lang w:val="fr-FR"/>
        </w:rPr>
      </w:pPr>
      <w:r w:rsidRPr="00D707FA">
        <w:rPr>
          <w:rFonts w:ascii="Times LatArm" w:hAnsi="Times LatArm"/>
          <w:b/>
          <w:bCs/>
          <w:sz w:val="18"/>
          <w:szCs w:val="18"/>
          <w:lang w:val="fr-FR"/>
        </w:rPr>
        <w:t>1-2 (23-24) 2011</w:t>
      </w:r>
    </w:p>
    <w:p w:rsidR="00BA3A18" w:rsidRDefault="00BA3A18" w:rsidP="00BA3A18">
      <w:pPr>
        <w:spacing w:line="250" w:lineRule="auto"/>
        <w:rPr>
          <w:rFonts w:ascii="Times LatArm" w:hAnsi="Times LatArm" w:cs="Arial"/>
          <w:i/>
          <w:sz w:val="24"/>
          <w:szCs w:val="24"/>
          <w:lang w:val="fr-FR"/>
        </w:rPr>
      </w:pPr>
      <w:r>
        <w:rPr>
          <w:rFonts w:ascii="Times LatArm" w:hAnsi="Times LatArm" w:cs="Arial"/>
          <w:i/>
          <w:sz w:val="24"/>
          <w:szCs w:val="24"/>
          <w:lang w:val="fr-FR"/>
        </w:rPr>
        <w:t xml:space="preserve">Ðî¸ </w:t>
      </w:r>
      <w:r w:rsidR="00BB0EB1">
        <w:rPr>
          <w:rFonts w:ascii="Times LatArm" w:hAnsi="Times LatArm" w:cs="Arial"/>
          <w:i/>
          <w:sz w:val="24"/>
          <w:szCs w:val="24"/>
          <w:lang w:val="fr-FR"/>
        </w:rPr>
        <w:t xml:space="preserve"> 371-053.4</w:t>
      </w:r>
      <w:r w:rsidR="00BB0EB1">
        <w:rPr>
          <w:rFonts w:ascii="Times LatArm" w:hAnsi="Times LatArm" w:cs="Arial"/>
          <w:i/>
          <w:sz w:val="24"/>
          <w:szCs w:val="24"/>
          <w:lang w:val="fr-FR"/>
        </w:rPr>
        <w:tab/>
      </w:r>
      <w:r w:rsidR="00BB0EB1">
        <w:rPr>
          <w:rFonts w:ascii="Times LatArm" w:hAnsi="Times LatArm" w:cs="Arial"/>
          <w:i/>
          <w:sz w:val="24"/>
          <w:szCs w:val="24"/>
          <w:lang w:val="fr-FR"/>
        </w:rPr>
        <w:tab/>
      </w:r>
      <w:r w:rsidR="00BB0EB1">
        <w:rPr>
          <w:rFonts w:ascii="Times LatArm" w:hAnsi="Times LatArm" w:cs="Arial"/>
          <w:i/>
          <w:sz w:val="24"/>
          <w:szCs w:val="24"/>
          <w:lang w:val="fr-FR"/>
        </w:rPr>
        <w:tab/>
      </w:r>
      <w:r w:rsidR="00BB0EB1">
        <w:rPr>
          <w:rFonts w:ascii="Times LatArm" w:hAnsi="Times LatArm" w:cs="Arial"/>
          <w:i/>
          <w:sz w:val="24"/>
          <w:szCs w:val="24"/>
          <w:lang w:val="fr-FR"/>
        </w:rPr>
        <w:tab/>
      </w:r>
      <w:r w:rsidR="00BB0EB1">
        <w:rPr>
          <w:rFonts w:ascii="Times LatArm" w:hAnsi="Times LatArm" w:cs="Arial"/>
          <w:i/>
          <w:sz w:val="24"/>
          <w:szCs w:val="24"/>
          <w:lang w:val="fr-FR"/>
        </w:rPr>
        <w:tab/>
      </w:r>
      <w:r w:rsidR="00BB0EB1">
        <w:rPr>
          <w:rFonts w:ascii="Times LatArm" w:hAnsi="Times LatArm" w:cs="Arial"/>
          <w:i/>
          <w:sz w:val="24"/>
          <w:szCs w:val="24"/>
          <w:lang w:val="fr-FR"/>
        </w:rPr>
        <w:tab/>
      </w:r>
      <w:r w:rsidR="00BB0EB1">
        <w:rPr>
          <w:rFonts w:ascii="Times LatArm" w:hAnsi="Times LatArm" w:cs="Arial"/>
          <w:i/>
          <w:sz w:val="24"/>
          <w:szCs w:val="24"/>
          <w:lang w:val="fr-FR"/>
        </w:rPr>
        <w:tab/>
        <w:t xml:space="preserve">        Ø³ÝÏ³í³ñÅáõÃÛáõÝ</w:t>
      </w:r>
    </w:p>
    <w:p w:rsidR="00BA3A18" w:rsidRPr="00BA3A18" w:rsidRDefault="00BA3A18" w:rsidP="00BA3A18">
      <w:pPr>
        <w:jc w:val="center"/>
        <w:rPr>
          <w:rFonts w:ascii="Arial Armenian" w:hAnsi="Arial Armenian"/>
          <w:b/>
          <w:sz w:val="10"/>
          <w:szCs w:val="10"/>
          <w:lang w:val="fr-FR"/>
        </w:rPr>
      </w:pPr>
    </w:p>
    <w:p w:rsidR="00BC7FD5" w:rsidRDefault="00D51C63" w:rsidP="00BA3A18">
      <w:pPr>
        <w:jc w:val="center"/>
        <w:rPr>
          <w:rFonts w:ascii="Times LatArm" w:hAnsi="Times LatArm"/>
          <w:b/>
          <w:sz w:val="22"/>
          <w:szCs w:val="22"/>
          <w:lang w:val="fr-FR"/>
        </w:rPr>
      </w:pPr>
      <w:r w:rsidRPr="00BC7FD5">
        <w:rPr>
          <w:rFonts w:ascii="Times LatArm" w:hAnsi="Times LatArm"/>
          <w:b/>
          <w:sz w:val="22"/>
          <w:szCs w:val="22"/>
          <w:lang w:val="fr-FR"/>
        </w:rPr>
        <w:t>²Úêúðì² Ø²ÜÎ²ä²ðî</w:t>
      </w:r>
      <w:r w:rsidR="00BC7FD5" w:rsidRPr="00BC7FD5">
        <w:rPr>
          <w:rFonts w:ascii="Times LatArm" w:hAnsi="Times LatArm"/>
          <w:b/>
          <w:sz w:val="22"/>
          <w:szCs w:val="22"/>
          <w:lang w:val="fr-FR"/>
        </w:rPr>
        <w:t>º</w:t>
      </w:r>
      <w:r w:rsidRPr="00BC7FD5">
        <w:rPr>
          <w:rFonts w:ascii="Times LatArm" w:hAnsi="Times LatArm"/>
          <w:b/>
          <w:sz w:val="22"/>
          <w:szCs w:val="22"/>
          <w:lang w:val="fr-FR"/>
        </w:rPr>
        <w:t>¼À ºì Üð² ²è</w:t>
      </w:r>
      <w:r w:rsidR="00BC7FD5">
        <w:rPr>
          <w:rFonts w:ascii="Times LatArm" w:hAnsi="Times LatArm"/>
          <w:b/>
          <w:sz w:val="22"/>
          <w:szCs w:val="22"/>
          <w:lang w:val="fr-FR"/>
        </w:rPr>
        <w:t>æ</w:t>
      </w:r>
      <w:r w:rsidRPr="00BC7FD5">
        <w:rPr>
          <w:rFonts w:ascii="Times LatArm" w:hAnsi="Times LatArm"/>
          <w:b/>
          <w:sz w:val="22"/>
          <w:szCs w:val="22"/>
          <w:lang w:val="fr-FR"/>
        </w:rPr>
        <w:t xml:space="preserve">ºì ¸ðì²Ì </w:t>
      </w:r>
    </w:p>
    <w:p w:rsidR="00BC7FD5" w:rsidRDefault="00D51C63" w:rsidP="00BA3A18">
      <w:pPr>
        <w:jc w:val="center"/>
        <w:rPr>
          <w:rFonts w:ascii="Times LatArm" w:hAnsi="Times LatArm"/>
          <w:b/>
          <w:sz w:val="22"/>
          <w:szCs w:val="22"/>
          <w:lang w:val="fr-FR"/>
        </w:rPr>
      </w:pPr>
      <w:r w:rsidRPr="00BC7FD5">
        <w:rPr>
          <w:rFonts w:ascii="Times LatArm" w:hAnsi="Times LatArm"/>
          <w:b/>
          <w:sz w:val="22"/>
          <w:szCs w:val="22"/>
          <w:lang w:val="fr-FR"/>
        </w:rPr>
        <w:t>Ä²Ø²Ü²Î²Î</w:t>
      </w:r>
      <w:r w:rsidR="00BC7FD5">
        <w:rPr>
          <w:rFonts w:ascii="Times LatArm" w:hAnsi="Times LatArm"/>
          <w:b/>
          <w:sz w:val="22"/>
          <w:szCs w:val="22"/>
          <w:lang w:val="fr-FR"/>
        </w:rPr>
        <w:t>Æ</w:t>
      </w:r>
      <w:r w:rsidRPr="00BC7FD5">
        <w:rPr>
          <w:rFonts w:ascii="Times LatArm" w:hAnsi="Times LatArm"/>
          <w:b/>
          <w:sz w:val="22"/>
          <w:szCs w:val="22"/>
          <w:lang w:val="fr-FR"/>
        </w:rPr>
        <w:t xml:space="preserve">ò ÊÜ¸ÆðÜºðÆ Ø²êÆÜ </w:t>
      </w:r>
    </w:p>
    <w:p w:rsidR="00BA3A18" w:rsidRPr="00BC7FD5" w:rsidRDefault="00BA3A18" w:rsidP="00BA3A18">
      <w:pPr>
        <w:jc w:val="center"/>
        <w:rPr>
          <w:rFonts w:ascii="Times LatArm" w:hAnsi="Times LatArm"/>
          <w:b/>
          <w:i/>
          <w:sz w:val="22"/>
          <w:szCs w:val="22"/>
          <w:lang w:val="fr-FR"/>
        </w:rPr>
      </w:pPr>
      <w:r w:rsidRPr="00BC7FD5">
        <w:rPr>
          <w:rFonts w:ascii="Times LatArm" w:hAnsi="Times LatArm"/>
          <w:b/>
          <w:sz w:val="22"/>
          <w:szCs w:val="22"/>
          <w:lang w:val="fr-FR"/>
        </w:rPr>
        <w:t>(</w:t>
      </w:r>
      <w:r w:rsidR="00D51C63" w:rsidRPr="00BC7FD5">
        <w:rPr>
          <w:rFonts w:ascii="Times LatArm" w:hAnsi="Times LatArm"/>
          <w:b/>
          <w:sz w:val="22"/>
          <w:szCs w:val="22"/>
          <w:lang w:val="fr-FR"/>
        </w:rPr>
        <w:t>³é³ç³íáñ ÷áñ</w:t>
      </w:r>
      <w:r w:rsidR="00BC7FD5">
        <w:rPr>
          <w:rFonts w:ascii="Times LatArm" w:hAnsi="Times LatArm"/>
          <w:b/>
          <w:sz w:val="22"/>
          <w:szCs w:val="22"/>
          <w:lang w:val="fr-FR"/>
        </w:rPr>
        <w:t>Ó</w:t>
      </w:r>
      <w:r w:rsidR="00D51C63" w:rsidRPr="00BC7FD5">
        <w:rPr>
          <w:rFonts w:ascii="Times LatArm" w:hAnsi="Times LatArm"/>
          <w:b/>
          <w:sz w:val="22"/>
          <w:szCs w:val="22"/>
          <w:lang w:val="fr-FR"/>
        </w:rPr>
        <w:t>Ç áõëáõÙÝ³ëÇñáõÙ</w:t>
      </w:r>
      <w:r w:rsidRPr="00BC7FD5">
        <w:rPr>
          <w:rFonts w:ascii="Times LatArm" w:hAnsi="Times LatArm"/>
          <w:b/>
          <w:i/>
          <w:sz w:val="22"/>
          <w:szCs w:val="22"/>
          <w:lang w:val="fr-FR"/>
        </w:rPr>
        <w:t>)</w:t>
      </w:r>
    </w:p>
    <w:p w:rsidR="00BA3A18" w:rsidRPr="00BA3A18" w:rsidRDefault="00BA3A18" w:rsidP="00BA3A18">
      <w:pPr>
        <w:jc w:val="center"/>
        <w:rPr>
          <w:rFonts w:ascii="Times LatArm" w:hAnsi="Times LatArm"/>
          <w:sz w:val="10"/>
          <w:szCs w:val="10"/>
          <w:lang w:val="fr-FR"/>
        </w:rPr>
      </w:pPr>
      <w:r>
        <w:rPr>
          <w:rFonts w:ascii="Times LatArm" w:hAnsi="Times LatArm"/>
          <w:sz w:val="10"/>
          <w:szCs w:val="10"/>
          <w:lang w:val="fr-FR"/>
        </w:rPr>
        <w:t>.</w:t>
      </w:r>
    </w:p>
    <w:p w:rsidR="00BA3A18" w:rsidRPr="00BA3A18" w:rsidRDefault="00BA3A18" w:rsidP="00BA3A18">
      <w:pPr>
        <w:jc w:val="center"/>
        <w:rPr>
          <w:rFonts w:ascii="Times LatArm" w:hAnsi="Times LatArm"/>
          <w:sz w:val="26"/>
          <w:szCs w:val="26"/>
          <w:lang w:val="fr-FR"/>
        </w:rPr>
      </w:pPr>
      <w:r w:rsidRPr="00BA3A18">
        <w:rPr>
          <w:rFonts w:ascii="Times LatArm" w:hAnsi="Times LatArm"/>
          <w:sz w:val="26"/>
          <w:szCs w:val="26"/>
          <w:lang w:val="fr-FR"/>
        </w:rPr>
        <w:t>². º. Ü»ñëÇëÛ³Ý</w:t>
      </w:r>
    </w:p>
    <w:p w:rsidR="00BA3A18" w:rsidRPr="00BA3A18" w:rsidRDefault="00BA3A18" w:rsidP="00BA3A18">
      <w:pPr>
        <w:jc w:val="right"/>
        <w:rPr>
          <w:rFonts w:ascii="Times LatArm" w:hAnsi="Times LatArm"/>
          <w:sz w:val="22"/>
          <w:szCs w:val="22"/>
          <w:lang w:val="fr-FR"/>
        </w:rPr>
      </w:pPr>
      <w:r w:rsidRPr="00BA3A18">
        <w:rPr>
          <w:rFonts w:ascii="Times LatArm" w:hAnsi="Times LatArm"/>
          <w:sz w:val="22"/>
          <w:szCs w:val="22"/>
          <w:lang w:val="fr-FR"/>
        </w:rPr>
        <w:t xml:space="preserve">                                                  </w:t>
      </w:r>
    </w:p>
    <w:p w:rsidR="00BA3A18" w:rsidRPr="00BB0EB1" w:rsidRDefault="00BA3A18" w:rsidP="00BB0EB1">
      <w:pPr>
        <w:spacing w:line="242" w:lineRule="auto"/>
        <w:ind w:firstLine="567"/>
        <w:jc w:val="both"/>
        <w:rPr>
          <w:rFonts w:ascii="Times LatArm" w:hAnsi="Times LatArm"/>
          <w:spacing w:val="2"/>
          <w:sz w:val="22"/>
          <w:szCs w:val="22"/>
          <w:lang w:val="fr-FR"/>
        </w:rPr>
      </w:pPr>
      <w:r w:rsidRPr="00BB0EB1">
        <w:rPr>
          <w:rFonts w:ascii="Times LatArm" w:hAnsi="Times LatArm"/>
          <w:spacing w:val="2"/>
          <w:sz w:val="22"/>
          <w:szCs w:val="22"/>
          <w:lang w:val="fr-FR"/>
        </w:rPr>
        <w:t>Ð³Ýñ³ÏñÃáõÃÛ³Ý áÉáñïáõÙ ³Ûëûñ ÁÝÃ³ÝáõÙ »Ý µáí³Ý¹³Ï³ÛÇÝ µ³ñ»÷áËáõÙÝ»ñ` ¹åñáó³ßÇÝáõÃÛ³Ý ½³ñ·³óáõÙ, ÏñÃ³Ï³Ý Ñ³ëï³ïáõÃÛáõÝÝ»ñÇ áõëáõÙÝ³¹³ëïÇ³ñ³Ïã³Ï³Ý ³ßË³ï³ÝùÝ»ñÇ áñ³ÏÇ µ³ñÓñ³óáõÙ, Ù³ÝÏ³í³ñÅ³Ï³Ý Ýáñ ï»ËÝáÉá·Ç³Ý»ñÇ áõ Ù»Ãá¹Ý»ñÇ ÏÇñ³éáõÙ, Ý³Ë³¹åñáó³Ï³Ý, Ñ³Ýñ³ÏñÃ³Ï³Ý Ñ³ëï³ïáõÃÛáõÝÝ»ñÇ Ï³¹ñ»ñÇ í»ñ³å³ïñ³ëïáõÙ, ëáíáñáÕÝ»ñÇ Ï³ñáÕáõÃÛáõÝÝ»ñÇ ³×ÇÝ Ñ³Ù³å³ï³ëË³Ý ÏñÃ³Ï³Ý Ýáñ å³Ñ³ÝçÝ»ñÇ ³é³ç³¹ñáõÙ, ½³ñ·³óÝáÕ áõëáõóÙ³Ý Ï³½Ù³Ï»ñåáõÙ ¨ ³ÛÉÝ:</w:t>
      </w:r>
    </w:p>
    <w:p w:rsidR="00BA3A18" w:rsidRPr="00BB0EB1" w:rsidRDefault="00BA3A18" w:rsidP="00BB0EB1">
      <w:pPr>
        <w:spacing w:line="242" w:lineRule="auto"/>
        <w:ind w:firstLine="567"/>
        <w:jc w:val="both"/>
        <w:rPr>
          <w:rFonts w:ascii="Times LatArm" w:hAnsi="Times LatArm"/>
          <w:spacing w:val="2"/>
          <w:sz w:val="22"/>
          <w:szCs w:val="22"/>
          <w:lang w:val="fr-FR"/>
        </w:rPr>
      </w:pPr>
      <w:r w:rsidRPr="00BB0EB1">
        <w:rPr>
          <w:rFonts w:ascii="Times LatArm" w:hAnsi="Times LatArm"/>
          <w:spacing w:val="2"/>
          <w:sz w:val="22"/>
          <w:szCs w:val="22"/>
          <w:lang w:val="fr-FR"/>
        </w:rPr>
        <w:t>Ð³Ýñ³ÏñÃáõÃÛ³Ý µ³ñ»÷áËáõÙÝ»ñÇ Ñ»ï Ï³åí³Í</w:t>
      </w:r>
      <w:r w:rsidR="00A078B9" w:rsidRPr="00BB0EB1">
        <w:rPr>
          <w:rFonts w:ascii="Times LatArm" w:hAnsi="Times LatArm"/>
          <w:spacing w:val="2"/>
          <w:sz w:val="22"/>
          <w:szCs w:val="22"/>
          <w:lang w:val="fr-FR"/>
        </w:rPr>
        <w:t>`</w:t>
      </w:r>
      <w:r w:rsidRPr="00BB0EB1">
        <w:rPr>
          <w:rFonts w:ascii="Times LatArm" w:hAnsi="Times LatArm"/>
          <w:spacing w:val="2"/>
          <w:sz w:val="22"/>
          <w:szCs w:val="22"/>
          <w:lang w:val="fr-FR"/>
        </w:rPr>
        <w:t xml:space="preserve"> Ý»ñÏ³ÛáõÙë Ù»Í ÷á÷áËáõÃÛáõÝÝ»ñ »Ý Çñ³Ï³Ý³óíáõÙ Ý³¨ Ý³Ë³¹åñáó³Ï³Ý ÏñÃáõÃÛ³Ý Ñ³Ù³Ï³ñ·áõÙ, áñÁ ÉÇÝ»Éáí ÏñÃáõÃÛ³Ý ³é³çÇÝ ¨ µ³ÕÏ³óáõóÇã Ù³ëÁ, ß³ï µ³Ýáí ¿ Ï³ÝËáñáßáõÙ ÏñÃáõÃÛ³Ý áñ³ÏÁ:</w:t>
      </w:r>
    </w:p>
    <w:p w:rsidR="00BA3A18" w:rsidRPr="00BB0EB1" w:rsidRDefault="00BA3A18" w:rsidP="00BB0EB1">
      <w:pPr>
        <w:spacing w:line="242" w:lineRule="auto"/>
        <w:ind w:firstLine="567"/>
        <w:jc w:val="both"/>
        <w:rPr>
          <w:rFonts w:ascii="Times LatArm" w:hAnsi="Times LatArm"/>
          <w:spacing w:val="2"/>
          <w:sz w:val="22"/>
          <w:szCs w:val="22"/>
          <w:lang w:val="fr-FR"/>
        </w:rPr>
      </w:pPr>
      <w:r w:rsidRPr="00BB0EB1">
        <w:rPr>
          <w:rFonts w:ascii="Times LatArm" w:hAnsi="Times LatArm"/>
          <w:spacing w:val="2"/>
          <w:sz w:val="22"/>
          <w:szCs w:val="22"/>
          <w:lang w:val="fr-FR"/>
        </w:rPr>
        <w:t xml:space="preserve"> ÎñÃáõÃÛ³Ý áÉáñïáõÙ Çñ³Ï³Ý³óíáÕ µ³ñ»÷áËáõÙÝ»ñÁ å³Ñ³ÝçáõÙ ¿ áã ÙÇ³ÛÝ Ñ³Ýñ³ÏñÃ³Ï³Ý ¹åñáóÇ ëáíáñáÕÇ, ³ÛÉ¨ ³í³· Ý³Ë³¹åñáó³Ï³Ý ï³ñÇùÇ »ñ»Ë³Ý»ñÇ` ¹åñáó ÁÝ¹áõÝíáÕ »ñ»Ë³ÛÇ ·Çï»ÉÇùÝ»ñÇ, Ï³ñáÕáõÃÛáõÝÝ»ñÇ, ÑÙïáõÃÛáõÝÝ»ñÇ ¨ áñáß³ÏÇ ³ñÅ»ù³ÛÇÝ Ñ³Ù³Ï³ñ·Ç Ó¨³íáñáõÙÁ, áõëïÇ ¹³ëïÇ³ñ³ÏÁ å»ïù ¿ ·Çï³ÏóÇ µ³ñ»÷áËáõÙÝ»ñÇ ³ÝÑñ³Å»ßïáõÃÛáõÝÁ ¨ ¹ñ³ÝóáõÙ Çñ Ù³ëÝ³ÏóáõÃÛ³Ý Ï³ñ¨áñáõÃÛáõÝÁ, áõÝ»Ý³ Ù³ëÝ³·Çï³Ï³Ý ³ÝÑñ³Å»ßï å³ïñ³ëïí³ÍáõÃÛáõÝ, Ï³ñ¨áñÇ ëáíáñ»Éáõ ¨ ëáíáñ»óÝ»Éáõ Å³Ù³Ý³Ï³ÏÇó Ù»Ãá¹Ý»ñÁ, áõÝ»Ý³ ³ßË³ï³ÝùÝ»ñÁ Íñ³·ñ»Éáõ, áõëáõÙÝ³Ï³Ý å³ñ³åÙáõÝùÝ»ñÁ ³ñ¹ÛáõÝ³í»ï Ï³½Ù³Ï»ñå»Éáõ Ù³ÝÏ³í³ñÅ³Ï³Ý áõÝ³ÏáõÃÛáõÝÝ»ñ Ï³ñáÕáõÃÛáõÝÝ»ñ, ÑÙïáõÃÛáõÝÝ»ñ:</w:t>
      </w:r>
    </w:p>
    <w:p w:rsidR="00BA3A18" w:rsidRPr="00BB0EB1" w:rsidRDefault="00BA3A18" w:rsidP="00BB0EB1">
      <w:pPr>
        <w:spacing w:line="242" w:lineRule="auto"/>
        <w:ind w:firstLine="567"/>
        <w:jc w:val="both"/>
        <w:rPr>
          <w:rFonts w:ascii="Times LatArm" w:hAnsi="Times LatArm"/>
          <w:spacing w:val="2"/>
          <w:sz w:val="22"/>
          <w:szCs w:val="22"/>
          <w:lang w:val="fr-FR"/>
        </w:rPr>
      </w:pPr>
      <w:r w:rsidRPr="00BB0EB1">
        <w:rPr>
          <w:rFonts w:ascii="Times LatArm" w:hAnsi="Times LatArm"/>
          <w:spacing w:val="2"/>
          <w:sz w:val="22"/>
          <w:szCs w:val="22"/>
          <w:lang w:val="fr-FR"/>
        </w:rPr>
        <w:t xml:space="preserve">î»ÕÇÝ ¿ Ýß»É 19-ñ¹ ¹³ñÇ »ñÏñáñ¹ Ï»ëÇ Ñ³Û Ý³Ë³¹åñáó³Ï³Ý Ù³ÝÏ³í³ñÅáõÃÛ³Ý Ù»Í »ñ³Ëï³íáñ êáýÛ³ ²ñÕáõÃÛ³ÝÇ áõë³Ý»ÉÇ ¹ñáõÛÃÁ ³ÛÝ Ù³ëÇÝ, áñ Ù³ÝÏ³å³ñï»½áõÙ »ñ»Ë³Ý»ñÇ áõëáõóÙ³Ý áõ ¹³ëïÇ³ñ³ÏáõÃÛ³Ý ³ñ¹ÛáõÝ³í»ïáõÃÛáõÝÁ Ï³Ëí³Í ¿ Ýñ³ÝÇó, Ã» </w:t>
      </w:r>
      <w:r w:rsidR="00D51C63" w:rsidRPr="00BB0EB1">
        <w:rPr>
          <w:rFonts w:ascii="Times LatArm" w:hAnsi="Times LatArm"/>
          <w:spacing w:val="2"/>
          <w:sz w:val="22"/>
          <w:szCs w:val="22"/>
          <w:lang w:val="fr-FR"/>
        </w:rPr>
        <w:t xml:space="preserve">¹³ëïÇ³ñ³ÏãáõÑÇÝ»ñÁ </w:t>
      </w:r>
      <w:r w:rsidRPr="00BB0EB1">
        <w:rPr>
          <w:rFonts w:ascii="Times LatArm" w:hAnsi="Times LatArm"/>
          <w:spacing w:val="2"/>
          <w:sz w:val="22"/>
          <w:szCs w:val="22"/>
          <w:lang w:val="fr-FR"/>
        </w:rPr>
        <w:t>áñù³Ýáí »Ý Ñ³ßíÇ ³éÝáõÙ Ý³Ë³¹åñáó³Ï³ÝÝ»ñÇ ï³ñÇù³ÛÇÝ ¨ ³ÝÑ³ï³Ï³Ý ³é³ÝÓÝ³Ñ³ïÏáõÃÛáõÝÝ»ñÁ: ê. ²ñÕ</w:t>
      </w:r>
      <w:r w:rsidR="00FB7EB6" w:rsidRPr="00BB0EB1">
        <w:rPr>
          <w:rFonts w:ascii="Times LatArm" w:hAnsi="Times LatArm"/>
          <w:spacing w:val="2"/>
          <w:sz w:val="22"/>
          <w:szCs w:val="22"/>
          <w:lang w:val="fr-FR"/>
        </w:rPr>
        <w:t>áõÃÛ³ÝÁ ÙÇ³Å³Ù³Ý³Ï ß»ßïáõÙ ¿</w:t>
      </w:r>
      <w:r w:rsidR="00D51C63" w:rsidRPr="00BB0EB1">
        <w:rPr>
          <w:rFonts w:ascii="Times LatArm" w:hAnsi="Times LatArm"/>
          <w:spacing w:val="2"/>
          <w:sz w:val="22"/>
          <w:szCs w:val="22"/>
          <w:lang w:val="fr-FR"/>
        </w:rPr>
        <w:t>.</w:t>
      </w:r>
      <w:r w:rsidR="00FB7EB6" w:rsidRPr="00BB0EB1">
        <w:rPr>
          <w:rFonts w:ascii="Times LatArm" w:hAnsi="Times LatArm"/>
          <w:spacing w:val="2"/>
          <w:sz w:val="22"/>
          <w:szCs w:val="22"/>
          <w:lang w:val="fr-FR"/>
        </w:rPr>
        <w:t xml:space="preserve"> ¦</w:t>
      </w:r>
      <w:r w:rsidRPr="00BB0EB1">
        <w:rPr>
          <w:rFonts w:ascii="Times LatArm" w:hAnsi="Times LatArm"/>
          <w:spacing w:val="2"/>
          <w:sz w:val="22"/>
          <w:szCs w:val="22"/>
          <w:lang w:val="fr-FR"/>
        </w:rPr>
        <w:t>Æñ»Ýó µ³ñáÛ³Ï³Ý í³ñùáí, Ù³ÝÏ³í³ñÅ³Ï³Ý ï³Ïïáí, Ý»ñ·áñÍáõÃÛ³Ý Ù»Ãá¹Ý»ñáí å³ñïÇ½å³ÝáõÑÇÝ»ñÁ å»ïù ¿ ûñÇÝ³Ï Í³é³Û</w:t>
      </w:r>
      <w:r w:rsidR="00FB7EB6" w:rsidRPr="00BB0EB1">
        <w:rPr>
          <w:rFonts w:ascii="Times LatArm" w:hAnsi="Times LatArm"/>
          <w:spacing w:val="2"/>
          <w:sz w:val="22"/>
          <w:szCs w:val="22"/>
          <w:lang w:val="fr-FR"/>
        </w:rPr>
        <w:t>»Ý Ù³ÝÏ³å³ñï»½Ç ë³ÝÇÏÝ»ñÇ Ñ³Ù³ñ§</w:t>
      </w:r>
      <w:r w:rsidRPr="00BB0EB1">
        <w:rPr>
          <w:rFonts w:ascii="Times LatArm" w:hAnsi="Times LatArm"/>
          <w:spacing w:val="2"/>
          <w:sz w:val="22"/>
          <w:szCs w:val="22"/>
          <w:lang w:val="fr-FR"/>
        </w:rPr>
        <w:t xml:space="preserve"> /2,127/: Ð³Û Ù»Í Ù³ÝÏ³í³ñÅ Ô.²Õ³Û³ÝÁ</w:t>
      </w:r>
      <w:r w:rsidR="00D51C63" w:rsidRPr="00BB0EB1">
        <w:rPr>
          <w:rFonts w:ascii="Times LatArm" w:hAnsi="Times LatArm"/>
          <w:spacing w:val="2"/>
          <w:sz w:val="22"/>
          <w:szCs w:val="22"/>
          <w:lang w:val="fr-FR"/>
        </w:rPr>
        <w:t>,</w:t>
      </w:r>
      <w:r w:rsidRPr="00BB0EB1">
        <w:rPr>
          <w:rFonts w:ascii="Times LatArm" w:hAnsi="Times LatArm"/>
          <w:spacing w:val="2"/>
          <w:sz w:val="22"/>
          <w:szCs w:val="22"/>
          <w:lang w:val="fr-FR"/>
        </w:rPr>
        <w:t xml:space="preserve"> ³Ý¹ñ³¹³éÝ³Éáí Ý³Ë³¹åñáó³Ï³Ý ï³ñÇùÇ »ñ»Ë³Ý»ñÇ áõëáõóÙ³Ý áõ ¹³ëïÇ³ñÏáõÃÛ³Ý Ñ³ñó»ñÇÝ, Çñ³í³óÇáñ»Ý Ù³ïÝ³ÝßáõÙ ¿, áñ </w:t>
      </w:r>
      <w:r w:rsidR="00D51C63" w:rsidRPr="00BB0EB1">
        <w:rPr>
          <w:rFonts w:ascii="Times LatArm" w:hAnsi="Times LatArm"/>
          <w:spacing w:val="2"/>
          <w:sz w:val="22"/>
          <w:szCs w:val="22"/>
          <w:lang w:val="fr-FR"/>
        </w:rPr>
        <w:t xml:space="preserve">¹³ëïÇ³ñ³ÏãáõÑÇÝ»ñÁ </w:t>
      </w:r>
      <w:r w:rsidRPr="00BB0EB1">
        <w:rPr>
          <w:rFonts w:ascii="Times LatArm" w:hAnsi="Times LatArm"/>
          <w:spacing w:val="2"/>
          <w:sz w:val="22"/>
          <w:szCs w:val="22"/>
          <w:lang w:val="fr-FR"/>
        </w:rPr>
        <w:t>å³ï³ëË³Ý³ïíáõÃÛ³Ý Ëáñ ½·³óáõÙáí å»ïù ¿ Ùßï³Ï³Ý áõß³¹ñáõÃÛáõÝ ¹³ñÓÝÇ »ñ»Ë³Ý»ñÇ áõëáõÙÝ³Ï³Ý ·áñÍáõÝ»áõÃÛ³Ý íñ³</w:t>
      </w:r>
      <w:r w:rsidR="00D51C63" w:rsidRPr="00BB0EB1">
        <w:rPr>
          <w:rFonts w:ascii="Times LatArm" w:hAnsi="Times LatArm"/>
          <w:spacing w:val="2"/>
          <w:sz w:val="22"/>
          <w:szCs w:val="22"/>
          <w:lang w:val="fr-FR"/>
        </w:rPr>
        <w:t>.</w:t>
      </w:r>
      <w:r w:rsidRPr="00BB0EB1">
        <w:rPr>
          <w:rFonts w:ascii="Times LatArm" w:hAnsi="Times LatArm"/>
          <w:spacing w:val="2"/>
          <w:sz w:val="22"/>
          <w:szCs w:val="22"/>
          <w:lang w:val="fr-FR"/>
        </w:rPr>
        <w:t xml:space="preserve"> </w:t>
      </w:r>
      <w:r w:rsidR="00C80AB0" w:rsidRPr="00BB0EB1">
        <w:rPr>
          <w:rFonts w:ascii="Times LatArm" w:hAnsi="Times LatArm"/>
          <w:spacing w:val="2"/>
          <w:sz w:val="22"/>
          <w:szCs w:val="22"/>
          <w:lang w:val="fr-FR"/>
        </w:rPr>
        <w:t>¦</w:t>
      </w:r>
      <w:r w:rsidRPr="00BB0EB1">
        <w:rPr>
          <w:rFonts w:ascii="Times LatArm" w:hAnsi="Times LatArm"/>
          <w:spacing w:val="2"/>
          <w:sz w:val="22"/>
          <w:szCs w:val="22"/>
          <w:lang w:val="fr-FR"/>
        </w:rPr>
        <w:t>ä³ñïÇ½å³ÝáõÑÇÝ åÇïÇ Ù³Ûñ³Ï³Ý ëÇñáí í»ñ³µ»ñíÇ »ñ»Ë³Ý»ñÇÝ, å³ñ³åÙáõÝùÝ»ñÇ Å³Ù³Ý³Ï áõÝ»Ý³ ½í³ñÃ ïñ³Ù³¹ñáõÃÛáõÝ, Ù³ÝáõÏÝ»ñÇ Ñ»ï ÉÇÝÇ ç»ñÙ, Ñ»½³Ñ³ÙµÛáõñ</w:t>
      </w:r>
      <w:r w:rsidR="00C80AB0" w:rsidRPr="00BB0EB1">
        <w:rPr>
          <w:rFonts w:ascii="Times LatArm" w:hAnsi="Times LatArm"/>
          <w:spacing w:val="2"/>
          <w:sz w:val="22"/>
          <w:szCs w:val="22"/>
          <w:lang w:val="fr-FR"/>
        </w:rPr>
        <w:t>§</w:t>
      </w:r>
      <w:r w:rsidRPr="00BB0EB1">
        <w:rPr>
          <w:rFonts w:ascii="Times LatArm" w:hAnsi="Times LatArm"/>
          <w:spacing w:val="2"/>
          <w:sz w:val="22"/>
          <w:szCs w:val="22"/>
          <w:lang w:val="fr-FR"/>
        </w:rPr>
        <w:t xml:space="preserve"> /1,401/: Ð³Û Ù³ÝÏ³í³ñÅáõÃÛ³Ý Ù»Í »ñ³Ëï³íáñÝ»ñÇ áõë³Ý»ÉÇ ¹ñáõÛÃÝ»ñÁ ÙÝáõÙ </w:t>
      </w:r>
      <w:r w:rsidR="00D51C63" w:rsidRPr="00BB0EB1">
        <w:rPr>
          <w:rFonts w:ascii="Times LatArm" w:hAnsi="Times LatArm"/>
          <w:spacing w:val="2"/>
          <w:sz w:val="22"/>
          <w:szCs w:val="22"/>
          <w:lang w:val="fr-FR"/>
        </w:rPr>
        <w:t>»Ý</w:t>
      </w:r>
      <w:r w:rsidRPr="00BB0EB1">
        <w:rPr>
          <w:rFonts w:ascii="Times LatArm" w:hAnsi="Times LatArm"/>
          <w:spacing w:val="2"/>
          <w:sz w:val="22"/>
          <w:szCs w:val="22"/>
          <w:lang w:val="fr-FR"/>
        </w:rPr>
        <w:t xml:space="preserve"> áñå»ë ³Ûëûñí³ Ù³ÝÏ³å³ñï»½Ç ¹³</w:t>
      </w:r>
      <w:r w:rsidR="00D51C63" w:rsidRPr="00BB0EB1">
        <w:rPr>
          <w:rFonts w:ascii="Times LatArm" w:hAnsi="Times LatArm"/>
          <w:spacing w:val="2"/>
          <w:sz w:val="22"/>
          <w:szCs w:val="22"/>
          <w:lang w:val="fr-FR"/>
        </w:rPr>
        <w:t>ëïÇ³ñ³ÏÇ Ñ³Ù³ñ Ï³ñ¨áñ áõÕ»óáõÛó:</w:t>
      </w:r>
    </w:p>
    <w:p w:rsidR="00BA3A18" w:rsidRPr="00BB0EB1" w:rsidRDefault="00BA3A18" w:rsidP="00BB0EB1">
      <w:pPr>
        <w:spacing w:line="242" w:lineRule="auto"/>
        <w:ind w:firstLine="567"/>
        <w:jc w:val="both"/>
        <w:rPr>
          <w:rFonts w:ascii="Times LatArm" w:hAnsi="Times LatArm"/>
          <w:spacing w:val="2"/>
          <w:sz w:val="22"/>
          <w:szCs w:val="22"/>
          <w:lang w:val="fr-FR"/>
        </w:rPr>
      </w:pPr>
      <w:r w:rsidRPr="00BB0EB1">
        <w:rPr>
          <w:rFonts w:ascii="Times LatArm" w:hAnsi="Times LatArm"/>
          <w:spacing w:val="2"/>
          <w:sz w:val="22"/>
          <w:szCs w:val="22"/>
          <w:lang w:val="fr-FR"/>
        </w:rPr>
        <w:t>øÝÝ³ñÏíáÕ ÑÇÙÝ³Ñ³ñóÁ</w:t>
      </w:r>
      <w:r w:rsidR="00D51C63" w:rsidRPr="00BB0EB1">
        <w:rPr>
          <w:rFonts w:ascii="Times LatArm" w:hAnsi="Times LatArm"/>
          <w:spacing w:val="2"/>
          <w:sz w:val="22"/>
          <w:szCs w:val="22"/>
          <w:lang w:val="fr-FR"/>
        </w:rPr>
        <w:t>,</w:t>
      </w:r>
      <w:r w:rsidRPr="00BB0EB1">
        <w:rPr>
          <w:rFonts w:ascii="Times LatArm" w:hAnsi="Times LatArm"/>
          <w:spacing w:val="2"/>
          <w:sz w:val="22"/>
          <w:szCs w:val="22"/>
          <w:lang w:val="fr-FR"/>
        </w:rPr>
        <w:t xml:space="preserve"> Ù»ñ Ï³ñÍÇùáí</w:t>
      </w:r>
      <w:r w:rsidR="00D51C63" w:rsidRPr="00BB0EB1">
        <w:rPr>
          <w:rFonts w:ascii="Times LatArm" w:hAnsi="Times LatArm"/>
          <w:spacing w:val="2"/>
          <w:sz w:val="22"/>
          <w:szCs w:val="22"/>
          <w:lang w:val="fr-FR"/>
        </w:rPr>
        <w:t>,</w:t>
      </w:r>
      <w:r w:rsidRPr="00BB0EB1">
        <w:rPr>
          <w:rFonts w:ascii="Times LatArm" w:hAnsi="Times LatArm"/>
          <w:spacing w:val="2"/>
          <w:sz w:val="22"/>
          <w:szCs w:val="22"/>
          <w:lang w:val="fr-FR"/>
        </w:rPr>
        <w:t xml:space="preserve"> ·Çï³Ù³ÝÏ³í³ñÅ³Ï³Ý ï»ë³ÝÏÛáõÝáí Éáõë³µ³Ýí³Í ¿ Ù³ÝÏ³í³ñÅ³Ï³Ý ³ßË³ïáõÃÛáõÝÝ»ñáõÙ, áñáÝù ³ÕµÛáõñ³·Çï³Ï³Ý ÑÇÙù »Ý Í³é³Û»É Ý³¨ Ù»ñ áõëáõÙÝ³ëÇñáõÃÛ³Ý Ñ³Ù³ñ: ê³Ï³ÛÝ, Ù»ñ ÝáñáíÇ áõëáõÙÝ³ëÇñáõÃÛáõÝÝ»ñÁ ÑÝ³ñ³íáñáõÃÛáõÝ ¿ ÁÝÓ»é»É Ù»½ ÷áñÓ»É Ù³ÝÏ³í³ñÅ³Ï³Ý ï»ë³Ï³Ý í»ñÉáõÍáõÃÛáõÝÝ»ñÁ ½áõ·³Ïó»É Ù³ÝÏ³å³ñï»½Ç åñ³ÏïÇÏ ÷áñÓÇ ÁÝ¹Ñ³Ýñ³óÙ³Ý Ñ»ï ¨ í»ñÉáõÍ³µ³ñ Ý»ñÏ³Û³óÝ»É êï»÷³Ý³Ï»ñïÇ ÃÇí 1 Ù³ÝÏ³å³ñï»½Ç Ù³ÝÏ³í³ñÅ³Ï³Ý ÏáÉ»ÏïÇíÇ áõë³Ý»ÉÇ ÷áñÓÁ, ¨ Ñ³Ý·³Ù³Ýáñ»Ý óáõÛó ï³É, Ã» ³í³· </w:t>
      </w:r>
      <w:r w:rsidR="00D51C63" w:rsidRPr="00BB0EB1">
        <w:rPr>
          <w:rFonts w:ascii="Times LatArm" w:hAnsi="Times LatArm"/>
          <w:spacing w:val="2"/>
          <w:sz w:val="22"/>
          <w:szCs w:val="22"/>
          <w:lang w:val="fr-FR"/>
        </w:rPr>
        <w:t>Ý³Ë³</w:t>
      </w:r>
      <w:r w:rsidRPr="00BB0EB1">
        <w:rPr>
          <w:rFonts w:ascii="Times LatArm" w:hAnsi="Times LatArm"/>
          <w:spacing w:val="2"/>
          <w:sz w:val="22"/>
          <w:szCs w:val="22"/>
          <w:lang w:val="fr-FR"/>
        </w:rPr>
        <w:t xml:space="preserve">¹åñáó³Ï³Ý ï³ñÇùÇ /5-6/ »ñ»Ë³Ý»ñÇ ·áñÍáõÝ»áõÃÛáõÝÁ /áõëáõÙÝ³Ï³Ý, ³ßË³ï³Ýù³ÛÇÝ, Ë³Õ³ÛÇÝ/ ³ñ¹ÛáõÝ³í»ï Ï³½Ù³Ï»ñå»Éáõ áõÕÕáõÃÛ³Ùµ ¹³ëïÇ³ñ³ÏÁ Ù³ÝÏ³í³ñÅ³Ï³Ý Ý»ñ·áñÍáõÃÛ³Ý ÇÝã Ù»Ãá¹Ý»ñ, ÑÝ³ñÝ»ñ áõ ÙÇçáóÝ»ñ ¿ ÏÇñ³éáõÙ, áñáÝù Ýå³ëïáõÙ »Ý »ñ»Ë³Ý»ñÇ ÏñÃáõÃÛ³Ý ³ñ¹ÛáõÝ³í»ï </w:t>
      </w:r>
      <w:r w:rsidRPr="00BB0EB1">
        <w:rPr>
          <w:rFonts w:ascii="Times LatArm" w:hAnsi="Times LatArm"/>
          <w:spacing w:val="2"/>
          <w:sz w:val="22"/>
          <w:szCs w:val="22"/>
          <w:lang w:val="fr-FR"/>
        </w:rPr>
        <w:lastRenderedPageBreak/>
        <w:t xml:space="preserve">Ï³½Ù³Ï»ñåÙ³ÝÝ áõ ×³Ý³ãáÕ³Ï³Ý Ñ»ï³ùñùñáõÃÛáõÝ»ñÇ, ëï»ÕÍ³·áñÍ³Ï³Ý ³ÏïÇíáõÃÛ³Ý ¨ ÇÝùÝáõñáõÛÝáõÃÛ³Ý ½³ñ·³óÙ³ÝÁ: ²í³· Ý³Ë³¹åñáó³Ï³ÝÇ ·áñÍÝáõÝ»áõÃÛ³Ý ³é³ç³ï³ñ ï»ë³ÏÁ, áñÇ ÁÝÃ³óùáõÙ Ï»Ýë³·áñÍíáõÙ ¿ »ñ»Ë³Ý»ñÇ ½³ñ·³óáõÙÁ` áõëáõÙÝ ¿, áñÁ Ù³ÝÏ³å³ñï»½áõÙ åÉ³Ý³ã³÷ ¨ Ñ³Ù³Ï³ñ·í³Í µÝáõÛÃ ¿ ÁÝ¹áõÝáõÙ: </w:t>
      </w:r>
    </w:p>
    <w:p w:rsidR="00BA3A18" w:rsidRPr="00BB0EB1" w:rsidRDefault="00BA3A18" w:rsidP="00BB0EB1">
      <w:pPr>
        <w:spacing w:line="242" w:lineRule="auto"/>
        <w:ind w:firstLine="567"/>
        <w:jc w:val="both"/>
        <w:rPr>
          <w:rFonts w:ascii="Times LatArm" w:hAnsi="Times LatArm"/>
          <w:spacing w:val="2"/>
          <w:sz w:val="22"/>
          <w:szCs w:val="22"/>
          <w:lang w:val="fr-FR"/>
        </w:rPr>
      </w:pPr>
      <w:r w:rsidRPr="00BB0EB1">
        <w:rPr>
          <w:rFonts w:ascii="Times LatArm" w:hAnsi="Times LatArm"/>
          <w:spacing w:val="2"/>
          <w:sz w:val="22"/>
          <w:szCs w:val="22"/>
          <w:lang w:val="fr-FR"/>
        </w:rPr>
        <w:t xml:space="preserve">àõëáõÙÝ³éáõÃÛáõÝÁ ¹åñáó ÁÝ¹áõÝíáÕ »ñ»Ë³ÛÇ ³é³ç³ï³ñ ·áñÍáõÝ»áõÃÛáõÝÝ ¿: </w:t>
      </w:r>
    </w:p>
    <w:p w:rsidR="00BA3A18" w:rsidRPr="00BB0EB1" w:rsidRDefault="00BA3A18" w:rsidP="00BB0EB1">
      <w:pPr>
        <w:spacing w:line="242" w:lineRule="auto"/>
        <w:ind w:firstLine="567"/>
        <w:jc w:val="both"/>
        <w:rPr>
          <w:rFonts w:ascii="Times LatArm" w:hAnsi="Times LatArm"/>
          <w:spacing w:val="2"/>
          <w:sz w:val="22"/>
          <w:szCs w:val="22"/>
          <w:lang w:val="fr-FR"/>
        </w:rPr>
      </w:pPr>
      <w:r w:rsidRPr="00BB0EB1">
        <w:rPr>
          <w:rFonts w:ascii="Times LatArm" w:hAnsi="Times LatArm"/>
          <w:spacing w:val="2"/>
          <w:sz w:val="22"/>
          <w:szCs w:val="22"/>
          <w:lang w:val="fr-FR"/>
        </w:rPr>
        <w:t>²ÛÝ ³ñ¹ÛáõÝ³í»ï Ï³½Ù³Ï»ñå»Éáõ Ñ³Ù³ñ í»ñç»ñë ÐÐ Î¶ Ý³Ë³ñ³ñáõÃÛáõÝÁ Ñ³Ù³·áñÍ³Ïó³Í ÈÔÐ Î¶ Ý³Ë³ñ³ñáõÃÛ³Ý Ñ»ï Ùß³Ï»É ¿ /Ï³é³í³ñáõÃÛ³Ý ÏáÕÙÇó ³ñ¹»Ý Ñ³ëï³ïí»É ¿/ Ý³Ë³¹åñáó³Ï³Ý ÏñÃáõÃÛ³Ý 2008-2015ÃÃ. é³½Ù³í³ñáõÃÛ³Ý Íñ³·Çñ, áñï»Õ Ñëï³Ï Ýßí³Í »Ý  5-6   ï³ñ»Ï³ÝÝ»ñÇ` Ý³Ë³¹åñáó³Ï³Ý í»ñçÇÝ ï³ñÇù³ÛÇÝ /³í³· Ý³Ë³¹åñáó³Ï³Ý/ ÷áõÉÇó ï³ññ³Ï³Ý ¹åñáó ³ÝóÝ»Éáõ ËÝ¹ÇñÝ»ñÁ, Ã» ÇÝãå»ë åÇïÇ ³ÛÝ Ï³½Ù³Ï»ñåíÇ, áñå»ë½Ç Ñ³í³ë³ñ Ù»ÏÝ³ñÏ³ÛÇÝ å³ÛÙ³ÝÝ»ñ ëï»ÕÍí»Ý ¹åñáó ÙïÝáÕ µáÉáñ »ñ»Ë³Ý»ñÇ Ñ³Ù³ñ /7,1/: ²Û¹ áõÕÕáõÃÛ³Ùµ áõëáõÙÝ³ëÇñ»Éááí ÃÇí 1 å»ï³Ï³Ý Ù³ÝÏ³å³ñï»½Ç É³í³·áõÛÝ ¹³ëïÇñ³ÏãáõÑÇÝÝ»ñ Ä. Ø³ñ·³ñÛ³ÝÇ, ¾. ²ÝïáÝÛ³ÝÇ, ê. Æëñ³Û»ÉÛ³ÝÇ ¨ áõñÇßÝ»ñÇ Ï³½Ù³Ï»ñå³Í áõëáõÙÝ³Ï³Ý å³ñ³åÙáõÝùÝ»ñÇ ³ñ¹ÛáõÝùÝ»ñÁ, ÷áñÓ»É »Ýù µ³ó³Ñ³Ûï»É áã ÙÇ³ÛÝ ¹³ëïÇñ³ÏãáõÑáõ áõëáõó³ÝáÕ ·áñÍáÕáõÃÛáõÝÝ»ñÇ ûåïÇÙ³É³óáõÙÁ /É³í³·áõÛÝ ï³ñµ»ñ³ÏÇ ÁÝïñáõÙÁ/, ³ÛÉ¨  ³ÛÝ ³ñ¹ÛáõÝùÝ»ñÁ, áñáÝù ¹ñë¨áñíáõÙ »Ý Ý³¨ »ñ»Ë³Ý»ñÇ ëï³ó³Í ·Çï»ÉÇùÝ»ñáõÙ, Ï³ñáÕáõÃÛáõÝÝ»ñáõÙ áõ ÑÙïáõÃÛáõÝÝ»ñáõÙ, Ýñ³Ýó ½³ñ·³óÙ³Ý ¨ ¹³ëïÇ³ñ³Ïí³ÍáõÃÛ³Ý Ù»ç ¹ñ³Ï³Ý áñáß³ÏÇ ³é³çË³Õ³óáõÙÝ»ñáõÙ:</w:t>
      </w:r>
    </w:p>
    <w:p w:rsidR="00BA3A18" w:rsidRPr="00BB0EB1" w:rsidRDefault="00BA3A18" w:rsidP="00BB0EB1">
      <w:pPr>
        <w:spacing w:line="242" w:lineRule="auto"/>
        <w:ind w:firstLine="567"/>
        <w:jc w:val="both"/>
        <w:rPr>
          <w:rFonts w:ascii="Times LatArm" w:hAnsi="Times LatArm"/>
          <w:bCs/>
          <w:spacing w:val="2"/>
          <w:sz w:val="22"/>
          <w:szCs w:val="22"/>
          <w:lang w:val="fr-FR"/>
        </w:rPr>
      </w:pPr>
      <w:r w:rsidRPr="00BB0EB1">
        <w:rPr>
          <w:rFonts w:ascii="Times LatArm" w:hAnsi="Times LatArm"/>
          <w:bCs/>
          <w:spacing w:val="2"/>
          <w:sz w:val="22"/>
          <w:szCs w:val="22"/>
          <w:lang w:val="fr-FR"/>
        </w:rPr>
        <w:t>Ø»ñ ¹Çï³ñÏáõÙÝ»ñÁ óáõÛó »Ý ïí»É, áñ  Ù³ÝÏ³å³ñï»½Ç ³í³· Ý³Ë³¹åñáó³Ï³ÝÇ áõëáõÙÝ³Ï³Ý å³ñ³åÙáõÝùÝ»ñÁ Ï³½Ù³Ï»ñåíáõÙ »Ý Íñ³·ñ³ÛÇÝ å³Ñ³ÝçÝ»ñÇÝ Ñ³Ù³å³ï³ëË³Ý, ¹³ëïÇ³ñ³ÏÝ»ñÁ Ï³½ÙáõÙ »Ý ³Ù»ÝûñÛ³ å³ñ³åÙáõÝùÇ Ï³½Ù³Ï»ñåÙ³Ý åÉ³Ý, áñÇ Ù»ç ³ñï³Ñ³ÛïíáõÙ »Ý Ñ»ï¨Û³É ï³ññ»ñÁ. å³ñ³åÙáõÝùÇ ³ÝóÏ³óÙ³Ý ûñÁ, áõëáõÙÝ³Ï³Ý Ñ³ÝÓÝ³ñ³ñáõÃÛáõÝÝ»ñÇ Ï³ï³ñÙ³Ý Å³ÙÏ»ïÁ, å³ñ³åÙáõÝùÇ Ï³éáõóí³ÍùÇ µ³Õ³¹ñ³Ù³ë»ñÁ, Çñ³ñ Ñ³çáñ¹áÕ ÷áõÉ»ñÁ ¨ ³ÛÉÝ:</w:t>
      </w:r>
    </w:p>
    <w:p w:rsidR="00BA3A18" w:rsidRPr="00BB0EB1" w:rsidRDefault="00BA3A18" w:rsidP="00BB0EB1">
      <w:pPr>
        <w:spacing w:line="242" w:lineRule="auto"/>
        <w:ind w:firstLine="567"/>
        <w:jc w:val="both"/>
        <w:rPr>
          <w:rFonts w:ascii="Times LatArm" w:hAnsi="Times LatArm"/>
          <w:bCs/>
          <w:spacing w:val="2"/>
          <w:sz w:val="22"/>
          <w:szCs w:val="22"/>
          <w:lang w:val="fr-FR"/>
        </w:rPr>
      </w:pPr>
      <w:r w:rsidRPr="00BB0EB1">
        <w:rPr>
          <w:rFonts w:ascii="Times LatArm" w:hAnsi="Times LatArm"/>
          <w:bCs/>
          <w:spacing w:val="2"/>
          <w:sz w:val="22"/>
          <w:szCs w:val="22"/>
          <w:lang w:val="fr-FR"/>
        </w:rPr>
        <w:t>²ÛÅÙ ÷áñÓ»Ýù å³ñ½³µ³Ý»É Ä. Ø³ñ·³ñÛ³ÝÇ, ê. Æëñ³Û»ÉÛ³ÝÇ, ¾. ²ÝïáÝÛ³ÝÇ Ï³½Ù³Ï»ñå³Í áõëáõÙÝ³Ï³Ý å³ñ³åÙáõÝùÝ»ñÇ ³ñ¹ÛáõÝùÝ»ñÁ: ²Ûëå»ë, å³ñ³åÙáõÝùÇ Å³Ù³Ý³Ï</w:t>
      </w:r>
      <w:r w:rsidR="000B642A" w:rsidRPr="00BB0EB1">
        <w:rPr>
          <w:rFonts w:ascii="Times LatArm" w:hAnsi="Times LatArm"/>
          <w:bCs/>
          <w:spacing w:val="2"/>
          <w:sz w:val="22"/>
          <w:szCs w:val="22"/>
          <w:lang w:val="fr-FR"/>
        </w:rPr>
        <w:t>,</w:t>
      </w:r>
      <w:r w:rsidRPr="00BB0EB1">
        <w:rPr>
          <w:rFonts w:ascii="Times LatArm" w:hAnsi="Times LatArm"/>
          <w:bCs/>
          <w:spacing w:val="2"/>
          <w:sz w:val="22"/>
          <w:szCs w:val="22"/>
          <w:lang w:val="fr-FR"/>
        </w:rPr>
        <w:t xml:space="preserve"> Ýñ³Ýù ÇÙ³Ý³Éáí »ñ»Ë³Ý»ñÇ ÑÝ³ñ³íáñáõÃÛáõÝÝ»ñÝ áõ ÁÝ¹áõÝ³ÏáõÃÛáõÝÝ»ñÁ áõëáõÙÝ³Ï³Ý ³Ù»Ý³ï³ñµ»ñ ·áñÍáÕáõÃÛáõÝÝ»ñÇ Ù»ç ³ÝÑ³ï³Ï³Ý Ùáï»óáõÙ »Ý Çñ³·áñÍáõÙ áõëáõÙÁ ¹Åí³ñ Ûáõñ³óÝáÕ »ñ»Ë³Ý»ñÇ ÝÏ³ïÙ³Ùµ: ²Ù»ÝÇó ³é³ç ÏÇñ³éáõÙ »Ý Ù³ÝÏ³í³ñÅ³Ï³Ý Ý»ñ·áñÍáõÃÛ³Ý Ëñ³ËáõëÙ³Ý áõ Ñ³Ùá½Ù³Ý Ù»Ãá¹Ý»ñÁ: Êñ³Ëáõë»Éáí ³Û¹ ï³ñÇùÇ »ñ»Ë³Ý»ñÇÝ, Ýñ³Ýó Ù»ç ³é³ç ¿ µ»ñáõÙ É³í ³ßË³ï»Éáõ µáõéÝ Ó·ïáõÙ, ¹³ëïÇ³ñ³ÏáõÙ ÇÝùÝ³íëï³ÑáõÃÛáõÝ Çñ áõÅ»ñÇ ÝÏ³ïÙ³Ù³µ: Ð³Ùá½Ù³Ý Ù»Ãá¹Ç ÏÇñ³éÙ³Ý ÙÇçáóáí ¹³ëïÇ³ñ³ÏÝ»ñÁ ÝáõÛÝå»ë »ñ»Ë³Ý»ñÇÝ Ñ³Ùá½áõÙ »Ý Ã» ÇÝãáõ »Ý Ëñ³ËáõëíáõÙ, ïñí³Í ·Ý³Ñ³ï³Ï³ÝÁ ³ñ¹Ûáù Ñ³Ù³å³ï³ëË³ÝáõÙ ¿ Ï³ï³ñ³Í ³ßË³ï³ÝùÇÝ, É³í ³ñ³ñùÇÝ: ä³ñ³åÙáõÝùÇ Å³Ù³Ý³Ï »ñ»Ë³Ý»ñÇÝ Ñ³Õáñ¹íáõÙ »Ý Ýáñ ·Çï»ÉÇùÝ»ñ, ½³ñ·³óÝáõÙ Ï³ñáÕáõÃÛáõÝÝ»ñÁ, ÁÙµéÝáõÙÝ»ñÁ, Ó¨³íáñáõÙ µ³é³ÛÇÝ óáõóáõÙÝ»ñÇ ¨ óáõó³¹ñÙ³Ý Ñ³Ù³å³ï³ëË³Ý áõëáõÙÝ³Ï³Ý ³ßË³ï³Ýù Ï³ï³ñ»Éáõ ÁÝ¹áõÝ³ÏáõÃÛáõÝ: à</w:t>
      </w:r>
      <w:r w:rsidR="000B642A" w:rsidRPr="00BB0EB1">
        <w:rPr>
          <w:rFonts w:ascii="Times LatArm" w:hAnsi="Times LatArm"/>
          <w:bCs/>
          <w:spacing w:val="2"/>
          <w:sz w:val="22"/>
          <w:szCs w:val="22"/>
          <w:lang w:val="fr-FR"/>
        </w:rPr>
        <w:t>õ</w:t>
      </w:r>
      <w:r w:rsidRPr="00BB0EB1">
        <w:rPr>
          <w:rFonts w:ascii="Times LatArm" w:hAnsi="Times LatArm"/>
          <w:bCs/>
          <w:spacing w:val="2"/>
          <w:sz w:val="22"/>
          <w:szCs w:val="22"/>
          <w:lang w:val="fr-FR"/>
        </w:rPr>
        <w:t>ëáõóÙ³Ý ³ñ¹ÛáõÝ³í»ïáõÃÛáõÝÁ ³å³ÑáííáõÙ ¿ ¹³ëïÇ³ñ³ÏÝ»ñÇ ¨ »ñ»Ë³Ý»ñÇ ÏáÕÙÇó ¹ñë¨áñí³Í ³ÏïÇíáõÃÛ³Ùµ:</w:t>
      </w:r>
    </w:p>
    <w:p w:rsidR="00BA3A18" w:rsidRPr="00BB0EB1" w:rsidRDefault="00BA3A18" w:rsidP="00BB0EB1">
      <w:pPr>
        <w:spacing w:line="242" w:lineRule="auto"/>
        <w:ind w:firstLine="567"/>
        <w:jc w:val="both"/>
        <w:rPr>
          <w:rFonts w:ascii="Times LatArm" w:hAnsi="Times LatArm"/>
          <w:bCs/>
          <w:spacing w:val="2"/>
          <w:sz w:val="22"/>
          <w:szCs w:val="22"/>
          <w:lang w:val="fr-FR" w:bidi="he-IL"/>
        </w:rPr>
      </w:pPr>
      <w:r w:rsidRPr="00BB0EB1">
        <w:rPr>
          <w:rFonts w:ascii="Times LatArm" w:hAnsi="Times LatArm"/>
          <w:bCs/>
          <w:spacing w:val="2"/>
          <w:sz w:val="22"/>
          <w:szCs w:val="22"/>
          <w:lang w:val="fr-FR"/>
        </w:rPr>
        <w:t xml:space="preserve">Ø³ÝÏ³í³ñÅÝ»ñÁ ¨ Ñá·»µ³ÝÝ»ñÁ  ³å³óáõó»É »Ý, áñ ¹åñáó³Ï³Ý áõëáõóÙ³Ý å³ïñ³ëï Ï³ñ»ÉÇ ¿ Ñ³Ù³ñ»É ³ÛÝ »ñ»Ë³Ý»ñÇÝ, áíù»ñ áã ÙÇ³ÛÝ ³ÝÓÝ³·ñ³ÛÇÝ ï³ñÇùáí ¨ </w:t>
      </w:r>
      <w:r w:rsidRPr="00BB0EB1">
        <w:rPr>
          <w:rFonts w:ascii="Times LatArm" w:hAnsi="Times LatArm"/>
          <w:bCs/>
          <w:spacing w:val="2"/>
          <w:sz w:val="22"/>
          <w:szCs w:val="22"/>
          <w:rtl/>
          <w:lang w:val="en-US" w:bidi="he-IL"/>
        </w:rPr>
        <w:t>‎</w:t>
      </w:r>
      <w:r w:rsidRPr="00BB0EB1">
        <w:rPr>
          <w:rFonts w:ascii="Times LatArm" w:hAnsi="Times LatArm"/>
          <w:bCs/>
          <w:spacing w:val="2"/>
          <w:sz w:val="22"/>
          <w:szCs w:val="22"/>
          <w:lang w:val="fr-FR" w:bidi="he-IL"/>
        </w:rPr>
        <w:t>ýÇ½ÇÏ³Ï³Ý ïíÉ³Ý»ñáí Ñ³Ù³å³ï³ëË³ÝáõÙ »Ý áñáß³ÏÇ ã³÷³ÝÇßÝ»ñÇ, ³Û¨ ÁÝ¹áõÝ³Ï »Ý Ùï³Í»É, ÇÝùÝáõñáõÛÝ ·áñÍ»É, Ñ³Ù³·áñÍ³Ïó»É ï³ñ»ÏÇóÝ»ñÇ Ñ»ï: ¸³ Ýß³Ý³ÏáõÙ ¿, áñ Ûáõñ³ù³ÝãÛáõñ 6 ï³ñ»Ï³Ý »ñ»Ë³ Çñ³íáõÝù áõÝÇ ¹åñáó ÁÝ¹áõÝí»Éáõ /3, 154/:</w:t>
      </w:r>
    </w:p>
    <w:p w:rsidR="00BA3A18" w:rsidRPr="00BB0EB1" w:rsidRDefault="00BA3A18" w:rsidP="00BB0EB1">
      <w:pPr>
        <w:spacing w:line="242" w:lineRule="auto"/>
        <w:ind w:firstLine="567"/>
        <w:jc w:val="both"/>
        <w:rPr>
          <w:rFonts w:ascii="Times LatArm" w:hAnsi="Times LatArm"/>
          <w:bCs/>
          <w:spacing w:val="2"/>
          <w:sz w:val="22"/>
          <w:szCs w:val="22"/>
          <w:lang w:val="fr-FR" w:bidi="he-IL"/>
        </w:rPr>
      </w:pPr>
      <w:r w:rsidRPr="00BB0EB1">
        <w:rPr>
          <w:rFonts w:ascii="Times LatArm" w:hAnsi="Times LatArm"/>
          <w:bCs/>
          <w:spacing w:val="2"/>
          <w:sz w:val="22"/>
          <w:szCs w:val="22"/>
          <w:lang w:val="fr-FR" w:bidi="he-IL"/>
        </w:rPr>
        <w:t>²í³· Ý³Ë³¹åñáó³Ï³ÝÇ ½³ñ·³óÙ³Ý Ñ³Ù³ñ ³Ý·Ý³Ñ³ï»ÉÇ ¿ Ý³¨ ³ßË³ï³Ýù³ÛÇÝ ·áñÍáõÝ»áõÃÛ³Ý  ×³Ý³ãáÕ³Ï³Ý ¹»ñÁ: öáñÓÁ óáõÛó ¿ ïí»É, áñ ³í³· Ý³Ë³¹åñáó³Ï³ÝÇ  ³ßË³ï³ÝùÇ Ë»É³óÇ Ï³½Ù³Ï»ñåÙ³Ý ¹»åùáõÙ, áõëáõóÙ³Ý Ñ»ï Ýñ³ ÙÇ³óÙ³Ý ÑÇÙ³Ý íñ³, »ñ»Ë³Ý ß³ï Ýáñ µ³Ý ¿ ÇÙ³ÝáõÙ áã ÙÇ³ÛÝ ÷áñÓÝ³Ï³Ý ×³Ý³å³ñÑáí, ³Û</w:t>
      </w:r>
      <w:r w:rsidR="000B642A" w:rsidRPr="00BB0EB1">
        <w:rPr>
          <w:rFonts w:ascii="Times LatArm" w:hAnsi="Times LatArm"/>
          <w:bCs/>
          <w:spacing w:val="2"/>
          <w:sz w:val="22"/>
          <w:szCs w:val="22"/>
          <w:lang w:val="fr-FR" w:bidi="he-IL"/>
        </w:rPr>
        <w:t>É</w:t>
      </w:r>
      <w:r w:rsidRPr="00BB0EB1">
        <w:rPr>
          <w:rFonts w:ascii="Times LatArm" w:hAnsi="Times LatArm"/>
          <w:bCs/>
          <w:spacing w:val="2"/>
          <w:sz w:val="22"/>
          <w:szCs w:val="22"/>
          <w:lang w:val="fr-FR" w:bidi="he-IL"/>
        </w:rPr>
        <w:t xml:space="preserve">¨ ³ßË³ï³Ýù³ÛÇÝ ·áñÍÁÝÃ³óÇ ½³Ý³½³Ý ÏáÕÙ»ñÇ ï»ë³Ï³Ý ÇÙ³ëï³íáñÙ³Ý û·ÝáõÃÛ³Ùµ: ²Ýßáõßï, ³Û¹ ï³ñÇùÇ »ñ»Ë³Ý»ñÇ ³ßË³ï³Ýù³ÛÇÝ ·áñÍáõÝ»áõÃÛáõÝÁ Ù»Í ÑÝ³ñ³íáñáõÃÛáõÝÝ»ñ ¿ ëï»ÕÍáõÙ Ýñ³Ýó Ùï³íáñ ¹³ëïÇ³ñ³ÏáõÃÛ³Ý Ñ³Ù³ñ: ²Ûë áõÕÕáõÃÛ³Ùµ ÇÝãåÇëÇ ³ßË³ï³ÝùÝ»ñ ¿ ï³ñíáõÙ ÃÇí 1 Ù³ÝÏ³å³ñï»½áõÙ: îÝûñ»Ý ÈÇ¹³ êÇÙáÝÛ³ÝÁ, Ù»ñ Ñ³ñó³½ñáõÛóÇ Å³Ù³Ý³Ï å³ñ½³µ³ÝáõÙÝ»ñ ïí»ó »ñ»Ë³Ý»ñÇ ³ßË³ï³Ýù³ÛÇÝ ·áñÍáõÝ»áõÃÛáõÝÁ ³ñ¹ÛáõÝ³í»ï </w:t>
      </w:r>
      <w:r w:rsidRPr="00BB0EB1">
        <w:rPr>
          <w:rFonts w:ascii="Times LatArm" w:hAnsi="Times LatArm"/>
          <w:bCs/>
          <w:spacing w:val="2"/>
          <w:sz w:val="22"/>
          <w:szCs w:val="22"/>
          <w:lang w:val="fr-FR" w:bidi="he-IL"/>
        </w:rPr>
        <w:lastRenderedPageBreak/>
        <w:t xml:space="preserve">Ï³½Ù³Ï»ñå»Éáõ í»ñ³µ»ñÛ³É: Ü³ Ýß»ó, áñ Ù³ÝÏ³å³ñï»½áõÙ Ù»Í áõß³¹ñáõÃÛáõÝ »Ý ¹³ñÓÝáõÙ áã ÙÇ³ÛÝ »ñ»Ë³Ý»ñÇ Ó»éùÇ ³ßË³ï³ÝùÇ (Ñáõß³Ýí»ñÝ»ñÇ, Ë³Õ³ÉÇùÝ»ñÇ, ½³ñ¹»ñÇ, ³ÝÓ»éáóÇÏÝ»ñÇ å³ïñ³ëïáõÙ), ÇÝùÝ³ëå³ë³ñÙ³Ý (ÇÝùÝáõñáõÛÝ Ñ³Ýí»É, Ñ³·Ýí»É, Í³ÕÇÏÝ»ñÁ çñ»É, ë»Õ³ÝÁ Ñ³í³ù»É), µÝáõÃÛ³Ý Ù»ç Ï³½Ù³Ï»ñåíáÕ ³ßË³ï³ÝùÇ (Ï»Ý¹³ÝÇÝ»ñÇ, µáõÛë»ñÇ ËÝ³ÙùÇ Ï³½Ù³Ï»ñåáõÙ), ³ÛÉ¨ áõëáõÙÝ³Ï³Ý ³ßË³ï³ÝùÇ ³ñ¹ÛáõÝ³í»ï Ï³½Ù³Ï»ñåÙ³Ý íñ³, ù³ÝÇ áñ ÑÇÙÝ³Ï³ÝáõÙ Ýå³ï³Ï »Ý Ñ»ï³åÝ¹áõÙ »ñ»Ë³ÛÇ ÏáÕÙÇó Ñ³Ù³Ï³ñ·í³Í ·Çï»ÉÇùÝ»ñÇ Ó»éù µ»ñÙ³ÝÁ, Ýñ³Ýó ³ßË³ñÑ³Û³óùÇ Ó¨³íáñÙ³ÝÁ, ×³Ý³ãáÕ³Ï³Ý Ñ»ï³ùñùñáõÃÛáõÝÝ»ñÇ ¨ Ùï³íáñ ÁÝ¹áõÝ³ÏáõÃÛáõÝÝ»ñÇ ½³ñ·³óÙ³ÝÁ: ºñ»Ë³Ý»ñÁ ³ëïÇ×³Ý³µ³ñ ÁÝï»É³ÝáõÙ »Ý Ùï³íáñ ³ßË³ï³ÝùÇÝ, áñÇ ï³ññ»ñÁ ³ñÙ³ï³íáñí»Éáí ÑÇÙù »Ý ¹³éÝáõÙ Ñ³Ùá½ÙáõÝùÝ»ñÇ Ó¨³íáñÙ³ÝÁ: Ø³ÝÏ³å³ñï»½Ç ïÝûñ»ÝÁ ÙÇ³Å³Ù³Ý³Ï Ýß»ó, áñ ³í³· Ý³Ë³¹åñáó³Ï³Ý ï³ñÇùáõÙ áõëáõóÙ³Ý Å³Ù³Ý³Ï ïñíáõÙ »Ý ÏáÝÏñ»ï ·Çï»ÉÇùÝ»ñ, áñáÝù ³ÝÑñ³Å»ßï »Ý ¨’ Ó»éùÇ ³ßË³ï³ÝùÇ, ¨’ µÝáõÃÛ³Ý Ù»ç Ýñ³Ýó ³ßË³ï³ÝùÁ ³ñ¹ÛáõÝ³í»ï Ï³½Ù³Ï»ñå»ÉÇë: ²Ûëå»ë` ã³÷»É, ·Í»É, Ïïñ»É, ëáëÝÓ»É ¨ Í»÷»É ëáíáñ»óÝ»Éáí, ëÏÇ½µ »Ý ¹ÝáõÙ ³ßË³ï³Ýù³ÛÇÝ ·áñÍáõÝ»áõÃÛ³ÝÁ: ²Ûë áõÕÕáõÃÛ³Ùµ Ù³ÝÏ³å³ñï»½Ç ¹³ëïÇ³ñ³ÏÝ»ñÁ åñ³ÏïÇÏ ËáñÑáõñ¹Ý»ñ »Ý ëï³ÝáõÙ áã ÙÇ³ÛÝ ïÝûñ»ÝÇó, ³ÛÉ¨ ¾. ¶áõÉÛ³ÝóÇ ¨ Æ. ´³½ÇÏÇ </w:t>
      </w:r>
      <w:r w:rsidR="00FB7EB6" w:rsidRPr="00BB0EB1">
        <w:rPr>
          <w:rFonts w:ascii="Times LatArm" w:hAnsi="Times LatArm"/>
          <w:bCs/>
          <w:spacing w:val="2"/>
          <w:sz w:val="22"/>
          <w:szCs w:val="22"/>
          <w:lang w:val="fr-FR" w:bidi="he-IL"/>
        </w:rPr>
        <w:t>¦</w:t>
      </w:r>
      <w:r w:rsidRPr="00BB0EB1">
        <w:rPr>
          <w:rFonts w:ascii="Times LatArm" w:hAnsi="Times LatArm"/>
          <w:bCs/>
          <w:spacing w:val="2"/>
          <w:sz w:val="22"/>
          <w:szCs w:val="22"/>
          <w:lang w:val="fr-FR" w:bidi="he-IL"/>
        </w:rPr>
        <w:t>Æ±Ýã Ï³ñ»ÉÇ ¿ å³ïñ³ëï»É µÝ³Ï³Ý ÝÛáõÃ»ñó</w:t>
      </w:r>
      <w:r w:rsidR="00FB7EB6" w:rsidRPr="00BB0EB1">
        <w:rPr>
          <w:rFonts w:ascii="Times LatArm" w:hAnsi="Times LatArm"/>
          <w:bCs/>
          <w:spacing w:val="2"/>
          <w:sz w:val="22"/>
          <w:szCs w:val="22"/>
          <w:lang w:val="fr-FR" w:bidi="he-IL"/>
        </w:rPr>
        <w:t>§, ú. ØáÉïáµ³ñáíÇ ¦</w:t>
      </w:r>
      <w:r w:rsidRPr="00BB0EB1">
        <w:rPr>
          <w:rFonts w:ascii="Times LatArm" w:hAnsi="Times LatArm"/>
          <w:bCs/>
          <w:spacing w:val="2"/>
          <w:sz w:val="22"/>
          <w:szCs w:val="22"/>
          <w:lang w:val="fr-FR" w:bidi="he-IL"/>
        </w:rPr>
        <w:t>Ê³Õ³ÉÇù-Ñáõß³Ýí»ñÝ»ñÇ å³ïñ³ëïÙ³Ý ËÙµ³Ï</w:t>
      </w:r>
      <w:r w:rsidR="00FB7EB6" w:rsidRPr="00BB0EB1">
        <w:rPr>
          <w:rFonts w:ascii="Times LatArm" w:hAnsi="Times LatArm"/>
          <w:bCs/>
          <w:spacing w:val="2"/>
          <w:sz w:val="22"/>
          <w:szCs w:val="22"/>
          <w:lang w:val="fr-FR" w:bidi="he-IL"/>
        </w:rPr>
        <w:t>§</w:t>
      </w:r>
      <w:r w:rsidRPr="00BB0EB1">
        <w:rPr>
          <w:rFonts w:ascii="Times LatArm" w:hAnsi="Times LatArm"/>
          <w:bCs/>
          <w:spacing w:val="2"/>
          <w:sz w:val="22"/>
          <w:szCs w:val="22"/>
          <w:lang w:val="fr-FR" w:bidi="he-IL"/>
        </w:rPr>
        <w:t xml:space="preserve">, Î. ÈáõµÏáíëÏ³Û³ÛÇ ¨ Æ. ¼³·ñÇËáí³ÛÇ </w:t>
      </w:r>
      <w:r w:rsidR="00FB7EB6" w:rsidRPr="00BB0EB1">
        <w:rPr>
          <w:rFonts w:ascii="Times LatArm" w:hAnsi="Times LatArm"/>
          <w:bCs/>
          <w:spacing w:val="2"/>
          <w:sz w:val="22"/>
          <w:szCs w:val="22"/>
          <w:lang w:val="fr-FR" w:bidi="he-IL"/>
        </w:rPr>
        <w:t>¦</w:t>
      </w:r>
      <w:r w:rsidRPr="00BB0EB1">
        <w:rPr>
          <w:rFonts w:ascii="Times LatArm" w:hAnsi="Times LatArm"/>
          <w:bCs/>
          <w:spacing w:val="2"/>
          <w:sz w:val="22"/>
          <w:szCs w:val="22"/>
          <w:lang w:val="fr-FR" w:bidi="he-IL"/>
        </w:rPr>
        <w:t>ä³ïñ³ëï»Ýù ÇÝùÝ»ñë</w:t>
      </w:r>
      <w:r w:rsidR="00FB7EB6" w:rsidRPr="00BB0EB1">
        <w:rPr>
          <w:rFonts w:ascii="Times LatArm" w:hAnsi="Times LatArm"/>
          <w:bCs/>
          <w:spacing w:val="2"/>
          <w:sz w:val="22"/>
          <w:szCs w:val="22"/>
          <w:lang w:val="fr-FR" w:bidi="he-IL"/>
        </w:rPr>
        <w:t>§</w:t>
      </w:r>
      <w:r w:rsidRPr="00BB0EB1">
        <w:rPr>
          <w:rFonts w:ascii="Times LatArm" w:hAnsi="Times LatArm"/>
          <w:bCs/>
          <w:spacing w:val="2"/>
          <w:sz w:val="22"/>
          <w:szCs w:val="22"/>
          <w:lang w:val="fr-FR" w:bidi="he-IL"/>
        </w:rPr>
        <w:t xml:space="preserve"> ¨ ³ÛÉ Ù»Ãá¹³Ï³Ý ·ñù»ñÇó:</w:t>
      </w:r>
    </w:p>
    <w:p w:rsidR="00BA3A18" w:rsidRPr="00BB0EB1" w:rsidRDefault="00BA3A18" w:rsidP="00BB0EB1">
      <w:pPr>
        <w:spacing w:line="242" w:lineRule="auto"/>
        <w:ind w:firstLine="567"/>
        <w:jc w:val="both"/>
        <w:rPr>
          <w:rFonts w:ascii="Times LatArm" w:hAnsi="Times LatArm"/>
          <w:bCs/>
          <w:spacing w:val="2"/>
          <w:sz w:val="22"/>
          <w:szCs w:val="22"/>
          <w:lang w:val="fr-FR" w:bidi="he-IL"/>
        </w:rPr>
      </w:pPr>
      <w:r w:rsidRPr="00BB0EB1">
        <w:rPr>
          <w:rFonts w:ascii="Times LatArm" w:hAnsi="Times LatArm"/>
          <w:bCs/>
          <w:spacing w:val="2"/>
          <w:sz w:val="22"/>
          <w:szCs w:val="22"/>
          <w:lang w:val="fr-FR" w:bidi="he-IL"/>
        </w:rPr>
        <w:t>àôëáõÙÝ³ëÇñáõÃÛ³Ý ÁÝÃ³óùáõÙ Ù»Ýù ÷áñÓ»óÇÝù Ñ³Ý·³Ù³Ýáñ»Ý Í³ÝáÃ³Ý³É Ý³¨ ¹³ëïÇ³ñÏÝ»ñÇ ³ßË³ï³ÝùÇ í»ñ³ÑëÏÙ³Ý Çñ³Ï³ÝóÙ³ÝÁ Ý»ñÏ³Û³óíáÕ ïÝûñ»ÝÇ Ùß³Ï³Í å³Ñ³ÝçÝ»ñÇÝ, áñÁ Ûáõñ³ù³ÝãÛáõñ ¹³ëïÇ³ñ³ÏÇ Ñ³Ù³ñ áõÕ»óáõÛó ¿ Í³é³ÛáõÙ: ¸ñ³Ýù »Ý.</w:t>
      </w:r>
    </w:p>
    <w:p w:rsidR="00BA3A18" w:rsidRPr="00BB0EB1" w:rsidRDefault="00BA3A18" w:rsidP="00284824">
      <w:pPr>
        <w:numPr>
          <w:ilvl w:val="0"/>
          <w:numId w:val="34"/>
        </w:numPr>
        <w:spacing w:line="242" w:lineRule="auto"/>
        <w:ind w:left="0" w:firstLine="567"/>
        <w:jc w:val="both"/>
        <w:rPr>
          <w:rFonts w:ascii="Times LatArm" w:hAnsi="Times LatArm"/>
          <w:bCs/>
          <w:spacing w:val="2"/>
          <w:sz w:val="22"/>
          <w:szCs w:val="22"/>
          <w:lang w:val="fr-FR" w:bidi="he-IL"/>
        </w:rPr>
      </w:pPr>
      <w:r w:rsidRPr="00BB0EB1">
        <w:rPr>
          <w:rFonts w:ascii="Times LatArm" w:hAnsi="Times LatArm"/>
          <w:bCs/>
          <w:spacing w:val="2"/>
          <w:sz w:val="22"/>
          <w:szCs w:val="22"/>
          <w:lang w:val="fr-FR" w:bidi="he-IL"/>
        </w:rPr>
        <w:t>Ùßï³Ï³Ý í»ñ³ÑëÏáÕáõÃÛáõÝ Áëï Ý³Ë³å»ë Ùß³Ïí³Í Å³Ù³Ý³Ï³óáõÛóÇ</w:t>
      </w:r>
    </w:p>
    <w:p w:rsidR="00BA3A18" w:rsidRPr="00BB0EB1" w:rsidRDefault="00BA3A18" w:rsidP="00284824">
      <w:pPr>
        <w:numPr>
          <w:ilvl w:val="0"/>
          <w:numId w:val="34"/>
        </w:numPr>
        <w:spacing w:line="242" w:lineRule="auto"/>
        <w:ind w:left="0" w:firstLine="567"/>
        <w:jc w:val="both"/>
        <w:rPr>
          <w:rFonts w:ascii="Times LatArm" w:hAnsi="Times LatArm"/>
          <w:bCs/>
          <w:spacing w:val="2"/>
          <w:sz w:val="22"/>
          <w:szCs w:val="22"/>
          <w:lang w:val="fr-FR" w:bidi="he-IL"/>
        </w:rPr>
      </w:pPr>
      <w:r w:rsidRPr="00BB0EB1">
        <w:rPr>
          <w:rFonts w:ascii="Times LatArm" w:hAnsi="Times LatArm"/>
          <w:bCs/>
          <w:spacing w:val="2"/>
          <w:sz w:val="22"/>
          <w:szCs w:val="22"/>
          <w:lang w:val="fr-FR" w:bidi="he-IL"/>
        </w:rPr>
        <w:t>áõëáõÙÝ³¹³ëïÇ³ñ³Ïã³Ï³Ý µáÉáñ áõÕÕáõÃÛáõÝÝ»ñÇ Ý»ñ³éáõÙ, ÏáÉ»ÏïÇíÇ ³Ý¹³ÙÝ»ñÇ ÁÝ¹·ñÏáõÙ</w:t>
      </w:r>
    </w:p>
    <w:p w:rsidR="00BA3A18" w:rsidRPr="00BB0EB1" w:rsidRDefault="00BA3A18" w:rsidP="00284824">
      <w:pPr>
        <w:numPr>
          <w:ilvl w:val="0"/>
          <w:numId w:val="34"/>
        </w:numPr>
        <w:spacing w:line="242" w:lineRule="auto"/>
        <w:ind w:left="0" w:firstLine="567"/>
        <w:jc w:val="both"/>
        <w:rPr>
          <w:rFonts w:ascii="Times LatArm" w:hAnsi="Times LatArm"/>
          <w:bCs/>
          <w:spacing w:val="2"/>
          <w:sz w:val="22"/>
          <w:szCs w:val="22"/>
          <w:lang w:val="fr-FR" w:bidi="he-IL"/>
        </w:rPr>
      </w:pPr>
      <w:r w:rsidRPr="00BB0EB1">
        <w:rPr>
          <w:rFonts w:ascii="Times LatArm" w:hAnsi="Times LatArm"/>
          <w:bCs/>
          <w:spacing w:val="2"/>
          <w:sz w:val="22"/>
          <w:szCs w:val="22"/>
          <w:lang w:val="fr-FR" w:bidi="he-IL"/>
        </w:rPr>
        <w:t>Ù³ÝÏ³í³ñÅ³Ï³Ý ³ßË³ï³ÝùÇ µáÉáñ áõÕÕáõÃÛáõÝÝ»ñÇ Ï³åÇ áõ ÷áË³½¹»óáõÃÛ³Ý ³å³ÑáíáõÙ</w:t>
      </w:r>
    </w:p>
    <w:p w:rsidR="00BA3A18" w:rsidRPr="00BB0EB1" w:rsidRDefault="00BA3A18" w:rsidP="00284824">
      <w:pPr>
        <w:numPr>
          <w:ilvl w:val="0"/>
          <w:numId w:val="34"/>
        </w:numPr>
        <w:spacing w:line="242" w:lineRule="auto"/>
        <w:ind w:left="0" w:firstLine="567"/>
        <w:jc w:val="both"/>
        <w:rPr>
          <w:rFonts w:ascii="Times LatArm" w:hAnsi="Times LatArm"/>
          <w:bCs/>
          <w:spacing w:val="2"/>
          <w:sz w:val="22"/>
          <w:szCs w:val="22"/>
          <w:lang w:val="fr-FR" w:bidi="he-IL"/>
        </w:rPr>
      </w:pPr>
      <w:r w:rsidRPr="00BB0EB1">
        <w:rPr>
          <w:rFonts w:ascii="Times LatArm" w:hAnsi="Times LatArm"/>
          <w:bCs/>
          <w:spacing w:val="2"/>
          <w:sz w:val="22"/>
          <w:szCs w:val="22"/>
          <w:lang w:val="fr-FR" w:bidi="he-IL"/>
        </w:rPr>
        <w:t>í»ñ³ÑëÏÙ³Ý Çñ³Ï³Ý³óÙ³Ý Ñ³Ù³ÉÇñ Ó¨»ñÇ ÏÇñ³éáõÙ Ï³Ëí³Í Ù³ÝÏ³í³ñÅ³Ï³Ý ³ßË³ï³ÝùÇ Ýå³ï³ÏÇó, µáí³Ý¹³ÏáõÃÛáõÝÇó, ¹³ëïÇ³ñ³ÏÝ»ñÇ áñ³Ï³íáñáõÙÇó, ÏáÉ»ÏïÇíÇ ³Ý¹³ÙÝ»ñÇ ÷áËÑ³ñ³µ»ñáõÃÛáõÝÇó ¨ ³ÛÉÝ:</w:t>
      </w:r>
    </w:p>
    <w:p w:rsidR="00BA3A18" w:rsidRPr="00BB0EB1" w:rsidRDefault="00BA3A18" w:rsidP="00BB0EB1">
      <w:pPr>
        <w:spacing w:line="242" w:lineRule="auto"/>
        <w:ind w:firstLine="567"/>
        <w:jc w:val="both"/>
        <w:rPr>
          <w:rFonts w:ascii="Times LatArm" w:hAnsi="Times LatArm"/>
          <w:bCs/>
          <w:spacing w:val="2"/>
          <w:sz w:val="22"/>
          <w:szCs w:val="22"/>
          <w:lang w:val="fr-FR" w:bidi="he-IL"/>
        </w:rPr>
      </w:pPr>
      <w:r w:rsidRPr="00BB0EB1">
        <w:rPr>
          <w:rFonts w:ascii="Times LatArm" w:hAnsi="Times LatArm"/>
          <w:bCs/>
          <w:spacing w:val="2"/>
          <w:sz w:val="22"/>
          <w:szCs w:val="22"/>
          <w:lang w:val="fr-FR" w:bidi="he-IL"/>
        </w:rPr>
        <w:t>²Ûë å³Ñ³ÝçÝ»ñÁ, ³Ýßáõßï, Çñ»ó ¹ñ³Ï³Ý ³½¹»óáõÃÛáõÝÝ »Ý áõÝ»ÝáõÙ Ù³ÝÏ³í³ñÅ³Ï³Ý ÏáÉ»ÏïÇíÇ ³ßË³ï³ÝùÇ áõ áñ³ÏÇ íñ³:</w:t>
      </w:r>
    </w:p>
    <w:p w:rsidR="00BA3A18" w:rsidRPr="00BB0EB1" w:rsidRDefault="00BA3A18" w:rsidP="00BB0EB1">
      <w:pPr>
        <w:spacing w:line="242" w:lineRule="auto"/>
        <w:ind w:firstLine="567"/>
        <w:jc w:val="both"/>
        <w:rPr>
          <w:rFonts w:ascii="Times LatArm" w:hAnsi="Times LatArm"/>
          <w:bCs/>
          <w:spacing w:val="2"/>
          <w:sz w:val="22"/>
          <w:szCs w:val="22"/>
          <w:lang w:val="fr-FR" w:bidi="he-IL"/>
        </w:rPr>
      </w:pPr>
      <w:r w:rsidRPr="00BB0EB1">
        <w:rPr>
          <w:rFonts w:ascii="Times LatArm" w:hAnsi="Times LatArm"/>
          <w:bCs/>
          <w:spacing w:val="2"/>
          <w:sz w:val="22"/>
          <w:szCs w:val="22"/>
          <w:lang w:val="fr-FR" w:bidi="he-IL"/>
        </w:rPr>
        <w:t>²í³· Ý³Ë³¹åñáó³Ï³ÝÇ ³Ù»Ý ÙÇ ·áñÍáõÝ»áõÃÛáõÝ µáí³Ý¹³ÏáõÙ ¿ µ³½Ù³½³Ý ÏáÕÙ»ñ, áñáÝù ½³ñ·³óÝáÕ Ýß³Ý³ÏáõÃÛáõÝ áõÝ»Ý:</w:t>
      </w:r>
    </w:p>
    <w:p w:rsidR="00BA3A18" w:rsidRPr="00BB0EB1" w:rsidRDefault="00BA3A18" w:rsidP="00BB0EB1">
      <w:pPr>
        <w:spacing w:line="242" w:lineRule="auto"/>
        <w:ind w:firstLine="567"/>
        <w:jc w:val="both"/>
        <w:rPr>
          <w:rFonts w:ascii="Times LatArm" w:hAnsi="Times LatArm"/>
          <w:bCs/>
          <w:spacing w:val="2"/>
          <w:sz w:val="22"/>
          <w:szCs w:val="22"/>
          <w:lang w:val="fr-FR" w:bidi="he-IL"/>
        </w:rPr>
      </w:pPr>
      <w:r w:rsidRPr="00BB0EB1">
        <w:rPr>
          <w:rFonts w:ascii="Times LatArm" w:hAnsi="Times LatArm"/>
          <w:bCs/>
          <w:spacing w:val="2"/>
          <w:sz w:val="22"/>
          <w:szCs w:val="22"/>
          <w:lang w:val="fr-FR" w:bidi="he-IL"/>
        </w:rPr>
        <w:t>àôëáõÙÝ³ëÇñáõÃÛ³Ý ÁÝÃ³óùáõÙ ÝÏ³ï»É »Ýù, áñ Ù³ÝÏ³å³ñï»½áõÙ Ë»É³óÇ Ï³½Ù³Ï»ñåí³Í Ë³Õ³ÛÇÝ ·áñÍáõÝ»áõÃÛ³Ý ßÝáñÑÇí ½³ñ·³ÝáõÙ »Ý »ñ»Ë³Ý»ñÇ ïñ³Ù³µ³ÝáõÃÛáõÝÁ, Ïé³ÑáõÙÁ, ÙïùÇ ëñáõÃÛáõÝÁ, Ë»É³ÙïáõÃÛáõÝÁ, ÇÝãå»ë Ý³¨  í³ñÅ»óÝáõÙ »Ý Ýñ³Ýó Ùï³íáñ Ï³ñ¨áñ ·áñÍáÕáõÃÛáõÝÝ»ñÇ` Ñ³Ù»Ù³ïáõÃÛ³Ý, ï³ñµ»ñ³ÏÙ³Ý, ÁÝ¹Ñ³ÝñáõÃÛ³Ý ¨ ³ÛÉ ·áñÍáÕáõÃÛ³Ý »Õ³Ý³ÏÝ»ñÇ ïÇñ³å»ïÙ³Ý:</w:t>
      </w:r>
    </w:p>
    <w:p w:rsidR="00BA3A18" w:rsidRPr="00BB0EB1" w:rsidRDefault="00BA3A18" w:rsidP="00BB0EB1">
      <w:pPr>
        <w:spacing w:line="242" w:lineRule="auto"/>
        <w:ind w:firstLine="567"/>
        <w:jc w:val="both"/>
        <w:rPr>
          <w:rFonts w:ascii="Times LatArm" w:hAnsi="Times LatArm"/>
          <w:bCs/>
          <w:spacing w:val="2"/>
          <w:sz w:val="22"/>
          <w:szCs w:val="22"/>
          <w:u w:val="single"/>
          <w:lang w:val="fr-FR" w:bidi="he-IL"/>
        </w:rPr>
      </w:pPr>
      <w:r w:rsidRPr="00BB0EB1">
        <w:rPr>
          <w:rFonts w:ascii="Times LatArm" w:hAnsi="Times LatArm"/>
          <w:bCs/>
          <w:spacing w:val="2"/>
          <w:sz w:val="22"/>
          <w:szCs w:val="22"/>
          <w:lang w:val="fr-FR" w:bidi="he-IL"/>
        </w:rPr>
        <w:t xml:space="preserve">Æ½áõñ ã¿, áñ ³Ï³Ý³íáñ Ù³ÝÏ³í³ñÅ ì.². êáõËáÙÉÇÝëÏÇÝ Ë³ÕÁ Ñ³Ù³ñ»É ¿ </w:t>
      </w:r>
      <w:r w:rsidR="00FB7EB6" w:rsidRPr="00BB0EB1">
        <w:rPr>
          <w:rFonts w:ascii="Times LatArm" w:hAnsi="Times LatArm"/>
          <w:bCs/>
          <w:spacing w:val="2"/>
          <w:sz w:val="22"/>
          <w:szCs w:val="22"/>
          <w:lang w:val="fr-FR" w:bidi="he-IL"/>
        </w:rPr>
        <w:t>¦</w:t>
      </w:r>
      <w:r w:rsidRPr="00BB0EB1">
        <w:rPr>
          <w:rFonts w:ascii="Times LatArm" w:hAnsi="Times LatArm"/>
          <w:bCs/>
          <w:spacing w:val="2"/>
          <w:sz w:val="22"/>
          <w:szCs w:val="22"/>
          <w:lang w:val="fr-FR" w:bidi="he-IL"/>
        </w:rPr>
        <w:t>»ñ»Ë³ÛÇ µá</w:t>
      </w:r>
      <w:r w:rsidR="00FB7EB6" w:rsidRPr="00BB0EB1">
        <w:rPr>
          <w:rFonts w:ascii="Times LatArm" w:hAnsi="Times LatArm"/>
          <w:bCs/>
          <w:spacing w:val="2"/>
          <w:sz w:val="22"/>
          <w:szCs w:val="22"/>
          <w:lang w:val="fr-FR" w:bidi="he-IL"/>
        </w:rPr>
        <w:t>Éáñ ïíÛ³ÉÝ»ñÁ ½³ñ·³óÝ»Éáõ ¹åñáó§</w:t>
      </w:r>
      <w:r w:rsidRPr="00BB0EB1">
        <w:rPr>
          <w:rFonts w:ascii="Times LatArm" w:hAnsi="Times LatArm"/>
          <w:bCs/>
          <w:spacing w:val="2"/>
          <w:sz w:val="22"/>
          <w:szCs w:val="22"/>
          <w:lang w:val="fr-FR" w:bidi="he-IL"/>
        </w:rPr>
        <w:t xml:space="preserve"> / 5, 202/:</w:t>
      </w:r>
    </w:p>
    <w:p w:rsidR="00BA3A18" w:rsidRPr="00BB0EB1" w:rsidRDefault="00BA3A18" w:rsidP="00BB0EB1">
      <w:pPr>
        <w:spacing w:line="242" w:lineRule="auto"/>
        <w:ind w:firstLine="567"/>
        <w:jc w:val="both"/>
        <w:rPr>
          <w:rFonts w:ascii="Times LatArm" w:hAnsi="Times LatArm"/>
          <w:bCs/>
          <w:spacing w:val="2"/>
          <w:sz w:val="22"/>
          <w:szCs w:val="22"/>
          <w:lang w:val="fr-FR" w:bidi="he-IL"/>
        </w:rPr>
      </w:pPr>
      <w:r w:rsidRPr="00BB0EB1">
        <w:rPr>
          <w:rFonts w:ascii="Times LatArm" w:hAnsi="Times LatArm"/>
          <w:bCs/>
          <w:spacing w:val="2"/>
          <w:sz w:val="22"/>
          <w:szCs w:val="22"/>
          <w:lang w:val="fr-FR" w:bidi="he-IL"/>
        </w:rPr>
        <w:t>àôëáõÙÝ³ëÇñáõÃÛáõÝÝ»ñÇ Å³Ù³Ý³Ï  ÝÏ³ï»É »Ýù, áñ Ù³Ý³Ï³å³ñï»½Ç ¹³ëïÇ³ñ³ÏÝ»ñÁ å³ñ³åÙáõÝùÝ»ñÇ Å³Ù³Ý³Ï É³ÛÝáñ»Ý û·ï³·áñÍáõÙ »Ý Ë³Õ³ÛÇÝ ÑÝ³ñÝ»ñÁ, ¹Ç¹³ÏïÇÏ Ë³Õ»ñÁ áñå»ë áõëáõóÙ³Ý áõ ¹³ëïÇ³ñ³ÏáõÃÛ³Ý ÙÇçáó: ¸Ç¹³ÏïÇÏ Ë³Õ»ñÁ Ù³ÝÏ³å³ñï»½áõÙ ÏÇñ³éíáõÙ »Ý åÉ³Ý³íáñí³Í Ó¨áí ¨ ³Û¹ å³ï×³éáí ¿É ¹ñ³Ýù ¹³éÝáõÙ »Ý »ñ»Ë³Ý»ñÇ ¹³ëïÇ³ñ³ÏáõÃÛ³Ý ¨ áõëáõóÙ³Ý Ï³ñ¨áñ ûÕ³ÏÝ»ñÇó Ù»ÏÁ: ºì ù³ÝÇ áñ ¹Ç¹³ÏïÇÏ Ë³Õ»ñÁ û·ÝáõÙ »Ý Ýáñ ÝÛáõÃÇ Ûáõñ³óÙ³ÝÁ ¨ ³Ýó³Í ÝÛáõÃÇ ³Ùñ³åÝ¹Ù³ÝÁ, ³å³ ¹ñ³Ýù ¹³éÝáõÙ »Ý Ù³ÝÏ³å³ñï»½áõÙ ï³ñíáÕ å³ñ³åÙáõÝùÝ»ñÇ ÙÇ Ó¨:</w:t>
      </w:r>
    </w:p>
    <w:p w:rsidR="00BA3A18" w:rsidRPr="00BB0EB1" w:rsidRDefault="00BA3A18" w:rsidP="00BB0EB1">
      <w:pPr>
        <w:spacing w:line="242" w:lineRule="auto"/>
        <w:ind w:firstLine="567"/>
        <w:jc w:val="both"/>
        <w:rPr>
          <w:rFonts w:ascii="Times LatArm" w:hAnsi="Times LatArm"/>
          <w:bCs/>
          <w:spacing w:val="2"/>
          <w:sz w:val="22"/>
          <w:szCs w:val="22"/>
          <w:lang w:val="fr-FR" w:bidi="he-IL"/>
        </w:rPr>
      </w:pPr>
      <w:r w:rsidRPr="00BB0EB1">
        <w:rPr>
          <w:rFonts w:ascii="Times LatArm" w:hAnsi="Times LatArm"/>
          <w:bCs/>
          <w:spacing w:val="2"/>
          <w:sz w:val="22"/>
          <w:szCs w:val="22"/>
          <w:lang w:val="fr-FR" w:bidi="he-IL"/>
        </w:rPr>
        <w:t>¸Çï³ñÏ»Éáí Ù³ÝÏ³å³ñï»½Ç ¹³ëïÇ³ñÏãáõÑÇ ê. Æëñ³Û»ÉÛ³ÝÇ Ï³½Ù³Ï»ñå³Í Ë³Õ³ÛÇÝ å³ñ³åÙáõÝùÝ»ñÁ, ÝÏ³ï»É »Ýù, áñ ÷áñÓ³éáõ Ù³ÝÏ³í³ñÅÁ,áñÁ ³Ûë ï³ñÇ ëï³ó»É ¿ ï³ñí³ É³í³·áõÛÝ ¹³ëïÇ³ñ³ÏÇ ÏáãáõÙ, ¹Ç¹³ÏïÇÏ Ë³Õ»ñÁ (</w:t>
      </w:r>
      <w:r w:rsidR="00C80AB0" w:rsidRPr="00BB0EB1">
        <w:rPr>
          <w:rFonts w:ascii="Times LatArm" w:hAnsi="Times LatArm"/>
          <w:bCs/>
          <w:spacing w:val="2"/>
          <w:sz w:val="22"/>
          <w:szCs w:val="22"/>
          <w:lang w:val="fr-FR" w:bidi="he-IL"/>
        </w:rPr>
        <w:t>¦</w:t>
      </w:r>
      <w:r w:rsidRPr="00BB0EB1">
        <w:rPr>
          <w:rFonts w:ascii="Times LatArm" w:hAnsi="Times LatArm"/>
          <w:bCs/>
          <w:spacing w:val="2"/>
          <w:sz w:val="22"/>
          <w:szCs w:val="22"/>
          <w:lang w:val="fr-FR" w:bidi="he-IL"/>
        </w:rPr>
        <w:t>ä³ïÙÇñ îÇÏÝÇÏÇÝ</w:t>
      </w:r>
      <w:r w:rsidR="00C80AB0" w:rsidRPr="00BB0EB1">
        <w:rPr>
          <w:rFonts w:ascii="Times LatArm" w:hAnsi="Times LatArm"/>
          <w:bCs/>
          <w:spacing w:val="2"/>
          <w:sz w:val="22"/>
          <w:szCs w:val="22"/>
          <w:lang w:val="fr-FR" w:bidi="he-IL"/>
        </w:rPr>
        <w:t>§</w:t>
      </w:r>
      <w:r w:rsidRPr="00BB0EB1">
        <w:rPr>
          <w:rFonts w:ascii="Times LatArm" w:hAnsi="Times LatArm"/>
          <w:bCs/>
          <w:spacing w:val="2"/>
          <w:sz w:val="22"/>
          <w:szCs w:val="22"/>
          <w:lang w:val="fr-FR" w:bidi="he-IL"/>
        </w:rPr>
        <w:t xml:space="preserve">, </w:t>
      </w:r>
      <w:r w:rsidR="00C80AB0" w:rsidRPr="00BB0EB1">
        <w:rPr>
          <w:rFonts w:ascii="Times LatArm" w:hAnsi="Times LatArm"/>
          <w:bCs/>
          <w:spacing w:val="2"/>
          <w:sz w:val="22"/>
          <w:szCs w:val="22"/>
          <w:lang w:val="fr-FR" w:bidi="he-IL"/>
        </w:rPr>
        <w:t>¦ä³ïÙÇñ ÝÏ³ñÇ Ù³ëÇÝ§</w:t>
      </w:r>
      <w:r w:rsidRPr="00BB0EB1">
        <w:rPr>
          <w:rFonts w:ascii="Times LatArm" w:hAnsi="Times LatArm"/>
          <w:bCs/>
          <w:spacing w:val="2"/>
          <w:sz w:val="22"/>
          <w:szCs w:val="22"/>
          <w:lang w:val="fr-FR" w:bidi="he-IL"/>
        </w:rPr>
        <w:t xml:space="preserve">, </w:t>
      </w:r>
      <w:r w:rsidR="00C80AB0" w:rsidRPr="00BB0EB1">
        <w:rPr>
          <w:rFonts w:ascii="Times LatArm" w:hAnsi="Times LatArm"/>
          <w:bCs/>
          <w:spacing w:val="2"/>
          <w:sz w:val="22"/>
          <w:szCs w:val="22"/>
          <w:lang w:val="fr-FR" w:bidi="he-IL"/>
        </w:rPr>
        <w:t>¦¶ïÇñ ÝÏ³ñÁ§</w:t>
      </w:r>
      <w:r w:rsidRPr="00BB0EB1">
        <w:rPr>
          <w:rFonts w:ascii="Times LatArm" w:hAnsi="Times LatArm"/>
          <w:bCs/>
          <w:spacing w:val="2"/>
          <w:sz w:val="22"/>
          <w:szCs w:val="22"/>
          <w:lang w:val="fr-FR" w:bidi="he-IL"/>
        </w:rPr>
        <w:t xml:space="preserve"> ¨ ³ÛÉÝ) û·ï³·áñÍáõÙ ¿ ÙÇ³ÛÝ ³ÛÝ ¹»åùáõÙ, »ñµ Ñ³Ùá½í³Í ¿, áñ »ñ»Ë³Ý»ñÁ É³í »Ý ïÇñ³å»ï»É Íñ³·ñ³ÛÇÝ ÝÛáõÃÇÝ: ¸Ç¹³ÏïÇÏ Ë³Õ»ñÇ ÁÝïñáõÃÛ³Ý Å³Ù³Ý³Ï  Ý³  Ë³Õ»ñÇ µáí³Ý¹³ÏáõÃÛáõÝÁ  Ñ³Ù³å³ï³ëË³Ý»óÝáõÙ ¿ å³ñ³åÙáõÝùÇ </w:t>
      </w:r>
      <w:r w:rsidRPr="00BB0EB1">
        <w:rPr>
          <w:rFonts w:ascii="Times LatArm" w:hAnsi="Times LatArm"/>
          <w:bCs/>
          <w:spacing w:val="2"/>
          <w:sz w:val="22"/>
          <w:szCs w:val="22"/>
          <w:lang w:val="fr-FR" w:bidi="he-IL"/>
        </w:rPr>
        <w:lastRenderedPageBreak/>
        <w:t>ËÝ¹ÇñÝ»ñÇÝ, áñå»ë½Ç ·áñÍÝ³Ï³Ýáñ»Ý ÏÇñ³éí»Ý, ëïáõ·í»Ý ¨ Ñ³Ù³Ï³ñ·í»Ý »ñ»Ë³Ý»ñÇ Ó»éù µ»ñ³Í ËÝ¹ÇñÝ»ñÁ:</w:t>
      </w:r>
    </w:p>
    <w:p w:rsidR="00BA3A18" w:rsidRPr="00BB0EB1" w:rsidRDefault="00BA3A18" w:rsidP="00BB0EB1">
      <w:pPr>
        <w:spacing w:line="242" w:lineRule="auto"/>
        <w:ind w:firstLine="567"/>
        <w:jc w:val="both"/>
        <w:rPr>
          <w:rFonts w:ascii="Times LatArm" w:hAnsi="Times LatArm"/>
          <w:bCs/>
          <w:spacing w:val="2"/>
          <w:sz w:val="22"/>
          <w:szCs w:val="22"/>
          <w:u w:val="single"/>
          <w:lang w:val="fr-FR" w:bidi="he-IL"/>
        </w:rPr>
      </w:pPr>
      <w:r w:rsidRPr="00BB0EB1">
        <w:rPr>
          <w:rFonts w:ascii="Times LatArm" w:hAnsi="Times LatArm"/>
          <w:bCs/>
          <w:spacing w:val="2"/>
          <w:sz w:val="22"/>
          <w:szCs w:val="22"/>
          <w:lang w:val="fr-FR" w:bidi="he-IL"/>
        </w:rPr>
        <w:t xml:space="preserve">  ¼ñáõó»Éáí ¹³ëïÇ³ñ³ÏÇ Ñ»ï Ý³ Ýß»ó, áñ ¹Ç¹³ÏïÇÏ Ë³Õ»ñÇ Ñ³çáÕ ³ÝóÏ³óÙ³Ý ³é³çÝ³Ñ»ñÃ ¨ Ï³ñ¨áñ å³ÛÙ³ÝÁ »ñ»Ë³Ý»ñÇ Ñ»ï³ùñùñáõÃÛ³Ý ³å³ÑáíáõÙÝ ¿ Ë³ÕÇ ÝÏ³ïÙ³Ùµ: ¸ñ³ Ñ³Ù³ñ ¿É å³ñ³åÙáõÝùÇ Å³Ù³Ý³Ï  Ýáñ Ë³Õ Ï³½Ù³Ï»ñå»ÉÇë Ó·ïáõÙ »Ýù, áñ Ù³ëÝ³Ïó»Ý ËÙµÇ µáÉáñ »ñ»Ë³Ý»ñÁ: öáùñ ËÙµ»ñáí Ë³Õ»ñÁ Ï³ñ»ÉÇ ¿  Í³í³É»É Ý³¨ ¹»ñ»ñáí` ëï»ÕÍ³·áñÍ³Ï³Ý Ë³Õ»ñÇ Å³Ù³Ý³Ï: Ü³ »ÉÝ»Éáí Çñ ÷áñÓÇó Ýß»ó, áñ Ýå³ëï³íáñ å³ÛÙ³ÝÝ»ñ »Ý ëï»ÕÍáõÙ, áñå»ë½Ç ÁÝ¹É³ÛÝíÇ »ñ»Ë³Ý»ñÇ Ñ»ï³ùñùñáõÃÛáõÝÝ»ñÁ ¹Ç¹³ÏïÇÏ Ë³Õ»ñÇ ÝÏ³ïÙ³Ùµ: ÖÇßï ¿ ÝÏ³ï»É éáõë Ù»Í Ù³ÝÏ³í³ñÅ Î.¸. àôßÇÝëÏÇÝ ·ñ»Éáí` </w:t>
      </w:r>
      <w:r w:rsidR="00C80AB0" w:rsidRPr="00BB0EB1">
        <w:rPr>
          <w:rFonts w:ascii="Times LatArm" w:hAnsi="Times LatArm"/>
          <w:bCs/>
          <w:spacing w:val="2"/>
          <w:sz w:val="22"/>
          <w:szCs w:val="22"/>
          <w:lang w:val="fr-FR" w:bidi="he-IL"/>
        </w:rPr>
        <w:t>¦</w:t>
      </w:r>
      <w:r w:rsidRPr="00BB0EB1">
        <w:rPr>
          <w:rFonts w:ascii="Times LatArm" w:hAnsi="Times LatArm"/>
          <w:bCs/>
          <w:spacing w:val="2"/>
          <w:sz w:val="22"/>
          <w:szCs w:val="22"/>
          <w:lang w:val="fr-FR" w:bidi="he-IL"/>
        </w:rPr>
        <w:t>âå»ïù ¿ ÃáõÛÉ ï³É, áñ Ù³ñÇ »ñ»Ë³ÛÇ Ñ»ï³ùñùñáõÃÛáõÝÁ, å»ïù ¿ å³Ñå³Ý»É ¨ áõÕÕáõÃ</w:t>
      </w:r>
      <w:r w:rsidR="00C80AB0" w:rsidRPr="00BB0EB1">
        <w:rPr>
          <w:rFonts w:ascii="Times LatArm" w:hAnsi="Times LatArm"/>
          <w:bCs/>
          <w:spacing w:val="2"/>
          <w:sz w:val="22"/>
          <w:szCs w:val="22"/>
          <w:lang w:val="fr-FR" w:bidi="he-IL"/>
        </w:rPr>
        <w:t>ÛáõÝ ï³É, Ëáñ³óÝ»É ³ÛÝ§</w:t>
      </w:r>
      <w:r w:rsidRPr="00BB0EB1">
        <w:rPr>
          <w:rFonts w:ascii="Times LatArm" w:hAnsi="Times LatArm"/>
          <w:bCs/>
          <w:spacing w:val="2"/>
          <w:sz w:val="22"/>
          <w:szCs w:val="22"/>
          <w:lang w:val="fr-FR" w:bidi="he-IL"/>
        </w:rPr>
        <w:t xml:space="preserve"> /8,78/:</w:t>
      </w:r>
    </w:p>
    <w:p w:rsidR="00BA3A18" w:rsidRPr="00BB0EB1" w:rsidRDefault="00BA3A18" w:rsidP="00BB0EB1">
      <w:pPr>
        <w:spacing w:line="242" w:lineRule="auto"/>
        <w:ind w:firstLine="567"/>
        <w:jc w:val="both"/>
        <w:rPr>
          <w:rFonts w:ascii="Times LatArm" w:hAnsi="Times LatArm"/>
          <w:bCs/>
          <w:spacing w:val="2"/>
          <w:sz w:val="22"/>
          <w:szCs w:val="22"/>
          <w:lang w:val="fr-FR" w:bidi="he-IL"/>
        </w:rPr>
      </w:pPr>
      <w:r w:rsidRPr="00BB0EB1">
        <w:rPr>
          <w:rFonts w:ascii="Times LatArm" w:hAnsi="Times LatArm"/>
          <w:bCs/>
          <w:spacing w:val="2"/>
          <w:sz w:val="22"/>
          <w:szCs w:val="22"/>
          <w:lang w:val="fr-FR" w:bidi="he-IL"/>
        </w:rPr>
        <w:t>öáñÓÁ óáõÛó ¿ ïí»É, áñ µ³ó³ñÓ³Ï ÇÝùÝáõñáõÛÝáõÃÛ³Ý ¹»åùáõÙ  »ñ»Ë³ÛÇ áõÝ³ÏáõÃÛáõÝÝ»ñÁ Ã³ùÝí³Í ÏÙÝ³Ý ¨ ã»Ý ÷áË³ñÇÝíÇ Ï³ñáÕáõÃÛáõÝÝ»ñáí: ²ÝÅËï»ÉÇ ÷³ëï ¿, áñ »ñ»Ë³Ý»ñÇ áõëáõÙÝ³Ï³Ý ³ßË³ï³Ýù³ÛÇÝ, Ë³Õ³ÛÇÝ ·áñÍáõÝ»áõÃÛ³Ý Ï³½Ù³Ï»ñåáõÙÁ ß³ï µ³Ýáí Ï³Ëí³Í ¿ Ýñ³Ýó Ñ»ï³ùñùñáõÃÛáõÝÇó, ÇÝãáõ ã¿ Ý³¨ ¹³ëïÇ³ñ³ÏÇ Ù³ÝÏ³í³ñÅáñ»Ý Ý»ñ·áñÍ»Éáõ Ù»Ãá¹Ý»ñÇ, ÑÝ³ñÝ»ñÇ, ÙÇçáóÝ»ñÇ ×Çßï ÏÇñ³éáõÙÇó, áñáÝù áõÝ»Ý ¹³ëïÇ³ñÏã³Ï³Ý Ù»Í Ýß³Ý³ÏáõÃÛáõÝ:</w:t>
      </w:r>
    </w:p>
    <w:p w:rsidR="00BA3A18" w:rsidRPr="00BB0EB1" w:rsidRDefault="00BA3A18" w:rsidP="00BB0EB1">
      <w:pPr>
        <w:spacing w:line="242" w:lineRule="auto"/>
        <w:ind w:firstLine="567"/>
        <w:jc w:val="both"/>
        <w:rPr>
          <w:rFonts w:ascii="Times LatArm" w:hAnsi="Times LatArm"/>
          <w:bCs/>
          <w:spacing w:val="2"/>
          <w:sz w:val="22"/>
          <w:szCs w:val="22"/>
          <w:lang w:val="fr-FR" w:bidi="he-IL"/>
        </w:rPr>
      </w:pPr>
      <w:r w:rsidRPr="00BB0EB1">
        <w:rPr>
          <w:rFonts w:ascii="Times LatArm" w:hAnsi="Times LatArm"/>
          <w:bCs/>
          <w:spacing w:val="2"/>
          <w:sz w:val="22"/>
          <w:szCs w:val="22"/>
          <w:lang w:val="fr-FR" w:bidi="he-IL"/>
        </w:rPr>
        <w:t>²ÛëåÇëáí, í»ñáÑÇßÛ³É ÷³ëï³·ñ³Ï³Ý ÝÛáõÃ»ñÇ í»ñÉáõÍáõÃÛáõÝÁ Ù»½ ÑÝ³ñ³íáñáõÃÛáõÝ ¿ ïí»É Ñ³Ù³éáï³ÏÇ ÁÝ¹Ñ³Ýñ³óÝ»É êï»÷³Ý³Ï»ñïÇ ÃÇí 1 Ù³ÝÏ³å³ñï»½Ç Ù³ÝÏ³í³ñÅ³Ï³Ý ÏáÉ»ÏïÇíÇ áõë³Ý»ÉÇ ÷áñÓÁ</w:t>
      </w:r>
      <w:r w:rsidR="000B642A" w:rsidRPr="00BB0EB1">
        <w:rPr>
          <w:rFonts w:ascii="Times LatArm" w:hAnsi="Times LatArm"/>
          <w:bCs/>
          <w:spacing w:val="2"/>
          <w:sz w:val="22"/>
          <w:szCs w:val="22"/>
          <w:lang w:val="fr-FR" w:bidi="he-IL"/>
        </w:rPr>
        <w:t>:</w:t>
      </w:r>
    </w:p>
    <w:p w:rsidR="00BA3A18" w:rsidRPr="00BA3A18" w:rsidRDefault="00BA3A18" w:rsidP="00BA3A18">
      <w:pPr>
        <w:jc w:val="both"/>
        <w:rPr>
          <w:rFonts w:ascii="Times LatArm" w:hAnsi="Times LatArm"/>
          <w:bCs/>
          <w:sz w:val="22"/>
          <w:szCs w:val="22"/>
          <w:lang w:val="fr-FR" w:bidi="he-IL"/>
        </w:rPr>
      </w:pPr>
    </w:p>
    <w:p w:rsidR="00BB0EB1" w:rsidRDefault="00BB0EB1" w:rsidP="00BA3A18">
      <w:pPr>
        <w:spacing w:line="360" w:lineRule="auto"/>
        <w:jc w:val="center"/>
        <w:rPr>
          <w:rFonts w:ascii="Times LatArm" w:hAnsi="Times LatArm"/>
          <w:bCs/>
          <w:i/>
          <w:sz w:val="22"/>
          <w:szCs w:val="22"/>
          <w:lang w:val="fr-FR" w:bidi="he-IL"/>
        </w:rPr>
      </w:pPr>
    </w:p>
    <w:p w:rsidR="00BB0EB1" w:rsidRDefault="00BB0EB1" w:rsidP="00BA3A18">
      <w:pPr>
        <w:spacing w:line="360" w:lineRule="auto"/>
        <w:jc w:val="center"/>
        <w:rPr>
          <w:rFonts w:ascii="Times LatArm" w:hAnsi="Times LatArm"/>
          <w:bCs/>
          <w:i/>
          <w:sz w:val="22"/>
          <w:szCs w:val="22"/>
          <w:lang w:val="fr-FR" w:bidi="he-IL"/>
        </w:rPr>
      </w:pPr>
    </w:p>
    <w:p w:rsidR="00BA3A18" w:rsidRPr="00BA3A18" w:rsidRDefault="00BA3A18" w:rsidP="00BA3A18">
      <w:pPr>
        <w:spacing w:line="360" w:lineRule="auto"/>
        <w:jc w:val="center"/>
        <w:rPr>
          <w:rFonts w:ascii="Times LatArm" w:hAnsi="Times LatArm"/>
          <w:bCs/>
          <w:i/>
          <w:sz w:val="22"/>
          <w:szCs w:val="22"/>
          <w:lang w:val="fr-FR" w:bidi="he-IL"/>
        </w:rPr>
      </w:pPr>
      <w:r w:rsidRPr="00BA3A18">
        <w:rPr>
          <w:rFonts w:ascii="Times LatArm" w:hAnsi="Times LatArm"/>
          <w:bCs/>
          <w:i/>
          <w:sz w:val="22"/>
          <w:szCs w:val="22"/>
          <w:lang w:val="fr-FR" w:bidi="he-IL"/>
        </w:rPr>
        <w:t>¶ñ³Ï³ÝáõÃÛáõÝ</w:t>
      </w:r>
    </w:p>
    <w:p w:rsidR="00BA3A18" w:rsidRPr="00BB0EB1" w:rsidRDefault="00BA3A18" w:rsidP="00BA3A18">
      <w:pPr>
        <w:spacing w:line="360" w:lineRule="auto"/>
        <w:ind w:left="360"/>
        <w:jc w:val="center"/>
        <w:rPr>
          <w:rFonts w:ascii="Arial LatArm" w:hAnsi="Arial LatArm"/>
          <w:bCs/>
          <w:lang w:val="fr-FR" w:bidi="he-IL"/>
        </w:rPr>
      </w:pPr>
    </w:p>
    <w:p w:rsidR="00BA3A18" w:rsidRPr="00BA3A18" w:rsidRDefault="00C80AB0" w:rsidP="00284824">
      <w:pPr>
        <w:numPr>
          <w:ilvl w:val="0"/>
          <w:numId w:val="35"/>
        </w:numPr>
        <w:tabs>
          <w:tab w:val="clear" w:pos="1140"/>
          <w:tab w:val="num" w:pos="567"/>
        </w:tabs>
        <w:ind w:left="425" w:hanging="357"/>
        <w:jc w:val="both"/>
        <w:rPr>
          <w:rFonts w:ascii="Times LatArm" w:hAnsi="Times LatArm"/>
          <w:bCs/>
          <w:sz w:val="22"/>
          <w:szCs w:val="22"/>
          <w:lang w:val="fr-FR" w:bidi="he-IL"/>
        </w:rPr>
      </w:pPr>
      <w:r>
        <w:rPr>
          <w:rFonts w:ascii="Times LatArm" w:hAnsi="Times LatArm"/>
          <w:bCs/>
          <w:sz w:val="22"/>
          <w:szCs w:val="22"/>
          <w:lang w:val="fr-FR" w:bidi="he-IL"/>
        </w:rPr>
        <w:t>²Õ³Û³Ý Ô., ºñÏ»ñ, Ñ. 4, 1963:</w:t>
      </w:r>
    </w:p>
    <w:p w:rsidR="00BA3A18" w:rsidRPr="00BA3A18" w:rsidRDefault="00BA3A18" w:rsidP="00284824">
      <w:pPr>
        <w:numPr>
          <w:ilvl w:val="0"/>
          <w:numId w:val="35"/>
        </w:numPr>
        <w:tabs>
          <w:tab w:val="clear" w:pos="1140"/>
          <w:tab w:val="num" w:pos="567"/>
        </w:tabs>
        <w:ind w:left="425" w:hanging="357"/>
        <w:jc w:val="both"/>
        <w:rPr>
          <w:rFonts w:ascii="Times LatArm" w:hAnsi="Times LatArm"/>
          <w:bCs/>
          <w:sz w:val="22"/>
          <w:szCs w:val="22"/>
          <w:rtl/>
          <w:lang w:val="en-US" w:bidi="he-IL"/>
        </w:rPr>
      </w:pPr>
      <w:r w:rsidRPr="00BA3A18">
        <w:rPr>
          <w:rFonts w:ascii="Times LatArm" w:hAnsi="Times LatArm"/>
          <w:bCs/>
          <w:sz w:val="22"/>
          <w:szCs w:val="22"/>
          <w:lang w:val="fr-FR" w:bidi="he-IL"/>
        </w:rPr>
        <w:t>Î³ñ³å»ïÛ³Ý ê., Ü³Ë³¹åñáó³Ï³Ý ¹³ëïÇ³</w:t>
      </w:r>
      <w:r w:rsidR="00C80AB0">
        <w:rPr>
          <w:rFonts w:ascii="Times LatArm" w:hAnsi="Times LatArm"/>
          <w:bCs/>
          <w:sz w:val="22"/>
          <w:szCs w:val="22"/>
          <w:lang w:val="fr-FR" w:bidi="he-IL"/>
        </w:rPr>
        <w:t>ñ³ÏáõÃÛáõÝÁ Áëï ê. ²ñÕáõÃÛ³ÝÇ, ¦</w:t>
      </w:r>
      <w:r w:rsidRPr="00BA3A18">
        <w:rPr>
          <w:rFonts w:ascii="Times LatArm" w:hAnsi="Times LatArm"/>
          <w:bCs/>
          <w:sz w:val="22"/>
          <w:szCs w:val="22"/>
          <w:lang w:val="fr-FR" w:bidi="he-IL"/>
        </w:rPr>
        <w:t>Ø³ÝÏ.Ù</w:t>
      </w:r>
      <w:r w:rsidR="000B642A">
        <w:rPr>
          <w:rFonts w:ascii="Times LatArm" w:hAnsi="Times LatArm"/>
          <w:bCs/>
          <w:sz w:val="22"/>
          <w:szCs w:val="22"/>
          <w:lang w:val="fr-FR" w:bidi="he-IL"/>
        </w:rPr>
        <w:t>Ç</w:t>
      </w:r>
      <w:r w:rsidRPr="00BA3A18">
        <w:rPr>
          <w:rFonts w:ascii="Times LatArm" w:hAnsi="Times LatArm"/>
          <w:bCs/>
          <w:sz w:val="22"/>
          <w:szCs w:val="22"/>
          <w:lang w:val="fr-FR" w:bidi="he-IL"/>
        </w:rPr>
        <w:t>ïù</w:t>
      </w:r>
      <w:r w:rsidR="00C80AB0">
        <w:rPr>
          <w:rFonts w:ascii="Times LatArm" w:hAnsi="Times LatArm"/>
          <w:bCs/>
          <w:sz w:val="22"/>
          <w:szCs w:val="22"/>
          <w:lang w:val="fr-FR" w:bidi="he-IL"/>
        </w:rPr>
        <w:t>§</w:t>
      </w:r>
      <w:r w:rsidRPr="00BA3A18">
        <w:rPr>
          <w:rFonts w:ascii="Times LatArm" w:hAnsi="Times LatArm"/>
          <w:bCs/>
          <w:sz w:val="22"/>
          <w:szCs w:val="22"/>
          <w:lang w:val="fr-FR" w:bidi="he-IL"/>
        </w:rPr>
        <w:t>,</w:t>
      </w:r>
      <w:r w:rsidR="00C80AB0">
        <w:rPr>
          <w:rFonts w:ascii="Times LatArm" w:hAnsi="Times LatArm"/>
          <w:bCs/>
          <w:sz w:val="22"/>
          <w:szCs w:val="22"/>
          <w:lang w:val="fr-FR" w:bidi="he-IL"/>
        </w:rPr>
        <w:t xml:space="preserve"> </w:t>
      </w:r>
      <w:r w:rsidRPr="00BA3A18">
        <w:rPr>
          <w:rFonts w:ascii="Times LatArm" w:hAnsi="Times LatArm"/>
          <w:bCs/>
          <w:sz w:val="22"/>
          <w:szCs w:val="22"/>
          <w:lang w:val="fr-FR" w:bidi="he-IL"/>
        </w:rPr>
        <w:t>ÃÇí 2, ºñ</w:t>
      </w:r>
      <w:r w:rsidR="00C80AB0">
        <w:rPr>
          <w:rFonts w:ascii="Times LatArm" w:hAnsi="Times LatArm"/>
          <w:bCs/>
          <w:sz w:val="22"/>
          <w:szCs w:val="22"/>
          <w:lang w:val="fr-FR" w:bidi="he-IL"/>
        </w:rPr>
        <w:t>.</w:t>
      </w:r>
      <w:r w:rsidRPr="00BA3A18">
        <w:rPr>
          <w:rFonts w:ascii="Times LatArm" w:hAnsi="Times LatArm"/>
          <w:bCs/>
          <w:sz w:val="22"/>
          <w:szCs w:val="22"/>
          <w:lang w:val="fr-FR" w:bidi="he-IL"/>
        </w:rPr>
        <w:t>,</w:t>
      </w:r>
      <w:r w:rsidR="00C80AB0">
        <w:rPr>
          <w:rFonts w:ascii="Times LatArm" w:hAnsi="Times LatArm"/>
          <w:bCs/>
          <w:sz w:val="22"/>
          <w:szCs w:val="22"/>
          <w:lang w:val="fr-FR" w:bidi="he-IL"/>
        </w:rPr>
        <w:t xml:space="preserve"> 2001:</w:t>
      </w:r>
    </w:p>
    <w:p w:rsidR="00BA3A18" w:rsidRPr="000B642A" w:rsidRDefault="00BA3A18" w:rsidP="00284824">
      <w:pPr>
        <w:numPr>
          <w:ilvl w:val="0"/>
          <w:numId w:val="35"/>
        </w:numPr>
        <w:tabs>
          <w:tab w:val="clear" w:pos="1140"/>
          <w:tab w:val="num" w:pos="567"/>
        </w:tabs>
        <w:ind w:left="425" w:hanging="357"/>
        <w:jc w:val="both"/>
        <w:rPr>
          <w:rFonts w:ascii="Times LatArm" w:hAnsi="Times LatArm"/>
          <w:bCs/>
          <w:sz w:val="22"/>
          <w:szCs w:val="22"/>
          <w:lang w:val="fr-FR" w:bidi="he-IL"/>
        </w:rPr>
      </w:pPr>
      <w:r w:rsidRPr="000B642A">
        <w:rPr>
          <w:rFonts w:ascii="Times LatArm" w:hAnsi="Times LatArm"/>
          <w:bCs/>
          <w:sz w:val="22"/>
          <w:szCs w:val="22"/>
          <w:lang w:val="fr-FR" w:bidi="he-IL"/>
        </w:rPr>
        <w:t>ÐáíÑ³ÝÝÇëÛ³Ý ²., Ü³Ë³¹åñáó³Ï³Ý Ñ³ëï³ïáõÃÛ³Ý Ï³é³í³ñáõÙÁ, ºñ</w:t>
      </w:r>
      <w:r w:rsidR="00C80AB0" w:rsidRPr="000B642A">
        <w:rPr>
          <w:rFonts w:ascii="Times LatArm" w:hAnsi="Times LatArm"/>
          <w:bCs/>
          <w:sz w:val="22"/>
          <w:szCs w:val="22"/>
          <w:lang w:val="fr-FR" w:bidi="he-IL"/>
        </w:rPr>
        <w:t>.</w:t>
      </w:r>
      <w:r w:rsidRPr="000B642A">
        <w:rPr>
          <w:rFonts w:ascii="Times LatArm" w:hAnsi="Times LatArm"/>
          <w:bCs/>
          <w:sz w:val="22"/>
          <w:szCs w:val="22"/>
          <w:lang w:val="fr-FR" w:bidi="he-IL"/>
        </w:rPr>
        <w:t xml:space="preserve">, </w:t>
      </w:r>
      <w:r w:rsidR="00C80AB0" w:rsidRPr="000B642A">
        <w:rPr>
          <w:rFonts w:ascii="Times LatArm" w:hAnsi="Times LatArm"/>
          <w:bCs/>
          <w:sz w:val="22"/>
          <w:szCs w:val="22"/>
          <w:lang w:val="fr-FR" w:bidi="he-IL"/>
        </w:rPr>
        <w:t>¦</w:t>
      </w:r>
      <w:r w:rsidRPr="000B642A">
        <w:rPr>
          <w:rFonts w:ascii="Times LatArm" w:hAnsi="Times LatArm"/>
          <w:bCs/>
          <w:sz w:val="22"/>
          <w:szCs w:val="22"/>
          <w:lang w:val="fr-FR" w:bidi="he-IL"/>
        </w:rPr>
        <w:t>¼³Ý·³Ï</w:t>
      </w:r>
      <w:r w:rsidR="00C80AB0" w:rsidRPr="000B642A">
        <w:rPr>
          <w:rFonts w:ascii="Times LatArm" w:hAnsi="Times LatArm"/>
          <w:bCs/>
          <w:sz w:val="22"/>
          <w:szCs w:val="22"/>
          <w:lang w:val="fr-FR" w:bidi="he-IL"/>
        </w:rPr>
        <w:t>§ Ññ., 2008:</w:t>
      </w:r>
    </w:p>
    <w:p w:rsidR="00BA3A18" w:rsidRPr="008D7111" w:rsidRDefault="00BA3A18" w:rsidP="00284824">
      <w:pPr>
        <w:numPr>
          <w:ilvl w:val="0"/>
          <w:numId w:val="35"/>
        </w:numPr>
        <w:tabs>
          <w:tab w:val="clear" w:pos="1140"/>
          <w:tab w:val="num" w:pos="567"/>
        </w:tabs>
        <w:ind w:left="425" w:hanging="357"/>
        <w:jc w:val="both"/>
        <w:rPr>
          <w:rFonts w:ascii="Times LatArm" w:hAnsi="Times LatArm"/>
          <w:bCs/>
          <w:sz w:val="22"/>
          <w:szCs w:val="22"/>
          <w:lang w:val="fr-FR" w:bidi="he-IL"/>
        </w:rPr>
      </w:pPr>
      <w:r w:rsidRPr="000B642A">
        <w:rPr>
          <w:rFonts w:ascii="Times LatArm" w:hAnsi="Times LatArm"/>
          <w:bCs/>
          <w:sz w:val="22"/>
          <w:szCs w:val="22"/>
          <w:lang w:val="fr-FR" w:bidi="he-IL"/>
        </w:rPr>
        <w:t>Ø³ñáõÃÛ³Ý ê., ². ¸³ÉÉ³ùÛ³Ý, Ü³Ë³¹åñáó³Ï³Ý</w:t>
      </w:r>
      <w:r w:rsidR="00C80AB0" w:rsidRPr="000B642A">
        <w:rPr>
          <w:rFonts w:ascii="Times LatArm" w:hAnsi="Times LatArm"/>
          <w:bCs/>
          <w:sz w:val="22"/>
          <w:szCs w:val="22"/>
          <w:lang w:val="fr-FR" w:bidi="he-IL"/>
        </w:rPr>
        <w:t xml:space="preserve"> Ù³Ý</w:t>
      </w:r>
      <w:r w:rsidR="00C80AB0" w:rsidRPr="008D7111">
        <w:rPr>
          <w:rFonts w:ascii="Times LatArm" w:hAnsi="Times LatArm"/>
          <w:bCs/>
          <w:sz w:val="22"/>
          <w:szCs w:val="22"/>
          <w:lang w:val="fr-FR" w:bidi="he-IL"/>
        </w:rPr>
        <w:t>Ï³í³ñÅáõÃÛáõÝ, ºñ., 2008:</w:t>
      </w:r>
    </w:p>
    <w:p w:rsidR="00BA3A18" w:rsidRPr="008D7111" w:rsidRDefault="00BA3A18" w:rsidP="00284824">
      <w:pPr>
        <w:numPr>
          <w:ilvl w:val="0"/>
          <w:numId w:val="35"/>
        </w:numPr>
        <w:tabs>
          <w:tab w:val="clear" w:pos="1140"/>
          <w:tab w:val="num" w:pos="567"/>
        </w:tabs>
        <w:ind w:left="425" w:hanging="357"/>
        <w:jc w:val="both"/>
        <w:rPr>
          <w:rFonts w:ascii="Times LatArm" w:hAnsi="Times LatArm"/>
          <w:bCs/>
          <w:sz w:val="22"/>
          <w:szCs w:val="22"/>
          <w:lang w:val="fr-FR" w:bidi="he-IL"/>
        </w:rPr>
      </w:pPr>
      <w:r w:rsidRPr="008D7111">
        <w:rPr>
          <w:rFonts w:ascii="Times LatArm" w:hAnsi="Times LatArm"/>
          <w:bCs/>
          <w:sz w:val="22"/>
          <w:szCs w:val="22"/>
          <w:lang w:val="fr-FR" w:bidi="he-IL"/>
        </w:rPr>
        <w:t xml:space="preserve">êáõËáÙÉÇÝëÏÇ ì. ²., êÇñïë ÝíÇñáõÙ  »Ù »ñ»Ë³Ý»ñÇÝ, </w:t>
      </w:r>
      <w:r w:rsidR="00C80AB0" w:rsidRPr="008D7111">
        <w:rPr>
          <w:rFonts w:ascii="Times LatArm" w:hAnsi="Times LatArm"/>
          <w:bCs/>
          <w:sz w:val="22"/>
          <w:szCs w:val="22"/>
          <w:lang w:val="fr-FR" w:bidi="he-IL"/>
        </w:rPr>
        <w:t>¦ÈáõÛë§ Ññ., ºñ., 1977:</w:t>
      </w:r>
    </w:p>
    <w:p w:rsidR="00BA3A18" w:rsidRPr="008D7111" w:rsidRDefault="00BA3A18" w:rsidP="00284824">
      <w:pPr>
        <w:numPr>
          <w:ilvl w:val="0"/>
          <w:numId w:val="35"/>
        </w:numPr>
        <w:tabs>
          <w:tab w:val="clear" w:pos="1140"/>
          <w:tab w:val="num" w:pos="567"/>
        </w:tabs>
        <w:ind w:left="425" w:hanging="357"/>
        <w:jc w:val="both"/>
        <w:rPr>
          <w:rFonts w:ascii="Times LatArm" w:hAnsi="Times LatArm"/>
          <w:bCs/>
          <w:sz w:val="22"/>
          <w:szCs w:val="22"/>
          <w:lang w:val="fr-FR" w:bidi="he-IL"/>
        </w:rPr>
      </w:pPr>
      <w:r w:rsidRPr="008D7111">
        <w:rPr>
          <w:rFonts w:ascii="Times LatArm" w:hAnsi="Times LatArm"/>
          <w:bCs/>
          <w:sz w:val="22"/>
          <w:szCs w:val="22"/>
          <w:lang w:val="fr-FR" w:bidi="he-IL"/>
        </w:rPr>
        <w:t>àôßÇÝëÏÇ Î.Î., Ù³ÝÏ³í³ñÅ³Ï³Ý ÁÝïÇñ »ñÏ»ñ, ºñ</w:t>
      </w:r>
      <w:r w:rsidR="00C80AB0" w:rsidRPr="008D7111">
        <w:rPr>
          <w:rFonts w:ascii="Times LatArm" w:hAnsi="Times LatArm"/>
          <w:bCs/>
          <w:sz w:val="22"/>
          <w:szCs w:val="22"/>
          <w:lang w:val="fr-FR" w:bidi="he-IL"/>
        </w:rPr>
        <w:t>., 1947:</w:t>
      </w:r>
    </w:p>
    <w:p w:rsidR="00BA3A18" w:rsidRPr="008D7111" w:rsidRDefault="00BA3A18" w:rsidP="00284824">
      <w:pPr>
        <w:numPr>
          <w:ilvl w:val="0"/>
          <w:numId w:val="35"/>
        </w:numPr>
        <w:tabs>
          <w:tab w:val="clear" w:pos="1140"/>
          <w:tab w:val="num" w:pos="567"/>
        </w:tabs>
        <w:ind w:left="425" w:hanging="357"/>
        <w:jc w:val="both"/>
        <w:rPr>
          <w:rFonts w:ascii="Times LatArm" w:hAnsi="Times LatArm"/>
          <w:bCs/>
          <w:sz w:val="22"/>
          <w:szCs w:val="22"/>
          <w:lang w:val="fr-FR" w:bidi="he-IL"/>
        </w:rPr>
      </w:pPr>
      <w:r w:rsidRPr="008D7111">
        <w:rPr>
          <w:rFonts w:ascii="Times LatArm" w:hAnsi="Times LatArm"/>
          <w:bCs/>
          <w:sz w:val="22"/>
          <w:szCs w:val="22"/>
          <w:lang w:val="fr-FR" w:bidi="he-IL"/>
        </w:rPr>
        <w:t xml:space="preserve">¶Çï³ÏñÃ³Ï³Ý Ã»ñÃ, </w:t>
      </w:r>
      <w:r w:rsidR="00C80AB0" w:rsidRPr="008D7111">
        <w:rPr>
          <w:rFonts w:ascii="Times LatArm" w:hAnsi="Times LatArm"/>
          <w:bCs/>
          <w:sz w:val="22"/>
          <w:szCs w:val="22"/>
          <w:lang w:val="fr-FR" w:bidi="he-IL"/>
        </w:rPr>
        <w:t>¦Èáõë³ñ³ñ§,1-ÇÝ ÝáÛ., 2010:</w:t>
      </w:r>
    </w:p>
    <w:p w:rsidR="00BA3A18" w:rsidRPr="008D7111" w:rsidRDefault="00C80AB0" w:rsidP="00284824">
      <w:pPr>
        <w:numPr>
          <w:ilvl w:val="0"/>
          <w:numId w:val="35"/>
        </w:numPr>
        <w:tabs>
          <w:tab w:val="clear" w:pos="1140"/>
          <w:tab w:val="num" w:pos="567"/>
        </w:tabs>
        <w:ind w:left="425" w:hanging="357"/>
        <w:jc w:val="both"/>
        <w:rPr>
          <w:rFonts w:ascii="Times LatArm" w:hAnsi="Times LatArm"/>
          <w:bCs/>
          <w:sz w:val="22"/>
          <w:szCs w:val="22"/>
          <w:lang w:val="fr-FR" w:bidi="he-IL"/>
        </w:rPr>
      </w:pPr>
      <w:r w:rsidRPr="008D7111">
        <w:rPr>
          <w:rFonts w:ascii="Times LatArm" w:hAnsi="Times LatArm"/>
          <w:bCs/>
          <w:sz w:val="22"/>
          <w:szCs w:val="22"/>
          <w:lang w:val="fr-FR" w:bidi="he-IL"/>
        </w:rPr>
        <w:t>¦Ø³ÝÏ³í³ñÅ³Ï³Ý ÙÇïù§, Ã.1, 2001:</w:t>
      </w:r>
    </w:p>
    <w:p w:rsidR="00BA3A18" w:rsidRPr="008D7111" w:rsidRDefault="00BA3A18" w:rsidP="00BA3A18">
      <w:pPr>
        <w:spacing w:line="360" w:lineRule="auto"/>
        <w:ind w:left="360"/>
        <w:jc w:val="both"/>
        <w:rPr>
          <w:rFonts w:ascii="Arial LatArm" w:hAnsi="Arial LatArm"/>
          <w:bCs/>
          <w:lang w:val="fr-FR" w:bidi="he-IL"/>
        </w:rPr>
      </w:pPr>
    </w:p>
    <w:p w:rsidR="004C397B" w:rsidRDefault="00BA3A18" w:rsidP="004C397B">
      <w:pPr>
        <w:tabs>
          <w:tab w:val="left" w:pos="3735"/>
        </w:tabs>
        <w:spacing w:line="360" w:lineRule="auto"/>
        <w:jc w:val="both"/>
        <w:rPr>
          <w:rFonts w:ascii="Arial LatArm" w:hAnsi="Arial LatArm"/>
          <w:bCs/>
          <w:lang w:val="fr-FR" w:bidi="he-IL"/>
        </w:rPr>
      </w:pPr>
      <w:r w:rsidRPr="00BA3A18">
        <w:rPr>
          <w:rFonts w:ascii="Arial LatArm" w:hAnsi="Arial LatArm"/>
          <w:bCs/>
          <w:lang w:val="fr-FR" w:bidi="he-IL"/>
        </w:rPr>
        <w:tab/>
      </w:r>
    </w:p>
    <w:p w:rsidR="004C397B" w:rsidRDefault="004C397B" w:rsidP="004C397B">
      <w:pPr>
        <w:tabs>
          <w:tab w:val="left" w:pos="3735"/>
        </w:tabs>
        <w:spacing w:line="360" w:lineRule="auto"/>
        <w:jc w:val="both"/>
        <w:rPr>
          <w:rFonts w:ascii="Arial LatArm" w:hAnsi="Arial LatArm"/>
          <w:bCs/>
          <w:lang w:val="fr-FR" w:bidi="he-IL"/>
        </w:rPr>
      </w:pPr>
    </w:p>
    <w:p w:rsidR="00BB0EB1" w:rsidRDefault="00BB0EB1" w:rsidP="004C397B">
      <w:pPr>
        <w:tabs>
          <w:tab w:val="left" w:pos="3735"/>
        </w:tabs>
        <w:spacing w:line="360" w:lineRule="auto"/>
        <w:jc w:val="center"/>
        <w:rPr>
          <w:rFonts w:ascii="Times LatRus" w:hAnsi="Times LatRus"/>
          <w:bCs/>
          <w:i/>
          <w:sz w:val="22"/>
          <w:szCs w:val="22"/>
          <w:lang w:val="fr-FR" w:bidi="he-IL"/>
        </w:rPr>
      </w:pPr>
    </w:p>
    <w:p w:rsidR="00BA3A18" w:rsidRDefault="00BA3A18" w:rsidP="004C397B">
      <w:pPr>
        <w:tabs>
          <w:tab w:val="left" w:pos="3735"/>
        </w:tabs>
        <w:spacing w:line="360" w:lineRule="auto"/>
        <w:jc w:val="center"/>
        <w:rPr>
          <w:rFonts w:ascii="Times LatRus" w:hAnsi="Times LatRus"/>
          <w:bCs/>
          <w:i/>
          <w:sz w:val="22"/>
          <w:szCs w:val="22"/>
          <w:lang w:val="fr-FR" w:bidi="he-IL"/>
        </w:rPr>
      </w:pPr>
      <w:r w:rsidRPr="004C397B">
        <w:rPr>
          <w:rFonts w:ascii="Times LatRus" w:hAnsi="Times LatRus"/>
          <w:bCs/>
          <w:i/>
          <w:sz w:val="22"/>
          <w:szCs w:val="22"/>
          <w:lang w:val="fr-FR" w:bidi="he-IL"/>
        </w:rPr>
        <w:t>Ðåçþìå</w:t>
      </w:r>
    </w:p>
    <w:p w:rsidR="00BB0EB1" w:rsidRPr="00BB0EB1" w:rsidRDefault="00BB0EB1" w:rsidP="004C397B">
      <w:pPr>
        <w:tabs>
          <w:tab w:val="left" w:pos="3735"/>
        </w:tabs>
        <w:spacing w:line="360" w:lineRule="auto"/>
        <w:jc w:val="center"/>
        <w:rPr>
          <w:rFonts w:ascii="Times LatRus" w:hAnsi="Times LatRus"/>
          <w:bCs/>
          <w:i/>
          <w:sz w:val="10"/>
          <w:szCs w:val="10"/>
          <w:lang w:val="fr-FR" w:bidi="he-IL"/>
        </w:rPr>
      </w:pPr>
    </w:p>
    <w:p w:rsidR="00BA3A18" w:rsidRPr="004C397B" w:rsidRDefault="00BA3A18" w:rsidP="004C397B">
      <w:pPr>
        <w:ind w:firstLine="567"/>
        <w:jc w:val="both"/>
        <w:rPr>
          <w:rFonts w:ascii="Times LatRus" w:hAnsi="Times LatRus"/>
          <w:bCs/>
          <w:sz w:val="22"/>
          <w:szCs w:val="22"/>
          <w:lang w:val="fr-FR" w:bidi="he-IL"/>
        </w:rPr>
      </w:pPr>
      <w:r w:rsidRPr="004C397B">
        <w:rPr>
          <w:rFonts w:ascii="Times LatRus" w:hAnsi="Times LatRus"/>
          <w:bCs/>
          <w:sz w:val="22"/>
          <w:szCs w:val="22"/>
          <w:lang w:val="fr-FR" w:bidi="he-IL"/>
        </w:rPr>
        <w:t>Íà îñíîâå àíàëèçà ðåçóëüòàòîâ èññëåäîâàíèÿ âêðàòöå ïðåäñòàâëåí ïîó÷èòåëüíûé îïûò ïåäàãîãè÷åñêîãî êîëëåêòèâà Ñòåïàíàêåðòñêîãî äåòñêîãî ñàäà N1 ïî ðåçóëüòàòèâíîé îðãàíèçàöèè äåÿòåëüíîñòè (ó÷åáíàÿ, òðóäîâàÿ, èãðîâàÿ) äåòåé ñòàðøåé ãðóïïû äîøêîëüíîãî âîçðàñòà.</w:t>
      </w:r>
    </w:p>
    <w:p w:rsidR="00BA3A18" w:rsidRPr="004C397B" w:rsidRDefault="00BA3A18" w:rsidP="004C397B">
      <w:pPr>
        <w:ind w:firstLine="567"/>
        <w:jc w:val="both"/>
        <w:rPr>
          <w:rFonts w:ascii="Times LatRus" w:hAnsi="Times LatRus"/>
          <w:bCs/>
          <w:sz w:val="22"/>
          <w:szCs w:val="22"/>
          <w:lang w:val="fr-FR" w:bidi="he-IL"/>
        </w:rPr>
      </w:pPr>
    </w:p>
    <w:p w:rsidR="00BA3A18" w:rsidRPr="00BA3A18" w:rsidRDefault="00BA3A18" w:rsidP="00BA3A18">
      <w:pPr>
        <w:spacing w:line="360" w:lineRule="auto"/>
        <w:ind w:left="360"/>
        <w:jc w:val="both"/>
        <w:rPr>
          <w:rFonts w:ascii="Arial LatArm" w:hAnsi="Arial LatArm"/>
          <w:bCs/>
          <w:lang w:val="fr-FR" w:bidi="he-IL"/>
        </w:rPr>
      </w:pPr>
    </w:p>
    <w:p w:rsidR="00BA3A18" w:rsidRPr="004C397B" w:rsidRDefault="00BA3A18" w:rsidP="00BA3A18">
      <w:pPr>
        <w:ind w:firstLine="708"/>
        <w:rPr>
          <w:rFonts w:ascii="Arial Armenian" w:hAnsi="Arial Armenian"/>
          <w:lang w:val="fr-FR" w:bidi="he-IL"/>
        </w:rPr>
      </w:pPr>
    </w:p>
    <w:p w:rsidR="00BA3A18" w:rsidRDefault="00A77AC4" w:rsidP="00BA3A18">
      <w:pPr>
        <w:spacing w:line="250" w:lineRule="auto"/>
        <w:rPr>
          <w:rFonts w:ascii="Times LatArm" w:hAnsi="Times LatArm" w:cs="Arial"/>
          <w:i/>
          <w:sz w:val="24"/>
          <w:szCs w:val="24"/>
          <w:lang w:val="fr-FR"/>
        </w:rPr>
      </w:pP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r>
        <w:rPr>
          <w:rFonts w:ascii="Times LatArm" w:hAnsi="Times LatArm" w:cs="Arial"/>
          <w:i/>
          <w:sz w:val="24"/>
          <w:szCs w:val="24"/>
          <w:lang w:val="fr-FR"/>
        </w:rPr>
        <w:tab/>
      </w:r>
    </w:p>
    <w:p w:rsidR="00BA3A18" w:rsidRDefault="00BA3A18" w:rsidP="00A77AC4">
      <w:pPr>
        <w:spacing w:line="250" w:lineRule="auto"/>
        <w:jc w:val="center"/>
        <w:rPr>
          <w:rFonts w:ascii="Times LatArm" w:hAnsi="Times LatArm" w:cs="Arial"/>
          <w:i/>
          <w:sz w:val="24"/>
          <w:szCs w:val="24"/>
          <w:lang w:val="fr-FR"/>
        </w:rPr>
      </w:pPr>
    </w:p>
    <w:p w:rsidR="00BA3A18" w:rsidRDefault="00BA3A18" w:rsidP="00A77AC4">
      <w:pPr>
        <w:spacing w:line="250" w:lineRule="auto"/>
        <w:jc w:val="center"/>
        <w:rPr>
          <w:rFonts w:ascii="Times LatArm" w:hAnsi="Times LatArm" w:cs="Arial"/>
          <w:i/>
          <w:sz w:val="24"/>
          <w:szCs w:val="24"/>
          <w:lang w:val="fr-FR"/>
        </w:rPr>
      </w:pPr>
    </w:p>
    <w:p w:rsidR="00635903" w:rsidRPr="002603D3" w:rsidRDefault="00635903" w:rsidP="00635903">
      <w:pPr>
        <w:jc w:val="center"/>
        <w:rPr>
          <w:rFonts w:ascii="Times LatArm" w:hAnsi="Times LatArm"/>
          <w:b/>
          <w:sz w:val="22"/>
          <w:szCs w:val="22"/>
        </w:rPr>
      </w:pPr>
      <w:r w:rsidRPr="002603D3">
        <w:rPr>
          <w:rFonts w:ascii="Times LatArm" w:hAnsi="Times LatArm"/>
          <w:b/>
          <w:sz w:val="22"/>
          <w:szCs w:val="22"/>
        </w:rPr>
        <w:lastRenderedPageBreak/>
        <w:t>´àì²Ü¸²ÎàôÂÚàôÜ</w:t>
      </w:r>
    </w:p>
    <w:p w:rsidR="00635903" w:rsidRDefault="00635903" w:rsidP="00635903">
      <w:pPr>
        <w:rPr>
          <w:rFonts w:ascii="Times Armenian" w:hAnsi="Times Armenian"/>
          <w:sz w:val="16"/>
          <w:szCs w:val="16"/>
        </w:rPr>
      </w:pPr>
    </w:p>
    <w:p w:rsidR="00635903" w:rsidRDefault="00635903" w:rsidP="00635903">
      <w:pPr>
        <w:rPr>
          <w:rFonts w:ascii="Times Armenian" w:hAnsi="Times Armenian"/>
          <w:sz w:val="16"/>
          <w:szCs w:val="16"/>
        </w:rPr>
      </w:pPr>
    </w:p>
    <w:p w:rsidR="00635903" w:rsidRPr="0064557D" w:rsidRDefault="00635903" w:rsidP="00635903">
      <w:pPr>
        <w:rPr>
          <w:rFonts w:ascii="Times Armenian" w:hAnsi="Times Armenian"/>
          <w:sz w:val="16"/>
          <w:szCs w:val="16"/>
        </w:rPr>
      </w:pPr>
    </w:p>
    <w:tbl>
      <w:tblPr>
        <w:tblW w:w="9322" w:type="dxa"/>
        <w:tblLayout w:type="fixed"/>
        <w:tblLook w:val="01E0"/>
      </w:tblPr>
      <w:tblGrid>
        <w:gridCol w:w="8755"/>
        <w:gridCol w:w="567"/>
      </w:tblGrid>
      <w:tr w:rsidR="00635903" w:rsidRPr="002603D3" w:rsidTr="00623F94">
        <w:tblPrEx>
          <w:tblCellMar>
            <w:top w:w="0" w:type="dxa"/>
            <w:bottom w:w="0" w:type="dxa"/>
          </w:tblCellMar>
        </w:tblPrEx>
        <w:tc>
          <w:tcPr>
            <w:tcW w:w="8755" w:type="dxa"/>
          </w:tcPr>
          <w:p w:rsidR="00635903" w:rsidRPr="002603D3" w:rsidRDefault="00635903" w:rsidP="00623F94">
            <w:pPr>
              <w:pStyle w:val="3"/>
              <w:spacing w:line="288" w:lineRule="auto"/>
              <w:jc w:val="left"/>
              <w:rPr>
                <w:rFonts w:ascii="Times LatRus" w:hAnsi="Times LatRus"/>
                <w:bCs/>
                <w:i/>
                <w:szCs w:val="24"/>
                <w:lang w:val="en-AU"/>
              </w:rPr>
            </w:pPr>
            <w:r w:rsidRPr="002603D3">
              <w:rPr>
                <w:rFonts w:ascii="Times LatRus" w:hAnsi="Times LatRus"/>
                <w:bCs/>
                <w:i/>
                <w:szCs w:val="24"/>
                <w:lang w:val="en-AU"/>
              </w:rPr>
              <w:t>Ã. Ã. Ñààêÿí</w:t>
            </w:r>
          </w:p>
          <w:p w:rsidR="00635903" w:rsidRPr="002603D3" w:rsidRDefault="00635903" w:rsidP="00623F94">
            <w:pPr>
              <w:pStyle w:val="3"/>
              <w:spacing w:line="288" w:lineRule="auto"/>
              <w:jc w:val="left"/>
              <w:rPr>
                <w:rFonts w:ascii="Times LatRus" w:hAnsi="Times LatRus"/>
                <w:bCs/>
                <w:sz w:val="20"/>
                <w:lang w:val="en-AU"/>
              </w:rPr>
            </w:pPr>
            <w:r w:rsidRPr="002603D3">
              <w:rPr>
                <w:rFonts w:ascii="Times LatRus" w:hAnsi="Times LatRus"/>
                <w:bCs/>
                <w:sz w:val="20"/>
                <w:lang w:val="en-AU"/>
              </w:rPr>
              <w:t>Î ÍÅÊÎÒÎÐÛÕ ÊÐÈÒÅÐÈßÕ ÎÑÖÈËËßÖÈÈ ÄËß  ËÈÍÅÉÍÎÉ</w:t>
            </w:r>
          </w:p>
          <w:p w:rsidR="00635903" w:rsidRPr="002603D3" w:rsidRDefault="00635903" w:rsidP="00623F94">
            <w:pPr>
              <w:pStyle w:val="3"/>
              <w:spacing w:line="288" w:lineRule="auto"/>
              <w:jc w:val="left"/>
              <w:rPr>
                <w:rFonts w:ascii="Times LatArm" w:hAnsi="Times LatArm"/>
                <w:sz w:val="20"/>
              </w:rPr>
            </w:pPr>
            <w:r w:rsidRPr="002603D3">
              <w:rPr>
                <w:rFonts w:ascii="Times LatRus" w:hAnsi="Times LatRus"/>
                <w:bCs/>
                <w:sz w:val="20"/>
                <w:lang w:val="en-AU"/>
              </w:rPr>
              <w:t>ÎÄÍÎÐÎÄÍÎÉ ÑÈÑÒÅÌÛ  ÂÒÎÐÎÃÎ ÏÎÐßÄÊÀ...........................</w:t>
            </w:r>
            <w:r>
              <w:rPr>
                <w:rFonts w:ascii="Times LatArm" w:hAnsi="Times LatArm"/>
                <w:sz w:val="20"/>
                <w:lang w:val="fr-FR"/>
              </w:rPr>
              <w:t>......................................................</w:t>
            </w:r>
          </w:p>
        </w:tc>
        <w:tc>
          <w:tcPr>
            <w:tcW w:w="567" w:type="dxa"/>
            <w:vAlign w:val="bottom"/>
          </w:tcPr>
          <w:p w:rsidR="00635903" w:rsidRPr="002603D3" w:rsidRDefault="00635903" w:rsidP="00623F94">
            <w:pPr>
              <w:spacing w:line="288" w:lineRule="auto"/>
              <w:jc w:val="right"/>
              <w:rPr>
                <w:rFonts w:ascii="Times LatArm" w:hAnsi="Times LatArm"/>
              </w:rPr>
            </w:pPr>
            <w:r w:rsidRPr="002603D3">
              <w:rPr>
                <w:rFonts w:ascii="Times LatArm" w:hAnsi="Times LatArm"/>
              </w:rPr>
              <w:t>3</w:t>
            </w:r>
          </w:p>
        </w:tc>
      </w:tr>
      <w:tr w:rsidR="00635903" w:rsidRPr="002603D3" w:rsidTr="00623F94">
        <w:tblPrEx>
          <w:tblCellMar>
            <w:top w:w="0" w:type="dxa"/>
            <w:bottom w:w="0" w:type="dxa"/>
          </w:tblCellMar>
        </w:tblPrEx>
        <w:tc>
          <w:tcPr>
            <w:tcW w:w="8755" w:type="dxa"/>
          </w:tcPr>
          <w:p w:rsidR="00635903" w:rsidRPr="002603D3" w:rsidRDefault="00635903" w:rsidP="00623F94">
            <w:pPr>
              <w:spacing w:line="288" w:lineRule="auto"/>
              <w:rPr>
                <w:rFonts w:ascii="Times LatArm" w:hAnsi="Times LatArm"/>
                <w:i/>
              </w:rPr>
            </w:pPr>
            <w:r w:rsidRPr="002603D3">
              <w:rPr>
                <w:rFonts w:ascii="Times LatArm" w:hAnsi="Times LatArm"/>
                <w:i/>
              </w:rPr>
              <w:t>è.Ì. Øáõë³Û»ÉÛ³Ý</w:t>
            </w:r>
          </w:p>
          <w:p w:rsidR="00635903" w:rsidRPr="002603D3" w:rsidRDefault="00635903" w:rsidP="00623F94">
            <w:pPr>
              <w:spacing w:line="288" w:lineRule="auto"/>
              <w:rPr>
                <w:rFonts w:ascii="Times LatRus" w:hAnsi="Times LatRus"/>
              </w:rPr>
            </w:pPr>
            <w:r w:rsidRPr="002603D3">
              <w:rPr>
                <w:rFonts w:ascii="Times LatArm" w:hAnsi="Times LatArm"/>
              </w:rPr>
              <w:t>ä. ¾ð¸ÚàÞÆ ²è²æ²¸ð²Ì ÊÜ¸ðÆ àðàÞ ¸ºäøºðÆ  ÈàôÌàôØÜºðÀ</w:t>
            </w:r>
            <w:r>
              <w:rPr>
                <w:rFonts w:ascii="Times LatArm" w:hAnsi="Times LatArm"/>
                <w:lang w:val="fr-FR"/>
              </w:rPr>
              <w:t>.....................................</w:t>
            </w:r>
            <w:r>
              <w:rPr>
                <w:rFonts w:ascii="Times LatArm" w:hAnsi="Times LatArm"/>
              </w:rPr>
              <w:t>.</w:t>
            </w:r>
          </w:p>
        </w:tc>
        <w:tc>
          <w:tcPr>
            <w:tcW w:w="567" w:type="dxa"/>
            <w:vAlign w:val="bottom"/>
          </w:tcPr>
          <w:p w:rsidR="00635903" w:rsidRPr="002603D3" w:rsidRDefault="00635903" w:rsidP="00623F94">
            <w:pPr>
              <w:spacing w:line="288" w:lineRule="auto"/>
              <w:jc w:val="right"/>
              <w:rPr>
                <w:rFonts w:ascii="Times LatArm" w:hAnsi="Times LatArm"/>
              </w:rPr>
            </w:pPr>
            <w:r w:rsidRPr="002603D3">
              <w:rPr>
                <w:rFonts w:ascii="Times LatArm" w:hAnsi="Times LatArm"/>
              </w:rPr>
              <w:t>10</w:t>
            </w:r>
          </w:p>
        </w:tc>
      </w:tr>
      <w:tr w:rsidR="00635903" w:rsidRPr="002603D3" w:rsidTr="00623F94">
        <w:tblPrEx>
          <w:tblCellMar>
            <w:top w:w="0" w:type="dxa"/>
            <w:bottom w:w="0" w:type="dxa"/>
          </w:tblCellMar>
        </w:tblPrEx>
        <w:tc>
          <w:tcPr>
            <w:tcW w:w="8755" w:type="dxa"/>
          </w:tcPr>
          <w:p w:rsidR="00635903" w:rsidRPr="002603D3" w:rsidRDefault="00635903" w:rsidP="00623F94">
            <w:pPr>
              <w:spacing w:line="288" w:lineRule="auto"/>
              <w:rPr>
                <w:rFonts w:ascii="Times LatArm" w:hAnsi="Times LatArm"/>
                <w:i/>
                <w:lang w:val="hy-AM"/>
              </w:rPr>
            </w:pPr>
            <w:r w:rsidRPr="002603D3">
              <w:rPr>
                <w:rFonts w:ascii="Times LatArm" w:hAnsi="Times LatArm"/>
                <w:i/>
                <w:lang w:val="hy-AM"/>
              </w:rPr>
              <w:t>è.²é³ù»ÉÛ³Ý, È.²é³ù»ÉÛ³Ý</w:t>
            </w:r>
          </w:p>
          <w:p w:rsidR="00635903" w:rsidRPr="002603D3" w:rsidRDefault="00635903" w:rsidP="00623F94">
            <w:pPr>
              <w:spacing w:line="288" w:lineRule="auto"/>
              <w:rPr>
                <w:i/>
                <w:lang w:val="hy-AM"/>
              </w:rPr>
            </w:pPr>
            <w:r w:rsidRPr="002603D3">
              <w:rPr>
                <w:rFonts w:ascii="Times LatArm" w:hAnsi="Times LatArm"/>
                <w:lang w:val="hy-AM"/>
              </w:rPr>
              <w:t>²Ü²Èà¶Æ²Ü  Ø²ÂºØ²îÆÎ²ÚàôØ</w:t>
            </w:r>
            <w:r>
              <w:rPr>
                <w:rFonts w:ascii="Times LatArm" w:hAnsi="Times LatArm"/>
                <w:lang w:val="fr-FR"/>
              </w:rPr>
              <w:t>...................................................................................................</w:t>
            </w:r>
          </w:p>
        </w:tc>
        <w:tc>
          <w:tcPr>
            <w:tcW w:w="567" w:type="dxa"/>
            <w:vAlign w:val="bottom"/>
          </w:tcPr>
          <w:p w:rsidR="00635903" w:rsidRPr="002603D3" w:rsidRDefault="00635903" w:rsidP="00623F94">
            <w:pPr>
              <w:spacing w:line="288" w:lineRule="auto"/>
              <w:jc w:val="right"/>
              <w:rPr>
                <w:rFonts w:ascii="Times LatArm" w:hAnsi="Times LatArm"/>
              </w:rPr>
            </w:pPr>
            <w:r w:rsidRPr="002603D3">
              <w:rPr>
                <w:rFonts w:ascii="Times LatArm" w:hAnsi="Times LatArm"/>
              </w:rPr>
              <w:t>13</w:t>
            </w:r>
          </w:p>
        </w:tc>
      </w:tr>
      <w:tr w:rsidR="00635903" w:rsidRPr="002603D3" w:rsidTr="00623F94">
        <w:tblPrEx>
          <w:tblCellMar>
            <w:top w:w="0" w:type="dxa"/>
            <w:bottom w:w="0" w:type="dxa"/>
          </w:tblCellMar>
        </w:tblPrEx>
        <w:tc>
          <w:tcPr>
            <w:tcW w:w="8755" w:type="dxa"/>
          </w:tcPr>
          <w:p w:rsidR="00635903" w:rsidRPr="00635903" w:rsidRDefault="00635903" w:rsidP="00623F94">
            <w:pPr>
              <w:spacing w:line="288" w:lineRule="auto"/>
              <w:rPr>
                <w:rFonts w:ascii="Times LatArm" w:hAnsi="Times LatArm"/>
                <w:lang w:val="hy-AM"/>
              </w:rPr>
            </w:pPr>
            <w:r w:rsidRPr="00635903">
              <w:rPr>
                <w:rFonts w:ascii="Times LatArm" w:hAnsi="Times LatArm"/>
                <w:i/>
                <w:lang w:val="hy-AM"/>
              </w:rPr>
              <w:t>ì.Ð.²ÃáÛ³Ý</w:t>
            </w:r>
          </w:p>
          <w:p w:rsidR="00635903" w:rsidRPr="002603D3" w:rsidRDefault="00635903" w:rsidP="00623F94">
            <w:pPr>
              <w:spacing w:line="288" w:lineRule="auto"/>
              <w:rPr>
                <w:rFonts w:ascii="Times LatArm" w:hAnsi="Times LatArm"/>
                <w:lang w:val="hy-AM"/>
              </w:rPr>
            </w:pPr>
            <w:r w:rsidRPr="002603D3">
              <w:rPr>
                <w:rFonts w:ascii="Times LatArm" w:hAnsi="Times LatArm"/>
                <w:lang w:val="hy-AM"/>
              </w:rPr>
              <w:t>ÐºÔàôÎ ØºÂÆÈ¾ÂÆÈÎºîàÜÆ ìÆÖ²ÎÆ öàðÒÜ²Î²Ü</w:t>
            </w:r>
          </w:p>
          <w:p w:rsidR="00635903" w:rsidRPr="002603D3" w:rsidRDefault="00635903" w:rsidP="00623F94">
            <w:pPr>
              <w:spacing w:line="288" w:lineRule="auto"/>
              <w:rPr>
                <w:rFonts w:ascii="Times LatArm" w:hAnsi="Times LatArm"/>
                <w:lang w:val="hy-AM"/>
              </w:rPr>
            </w:pPr>
            <w:r w:rsidRPr="002603D3">
              <w:rPr>
                <w:rFonts w:ascii="Times LatArm" w:hAnsi="Times LatArm"/>
                <w:lang w:val="hy-AM"/>
              </w:rPr>
              <w:t>Ð²ì²ê²ðàôØÀ Æ¼àÊàð äðàòºêÆ ¸ºäøàôØ</w:t>
            </w:r>
            <w:r>
              <w:rPr>
                <w:rFonts w:ascii="Times LatArm" w:hAnsi="Times LatArm"/>
                <w:lang w:val="fr-FR"/>
              </w:rPr>
              <w:t>................................................................................</w:t>
            </w:r>
          </w:p>
        </w:tc>
        <w:tc>
          <w:tcPr>
            <w:tcW w:w="567" w:type="dxa"/>
            <w:vAlign w:val="bottom"/>
          </w:tcPr>
          <w:p w:rsidR="00635903" w:rsidRPr="002603D3" w:rsidRDefault="00635903" w:rsidP="00623F94">
            <w:pPr>
              <w:spacing w:line="288" w:lineRule="auto"/>
              <w:jc w:val="right"/>
              <w:rPr>
                <w:rFonts w:ascii="Times LatArm" w:hAnsi="Times LatArm"/>
              </w:rPr>
            </w:pPr>
            <w:r w:rsidRPr="002603D3">
              <w:rPr>
                <w:rFonts w:ascii="Times LatArm" w:hAnsi="Times LatArm"/>
              </w:rPr>
              <w:t>22</w:t>
            </w:r>
          </w:p>
        </w:tc>
      </w:tr>
      <w:tr w:rsidR="00635903" w:rsidRPr="002603D3" w:rsidTr="00623F94">
        <w:tblPrEx>
          <w:tblCellMar>
            <w:top w:w="0" w:type="dxa"/>
            <w:bottom w:w="0" w:type="dxa"/>
          </w:tblCellMar>
        </w:tblPrEx>
        <w:tc>
          <w:tcPr>
            <w:tcW w:w="8755" w:type="dxa"/>
          </w:tcPr>
          <w:p w:rsidR="00635903" w:rsidRPr="00635903" w:rsidRDefault="00635903" w:rsidP="00623F94">
            <w:pPr>
              <w:spacing w:line="288" w:lineRule="auto"/>
              <w:rPr>
                <w:rFonts w:ascii="Times LatArm" w:hAnsi="Times LatArm" w:cs="Sylfaen"/>
                <w:i/>
                <w:lang w:val="hy-AM"/>
              </w:rPr>
            </w:pPr>
            <w:r w:rsidRPr="002603D3">
              <w:rPr>
                <w:rFonts w:ascii="Times LatArm" w:hAnsi="Times LatArm"/>
                <w:i/>
                <w:lang w:val="hy-AM"/>
              </w:rPr>
              <w:t xml:space="preserve">Ð. ì. ²½³ïË³ÝÛ³Ý, ²É. ¶. ²É»ùë³ÝÛ³Ý, ². </w:t>
            </w:r>
            <w:r w:rsidRPr="00635903">
              <w:rPr>
                <w:rFonts w:ascii="Times LatArm" w:hAnsi="Times LatArm"/>
                <w:i/>
                <w:lang w:val="hy-AM"/>
              </w:rPr>
              <w:t>Ä. Ê³ã³ïñÛ³Ý</w:t>
            </w:r>
          </w:p>
          <w:p w:rsidR="00635903" w:rsidRPr="002603D3" w:rsidRDefault="00635903" w:rsidP="00623F94">
            <w:pPr>
              <w:spacing w:line="288" w:lineRule="auto"/>
              <w:rPr>
                <w:rFonts w:ascii="Sylfaen" w:hAnsi="Sylfaen" w:cs="Sylfaen"/>
                <w:lang w:val="hy-AM"/>
              </w:rPr>
            </w:pPr>
            <w:r w:rsidRPr="002603D3">
              <w:rPr>
                <w:rFonts w:ascii="Times LatArm" w:hAnsi="Times LatArm" w:cs="Sylfaen"/>
                <w:lang w:val="hy-AM"/>
              </w:rPr>
              <w:t xml:space="preserve">ØºÊ²ÜÆÎ²Î²Ü Ð²Ø²Î²ð¶ºðÆ Þ²ðÄàôØÀ ´ÜàôÂ²¶ðàÔ ¸ÆüºðºÜòÆ²È Ð²ì²ê²ðàôØÜºðÀ` ²Ü²ÈÆîÆÎàôÂÚàôÜÜ àÆ ä²îÖ²è²Î²ÜàôÂÚàôÜÀ: </w:t>
            </w:r>
            <w:r w:rsidRPr="002603D3">
              <w:rPr>
                <w:rFonts w:ascii="Sylfaen" w:hAnsi="Sylfaen" w:cs="Sylfaen"/>
                <w:lang w:val="hy-AM"/>
              </w:rPr>
              <w:t xml:space="preserve">  </w:t>
            </w:r>
          </w:p>
          <w:p w:rsidR="00635903" w:rsidRPr="002603D3" w:rsidRDefault="00635903" w:rsidP="00623F94">
            <w:pPr>
              <w:spacing w:line="288" w:lineRule="auto"/>
              <w:rPr>
                <w:lang w:val="hy-AM"/>
              </w:rPr>
            </w:pPr>
            <w:r w:rsidRPr="002603D3">
              <w:rPr>
                <w:rFonts w:ascii="Sylfaen" w:hAnsi="Sylfaen" w:cs="Sylfaen"/>
                <w:lang w:val="hy-AM"/>
              </w:rPr>
              <w:t xml:space="preserve">I </w:t>
            </w:r>
            <w:r w:rsidRPr="002603D3">
              <w:rPr>
                <w:rFonts w:ascii="Times LatArm" w:hAnsi="Times LatArm" w:cs="Sylfaen"/>
                <w:lang w:val="hy-AM"/>
              </w:rPr>
              <w:t>ìºðæ²ìàð î²ð´ºðàôÂÚàôÜÜºðÆ ºÔ²Ü²ÎÀ</w:t>
            </w:r>
            <w:r>
              <w:rPr>
                <w:rFonts w:ascii="Times LatArm" w:hAnsi="Times LatArm"/>
                <w:lang w:val="fr-FR"/>
              </w:rPr>
              <w:t>..........................................................................</w:t>
            </w:r>
          </w:p>
        </w:tc>
        <w:tc>
          <w:tcPr>
            <w:tcW w:w="567" w:type="dxa"/>
            <w:vAlign w:val="bottom"/>
          </w:tcPr>
          <w:p w:rsidR="00635903" w:rsidRPr="002603D3" w:rsidRDefault="00635903" w:rsidP="00623F94">
            <w:pPr>
              <w:pStyle w:val="a3"/>
              <w:spacing w:line="288" w:lineRule="auto"/>
              <w:jc w:val="right"/>
            </w:pPr>
            <w:r w:rsidRPr="002603D3">
              <w:t>26</w:t>
            </w:r>
          </w:p>
        </w:tc>
      </w:tr>
      <w:tr w:rsidR="00635903" w:rsidRPr="002603D3" w:rsidTr="00623F94">
        <w:tblPrEx>
          <w:tblCellMar>
            <w:top w:w="0" w:type="dxa"/>
            <w:bottom w:w="0" w:type="dxa"/>
          </w:tblCellMar>
        </w:tblPrEx>
        <w:tc>
          <w:tcPr>
            <w:tcW w:w="8755" w:type="dxa"/>
          </w:tcPr>
          <w:p w:rsidR="00635903" w:rsidRPr="00C663F7" w:rsidRDefault="00635903" w:rsidP="00623F94">
            <w:pPr>
              <w:tabs>
                <w:tab w:val="left" w:pos="960"/>
              </w:tabs>
              <w:spacing w:line="288" w:lineRule="auto"/>
              <w:rPr>
                <w:rFonts w:ascii="Times LatRus" w:hAnsi="Times LatRus" w:cs="Arial"/>
                <w:i/>
                <w:lang w:val="hy-AM"/>
              </w:rPr>
            </w:pPr>
            <w:r w:rsidRPr="00C663F7">
              <w:rPr>
                <w:rFonts w:ascii="Times LatRus" w:hAnsi="Times LatRus" w:cs="Arial"/>
                <w:i/>
                <w:lang w:val="hy-AM"/>
              </w:rPr>
              <w:t>À</w:t>
            </w:r>
            <w:r w:rsidRPr="00C663F7">
              <w:rPr>
                <w:rFonts w:ascii="Arial" w:hAnsi="Arial" w:cs="Arial"/>
                <w:i/>
                <w:lang w:val="hy-AM"/>
              </w:rPr>
              <w:t>л</w:t>
            </w:r>
            <w:r w:rsidRPr="00C663F7">
              <w:rPr>
                <w:rFonts w:ascii="Times LatRus" w:hAnsi="Times LatRus" w:cs="Arial"/>
                <w:i/>
                <w:lang w:val="hy-AM"/>
              </w:rPr>
              <w:t>. Ã. Àëåêñàíÿí,  Í. À. Àëåêñàíÿí,  Ã. Ñ. Íèêîãîñÿí</w:t>
            </w:r>
          </w:p>
          <w:p w:rsidR="00635903" w:rsidRPr="002603D3" w:rsidRDefault="00635903" w:rsidP="00623F94">
            <w:pPr>
              <w:spacing w:line="288" w:lineRule="auto"/>
              <w:rPr>
                <w:rFonts w:ascii="Times LatArm" w:hAnsi="Times LatArm"/>
                <w:lang w:val="hy-AM"/>
              </w:rPr>
            </w:pPr>
            <w:r w:rsidRPr="002603D3">
              <w:rPr>
                <w:rFonts w:ascii="Times LatRus" w:hAnsi="Times LatRus" w:cs="Arial"/>
                <w:lang w:val="hy-AM"/>
              </w:rPr>
              <w:t>ÝÊÑÈÒÎÍÍÛÅ ÏÎËßÐÈÒÎÍÛ Â ÏÎËÓÏÐÎÂÎÄÍÈÊÎÂÛÕ ÊÂÀÍÒÎÂÛÕ ÒÎ×ÊÀÕ</w:t>
            </w:r>
            <w:r>
              <w:rPr>
                <w:rFonts w:ascii="Times LatArm" w:hAnsi="Times LatArm"/>
                <w:lang w:val="fr-FR"/>
              </w:rPr>
              <w:t>................</w:t>
            </w:r>
          </w:p>
        </w:tc>
        <w:tc>
          <w:tcPr>
            <w:tcW w:w="567" w:type="dxa"/>
            <w:vAlign w:val="bottom"/>
          </w:tcPr>
          <w:p w:rsidR="00635903" w:rsidRPr="002603D3" w:rsidRDefault="00635903" w:rsidP="00623F94">
            <w:pPr>
              <w:spacing w:line="288" w:lineRule="auto"/>
              <w:jc w:val="right"/>
              <w:rPr>
                <w:rFonts w:ascii="Times LatArm" w:hAnsi="Times LatArm"/>
              </w:rPr>
            </w:pPr>
            <w:r w:rsidRPr="002603D3">
              <w:rPr>
                <w:rFonts w:ascii="Times LatArm" w:hAnsi="Times LatArm"/>
              </w:rPr>
              <w:t>34</w:t>
            </w:r>
          </w:p>
        </w:tc>
      </w:tr>
      <w:tr w:rsidR="00635903" w:rsidRPr="002603D3" w:rsidTr="00623F94">
        <w:tblPrEx>
          <w:tblCellMar>
            <w:top w:w="0" w:type="dxa"/>
            <w:bottom w:w="0" w:type="dxa"/>
          </w:tblCellMar>
        </w:tblPrEx>
        <w:tc>
          <w:tcPr>
            <w:tcW w:w="8755" w:type="dxa"/>
          </w:tcPr>
          <w:p w:rsidR="00635903" w:rsidRPr="00635903" w:rsidRDefault="00635903" w:rsidP="00623F94">
            <w:pPr>
              <w:spacing w:line="288" w:lineRule="auto"/>
              <w:rPr>
                <w:i/>
                <w:lang w:val="ru-RU"/>
              </w:rPr>
            </w:pPr>
            <w:r w:rsidRPr="002603D3">
              <w:rPr>
                <w:i/>
                <w:lang w:val="ru-RU"/>
              </w:rPr>
              <w:t xml:space="preserve">С. Г. </w:t>
            </w:r>
            <w:r w:rsidRPr="00635903">
              <w:rPr>
                <w:rFonts w:ascii="Times LatRus" w:hAnsi="Times LatRus"/>
                <w:i/>
                <w:lang w:val="ru-RU"/>
              </w:rPr>
              <w:t>Ìàíãàñàðÿí</w:t>
            </w:r>
          </w:p>
          <w:p w:rsidR="00635903" w:rsidRPr="002603D3" w:rsidRDefault="00635903" w:rsidP="00623F94">
            <w:pPr>
              <w:spacing w:line="288" w:lineRule="auto"/>
              <w:rPr>
                <w:rFonts w:ascii="Times LatArm" w:hAnsi="Times LatArm"/>
                <w:i/>
                <w:lang w:val="ru-RU"/>
              </w:rPr>
            </w:pPr>
            <w:r w:rsidRPr="002603D3">
              <w:rPr>
                <w:lang w:val="ru-RU"/>
              </w:rPr>
              <w:t>МЕТОДЫ ОПРЕДЕЛЕНИЯ МЕДИ В ПОЧВЕ</w:t>
            </w:r>
            <w:r>
              <w:rPr>
                <w:rFonts w:ascii="Times LatArm" w:hAnsi="Times LatArm"/>
                <w:lang w:val="fr-FR"/>
              </w:rPr>
              <w:t>............................................................................................</w:t>
            </w:r>
          </w:p>
        </w:tc>
        <w:tc>
          <w:tcPr>
            <w:tcW w:w="567" w:type="dxa"/>
            <w:vAlign w:val="bottom"/>
          </w:tcPr>
          <w:p w:rsidR="00635903" w:rsidRPr="002603D3" w:rsidRDefault="00635903" w:rsidP="00623F94">
            <w:pPr>
              <w:spacing w:line="288" w:lineRule="auto"/>
              <w:jc w:val="right"/>
              <w:rPr>
                <w:rFonts w:ascii="Times LatArm" w:hAnsi="Times LatArm"/>
              </w:rPr>
            </w:pPr>
            <w:r w:rsidRPr="002603D3">
              <w:rPr>
                <w:rFonts w:ascii="Times LatArm" w:hAnsi="Times LatArm"/>
              </w:rPr>
              <w:t>43</w:t>
            </w:r>
          </w:p>
        </w:tc>
      </w:tr>
      <w:tr w:rsidR="00635903" w:rsidRPr="002603D3" w:rsidTr="00623F94">
        <w:tblPrEx>
          <w:tblCellMar>
            <w:top w:w="0" w:type="dxa"/>
            <w:bottom w:w="0" w:type="dxa"/>
          </w:tblCellMar>
        </w:tblPrEx>
        <w:tc>
          <w:tcPr>
            <w:tcW w:w="8755" w:type="dxa"/>
          </w:tcPr>
          <w:p w:rsidR="00635903" w:rsidRPr="002603D3" w:rsidRDefault="00635903" w:rsidP="00623F94">
            <w:pPr>
              <w:spacing w:line="288" w:lineRule="auto"/>
              <w:rPr>
                <w:rFonts w:ascii="Times LatArm" w:hAnsi="Times LatArm"/>
                <w:i/>
                <w:lang w:val="se-NO"/>
              </w:rPr>
            </w:pPr>
            <w:r w:rsidRPr="002603D3">
              <w:rPr>
                <w:rFonts w:ascii="Times LatArm" w:hAnsi="Times LatArm"/>
                <w:i/>
                <w:lang w:val="se-NO"/>
              </w:rPr>
              <w:t>ê.².²Õ³ëÛ³Ý, Ø.È.æÑ³Ý·ÇñÛ³Ý</w:t>
            </w:r>
          </w:p>
          <w:p w:rsidR="00635903" w:rsidRPr="002603D3" w:rsidRDefault="00635903" w:rsidP="00623F94">
            <w:pPr>
              <w:spacing w:line="288" w:lineRule="auto"/>
              <w:rPr>
                <w:rFonts w:ascii="Times LatArm" w:hAnsi="Times LatArm"/>
                <w:lang w:val="se-NO"/>
              </w:rPr>
            </w:pPr>
            <w:r w:rsidRPr="002603D3">
              <w:rPr>
                <w:rFonts w:ascii="Times LatArm" w:hAnsi="Times LatArm"/>
                <w:lang w:val="se-NO"/>
              </w:rPr>
              <w:t>¶²Ü¶²ÂÆÂºèÀ ÈÔÐ ÈºäÆ¸àü²àôÜ²ÚàôØ</w:t>
            </w:r>
            <w:r>
              <w:rPr>
                <w:rFonts w:ascii="Times LatArm" w:hAnsi="Times LatArm"/>
                <w:lang w:val="fr-FR"/>
              </w:rPr>
              <w:t>.................................................................................</w:t>
            </w:r>
            <w:r w:rsidRPr="002603D3">
              <w:rPr>
                <w:rFonts w:ascii="Times LatArm" w:hAnsi="Times LatArm"/>
                <w:lang w:val="se-NO"/>
              </w:rPr>
              <w:t xml:space="preserve"> </w:t>
            </w:r>
          </w:p>
        </w:tc>
        <w:tc>
          <w:tcPr>
            <w:tcW w:w="567" w:type="dxa"/>
            <w:vAlign w:val="bottom"/>
          </w:tcPr>
          <w:p w:rsidR="00635903" w:rsidRPr="002603D3" w:rsidRDefault="00635903" w:rsidP="00623F94">
            <w:pPr>
              <w:spacing w:line="288" w:lineRule="auto"/>
              <w:jc w:val="right"/>
              <w:rPr>
                <w:rFonts w:ascii="Times LatArm" w:hAnsi="Times LatArm"/>
                <w:lang w:val="se-NO"/>
              </w:rPr>
            </w:pPr>
            <w:r w:rsidRPr="002603D3">
              <w:rPr>
                <w:rFonts w:ascii="Times LatArm" w:hAnsi="Times LatArm"/>
                <w:lang w:val="se-NO"/>
              </w:rPr>
              <w:t>46</w:t>
            </w:r>
          </w:p>
        </w:tc>
      </w:tr>
      <w:tr w:rsidR="00635903" w:rsidRPr="002603D3" w:rsidTr="00623F94">
        <w:tblPrEx>
          <w:tblCellMar>
            <w:top w:w="0" w:type="dxa"/>
            <w:bottom w:w="0" w:type="dxa"/>
          </w:tblCellMar>
        </w:tblPrEx>
        <w:tc>
          <w:tcPr>
            <w:tcW w:w="8755" w:type="dxa"/>
          </w:tcPr>
          <w:p w:rsidR="00635903" w:rsidRPr="00635903" w:rsidRDefault="00635903" w:rsidP="00623F94">
            <w:pPr>
              <w:spacing w:line="288" w:lineRule="auto"/>
              <w:rPr>
                <w:rFonts w:ascii="Times LatArm" w:hAnsi="Times LatArm"/>
                <w:i/>
                <w:lang w:val="hy-AM"/>
              </w:rPr>
            </w:pPr>
            <w:r w:rsidRPr="002603D3">
              <w:rPr>
                <w:rFonts w:ascii="Times LatArm" w:hAnsi="Times LatArm"/>
                <w:i/>
                <w:lang w:val="se-NO"/>
              </w:rPr>
              <w:t>Î. ì. ´³É³Û³Ý</w:t>
            </w:r>
          </w:p>
          <w:p w:rsidR="00635903" w:rsidRPr="00635903" w:rsidRDefault="00635903" w:rsidP="00623F94">
            <w:pPr>
              <w:spacing w:line="288" w:lineRule="auto"/>
              <w:rPr>
                <w:rFonts w:ascii="Times LatArm" w:hAnsi="Times LatArm"/>
                <w:lang w:val="hy-AM"/>
              </w:rPr>
            </w:pPr>
            <w:r w:rsidRPr="002603D3">
              <w:rPr>
                <w:rFonts w:ascii="Times LatArm" w:hAnsi="Times LatArm"/>
                <w:lang w:val="hy-AM"/>
              </w:rPr>
              <w:t>Ð²¸ðàô</w:t>
            </w:r>
            <w:r>
              <w:rPr>
                <w:rFonts w:ascii="Times LatArm" w:hAnsi="Times LatArm"/>
                <w:lang w:val="hy-AM"/>
              </w:rPr>
              <w:t xml:space="preserve">ÂÆ  Þðæ²ÜÆ  üÈàð²ÚÆ  Ì²ÌÎ²êºðØ </w:t>
            </w:r>
          </w:p>
          <w:p w:rsidR="00635903" w:rsidRPr="002603D3" w:rsidRDefault="00635903" w:rsidP="00623F94">
            <w:pPr>
              <w:spacing w:line="288" w:lineRule="auto"/>
              <w:rPr>
                <w:rFonts w:ascii="Times LatArm" w:hAnsi="Times LatArm"/>
                <w:lang w:val="se-NO"/>
              </w:rPr>
            </w:pPr>
            <w:r w:rsidRPr="002603D3">
              <w:rPr>
                <w:rFonts w:ascii="Times LatArm" w:hAnsi="Times LatArm"/>
                <w:lang w:val="hy-AM"/>
              </w:rPr>
              <w:t>Êàî²´àôÚêºðÆ</w:t>
            </w:r>
            <w:r w:rsidRPr="00635903">
              <w:rPr>
                <w:rFonts w:ascii="Times LatArm" w:hAnsi="Times LatArm"/>
                <w:lang w:val="hy-AM"/>
              </w:rPr>
              <w:t xml:space="preserve"> </w:t>
            </w:r>
            <w:r w:rsidRPr="002603D3">
              <w:rPr>
                <w:rFonts w:ascii="Times LatArm" w:hAnsi="Times LatArm"/>
                <w:lang w:val="hy-AM"/>
              </w:rPr>
              <w:t>Î²ð¶²´²Ü²Î²Ü ´²¼Ø²¼²ÜàôÂÚàôÜÀ</w:t>
            </w:r>
            <w:r>
              <w:rPr>
                <w:rFonts w:ascii="Times LatArm" w:hAnsi="Times LatArm"/>
                <w:lang w:val="fr-FR"/>
              </w:rPr>
              <w:t>....................................................</w:t>
            </w:r>
          </w:p>
        </w:tc>
        <w:tc>
          <w:tcPr>
            <w:tcW w:w="567" w:type="dxa"/>
            <w:vAlign w:val="bottom"/>
          </w:tcPr>
          <w:p w:rsidR="00635903" w:rsidRPr="002603D3" w:rsidRDefault="00635903" w:rsidP="00623F94">
            <w:pPr>
              <w:spacing w:line="288" w:lineRule="auto"/>
              <w:jc w:val="right"/>
              <w:rPr>
                <w:rFonts w:ascii="Times LatArm" w:hAnsi="Times LatArm"/>
                <w:lang w:val="se-NO"/>
              </w:rPr>
            </w:pPr>
            <w:r w:rsidRPr="002603D3">
              <w:rPr>
                <w:rFonts w:ascii="Times LatArm" w:hAnsi="Times LatArm"/>
                <w:lang w:val="se-NO"/>
              </w:rPr>
              <w:t>51</w:t>
            </w:r>
          </w:p>
        </w:tc>
      </w:tr>
      <w:tr w:rsidR="00635903" w:rsidRPr="002603D3" w:rsidTr="00623F94">
        <w:tblPrEx>
          <w:tblCellMar>
            <w:top w:w="0" w:type="dxa"/>
            <w:bottom w:w="0" w:type="dxa"/>
          </w:tblCellMar>
        </w:tblPrEx>
        <w:tc>
          <w:tcPr>
            <w:tcW w:w="8755" w:type="dxa"/>
          </w:tcPr>
          <w:p w:rsidR="00635903" w:rsidRPr="004C61F2" w:rsidRDefault="00635903" w:rsidP="00623F94">
            <w:pPr>
              <w:spacing w:line="288" w:lineRule="auto"/>
              <w:rPr>
                <w:rFonts w:ascii="Times LatArm" w:hAnsi="Times LatArm"/>
                <w:i/>
                <w:lang w:val="fr-FR"/>
              </w:rPr>
            </w:pPr>
            <w:r w:rsidRPr="004C61F2">
              <w:rPr>
                <w:rFonts w:ascii="Times LatArm" w:hAnsi="Times LatArm"/>
                <w:i/>
                <w:lang w:val="fr-FR"/>
              </w:rPr>
              <w:t xml:space="preserve">².È.¶ñÇ·áñÛ³Ý, Ð.æ.ØÇÝ³ëÛ³Ý </w:t>
            </w:r>
          </w:p>
          <w:p w:rsidR="00635903" w:rsidRDefault="00635903" w:rsidP="00623F94">
            <w:pPr>
              <w:spacing w:line="288" w:lineRule="auto"/>
              <w:rPr>
                <w:rFonts w:ascii="Times LatArm" w:hAnsi="Times LatArm"/>
                <w:lang w:val="fr-FR"/>
              </w:rPr>
            </w:pPr>
            <w:r>
              <w:rPr>
                <w:rFonts w:ascii="Times LatArm" w:hAnsi="Times LatArm"/>
                <w:lang w:val="fr-FR"/>
              </w:rPr>
              <w:t>¶ÈÚàôÎà¼Æ  àðàÞØ²Ü  Ä²Ø²Ü²Î²Îæò</w:t>
            </w:r>
          </w:p>
          <w:p w:rsidR="00635903" w:rsidRPr="002603D3" w:rsidRDefault="00635903" w:rsidP="00623F94">
            <w:pPr>
              <w:spacing w:line="288" w:lineRule="auto"/>
              <w:rPr>
                <w:rFonts w:ascii="Times LatArm" w:hAnsi="Times LatArm"/>
                <w:lang w:val="fr-FR"/>
              </w:rPr>
            </w:pPr>
            <w:r w:rsidRPr="002603D3">
              <w:rPr>
                <w:rFonts w:ascii="Times LatArm" w:hAnsi="Times LatArm"/>
                <w:lang w:val="fr-FR"/>
              </w:rPr>
              <w:t>ØºÂà¸ÜºðÀ  ²ðÚ²Ü  ÞÆÖàôÎàôØ  ºì  Øº¼àôØ</w:t>
            </w:r>
            <w:r>
              <w:rPr>
                <w:rFonts w:ascii="Times LatArm" w:hAnsi="Times LatArm"/>
                <w:lang w:val="fr-FR"/>
              </w:rPr>
              <w:t>........................................................................</w:t>
            </w:r>
          </w:p>
        </w:tc>
        <w:tc>
          <w:tcPr>
            <w:tcW w:w="567" w:type="dxa"/>
            <w:vAlign w:val="bottom"/>
          </w:tcPr>
          <w:p w:rsidR="00635903" w:rsidRPr="002603D3" w:rsidRDefault="00635903" w:rsidP="00623F94">
            <w:pPr>
              <w:spacing w:line="288" w:lineRule="auto"/>
              <w:jc w:val="right"/>
              <w:rPr>
                <w:rFonts w:ascii="Times LatArm" w:hAnsi="Times LatArm"/>
              </w:rPr>
            </w:pPr>
            <w:r w:rsidRPr="002603D3">
              <w:rPr>
                <w:rFonts w:ascii="Times LatArm" w:hAnsi="Times LatArm"/>
              </w:rPr>
              <w:t>54</w:t>
            </w:r>
          </w:p>
        </w:tc>
      </w:tr>
      <w:tr w:rsidR="00635903" w:rsidRPr="002603D3" w:rsidTr="00623F94">
        <w:tblPrEx>
          <w:tblCellMar>
            <w:top w:w="0" w:type="dxa"/>
            <w:bottom w:w="0" w:type="dxa"/>
          </w:tblCellMar>
        </w:tblPrEx>
        <w:tc>
          <w:tcPr>
            <w:tcW w:w="8755" w:type="dxa"/>
          </w:tcPr>
          <w:p w:rsidR="00635903" w:rsidRPr="002603D3" w:rsidRDefault="00635903" w:rsidP="00623F94">
            <w:pPr>
              <w:spacing w:line="288" w:lineRule="auto"/>
              <w:rPr>
                <w:rFonts w:ascii="Calibri" w:hAnsi="Calibri"/>
                <w:i/>
                <w:lang w:val="fr-FR"/>
              </w:rPr>
            </w:pPr>
            <w:r w:rsidRPr="002603D3">
              <w:rPr>
                <w:rFonts w:ascii="Times LatArm" w:hAnsi="Times LatArm"/>
                <w:i/>
                <w:lang w:val="fr-FR"/>
              </w:rPr>
              <w:t>Ø.ê. Ì³ïñÛ³Ý</w:t>
            </w:r>
          </w:p>
          <w:p w:rsidR="00635903" w:rsidRPr="002603D3" w:rsidRDefault="00635903" w:rsidP="00623F94">
            <w:pPr>
              <w:spacing w:line="288" w:lineRule="auto"/>
              <w:rPr>
                <w:rFonts w:ascii="Times LatArm" w:hAnsi="Times LatArm"/>
                <w:lang w:val="se-NO"/>
              </w:rPr>
            </w:pPr>
            <w:r w:rsidRPr="002603D3">
              <w:rPr>
                <w:rFonts w:ascii="Times LatArm" w:hAnsi="Times LatArm"/>
                <w:lang w:val="fr-FR"/>
              </w:rPr>
              <w:t>ÈÔÐ-àõØ ÂàôðØÆ Òºìàì ú¶î²¶àðÌìàÔ ´àôÚêºðÀ</w:t>
            </w:r>
            <w:r>
              <w:rPr>
                <w:rFonts w:ascii="Times LatArm" w:hAnsi="Times LatArm"/>
                <w:lang w:val="fr-FR"/>
              </w:rPr>
              <w:t>................................................................</w:t>
            </w:r>
          </w:p>
        </w:tc>
        <w:tc>
          <w:tcPr>
            <w:tcW w:w="567" w:type="dxa"/>
            <w:vAlign w:val="bottom"/>
          </w:tcPr>
          <w:p w:rsidR="00635903" w:rsidRPr="002603D3" w:rsidRDefault="00635903" w:rsidP="00623F94">
            <w:pPr>
              <w:spacing w:line="288" w:lineRule="auto"/>
              <w:jc w:val="right"/>
              <w:rPr>
                <w:rFonts w:ascii="Times LatArm" w:hAnsi="Times LatArm"/>
              </w:rPr>
            </w:pPr>
            <w:r w:rsidRPr="002603D3">
              <w:rPr>
                <w:rFonts w:ascii="Times LatArm" w:hAnsi="Times LatArm"/>
              </w:rPr>
              <w:t>60</w:t>
            </w:r>
          </w:p>
        </w:tc>
      </w:tr>
      <w:tr w:rsidR="00635903" w:rsidRPr="002603D3" w:rsidTr="00623F94">
        <w:tblPrEx>
          <w:tblCellMar>
            <w:top w:w="0" w:type="dxa"/>
            <w:bottom w:w="0" w:type="dxa"/>
          </w:tblCellMar>
        </w:tblPrEx>
        <w:tc>
          <w:tcPr>
            <w:tcW w:w="8755" w:type="dxa"/>
          </w:tcPr>
          <w:p w:rsidR="00635903" w:rsidRPr="002603D3" w:rsidRDefault="00635903" w:rsidP="00623F94">
            <w:pPr>
              <w:spacing w:line="288" w:lineRule="auto"/>
              <w:rPr>
                <w:rFonts w:ascii="Calibri" w:hAnsi="Calibri" w:cs="Tahoma"/>
                <w:i/>
                <w:lang w:val="fr-FR"/>
              </w:rPr>
            </w:pPr>
            <w:r w:rsidRPr="002603D3">
              <w:rPr>
                <w:rFonts w:ascii="Times LatArm" w:hAnsi="Times LatArm" w:cs="Tahoma"/>
                <w:i/>
                <w:lang w:val="fr-FR"/>
              </w:rPr>
              <w:t>². Ü. Ð³ÏáµÛ³Ý</w:t>
            </w:r>
          </w:p>
          <w:p w:rsidR="00635903" w:rsidRPr="002603D3" w:rsidRDefault="00635903" w:rsidP="00623F94">
            <w:pPr>
              <w:spacing w:line="288" w:lineRule="auto"/>
              <w:rPr>
                <w:rFonts w:ascii="Times LatArm" w:hAnsi="Times LatArm"/>
                <w:lang w:val="hy-AM"/>
              </w:rPr>
            </w:pPr>
            <w:r w:rsidRPr="002603D3">
              <w:rPr>
                <w:rFonts w:ascii="Times LatArm" w:hAnsi="Times LatArm" w:cs="Tahoma"/>
                <w:lang w:val="fr-FR"/>
              </w:rPr>
              <w:t>ÐàôÜ²Î²Ü  ÀÜÎàô¼ºÜàô î²ð²Ìì²ÌàôÂÚàôÜÀ ²ðò²ÊàôØ</w:t>
            </w:r>
            <w:r>
              <w:rPr>
                <w:rFonts w:ascii="Times LatArm" w:hAnsi="Times LatArm"/>
                <w:lang w:val="fr-FR"/>
              </w:rPr>
              <w:t>...........................................</w:t>
            </w:r>
          </w:p>
        </w:tc>
        <w:tc>
          <w:tcPr>
            <w:tcW w:w="567" w:type="dxa"/>
            <w:vAlign w:val="bottom"/>
          </w:tcPr>
          <w:p w:rsidR="00635903" w:rsidRPr="002603D3" w:rsidRDefault="00635903" w:rsidP="00623F94">
            <w:pPr>
              <w:spacing w:line="288" w:lineRule="auto"/>
              <w:jc w:val="right"/>
              <w:rPr>
                <w:rFonts w:ascii="Times LatArm" w:hAnsi="Times LatArm"/>
              </w:rPr>
            </w:pPr>
            <w:r w:rsidRPr="002603D3">
              <w:rPr>
                <w:rFonts w:ascii="Times LatArm" w:hAnsi="Times LatArm"/>
              </w:rPr>
              <w:t>64</w:t>
            </w:r>
          </w:p>
        </w:tc>
      </w:tr>
      <w:tr w:rsidR="00635903" w:rsidRPr="002603D3" w:rsidTr="00623F94">
        <w:tblPrEx>
          <w:tblCellMar>
            <w:top w:w="0" w:type="dxa"/>
            <w:bottom w:w="0" w:type="dxa"/>
          </w:tblCellMar>
        </w:tblPrEx>
        <w:tc>
          <w:tcPr>
            <w:tcW w:w="8755" w:type="dxa"/>
          </w:tcPr>
          <w:p w:rsidR="00635903" w:rsidRPr="002603D3" w:rsidRDefault="00635903" w:rsidP="00623F94">
            <w:pPr>
              <w:spacing w:line="288" w:lineRule="auto"/>
              <w:rPr>
                <w:rFonts w:ascii="Times LatArm" w:hAnsi="Times LatArm"/>
                <w:i/>
                <w:lang w:val="fr-FR"/>
              </w:rPr>
            </w:pPr>
            <w:r w:rsidRPr="002603D3">
              <w:rPr>
                <w:rFonts w:ascii="Times LatArm" w:hAnsi="Times LatArm"/>
                <w:i/>
                <w:lang w:val="fr-FR"/>
              </w:rPr>
              <w:t>¶.Ø. ²ñ½áõÙ³ÝÛ³Ý</w:t>
            </w:r>
          </w:p>
          <w:p w:rsidR="00635903" w:rsidRDefault="00635903" w:rsidP="00623F94">
            <w:pPr>
              <w:spacing w:line="288" w:lineRule="auto"/>
              <w:rPr>
                <w:rFonts w:ascii="Times LatArm" w:hAnsi="Times LatArm"/>
                <w:lang w:val="fr-FR"/>
              </w:rPr>
            </w:pPr>
            <w:r w:rsidRPr="002603D3">
              <w:rPr>
                <w:rFonts w:ascii="Times LatArm" w:hAnsi="Times LatArm"/>
                <w:lang w:val="fr-FR"/>
              </w:rPr>
              <w:t>¸²î²ì²ð²Î²Ü Æð²ìàôÜøÆò Îàôðê²ÚÆÜ²ÞÊ²î²ÜøÜºðÆ</w:t>
            </w:r>
          </w:p>
          <w:p w:rsidR="00635903" w:rsidRPr="002603D3" w:rsidRDefault="00635903" w:rsidP="00623F94">
            <w:pPr>
              <w:spacing w:line="288" w:lineRule="auto"/>
              <w:rPr>
                <w:i/>
                <w:lang w:val="hy-AM"/>
              </w:rPr>
            </w:pPr>
            <w:r w:rsidRPr="002603D3">
              <w:rPr>
                <w:rFonts w:ascii="Times LatArm" w:hAnsi="Times LatArm"/>
                <w:lang w:val="fr-FR"/>
              </w:rPr>
              <w:t>ºì Ø²¶Æêîðàê²Î²Ü Âº¼ºðÆ Î²î²ðØ²Ü ØºÂà¸ÆÎ²Ü</w:t>
            </w:r>
            <w:r>
              <w:rPr>
                <w:rFonts w:ascii="Times LatArm" w:hAnsi="Times LatArm"/>
                <w:lang w:val="fr-FR"/>
              </w:rPr>
              <w:t>.....................................................</w:t>
            </w:r>
          </w:p>
        </w:tc>
        <w:tc>
          <w:tcPr>
            <w:tcW w:w="567" w:type="dxa"/>
            <w:vAlign w:val="bottom"/>
          </w:tcPr>
          <w:p w:rsidR="00635903" w:rsidRPr="002603D3" w:rsidRDefault="00635903" w:rsidP="00623F94">
            <w:pPr>
              <w:spacing w:line="288" w:lineRule="auto"/>
              <w:jc w:val="right"/>
              <w:rPr>
                <w:rFonts w:ascii="Times LatArm" w:hAnsi="Times LatArm"/>
              </w:rPr>
            </w:pPr>
            <w:r w:rsidRPr="002603D3">
              <w:rPr>
                <w:rFonts w:ascii="Times LatArm" w:hAnsi="Times LatArm"/>
              </w:rPr>
              <w:t>67</w:t>
            </w:r>
          </w:p>
        </w:tc>
      </w:tr>
      <w:tr w:rsidR="00635903" w:rsidRPr="002603D3" w:rsidTr="00623F94">
        <w:tblPrEx>
          <w:tblCellMar>
            <w:top w:w="0" w:type="dxa"/>
            <w:bottom w:w="0" w:type="dxa"/>
          </w:tblCellMar>
        </w:tblPrEx>
        <w:tc>
          <w:tcPr>
            <w:tcW w:w="8755" w:type="dxa"/>
          </w:tcPr>
          <w:p w:rsidR="00635903" w:rsidRPr="002603D3" w:rsidRDefault="00635903" w:rsidP="00623F94">
            <w:pPr>
              <w:spacing w:line="288" w:lineRule="auto"/>
              <w:rPr>
                <w:rFonts w:ascii="Times LatArm" w:hAnsi="Times LatArm"/>
                <w:i/>
                <w:lang w:val="fr-FR"/>
              </w:rPr>
            </w:pPr>
            <w:r w:rsidRPr="002603D3">
              <w:rPr>
                <w:rFonts w:ascii="Times LatArm" w:hAnsi="Times LatArm"/>
                <w:i/>
                <w:lang w:val="fr-FR"/>
              </w:rPr>
              <w:t>². ². ²í³Ý»ëÛ³Ý</w:t>
            </w:r>
          </w:p>
          <w:p w:rsidR="00635903" w:rsidRPr="002603D3" w:rsidRDefault="00635903" w:rsidP="00623F94">
            <w:pPr>
              <w:spacing w:line="288" w:lineRule="auto"/>
              <w:rPr>
                <w:rFonts w:ascii="Times LatArm" w:hAnsi="Times LatArm"/>
                <w:lang w:val="fr-FR"/>
              </w:rPr>
            </w:pPr>
            <w:r w:rsidRPr="002603D3">
              <w:rPr>
                <w:rFonts w:ascii="Times LatArm" w:hAnsi="Times LatArm"/>
                <w:lang w:val="fr-FR"/>
              </w:rPr>
              <w:t>úØ´àô¸êØ²ÜÆ ÆÜêîÆîàôîÆ Òºì²ìàðØ²Ü ä²îØ²Î²Ü</w:t>
            </w:r>
          </w:p>
          <w:p w:rsidR="00635903" w:rsidRPr="002603D3" w:rsidRDefault="00635903" w:rsidP="00623F94">
            <w:pPr>
              <w:spacing w:line="288" w:lineRule="auto"/>
              <w:rPr>
                <w:rFonts w:ascii="Times LatArm" w:hAnsi="Times LatArm"/>
                <w:i/>
                <w:lang w:val="hy-AM"/>
              </w:rPr>
            </w:pPr>
            <w:r w:rsidRPr="002603D3">
              <w:rPr>
                <w:rFonts w:ascii="Times LatArm" w:hAnsi="Times LatArm"/>
                <w:lang w:val="fr-FR"/>
              </w:rPr>
              <w:t>Ü²Ê²¸ðÚ²ÈÜºðÜ àô ØÆæ²¼¶²ÚÆÜ äð²ÎîÆÎ²Ü</w:t>
            </w:r>
            <w:r>
              <w:rPr>
                <w:rFonts w:ascii="Times LatArm" w:hAnsi="Times LatArm"/>
                <w:lang w:val="fr-FR"/>
              </w:rPr>
              <w:t>.....................................................................</w:t>
            </w:r>
          </w:p>
        </w:tc>
        <w:tc>
          <w:tcPr>
            <w:tcW w:w="567" w:type="dxa"/>
            <w:vAlign w:val="bottom"/>
          </w:tcPr>
          <w:p w:rsidR="00635903" w:rsidRPr="002603D3" w:rsidRDefault="00635903" w:rsidP="00623F94">
            <w:pPr>
              <w:spacing w:line="288" w:lineRule="auto"/>
              <w:jc w:val="right"/>
              <w:rPr>
                <w:rFonts w:ascii="Times LatArm" w:hAnsi="Times LatArm"/>
              </w:rPr>
            </w:pPr>
            <w:r w:rsidRPr="002603D3">
              <w:rPr>
                <w:rFonts w:ascii="Times LatArm" w:hAnsi="Times LatArm"/>
              </w:rPr>
              <w:t>71</w:t>
            </w:r>
          </w:p>
        </w:tc>
      </w:tr>
      <w:tr w:rsidR="00635903" w:rsidRPr="002603D3" w:rsidTr="00623F94">
        <w:tblPrEx>
          <w:tblCellMar>
            <w:top w:w="0" w:type="dxa"/>
            <w:bottom w:w="0" w:type="dxa"/>
          </w:tblCellMar>
        </w:tblPrEx>
        <w:tc>
          <w:tcPr>
            <w:tcW w:w="8755" w:type="dxa"/>
          </w:tcPr>
          <w:p w:rsidR="00635903" w:rsidRPr="00923D9D" w:rsidRDefault="00635903" w:rsidP="00623F94">
            <w:pPr>
              <w:spacing w:line="288" w:lineRule="auto"/>
              <w:rPr>
                <w:rFonts w:ascii="Times LatArm" w:hAnsi="Times LatArm"/>
                <w:i/>
                <w:lang w:val="fr-FR"/>
              </w:rPr>
            </w:pPr>
            <w:r w:rsidRPr="00923D9D">
              <w:rPr>
                <w:rFonts w:ascii="Times LatArm" w:hAnsi="Times LatArm"/>
                <w:i/>
                <w:lang w:val="fr-FR"/>
              </w:rPr>
              <w:t>Ü. Ø. Ø»ÉùáõÙÛ³Ý</w:t>
            </w:r>
          </w:p>
          <w:p w:rsidR="00635903" w:rsidRDefault="00635903" w:rsidP="00623F94">
            <w:pPr>
              <w:spacing w:line="288" w:lineRule="auto"/>
              <w:rPr>
                <w:rFonts w:ascii="Times LatArm" w:hAnsi="Times LatArm"/>
                <w:lang w:val="fr-FR"/>
              </w:rPr>
            </w:pPr>
            <w:r w:rsidRPr="002603D3">
              <w:rPr>
                <w:rFonts w:ascii="Times LatArm" w:hAnsi="Times LatArm"/>
                <w:lang w:val="fr-FR"/>
              </w:rPr>
              <w:t>öàøð ÊØ´²ÚÆÜ ²ÞÊ²î²ÜøÆ äÈ²Ü²ìàðØ²Ü</w:t>
            </w:r>
          </w:p>
          <w:p w:rsidR="00635903" w:rsidRPr="002603D3" w:rsidRDefault="00635903" w:rsidP="00623F94">
            <w:pPr>
              <w:spacing w:line="288" w:lineRule="auto"/>
              <w:rPr>
                <w:rFonts w:ascii="Times LatRus" w:hAnsi="Times LatRus"/>
                <w:i/>
                <w:lang w:val="se-NO"/>
              </w:rPr>
            </w:pPr>
            <w:r w:rsidRPr="002603D3">
              <w:rPr>
                <w:rFonts w:ascii="Times LatArm" w:hAnsi="Times LatArm"/>
                <w:lang w:val="fr-FR"/>
              </w:rPr>
              <w:t>ºì ¸²ê²ì²Ü¸Ø²Ü ²è²ìºÈàôÂÚàôÜÜºðÀ</w:t>
            </w:r>
            <w:r>
              <w:rPr>
                <w:rFonts w:ascii="Times LatArm" w:hAnsi="Times LatArm"/>
                <w:lang w:val="fr-FR"/>
              </w:rPr>
              <w:t>.............................................................................</w:t>
            </w:r>
          </w:p>
        </w:tc>
        <w:tc>
          <w:tcPr>
            <w:tcW w:w="567" w:type="dxa"/>
            <w:vAlign w:val="bottom"/>
          </w:tcPr>
          <w:p w:rsidR="00635903" w:rsidRPr="002603D3" w:rsidRDefault="00635903" w:rsidP="00623F94">
            <w:pPr>
              <w:spacing w:line="288" w:lineRule="auto"/>
              <w:jc w:val="right"/>
              <w:rPr>
                <w:rFonts w:ascii="Times LatArm" w:hAnsi="Times LatArm"/>
              </w:rPr>
            </w:pPr>
            <w:r w:rsidRPr="002603D3">
              <w:rPr>
                <w:rFonts w:ascii="Times LatArm" w:hAnsi="Times LatArm"/>
              </w:rPr>
              <w:t>75</w:t>
            </w:r>
          </w:p>
        </w:tc>
      </w:tr>
      <w:tr w:rsidR="00635903" w:rsidRPr="002603D3" w:rsidTr="00623F94">
        <w:tblPrEx>
          <w:tblCellMar>
            <w:top w:w="0" w:type="dxa"/>
            <w:bottom w:w="0" w:type="dxa"/>
          </w:tblCellMar>
        </w:tblPrEx>
        <w:tc>
          <w:tcPr>
            <w:tcW w:w="8755" w:type="dxa"/>
          </w:tcPr>
          <w:p w:rsidR="00635903" w:rsidRPr="00923D9D" w:rsidRDefault="00635903" w:rsidP="00623F94">
            <w:pPr>
              <w:spacing w:line="288" w:lineRule="auto"/>
              <w:rPr>
                <w:rFonts w:ascii="Times LatRus" w:hAnsi="Times LatRus"/>
                <w:i/>
                <w:lang w:val="ru-RU"/>
              </w:rPr>
            </w:pPr>
            <w:r w:rsidRPr="00923D9D">
              <w:rPr>
                <w:rFonts w:ascii="Times LatRus" w:hAnsi="Times LatRus"/>
                <w:i/>
                <w:lang w:val="ru-RU"/>
              </w:rPr>
              <w:t xml:space="preserve">À.À.Àéðàïåòÿí </w:t>
            </w:r>
          </w:p>
          <w:p w:rsidR="00635903" w:rsidRPr="00923D9D" w:rsidRDefault="00635903" w:rsidP="00623F94">
            <w:pPr>
              <w:spacing w:line="288" w:lineRule="auto"/>
              <w:rPr>
                <w:rFonts w:ascii="Times LatRus" w:hAnsi="Times LatRus"/>
                <w:lang w:val="ru-RU"/>
              </w:rPr>
            </w:pPr>
            <w:r w:rsidRPr="002603D3">
              <w:rPr>
                <w:lang w:val="ru-RU"/>
              </w:rPr>
              <w:t>СО</w:t>
            </w:r>
            <w:r>
              <w:rPr>
                <w:lang w:val="ru-RU"/>
              </w:rPr>
              <w:t>ВРЕМЕННЫЙ РЫНОК ТРУДА И</w:t>
            </w:r>
            <w:r w:rsidRPr="00923D9D">
              <w:rPr>
                <w:lang w:val="ru-RU"/>
              </w:rPr>
              <w:t xml:space="preserve"> </w:t>
            </w:r>
            <w:r w:rsidRPr="002603D3">
              <w:rPr>
                <w:lang w:val="ru-RU"/>
              </w:rPr>
              <w:t>ОСОБЕННОСТИ ЕГО</w:t>
            </w:r>
            <w:r w:rsidRPr="00923D9D">
              <w:rPr>
                <w:lang w:val="ru-RU"/>
              </w:rPr>
              <w:t xml:space="preserve"> </w:t>
            </w:r>
            <w:r w:rsidRPr="002603D3">
              <w:rPr>
                <w:lang w:val="ru-RU"/>
              </w:rPr>
              <w:t>РЕГУЛИРОВАНИЯ В НКР</w:t>
            </w:r>
            <w:r>
              <w:rPr>
                <w:rFonts w:ascii="Times LatArm" w:hAnsi="Times LatArm"/>
                <w:lang w:val="fr-FR"/>
              </w:rPr>
              <w:t>...................</w:t>
            </w:r>
          </w:p>
        </w:tc>
        <w:tc>
          <w:tcPr>
            <w:tcW w:w="567" w:type="dxa"/>
            <w:vAlign w:val="bottom"/>
          </w:tcPr>
          <w:p w:rsidR="00635903" w:rsidRPr="002603D3" w:rsidRDefault="00635903" w:rsidP="00623F94">
            <w:pPr>
              <w:spacing w:line="288" w:lineRule="auto"/>
              <w:jc w:val="right"/>
              <w:rPr>
                <w:rFonts w:ascii="Times LatArm" w:hAnsi="Times LatArm"/>
              </w:rPr>
            </w:pPr>
            <w:r w:rsidRPr="002603D3">
              <w:rPr>
                <w:rFonts w:ascii="Times LatArm" w:hAnsi="Times LatArm"/>
              </w:rPr>
              <w:t>79</w:t>
            </w:r>
          </w:p>
        </w:tc>
      </w:tr>
      <w:tr w:rsidR="00635903" w:rsidRPr="002603D3" w:rsidTr="00623F94">
        <w:tblPrEx>
          <w:tblCellMar>
            <w:top w:w="0" w:type="dxa"/>
            <w:bottom w:w="0" w:type="dxa"/>
          </w:tblCellMar>
        </w:tblPrEx>
        <w:tc>
          <w:tcPr>
            <w:tcW w:w="8755" w:type="dxa"/>
          </w:tcPr>
          <w:p w:rsidR="00635903" w:rsidRPr="00923D9D" w:rsidRDefault="00635903" w:rsidP="00623F94">
            <w:pPr>
              <w:spacing w:line="288" w:lineRule="auto"/>
              <w:rPr>
                <w:rFonts w:ascii="Times LatArm" w:hAnsi="Times LatArm"/>
                <w:i/>
                <w:lang w:val="fr-FR"/>
              </w:rPr>
            </w:pPr>
            <w:r w:rsidRPr="00923D9D">
              <w:rPr>
                <w:rFonts w:ascii="Times LatArm" w:hAnsi="Times LatArm"/>
                <w:i/>
                <w:lang w:val="fr-FR"/>
              </w:rPr>
              <w:t>è. ê. ²í³Ý»ëÛ³Ý</w:t>
            </w:r>
          </w:p>
          <w:p w:rsidR="00635903" w:rsidRPr="002603D3" w:rsidRDefault="00635903" w:rsidP="00623F94">
            <w:pPr>
              <w:spacing w:line="288" w:lineRule="auto"/>
              <w:rPr>
                <w:rFonts w:ascii="Times LatRus" w:hAnsi="Times LatRus"/>
                <w:bCs/>
                <w:i/>
                <w:iCs/>
                <w:lang w:val="hy-AM"/>
              </w:rPr>
            </w:pPr>
            <w:r w:rsidRPr="002603D3">
              <w:rPr>
                <w:rFonts w:ascii="Times LatArm" w:hAnsi="Times LatArm"/>
                <w:lang w:val="fr-FR"/>
              </w:rPr>
              <w:t>²ðî²¸ð²Î²Ü ¶àðÌÀÜÂ²òÆ ²ð¸ÚàôÜ²ìºî</w:t>
            </w:r>
            <w:r>
              <w:rPr>
                <w:rFonts w:ascii="Times LatArm" w:hAnsi="Times LatArm"/>
                <w:lang w:val="fr-FR"/>
              </w:rPr>
              <w:t xml:space="preserve"> </w:t>
            </w:r>
            <w:r w:rsidRPr="002603D3">
              <w:rPr>
                <w:rFonts w:ascii="Times LatArm" w:hAnsi="Times LatArm"/>
                <w:lang w:val="fr-FR"/>
              </w:rPr>
              <w:t>Î²¼Ø²ÎºðäØ²Ü ²è²ÜÒÜ²Ð²îÎàôÂÚàôÜÜºðÜ</w:t>
            </w:r>
            <w:r>
              <w:rPr>
                <w:rFonts w:ascii="Times LatArm" w:hAnsi="Times LatArm"/>
                <w:lang w:val="fr-FR"/>
              </w:rPr>
              <w:t xml:space="preserve"> </w:t>
            </w:r>
            <w:r w:rsidRPr="002603D3">
              <w:rPr>
                <w:rFonts w:ascii="Times LatArm" w:hAnsi="Times LatArm"/>
                <w:lang w:val="fr-FR"/>
              </w:rPr>
              <w:t>Àêî Ä²Ø²Ü²Î²ÚÆÜ Ð²Úî²ÜÆÞÆ</w:t>
            </w:r>
            <w:r>
              <w:rPr>
                <w:rFonts w:ascii="Times LatArm" w:hAnsi="Times LatArm"/>
                <w:lang w:val="fr-FR"/>
              </w:rPr>
              <w:t>...................................</w:t>
            </w:r>
          </w:p>
        </w:tc>
        <w:tc>
          <w:tcPr>
            <w:tcW w:w="567" w:type="dxa"/>
            <w:vAlign w:val="bottom"/>
          </w:tcPr>
          <w:p w:rsidR="00635903" w:rsidRPr="002603D3" w:rsidRDefault="00635903" w:rsidP="00623F94">
            <w:pPr>
              <w:spacing w:line="288" w:lineRule="auto"/>
              <w:jc w:val="right"/>
              <w:rPr>
                <w:rFonts w:ascii="Times LatArm" w:hAnsi="Times LatArm"/>
              </w:rPr>
            </w:pPr>
            <w:r w:rsidRPr="002603D3">
              <w:rPr>
                <w:rFonts w:ascii="Times LatArm" w:hAnsi="Times LatArm"/>
              </w:rPr>
              <w:t>84</w:t>
            </w:r>
          </w:p>
        </w:tc>
      </w:tr>
      <w:tr w:rsidR="00635903" w:rsidRPr="002603D3" w:rsidTr="00623F94">
        <w:tblPrEx>
          <w:tblCellMar>
            <w:top w:w="0" w:type="dxa"/>
            <w:bottom w:w="0" w:type="dxa"/>
          </w:tblCellMar>
        </w:tblPrEx>
        <w:tc>
          <w:tcPr>
            <w:tcW w:w="8755" w:type="dxa"/>
          </w:tcPr>
          <w:p w:rsidR="00635903" w:rsidRPr="00A56125" w:rsidRDefault="00635903" w:rsidP="00623F94">
            <w:pPr>
              <w:shd w:val="clear" w:color="auto" w:fill="FFFFFF"/>
              <w:spacing w:line="288" w:lineRule="auto"/>
              <w:rPr>
                <w:snapToGrid w:val="0"/>
                <w:lang w:val="hy-AM"/>
              </w:rPr>
            </w:pPr>
            <w:r w:rsidRPr="00564CBC">
              <w:rPr>
                <w:i/>
                <w:snapToGrid w:val="0"/>
                <w:lang w:val="hy-AM"/>
              </w:rPr>
              <w:t xml:space="preserve">И. </w:t>
            </w:r>
            <w:r w:rsidRPr="00A56125">
              <w:rPr>
                <w:rFonts w:ascii="Times LatRus" w:hAnsi="Times LatRus"/>
                <w:i/>
                <w:snapToGrid w:val="0"/>
                <w:lang w:val="hy-AM"/>
              </w:rPr>
              <w:t>Î. Èøõàíÿí</w:t>
            </w:r>
            <w:r w:rsidRPr="00564CBC">
              <w:rPr>
                <w:i/>
                <w:snapToGrid w:val="0"/>
                <w:lang w:val="hy-AM"/>
              </w:rPr>
              <w:t>,  Г.</w:t>
            </w:r>
            <w:r w:rsidRPr="00A56125">
              <w:rPr>
                <w:rFonts w:ascii="Times LatRus" w:hAnsi="Times LatRus"/>
                <w:i/>
                <w:snapToGrid w:val="0"/>
                <w:lang w:val="hy-AM"/>
              </w:rPr>
              <w:t xml:space="preserve"> Î</w:t>
            </w:r>
            <w:r w:rsidRPr="00564CBC">
              <w:rPr>
                <w:i/>
                <w:snapToGrid w:val="0"/>
                <w:lang w:val="hy-AM"/>
              </w:rPr>
              <w:t xml:space="preserve"> .</w:t>
            </w:r>
            <w:r w:rsidRPr="003D3892">
              <w:rPr>
                <w:i/>
                <w:snapToGrid w:val="0"/>
                <w:lang w:val="hy-AM"/>
              </w:rPr>
              <w:t xml:space="preserve"> </w:t>
            </w:r>
            <w:r w:rsidRPr="00A56125">
              <w:rPr>
                <w:rFonts w:ascii="Times LatRus" w:hAnsi="Times LatRus"/>
                <w:i/>
                <w:snapToGrid w:val="0"/>
                <w:lang w:val="hy-AM"/>
              </w:rPr>
              <w:t>Èøõàíÿí</w:t>
            </w:r>
            <w:r w:rsidRPr="00A56125">
              <w:rPr>
                <w:snapToGrid w:val="0"/>
                <w:lang w:val="hy-AM"/>
              </w:rPr>
              <w:t xml:space="preserve"> </w:t>
            </w:r>
          </w:p>
          <w:p w:rsidR="00635903" w:rsidRPr="003D3892" w:rsidRDefault="00635903" w:rsidP="00623F94">
            <w:pPr>
              <w:shd w:val="clear" w:color="auto" w:fill="FFFFFF"/>
              <w:spacing w:line="288" w:lineRule="auto"/>
              <w:rPr>
                <w:snapToGrid w:val="0"/>
                <w:lang w:val="hy-AM"/>
              </w:rPr>
            </w:pPr>
            <w:r w:rsidRPr="003D3892">
              <w:rPr>
                <w:snapToGrid w:val="0"/>
                <w:lang w:val="hy-AM"/>
              </w:rPr>
              <w:t>РАЗВИТИЕ ВНЕАУДИТОРНОЙ РАБОТЫ КАК ФАКТОР</w:t>
            </w:r>
          </w:p>
          <w:p w:rsidR="00635903" w:rsidRPr="003D3892" w:rsidRDefault="00635903" w:rsidP="00623F94">
            <w:pPr>
              <w:shd w:val="clear" w:color="auto" w:fill="FFFFFF"/>
              <w:spacing w:line="288" w:lineRule="auto"/>
              <w:rPr>
                <w:rFonts w:ascii="Times LatRus" w:hAnsi="Times LatRus"/>
                <w:lang w:val="hy-AM"/>
              </w:rPr>
            </w:pPr>
            <w:r w:rsidRPr="003D3892">
              <w:rPr>
                <w:snapToGrid w:val="0"/>
                <w:lang w:val="hy-AM"/>
              </w:rPr>
              <w:t>РАЗВИТИЯ ПРОФЕССИОНАЛЬНЫХ КОМПЕТЕНЦИЙ</w:t>
            </w:r>
            <w:r>
              <w:rPr>
                <w:rFonts w:ascii="Times LatArm" w:hAnsi="Times LatArm"/>
                <w:lang w:val="fr-FR"/>
              </w:rPr>
              <w:t>........................................................................</w:t>
            </w:r>
          </w:p>
        </w:tc>
        <w:tc>
          <w:tcPr>
            <w:tcW w:w="567" w:type="dxa"/>
            <w:vAlign w:val="bottom"/>
          </w:tcPr>
          <w:p w:rsidR="00635903" w:rsidRPr="003D3892" w:rsidRDefault="00635903" w:rsidP="00623F94">
            <w:pPr>
              <w:spacing w:line="288" w:lineRule="auto"/>
              <w:jc w:val="right"/>
              <w:rPr>
                <w:rFonts w:ascii="Times LatArm" w:hAnsi="Times LatArm"/>
                <w:lang w:val="hy-AM"/>
              </w:rPr>
            </w:pPr>
            <w:r w:rsidRPr="003D3892">
              <w:rPr>
                <w:rFonts w:ascii="Times LatArm" w:hAnsi="Times LatArm"/>
                <w:lang w:val="hy-AM"/>
              </w:rPr>
              <w:t>88</w:t>
            </w:r>
          </w:p>
        </w:tc>
      </w:tr>
      <w:tr w:rsidR="00635903" w:rsidRPr="002603D3" w:rsidTr="00623F94">
        <w:tblPrEx>
          <w:tblCellMar>
            <w:top w:w="0" w:type="dxa"/>
            <w:bottom w:w="0" w:type="dxa"/>
          </w:tblCellMar>
        </w:tblPrEx>
        <w:tc>
          <w:tcPr>
            <w:tcW w:w="8755" w:type="dxa"/>
          </w:tcPr>
          <w:p w:rsidR="00635903" w:rsidRPr="00564CBC" w:rsidRDefault="00635903" w:rsidP="00623F94">
            <w:pPr>
              <w:spacing w:line="288" w:lineRule="auto"/>
              <w:rPr>
                <w:rFonts w:ascii="Times LatArm" w:hAnsi="Times LatArm"/>
                <w:i/>
                <w:lang w:val="fr-FR"/>
              </w:rPr>
            </w:pPr>
            <w:r w:rsidRPr="00564CBC">
              <w:rPr>
                <w:rFonts w:ascii="Times LatArm" w:hAnsi="Times LatArm"/>
                <w:i/>
                <w:lang w:val="fr-FR"/>
              </w:rPr>
              <w:lastRenderedPageBreak/>
              <w:t>².Úáõ.ê³ñ·ëÛ³Ý</w:t>
            </w:r>
          </w:p>
          <w:p w:rsidR="00635903" w:rsidRPr="002603D3" w:rsidRDefault="00635903" w:rsidP="00623F94">
            <w:pPr>
              <w:spacing w:line="288" w:lineRule="auto"/>
              <w:rPr>
                <w:rFonts w:ascii="Times LatRus" w:hAnsi="Times LatRus"/>
                <w:lang w:val="se-NO"/>
              </w:rPr>
            </w:pPr>
            <w:r w:rsidRPr="002603D3">
              <w:rPr>
                <w:rFonts w:ascii="Times LatArm" w:hAnsi="Times LatArm"/>
                <w:lang w:val="fr-FR"/>
              </w:rPr>
              <w:t>Ò²ÚÜ²ìàð ºì ´²Ô²Ò²ÚÜ ÐÜâàôÚÂÜºðÀ ¶àðÆêÆ ´²ð´²èàôØ</w:t>
            </w:r>
            <w:r>
              <w:rPr>
                <w:rFonts w:ascii="Times LatArm" w:hAnsi="Times LatArm"/>
                <w:lang w:val="fr-FR"/>
              </w:rPr>
              <w:t>......................................</w:t>
            </w:r>
          </w:p>
        </w:tc>
        <w:tc>
          <w:tcPr>
            <w:tcW w:w="567" w:type="dxa"/>
            <w:vAlign w:val="bottom"/>
          </w:tcPr>
          <w:p w:rsidR="00635903" w:rsidRPr="002603D3" w:rsidRDefault="00635903" w:rsidP="00623F94">
            <w:pPr>
              <w:spacing w:line="288" w:lineRule="auto"/>
              <w:jc w:val="right"/>
              <w:rPr>
                <w:rFonts w:ascii="Times LatArm" w:hAnsi="Times LatArm"/>
              </w:rPr>
            </w:pPr>
            <w:r w:rsidRPr="002603D3">
              <w:rPr>
                <w:rFonts w:ascii="Times LatArm" w:hAnsi="Times LatArm"/>
              </w:rPr>
              <w:t>95</w:t>
            </w:r>
          </w:p>
        </w:tc>
      </w:tr>
      <w:tr w:rsidR="00635903" w:rsidRPr="002603D3" w:rsidTr="00623F94">
        <w:tblPrEx>
          <w:tblCellMar>
            <w:top w:w="0" w:type="dxa"/>
            <w:bottom w:w="0" w:type="dxa"/>
          </w:tblCellMar>
        </w:tblPrEx>
        <w:trPr>
          <w:trHeight w:val="480"/>
        </w:trPr>
        <w:tc>
          <w:tcPr>
            <w:tcW w:w="8755" w:type="dxa"/>
          </w:tcPr>
          <w:p w:rsidR="00635903" w:rsidRPr="00564CBC" w:rsidRDefault="00635903" w:rsidP="00623F94">
            <w:pPr>
              <w:spacing w:line="288" w:lineRule="auto"/>
              <w:rPr>
                <w:rFonts w:ascii="Times LatArm" w:hAnsi="Times LatArm"/>
                <w:i/>
                <w:lang w:val="fr-FR"/>
              </w:rPr>
            </w:pPr>
            <w:r w:rsidRPr="00564CBC">
              <w:rPr>
                <w:rFonts w:ascii="Times LatArm" w:hAnsi="Times LatArm"/>
                <w:i/>
                <w:lang w:val="fr-FR"/>
              </w:rPr>
              <w:t>Ì.². Ð³ëñ³ÃÛ³Ý</w:t>
            </w:r>
          </w:p>
          <w:p w:rsidR="00635903" w:rsidRPr="002603D3" w:rsidRDefault="00635903" w:rsidP="00623F94">
            <w:pPr>
              <w:spacing w:line="288" w:lineRule="auto"/>
              <w:rPr>
                <w:rFonts w:ascii="Times LatArm" w:hAnsi="Times LatArm"/>
                <w:lang w:val="fr-FR"/>
              </w:rPr>
            </w:pPr>
            <w:r w:rsidRPr="002603D3">
              <w:rPr>
                <w:rFonts w:ascii="Times LatArm" w:hAnsi="Times LatArm"/>
                <w:lang w:val="fr-FR"/>
              </w:rPr>
              <w:t>²Þ²ÎºðîÆ ´²è²ä²Þ²ðÆ Ð²ðêî²òàôØÀ</w:t>
            </w:r>
          </w:p>
          <w:p w:rsidR="00635903" w:rsidRPr="002603D3" w:rsidRDefault="00635903" w:rsidP="00623F94">
            <w:pPr>
              <w:spacing w:line="288" w:lineRule="auto"/>
              <w:rPr>
                <w:rFonts w:ascii="Times LatArm" w:hAnsi="Times LatArm"/>
                <w:lang w:val="se-NO"/>
              </w:rPr>
            </w:pPr>
            <w:r w:rsidRPr="002603D3">
              <w:rPr>
                <w:rFonts w:ascii="Times LatArm" w:hAnsi="Times LatArm"/>
                <w:lang w:val="fr-FR"/>
              </w:rPr>
              <w:t>Ð²Ø²ÜàôÜÜºðÜ àôêàôò²ÜºÈÆê ¥ÙÇçÇÝ ¹åñáó¤</w:t>
            </w:r>
            <w:r>
              <w:rPr>
                <w:rFonts w:ascii="Times LatArm" w:hAnsi="Times LatArm"/>
                <w:lang w:val="fr-FR"/>
              </w:rPr>
              <w:t>........................................................................</w:t>
            </w:r>
          </w:p>
        </w:tc>
        <w:tc>
          <w:tcPr>
            <w:tcW w:w="567" w:type="dxa"/>
            <w:vAlign w:val="bottom"/>
          </w:tcPr>
          <w:p w:rsidR="00635903" w:rsidRPr="002603D3" w:rsidRDefault="00635903" w:rsidP="00623F94">
            <w:pPr>
              <w:spacing w:line="288" w:lineRule="auto"/>
              <w:jc w:val="right"/>
              <w:rPr>
                <w:rFonts w:ascii="Times LatArm" w:hAnsi="Times LatArm"/>
              </w:rPr>
            </w:pPr>
            <w:r w:rsidRPr="002603D3">
              <w:rPr>
                <w:rFonts w:ascii="Times LatArm" w:hAnsi="Times LatArm"/>
              </w:rPr>
              <w:t>98</w:t>
            </w:r>
          </w:p>
        </w:tc>
      </w:tr>
      <w:tr w:rsidR="00635903" w:rsidRPr="002603D3" w:rsidTr="00623F94">
        <w:tblPrEx>
          <w:tblCellMar>
            <w:top w:w="0" w:type="dxa"/>
            <w:bottom w:w="0" w:type="dxa"/>
          </w:tblCellMar>
        </w:tblPrEx>
        <w:trPr>
          <w:trHeight w:val="480"/>
        </w:trPr>
        <w:tc>
          <w:tcPr>
            <w:tcW w:w="8755" w:type="dxa"/>
          </w:tcPr>
          <w:p w:rsidR="00635903" w:rsidRPr="003923F4" w:rsidRDefault="00635903" w:rsidP="00623F94">
            <w:pPr>
              <w:spacing w:line="288" w:lineRule="auto"/>
              <w:rPr>
                <w:rFonts w:ascii="Times LatArm" w:hAnsi="Times LatArm"/>
                <w:i/>
                <w:lang w:val="fr-FR"/>
              </w:rPr>
            </w:pPr>
            <w:r w:rsidRPr="003923F4">
              <w:rPr>
                <w:rFonts w:ascii="Times LatArm" w:hAnsi="Times LatArm"/>
                <w:i/>
                <w:lang w:val="fr-FR"/>
              </w:rPr>
              <w:t>Þ. Ø. ØÇÝ³ëÛ³Ý</w:t>
            </w:r>
          </w:p>
          <w:p w:rsidR="00635903" w:rsidRPr="002603D3" w:rsidRDefault="00635903" w:rsidP="00623F94">
            <w:pPr>
              <w:spacing w:line="288" w:lineRule="auto"/>
              <w:rPr>
                <w:rFonts w:ascii="Times LatRus" w:hAnsi="Times LatRus"/>
                <w:i/>
                <w:lang w:val="se-NO"/>
              </w:rPr>
            </w:pPr>
            <w:r w:rsidRPr="002603D3">
              <w:rPr>
                <w:rFonts w:ascii="Times LatArm" w:hAnsi="Times LatArm"/>
                <w:lang w:val="fr-FR"/>
              </w:rPr>
              <w:t>Þ²ð²¸²êàôÂÚ²Ü øºð²Î²Ü²Î²Ü ºì</w:t>
            </w:r>
            <w:r>
              <w:rPr>
                <w:rFonts w:ascii="Times LatArm" w:hAnsi="Times LatArm"/>
                <w:lang w:val="fr-FR"/>
              </w:rPr>
              <w:t xml:space="preserve"> </w:t>
            </w:r>
            <w:r w:rsidRPr="002603D3">
              <w:rPr>
                <w:rFonts w:ascii="Times LatArm" w:hAnsi="Times LatArm"/>
                <w:lang w:val="fr-FR"/>
              </w:rPr>
              <w:t>øºð²Î²Ü²Î²Ü-ÆØ²êî²ÚÆÜ ¶àðÌ²èàôÚÂÜºðÀ Ä²Ø²Ü²Î²ÎÆò Ð²ÚºðºÜàôØ</w:t>
            </w:r>
            <w:r>
              <w:rPr>
                <w:rFonts w:ascii="Times LatArm" w:hAnsi="Times LatArm"/>
                <w:lang w:val="fr-FR"/>
              </w:rPr>
              <w:t>.................................................................</w:t>
            </w:r>
          </w:p>
        </w:tc>
        <w:tc>
          <w:tcPr>
            <w:tcW w:w="567" w:type="dxa"/>
            <w:vAlign w:val="bottom"/>
          </w:tcPr>
          <w:p w:rsidR="00635903" w:rsidRPr="002603D3" w:rsidRDefault="00635903" w:rsidP="00623F94">
            <w:pPr>
              <w:spacing w:line="288" w:lineRule="auto"/>
              <w:jc w:val="right"/>
              <w:rPr>
                <w:rFonts w:ascii="Times LatArm" w:hAnsi="Times LatArm"/>
              </w:rPr>
            </w:pPr>
            <w:r w:rsidRPr="002603D3">
              <w:rPr>
                <w:rFonts w:ascii="Times LatArm" w:hAnsi="Times LatArm"/>
              </w:rPr>
              <w:t>104</w:t>
            </w:r>
          </w:p>
        </w:tc>
      </w:tr>
      <w:tr w:rsidR="00635903" w:rsidRPr="002603D3" w:rsidTr="00623F94">
        <w:tblPrEx>
          <w:tblCellMar>
            <w:top w:w="0" w:type="dxa"/>
            <w:bottom w:w="0" w:type="dxa"/>
          </w:tblCellMar>
        </w:tblPrEx>
        <w:trPr>
          <w:trHeight w:val="451"/>
        </w:trPr>
        <w:tc>
          <w:tcPr>
            <w:tcW w:w="8755" w:type="dxa"/>
          </w:tcPr>
          <w:p w:rsidR="00635903" w:rsidRPr="003923F4" w:rsidRDefault="00635903" w:rsidP="00623F94">
            <w:pPr>
              <w:spacing w:line="288" w:lineRule="auto"/>
              <w:rPr>
                <w:rFonts w:ascii="Times LatArm" w:hAnsi="Times LatArm"/>
                <w:i/>
                <w:lang w:val="fr-FR"/>
              </w:rPr>
            </w:pPr>
            <w:r w:rsidRPr="003923F4">
              <w:rPr>
                <w:rFonts w:ascii="Times LatArm" w:hAnsi="Times LatArm"/>
                <w:i/>
                <w:lang w:val="fr-FR"/>
              </w:rPr>
              <w:t>².Ø.²Ã³Û³Ý</w:t>
            </w:r>
          </w:p>
          <w:p w:rsidR="00635903" w:rsidRPr="002603D3" w:rsidRDefault="00635903" w:rsidP="00623F94">
            <w:pPr>
              <w:spacing w:line="288" w:lineRule="auto"/>
              <w:rPr>
                <w:rFonts w:ascii="Times LatArm" w:hAnsi="Times LatArm"/>
                <w:bCs/>
                <w:lang w:val="se-NO"/>
              </w:rPr>
            </w:pPr>
            <w:r w:rsidRPr="002603D3">
              <w:rPr>
                <w:rFonts w:ascii="Times LatArm" w:hAnsi="Times LatArm"/>
                <w:lang w:val="fr-FR"/>
              </w:rPr>
              <w:t>ÄàÔàìð¸²Î²Ü ÆØ²êîàôÂÚ²Ü Üàð ÐÆÞ²î²Î²ð²Ü</w:t>
            </w:r>
            <w:r>
              <w:rPr>
                <w:rFonts w:ascii="Times LatArm" w:hAnsi="Times LatArm"/>
                <w:lang w:val="fr-FR"/>
              </w:rPr>
              <w:t>.............................................................</w:t>
            </w:r>
          </w:p>
        </w:tc>
        <w:tc>
          <w:tcPr>
            <w:tcW w:w="567" w:type="dxa"/>
            <w:vAlign w:val="bottom"/>
          </w:tcPr>
          <w:p w:rsidR="00635903" w:rsidRPr="002603D3" w:rsidRDefault="00635903" w:rsidP="00623F94">
            <w:pPr>
              <w:spacing w:line="288" w:lineRule="auto"/>
              <w:jc w:val="right"/>
              <w:rPr>
                <w:rFonts w:ascii="Times LatArm" w:hAnsi="Times LatArm"/>
              </w:rPr>
            </w:pPr>
            <w:r w:rsidRPr="002603D3">
              <w:rPr>
                <w:rFonts w:ascii="Times LatArm" w:hAnsi="Times LatArm"/>
              </w:rPr>
              <w:t>110</w:t>
            </w:r>
          </w:p>
        </w:tc>
      </w:tr>
      <w:tr w:rsidR="00635903" w:rsidRPr="002603D3" w:rsidTr="00623F94">
        <w:tblPrEx>
          <w:tblCellMar>
            <w:top w:w="0" w:type="dxa"/>
            <w:bottom w:w="0" w:type="dxa"/>
          </w:tblCellMar>
        </w:tblPrEx>
        <w:tc>
          <w:tcPr>
            <w:tcW w:w="8755" w:type="dxa"/>
          </w:tcPr>
          <w:p w:rsidR="00635903" w:rsidRPr="003923F4" w:rsidRDefault="00635903" w:rsidP="00623F94">
            <w:pPr>
              <w:pStyle w:val="a3"/>
              <w:spacing w:line="288" w:lineRule="auto"/>
              <w:rPr>
                <w:i/>
                <w:lang w:val="fr-FR"/>
              </w:rPr>
            </w:pPr>
            <w:r w:rsidRPr="003923F4">
              <w:rPr>
                <w:i/>
                <w:lang w:val="fr-FR"/>
              </w:rPr>
              <w:t xml:space="preserve">ú.Ü. ²µñ³Ñ³ÙÛ³Ý </w:t>
            </w:r>
          </w:p>
          <w:p w:rsidR="00635903" w:rsidRPr="002603D3" w:rsidRDefault="00635903" w:rsidP="00623F94">
            <w:pPr>
              <w:pStyle w:val="a3"/>
              <w:spacing w:line="288" w:lineRule="auto"/>
              <w:rPr>
                <w:iCs/>
                <w:lang w:val="hy-AM"/>
              </w:rPr>
            </w:pPr>
            <w:r w:rsidRPr="002603D3">
              <w:rPr>
                <w:lang w:val="fr-FR"/>
              </w:rPr>
              <w:t>âºÊàìÆ ÐàõØ²ÜÆêî²Î²Ü Ð²Ú²òøÜºðÀ</w:t>
            </w:r>
            <w:r>
              <w:rPr>
                <w:lang w:val="fr-FR"/>
              </w:rPr>
              <w:t>.......................................................................................</w:t>
            </w:r>
          </w:p>
        </w:tc>
        <w:tc>
          <w:tcPr>
            <w:tcW w:w="567" w:type="dxa"/>
            <w:vAlign w:val="bottom"/>
          </w:tcPr>
          <w:p w:rsidR="00635903" w:rsidRPr="002603D3" w:rsidRDefault="00635903" w:rsidP="00623F94">
            <w:pPr>
              <w:spacing w:line="288" w:lineRule="auto"/>
              <w:jc w:val="right"/>
              <w:rPr>
                <w:lang w:val="af-ZA"/>
              </w:rPr>
            </w:pPr>
            <w:r w:rsidRPr="002603D3">
              <w:rPr>
                <w:lang w:val="af-ZA"/>
              </w:rPr>
              <w:t>117</w:t>
            </w:r>
          </w:p>
        </w:tc>
      </w:tr>
      <w:tr w:rsidR="00635903" w:rsidRPr="002603D3" w:rsidTr="00623F94">
        <w:tblPrEx>
          <w:tblCellMar>
            <w:top w:w="0" w:type="dxa"/>
            <w:bottom w:w="0" w:type="dxa"/>
          </w:tblCellMar>
        </w:tblPrEx>
        <w:tc>
          <w:tcPr>
            <w:tcW w:w="8755" w:type="dxa"/>
          </w:tcPr>
          <w:p w:rsidR="00635903" w:rsidRPr="003923F4" w:rsidRDefault="00635903" w:rsidP="00623F94">
            <w:pPr>
              <w:spacing w:line="288" w:lineRule="auto"/>
              <w:rPr>
                <w:rFonts w:ascii="Times LatArm" w:hAnsi="Times LatArm"/>
                <w:i/>
                <w:lang w:val="fr-FR"/>
              </w:rPr>
            </w:pPr>
            <w:r w:rsidRPr="003923F4">
              <w:rPr>
                <w:rFonts w:ascii="Times LatArm" w:hAnsi="Times LatArm" w:cs="Sylfaen"/>
                <w:i/>
                <w:lang w:val="fr-FR"/>
              </w:rPr>
              <w:t>².ì.¶ñÇ·áñÛ³Ý</w:t>
            </w:r>
          </w:p>
          <w:p w:rsidR="00635903" w:rsidRPr="002603D3" w:rsidRDefault="00635903" w:rsidP="00623F94">
            <w:pPr>
              <w:spacing w:line="288" w:lineRule="auto"/>
              <w:rPr>
                <w:rFonts w:ascii="Times LatRus" w:hAnsi="Times LatRus"/>
                <w:i/>
                <w:lang w:val="af-ZA"/>
              </w:rPr>
            </w:pPr>
            <w:r w:rsidRPr="002603D3">
              <w:rPr>
                <w:rFonts w:ascii="Times LatArm" w:hAnsi="Times LatArm"/>
                <w:lang w:val="fr-FR"/>
              </w:rPr>
              <w:t>²ðò²ÊÚ²Ü Þ²ðÄàôØÀ ì²ð¸²Ü Ð²Îà´Ú²ÜÆ äàº¼Æ²ÚàôØ</w:t>
            </w:r>
            <w:r>
              <w:rPr>
                <w:rFonts w:ascii="Times LatArm" w:hAnsi="Times LatArm"/>
                <w:lang w:val="fr-FR"/>
              </w:rPr>
              <w:t>................................................</w:t>
            </w:r>
          </w:p>
        </w:tc>
        <w:tc>
          <w:tcPr>
            <w:tcW w:w="567" w:type="dxa"/>
            <w:vAlign w:val="bottom"/>
          </w:tcPr>
          <w:p w:rsidR="00635903" w:rsidRPr="002603D3" w:rsidRDefault="00635903" w:rsidP="00623F94">
            <w:pPr>
              <w:spacing w:line="288" w:lineRule="auto"/>
              <w:jc w:val="right"/>
              <w:rPr>
                <w:lang w:val="af-ZA"/>
              </w:rPr>
            </w:pPr>
            <w:r w:rsidRPr="002603D3">
              <w:rPr>
                <w:lang w:val="af-ZA"/>
              </w:rPr>
              <w:t>122</w:t>
            </w:r>
          </w:p>
        </w:tc>
      </w:tr>
      <w:tr w:rsidR="00635903" w:rsidRPr="002603D3" w:rsidTr="00623F94">
        <w:tblPrEx>
          <w:tblCellMar>
            <w:top w:w="0" w:type="dxa"/>
            <w:bottom w:w="0" w:type="dxa"/>
          </w:tblCellMar>
        </w:tblPrEx>
        <w:tc>
          <w:tcPr>
            <w:tcW w:w="8755" w:type="dxa"/>
          </w:tcPr>
          <w:p w:rsidR="00635903" w:rsidRPr="00C663F7" w:rsidRDefault="00635903" w:rsidP="00623F94">
            <w:pPr>
              <w:spacing w:line="288" w:lineRule="auto"/>
              <w:rPr>
                <w:rFonts w:ascii="Times LatArm" w:hAnsi="Times LatArm"/>
                <w:i/>
                <w:lang w:val="hy-AM"/>
              </w:rPr>
            </w:pPr>
            <w:r w:rsidRPr="00C663F7">
              <w:rPr>
                <w:rFonts w:ascii="Times LatArm" w:hAnsi="Times LatArm"/>
                <w:i/>
                <w:lang w:val="fr-FR"/>
              </w:rPr>
              <w:t>Ü.ê. ØÝ³ó³Ï³ÝÛ³Ý</w:t>
            </w:r>
          </w:p>
          <w:p w:rsidR="00635903" w:rsidRPr="003923F4" w:rsidRDefault="00635903" w:rsidP="00623F94">
            <w:pPr>
              <w:spacing w:line="288" w:lineRule="auto"/>
              <w:rPr>
                <w:iCs/>
                <w:lang w:val="af-ZA"/>
              </w:rPr>
            </w:pPr>
            <w:r w:rsidRPr="002603D3">
              <w:rPr>
                <w:rFonts w:ascii="Times LatArm" w:hAnsi="Times LatArm"/>
                <w:lang w:val="fr-FR"/>
              </w:rPr>
              <w:t>²ð¸²ðàôÂÚ²Ü ºì Ö²Î²î²¶ðÆ ØÆü²êîºÔÌàôØÀ</w:t>
            </w:r>
            <w:r>
              <w:rPr>
                <w:rFonts w:ascii="Times LatArm" w:hAnsi="Times LatArm"/>
                <w:lang w:val="fr-FR"/>
              </w:rPr>
              <w:t>................................................................</w:t>
            </w:r>
          </w:p>
        </w:tc>
        <w:tc>
          <w:tcPr>
            <w:tcW w:w="567" w:type="dxa"/>
            <w:vAlign w:val="bottom"/>
          </w:tcPr>
          <w:p w:rsidR="00635903" w:rsidRPr="002603D3" w:rsidRDefault="00635903" w:rsidP="00623F94">
            <w:pPr>
              <w:spacing w:line="288" w:lineRule="auto"/>
              <w:jc w:val="right"/>
              <w:rPr>
                <w:lang w:val="af-ZA"/>
              </w:rPr>
            </w:pPr>
            <w:r w:rsidRPr="002603D3">
              <w:rPr>
                <w:lang w:val="af-ZA"/>
              </w:rPr>
              <w:t>128</w:t>
            </w:r>
          </w:p>
        </w:tc>
      </w:tr>
      <w:tr w:rsidR="00635903" w:rsidRPr="002603D3" w:rsidTr="00623F94">
        <w:tblPrEx>
          <w:tblCellMar>
            <w:top w:w="0" w:type="dxa"/>
            <w:bottom w:w="0" w:type="dxa"/>
          </w:tblCellMar>
        </w:tblPrEx>
        <w:tc>
          <w:tcPr>
            <w:tcW w:w="8755" w:type="dxa"/>
          </w:tcPr>
          <w:p w:rsidR="00635903" w:rsidRPr="003923F4" w:rsidRDefault="00635903" w:rsidP="00623F94">
            <w:pPr>
              <w:spacing w:line="288" w:lineRule="auto"/>
              <w:rPr>
                <w:rFonts w:ascii="Times LatRus" w:hAnsi="Times LatRus"/>
                <w:i/>
                <w:lang w:val="fr-FR"/>
              </w:rPr>
            </w:pPr>
            <w:r w:rsidRPr="003923F4">
              <w:rPr>
                <w:rFonts w:ascii="Times LatRus" w:hAnsi="Times LatRus"/>
                <w:i/>
                <w:lang w:val="fr-FR"/>
              </w:rPr>
              <w:t>Þ. Þ. Àðóòþíÿí</w:t>
            </w:r>
          </w:p>
          <w:p w:rsidR="00635903" w:rsidRPr="002603D3" w:rsidRDefault="00635903" w:rsidP="00623F94">
            <w:pPr>
              <w:spacing w:line="288" w:lineRule="auto"/>
              <w:rPr>
                <w:rFonts w:ascii="Times LatArm" w:hAnsi="Times LatArm"/>
                <w:lang w:val="se-NO"/>
              </w:rPr>
            </w:pPr>
            <w:r w:rsidRPr="002603D3">
              <w:rPr>
                <w:rFonts w:ascii="Times LatRus" w:hAnsi="Times LatRus"/>
                <w:lang w:val="fr-FR"/>
              </w:rPr>
              <w:t>ÎÑÎÁÅÍÍÎÑÒÈ ÂÎÅÍÍÎÉ ËÈÐÈÊÈ ÊÎÍÑÒÀÍÒÈÍÀ ÑÈÌÎÍÎÂÀ</w:t>
            </w:r>
            <w:r>
              <w:rPr>
                <w:rFonts w:ascii="Times LatRus" w:hAnsi="Times LatRus"/>
                <w:lang w:val="fr-FR"/>
              </w:rPr>
              <w:t>..............................................</w:t>
            </w:r>
          </w:p>
        </w:tc>
        <w:tc>
          <w:tcPr>
            <w:tcW w:w="567" w:type="dxa"/>
            <w:vAlign w:val="bottom"/>
          </w:tcPr>
          <w:p w:rsidR="00635903" w:rsidRPr="002603D3" w:rsidRDefault="00635903" w:rsidP="00623F94">
            <w:pPr>
              <w:spacing w:line="288" w:lineRule="auto"/>
              <w:jc w:val="right"/>
              <w:rPr>
                <w:lang w:val="af-ZA"/>
              </w:rPr>
            </w:pPr>
            <w:r w:rsidRPr="002603D3">
              <w:rPr>
                <w:lang w:val="af-ZA"/>
              </w:rPr>
              <w:t>137</w:t>
            </w:r>
          </w:p>
        </w:tc>
      </w:tr>
      <w:tr w:rsidR="00635903" w:rsidRPr="002603D3" w:rsidTr="00623F94">
        <w:tblPrEx>
          <w:tblCellMar>
            <w:top w:w="0" w:type="dxa"/>
            <w:bottom w:w="0" w:type="dxa"/>
          </w:tblCellMar>
        </w:tblPrEx>
        <w:tc>
          <w:tcPr>
            <w:tcW w:w="8755" w:type="dxa"/>
          </w:tcPr>
          <w:p w:rsidR="00635903" w:rsidRPr="003923F4" w:rsidRDefault="00635903" w:rsidP="00623F94">
            <w:pPr>
              <w:pStyle w:val="afd"/>
              <w:spacing w:before="0" w:beforeAutospacing="0" w:after="0" w:afterAutospacing="0" w:line="288" w:lineRule="auto"/>
              <w:rPr>
                <w:i/>
              </w:rPr>
            </w:pPr>
            <w:r w:rsidRPr="003923F4">
              <w:rPr>
                <w:i/>
              </w:rPr>
              <w:t xml:space="preserve">С. М. Мирзоян </w:t>
            </w:r>
          </w:p>
          <w:p w:rsidR="00635903" w:rsidRPr="002603D3" w:rsidRDefault="00635903" w:rsidP="00623F94">
            <w:pPr>
              <w:spacing w:line="288" w:lineRule="auto"/>
              <w:rPr>
                <w:rFonts w:ascii="Times LatArm" w:hAnsi="Times LatArm"/>
                <w:lang w:val="ru-RU"/>
              </w:rPr>
            </w:pPr>
            <w:r w:rsidRPr="002603D3">
              <w:rPr>
                <w:lang w:val="ru-RU"/>
              </w:rPr>
              <w:t>ГЕРОИ</w:t>
            </w:r>
            <w:r w:rsidRPr="002603D3">
              <w:rPr>
                <w:lang w:val="fr-FR"/>
              </w:rPr>
              <w:t xml:space="preserve"> </w:t>
            </w:r>
            <w:r w:rsidRPr="002603D3">
              <w:rPr>
                <w:lang w:val="ru-RU"/>
              </w:rPr>
              <w:t>ПЬЕС</w:t>
            </w:r>
            <w:r w:rsidRPr="002603D3">
              <w:rPr>
                <w:lang w:val="fr-FR"/>
              </w:rPr>
              <w:t xml:space="preserve"> </w:t>
            </w:r>
            <w:r w:rsidRPr="002603D3">
              <w:rPr>
                <w:lang w:val="ru-RU"/>
              </w:rPr>
              <w:t>ЛЮДМИЛЫ</w:t>
            </w:r>
            <w:r w:rsidRPr="002603D3">
              <w:rPr>
                <w:lang w:val="fr-FR"/>
              </w:rPr>
              <w:t xml:space="preserve"> </w:t>
            </w:r>
            <w:r w:rsidRPr="002603D3">
              <w:rPr>
                <w:lang w:val="ru-RU"/>
              </w:rPr>
              <w:t>ПЕТРУШЕВСКОЙ</w:t>
            </w:r>
            <w:r>
              <w:rPr>
                <w:rFonts w:ascii="Times LatArm" w:hAnsi="Times LatArm"/>
                <w:lang w:val="fr-FR"/>
              </w:rPr>
              <w:t>.........................................................................................</w:t>
            </w:r>
          </w:p>
        </w:tc>
        <w:tc>
          <w:tcPr>
            <w:tcW w:w="567" w:type="dxa"/>
            <w:vAlign w:val="bottom"/>
          </w:tcPr>
          <w:p w:rsidR="00635903" w:rsidRPr="002603D3" w:rsidRDefault="00635903" w:rsidP="00623F94">
            <w:pPr>
              <w:spacing w:line="288" w:lineRule="auto"/>
              <w:jc w:val="right"/>
              <w:rPr>
                <w:rFonts w:ascii="Times LatArm" w:hAnsi="Times LatArm"/>
                <w:lang w:val="af-ZA"/>
              </w:rPr>
            </w:pPr>
            <w:r w:rsidRPr="002603D3">
              <w:rPr>
                <w:rFonts w:ascii="Times LatArm" w:hAnsi="Times LatArm"/>
                <w:lang w:val="af-ZA"/>
              </w:rPr>
              <w:t>144</w:t>
            </w:r>
          </w:p>
        </w:tc>
      </w:tr>
      <w:tr w:rsidR="00635903" w:rsidRPr="002603D3" w:rsidTr="00623F94">
        <w:tblPrEx>
          <w:tblCellMar>
            <w:top w:w="0" w:type="dxa"/>
            <w:bottom w:w="0" w:type="dxa"/>
          </w:tblCellMar>
        </w:tblPrEx>
        <w:tc>
          <w:tcPr>
            <w:tcW w:w="8755" w:type="dxa"/>
          </w:tcPr>
          <w:p w:rsidR="00635903" w:rsidRPr="003D3892" w:rsidRDefault="00635903" w:rsidP="00623F94">
            <w:pPr>
              <w:spacing w:line="288" w:lineRule="auto"/>
              <w:ind w:right="329"/>
              <w:rPr>
                <w:i/>
              </w:rPr>
            </w:pPr>
            <w:r w:rsidRPr="003D3892">
              <w:rPr>
                <w:i/>
              </w:rPr>
              <w:t>L. L. Gharakhanyan</w:t>
            </w:r>
          </w:p>
          <w:p w:rsidR="00635903" w:rsidRPr="002603D3" w:rsidRDefault="00635903" w:rsidP="00623F94">
            <w:pPr>
              <w:tabs>
                <w:tab w:val="left" w:pos="1170"/>
              </w:tabs>
              <w:spacing w:line="288" w:lineRule="auto"/>
              <w:ind w:right="35"/>
              <w:contextualSpacing/>
              <w:rPr>
                <w:rFonts w:ascii="Times LatArm" w:hAnsi="Times LatArm"/>
                <w:lang w:val="hy-AM"/>
              </w:rPr>
            </w:pPr>
            <w:r w:rsidRPr="002603D3">
              <w:t>FACTORS AFFECTING THE VOCABULARY ACQUISITION IN ESP</w:t>
            </w:r>
            <w:r>
              <w:rPr>
                <w:rFonts w:ascii="Times LatArm" w:hAnsi="Times LatArm"/>
                <w:lang w:val="fr-FR"/>
              </w:rPr>
              <w:t>...................................................</w:t>
            </w:r>
          </w:p>
        </w:tc>
        <w:tc>
          <w:tcPr>
            <w:tcW w:w="567" w:type="dxa"/>
            <w:vAlign w:val="bottom"/>
          </w:tcPr>
          <w:p w:rsidR="00635903" w:rsidRPr="002603D3" w:rsidRDefault="00635903" w:rsidP="00623F94">
            <w:pPr>
              <w:spacing w:line="288" w:lineRule="auto"/>
              <w:jc w:val="right"/>
              <w:rPr>
                <w:lang w:val="af-ZA"/>
              </w:rPr>
            </w:pPr>
            <w:r w:rsidRPr="002603D3">
              <w:rPr>
                <w:lang w:val="af-ZA"/>
              </w:rPr>
              <w:t>152</w:t>
            </w:r>
          </w:p>
        </w:tc>
      </w:tr>
      <w:tr w:rsidR="00635903" w:rsidRPr="002603D3" w:rsidTr="00623F94">
        <w:tblPrEx>
          <w:tblCellMar>
            <w:top w:w="0" w:type="dxa"/>
            <w:bottom w:w="0" w:type="dxa"/>
          </w:tblCellMar>
        </w:tblPrEx>
        <w:tc>
          <w:tcPr>
            <w:tcW w:w="8755" w:type="dxa"/>
          </w:tcPr>
          <w:p w:rsidR="00635903" w:rsidRPr="003923F4" w:rsidRDefault="00635903" w:rsidP="00623F94">
            <w:pPr>
              <w:pStyle w:val="style13196517880000000315msonormal"/>
              <w:shd w:val="clear" w:color="auto" w:fill="FFFFFF"/>
              <w:spacing w:before="0" w:beforeAutospacing="0" w:after="0" w:afterAutospacing="0" w:line="288" w:lineRule="auto"/>
              <w:rPr>
                <w:rFonts w:ascii="Times LatArm" w:hAnsi="Times LatArm" w:cs="Arial"/>
                <w:i/>
                <w:lang w:val="fr-FR"/>
              </w:rPr>
            </w:pPr>
            <w:r w:rsidRPr="003923F4">
              <w:rPr>
                <w:rFonts w:ascii="Times LatArm" w:hAnsi="Times LatArm" w:cs="Arial"/>
                <w:i/>
                <w:lang w:val="fr-FR"/>
              </w:rPr>
              <w:t>CÑ. V. Harutyunyan</w:t>
            </w:r>
          </w:p>
          <w:p w:rsidR="00635903" w:rsidRPr="002603D3" w:rsidRDefault="00635903" w:rsidP="00623F94">
            <w:pPr>
              <w:autoSpaceDE w:val="0"/>
              <w:autoSpaceDN w:val="0"/>
              <w:adjustRightInd w:val="0"/>
              <w:spacing w:line="288" w:lineRule="auto"/>
              <w:rPr>
                <w:rFonts w:ascii="Times LatArm" w:hAnsi="Times LatArm"/>
                <w:i/>
                <w:lang w:val="se-NO"/>
              </w:rPr>
            </w:pPr>
            <w:r w:rsidRPr="002603D3">
              <w:t>THE PRAGMATIC FUNCTIONS OF HEDGES AND THEIR LINGUISTIC REALIZATION</w:t>
            </w:r>
            <w:r>
              <w:rPr>
                <w:rFonts w:ascii="Times LatArm" w:hAnsi="Times LatArm"/>
                <w:lang w:val="fr-FR"/>
              </w:rPr>
              <w:t>..................</w:t>
            </w:r>
          </w:p>
        </w:tc>
        <w:tc>
          <w:tcPr>
            <w:tcW w:w="567" w:type="dxa"/>
            <w:vAlign w:val="bottom"/>
          </w:tcPr>
          <w:p w:rsidR="00635903" w:rsidRPr="002603D3" w:rsidRDefault="00635903" w:rsidP="00623F94">
            <w:pPr>
              <w:spacing w:line="288" w:lineRule="auto"/>
              <w:jc w:val="right"/>
              <w:rPr>
                <w:lang w:val="af-ZA"/>
              </w:rPr>
            </w:pPr>
            <w:r w:rsidRPr="002603D3">
              <w:rPr>
                <w:lang w:val="af-ZA"/>
              </w:rPr>
              <w:t>155</w:t>
            </w:r>
          </w:p>
        </w:tc>
      </w:tr>
      <w:tr w:rsidR="00635903" w:rsidRPr="002603D3" w:rsidTr="00623F94">
        <w:tblPrEx>
          <w:tblCellMar>
            <w:top w:w="0" w:type="dxa"/>
            <w:bottom w:w="0" w:type="dxa"/>
          </w:tblCellMar>
        </w:tblPrEx>
        <w:tc>
          <w:tcPr>
            <w:tcW w:w="8755" w:type="dxa"/>
          </w:tcPr>
          <w:p w:rsidR="00635903" w:rsidRPr="003923F4" w:rsidRDefault="00635903" w:rsidP="00623F94">
            <w:pPr>
              <w:spacing w:line="288" w:lineRule="auto"/>
              <w:ind w:right="35"/>
              <w:rPr>
                <w:rFonts w:ascii="Times LatArm" w:hAnsi="Times LatArm" w:cs="Sylfaen"/>
                <w:bCs/>
                <w:i/>
                <w:lang w:val="fr-FR"/>
              </w:rPr>
            </w:pPr>
            <w:r w:rsidRPr="003923F4">
              <w:rPr>
                <w:rFonts w:ascii="Times LatArm" w:hAnsi="Times LatArm"/>
                <w:bCs/>
                <w:i/>
                <w:lang w:val="es-ES_tradnl"/>
              </w:rPr>
              <w:t>².</w:t>
            </w:r>
            <w:r w:rsidRPr="003923F4">
              <w:rPr>
                <w:rFonts w:ascii="Times LatArm" w:hAnsi="Times LatArm" w:cs="Sylfaen"/>
                <w:bCs/>
                <w:i/>
                <w:lang w:val="fr-FR"/>
              </w:rPr>
              <w:t>î.</w:t>
            </w:r>
            <w:r w:rsidRPr="003923F4">
              <w:rPr>
                <w:rFonts w:ascii="Times LatArm" w:hAnsi="Times LatArm"/>
                <w:bCs/>
                <w:i/>
                <w:lang w:val="es-ES_tradnl"/>
              </w:rPr>
              <w:t>²ñë»ÝÛ³Ý</w:t>
            </w:r>
          </w:p>
          <w:p w:rsidR="00635903" w:rsidRPr="002603D3" w:rsidRDefault="00635903" w:rsidP="00623F94">
            <w:pPr>
              <w:spacing w:line="288" w:lineRule="auto"/>
              <w:ind w:right="35"/>
              <w:rPr>
                <w:rFonts w:ascii="Times LatRus" w:hAnsi="Times LatRus"/>
                <w:lang w:val="fr-FR"/>
              </w:rPr>
            </w:pPr>
            <w:r w:rsidRPr="003923F4">
              <w:rPr>
                <w:rFonts w:ascii="Times LatArm" w:hAnsi="Times LatArm" w:cs="Sylfaen"/>
                <w:bCs/>
                <w:spacing w:val="-4"/>
                <w:lang w:val="fr-FR"/>
              </w:rPr>
              <w:t>Ð²îàôÎ ²ÜàôÜÜºðÆ àðàÞ ²è²ÜÒÜ²Ð²îÎàôÂÚàôÜÜºð Æêä²ÜºðºÜ Èº¼ìàôØ</w:t>
            </w:r>
            <w:r>
              <w:rPr>
                <w:rFonts w:ascii="Times LatArm" w:hAnsi="Times LatArm" w:cs="Sylfaen"/>
                <w:bCs/>
                <w:spacing w:val="-4"/>
                <w:lang w:val="fr-FR"/>
              </w:rPr>
              <w:t>......</w:t>
            </w:r>
            <w:r>
              <w:rPr>
                <w:rFonts w:ascii="Times LatArm" w:hAnsi="Times LatArm" w:cs="Sylfaen"/>
                <w:bCs/>
                <w:lang w:val="fr-FR"/>
              </w:rPr>
              <w:t>...</w:t>
            </w:r>
          </w:p>
        </w:tc>
        <w:tc>
          <w:tcPr>
            <w:tcW w:w="567" w:type="dxa"/>
            <w:vAlign w:val="bottom"/>
          </w:tcPr>
          <w:p w:rsidR="00635903" w:rsidRPr="002603D3" w:rsidRDefault="00635903" w:rsidP="00623F94">
            <w:pPr>
              <w:spacing w:line="288" w:lineRule="auto"/>
              <w:jc w:val="right"/>
              <w:rPr>
                <w:lang w:val="af-ZA"/>
              </w:rPr>
            </w:pPr>
            <w:r w:rsidRPr="002603D3">
              <w:rPr>
                <w:lang w:val="af-ZA"/>
              </w:rPr>
              <w:t>159</w:t>
            </w:r>
          </w:p>
        </w:tc>
      </w:tr>
      <w:tr w:rsidR="00635903" w:rsidRPr="002603D3" w:rsidTr="00623F94">
        <w:tblPrEx>
          <w:tblCellMar>
            <w:top w:w="0" w:type="dxa"/>
            <w:bottom w:w="0" w:type="dxa"/>
          </w:tblCellMar>
        </w:tblPrEx>
        <w:tc>
          <w:tcPr>
            <w:tcW w:w="8755" w:type="dxa"/>
          </w:tcPr>
          <w:p w:rsidR="00635903" w:rsidRPr="003923F4" w:rsidRDefault="00635903" w:rsidP="00623F94">
            <w:pPr>
              <w:spacing w:line="288" w:lineRule="auto"/>
              <w:rPr>
                <w:rFonts w:ascii="Times LatArm" w:hAnsi="Times LatArm"/>
                <w:i/>
                <w:lang w:val="fr-FR"/>
              </w:rPr>
            </w:pPr>
            <w:r w:rsidRPr="003923F4">
              <w:rPr>
                <w:rFonts w:ascii="Times LatArm" w:hAnsi="Times LatArm"/>
                <w:i/>
                <w:lang w:val="fr-FR"/>
              </w:rPr>
              <w:t xml:space="preserve">². º. Ü»ñëÇëÛ³Ý </w:t>
            </w:r>
          </w:p>
          <w:p w:rsidR="00635903" w:rsidRPr="002603D3" w:rsidRDefault="00635903" w:rsidP="00623F94">
            <w:pPr>
              <w:spacing w:line="288" w:lineRule="auto"/>
              <w:rPr>
                <w:rFonts w:ascii="Times LatArm" w:hAnsi="Times LatArm"/>
                <w:lang w:val="fr-FR"/>
              </w:rPr>
            </w:pPr>
            <w:r w:rsidRPr="002603D3">
              <w:rPr>
                <w:rFonts w:ascii="Times LatArm" w:hAnsi="Times LatArm"/>
                <w:lang w:val="fr-FR"/>
              </w:rPr>
              <w:t xml:space="preserve">²Úêúðì² Ø²ÜÎ²ä²ðîº¼À ºì Üð² ²èæºì ¸ðì²Ì </w:t>
            </w:r>
          </w:p>
          <w:p w:rsidR="00635903" w:rsidRPr="002603D3" w:rsidRDefault="00635903" w:rsidP="00623F94">
            <w:pPr>
              <w:spacing w:line="288" w:lineRule="auto"/>
              <w:rPr>
                <w:rFonts w:ascii="Times LatRus" w:hAnsi="Times LatRus"/>
                <w:lang w:val="af-ZA"/>
              </w:rPr>
            </w:pPr>
            <w:r w:rsidRPr="002603D3">
              <w:rPr>
                <w:rFonts w:ascii="Times LatArm" w:hAnsi="Times LatArm"/>
                <w:lang w:val="fr-FR"/>
              </w:rPr>
              <w:t>Ä²Ø²Ü²Î²ÎÆò ÊÜ¸ÆðÜºðÆ Ø²êÆÜ (³é³ç³íáñ ÷áñÓÇ áõëáõÙÝ³ëÇñáõÙ</w:t>
            </w:r>
            <w:r w:rsidRPr="003923F4">
              <w:rPr>
                <w:rFonts w:ascii="Times LatArm" w:hAnsi="Times LatArm"/>
                <w:lang w:val="fr-FR"/>
              </w:rPr>
              <w:t>)</w:t>
            </w:r>
            <w:r>
              <w:rPr>
                <w:rFonts w:ascii="Times LatArm" w:hAnsi="Times LatArm"/>
                <w:lang w:val="fr-FR"/>
              </w:rPr>
              <w:t>.............................</w:t>
            </w:r>
          </w:p>
        </w:tc>
        <w:tc>
          <w:tcPr>
            <w:tcW w:w="567" w:type="dxa"/>
            <w:vAlign w:val="bottom"/>
          </w:tcPr>
          <w:p w:rsidR="00635903" w:rsidRPr="002603D3" w:rsidRDefault="00635903" w:rsidP="00623F94">
            <w:pPr>
              <w:spacing w:line="288" w:lineRule="auto"/>
              <w:jc w:val="right"/>
              <w:rPr>
                <w:lang w:val="af-ZA"/>
              </w:rPr>
            </w:pPr>
            <w:r w:rsidRPr="002603D3">
              <w:rPr>
                <w:lang w:val="af-ZA"/>
              </w:rPr>
              <w:t>164</w:t>
            </w:r>
          </w:p>
        </w:tc>
      </w:tr>
    </w:tbl>
    <w:p w:rsidR="00635903" w:rsidRPr="00623330" w:rsidRDefault="00635903" w:rsidP="00635903">
      <w:pPr>
        <w:jc w:val="both"/>
        <w:rPr>
          <w:rFonts w:ascii="Times Armenian" w:hAnsi="Times Armenian"/>
          <w:sz w:val="22"/>
          <w:szCs w:val="22"/>
          <w:lang w:val="hy-AM"/>
        </w:rPr>
      </w:pPr>
    </w:p>
    <w:p w:rsidR="00635903" w:rsidRPr="00623330" w:rsidRDefault="00635903" w:rsidP="00635903">
      <w:pPr>
        <w:jc w:val="both"/>
        <w:rPr>
          <w:rFonts w:ascii="Times Armenian" w:hAnsi="Times Armenian"/>
          <w:sz w:val="22"/>
          <w:szCs w:val="22"/>
          <w:lang w:val="hy-AM"/>
        </w:rPr>
      </w:pPr>
    </w:p>
    <w:p w:rsidR="00635903" w:rsidRPr="00623330" w:rsidRDefault="00635903" w:rsidP="00635903">
      <w:pPr>
        <w:jc w:val="both"/>
        <w:rPr>
          <w:rFonts w:ascii="Times Armenian" w:hAnsi="Times Armenian"/>
          <w:sz w:val="22"/>
          <w:szCs w:val="22"/>
          <w:lang w:val="hy-AM"/>
        </w:rPr>
      </w:pPr>
    </w:p>
    <w:p w:rsidR="00635903" w:rsidRPr="00623330" w:rsidRDefault="00635903" w:rsidP="00635903">
      <w:pPr>
        <w:jc w:val="both"/>
        <w:rPr>
          <w:rFonts w:ascii="Times Armenian" w:hAnsi="Times Armenian"/>
          <w:sz w:val="22"/>
          <w:szCs w:val="22"/>
          <w:lang w:val="hy-AM"/>
        </w:rPr>
      </w:pPr>
    </w:p>
    <w:p w:rsidR="00635903" w:rsidRPr="00623330" w:rsidRDefault="00635903" w:rsidP="00635903">
      <w:pPr>
        <w:jc w:val="both"/>
        <w:rPr>
          <w:rFonts w:ascii="Times Armenian" w:hAnsi="Times Armenian"/>
          <w:sz w:val="22"/>
          <w:szCs w:val="22"/>
          <w:lang w:val="hy-AM"/>
        </w:rPr>
      </w:pPr>
    </w:p>
    <w:p w:rsidR="00635903" w:rsidRPr="00623330" w:rsidRDefault="00635903" w:rsidP="00635903">
      <w:pPr>
        <w:jc w:val="both"/>
        <w:rPr>
          <w:rFonts w:ascii="Times Armenian" w:hAnsi="Times Armenian"/>
          <w:sz w:val="22"/>
          <w:szCs w:val="22"/>
          <w:lang w:val="hy-AM"/>
        </w:rPr>
      </w:pPr>
    </w:p>
    <w:p w:rsidR="00635903" w:rsidRPr="00623330" w:rsidRDefault="00635903" w:rsidP="00635903">
      <w:pPr>
        <w:jc w:val="both"/>
        <w:rPr>
          <w:rFonts w:ascii="Times Armenian" w:hAnsi="Times Armenian"/>
          <w:sz w:val="22"/>
          <w:szCs w:val="22"/>
          <w:lang w:val="hy-AM"/>
        </w:rPr>
      </w:pPr>
    </w:p>
    <w:p w:rsidR="00635903" w:rsidRPr="00623330" w:rsidRDefault="00635903" w:rsidP="00635903">
      <w:pPr>
        <w:jc w:val="both"/>
        <w:rPr>
          <w:rFonts w:ascii="Times Armenian" w:hAnsi="Times Armenian"/>
          <w:sz w:val="22"/>
          <w:szCs w:val="22"/>
          <w:lang w:val="hy-AM"/>
        </w:rPr>
      </w:pPr>
    </w:p>
    <w:p w:rsidR="00635903" w:rsidRPr="00623330" w:rsidRDefault="00635903" w:rsidP="00635903">
      <w:pPr>
        <w:jc w:val="both"/>
        <w:rPr>
          <w:rFonts w:ascii="Times Armenian" w:hAnsi="Times Armenian"/>
          <w:sz w:val="22"/>
          <w:szCs w:val="22"/>
          <w:lang w:val="hy-AM"/>
        </w:rPr>
      </w:pPr>
    </w:p>
    <w:p w:rsidR="00635903" w:rsidRPr="00623330" w:rsidRDefault="00635903" w:rsidP="00635903">
      <w:pPr>
        <w:jc w:val="both"/>
        <w:rPr>
          <w:rFonts w:ascii="Times Armenian" w:hAnsi="Times Armenian"/>
          <w:sz w:val="22"/>
          <w:szCs w:val="22"/>
          <w:lang w:val="hy-AM"/>
        </w:rPr>
      </w:pPr>
    </w:p>
    <w:p w:rsidR="00635903" w:rsidRPr="00623330" w:rsidRDefault="00635903" w:rsidP="00635903">
      <w:pPr>
        <w:jc w:val="both"/>
        <w:rPr>
          <w:rFonts w:ascii="Times Armenian" w:hAnsi="Times Armenian"/>
          <w:sz w:val="22"/>
          <w:szCs w:val="22"/>
          <w:lang w:val="hy-AM"/>
        </w:rPr>
      </w:pPr>
    </w:p>
    <w:p w:rsidR="00635903" w:rsidRPr="00703106" w:rsidRDefault="00635903" w:rsidP="00635903">
      <w:pPr>
        <w:jc w:val="both"/>
        <w:rPr>
          <w:rFonts w:ascii="Times Armenian" w:hAnsi="Times Armenian"/>
          <w:sz w:val="22"/>
          <w:szCs w:val="22"/>
          <w:lang w:val="hy-AM"/>
        </w:rPr>
      </w:pPr>
    </w:p>
    <w:p w:rsidR="00BA3A18" w:rsidRDefault="00BA3A18" w:rsidP="00A77AC4">
      <w:pPr>
        <w:spacing w:line="250" w:lineRule="auto"/>
        <w:jc w:val="center"/>
        <w:rPr>
          <w:rFonts w:ascii="Times LatArm" w:hAnsi="Times LatArm" w:cs="Arial"/>
          <w:i/>
          <w:sz w:val="24"/>
          <w:szCs w:val="24"/>
          <w:lang w:val="fr-FR"/>
        </w:rPr>
      </w:pPr>
    </w:p>
    <w:p w:rsidR="00BA3A18" w:rsidRDefault="00BA3A18" w:rsidP="00A77AC4">
      <w:pPr>
        <w:spacing w:line="250" w:lineRule="auto"/>
        <w:jc w:val="center"/>
        <w:rPr>
          <w:rFonts w:ascii="Times LatArm" w:hAnsi="Times LatArm" w:cs="Arial"/>
          <w:i/>
          <w:sz w:val="24"/>
          <w:szCs w:val="24"/>
          <w:lang w:val="fr-FR"/>
        </w:rPr>
      </w:pPr>
    </w:p>
    <w:p w:rsidR="00BA3A18" w:rsidRDefault="00BA3A18" w:rsidP="00A77AC4">
      <w:pPr>
        <w:spacing w:line="250" w:lineRule="auto"/>
        <w:jc w:val="center"/>
        <w:rPr>
          <w:rFonts w:ascii="Times LatArm" w:hAnsi="Times LatArm" w:cs="Arial"/>
          <w:i/>
          <w:sz w:val="24"/>
          <w:szCs w:val="24"/>
          <w:lang w:val="fr-FR"/>
        </w:rPr>
      </w:pPr>
    </w:p>
    <w:p w:rsidR="00BA3A18" w:rsidRDefault="00BA3A18" w:rsidP="00A77AC4">
      <w:pPr>
        <w:spacing w:line="250" w:lineRule="auto"/>
        <w:jc w:val="center"/>
        <w:rPr>
          <w:rFonts w:ascii="Times LatArm" w:hAnsi="Times LatArm" w:cs="Arial"/>
          <w:i/>
          <w:sz w:val="24"/>
          <w:szCs w:val="24"/>
          <w:lang w:val="fr-FR"/>
        </w:rPr>
      </w:pPr>
    </w:p>
    <w:p w:rsidR="00BA3A18" w:rsidRDefault="00BA3A18" w:rsidP="00A77AC4">
      <w:pPr>
        <w:spacing w:line="250" w:lineRule="auto"/>
        <w:jc w:val="center"/>
        <w:rPr>
          <w:rFonts w:ascii="Times LatArm" w:hAnsi="Times LatArm" w:cs="Arial"/>
          <w:i/>
          <w:sz w:val="24"/>
          <w:szCs w:val="24"/>
          <w:lang w:val="fr-FR"/>
        </w:rPr>
      </w:pPr>
    </w:p>
    <w:p w:rsidR="00BA3A18" w:rsidRDefault="00BA3A18" w:rsidP="00A77AC4">
      <w:pPr>
        <w:spacing w:line="250" w:lineRule="auto"/>
        <w:jc w:val="center"/>
        <w:rPr>
          <w:rFonts w:ascii="Times LatArm" w:hAnsi="Times LatArm" w:cs="Arial"/>
          <w:i/>
          <w:sz w:val="24"/>
          <w:szCs w:val="24"/>
          <w:lang w:val="fr-FR"/>
        </w:rPr>
      </w:pPr>
    </w:p>
    <w:p w:rsidR="00BA3A18" w:rsidRDefault="00BA3A18" w:rsidP="00A77AC4">
      <w:pPr>
        <w:spacing w:line="250" w:lineRule="auto"/>
        <w:jc w:val="center"/>
        <w:rPr>
          <w:rFonts w:ascii="Times LatArm" w:hAnsi="Times LatArm" w:cs="Arial"/>
          <w:i/>
          <w:sz w:val="24"/>
          <w:szCs w:val="24"/>
          <w:lang w:val="fr-FR"/>
        </w:rPr>
      </w:pPr>
    </w:p>
    <w:p w:rsidR="00BA3A18" w:rsidRDefault="00BA3A18" w:rsidP="00A77AC4">
      <w:pPr>
        <w:spacing w:line="250" w:lineRule="auto"/>
        <w:jc w:val="center"/>
        <w:rPr>
          <w:rFonts w:ascii="Times LatArm" w:hAnsi="Times LatArm" w:cs="Arial"/>
          <w:i/>
          <w:sz w:val="24"/>
          <w:szCs w:val="24"/>
          <w:lang w:val="fr-FR"/>
        </w:rPr>
      </w:pPr>
    </w:p>
    <w:p w:rsidR="00BA3A18" w:rsidRDefault="00BA3A18" w:rsidP="00A77AC4">
      <w:pPr>
        <w:spacing w:line="250" w:lineRule="auto"/>
        <w:jc w:val="center"/>
        <w:rPr>
          <w:rFonts w:ascii="Times LatArm" w:hAnsi="Times LatArm" w:cs="Arial"/>
          <w:i/>
          <w:sz w:val="24"/>
          <w:szCs w:val="24"/>
          <w:lang w:val="fr-FR"/>
        </w:rPr>
      </w:pPr>
    </w:p>
    <w:p w:rsidR="00BA3A18" w:rsidRPr="00C63ED8" w:rsidRDefault="00BA3A18" w:rsidP="00A77AC4">
      <w:pPr>
        <w:spacing w:line="250" w:lineRule="auto"/>
        <w:jc w:val="center"/>
        <w:rPr>
          <w:rFonts w:ascii="Times LatArm" w:hAnsi="Times LatArm" w:cs="Arial"/>
          <w:i/>
          <w:sz w:val="24"/>
          <w:szCs w:val="24"/>
          <w:lang w:val="fr-FR"/>
        </w:rPr>
      </w:pPr>
    </w:p>
    <w:p w:rsidR="00635903" w:rsidRPr="00635903" w:rsidRDefault="00635903" w:rsidP="00635903">
      <w:pPr>
        <w:pStyle w:val="a3"/>
        <w:jc w:val="center"/>
        <w:rPr>
          <w:spacing w:val="20"/>
          <w:sz w:val="38"/>
          <w:szCs w:val="38"/>
          <w:lang w:val="fr-FR"/>
        </w:rPr>
      </w:pPr>
      <w:r w:rsidRPr="00635903">
        <w:rPr>
          <w:spacing w:val="20"/>
          <w:sz w:val="38"/>
          <w:szCs w:val="38"/>
          <w:lang w:val="fr-FR"/>
        </w:rPr>
        <w:t xml:space="preserve">²ñó³ËÇ å»ï³Ï³Ý Ñ³Ù³Éë³ñ³Ý </w:t>
      </w:r>
    </w:p>
    <w:p w:rsidR="00635903" w:rsidRPr="00635903" w:rsidRDefault="00635903" w:rsidP="00635903">
      <w:pPr>
        <w:pStyle w:val="a3"/>
        <w:spacing w:line="240" w:lineRule="auto"/>
        <w:jc w:val="center"/>
        <w:rPr>
          <w:rFonts w:ascii="Times LatRus" w:hAnsi="Times LatRus"/>
          <w:sz w:val="36"/>
          <w:szCs w:val="36"/>
          <w:lang w:val="fr-FR"/>
        </w:rPr>
      </w:pPr>
      <w:r w:rsidRPr="00635903">
        <w:rPr>
          <w:rFonts w:ascii="Times LatRus" w:hAnsi="Times LatRus"/>
          <w:sz w:val="36"/>
          <w:szCs w:val="36"/>
          <w:lang w:val="fr-FR"/>
        </w:rPr>
        <w:t>Àðöàõñêèé ãîñóäàðñòâåííûé óíèâåðñèòåò</w:t>
      </w:r>
    </w:p>
    <w:p w:rsidR="00635903" w:rsidRPr="00635903" w:rsidRDefault="00635903" w:rsidP="00635903">
      <w:pPr>
        <w:pStyle w:val="a3"/>
        <w:jc w:val="center"/>
        <w:rPr>
          <w:lang w:val="fr-FR"/>
        </w:rPr>
      </w:pPr>
    </w:p>
    <w:p w:rsidR="00635903" w:rsidRPr="00635903" w:rsidRDefault="00635903" w:rsidP="00635903">
      <w:pPr>
        <w:pStyle w:val="a3"/>
        <w:jc w:val="center"/>
        <w:rPr>
          <w:lang w:val="fr-FR"/>
        </w:rPr>
      </w:pPr>
    </w:p>
    <w:p w:rsidR="00635903" w:rsidRPr="00635903" w:rsidRDefault="00635903" w:rsidP="00635903">
      <w:pPr>
        <w:pStyle w:val="a3"/>
        <w:jc w:val="center"/>
        <w:rPr>
          <w:lang w:val="fr-FR"/>
        </w:rPr>
      </w:pPr>
    </w:p>
    <w:p w:rsidR="00635903" w:rsidRPr="00635903" w:rsidRDefault="00635903" w:rsidP="00635903">
      <w:pPr>
        <w:pStyle w:val="a3"/>
        <w:jc w:val="center"/>
        <w:rPr>
          <w:lang w:val="fr-FR"/>
        </w:rPr>
      </w:pPr>
    </w:p>
    <w:p w:rsidR="00635903" w:rsidRPr="00635903" w:rsidRDefault="00635903" w:rsidP="00635903">
      <w:pPr>
        <w:pStyle w:val="a3"/>
        <w:jc w:val="center"/>
        <w:rPr>
          <w:lang w:val="fr-FR"/>
        </w:rPr>
      </w:pPr>
    </w:p>
    <w:p w:rsidR="00635903" w:rsidRPr="00635903" w:rsidRDefault="00635903" w:rsidP="00635903">
      <w:pPr>
        <w:pStyle w:val="a3"/>
        <w:jc w:val="center"/>
        <w:rPr>
          <w:lang w:val="fr-FR"/>
        </w:rPr>
      </w:pPr>
    </w:p>
    <w:p w:rsidR="00635903" w:rsidRPr="00635903" w:rsidRDefault="00635903" w:rsidP="00635903">
      <w:pPr>
        <w:pStyle w:val="a3"/>
        <w:jc w:val="center"/>
        <w:rPr>
          <w:lang w:val="fr-FR"/>
        </w:rPr>
      </w:pPr>
    </w:p>
    <w:p w:rsidR="00635903" w:rsidRPr="00635903" w:rsidRDefault="00635903" w:rsidP="00635903">
      <w:pPr>
        <w:pStyle w:val="a3"/>
        <w:jc w:val="center"/>
        <w:rPr>
          <w:lang w:val="fr-FR"/>
        </w:rPr>
      </w:pPr>
    </w:p>
    <w:p w:rsidR="00635903" w:rsidRPr="00635903" w:rsidRDefault="00635903" w:rsidP="00635903">
      <w:pPr>
        <w:pStyle w:val="a3"/>
        <w:jc w:val="center"/>
        <w:rPr>
          <w:sz w:val="40"/>
          <w:szCs w:val="40"/>
          <w:lang w:val="fr-FR"/>
        </w:rPr>
      </w:pPr>
    </w:p>
    <w:p w:rsidR="00635903" w:rsidRPr="00635903" w:rsidRDefault="00635903" w:rsidP="00635903">
      <w:pPr>
        <w:pStyle w:val="a3"/>
        <w:jc w:val="center"/>
        <w:rPr>
          <w:sz w:val="50"/>
          <w:szCs w:val="50"/>
          <w:lang w:val="fr-FR"/>
        </w:rPr>
      </w:pPr>
      <w:r w:rsidRPr="00635903">
        <w:rPr>
          <w:sz w:val="50"/>
          <w:szCs w:val="50"/>
          <w:lang w:val="fr-FR"/>
        </w:rPr>
        <w:t>¶Çï³Ï³Ý ï»Õ»Ï³·Çñ</w:t>
      </w:r>
    </w:p>
    <w:p w:rsidR="00635903" w:rsidRPr="00BB70F0" w:rsidRDefault="00635903" w:rsidP="00635903">
      <w:pPr>
        <w:pStyle w:val="a3"/>
        <w:tabs>
          <w:tab w:val="left" w:pos="2870"/>
        </w:tabs>
        <w:jc w:val="center"/>
        <w:rPr>
          <w:sz w:val="50"/>
          <w:szCs w:val="50"/>
          <w:lang w:val="en-US"/>
        </w:rPr>
      </w:pPr>
      <w:r w:rsidRPr="00BB70F0">
        <w:rPr>
          <w:rFonts w:ascii="Times LatRus" w:hAnsi="Times LatRus"/>
          <w:sz w:val="50"/>
          <w:szCs w:val="50"/>
          <w:lang w:val="en-US"/>
        </w:rPr>
        <w:t>Ó÷åíûå çàïèñêè</w:t>
      </w:r>
    </w:p>
    <w:p w:rsidR="00635903" w:rsidRPr="00D1080A" w:rsidRDefault="00635903" w:rsidP="00635903">
      <w:pPr>
        <w:pStyle w:val="a3"/>
        <w:spacing w:line="240" w:lineRule="auto"/>
        <w:jc w:val="center"/>
        <w:rPr>
          <w:spacing w:val="20"/>
          <w:sz w:val="48"/>
          <w:szCs w:val="48"/>
          <w:lang w:val="en-US"/>
        </w:rPr>
      </w:pPr>
      <w:r>
        <w:rPr>
          <w:spacing w:val="20"/>
          <w:sz w:val="48"/>
          <w:szCs w:val="48"/>
          <w:lang w:val="en-US"/>
        </w:rPr>
        <w:t>1-2</w:t>
      </w:r>
      <w:r w:rsidRPr="00D1080A">
        <w:rPr>
          <w:spacing w:val="20"/>
          <w:sz w:val="48"/>
          <w:szCs w:val="48"/>
          <w:lang w:val="en-US"/>
        </w:rPr>
        <w:t xml:space="preserve"> (</w:t>
      </w:r>
      <w:r>
        <w:rPr>
          <w:spacing w:val="20"/>
          <w:sz w:val="48"/>
          <w:szCs w:val="48"/>
          <w:lang w:val="en-US"/>
        </w:rPr>
        <w:t>23-24</w:t>
      </w:r>
      <w:r w:rsidRPr="00D1080A">
        <w:rPr>
          <w:spacing w:val="20"/>
          <w:sz w:val="48"/>
          <w:szCs w:val="48"/>
          <w:lang w:val="en-US"/>
        </w:rPr>
        <w:t>)</w:t>
      </w:r>
    </w:p>
    <w:p w:rsidR="00635903" w:rsidRPr="00D1080A" w:rsidRDefault="00635903" w:rsidP="00635903">
      <w:pPr>
        <w:pStyle w:val="a3"/>
        <w:spacing w:line="240" w:lineRule="auto"/>
        <w:jc w:val="center"/>
        <w:rPr>
          <w:spacing w:val="20"/>
          <w:sz w:val="48"/>
          <w:szCs w:val="48"/>
          <w:lang w:val="en-US"/>
        </w:rPr>
      </w:pPr>
      <w:r w:rsidRPr="00D1080A">
        <w:rPr>
          <w:spacing w:val="20"/>
          <w:sz w:val="48"/>
          <w:szCs w:val="48"/>
          <w:lang w:val="en-US"/>
        </w:rPr>
        <w:t>20</w:t>
      </w:r>
      <w:r>
        <w:rPr>
          <w:spacing w:val="20"/>
          <w:sz w:val="48"/>
          <w:szCs w:val="48"/>
          <w:lang w:val="en-US"/>
        </w:rPr>
        <w:t>11</w:t>
      </w:r>
    </w:p>
    <w:p w:rsidR="00635903" w:rsidRPr="00D2225A" w:rsidRDefault="00635903" w:rsidP="00635903">
      <w:pPr>
        <w:pStyle w:val="a3"/>
        <w:jc w:val="center"/>
        <w:rPr>
          <w:sz w:val="32"/>
          <w:szCs w:val="32"/>
          <w:lang w:val="en-US"/>
        </w:rPr>
      </w:pPr>
    </w:p>
    <w:p w:rsidR="00635903" w:rsidRDefault="00635903" w:rsidP="00635903">
      <w:pPr>
        <w:pStyle w:val="a3"/>
        <w:jc w:val="center"/>
        <w:rPr>
          <w:rFonts w:ascii="Times LatRus" w:hAnsi="Times LatRus"/>
          <w:b/>
          <w:sz w:val="46"/>
          <w:szCs w:val="46"/>
          <w:lang w:val="en-US"/>
        </w:rPr>
      </w:pPr>
    </w:p>
    <w:p w:rsidR="00635903" w:rsidRDefault="00635903" w:rsidP="00635903">
      <w:pPr>
        <w:pStyle w:val="a3"/>
        <w:jc w:val="center"/>
        <w:rPr>
          <w:rFonts w:ascii="Times LatRus" w:hAnsi="Times LatRus"/>
          <w:b/>
          <w:sz w:val="46"/>
          <w:szCs w:val="46"/>
          <w:lang w:val="en-US"/>
        </w:rPr>
      </w:pPr>
    </w:p>
    <w:p w:rsidR="00635903" w:rsidRPr="00CC6045" w:rsidRDefault="00635903" w:rsidP="00635903">
      <w:pPr>
        <w:spacing w:line="228" w:lineRule="auto"/>
        <w:jc w:val="center"/>
        <w:rPr>
          <w:rFonts w:ascii="Times LatArm" w:hAnsi="Times LatArm"/>
          <w:b/>
          <w:sz w:val="24"/>
        </w:rPr>
      </w:pPr>
    </w:p>
    <w:p w:rsidR="00635903" w:rsidRPr="00CC6045" w:rsidRDefault="00635903" w:rsidP="00635903">
      <w:pPr>
        <w:spacing w:line="228" w:lineRule="auto"/>
        <w:jc w:val="center"/>
        <w:rPr>
          <w:rFonts w:ascii="Times LatArm" w:hAnsi="Times LatArm"/>
          <w:b/>
          <w:sz w:val="22"/>
        </w:rPr>
      </w:pPr>
    </w:p>
    <w:p w:rsidR="00635903" w:rsidRDefault="00635903" w:rsidP="00635903">
      <w:pPr>
        <w:pStyle w:val="a3"/>
        <w:jc w:val="center"/>
        <w:rPr>
          <w:lang w:val="de-DE"/>
        </w:rPr>
      </w:pPr>
    </w:p>
    <w:p w:rsidR="00635903" w:rsidRDefault="00635903" w:rsidP="00635903">
      <w:pPr>
        <w:pStyle w:val="a3"/>
        <w:jc w:val="center"/>
        <w:rPr>
          <w:lang w:val="de-DE"/>
        </w:rPr>
      </w:pPr>
    </w:p>
    <w:p w:rsidR="00635903" w:rsidRDefault="00635903" w:rsidP="00635903">
      <w:pPr>
        <w:pStyle w:val="a3"/>
        <w:jc w:val="center"/>
        <w:rPr>
          <w:lang w:val="de-DE"/>
        </w:rPr>
      </w:pPr>
    </w:p>
    <w:p w:rsidR="00635903" w:rsidRPr="00CC6045" w:rsidRDefault="00635903" w:rsidP="00635903">
      <w:pPr>
        <w:pStyle w:val="a3"/>
        <w:jc w:val="center"/>
        <w:rPr>
          <w:lang w:val="de-DE"/>
        </w:rPr>
      </w:pPr>
    </w:p>
    <w:p w:rsidR="00635903" w:rsidRDefault="00635903" w:rsidP="00635903">
      <w:pPr>
        <w:pStyle w:val="a3"/>
        <w:jc w:val="center"/>
        <w:rPr>
          <w:lang w:val="de-DE"/>
        </w:rPr>
      </w:pPr>
    </w:p>
    <w:p w:rsidR="00635903" w:rsidRPr="00EC1DB5" w:rsidRDefault="00635903" w:rsidP="00635903">
      <w:pPr>
        <w:pStyle w:val="a3"/>
        <w:jc w:val="center"/>
        <w:rPr>
          <w:sz w:val="10"/>
          <w:szCs w:val="10"/>
          <w:lang w:val="de-DE"/>
        </w:rPr>
      </w:pPr>
    </w:p>
    <w:p w:rsidR="00635903" w:rsidRPr="00BB70F0" w:rsidRDefault="00635903" w:rsidP="00635903">
      <w:pPr>
        <w:pStyle w:val="a3"/>
        <w:jc w:val="center"/>
        <w:rPr>
          <w:sz w:val="22"/>
          <w:szCs w:val="22"/>
          <w:lang w:val="de-DE"/>
        </w:rPr>
      </w:pPr>
      <w:r w:rsidRPr="00BB70F0">
        <w:rPr>
          <w:sz w:val="22"/>
          <w:szCs w:val="22"/>
          <w:lang w:val="de-DE"/>
        </w:rPr>
        <w:t>²ñó³ËÇ å»ï³Ï³Ý Ñ³Ù³Éë³ñ³Ý,  êï»÷³Ý³Ï»ñï, Ø. ¶áßÇ  ÷. 5</w:t>
      </w:r>
    </w:p>
    <w:p w:rsidR="00635903" w:rsidRPr="00492B77" w:rsidRDefault="00635903" w:rsidP="00635903">
      <w:pPr>
        <w:pStyle w:val="a3"/>
        <w:jc w:val="center"/>
        <w:rPr>
          <w:sz w:val="22"/>
          <w:szCs w:val="22"/>
          <w:lang w:val="de-DE"/>
        </w:rPr>
      </w:pPr>
      <w:r w:rsidRPr="00BB70F0">
        <w:rPr>
          <w:sz w:val="22"/>
          <w:szCs w:val="22"/>
          <w:lang w:val="de-DE"/>
        </w:rPr>
        <w:t xml:space="preserve">Ñ»é. (0749) 4-04-91, ý³ùë </w:t>
      </w:r>
      <w:r w:rsidRPr="00492B77">
        <w:rPr>
          <w:sz w:val="22"/>
          <w:szCs w:val="22"/>
          <w:lang w:val="de-DE"/>
        </w:rPr>
        <w:t xml:space="preserve"> (0479) 7-12-14</w:t>
      </w:r>
    </w:p>
    <w:p w:rsidR="00635903" w:rsidRDefault="00635903" w:rsidP="00635903">
      <w:pPr>
        <w:spacing w:line="228" w:lineRule="auto"/>
        <w:jc w:val="center"/>
        <w:rPr>
          <w:rFonts w:ascii="Times LatArm" w:hAnsi="Times LatArm"/>
          <w:b/>
          <w:sz w:val="22"/>
          <w:szCs w:val="22"/>
          <w:lang w:val="de-DE"/>
        </w:rPr>
      </w:pPr>
      <w:r w:rsidRPr="00492B77">
        <w:rPr>
          <w:rFonts w:ascii="Times LatArm" w:hAnsi="Times LatArm"/>
          <w:b/>
          <w:sz w:val="22"/>
          <w:szCs w:val="22"/>
          <w:lang w:val="de-DE"/>
        </w:rPr>
        <w:t xml:space="preserve">E-mail: </w:t>
      </w:r>
      <w:hyperlink r:id="rId1124" w:history="1">
        <w:r w:rsidRPr="00093A48">
          <w:rPr>
            <w:rStyle w:val="afe"/>
            <w:rFonts w:ascii="Times LatArm" w:hAnsi="Times LatArm"/>
            <w:b/>
            <w:sz w:val="22"/>
            <w:szCs w:val="22"/>
            <w:lang w:val="de-DE"/>
          </w:rPr>
          <w:t>rector@asu.am</w:t>
        </w:r>
      </w:hyperlink>
    </w:p>
    <w:p w:rsidR="00635903" w:rsidRPr="00EC1DB5" w:rsidRDefault="00635903" w:rsidP="00635903">
      <w:pPr>
        <w:spacing w:line="228" w:lineRule="auto"/>
        <w:jc w:val="center"/>
        <w:rPr>
          <w:rFonts w:ascii="Times LatArm" w:hAnsi="Times LatArm"/>
          <w:b/>
          <w:sz w:val="10"/>
          <w:szCs w:val="10"/>
          <w:lang w:val="de-DE"/>
        </w:rPr>
      </w:pPr>
    </w:p>
    <w:p w:rsidR="00635903" w:rsidRPr="00492B77" w:rsidRDefault="00635903" w:rsidP="00635903">
      <w:pPr>
        <w:spacing w:line="228" w:lineRule="auto"/>
        <w:jc w:val="center"/>
        <w:rPr>
          <w:rFonts w:ascii="Times LatRus" w:hAnsi="Times LatRus"/>
          <w:sz w:val="22"/>
          <w:szCs w:val="22"/>
          <w:lang w:val="de-DE"/>
        </w:rPr>
      </w:pPr>
      <w:r w:rsidRPr="00492B77">
        <w:rPr>
          <w:rFonts w:ascii="Times LatRus" w:hAnsi="Times LatRus"/>
          <w:sz w:val="22"/>
          <w:szCs w:val="22"/>
          <w:lang w:val="de-DE"/>
        </w:rPr>
        <w:t>Àðöàõñêèé ãîñóäàðñòâåííûé óíèâåðñèòåò, Ñòåïàíàêåðò, óë. Ì. Ãîøà,  5</w:t>
      </w:r>
    </w:p>
    <w:p w:rsidR="00635903" w:rsidRPr="00BB70F0" w:rsidRDefault="00635903" w:rsidP="00635903">
      <w:pPr>
        <w:pStyle w:val="a3"/>
        <w:jc w:val="center"/>
        <w:rPr>
          <w:sz w:val="22"/>
          <w:szCs w:val="22"/>
          <w:lang w:val="en-US"/>
        </w:rPr>
      </w:pPr>
      <w:r w:rsidRPr="00BB70F0">
        <w:rPr>
          <w:rFonts w:ascii="Times LatRus" w:hAnsi="Times LatRus"/>
          <w:sz w:val="22"/>
          <w:szCs w:val="22"/>
          <w:lang w:val="de-DE"/>
        </w:rPr>
        <w:t>òåë</w:t>
      </w:r>
      <w:r w:rsidRPr="00BB70F0">
        <w:rPr>
          <w:sz w:val="22"/>
          <w:szCs w:val="22"/>
          <w:lang w:val="de-DE"/>
        </w:rPr>
        <w:t xml:space="preserve">. (0749) 4-04-91,  </w:t>
      </w:r>
      <w:r w:rsidRPr="00BB70F0">
        <w:rPr>
          <w:rFonts w:ascii="Times LatRus" w:hAnsi="Times LatRus"/>
          <w:sz w:val="22"/>
          <w:szCs w:val="22"/>
          <w:lang w:val="de-DE"/>
        </w:rPr>
        <w:t>ôàêñ</w:t>
      </w:r>
      <w:r w:rsidRPr="00BB70F0">
        <w:rPr>
          <w:sz w:val="22"/>
          <w:szCs w:val="22"/>
          <w:lang w:val="de-DE"/>
        </w:rPr>
        <w:t xml:space="preserve"> </w:t>
      </w:r>
      <w:r w:rsidRPr="00BB70F0">
        <w:rPr>
          <w:sz w:val="22"/>
          <w:szCs w:val="22"/>
          <w:lang w:val="en-US"/>
        </w:rPr>
        <w:t xml:space="preserve"> (0479) 7-12-14</w:t>
      </w:r>
    </w:p>
    <w:p w:rsidR="00BA3A18" w:rsidRDefault="00BA3A18" w:rsidP="00A77AC4">
      <w:pPr>
        <w:spacing w:line="250" w:lineRule="auto"/>
        <w:jc w:val="center"/>
        <w:rPr>
          <w:rFonts w:ascii="Times LatArm" w:hAnsi="Times LatArm" w:cs="Arial"/>
          <w:i/>
          <w:sz w:val="24"/>
          <w:szCs w:val="24"/>
          <w:lang w:val="fr-FR"/>
        </w:rPr>
      </w:pPr>
    </w:p>
    <w:p w:rsidR="00BA3A18" w:rsidRDefault="00BA3A18" w:rsidP="00A77AC4">
      <w:pPr>
        <w:spacing w:line="250" w:lineRule="auto"/>
        <w:jc w:val="center"/>
        <w:rPr>
          <w:rFonts w:ascii="Times LatArm" w:hAnsi="Times LatArm" w:cs="Arial"/>
          <w:i/>
          <w:sz w:val="24"/>
          <w:szCs w:val="24"/>
          <w:lang w:val="fr-FR"/>
        </w:rPr>
      </w:pPr>
    </w:p>
    <w:p w:rsidR="00BA3A18" w:rsidRDefault="00BA3A18" w:rsidP="00A77AC4">
      <w:pPr>
        <w:spacing w:line="250" w:lineRule="auto"/>
        <w:jc w:val="center"/>
        <w:rPr>
          <w:rFonts w:ascii="Times LatArm" w:hAnsi="Times LatArm" w:cs="Arial"/>
          <w:i/>
          <w:sz w:val="24"/>
          <w:szCs w:val="24"/>
          <w:lang w:val="fr-FR"/>
        </w:rPr>
      </w:pPr>
    </w:p>
    <w:p w:rsidR="00A77AC4" w:rsidRPr="00974F1E" w:rsidRDefault="00A77AC4" w:rsidP="00A77AC4">
      <w:pPr>
        <w:tabs>
          <w:tab w:val="left" w:pos="960"/>
        </w:tabs>
        <w:jc w:val="center"/>
        <w:rPr>
          <w:rFonts w:ascii="Times LatArm" w:hAnsi="Times LatArm"/>
          <w:b/>
          <w:sz w:val="22"/>
          <w:szCs w:val="22"/>
          <w:lang w:val="fr-FR"/>
        </w:rPr>
      </w:pPr>
      <w:r>
        <w:rPr>
          <w:rFonts w:ascii="Times LatArm" w:hAnsi="Times LatArm" w:cs="Arial"/>
          <w:i/>
          <w:sz w:val="24"/>
          <w:szCs w:val="24"/>
          <w:lang w:val="fr-FR"/>
        </w:rPr>
        <w:tab/>
      </w:r>
    </w:p>
    <w:sectPr w:rsidR="00A77AC4" w:rsidRPr="00974F1E" w:rsidSect="00123E31">
      <w:footerReference w:type="even" r:id="rId1125"/>
      <w:footerReference w:type="default" r:id="rId1126"/>
      <w:footnotePr>
        <w:numStart w:val="2"/>
        <w:numRestart w:val="eachPage"/>
      </w:footnotePr>
      <w:type w:val="continuous"/>
      <w:pgSz w:w="12240" w:h="15840"/>
      <w:pgMar w:top="709" w:right="1325" w:bottom="1134" w:left="1666" w:header="567" w:footer="567"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43A3" w:rsidRDefault="006343A3">
      <w:r>
        <w:separator/>
      </w:r>
    </w:p>
  </w:endnote>
  <w:endnote w:type="continuationSeparator" w:id="1">
    <w:p w:rsidR="006343A3" w:rsidRDefault="006343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LatArm">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 LatRus">
    <w:panose1 w:val="02020603050405020304"/>
    <w:charset w:val="00"/>
    <w:family w:val="roman"/>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Dallak Title">
    <w:panose1 w:val="02027200000000000000"/>
    <w:charset w:val="00"/>
    <w:family w:val="roman"/>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Baskerville_A.Z_PS">
    <w:charset w:val="00"/>
    <w:family w:val="roman"/>
    <w:pitch w:val="variable"/>
    <w:sig w:usb0="00000003" w:usb1="00000000" w:usb2="00000000" w:usb3="00000000" w:csb0="00000001" w:csb1="00000000"/>
  </w:font>
  <w:font w:name="Lazursky">
    <w:panose1 w:val="020B0604020202020204"/>
    <w:charset w:val="00"/>
    <w:family w:val="swiss"/>
    <w:pitch w:val="variable"/>
    <w:sig w:usb0="00000003" w:usb1="00000000" w:usb2="00000000" w:usb3="00000000" w:csb0="00000001" w:csb1="00000000"/>
  </w:font>
  <w:font w:name="Russian Times">
    <w:panose1 w:val="02020603050405020304"/>
    <w:charset w:val="00"/>
    <w:family w:val="roman"/>
    <w:pitch w:val="variable"/>
    <w:sig w:usb0="00000003" w:usb1="00000000" w:usb2="00000000" w:usb3="00000000" w:csb0="00000001" w:csb1="00000000"/>
  </w:font>
  <w:font w:name="Brush Script MT">
    <w:charset w:val="00"/>
    <w:family w:val="script"/>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Armenian">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TarumianTimes">
    <w:charset w:val="00"/>
    <w:family w:val="roman"/>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Russian Academy">
    <w:panose1 w:val="02027200000000000000"/>
    <w:charset w:val="00"/>
    <w:family w:val="roman"/>
    <w:pitch w:val="variable"/>
    <w:sig w:usb0="00000003" w:usb1="00000000" w:usb2="00000000" w:usb3="00000000" w:csb0="00000001" w:csb1="00000000"/>
  </w:font>
  <w:font w:name="Arial LatRus">
    <w:panose1 w:val="020B0604020202020204"/>
    <w:charset w:val="00"/>
    <w:family w:val="swiss"/>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Ariac">
    <w:altName w:val="Arial Narrow"/>
    <w:charset w:val="CC"/>
    <w:family w:val="swiss"/>
    <w:pitch w:val="variable"/>
    <w:sig w:usb0="00000287" w:usb1="00000000" w:usb2="00000000" w:usb3="00000000" w:csb0="0000009F" w:csb1="00000000"/>
  </w:font>
  <w:font w:name="Arial Unicode">
    <w:panose1 w:val="020B0604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BarBar">
    <w:panose1 w:val="020B7200000000000000"/>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3A3" w:rsidRDefault="007D0E60" w:rsidP="0054346B">
    <w:pPr>
      <w:pStyle w:val="a7"/>
      <w:framePr w:wrap="around" w:vAnchor="text" w:hAnchor="margin" w:xAlign="center" w:y="1"/>
      <w:rPr>
        <w:rStyle w:val="a9"/>
      </w:rPr>
    </w:pPr>
    <w:r>
      <w:rPr>
        <w:rStyle w:val="a9"/>
      </w:rPr>
      <w:fldChar w:fldCharType="begin"/>
    </w:r>
    <w:r w:rsidR="006343A3">
      <w:rPr>
        <w:rStyle w:val="a9"/>
      </w:rPr>
      <w:instrText xml:space="preserve">PAGE  </w:instrText>
    </w:r>
    <w:r>
      <w:rPr>
        <w:rStyle w:val="a9"/>
      </w:rPr>
      <w:fldChar w:fldCharType="separate"/>
    </w:r>
    <w:r w:rsidR="006343A3">
      <w:rPr>
        <w:rStyle w:val="a9"/>
        <w:noProof/>
      </w:rPr>
      <w:t>1</w:t>
    </w:r>
    <w:r>
      <w:rPr>
        <w:rStyle w:val="a9"/>
      </w:rPr>
      <w:fldChar w:fldCharType="end"/>
    </w:r>
  </w:p>
  <w:p w:rsidR="006343A3" w:rsidRDefault="006343A3">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3A3" w:rsidRPr="00884964" w:rsidRDefault="007D0E60" w:rsidP="0054346B">
    <w:pPr>
      <w:pStyle w:val="a7"/>
      <w:framePr w:wrap="around" w:vAnchor="text" w:hAnchor="page" w:x="6022" w:y="-332"/>
      <w:rPr>
        <w:rStyle w:val="a9"/>
        <w:sz w:val="22"/>
        <w:szCs w:val="22"/>
      </w:rPr>
    </w:pPr>
    <w:r w:rsidRPr="00884964">
      <w:rPr>
        <w:rStyle w:val="a9"/>
        <w:sz w:val="22"/>
        <w:szCs w:val="22"/>
      </w:rPr>
      <w:fldChar w:fldCharType="begin"/>
    </w:r>
    <w:r w:rsidR="006343A3" w:rsidRPr="00884964">
      <w:rPr>
        <w:rStyle w:val="a9"/>
        <w:sz w:val="22"/>
        <w:szCs w:val="22"/>
      </w:rPr>
      <w:instrText xml:space="preserve">PAGE  </w:instrText>
    </w:r>
    <w:r w:rsidRPr="00884964">
      <w:rPr>
        <w:rStyle w:val="a9"/>
        <w:sz w:val="22"/>
        <w:szCs w:val="22"/>
      </w:rPr>
      <w:fldChar w:fldCharType="separate"/>
    </w:r>
    <w:r w:rsidR="00123E31">
      <w:rPr>
        <w:rStyle w:val="a9"/>
        <w:noProof/>
        <w:sz w:val="22"/>
        <w:szCs w:val="22"/>
      </w:rPr>
      <w:t>79</w:t>
    </w:r>
    <w:r w:rsidRPr="00884964">
      <w:rPr>
        <w:rStyle w:val="a9"/>
        <w:sz w:val="22"/>
        <w:szCs w:val="22"/>
      </w:rPr>
      <w:fldChar w:fldCharType="end"/>
    </w:r>
  </w:p>
  <w:p w:rsidR="006343A3" w:rsidRPr="00534F87" w:rsidRDefault="006343A3" w:rsidP="0054346B">
    <w:pPr>
      <w:pStyle w:val="a7"/>
      <w:framePr w:wrap="auto" w:hAnchor="text" w:y="-33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43A3" w:rsidRDefault="006343A3">
      <w:r>
        <w:separator/>
      </w:r>
    </w:p>
  </w:footnote>
  <w:footnote w:type="continuationSeparator" w:id="1">
    <w:p w:rsidR="006343A3" w:rsidRDefault="006343A3">
      <w:r>
        <w:continuationSeparator/>
      </w:r>
    </w:p>
  </w:footnote>
  <w:footnote w:id="2">
    <w:p w:rsidR="006343A3" w:rsidRPr="00F27129" w:rsidRDefault="006343A3" w:rsidP="00F27129">
      <w:pPr>
        <w:pStyle w:val="af0"/>
        <w:rPr>
          <w:rFonts w:ascii="Times LatArm" w:hAnsi="Times LatArm"/>
          <w:i/>
          <w:sz w:val="18"/>
          <w:szCs w:val="18"/>
          <w:lang w:val="en-US"/>
        </w:rPr>
      </w:pPr>
      <w:r w:rsidRPr="00F27129">
        <w:rPr>
          <w:rStyle w:val="af2"/>
          <w:rFonts w:ascii="Times LatArm" w:hAnsi="Times LatArm"/>
          <w:i/>
          <w:sz w:val="18"/>
          <w:szCs w:val="18"/>
        </w:rPr>
        <w:footnoteRef/>
      </w:r>
      <w:r w:rsidRPr="00F27129">
        <w:rPr>
          <w:rFonts w:ascii="Times LatArm" w:hAnsi="Times LatArm"/>
          <w:i/>
          <w:sz w:val="18"/>
          <w:szCs w:val="18"/>
        </w:rPr>
        <w:t xml:space="preserve"> </w:t>
      </w:r>
      <w:r w:rsidRPr="00F27129">
        <w:rPr>
          <w:rFonts w:ascii="Times LatArm" w:hAnsi="Times LatArm"/>
          <w:i/>
          <w:sz w:val="18"/>
          <w:szCs w:val="18"/>
          <w:lang w:val="en-US"/>
        </w:rPr>
        <w:t xml:space="preserve">²Ûëï»Õ ¨ Ñ»ï³·³ÛáõÙ </w:t>
      </w:r>
      <w:r w:rsidRPr="00F27129">
        <w:rPr>
          <w:rFonts w:ascii="Times LatArm" w:hAnsi="Times LatArm"/>
          <w:i/>
          <w:sz w:val="18"/>
          <w:szCs w:val="18"/>
        </w:rPr>
        <w:t>N</w:t>
      </w:r>
      <w:r w:rsidRPr="00F27129">
        <w:rPr>
          <w:rFonts w:ascii="Times LatArm" w:hAnsi="Times LatArm"/>
          <w:i/>
          <w:sz w:val="18"/>
          <w:szCs w:val="18"/>
          <w:lang w:val="en-US"/>
        </w:rPr>
        <w:t>-áí Ýß³Ý³Ïí³Í ¿ µÝ³Ï³Ý Ãí»ñÇ µ³½ÙáõÃÛáõÝÁ:</w:t>
      </w:r>
    </w:p>
  </w:footnote>
  <w:footnote w:id="3">
    <w:p w:rsidR="006343A3" w:rsidRPr="00C75DF1" w:rsidRDefault="006343A3" w:rsidP="009B3B42">
      <w:pPr>
        <w:pStyle w:val="af0"/>
        <w:rPr>
          <w:rFonts w:ascii="Times Armenian" w:hAnsi="Times Armenian"/>
          <w:lang w:val="en-US"/>
        </w:rPr>
      </w:pPr>
      <w:r>
        <w:rPr>
          <w:rStyle w:val="af2"/>
        </w:rPr>
        <w:footnoteRef/>
      </w:r>
      <w:r>
        <w:t xml:space="preserve">  </w:t>
      </w:r>
      <w:r>
        <w:rPr>
          <w:rFonts w:ascii="Times Armenian" w:hAnsi="Times Armenian"/>
          <w:lang w:val="en-US"/>
        </w:rPr>
        <w:t>§Ø»Ý»çÙ»ÝÃ¦, ÐÐ ¶²² ÃÕÃ³ÏÇó ³Ý¹³ÙÝ Úáõ. Ø. êáõí³ñÛ³ÝÇ  ÁÝÑ³Ýáõñ ËÙµ³·ñáõÃÛ³Ùµ, ºñ¨³Ý..:, îÝï»ë³·»ï, 2009, ¿ç 62</w:t>
      </w:r>
    </w:p>
  </w:footnote>
  <w:footnote w:id="4">
    <w:p w:rsidR="006343A3" w:rsidRPr="00E365F1" w:rsidRDefault="006343A3" w:rsidP="00E365F1">
      <w:pPr>
        <w:pStyle w:val="af0"/>
        <w:rPr>
          <w:rFonts w:ascii="Times LatArm" w:hAnsi="Times LatArm"/>
          <w:i/>
          <w:sz w:val="18"/>
          <w:szCs w:val="18"/>
          <w:lang w:val="en-US"/>
        </w:rPr>
      </w:pPr>
      <w:r w:rsidRPr="00E365F1">
        <w:rPr>
          <w:rStyle w:val="af2"/>
          <w:rFonts w:ascii="Times LatArm" w:hAnsi="Times LatArm"/>
          <w:i/>
          <w:sz w:val="18"/>
          <w:szCs w:val="18"/>
          <w:lang w:val="en-US"/>
        </w:rPr>
        <w:t>*</w:t>
      </w:r>
      <w:r w:rsidRPr="00E365F1">
        <w:rPr>
          <w:rFonts w:ascii="Times LatArm" w:hAnsi="Times LatArm"/>
          <w:i/>
          <w:sz w:val="18"/>
          <w:szCs w:val="18"/>
          <w:lang w:val="en-US"/>
        </w:rPr>
        <w:t>Îñïë»ñ ¹åñáóáõÙ Ñ³Û»ñ»ÝÇ ËáëùÇ Ù³ë»ñÇó ï³ññ³Ï³Ý ·Çï»ÉÇùÝ»ñ »Ý ïñíáõÙ ÙÇ³ÛÝ ·áÛ³Ï³Ý, µ³Û, ³Í³Ï³Ý ¨ Ãí³Ï³Ý ³ÝáõÝÝ»ñÇó:</w:t>
      </w:r>
    </w:p>
  </w:footnote>
  <w:footnote w:id="5">
    <w:p w:rsidR="006343A3" w:rsidRPr="00290ACA" w:rsidRDefault="006343A3" w:rsidP="007136BD">
      <w:pPr>
        <w:pStyle w:val="af0"/>
        <w:rPr>
          <w:rFonts w:ascii="Times LatRus" w:hAnsi="Times LatRus"/>
          <w:sz w:val="18"/>
          <w:szCs w:val="18"/>
          <w:lang w:val="hy-AM"/>
        </w:rPr>
      </w:pPr>
      <w:r w:rsidRPr="00290ACA">
        <w:rPr>
          <w:rStyle w:val="af2"/>
          <w:rFonts w:ascii="Times LatRus" w:hAnsi="Times LatRus"/>
          <w:sz w:val="18"/>
          <w:szCs w:val="18"/>
        </w:rPr>
        <w:footnoteRef/>
      </w:r>
      <w:r w:rsidRPr="00290ACA">
        <w:rPr>
          <w:rFonts w:ascii="Times LatRus" w:hAnsi="Times LatRus"/>
          <w:sz w:val="18"/>
          <w:szCs w:val="18"/>
          <w:lang w:val="hy-AM"/>
        </w:rPr>
        <w:t xml:space="preserve"> Ñèìîíîâ Ê., Âîåííàÿ ëèðèêà.-Ì.:Ñîâåòñêàÿ Ðîññèÿ,1968, ñ. 3-4.</w:t>
      </w:r>
    </w:p>
  </w:footnote>
  <w:footnote w:id="6">
    <w:p w:rsidR="006343A3" w:rsidRPr="00290ACA" w:rsidRDefault="006343A3" w:rsidP="007136BD">
      <w:pPr>
        <w:pStyle w:val="af0"/>
        <w:rPr>
          <w:rFonts w:ascii="Times LatRus" w:hAnsi="Times LatRus"/>
          <w:sz w:val="18"/>
          <w:szCs w:val="18"/>
          <w:lang w:val="hy-AM"/>
        </w:rPr>
      </w:pPr>
      <w:r w:rsidRPr="00290ACA">
        <w:rPr>
          <w:rStyle w:val="af2"/>
          <w:rFonts w:ascii="Times LatRus" w:hAnsi="Times LatRus"/>
          <w:sz w:val="18"/>
          <w:szCs w:val="18"/>
        </w:rPr>
        <w:footnoteRef/>
      </w:r>
      <w:r w:rsidRPr="00290ACA">
        <w:rPr>
          <w:rFonts w:ascii="Times LatRus" w:hAnsi="Times LatRus"/>
          <w:sz w:val="18"/>
          <w:szCs w:val="18"/>
          <w:lang w:val="hy-AM"/>
        </w:rPr>
        <w:t xml:space="preserve"> Ñèìîíîâ Ê., Âîåííàÿ ëèðèêà.-Ì.:Ñîâåòñêàÿ Ðîññèÿ,1968, ñ.6.</w:t>
      </w:r>
    </w:p>
  </w:footnote>
  <w:footnote w:id="7">
    <w:p w:rsidR="006343A3" w:rsidRPr="00290ACA" w:rsidRDefault="006343A3" w:rsidP="007136BD">
      <w:pPr>
        <w:pStyle w:val="af0"/>
        <w:rPr>
          <w:rFonts w:ascii="Times LatRus" w:hAnsi="Times LatRus"/>
          <w:sz w:val="18"/>
          <w:szCs w:val="18"/>
          <w:lang w:val="hy-AM"/>
        </w:rPr>
      </w:pPr>
      <w:r w:rsidRPr="00290ACA">
        <w:rPr>
          <w:rStyle w:val="af2"/>
          <w:rFonts w:ascii="Times LatRus" w:hAnsi="Times LatRus"/>
          <w:sz w:val="18"/>
          <w:szCs w:val="18"/>
        </w:rPr>
        <w:footnoteRef/>
      </w:r>
      <w:r w:rsidRPr="00290ACA">
        <w:rPr>
          <w:rFonts w:ascii="Times LatRus" w:hAnsi="Times LatRus"/>
          <w:sz w:val="18"/>
          <w:szCs w:val="18"/>
          <w:lang w:val="hy-AM"/>
        </w:rPr>
        <w:t xml:space="preserve"> Ôèíê Ë., Êîíñòàíòèí Ñèìîíîâ.Òâîð÷åñêèé ïóòü.-Ì.:Ñîâåòñêèé ïèñàòåëü,1979, ñ.72.</w:t>
      </w:r>
    </w:p>
  </w:footnote>
  <w:footnote w:id="8">
    <w:p w:rsidR="006343A3" w:rsidRPr="00290ACA" w:rsidRDefault="006343A3" w:rsidP="00290ACA">
      <w:pPr>
        <w:jc w:val="both"/>
        <w:rPr>
          <w:rFonts w:ascii="Times LatRus" w:hAnsi="Times LatRus"/>
          <w:sz w:val="18"/>
          <w:szCs w:val="18"/>
          <w:lang w:val="hy-AM"/>
        </w:rPr>
      </w:pPr>
      <w:r w:rsidRPr="00290ACA">
        <w:rPr>
          <w:rStyle w:val="af2"/>
          <w:rFonts w:ascii="Times LatRus" w:hAnsi="Times LatRus"/>
          <w:sz w:val="18"/>
          <w:szCs w:val="18"/>
        </w:rPr>
        <w:footnoteRef/>
      </w:r>
      <w:r w:rsidRPr="00290ACA">
        <w:rPr>
          <w:rFonts w:ascii="Times LatRus" w:hAnsi="Times LatRus"/>
          <w:sz w:val="18"/>
          <w:szCs w:val="18"/>
          <w:lang w:val="hy-AM"/>
        </w:rPr>
        <w:t xml:space="preserve"> Ñèìîíîâ Ê., Îò Õàëõèí-Ãîëà äî Áåðëèíà.-Ì.:èçä-âî ÄÎÑÀÀÔ,1973,ñ.4.</w:t>
      </w:r>
    </w:p>
  </w:footnote>
  <w:footnote w:id="9">
    <w:p w:rsidR="006343A3" w:rsidRPr="00290ACA" w:rsidRDefault="006343A3" w:rsidP="007136BD">
      <w:pPr>
        <w:pStyle w:val="af0"/>
        <w:rPr>
          <w:rFonts w:ascii="Times LatRus" w:hAnsi="Times LatRus"/>
          <w:sz w:val="18"/>
          <w:szCs w:val="18"/>
          <w:lang w:val="hy-AM"/>
        </w:rPr>
      </w:pPr>
      <w:r w:rsidRPr="00290ACA">
        <w:rPr>
          <w:rStyle w:val="af2"/>
          <w:rFonts w:ascii="Times LatRus" w:hAnsi="Times LatRus"/>
          <w:sz w:val="18"/>
          <w:szCs w:val="18"/>
        </w:rPr>
        <w:footnoteRef/>
      </w:r>
      <w:r w:rsidRPr="00290ACA">
        <w:rPr>
          <w:rFonts w:ascii="Times LatRus" w:hAnsi="Times LatRus"/>
          <w:sz w:val="18"/>
          <w:szCs w:val="18"/>
          <w:lang w:val="hy-AM"/>
        </w:rPr>
        <w:t xml:space="preserve"> Ôèíê Ë., Êîíñòàíòèí Ñèìîíîâ.Òâîð÷åñêèé ïóòü.-Ì.:Ñîâåòñêèé ïèñàòåëü,1979, ñ.151-152.</w:t>
      </w:r>
    </w:p>
  </w:footnote>
  <w:footnote w:id="10">
    <w:p w:rsidR="006343A3" w:rsidRPr="00290ACA" w:rsidRDefault="006343A3" w:rsidP="007136BD">
      <w:pPr>
        <w:pStyle w:val="af0"/>
        <w:rPr>
          <w:rFonts w:ascii="Times LatRus" w:hAnsi="Times LatRus"/>
          <w:sz w:val="18"/>
          <w:szCs w:val="18"/>
          <w:lang w:val="hy-AM"/>
        </w:rPr>
      </w:pPr>
      <w:r w:rsidRPr="00290ACA">
        <w:rPr>
          <w:rStyle w:val="af2"/>
          <w:rFonts w:ascii="Times LatRus" w:hAnsi="Times LatRus"/>
          <w:sz w:val="18"/>
          <w:szCs w:val="18"/>
        </w:rPr>
        <w:footnoteRef/>
      </w:r>
      <w:r w:rsidRPr="00290ACA">
        <w:rPr>
          <w:rFonts w:ascii="Times LatRus" w:hAnsi="Times LatRus"/>
          <w:sz w:val="18"/>
          <w:szCs w:val="18"/>
          <w:lang w:val="hy-AM"/>
        </w:rPr>
        <w:t xml:space="preserve"> Êîíñòàíòèí Ñèìîíîâ â âîñïîìèíàíèÿõ ñîâðåìåííèêîâ.-Ì.,1984, ñ.232-233.</w:t>
      </w:r>
    </w:p>
  </w:footnote>
  <w:footnote w:id="11">
    <w:p w:rsidR="006343A3" w:rsidRPr="00296426" w:rsidRDefault="006343A3" w:rsidP="00E938BA">
      <w:pPr>
        <w:pStyle w:val="af0"/>
        <w:rPr>
          <w:sz w:val="18"/>
          <w:szCs w:val="18"/>
          <w:lang w:val="ru-RU"/>
        </w:rPr>
      </w:pPr>
      <w:r w:rsidRPr="00296426">
        <w:rPr>
          <w:rStyle w:val="af2"/>
          <w:sz w:val="18"/>
          <w:szCs w:val="18"/>
        </w:rPr>
        <w:footnoteRef/>
      </w:r>
      <w:r w:rsidRPr="00296426">
        <w:rPr>
          <w:sz w:val="18"/>
          <w:szCs w:val="18"/>
          <w:lang w:val="ru-RU"/>
        </w:rPr>
        <w:t xml:space="preserve"> Липовецкий М. Перфомансы насилия: “Новая драма” и границы литературоведения.// Новое литературное обозрение. 2008. </w:t>
      </w:r>
      <w:r w:rsidRPr="00296426">
        <w:rPr>
          <w:sz w:val="18"/>
          <w:szCs w:val="18"/>
          <w:lang w:val="en-US"/>
        </w:rPr>
        <w:t>N</w:t>
      </w:r>
      <w:r w:rsidRPr="00296426">
        <w:rPr>
          <w:sz w:val="18"/>
          <w:szCs w:val="18"/>
          <w:lang w:val="ru-RU"/>
        </w:rPr>
        <w:t xml:space="preserve"> 89. С-192.</w:t>
      </w:r>
    </w:p>
  </w:footnote>
  <w:footnote w:id="12">
    <w:p w:rsidR="006343A3" w:rsidRPr="00296426" w:rsidRDefault="006343A3" w:rsidP="00E938BA">
      <w:pPr>
        <w:pStyle w:val="af0"/>
        <w:rPr>
          <w:sz w:val="18"/>
          <w:szCs w:val="18"/>
          <w:lang w:val="ru-RU"/>
        </w:rPr>
      </w:pPr>
      <w:r w:rsidRPr="00296426">
        <w:rPr>
          <w:rStyle w:val="af2"/>
          <w:sz w:val="18"/>
          <w:szCs w:val="18"/>
        </w:rPr>
        <w:footnoteRef/>
      </w:r>
      <w:r w:rsidRPr="00296426">
        <w:rPr>
          <w:sz w:val="18"/>
          <w:szCs w:val="18"/>
          <w:lang w:val="ru-RU"/>
        </w:rPr>
        <w:t xml:space="preserve"> Там же.</w:t>
      </w:r>
    </w:p>
  </w:footnote>
  <w:footnote w:id="13">
    <w:p w:rsidR="006343A3" w:rsidRPr="00296426" w:rsidRDefault="006343A3" w:rsidP="00E938BA">
      <w:pPr>
        <w:pStyle w:val="af0"/>
        <w:rPr>
          <w:sz w:val="18"/>
          <w:szCs w:val="18"/>
          <w:lang w:val="ru-RU"/>
        </w:rPr>
      </w:pPr>
      <w:r w:rsidRPr="00296426">
        <w:rPr>
          <w:rStyle w:val="af2"/>
          <w:sz w:val="18"/>
          <w:szCs w:val="18"/>
        </w:rPr>
        <w:footnoteRef/>
      </w:r>
      <w:r w:rsidRPr="00296426">
        <w:rPr>
          <w:sz w:val="18"/>
          <w:szCs w:val="18"/>
          <w:lang w:val="ru-RU"/>
        </w:rPr>
        <w:t xml:space="preserve"> Агишева Н. Звуки «Му». Театр. 1988. № 9. С.56, 60.</w:t>
      </w:r>
    </w:p>
  </w:footnote>
  <w:footnote w:id="14">
    <w:p w:rsidR="006343A3" w:rsidRPr="00296426" w:rsidRDefault="006343A3" w:rsidP="00E938BA">
      <w:pPr>
        <w:pStyle w:val="af0"/>
        <w:rPr>
          <w:sz w:val="18"/>
          <w:szCs w:val="18"/>
          <w:lang w:val="ru-RU"/>
        </w:rPr>
      </w:pPr>
      <w:r w:rsidRPr="00296426">
        <w:rPr>
          <w:rStyle w:val="af2"/>
          <w:sz w:val="18"/>
          <w:szCs w:val="18"/>
        </w:rPr>
        <w:footnoteRef/>
      </w:r>
      <w:r w:rsidRPr="00296426">
        <w:rPr>
          <w:sz w:val="18"/>
          <w:szCs w:val="18"/>
          <w:lang w:val="ru-RU"/>
        </w:rPr>
        <w:t xml:space="preserve"> Строева М. Мера откровенности // Современная драматургия. 1986. № 2. С.219 — 220..</w:t>
      </w:r>
    </w:p>
  </w:footnote>
  <w:footnote w:id="15">
    <w:p w:rsidR="006343A3" w:rsidRPr="00296426" w:rsidRDefault="006343A3" w:rsidP="00E938BA">
      <w:pPr>
        <w:pStyle w:val="af0"/>
        <w:rPr>
          <w:sz w:val="18"/>
          <w:szCs w:val="18"/>
          <w:lang w:val="ru-RU"/>
        </w:rPr>
      </w:pPr>
      <w:r w:rsidRPr="00296426">
        <w:rPr>
          <w:rStyle w:val="af2"/>
          <w:sz w:val="18"/>
          <w:szCs w:val="18"/>
        </w:rPr>
        <w:footnoteRef/>
      </w:r>
      <w:r w:rsidRPr="00296426">
        <w:rPr>
          <w:sz w:val="18"/>
          <w:szCs w:val="18"/>
          <w:lang w:val="ru-RU"/>
        </w:rPr>
        <w:t xml:space="preserve"> Максимова В. Судьба первых пьес.// Современная драматургия.1982. </w:t>
      </w:r>
      <w:r w:rsidRPr="00296426">
        <w:rPr>
          <w:sz w:val="18"/>
          <w:szCs w:val="18"/>
          <w:lang w:val="en-US"/>
        </w:rPr>
        <w:t>N</w:t>
      </w:r>
      <w:r w:rsidRPr="00296426">
        <w:rPr>
          <w:sz w:val="18"/>
          <w:szCs w:val="18"/>
          <w:lang w:val="ru-RU"/>
        </w:rPr>
        <w:t xml:space="preserve"> 2. С-221-222.</w:t>
      </w:r>
    </w:p>
  </w:footnote>
  <w:footnote w:id="16">
    <w:p w:rsidR="006343A3" w:rsidRPr="0063227B" w:rsidRDefault="006343A3" w:rsidP="00E938BA">
      <w:pPr>
        <w:pStyle w:val="af0"/>
        <w:rPr>
          <w:sz w:val="18"/>
          <w:szCs w:val="18"/>
          <w:lang w:val="ru-RU"/>
        </w:rPr>
      </w:pPr>
      <w:r w:rsidRPr="0063227B">
        <w:rPr>
          <w:rStyle w:val="af2"/>
          <w:sz w:val="18"/>
          <w:szCs w:val="18"/>
        </w:rPr>
        <w:footnoteRef/>
      </w:r>
      <w:r w:rsidRPr="0063227B">
        <w:rPr>
          <w:sz w:val="18"/>
          <w:szCs w:val="18"/>
          <w:lang w:val="ru-RU"/>
        </w:rPr>
        <w:t xml:space="preserve"> Стрельцова Е. Героический тупик // Театр. 1992. № 10. С.8.</w:t>
      </w:r>
    </w:p>
  </w:footnote>
  <w:footnote w:id="17">
    <w:p w:rsidR="006343A3" w:rsidRPr="0063227B" w:rsidRDefault="006343A3" w:rsidP="00E938BA">
      <w:pPr>
        <w:pStyle w:val="af0"/>
        <w:rPr>
          <w:sz w:val="18"/>
          <w:szCs w:val="18"/>
          <w:lang w:val="ru-RU"/>
        </w:rPr>
      </w:pPr>
      <w:r w:rsidRPr="0063227B">
        <w:rPr>
          <w:rStyle w:val="af2"/>
          <w:sz w:val="18"/>
          <w:szCs w:val="18"/>
        </w:rPr>
        <w:footnoteRef/>
      </w:r>
      <w:r w:rsidRPr="0063227B">
        <w:rPr>
          <w:sz w:val="18"/>
          <w:szCs w:val="18"/>
          <w:lang w:val="ru-RU"/>
        </w:rPr>
        <w:t xml:space="preserve"> Лейдерман Н.Л., Липовецкий М.Н. Современная русская литература: в 3 кн. Кн. 2. Семидесятые годы. М.: Эдиториал УРСС, 2001. С. 187).</w:t>
      </w:r>
    </w:p>
  </w:footnote>
  <w:footnote w:id="18">
    <w:p w:rsidR="006343A3" w:rsidRPr="0063227B" w:rsidRDefault="006343A3" w:rsidP="00E938BA">
      <w:pPr>
        <w:pStyle w:val="af0"/>
        <w:rPr>
          <w:sz w:val="18"/>
          <w:szCs w:val="18"/>
          <w:lang w:val="ru-RU"/>
        </w:rPr>
      </w:pPr>
      <w:r w:rsidRPr="0063227B">
        <w:rPr>
          <w:rStyle w:val="af2"/>
          <w:sz w:val="18"/>
          <w:szCs w:val="18"/>
        </w:rPr>
        <w:footnoteRef/>
      </w:r>
      <w:r w:rsidRPr="0063227B">
        <w:rPr>
          <w:sz w:val="18"/>
          <w:szCs w:val="18"/>
          <w:lang w:val="ru-RU"/>
        </w:rPr>
        <w:t xml:space="preserve"> Отургашева Н.В. Концепция личности в современной советской драматургии: дисс. канд. филол. наук. Томск, 1985. С. 139.</w:t>
      </w:r>
    </w:p>
  </w:footnote>
  <w:footnote w:id="19">
    <w:p w:rsidR="006343A3" w:rsidRPr="0063227B" w:rsidRDefault="006343A3" w:rsidP="00E938BA">
      <w:pPr>
        <w:pStyle w:val="af0"/>
        <w:rPr>
          <w:sz w:val="18"/>
          <w:szCs w:val="18"/>
        </w:rPr>
      </w:pPr>
      <w:r w:rsidRPr="0063227B">
        <w:rPr>
          <w:rStyle w:val="af2"/>
          <w:sz w:val="18"/>
          <w:szCs w:val="18"/>
        </w:rPr>
        <w:footnoteRef/>
      </w:r>
      <w:r w:rsidRPr="0063227B">
        <w:rPr>
          <w:sz w:val="18"/>
          <w:szCs w:val="18"/>
          <w:lang w:val="ru-RU"/>
        </w:rPr>
        <w:t xml:space="preserve"> Демин Г.Г. Пророческий лейбл, или Исчезновение Петрушевской.// </w:t>
      </w:r>
      <w:r w:rsidRPr="0063227B">
        <w:rPr>
          <w:sz w:val="18"/>
          <w:szCs w:val="18"/>
        </w:rPr>
        <w:t>Современная драматургия. - 1994. № 1. - С. 176 - 184.</w:t>
      </w:r>
    </w:p>
  </w:footnote>
  <w:footnote w:id="20">
    <w:p w:rsidR="006343A3" w:rsidRPr="0063227B" w:rsidRDefault="006343A3" w:rsidP="00E938BA">
      <w:pPr>
        <w:pStyle w:val="af0"/>
        <w:rPr>
          <w:sz w:val="18"/>
          <w:szCs w:val="18"/>
          <w:lang w:val="en-US"/>
        </w:rPr>
      </w:pPr>
      <w:r w:rsidRPr="0063227B">
        <w:rPr>
          <w:rStyle w:val="af2"/>
          <w:sz w:val="18"/>
          <w:szCs w:val="18"/>
        </w:rPr>
        <w:footnoteRef/>
      </w:r>
      <w:r w:rsidRPr="0063227B">
        <w:rPr>
          <w:sz w:val="18"/>
          <w:szCs w:val="18"/>
          <w:lang w:val="en-US"/>
        </w:rPr>
        <w:t xml:space="preserve"> Johnson, Maya. Woman and Children First: Domestic Chaos and the Maternal Bond in the Drama of Liudmila Petrushevskaia // Nos.1-2, March-June, 1992. - P.97 - 112.</w:t>
      </w:r>
    </w:p>
  </w:footnote>
  <w:footnote w:id="21">
    <w:p w:rsidR="006343A3" w:rsidRPr="00296426" w:rsidRDefault="006343A3" w:rsidP="00E938BA">
      <w:pPr>
        <w:pStyle w:val="af0"/>
        <w:rPr>
          <w:sz w:val="18"/>
          <w:szCs w:val="18"/>
          <w:lang w:val="ru-RU"/>
        </w:rPr>
      </w:pPr>
      <w:r w:rsidRPr="00296426">
        <w:rPr>
          <w:rStyle w:val="af2"/>
          <w:sz w:val="18"/>
          <w:szCs w:val="18"/>
        </w:rPr>
        <w:footnoteRef/>
      </w:r>
      <w:r w:rsidRPr="00296426">
        <w:rPr>
          <w:sz w:val="18"/>
          <w:szCs w:val="18"/>
          <w:lang w:val="ru-RU"/>
        </w:rPr>
        <w:t xml:space="preserve"> Агишева Н. Звуки “Му”.// Театр. 1988. </w:t>
      </w:r>
      <w:r w:rsidRPr="00296426">
        <w:rPr>
          <w:sz w:val="18"/>
          <w:szCs w:val="18"/>
          <w:lang w:val="en-US"/>
        </w:rPr>
        <w:t>N</w:t>
      </w:r>
      <w:r w:rsidRPr="00296426">
        <w:rPr>
          <w:sz w:val="18"/>
          <w:szCs w:val="18"/>
          <w:lang w:val="ru-RU"/>
        </w:rPr>
        <w:t xml:space="preserve"> 9. С-56.</w:t>
      </w:r>
    </w:p>
  </w:footnote>
  <w:footnote w:id="22">
    <w:p w:rsidR="006343A3" w:rsidRPr="00296426" w:rsidRDefault="006343A3" w:rsidP="00E938BA">
      <w:pPr>
        <w:pStyle w:val="af0"/>
        <w:rPr>
          <w:sz w:val="18"/>
          <w:szCs w:val="18"/>
        </w:rPr>
      </w:pPr>
      <w:r w:rsidRPr="00296426">
        <w:rPr>
          <w:rStyle w:val="af2"/>
          <w:sz w:val="18"/>
          <w:szCs w:val="18"/>
        </w:rPr>
        <w:footnoteRef/>
      </w:r>
      <w:r w:rsidRPr="00296426">
        <w:rPr>
          <w:sz w:val="18"/>
          <w:szCs w:val="18"/>
          <w:lang w:val="ru-RU"/>
        </w:rPr>
        <w:t xml:space="preserve"> Здесь и далее тексты пьес цитируются по книге: Петрушевская Л.Три девушки в голубом: Сборник пьес. </w:t>
      </w:r>
      <w:r w:rsidRPr="00296426">
        <w:rPr>
          <w:sz w:val="18"/>
          <w:szCs w:val="18"/>
        </w:rPr>
        <w:t>М., 1989</w:t>
      </w:r>
      <w:r>
        <w:rPr>
          <w:sz w:val="18"/>
          <w:szCs w:val="18"/>
        </w:rPr>
        <w:t xml:space="preserve">    </w:t>
      </w:r>
      <w:r w:rsidRPr="00296426">
        <w:rPr>
          <w:sz w:val="18"/>
          <w:szCs w:val="18"/>
        </w:rPr>
        <w:t xml:space="preserve"> (с указанием страницы в скобках).</w:t>
      </w:r>
    </w:p>
    <w:p w:rsidR="006343A3" w:rsidRPr="00AA5454" w:rsidRDefault="006343A3" w:rsidP="00E938BA">
      <w:pPr>
        <w:pStyle w:val="af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5CAF"/>
    <w:multiLevelType w:val="hybridMultilevel"/>
    <w:tmpl w:val="00E01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8E43C6"/>
    <w:multiLevelType w:val="hybridMultilevel"/>
    <w:tmpl w:val="8482FDA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7B26C3F"/>
    <w:multiLevelType w:val="multilevel"/>
    <w:tmpl w:val="BF7A353E"/>
    <w:lvl w:ilvl="0">
      <w:start w:val="1"/>
      <w:numFmt w:val="decimal"/>
      <w:lvlText w:val="%1."/>
      <w:lvlJc w:val="left"/>
      <w:pPr>
        <w:ind w:left="1070" w:hanging="360"/>
      </w:pPr>
      <w:rPr>
        <w:rFonts w:hint="default"/>
        <w:b/>
      </w:rPr>
    </w:lvl>
    <w:lvl w:ilvl="1">
      <w:start w:val="1"/>
      <w:numFmt w:val="decimal"/>
      <w:isLgl/>
      <w:lvlText w:val="%1.%2."/>
      <w:lvlJc w:val="left"/>
      <w:pPr>
        <w:ind w:left="1430" w:hanging="360"/>
      </w:pPr>
      <w:rPr>
        <w:rFonts w:hint="default"/>
      </w:rPr>
    </w:lvl>
    <w:lvl w:ilvl="2">
      <w:start w:val="1"/>
      <w:numFmt w:val="decimal"/>
      <w:isLgl/>
      <w:lvlText w:val="%1.%2.%3."/>
      <w:lvlJc w:val="left"/>
      <w:pPr>
        <w:ind w:left="2150" w:hanging="720"/>
      </w:pPr>
      <w:rPr>
        <w:rFonts w:hint="default"/>
      </w:rPr>
    </w:lvl>
    <w:lvl w:ilvl="3">
      <w:start w:val="1"/>
      <w:numFmt w:val="decimal"/>
      <w:isLgl/>
      <w:lvlText w:val="%1.%2.%3.%4."/>
      <w:lvlJc w:val="left"/>
      <w:pPr>
        <w:ind w:left="2510" w:hanging="720"/>
      </w:pPr>
      <w:rPr>
        <w:rFonts w:hint="default"/>
      </w:rPr>
    </w:lvl>
    <w:lvl w:ilvl="4">
      <w:start w:val="1"/>
      <w:numFmt w:val="decimal"/>
      <w:isLgl/>
      <w:lvlText w:val="%1.%2.%3.%4.%5."/>
      <w:lvlJc w:val="left"/>
      <w:pPr>
        <w:ind w:left="3230" w:hanging="1080"/>
      </w:pPr>
      <w:rPr>
        <w:rFonts w:hint="default"/>
      </w:rPr>
    </w:lvl>
    <w:lvl w:ilvl="5">
      <w:start w:val="1"/>
      <w:numFmt w:val="decimal"/>
      <w:isLgl/>
      <w:lvlText w:val="%1.%2.%3.%4.%5.%6."/>
      <w:lvlJc w:val="left"/>
      <w:pPr>
        <w:ind w:left="3590" w:hanging="1080"/>
      </w:pPr>
      <w:rPr>
        <w:rFonts w:hint="default"/>
      </w:rPr>
    </w:lvl>
    <w:lvl w:ilvl="6">
      <w:start w:val="1"/>
      <w:numFmt w:val="decimal"/>
      <w:isLgl/>
      <w:lvlText w:val="%1.%2.%3.%4.%5.%6.%7."/>
      <w:lvlJc w:val="left"/>
      <w:pPr>
        <w:ind w:left="4310" w:hanging="1440"/>
      </w:pPr>
      <w:rPr>
        <w:rFonts w:hint="default"/>
      </w:rPr>
    </w:lvl>
    <w:lvl w:ilvl="7">
      <w:start w:val="1"/>
      <w:numFmt w:val="decimal"/>
      <w:isLgl/>
      <w:lvlText w:val="%1.%2.%3.%4.%5.%6.%7.%8."/>
      <w:lvlJc w:val="left"/>
      <w:pPr>
        <w:ind w:left="4670" w:hanging="1440"/>
      </w:pPr>
      <w:rPr>
        <w:rFonts w:hint="default"/>
      </w:rPr>
    </w:lvl>
    <w:lvl w:ilvl="8">
      <w:start w:val="1"/>
      <w:numFmt w:val="decimal"/>
      <w:isLgl/>
      <w:lvlText w:val="%1.%2.%3.%4.%5.%6.%7.%8.%9."/>
      <w:lvlJc w:val="left"/>
      <w:pPr>
        <w:ind w:left="5390" w:hanging="1800"/>
      </w:pPr>
      <w:rPr>
        <w:rFonts w:hint="default"/>
      </w:rPr>
    </w:lvl>
  </w:abstractNum>
  <w:abstractNum w:abstractNumId="3">
    <w:nsid w:val="0B671D0C"/>
    <w:multiLevelType w:val="hybridMultilevel"/>
    <w:tmpl w:val="9FA28924"/>
    <w:lvl w:ilvl="0" w:tplc="5D7CB1DA">
      <w:start w:val="1"/>
      <w:numFmt w:val="decimal"/>
      <w:lvlText w:val="%1."/>
      <w:lvlJc w:val="left"/>
      <w:pPr>
        <w:ind w:left="720" w:hanging="360"/>
      </w:pPr>
      <w:rPr>
        <w:rFonts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916A46"/>
    <w:multiLevelType w:val="hybridMultilevel"/>
    <w:tmpl w:val="85A48A82"/>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5">
    <w:nsid w:val="10833031"/>
    <w:multiLevelType w:val="hybridMultilevel"/>
    <w:tmpl w:val="1D42BE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F85C96"/>
    <w:multiLevelType w:val="hybridMultilevel"/>
    <w:tmpl w:val="3EF2378C"/>
    <w:lvl w:ilvl="0" w:tplc="19B6D210">
      <w:start w:val="1"/>
      <w:numFmt w:val="decimal"/>
      <w:lvlText w:val="%1."/>
      <w:lvlJc w:val="left"/>
      <w:pPr>
        <w:tabs>
          <w:tab w:val="num" w:pos="1128"/>
        </w:tabs>
        <w:ind w:left="1128" w:hanging="360"/>
      </w:pPr>
      <w:rPr>
        <w:rFonts w:hint="default"/>
      </w:rPr>
    </w:lvl>
    <w:lvl w:ilvl="1" w:tplc="04190019" w:tentative="1">
      <w:start w:val="1"/>
      <w:numFmt w:val="lowerLetter"/>
      <w:lvlText w:val="%2."/>
      <w:lvlJc w:val="left"/>
      <w:pPr>
        <w:tabs>
          <w:tab w:val="num" w:pos="1848"/>
        </w:tabs>
        <w:ind w:left="1848" w:hanging="360"/>
      </w:pPr>
    </w:lvl>
    <w:lvl w:ilvl="2" w:tplc="0419001B" w:tentative="1">
      <w:start w:val="1"/>
      <w:numFmt w:val="lowerRoman"/>
      <w:lvlText w:val="%3."/>
      <w:lvlJc w:val="right"/>
      <w:pPr>
        <w:tabs>
          <w:tab w:val="num" w:pos="2568"/>
        </w:tabs>
        <w:ind w:left="2568" w:hanging="180"/>
      </w:pPr>
    </w:lvl>
    <w:lvl w:ilvl="3" w:tplc="0419000F" w:tentative="1">
      <w:start w:val="1"/>
      <w:numFmt w:val="decimal"/>
      <w:lvlText w:val="%4."/>
      <w:lvlJc w:val="left"/>
      <w:pPr>
        <w:tabs>
          <w:tab w:val="num" w:pos="3288"/>
        </w:tabs>
        <w:ind w:left="3288" w:hanging="360"/>
      </w:pPr>
    </w:lvl>
    <w:lvl w:ilvl="4" w:tplc="04190019" w:tentative="1">
      <w:start w:val="1"/>
      <w:numFmt w:val="lowerLetter"/>
      <w:lvlText w:val="%5."/>
      <w:lvlJc w:val="left"/>
      <w:pPr>
        <w:tabs>
          <w:tab w:val="num" w:pos="4008"/>
        </w:tabs>
        <w:ind w:left="4008" w:hanging="360"/>
      </w:pPr>
    </w:lvl>
    <w:lvl w:ilvl="5" w:tplc="0419001B" w:tentative="1">
      <w:start w:val="1"/>
      <w:numFmt w:val="lowerRoman"/>
      <w:lvlText w:val="%6."/>
      <w:lvlJc w:val="right"/>
      <w:pPr>
        <w:tabs>
          <w:tab w:val="num" w:pos="4728"/>
        </w:tabs>
        <w:ind w:left="4728" w:hanging="180"/>
      </w:pPr>
    </w:lvl>
    <w:lvl w:ilvl="6" w:tplc="0419000F" w:tentative="1">
      <w:start w:val="1"/>
      <w:numFmt w:val="decimal"/>
      <w:lvlText w:val="%7."/>
      <w:lvlJc w:val="left"/>
      <w:pPr>
        <w:tabs>
          <w:tab w:val="num" w:pos="5448"/>
        </w:tabs>
        <w:ind w:left="5448" w:hanging="360"/>
      </w:pPr>
    </w:lvl>
    <w:lvl w:ilvl="7" w:tplc="04190019" w:tentative="1">
      <w:start w:val="1"/>
      <w:numFmt w:val="lowerLetter"/>
      <w:lvlText w:val="%8."/>
      <w:lvlJc w:val="left"/>
      <w:pPr>
        <w:tabs>
          <w:tab w:val="num" w:pos="6168"/>
        </w:tabs>
        <w:ind w:left="6168" w:hanging="360"/>
      </w:pPr>
    </w:lvl>
    <w:lvl w:ilvl="8" w:tplc="0419001B" w:tentative="1">
      <w:start w:val="1"/>
      <w:numFmt w:val="lowerRoman"/>
      <w:lvlText w:val="%9."/>
      <w:lvlJc w:val="right"/>
      <w:pPr>
        <w:tabs>
          <w:tab w:val="num" w:pos="6888"/>
        </w:tabs>
        <w:ind w:left="6888" w:hanging="180"/>
      </w:pPr>
    </w:lvl>
  </w:abstractNum>
  <w:abstractNum w:abstractNumId="7">
    <w:nsid w:val="131F48AB"/>
    <w:multiLevelType w:val="hybridMultilevel"/>
    <w:tmpl w:val="15EAF8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DE17E9"/>
    <w:multiLevelType w:val="hybridMultilevel"/>
    <w:tmpl w:val="F0A8279A"/>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182032E2"/>
    <w:multiLevelType w:val="hybridMultilevel"/>
    <w:tmpl w:val="14541A6E"/>
    <w:lvl w:ilvl="0" w:tplc="6CA8F31A">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872730C"/>
    <w:multiLevelType w:val="hybridMultilevel"/>
    <w:tmpl w:val="2D405D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9080540"/>
    <w:multiLevelType w:val="multilevel"/>
    <w:tmpl w:val="01BA7812"/>
    <w:styleLink w:val="StyleStyleOutlinenumberedBoldOutlinenumbered14pt"/>
    <w:lvl w:ilvl="0">
      <w:start w:val="3"/>
      <w:numFmt w:val="decimal"/>
      <w:lvlText w:val="%1."/>
      <w:lvlJc w:val="left"/>
      <w:pPr>
        <w:tabs>
          <w:tab w:val="num" w:pos="540"/>
        </w:tabs>
        <w:ind w:left="540" w:hanging="540"/>
      </w:pPr>
      <w:rPr>
        <w:spacing w:val="42"/>
        <w:w w:val="90"/>
        <w:position w:val="-8"/>
        <w:sz w:val="28"/>
        <w:szCs w:val="28"/>
      </w:rPr>
    </w:lvl>
    <w:lvl w:ilvl="1">
      <w:start w:val="3"/>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b/>
        <w:bCs/>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DE76ACD"/>
    <w:multiLevelType w:val="hybridMultilevel"/>
    <w:tmpl w:val="40987BAC"/>
    <w:lvl w:ilvl="0" w:tplc="268060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0C96BC0"/>
    <w:multiLevelType w:val="hybridMultilevel"/>
    <w:tmpl w:val="DCAAFEC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2641890"/>
    <w:multiLevelType w:val="hybridMultilevel"/>
    <w:tmpl w:val="2788E1A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25171EC5"/>
    <w:multiLevelType w:val="hybridMultilevel"/>
    <w:tmpl w:val="658C1BE2"/>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6">
    <w:nsid w:val="255B44B3"/>
    <w:multiLevelType w:val="hybridMultilevel"/>
    <w:tmpl w:val="9558C726"/>
    <w:lvl w:ilvl="0" w:tplc="04190001">
      <w:start w:val="1"/>
      <w:numFmt w:val="bullet"/>
      <w:lvlText w:val=""/>
      <w:lvlJc w:val="left"/>
      <w:pPr>
        <w:ind w:left="1427" w:hanging="360"/>
      </w:pPr>
      <w:rPr>
        <w:rFonts w:ascii="Symbol" w:hAnsi="Symbol"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17">
    <w:nsid w:val="27E778A7"/>
    <w:multiLevelType w:val="hybridMultilevel"/>
    <w:tmpl w:val="79842766"/>
    <w:lvl w:ilvl="0" w:tplc="58AAC77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8">
    <w:nsid w:val="29444A6E"/>
    <w:multiLevelType w:val="hybridMultilevel"/>
    <w:tmpl w:val="661002E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2C062405"/>
    <w:multiLevelType w:val="hybridMultilevel"/>
    <w:tmpl w:val="17F2EB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043E8B"/>
    <w:multiLevelType w:val="hybridMultilevel"/>
    <w:tmpl w:val="E1B67D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B4087D"/>
    <w:multiLevelType w:val="hybridMultilevel"/>
    <w:tmpl w:val="BCF6D48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0024C5B"/>
    <w:multiLevelType w:val="hybridMultilevel"/>
    <w:tmpl w:val="EDEC1D9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441C219D"/>
    <w:multiLevelType w:val="hybridMultilevel"/>
    <w:tmpl w:val="744C19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CB3E22"/>
    <w:multiLevelType w:val="hybridMultilevel"/>
    <w:tmpl w:val="D7EACF1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9A21A9B"/>
    <w:multiLevelType w:val="hybridMultilevel"/>
    <w:tmpl w:val="F62A52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A7C3563"/>
    <w:multiLevelType w:val="hybridMultilevel"/>
    <w:tmpl w:val="B9F208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A9C1835"/>
    <w:multiLevelType w:val="hybridMultilevel"/>
    <w:tmpl w:val="16E0E7A8"/>
    <w:lvl w:ilvl="0" w:tplc="7ECE16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DF502DD"/>
    <w:multiLevelType w:val="hybridMultilevel"/>
    <w:tmpl w:val="33A46A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4EC1183A"/>
    <w:multiLevelType w:val="hybridMultilevel"/>
    <w:tmpl w:val="324A899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0">
    <w:nsid w:val="57C67F1C"/>
    <w:multiLevelType w:val="hybridMultilevel"/>
    <w:tmpl w:val="3FF29D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1B2D4D"/>
    <w:multiLevelType w:val="hybridMultilevel"/>
    <w:tmpl w:val="C39E3768"/>
    <w:lvl w:ilvl="0" w:tplc="68B42056">
      <w:start w:val="1"/>
      <w:numFmt w:val="bullet"/>
      <w:lvlText w:val="-"/>
      <w:lvlJc w:val="left"/>
      <w:pPr>
        <w:tabs>
          <w:tab w:val="num" w:pos="720"/>
        </w:tabs>
        <w:ind w:left="720" w:hanging="360"/>
      </w:pPr>
      <w:rPr>
        <w:rFonts w:ascii="Times LatArm" w:eastAsia="SimSun" w:hAnsi="Times LatArm"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BB50416"/>
    <w:multiLevelType w:val="hybridMultilevel"/>
    <w:tmpl w:val="C088A6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E262EDC"/>
    <w:multiLevelType w:val="hybridMultilevel"/>
    <w:tmpl w:val="A73E8106"/>
    <w:lvl w:ilvl="0" w:tplc="CF2C85A6">
      <w:start w:val="1"/>
      <w:numFmt w:val="decimal"/>
      <w:lvlText w:val="%1."/>
      <w:lvlJc w:val="left"/>
      <w:pPr>
        <w:tabs>
          <w:tab w:val="num" w:pos="540"/>
        </w:tabs>
        <w:ind w:left="540" w:hanging="360"/>
      </w:p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5EF63EB9"/>
    <w:multiLevelType w:val="hybridMultilevel"/>
    <w:tmpl w:val="5920993E"/>
    <w:lvl w:ilvl="0" w:tplc="FC1415D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5F1D1666"/>
    <w:multiLevelType w:val="hybridMultilevel"/>
    <w:tmpl w:val="52DC1F9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6">
    <w:nsid w:val="5FA51121"/>
    <w:multiLevelType w:val="hybridMultilevel"/>
    <w:tmpl w:val="C456C4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0986BFE"/>
    <w:multiLevelType w:val="hybridMultilevel"/>
    <w:tmpl w:val="898AF0A8"/>
    <w:lvl w:ilvl="0" w:tplc="01602C58">
      <w:start w:val="1"/>
      <w:numFmt w:val="decimal"/>
      <w:lvlText w:val="%1."/>
      <w:lvlJc w:val="left"/>
      <w:pPr>
        <w:ind w:left="720" w:hanging="360"/>
      </w:pPr>
      <w:rPr>
        <w:sz w:val="22"/>
        <w:szCs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60DE5EEA"/>
    <w:multiLevelType w:val="hybridMultilevel"/>
    <w:tmpl w:val="E7205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2937937"/>
    <w:multiLevelType w:val="hybridMultilevel"/>
    <w:tmpl w:val="FEE05C10"/>
    <w:lvl w:ilvl="0" w:tplc="32B47AE4">
      <w:start w:val="1"/>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40">
    <w:nsid w:val="62AA5203"/>
    <w:multiLevelType w:val="hybridMultilevel"/>
    <w:tmpl w:val="24A8A340"/>
    <w:lvl w:ilvl="0" w:tplc="0419000F">
      <w:start w:val="1"/>
      <w:numFmt w:val="decimal"/>
      <w:lvlText w:val="%1."/>
      <w:lvlJc w:val="left"/>
      <w:pPr>
        <w:tabs>
          <w:tab w:val="num" w:pos="1140"/>
        </w:tabs>
        <w:ind w:left="1140" w:hanging="360"/>
      </w:p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41">
    <w:nsid w:val="62AC1D05"/>
    <w:multiLevelType w:val="hybridMultilevel"/>
    <w:tmpl w:val="8C564F42"/>
    <w:lvl w:ilvl="0" w:tplc="0BB46308">
      <w:start w:val="2"/>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682177FA"/>
    <w:multiLevelType w:val="hybridMultilevel"/>
    <w:tmpl w:val="0086976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68B00670"/>
    <w:multiLevelType w:val="hybridMultilevel"/>
    <w:tmpl w:val="695EC9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C570613"/>
    <w:multiLevelType w:val="hybridMultilevel"/>
    <w:tmpl w:val="711A578E"/>
    <w:lvl w:ilvl="0" w:tplc="8EEEA91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nsid w:val="6E0C0EC3"/>
    <w:multiLevelType w:val="hybridMultilevel"/>
    <w:tmpl w:val="52AC006E"/>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46">
    <w:nsid w:val="6E2563B7"/>
    <w:multiLevelType w:val="hybridMultilevel"/>
    <w:tmpl w:val="0E74C4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713F3CA4"/>
    <w:multiLevelType w:val="hybridMultilevel"/>
    <w:tmpl w:val="CACA342A"/>
    <w:lvl w:ilvl="0" w:tplc="7C3C6A7E">
      <w:start w:val="1"/>
      <w:numFmt w:val="decimal"/>
      <w:lvlText w:val="%1."/>
      <w:lvlJc w:val="left"/>
      <w:pPr>
        <w:tabs>
          <w:tab w:val="num" w:pos="720"/>
        </w:tabs>
        <w:ind w:left="720" w:hanging="360"/>
      </w:pPr>
      <w:rPr>
        <w:rFonts w:ascii="Times LatRus" w:hAnsi="Times LatRu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733E66C9"/>
    <w:multiLevelType w:val="hybridMultilevel"/>
    <w:tmpl w:val="1818D5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4052F00"/>
    <w:multiLevelType w:val="hybridMultilevel"/>
    <w:tmpl w:val="8452AF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6672F17"/>
    <w:multiLevelType w:val="hybridMultilevel"/>
    <w:tmpl w:val="F8A45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BFC39D9"/>
    <w:multiLevelType w:val="hybridMultilevel"/>
    <w:tmpl w:val="E9482A5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2">
    <w:nsid w:val="7D365226"/>
    <w:multiLevelType w:val="hybridMultilevel"/>
    <w:tmpl w:val="6DA611F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3">
    <w:nsid w:val="7D5E4168"/>
    <w:multiLevelType w:val="hybridMultilevel"/>
    <w:tmpl w:val="FA2643D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4">
    <w:nsid w:val="7F1D5F6D"/>
    <w:multiLevelType w:val="hybridMultilevel"/>
    <w:tmpl w:val="653036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1"/>
  </w:num>
  <w:num w:numId="2">
    <w:abstractNumId w:val="1"/>
  </w:num>
  <w:num w:numId="3">
    <w:abstractNumId w:val="9"/>
  </w:num>
  <w:num w:numId="4">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2"/>
  </w:num>
  <w:num w:numId="6">
    <w:abstractNumId w:val="3"/>
  </w:num>
  <w:num w:numId="7">
    <w:abstractNumId w:val="38"/>
  </w:num>
  <w:num w:numId="8">
    <w:abstractNumId w:val="47"/>
  </w:num>
  <w:num w:numId="9">
    <w:abstractNumId w:val="2"/>
  </w:num>
  <w:num w:numId="10">
    <w:abstractNumId w:val="27"/>
  </w:num>
  <w:num w:numId="11">
    <w:abstractNumId w:val="46"/>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0"/>
  </w:num>
  <w:num w:numId="16">
    <w:abstractNumId w:val="44"/>
  </w:num>
  <w:num w:numId="17">
    <w:abstractNumId w:val="49"/>
  </w:num>
  <w:num w:numId="18">
    <w:abstractNumId w:val="25"/>
  </w:num>
  <w:num w:numId="19">
    <w:abstractNumId w:val="39"/>
  </w:num>
  <w:num w:numId="20">
    <w:abstractNumId w:val="34"/>
  </w:num>
  <w:num w:numId="21">
    <w:abstractNumId w:val="10"/>
  </w:num>
  <w:num w:numId="22">
    <w:abstractNumId w:val="12"/>
  </w:num>
  <w:num w:numId="23">
    <w:abstractNumId w:val="29"/>
  </w:num>
  <w:num w:numId="24">
    <w:abstractNumId w:val="45"/>
  </w:num>
  <w:num w:numId="25">
    <w:abstractNumId w:val="16"/>
  </w:num>
  <w:num w:numId="26">
    <w:abstractNumId w:val="35"/>
  </w:num>
  <w:num w:numId="27">
    <w:abstractNumId w:val="8"/>
  </w:num>
  <w:num w:numId="28">
    <w:abstractNumId w:val="4"/>
  </w:num>
  <w:num w:numId="29">
    <w:abstractNumId w:val="5"/>
  </w:num>
  <w:num w:numId="30">
    <w:abstractNumId w:val="54"/>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6"/>
  </w:num>
  <w:num w:numId="34">
    <w:abstractNumId w:val="31"/>
  </w:num>
  <w:num w:numId="35">
    <w:abstractNumId w:val="40"/>
  </w:num>
  <w:num w:numId="36">
    <w:abstractNumId w:val="17"/>
  </w:num>
  <w:num w:numId="37">
    <w:abstractNumId w:val="20"/>
  </w:num>
  <w:num w:numId="38">
    <w:abstractNumId w:val="48"/>
  </w:num>
  <w:num w:numId="39">
    <w:abstractNumId w:val="0"/>
  </w:num>
  <w:num w:numId="40">
    <w:abstractNumId w:val="23"/>
  </w:num>
  <w:num w:numId="41">
    <w:abstractNumId w:val="28"/>
  </w:num>
  <w:num w:numId="42">
    <w:abstractNumId w:val="36"/>
  </w:num>
  <w:num w:numId="43">
    <w:abstractNumId w:val="14"/>
  </w:num>
  <w:num w:numId="44">
    <w:abstractNumId w:val="26"/>
  </w:num>
  <w:num w:numId="45">
    <w:abstractNumId w:val="7"/>
  </w:num>
  <w:num w:numId="46">
    <w:abstractNumId w:val="30"/>
  </w:num>
  <w:num w:numId="47">
    <w:abstractNumId w:val="43"/>
  </w:num>
  <w:num w:numId="48">
    <w:abstractNumId w:val="18"/>
  </w:num>
  <w:num w:numId="49">
    <w:abstractNumId w:val="51"/>
  </w:num>
  <w:num w:numId="50">
    <w:abstractNumId w:val="15"/>
  </w:num>
  <w:num w:numId="51">
    <w:abstractNumId w:val="53"/>
  </w:num>
  <w:num w:numId="52">
    <w:abstractNumId w:val="42"/>
  </w:num>
  <w:num w:numId="53">
    <w:abstractNumId w:val="22"/>
  </w:num>
  <w:num w:numId="54">
    <w:abstractNumId w:val="32"/>
  </w:num>
  <w:num w:numId="55">
    <w:abstractNumId w:val="24"/>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activeWritingStyle w:appName="MSWord" w:lang="ru-RU" w:vendorID="1" w:dllVersion="512" w:checkStyle="1"/>
  <w:attachedTemplate r:id="rId1"/>
  <w:stylePaneFormatFilter w:val="3F01"/>
  <w:mailMerge>
    <w:mainDocumentType w:val="formLetters"/>
    <w:dataType w:val="textFile"/>
    <w:activeRecord w:val="-1"/>
    <w:odso/>
  </w:mailMerge>
  <w:defaultTabStop w:val="720"/>
  <w:displayHorizontalDrawingGridEvery w:val="0"/>
  <w:displayVerticalDrawingGridEvery w:val="0"/>
  <w:doNotUseMarginsForDrawingGridOrigin/>
  <w:noPunctuationKerning/>
  <w:characterSpacingControl w:val="doNotCompress"/>
  <w:hdrShapeDefaults>
    <o:shapedefaults v:ext="edit" spidmax="23553">
      <o:colormenu v:ext="edit" fillcolor="none" strokecolor="none"/>
    </o:shapedefaults>
  </w:hdrShapeDefaults>
  <w:footnotePr>
    <w:numStart w:val="2"/>
    <w:numRestart w:val="eachPage"/>
    <w:footnote w:id="0"/>
    <w:footnote w:id="1"/>
  </w:footnotePr>
  <w:endnotePr>
    <w:endnote w:id="0"/>
    <w:endnote w:id="1"/>
  </w:endnotePr>
  <w:compat/>
  <w:rsids>
    <w:rsidRoot w:val="005039ED"/>
    <w:rsid w:val="0000127B"/>
    <w:rsid w:val="00002232"/>
    <w:rsid w:val="0000243C"/>
    <w:rsid w:val="000028CC"/>
    <w:rsid w:val="00002E42"/>
    <w:rsid w:val="000035AB"/>
    <w:rsid w:val="00004E38"/>
    <w:rsid w:val="00005C89"/>
    <w:rsid w:val="0000687D"/>
    <w:rsid w:val="00006A98"/>
    <w:rsid w:val="00006E06"/>
    <w:rsid w:val="0000785E"/>
    <w:rsid w:val="00007E30"/>
    <w:rsid w:val="00012351"/>
    <w:rsid w:val="00012AB9"/>
    <w:rsid w:val="00013D51"/>
    <w:rsid w:val="00014CAD"/>
    <w:rsid w:val="00015668"/>
    <w:rsid w:val="00015E53"/>
    <w:rsid w:val="00016962"/>
    <w:rsid w:val="00017989"/>
    <w:rsid w:val="000207B3"/>
    <w:rsid w:val="000214EF"/>
    <w:rsid w:val="000215C5"/>
    <w:rsid w:val="00021E51"/>
    <w:rsid w:val="000229BC"/>
    <w:rsid w:val="00023064"/>
    <w:rsid w:val="00023AF6"/>
    <w:rsid w:val="00023B19"/>
    <w:rsid w:val="00024693"/>
    <w:rsid w:val="00024756"/>
    <w:rsid w:val="0002475B"/>
    <w:rsid w:val="000247C9"/>
    <w:rsid w:val="00025727"/>
    <w:rsid w:val="00026838"/>
    <w:rsid w:val="000269FD"/>
    <w:rsid w:val="00026AA8"/>
    <w:rsid w:val="00026AF1"/>
    <w:rsid w:val="00027683"/>
    <w:rsid w:val="00027926"/>
    <w:rsid w:val="00027C47"/>
    <w:rsid w:val="00027CEC"/>
    <w:rsid w:val="00030AB2"/>
    <w:rsid w:val="00030CCA"/>
    <w:rsid w:val="00030DB9"/>
    <w:rsid w:val="00031458"/>
    <w:rsid w:val="000315A0"/>
    <w:rsid w:val="0003168A"/>
    <w:rsid w:val="00031B95"/>
    <w:rsid w:val="000326B2"/>
    <w:rsid w:val="000330E0"/>
    <w:rsid w:val="000331D0"/>
    <w:rsid w:val="00033B92"/>
    <w:rsid w:val="00033DE7"/>
    <w:rsid w:val="00033F22"/>
    <w:rsid w:val="0003448B"/>
    <w:rsid w:val="000347DD"/>
    <w:rsid w:val="0003506A"/>
    <w:rsid w:val="0003520A"/>
    <w:rsid w:val="000376CB"/>
    <w:rsid w:val="000378E9"/>
    <w:rsid w:val="0003798C"/>
    <w:rsid w:val="000401C3"/>
    <w:rsid w:val="000404E1"/>
    <w:rsid w:val="00040D28"/>
    <w:rsid w:val="00042F59"/>
    <w:rsid w:val="000438D8"/>
    <w:rsid w:val="00043BCC"/>
    <w:rsid w:val="000443F9"/>
    <w:rsid w:val="0004508D"/>
    <w:rsid w:val="000455AB"/>
    <w:rsid w:val="00045F8B"/>
    <w:rsid w:val="000465A1"/>
    <w:rsid w:val="00047298"/>
    <w:rsid w:val="00047490"/>
    <w:rsid w:val="00047D7E"/>
    <w:rsid w:val="00047E62"/>
    <w:rsid w:val="000513F3"/>
    <w:rsid w:val="00051A02"/>
    <w:rsid w:val="000523B8"/>
    <w:rsid w:val="00052568"/>
    <w:rsid w:val="000528E9"/>
    <w:rsid w:val="00052AEA"/>
    <w:rsid w:val="00053413"/>
    <w:rsid w:val="00053671"/>
    <w:rsid w:val="00053C12"/>
    <w:rsid w:val="00053CFF"/>
    <w:rsid w:val="00054C24"/>
    <w:rsid w:val="00056A88"/>
    <w:rsid w:val="00056AED"/>
    <w:rsid w:val="00056DB6"/>
    <w:rsid w:val="00056DBD"/>
    <w:rsid w:val="00056EDE"/>
    <w:rsid w:val="00057098"/>
    <w:rsid w:val="00057955"/>
    <w:rsid w:val="000602BD"/>
    <w:rsid w:val="0006098B"/>
    <w:rsid w:val="0006180A"/>
    <w:rsid w:val="000619C2"/>
    <w:rsid w:val="00061FC0"/>
    <w:rsid w:val="000629B4"/>
    <w:rsid w:val="000637B4"/>
    <w:rsid w:val="0006426F"/>
    <w:rsid w:val="00064460"/>
    <w:rsid w:val="0006449D"/>
    <w:rsid w:val="000649D4"/>
    <w:rsid w:val="00064BDC"/>
    <w:rsid w:val="00064F6D"/>
    <w:rsid w:val="000650CE"/>
    <w:rsid w:val="00065A8D"/>
    <w:rsid w:val="000663C0"/>
    <w:rsid w:val="0006680F"/>
    <w:rsid w:val="00066B97"/>
    <w:rsid w:val="000674FD"/>
    <w:rsid w:val="000708B5"/>
    <w:rsid w:val="00070E42"/>
    <w:rsid w:val="0007207F"/>
    <w:rsid w:val="000728A0"/>
    <w:rsid w:val="000729C5"/>
    <w:rsid w:val="00072EA5"/>
    <w:rsid w:val="00074923"/>
    <w:rsid w:val="00075039"/>
    <w:rsid w:val="00075589"/>
    <w:rsid w:val="0007614F"/>
    <w:rsid w:val="00077849"/>
    <w:rsid w:val="00077D0D"/>
    <w:rsid w:val="000803BD"/>
    <w:rsid w:val="000803F0"/>
    <w:rsid w:val="00080531"/>
    <w:rsid w:val="00080BD0"/>
    <w:rsid w:val="00080D88"/>
    <w:rsid w:val="00081D24"/>
    <w:rsid w:val="00081FF8"/>
    <w:rsid w:val="00082DE1"/>
    <w:rsid w:val="00083D4E"/>
    <w:rsid w:val="0008514B"/>
    <w:rsid w:val="00085AEA"/>
    <w:rsid w:val="00085B12"/>
    <w:rsid w:val="00085C83"/>
    <w:rsid w:val="000868E5"/>
    <w:rsid w:val="00086F34"/>
    <w:rsid w:val="00087859"/>
    <w:rsid w:val="000907FE"/>
    <w:rsid w:val="000908DA"/>
    <w:rsid w:val="000911FE"/>
    <w:rsid w:val="00091287"/>
    <w:rsid w:val="000923C8"/>
    <w:rsid w:val="0009247F"/>
    <w:rsid w:val="0009293C"/>
    <w:rsid w:val="00092F0A"/>
    <w:rsid w:val="00093AB3"/>
    <w:rsid w:val="00094736"/>
    <w:rsid w:val="00094861"/>
    <w:rsid w:val="000950BE"/>
    <w:rsid w:val="00095CDE"/>
    <w:rsid w:val="0009639D"/>
    <w:rsid w:val="000964C4"/>
    <w:rsid w:val="0009685F"/>
    <w:rsid w:val="00096C11"/>
    <w:rsid w:val="00096C4D"/>
    <w:rsid w:val="000971A2"/>
    <w:rsid w:val="00097E1D"/>
    <w:rsid w:val="000A06B0"/>
    <w:rsid w:val="000A0B40"/>
    <w:rsid w:val="000A182E"/>
    <w:rsid w:val="000A27AA"/>
    <w:rsid w:val="000A2AF0"/>
    <w:rsid w:val="000A4104"/>
    <w:rsid w:val="000A476C"/>
    <w:rsid w:val="000A7D1A"/>
    <w:rsid w:val="000B001F"/>
    <w:rsid w:val="000B022C"/>
    <w:rsid w:val="000B03DD"/>
    <w:rsid w:val="000B0723"/>
    <w:rsid w:val="000B0B44"/>
    <w:rsid w:val="000B0EA7"/>
    <w:rsid w:val="000B2DAB"/>
    <w:rsid w:val="000B2EFD"/>
    <w:rsid w:val="000B39A1"/>
    <w:rsid w:val="000B642A"/>
    <w:rsid w:val="000B7552"/>
    <w:rsid w:val="000B7E9F"/>
    <w:rsid w:val="000C049A"/>
    <w:rsid w:val="000C05CE"/>
    <w:rsid w:val="000C1070"/>
    <w:rsid w:val="000C107F"/>
    <w:rsid w:val="000C181F"/>
    <w:rsid w:val="000C1AE6"/>
    <w:rsid w:val="000C20AC"/>
    <w:rsid w:val="000C24A1"/>
    <w:rsid w:val="000C26C4"/>
    <w:rsid w:val="000C2D74"/>
    <w:rsid w:val="000C483F"/>
    <w:rsid w:val="000C521C"/>
    <w:rsid w:val="000C5574"/>
    <w:rsid w:val="000C579F"/>
    <w:rsid w:val="000C5A4A"/>
    <w:rsid w:val="000C639F"/>
    <w:rsid w:val="000C63AC"/>
    <w:rsid w:val="000C6587"/>
    <w:rsid w:val="000C6881"/>
    <w:rsid w:val="000C6B1C"/>
    <w:rsid w:val="000C70CE"/>
    <w:rsid w:val="000C735D"/>
    <w:rsid w:val="000D0067"/>
    <w:rsid w:val="000D04EC"/>
    <w:rsid w:val="000D08F5"/>
    <w:rsid w:val="000D0C75"/>
    <w:rsid w:val="000D0E9C"/>
    <w:rsid w:val="000D140B"/>
    <w:rsid w:val="000D163D"/>
    <w:rsid w:val="000D1BC8"/>
    <w:rsid w:val="000D1EE9"/>
    <w:rsid w:val="000D275C"/>
    <w:rsid w:val="000D2A2D"/>
    <w:rsid w:val="000D2E5D"/>
    <w:rsid w:val="000D3229"/>
    <w:rsid w:val="000D3B1C"/>
    <w:rsid w:val="000D3C39"/>
    <w:rsid w:val="000D3F31"/>
    <w:rsid w:val="000D56A5"/>
    <w:rsid w:val="000D57EF"/>
    <w:rsid w:val="000D5CD6"/>
    <w:rsid w:val="000D5F6C"/>
    <w:rsid w:val="000D62FA"/>
    <w:rsid w:val="000D63CA"/>
    <w:rsid w:val="000D6F3C"/>
    <w:rsid w:val="000D707E"/>
    <w:rsid w:val="000D72DB"/>
    <w:rsid w:val="000E013A"/>
    <w:rsid w:val="000E1B23"/>
    <w:rsid w:val="000E2C27"/>
    <w:rsid w:val="000E39CD"/>
    <w:rsid w:val="000E412B"/>
    <w:rsid w:val="000E4FD8"/>
    <w:rsid w:val="000E5A60"/>
    <w:rsid w:val="000E5C80"/>
    <w:rsid w:val="000E5E11"/>
    <w:rsid w:val="000E7E37"/>
    <w:rsid w:val="000F19B3"/>
    <w:rsid w:val="000F28DC"/>
    <w:rsid w:val="000F2D20"/>
    <w:rsid w:val="000F3796"/>
    <w:rsid w:val="000F37C0"/>
    <w:rsid w:val="000F3E72"/>
    <w:rsid w:val="000F4849"/>
    <w:rsid w:val="000F49A6"/>
    <w:rsid w:val="000F52E2"/>
    <w:rsid w:val="000F5674"/>
    <w:rsid w:val="000F5BDC"/>
    <w:rsid w:val="000F6DE0"/>
    <w:rsid w:val="000F6FED"/>
    <w:rsid w:val="000F7CB4"/>
    <w:rsid w:val="00100EA0"/>
    <w:rsid w:val="00103B73"/>
    <w:rsid w:val="00103B7F"/>
    <w:rsid w:val="00104471"/>
    <w:rsid w:val="00104509"/>
    <w:rsid w:val="00104907"/>
    <w:rsid w:val="00105CC2"/>
    <w:rsid w:val="00106E42"/>
    <w:rsid w:val="00107E99"/>
    <w:rsid w:val="001107F0"/>
    <w:rsid w:val="00111000"/>
    <w:rsid w:val="0011119D"/>
    <w:rsid w:val="0011135E"/>
    <w:rsid w:val="0011181F"/>
    <w:rsid w:val="00111EDE"/>
    <w:rsid w:val="001125F6"/>
    <w:rsid w:val="001139EA"/>
    <w:rsid w:val="00113D2A"/>
    <w:rsid w:val="001140F7"/>
    <w:rsid w:val="00115461"/>
    <w:rsid w:val="00116025"/>
    <w:rsid w:val="0012046A"/>
    <w:rsid w:val="00120DC5"/>
    <w:rsid w:val="00120F71"/>
    <w:rsid w:val="001216BD"/>
    <w:rsid w:val="00121B79"/>
    <w:rsid w:val="00121BC7"/>
    <w:rsid w:val="00121D2F"/>
    <w:rsid w:val="001220D0"/>
    <w:rsid w:val="0012217F"/>
    <w:rsid w:val="001223DA"/>
    <w:rsid w:val="00122E86"/>
    <w:rsid w:val="00123DC0"/>
    <w:rsid w:val="00123E31"/>
    <w:rsid w:val="0012486A"/>
    <w:rsid w:val="00125194"/>
    <w:rsid w:val="00125B98"/>
    <w:rsid w:val="00125C28"/>
    <w:rsid w:val="001261A8"/>
    <w:rsid w:val="001264AB"/>
    <w:rsid w:val="00126547"/>
    <w:rsid w:val="001272B5"/>
    <w:rsid w:val="00130750"/>
    <w:rsid w:val="00130877"/>
    <w:rsid w:val="001311CF"/>
    <w:rsid w:val="00132013"/>
    <w:rsid w:val="00132496"/>
    <w:rsid w:val="001332A6"/>
    <w:rsid w:val="0013398B"/>
    <w:rsid w:val="0013445C"/>
    <w:rsid w:val="0013597E"/>
    <w:rsid w:val="00136530"/>
    <w:rsid w:val="0013672D"/>
    <w:rsid w:val="0013699F"/>
    <w:rsid w:val="00137FC0"/>
    <w:rsid w:val="00140007"/>
    <w:rsid w:val="00140179"/>
    <w:rsid w:val="001407FF"/>
    <w:rsid w:val="00140EA1"/>
    <w:rsid w:val="0014226C"/>
    <w:rsid w:val="00142657"/>
    <w:rsid w:val="001426F1"/>
    <w:rsid w:val="0014292A"/>
    <w:rsid w:val="0014294E"/>
    <w:rsid w:val="0014323D"/>
    <w:rsid w:val="00143E7D"/>
    <w:rsid w:val="00143EF6"/>
    <w:rsid w:val="00144095"/>
    <w:rsid w:val="0014447E"/>
    <w:rsid w:val="001447FB"/>
    <w:rsid w:val="00145422"/>
    <w:rsid w:val="0014575E"/>
    <w:rsid w:val="001460B1"/>
    <w:rsid w:val="001467C8"/>
    <w:rsid w:val="00146A80"/>
    <w:rsid w:val="00147724"/>
    <w:rsid w:val="001479FC"/>
    <w:rsid w:val="00147A0C"/>
    <w:rsid w:val="00150B4A"/>
    <w:rsid w:val="00150BAA"/>
    <w:rsid w:val="0015140B"/>
    <w:rsid w:val="001517DA"/>
    <w:rsid w:val="001524E1"/>
    <w:rsid w:val="0015269A"/>
    <w:rsid w:val="0015330A"/>
    <w:rsid w:val="001539C4"/>
    <w:rsid w:val="00153EED"/>
    <w:rsid w:val="001540D7"/>
    <w:rsid w:val="001548F9"/>
    <w:rsid w:val="00154D74"/>
    <w:rsid w:val="00155855"/>
    <w:rsid w:val="00156150"/>
    <w:rsid w:val="00157ABD"/>
    <w:rsid w:val="001600BA"/>
    <w:rsid w:val="001608B2"/>
    <w:rsid w:val="00160A9E"/>
    <w:rsid w:val="001618DF"/>
    <w:rsid w:val="00162025"/>
    <w:rsid w:val="0016270B"/>
    <w:rsid w:val="00162A76"/>
    <w:rsid w:val="001631FD"/>
    <w:rsid w:val="001639F7"/>
    <w:rsid w:val="00163A8D"/>
    <w:rsid w:val="00163B8F"/>
    <w:rsid w:val="00163C8F"/>
    <w:rsid w:val="00164748"/>
    <w:rsid w:val="00164F4D"/>
    <w:rsid w:val="001657A6"/>
    <w:rsid w:val="00165EA3"/>
    <w:rsid w:val="00166447"/>
    <w:rsid w:val="00166E40"/>
    <w:rsid w:val="001673EB"/>
    <w:rsid w:val="00167494"/>
    <w:rsid w:val="0017045C"/>
    <w:rsid w:val="00170B09"/>
    <w:rsid w:val="0017119D"/>
    <w:rsid w:val="00171C6F"/>
    <w:rsid w:val="00172729"/>
    <w:rsid w:val="00173A7B"/>
    <w:rsid w:val="00173FBE"/>
    <w:rsid w:val="0017456F"/>
    <w:rsid w:val="00174747"/>
    <w:rsid w:val="0017484A"/>
    <w:rsid w:val="001750D7"/>
    <w:rsid w:val="00175689"/>
    <w:rsid w:val="0017678C"/>
    <w:rsid w:val="00177098"/>
    <w:rsid w:val="00177689"/>
    <w:rsid w:val="00177A27"/>
    <w:rsid w:val="00177A40"/>
    <w:rsid w:val="00177BB5"/>
    <w:rsid w:val="00177E88"/>
    <w:rsid w:val="00177FC7"/>
    <w:rsid w:val="0018020C"/>
    <w:rsid w:val="00180256"/>
    <w:rsid w:val="00181732"/>
    <w:rsid w:val="00182794"/>
    <w:rsid w:val="00182CE0"/>
    <w:rsid w:val="00182EA8"/>
    <w:rsid w:val="00183BE7"/>
    <w:rsid w:val="00183D09"/>
    <w:rsid w:val="0018458B"/>
    <w:rsid w:val="001845FF"/>
    <w:rsid w:val="00184962"/>
    <w:rsid w:val="00185976"/>
    <w:rsid w:val="00185BDE"/>
    <w:rsid w:val="00185C9A"/>
    <w:rsid w:val="001860D1"/>
    <w:rsid w:val="00186760"/>
    <w:rsid w:val="001913AA"/>
    <w:rsid w:val="00191C80"/>
    <w:rsid w:val="00191E9E"/>
    <w:rsid w:val="00192204"/>
    <w:rsid w:val="001932DB"/>
    <w:rsid w:val="00193E06"/>
    <w:rsid w:val="0019595D"/>
    <w:rsid w:val="00195C99"/>
    <w:rsid w:val="00195EEF"/>
    <w:rsid w:val="00195F72"/>
    <w:rsid w:val="00195FDA"/>
    <w:rsid w:val="001971C2"/>
    <w:rsid w:val="0019774F"/>
    <w:rsid w:val="00197E0C"/>
    <w:rsid w:val="001A04DC"/>
    <w:rsid w:val="001A08C1"/>
    <w:rsid w:val="001A260D"/>
    <w:rsid w:val="001A315E"/>
    <w:rsid w:val="001A316B"/>
    <w:rsid w:val="001A31A8"/>
    <w:rsid w:val="001A3295"/>
    <w:rsid w:val="001A3B41"/>
    <w:rsid w:val="001A4EAF"/>
    <w:rsid w:val="001A50F6"/>
    <w:rsid w:val="001A559F"/>
    <w:rsid w:val="001A5B50"/>
    <w:rsid w:val="001A5BF9"/>
    <w:rsid w:val="001A699F"/>
    <w:rsid w:val="001A6B06"/>
    <w:rsid w:val="001A70C9"/>
    <w:rsid w:val="001A75F7"/>
    <w:rsid w:val="001A7FC3"/>
    <w:rsid w:val="001A7FFC"/>
    <w:rsid w:val="001B0A0F"/>
    <w:rsid w:val="001B0D24"/>
    <w:rsid w:val="001B0ECB"/>
    <w:rsid w:val="001B130A"/>
    <w:rsid w:val="001B18FE"/>
    <w:rsid w:val="001B1B44"/>
    <w:rsid w:val="001B1D68"/>
    <w:rsid w:val="001B2E23"/>
    <w:rsid w:val="001B42C2"/>
    <w:rsid w:val="001B470C"/>
    <w:rsid w:val="001B47B7"/>
    <w:rsid w:val="001B4DA9"/>
    <w:rsid w:val="001B62A4"/>
    <w:rsid w:val="001B6476"/>
    <w:rsid w:val="001B676A"/>
    <w:rsid w:val="001C060F"/>
    <w:rsid w:val="001C1198"/>
    <w:rsid w:val="001C14BB"/>
    <w:rsid w:val="001C2D18"/>
    <w:rsid w:val="001C2F34"/>
    <w:rsid w:val="001C372A"/>
    <w:rsid w:val="001C422E"/>
    <w:rsid w:val="001C4C64"/>
    <w:rsid w:val="001C5BAA"/>
    <w:rsid w:val="001C5CD7"/>
    <w:rsid w:val="001C63A1"/>
    <w:rsid w:val="001C7270"/>
    <w:rsid w:val="001C734A"/>
    <w:rsid w:val="001C7529"/>
    <w:rsid w:val="001D070A"/>
    <w:rsid w:val="001D09E4"/>
    <w:rsid w:val="001D0FDD"/>
    <w:rsid w:val="001D14A5"/>
    <w:rsid w:val="001D1A5E"/>
    <w:rsid w:val="001D2C70"/>
    <w:rsid w:val="001D2CC1"/>
    <w:rsid w:val="001D3B86"/>
    <w:rsid w:val="001D3E4C"/>
    <w:rsid w:val="001D401F"/>
    <w:rsid w:val="001D4E14"/>
    <w:rsid w:val="001D5052"/>
    <w:rsid w:val="001D5B41"/>
    <w:rsid w:val="001D5F72"/>
    <w:rsid w:val="001D66C8"/>
    <w:rsid w:val="001D7DDB"/>
    <w:rsid w:val="001E02F4"/>
    <w:rsid w:val="001E1475"/>
    <w:rsid w:val="001E27E7"/>
    <w:rsid w:val="001E28F3"/>
    <w:rsid w:val="001E3359"/>
    <w:rsid w:val="001E394E"/>
    <w:rsid w:val="001E3D34"/>
    <w:rsid w:val="001E3D35"/>
    <w:rsid w:val="001E40A8"/>
    <w:rsid w:val="001E47FF"/>
    <w:rsid w:val="001E4C0A"/>
    <w:rsid w:val="001E56B8"/>
    <w:rsid w:val="001E660E"/>
    <w:rsid w:val="001E6CE2"/>
    <w:rsid w:val="001E703A"/>
    <w:rsid w:val="001F127D"/>
    <w:rsid w:val="001F19F6"/>
    <w:rsid w:val="001F1F6C"/>
    <w:rsid w:val="001F206D"/>
    <w:rsid w:val="001F2867"/>
    <w:rsid w:val="001F2ACE"/>
    <w:rsid w:val="001F3906"/>
    <w:rsid w:val="001F5893"/>
    <w:rsid w:val="001F5C31"/>
    <w:rsid w:val="001F5CCA"/>
    <w:rsid w:val="001F61ED"/>
    <w:rsid w:val="001F67EF"/>
    <w:rsid w:val="001F6983"/>
    <w:rsid w:val="001F6B43"/>
    <w:rsid w:val="001F7C3D"/>
    <w:rsid w:val="001F7DB5"/>
    <w:rsid w:val="002006ED"/>
    <w:rsid w:val="002015E4"/>
    <w:rsid w:val="00201EDF"/>
    <w:rsid w:val="00202E9D"/>
    <w:rsid w:val="002035F4"/>
    <w:rsid w:val="0020444B"/>
    <w:rsid w:val="002044FD"/>
    <w:rsid w:val="00204B15"/>
    <w:rsid w:val="00205A53"/>
    <w:rsid w:val="0020622E"/>
    <w:rsid w:val="002063F2"/>
    <w:rsid w:val="002072FF"/>
    <w:rsid w:val="00207372"/>
    <w:rsid w:val="00207FEF"/>
    <w:rsid w:val="00210B71"/>
    <w:rsid w:val="002117DF"/>
    <w:rsid w:val="00213129"/>
    <w:rsid w:val="00213253"/>
    <w:rsid w:val="002132D4"/>
    <w:rsid w:val="00215CA6"/>
    <w:rsid w:val="00215D14"/>
    <w:rsid w:val="002176FB"/>
    <w:rsid w:val="00217B06"/>
    <w:rsid w:val="00217E65"/>
    <w:rsid w:val="002214CC"/>
    <w:rsid w:val="00222268"/>
    <w:rsid w:val="00222D0B"/>
    <w:rsid w:val="00223294"/>
    <w:rsid w:val="00225E2A"/>
    <w:rsid w:val="002274FF"/>
    <w:rsid w:val="00227DEB"/>
    <w:rsid w:val="00230205"/>
    <w:rsid w:val="00233AC6"/>
    <w:rsid w:val="00233F55"/>
    <w:rsid w:val="002359E9"/>
    <w:rsid w:val="00236161"/>
    <w:rsid w:val="00236A4F"/>
    <w:rsid w:val="002372C0"/>
    <w:rsid w:val="00240208"/>
    <w:rsid w:val="00241591"/>
    <w:rsid w:val="00241F67"/>
    <w:rsid w:val="002424D3"/>
    <w:rsid w:val="00245253"/>
    <w:rsid w:val="0024539D"/>
    <w:rsid w:val="002467C1"/>
    <w:rsid w:val="00246CB9"/>
    <w:rsid w:val="00246D10"/>
    <w:rsid w:val="00246D33"/>
    <w:rsid w:val="00246E92"/>
    <w:rsid w:val="002470A7"/>
    <w:rsid w:val="002474D3"/>
    <w:rsid w:val="0024753E"/>
    <w:rsid w:val="002477A9"/>
    <w:rsid w:val="00247DEB"/>
    <w:rsid w:val="00247E6D"/>
    <w:rsid w:val="00250AA0"/>
    <w:rsid w:val="00250EE2"/>
    <w:rsid w:val="002510CC"/>
    <w:rsid w:val="00251332"/>
    <w:rsid w:val="002514C8"/>
    <w:rsid w:val="0025186B"/>
    <w:rsid w:val="0025201E"/>
    <w:rsid w:val="00252885"/>
    <w:rsid w:val="0025346D"/>
    <w:rsid w:val="002535E6"/>
    <w:rsid w:val="0025489A"/>
    <w:rsid w:val="00254AA6"/>
    <w:rsid w:val="002550CB"/>
    <w:rsid w:val="0025537F"/>
    <w:rsid w:val="00255652"/>
    <w:rsid w:val="00255B46"/>
    <w:rsid w:val="0025659A"/>
    <w:rsid w:val="00257147"/>
    <w:rsid w:val="00257565"/>
    <w:rsid w:val="00257AA4"/>
    <w:rsid w:val="002608F0"/>
    <w:rsid w:val="00261252"/>
    <w:rsid w:val="00261D8A"/>
    <w:rsid w:val="00264B5C"/>
    <w:rsid w:val="0026566B"/>
    <w:rsid w:val="002656D8"/>
    <w:rsid w:val="0026576A"/>
    <w:rsid w:val="00266DDF"/>
    <w:rsid w:val="0026700C"/>
    <w:rsid w:val="00267C85"/>
    <w:rsid w:val="002711AD"/>
    <w:rsid w:val="00271400"/>
    <w:rsid w:val="00271D3D"/>
    <w:rsid w:val="00272134"/>
    <w:rsid w:val="00272169"/>
    <w:rsid w:val="00272CE6"/>
    <w:rsid w:val="0027405C"/>
    <w:rsid w:val="002747CE"/>
    <w:rsid w:val="0027508A"/>
    <w:rsid w:val="00275178"/>
    <w:rsid w:val="002754DC"/>
    <w:rsid w:val="00275F63"/>
    <w:rsid w:val="002762CD"/>
    <w:rsid w:val="002773B5"/>
    <w:rsid w:val="00277AEC"/>
    <w:rsid w:val="00277EC6"/>
    <w:rsid w:val="002806C0"/>
    <w:rsid w:val="0028095B"/>
    <w:rsid w:val="00281A3B"/>
    <w:rsid w:val="00282055"/>
    <w:rsid w:val="002832DA"/>
    <w:rsid w:val="002836E2"/>
    <w:rsid w:val="00283747"/>
    <w:rsid w:val="00283CB7"/>
    <w:rsid w:val="002846EC"/>
    <w:rsid w:val="00284824"/>
    <w:rsid w:val="00284BE2"/>
    <w:rsid w:val="00285899"/>
    <w:rsid w:val="00285A13"/>
    <w:rsid w:val="002866D6"/>
    <w:rsid w:val="002870A4"/>
    <w:rsid w:val="002877EA"/>
    <w:rsid w:val="002909A1"/>
    <w:rsid w:val="00290ACA"/>
    <w:rsid w:val="00291B31"/>
    <w:rsid w:val="002920A3"/>
    <w:rsid w:val="00293023"/>
    <w:rsid w:val="002931E4"/>
    <w:rsid w:val="00293A21"/>
    <w:rsid w:val="00294559"/>
    <w:rsid w:val="00294CB3"/>
    <w:rsid w:val="00294DA9"/>
    <w:rsid w:val="002959F9"/>
    <w:rsid w:val="00295AD6"/>
    <w:rsid w:val="00295E10"/>
    <w:rsid w:val="00296426"/>
    <w:rsid w:val="00296CB0"/>
    <w:rsid w:val="002A1109"/>
    <w:rsid w:val="002A1E1E"/>
    <w:rsid w:val="002A2328"/>
    <w:rsid w:val="002A2D70"/>
    <w:rsid w:val="002A3BCE"/>
    <w:rsid w:val="002A451B"/>
    <w:rsid w:val="002A5693"/>
    <w:rsid w:val="002A6D3E"/>
    <w:rsid w:val="002A7682"/>
    <w:rsid w:val="002A778A"/>
    <w:rsid w:val="002B0030"/>
    <w:rsid w:val="002B01FE"/>
    <w:rsid w:val="002B11A1"/>
    <w:rsid w:val="002B12BC"/>
    <w:rsid w:val="002B1469"/>
    <w:rsid w:val="002B25BB"/>
    <w:rsid w:val="002B28A5"/>
    <w:rsid w:val="002B2CD0"/>
    <w:rsid w:val="002B352D"/>
    <w:rsid w:val="002B3C5F"/>
    <w:rsid w:val="002B4EAD"/>
    <w:rsid w:val="002B5CC0"/>
    <w:rsid w:val="002B5D17"/>
    <w:rsid w:val="002B5E68"/>
    <w:rsid w:val="002B6C39"/>
    <w:rsid w:val="002B6E9F"/>
    <w:rsid w:val="002B7464"/>
    <w:rsid w:val="002C10E2"/>
    <w:rsid w:val="002C1AA2"/>
    <w:rsid w:val="002C2E13"/>
    <w:rsid w:val="002C30B2"/>
    <w:rsid w:val="002C30CB"/>
    <w:rsid w:val="002C3A9C"/>
    <w:rsid w:val="002C3CE4"/>
    <w:rsid w:val="002C3F80"/>
    <w:rsid w:val="002C4451"/>
    <w:rsid w:val="002C48EE"/>
    <w:rsid w:val="002C50F6"/>
    <w:rsid w:val="002C5743"/>
    <w:rsid w:val="002C5C1A"/>
    <w:rsid w:val="002C5CAB"/>
    <w:rsid w:val="002C5FCE"/>
    <w:rsid w:val="002C64F1"/>
    <w:rsid w:val="002C6C8B"/>
    <w:rsid w:val="002C7665"/>
    <w:rsid w:val="002C786F"/>
    <w:rsid w:val="002D15AC"/>
    <w:rsid w:val="002D1749"/>
    <w:rsid w:val="002D1F6F"/>
    <w:rsid w:val="002D2027"/>
    <w:rsid w:val="002D231E"/>
    <w:rsid w:val="002D3142"/>
    <w:rsid w:val="002D33B0"/>
    <w:rsid w:val="002D3D69"/>
    <w:rsid w:val="002D3E47"/>
    <w:rsid w:val="002D43D7"/>
    <w:rsid w:val="002D4B0B"/>
    <w:rsid w:val="002D4B55"/>
    <w:rsid w:val="002D4F82"/>
    <w:rsid w:val="002D6FBC"/>
    <w:rsid w:val="002D7392"/>
    <w:rsid w:val="002D7432"/>
    <w:rsid w:val="002D799D"/>
    <w:rsid w:val="002E00CE"/>
    <w:rsid w:val="002E09BE"/>
    <w:rsid w:val="002E11E0"/>
    <w:rsid w:val="002E12A3"/>
    <w:rsid w:val="002E12ED"/>
    <w:rsid w:val="002E1698"/>
    <w:rsid w:val="002E194A"/>
    <w:rsid w:val="002E22FB"/>
    <w:rsid w:val="002E240E"/>
    <w:rsid w:val="002E2BAA"/>
    <w:rsid w:val="002E368A"/>
    <w:rsid w:val="002E3CB0"/>
    <w:rsid w:val="002E4073"/>
    <w:rsid w:val="002E4A88"/>
    <w:rsid w:val="002E50E5"/>
    <w:rsid w:val="002E511A"/>
    <w:rsid w:val="002E5952"/>
    <w:rsid w:val="002E5C66"/>
    <w:rsid w:val="002E67FB"/>
    <w:rsid w:val="002E6D5D"/>
    <w:rsid w:val="002E7BFD"/>
    <w:rsid w:val="002F1195"/>
    <w:rsid w:val="002F177A"/>
    <w:rsid w:val="002F1888"/>
    <w:rsid w:val="002F2C10"/>
    <w:rsid w:val="002F3814"/>
    <w:rsid w:val="002F3ABA"/>
    <w:rsid w:val="002F3B01"/>
    <w:rsid w:val="002F430A"/>
    <w:rsid w:val="002F6405"/>
    <w:rsid w:val="002F66B0"/>
    <w:rsid w:val="002F6C7C"/>
    <w:rsid w:val="002F6EF9"/>
    <w:rsid w:val="002F787B"/>
    <w:rsid w:val="0030070C"/>
    <w:rsid w:val="00302686"/>
    <w:rsid w:val="0030421B"/>
    <w:rsid w:val="003047FD"/>
    <w:rsid w:val="00304AD7"/>
    <w:rsid w:val="00304C2F"/>
    <w:rsid w:val="00304E5A"/>
    <w:rsid w:val="00304EA7"/>
    <w:rsid w:val="00305C4C"/>
    <w:rsid w:val="0030605F"/>
    <w:rsid w:val="00306524"/>
    <w:rsid w:val="00307260"/>
    <w:rsid w:val="0030731C"/>
    <w:rsid w:val="0030748E"/>
    <w:rsid w:val="003074EF"/>
    <w:rsid w:val="003100A5"/>
    <w:rsid w:val="00310226"/>
    <w:rsid w:val="00310568"/>
    <w:rsid w:val="003106D5"/>
    <w:rsid w:val="0031173C"/>
    <w:rsid w:val="003134AC"/>
    <w:rsid w:val="003139B0"/>
    <w:rsid w:val="00314003"/>
    <w:rsid w:val="00314418"/>
    <w:rsid w:val="00315CD3"/>
    <w:rsid w:val="00315E38"/>
    <w:rsid w:val="003160B0"/>
    <w:rsid w:val="00316720"/>
    <w:rsid w:val="003168E5"/>
    <w:rsid w:val="00316C5D"/>
    <w:rsid w:val="00316CF7"/>
    <w:rsid w:val="00317219"/>
    <w:rsid w:val="00320753"/>
    <w:rsid w:val="00321606"/>
    <w:rsid w:val="00321E07"/>
    <w:rsid w:val="0032275F"/>
    <w:rsid w:val="003231A9"/>
    <w:rsid w:val="003242EA"/>
    <w:rsid w:val="0032446F"/>
    <w:rsid w:val="003248A0"/>
    <w:rsid w:val="00324FD9"/>
    <w:rsid w:val="00325C9B"/>
    <w:rsid w:val="00325E47"/>
    <w:rsid w:val="003271E0"/>
    <w:rsid w:val="00330255"/>
    <w:rsid w:val="00331677"/>
    <w:rsid w:val="0033194F"/>
    <w:rsid w:val="00332015"/>
    <w:rsid w:val="00332CB6"/>
    <w:rsid w:val="00332DE5"/>
    <w:rsid w:val="00332E0C"/>
    <w:rsid w:val="00333156"/>
    <w:rsid w:val="0033362D"/>
    <w:rsid w:val="003337A2"/>
    <w:rsid w:val="00334679"/>
    <w:rsid w:val="00335A60"/>
    <w:rsid w:val="0033626B"/>
    <w:rsid w:val="00336507"/>
    <w:rsid w:val="00337023"/>
    <w:rsid w:val="00337475"/>
    <w:rsid w:val="003374CE"/>
    <w:rsid w:val="00337533"/>
    <w:rsid w:val="003375B1"/>
    <w:rsid w:val="0033788F"/>
    <w:rsid w:val="00337CF9"/>
    <w:rsid w:val="00340273"/>
    <w:rsid w:val="00340E8C"/>
    <w:rsid w:val="00340F33"/>
    <w:rsid w:val="00343A9F"/>
    <w:rsid w:val="0034419F"/>
    <w:rsid w:val="00344555"/>
    <w:rsid w:val="00344558"/>
    <w:rsid w:val="00346460"/>
    <w:rsid w:val="00346A3E"/>
    <w:rsid w:val="00346BE5"/>
    <w:rsid w:val="0034723A"/>
    <w:rsid w:val="00350107"/>
    <w:rsid w:val="00351997"/>
    <w:rsid w:val="00351EE0"/>
    <w:rsid w:val="00352424"/>
    <w:rsid w:val="0035518F"/>
    <w:rsid w:val="00355291"/>
    <w:rsid w:val="0035582B"/>
    <w:rsid w:val="0035660E"/>
    <w:rsid w:val="003567E1"/>
    <w:rsid w:val="00356EA6"/>
    <w:rsid w:val="00357182"/>
    <w:rsid w:val="003575ED"/>
    <w:rsid w:val="00357B39"/>
    <w:rsid w:val="00357E67"/>
    <w:rsid w:val="00360912"/>
    <w:rsid w:val="00360FE6"/>
    <w:rsid w:val="0036136E"/>
    <w:rsid w:val="00361B81"/>
    <w:rsid w:val="00361C0C"/>
    <w:rsid w:val="00361D3F"/>
    <w:rsid w:val="003624FA"/>
    <w:rsid w:val="003638BB"/>
    <w:rsid w:val="003646A3"/>
    <w:rsid w:val="003646C3"/>
    <w:rsid w:val="00364D42"/>
    <w:rsid w:val="00365577"/>
    <w:rsid w:val="003655AD"/>
    <w:rsid w:val="003662C4"/>
    <w:rsid w:val="003663AB"/>
    <w:rsid w:val="00366E19"/>
    <w:rsid w:val="00366EF4"/>
    <w:rsid w:val="00367181"/>
    <w:rsid w:val="00367406"/>
    <w:rsid w:val="00367423"/>
    <w:rsid w:val="003711BF"/>
    <w:rsid w:val="0037135C"/>
    <w:rsid w:val="00371F21"/>
    <w:rsid w:val="0037398D"/>
    <w:rsid w:val="0037492C"/>
    <w:rsid w:val="00374A18"/>
    <w:rsid w:val="00374DF9"/>
    <w:rsid w:val="0037504C"/>
    <w:rsid w:val="00375D2A"/>
    <w:rsid w:val="0037615C"/>
    <w:rsid w:val="0037619D"/>
    <w:rsid w:val="003771C7"/>
    <w:rsid w:val="00377CFF"/>
    <w:rsid w:val="00380304"/>
    <w:rsid w:val="0038077F"/>
    <w:rsid w:val="00381351"/>
    <w:rsid w:val="003813D2"/>
    <w:rsid w:val="00381AEC"/>
    <w:rsid w:val="00382582"/>
    <w:rsid w:val="003827A7"/>
    <w:rsid w:val="003829AD"/>
    <w:rsid w:val="00382E3F"/>
    <w:rsid w:val="00383B52"/>
    <w:rsid w:val="00383FE2"/>
    <w:rsid w:val="003849E8"/>
    <w:rsid w:val="003851E5"/>
    <w:rsid w:val="003859F5"/>
    <w:rsid w:val="00385FFF"/>
    <w:rsid w:val="00387091"/>
    <w:rsid w:val="00387621"/>
    <w:rsid w:val="00387BC5"/>
    <w:rsid w:val="003907F5"/>
    <w:rsid w:val="00395600"/>
    <w:rsid w:val="00395CB0"/>
    <w:rsid w:val="00395FFD"/>
    <w:rsid w:val="003964AD"/>
    <w:rsid w:val="00396698"/>
    <w:rsid w:val="003967D3"/>
    <w:rsid w:val="003A008C"/>
    <w:rsid w:val="003A02AC"/>
    <w:rsid w:val="003A0406"/>
    <w:rsid w:val="003A0812"/>
    <w:rsid w:val="003A1734"/>
    <w:rsid w:val="003A231F"/>
    <w:rsid w:val="003A38B4"/>
    <w:rsid w:val="003A442E"/>
    <w:rsid w:val="003A475A"/>
    <w:rsid w:val="003A4A6F"/>
    <w:rsid w:val="003A4E88"/>
    <w:rsid w:val="003A5732"/>
    <w:rsid w:val="003A6263"/>
    <w:rsid w:val="003A6285"/>
    <w:rsid w:val="003A699D"/>
    <w:rsid w:val="003A6F09"/>
    <w:rsid w:val="003A7D19"/>
    <w:rsid w:val="003A7F52"/>
    <w:rsid w:val="003B0DBB"/>
    <w:rsid w:val="003B2BCE"/>
    <w:rsid w:val="003B3642"/>
    <w:rsid w:val="003B3D13"/>
    <w:rsid w:val="003B3F8D"/>
    <w:rsid w:val="003B4654"/>
    <w:rsid w:val="003B554C"/>
    <w:rsid w:val="003B5F90"/>
    <w:rsid w:val="003B632A"/>
    <w:rsid w:val="003B6C52"/>
    <w:rsid w:val="003B6D11"/>
    <w:rsid w:val="003B79CA"/>
    <w:rsid w:val="003C080E"/>
    <w:rsid w:val="003C1C05"/>
    <w:rsid w:val="003C1C1A"/>
    <w:rsid w:val="003C21DF"/>
    <w:rsid w:val="003C2953"/>
    <w:rsid w:val="003C2CEA"/>
    <w:rsid w:val="003C35BB"/>
    <w:rsid w:val="003C3D21"/>
    <w:rsid w:val="003C4060"/>
    <w:rsid w:val="003C4E46"/>
    <w:rsid w:val="003C6405"/>
    <w:rsid w:val="003C6DBF"/>
    <w:rsid w:val="003C7CD2"/>
    <w:rsid w:val="003D06AB"/>
    <w:rsid w:val="003D0704"/>
    <w:rsid w:val="003D1427"/>
    <w:rsid w:val="003D1C98"/>
    <w:rsid w:val="003D1D2D"/>
    <w:rsid w:val="003D1FB4"/>
    <w:rsid w:val="003D25A1"/>
    <w:rsid w:val="003D2D3A"/>
    <w:rsid w:val="003D31C9"/>
    <w:rsid w:val="003D3A50"/>
    <w:rsid w:val="003D46CB"/>
    <w:rsid w:val="003D5792"/>
    <w:rsid w:val="003D5830"/>
    <w:rsid w:val="003D6634"/>
    <w:rsid w:val="003D7E6C"/>
    <w:rsid w:val="003E075F"/>
    <w:rsid w:val="003E128D"/>
    <w:rsid w:val="003E1917"/>
    <w:rsid w:val="003E1B60"/>
    <w:rsid w:val="003E283A"/>
    <w:rsid w:val="003E2855"/>
    <w:rsid w:val="003E324F"/>
    <w:rsid w:val="003E3CC2"/>
    <w:rsid w:val="003E4357"/>
    <w:rsid w:val="003E4782"/>
    <w:rsid w:val="003E4ED3"/>
    <w:rsid w:val="003E5EEF"/>
    <w:rsid w:val="003E69A8"/>
    <w:rsid w:val="003E775D"/>
    <w:rsid w:val="003F0A77"/>
    <w:rsid w:val="003F11A4"/>
    <w:rsid w:val="003F124C"/>
    <w:rsid w:val="003F1431"/>
    <w:rsid w:val="003F20F7"/>
    <w:rsid w:val="003F2317"/>
    <w:rsid w:val="003F35F7"/>
    <w:rsid w:val="003F3999"/>
    <w:rsid w:val="003F3A5F"/>
    <w:rsid w:val="003F4423"/>
    <w:rsid w:val="003F4EEC"/>
    <w:rsid w:val="003F6E1E"/>
    <w:rsid w:val="003F7607"/>
    <w:rsid w:val="003F7EB9"/>
    <w:rsid w:val="00400E7C"/>
    <w:rsid w:val="00400E98"/>
    <w:rsid w:val="004019D5"/>
    <w:rsid w:val="00401FDC"/>
    <w:rsid w:val="0040238E"/>
    <w:rsid w:val="004029E0"/>
    <w:rsid w:val="00404C24"/>
    <w:rsid w:val="0040505C"/>
    <w:rsid w:val="004051F1"/>
    <w:rsid w:val="00406A5A"/>
    <w:rsid w:val="0040753F"/>
    <w:rsid w:val="004122CB"/>
    <w:rsid w:val="004145CB"/>
    <w:rsid w:val="0041513F"/>
    <w:rsid w:val="004156DC"/>
    <w:rsid w:val="00417216"/>
    <w:rsid w:val="00420D1E"/>
    <w:rsid w:val="004212B6"/>
    <w:rsid w:val="00421762"/>
    <w:rsid w:val="00421895"/>
    <w:rsid w:val="00422686"/>
    <w:rsid w:val="004226F1"/>
    <w:rsid w:val="00422C11"/>
    <w:rsid w:val="00422F9D"/>
    <w:rsid w:val="00424A32"/>
    <w:rsid w:val="00425010"/>
    <w:rsid w:val="004259FD"/>
    <w:rsid w:val="00426FC8"/>
    <w:rsid w:val="004273D2"/>
    <w:rsid w:val="004312F9"/>
    <w:rsid w:val="00431F35"/>
    <w:rsid w:val="004332A3"/>
    <w:rsid w:val="00434D61"/>
    <w:rsid w:val="00435914"/>
    <w:rsid w:val="00435E2D"/>
    <w:rsid w:val="0043648A"/>
    <w:rsid w:val="00436907"/>
    <w:rsid w:val="00437434"/>
    <w:rsid w:val="0043791D"/>
    <w:rsid w:val="00437E2F"/>
    <w:rsid w:val="00440591"/>
    <w:rsid w:val="004409AF"/>
    <w:rsid w:val="0044147A"/>
    <w:rsid w:val="00442B39"/>
    <w:rsid w:val="00444067"/>
    <w:rsid w:val="004457B1"/>
    <w:rsid w:val="00445B4E"/>
    <w:rsid w:val="00450419"/>
    <w:rsid w:val="004507B1"/>
    <w:rsid w:val="004513F0"/>
    <w:rsid w:val="0045154D"/>
    <w:rsid w:val="00452372"/>
    <w:rsid w:val="004528D3"/>
    <w:rsid w:val="0045321B"/>
    <w:rsid w:val="00454B81"/>
    <w:rsid w:val="004570B1"/>
    <w:rsid w:val="004579A3"/>
    <w:rsid w:val="00460314"/>
    <w:rsid w:val="0046033D"/>
    <w:rsid w:val="00461EE9"/>
    <w:rsid w:val="0046209F"/>
    <w:rsid w:val="004621D7"/>
    <w:rsid w:val="00462570"/>
    <w:rsid w:val="004627BB"/>
    <w:rsid w:val="004637F8"/>
    <w:rsid w:val="00465881"/>
    <w:rsid w:val="004672F5"/>
    <w:rsid w:val="00467460"/>
    <w:rsid w:val="00470282"/>
    <w:rsid w:val="004705B6"/>
    <w:rsid w:val="00470906"/>
    <w:rsid w:val="00472CC2"/>
    <w:rsid w:val="0047490D"/>
    <w:rsid w:val="00474DA0"/>
    <w:rsid w:val="00475995"/>
    <w:rsid w:val="0047620D"/>
    <w:rsid w:val="004764B1"/>
    <w:rsid w:val="00476C6C"/>
    <w:rsid w:val="00477746"/>
    <w:rsid w:val="00477DD3"/>
    <w:rsid w:val="00480133"/>
    <w:rsid w:val="004809F2"/>
    <w:rsid w:val="00480DF3"/>
    <w:rsid w:val="0048118A"/>
    <w:rsid w:val="0048138A"/>
    <w:rsid w:val="004828E9"/>
    <w:rsid w:val="00482997"/>
    <w:rsid w:val="004832BC"/>
    <w:rsid w:val="00483358"/>
    <w:rsid w:val="004836DE"/>
    <w:rsid w:val="00483C05"/>
    <w:rsid w:val="004843D9"/>
    <w:rsid w:val="00484408"/>
    <w:rsid w:val="004853B2"/>
    <w:rsid w:val="00485D70"/>
    <w:rsid w:val="004865FC"/>
    <w:rsid w:val="00486B20"/>
    <w:rsid w:val="0048734E"/>
    <w:rsid w:val="00487E02"/>
    <w:rsid w:val="0049003E"/>
    <w:rsid w:val="004903BC"/>
    <w:rsid w:val="00490A11"/>
    <w:rsid w:val="004923A4"/>
    <w:rsid w:val="00492B3B"/>
    <w:rsid w:val="00492DDE"/>
    <w:rsid w:val="00492F5A"/>
    <w:rsid w:val="00493174"/>
    <w:rsid w:val="00494387"/>
    <w:rsid w:val="004948F0"/>
    <w:rsid w:val="00494CFD"/>
    <w:rsid w:val="0049518D"/>
    <w:rsid w:val="004959F5"/>
    <w:rsid w:val="00495D37"/>
    <w:rsid w:val="00495DDA"/>
    <w:rsid w:val="00495FA9"/>
    <w:rsid w:val="00496417"/>
    <w:rsid w:val="00497014"/>
    <w:rsid w:val="004A067F"/>
    <w:rsid w:val="004A0819"/>
    <w:rsid w:val="004A0ED6"/>
    <w:rsid w:val="004A15CF"/>
    <w:rsid w:val="004A1765"/>
    <w:rsid w:val="004A28AD"/>
    <w:rsid w:val="004A3207"/>
    <w:rsid w:val="004A4039"/>
    <w:rsid w:val="004A465C"/>
    <w:rsid w:val="004A4E3C"/>
    <w:rsid w:val="004A4F51"/>
    <w:rsid w:val="004A51E0"/>
    <w:rsid w:val="004A5D0E"/>
    <w:rsid w:val="004A60E6"/>
    <w:rsid w:val="004A6491"/>
    <w:rsid w:val="004A6D0A"/>
    <w:rsid w:val="004A7040"/>
    <w:rsid w:val="004A7399"/>
    <w:rsid w:val="004A7E8E"/>
    <w:rsid w:val="004B10C3"/>
    <w:rsid w:val="004B13FA"/>
    <w:rsid w:val="004B1EB1"/>
    <w:rsid w:val="004B2D4B"/>
    <w:rsid w:val="004B4068"/>
    <w:rsid w:val="004B4178"/>
    <w:rsid w:val="004B4521"/>
    <w:rsid w:val="004B55C7"/>
    <w:rsid w:val="004B6E6F"/>
    <w:rsid w:val="004B76E5"/>
    <w:rsid w:val="004C07D1"/>
    <w:rsid w:val="004C19DD"/>
    <w:rsid w:val="004C1B63"/>
    <w:rsid w:val="004C1F1C"/>
    <w:rsid w:val="004C243D"/>
    <w:rsid w:val="004C2EA0"/>
    <w:rsid w:val="004C378D"/>
    <w:rsid w:val="004C397B"/>
    <w:rsid w:val="004C3B3B"/>
    <w:rsid w:val="004C4174"/>
    <w:rsid w:val="004C49FC"/>
    <w:rsid w:val="004C51DB"/>
    <w:rsid w:val="004C5883"/>
    <w:rsid w:val="004C5CDA"/>
    <w:rsid w:val="004C73ED"/>
    <w:rsid w:val="004C752F"/>
    <w:rsid w:val="004C7C81"/>
    <w:rsid w:val="004D0624"/>
    <w:rsid w:val="004D0B20"/>
    <w:rsid w:val="004D11D0"/>
    <w:rsid w:val="004D18DE"/>
    <w:rsid w:val="004D1B14"/>
    <w:rsid w:val="004D2CD0"/>
    <w:rsid w:val="004D302E"/>
    <w:rsid w:val="004D3202"/>
    <w:rsid w:val="004D4773"/>
    <w:rsid w:val="004D49FA"/>
    <w:rsid w:val="004D5B01"/>
    <w:rsid w:val="004D6767"/>
    <w:rsid w:val="004D7292"/>
    <w:rsid w:val="004E043A"/>
    <w:rsid w:val="004E06A0"/>
    <w:rsid w:val="004E0824"/>
    <w:rsid w:val="004E11A6"/>
    <w:rsid w:val="004E1780"/>
    <w:rsid w:val="004E1E1F"/>
    <w:rsid w:val="004E1EA8"/>
    <w:rsid w:val="004E2021"/>
    <w:rsid w:val="004E2455"/>
    <w:rsid w:val="004E2601"/>
    <w:rsid w:val="004E2810"/>
    <w:rsid w:val="004E2AF9"/>
    <w:rsid w:val="004E2CCD"/>
    <w:rsid w:val="004E416D"/>
    <w:rsid w:val="004E45A0"/>
    <w:rsid w:val="004E53BB"/>
    <w:rsid w:val="004E56E3"/>
    <w:rsid w:val="004E685B"/>
    <w:rsid w:val="004E739E"/>
    <w:rsid w:val="004F048E"/>
    <w:rsid w:val="004F0DF1"/>
    <w:rsid w:val="004F1A11"/>
    <w:rsid w:val="004F287B"/>
    <w:rsid w:val="004F2AF1"/>
    <w:rsid w:val="004F3208"/>
    <w:rsid w:val="004F4141"/>
    <w:rsid w:val="004F486F"/>
    <w:rsid w:val="004F4CC4"/>
    <w:rsid w:val="004F57A3"/>
    <w:rsid w:val="004F5945"/>
    <w:rsid w:val="004F597E"/>
    <w:rsid w:val="004F59AC"/>
    <w:rsid w:val="004F5ED9"/>
    <w:rsid w:val="004F5F53"/>
    <w:rsid w:val="004F6124"/>
    <w:rsid w:val="004F66E1"/>
    <w:rsid w:val="004F74DB"/>
    <w:rsid w:val="005006A7"/>
    <w:rsid w:val="00500953"/>
    <w:rsid w:val="00500C8B"/>
    <w:rsid w:val="00500CD6"/>
    <w:rsid w:val="0050175B"/>
    <w:rsid w:val="005020D7"/>
    <w:rsid w:val="00502981"/>
    <w:rsid w:val="00503387"/>
    <w:rsid w:val="00503519"/>
    <w:rsid w:val="005039ED"/>
    <w:rsid w:val="005042AB"/>
    <w:rsid w:val="00504AE9"/>
    <w:rsid w:val="00504B5D"/>
    <w:rsid w:val="00504BD6"/>
    <w:rsid w:val="00504F51"/>
    <w:rsid w:val="00505232"/>
    <w:rsid w:val="00505406"/>
    <w:rsid w:val="005056AC"/>
    <w:rsid w:val="00505A1B"/>
    <w:rsid w:val="00506315"/>
    <w:rsid w:val="00506E82"/>
    <w:rsid w:val="00506F39"/>
    <w:rsid w:val="005075D9"/>
    <w:rsid w:val="005077FD"/>
    <w:rsid w:val="00507B07"/>
    <w:rsid w:val="005101DE"/>
    <w:rsid w:val="005103D1"/>
    <w:rsid w:val="00510637"/>
    <w:rsid w:val="00510A37"/>
    <w:rsid w:val="005115C7"/>
    <w:rsid w:val="005134E3"/>
    <w:rsid w:val="00513769"/>
    <w:rsid w:val="0051377D"/>
    <w:rsid w:val="00513E90"/>
    <w:rsid w:val="0051425D"/>
    <w:rsid w:val="00514957"/>
    <w:rsid w:val="005151F3"/>
    <w:rsid w:val="00515621"/>
    <w:rsid w:val="00515B28"/>
    <w:rsid w:val="00515B4B"/>
    <w:rsid w:val="00515E08"/>
    <w:rsid w:val="0052020A"/>
    <w:rsid w:val="00521302"/>
    <w:rsid w:val="00521808"/>
    <w:rsid w:val="005223B8"/>
    <w:rsid w:val="0052243F"/>
    <w:rsid w:val="00522A7F"/>
    <w:rsid w:val="00523848"/>
    <w:rsid w:val="00523FDE"/>
    <w:rsid w:val="00524019"/>
    <w:rsid w:val="00524E6F"/>
    <w:rsid w:val="005251AE"/>
    <w:rsid w:val="0052649E"/>
    <w:rsid w:val="0052663A"/>
    <w:rsid w:val="00526952"/>
    <w:rsid w:val="0052773A"/>
    <w:rsid w:val="00527A77"/>
    <w:rsid w:val="0053055C"/>
    <w:rsid w:val="00530D82"/>
    <w:rsid w:val="00531F58"/>
    <w:rsid w:val="005341B0"/>
    <w:rsid w:val="005346AF"/>
    <w:rsid w:val="00534AA5"/>
    <w:rsid w:val="00534F87"/>
    <w:rsid w:val="0053518C"/>
    <w:rsid w:val="00535D55"/>
    <w:rsid w:val="00535F56"/>
    <w:rsid w:val="005362C9"/>
    <w:rsid w:val="005365D3"/>
    <w:rsid w:val="00536994"/>
    <w:rsid w:val="0054023D"/>
    <w:rsid w:val="00540F2F"/>
    <w:rsid w:val="0054243E"/>
    <w:rsid w:val="00542713"/>
    <w:rsid w:val="00542CE9"/>
    <w:rsid w:val="005432C2"/>
    <w:rsid w:val="0054346B"/>
    <w:rsid w:val="0054378F"/>
    <w:rsid w:val="00543951"/>
    <w:rsid w:val="005439F4"/>
    <w:rsid w:val="00543B07"/>
    <w:rsid w:val="005443B3"/>
    <w:rsid w:val="00544B30"/>
    <w:rsid w:val="00546241"/>
    <w:rsid w:val="005463AF"/>
    <w:rsid w:val="00546B6B"/>
    <w:rsid w:val="00546C20"/>
    <w:rsid w:val="00547A33"/>
    <w:rsid w:val="00547BB3"/>
    <w:rsid w:val="00550363"/>
    <w:rsid w:val="00550DDD"/>
    <w:rsid w:val="00551D74"/>
    <w:rsid w:val="005529A1"/>
    <w:rsid w:val="00552B03"/>
    <w:rsid w:val="00552DA2"/>
    <w:rsid w:val="0055449D"/>
    <w:rsid w:val="005544A9"/>
    <w:rsid w:val="00554AEE"/>
    <w:rsid w:val="00554E44"/>
    <w:rsid w:val="00555925"/>
    <w:rsid w:val="005566E7"/>
    <w:rsid w:val="00556AFC"/>
    <w:rsid w:val="00557117"/>
    <w:rsid w:val="0055735F"/>
    <w:rsid w:val="00560896"/>
    <w:rsid w:val="00560921"/>
    <w:rsid w:val="00560C5B"/>
    <w:rsid w:val="00561072"/>
    <w:rsid w:val="00561C61"/>
    <w:rsid w:val="005627B1"/>
    <w:rsid w:val="005636B9"/>
    <w:rsid w:val="00564CB8"/>
    <w:rsid w:val="00564EEC"/>
    <w:rsid w:val="00565505"/>
    <w:rsid w:val="00566BFC"/>
    <w:rsid w:val="00566E03"/>
    <w:rsid w:val="005678CD"/>
    <w:rsid w:val="00567BF2"/>
    <w:rsid w:val="00567C69"/>
    <w:rsid w:val="00567DC1"/>
    <w:rsid w:val="00570108"/>
    <w:rsid w:val="00570604"/>
    <w:rsid w:val="005708E6"/>
    <w:rsid w:val="00570E80"/>
    <w:rsid w:val="00571476"/>
    <w:rsid w:val="005715DB"/>
    <w:rsid w:val="00571C2B"/>
    <w:rsid w:val="005722AF"/>
    <w:rsid w:val="00572402"/>
    <w:rsid w:val="005726EB"/>
    <w:rsid w:val="005734FC"/>
    <w:rsid w:val="00573B48"/>
    <w:rsid w:val="00573F00"/>
    <w:rsid w:val="00574342"/>
    <w:rsid w:val="005744EA"/>
    <w:rsid w:val="005745DE"/>
    <w:rsid w:val="00575741"/>
    <w:rsid w:val="005757DC"/>
    <w:rsid w:val="00575FA3"/>
    <w:rsid w:val="00576301"/>
    <w:rsid w:val="00576326"/>
    <w:rsid w:val="00576EF0"/>
    <w:rsid w:val="00577884"/>
    <w:rsid w:val="00577DFB"/>
    <w:rsid w:val="005811B4"/>
    <w:rsid w:val="005815AA"/>
    <w:rsid w:val="00581F2A"/>
    <w:rsid w:val="00582844"/>
    <w:rsid w:val="00583347"/>
    <w:rsid w:val="0058497B"/>
    <w:rsid w:val="005851C5"/>
    <w:rsid w:val="00585449"/>
    <w:rsid w:val="0058545D"/>
    <w:rsid w:val="005863F0"/>
    <w:rsid w:val="005875EB"/>
    <w:rsid w:val="0059081D"/>
    <w:rsid w:val="00590B01"/>
    <w:rsid w:val="0059192C"/>
    <w:rsid w:val="00591C3B"/>
    <w:rsid w:val="00592166"/>
    <w:rsid w:val="005929EF"/>
    <w:rsid w:val="00592ACE"/>
    <w:rsid w:val="005934D1"/>
    <w:rsid w:val="00593CB3"/>
    <w:rsid w:val="00594568"/>
    <w:rsid w:val="00595435"/>
    <w:rsid w:val="005954CC"/>
    <w:rsid w:val="005961D1"/>
    <w:rsid w:val="0059628F"/>
    <w:rsid w:val="005964ED"/>
    <w:rsid w:val="00597B2D"/>
    <w:rsid w:val="005A016F"/>
    <w:rsid w:val="005A0AEC"/>
    <w:rsid w:val="005A15A6"/>
    <w:rsid w:val="005A1850"/>
    <w:rsid w:val="005A1AFC"/>
    <w:rsid w:val="005A2332"/>
    <w:rsid w:val="005A2877"/>
    <w:rsid w:val="005A2C9A"/>
    <w:rsid w:val="005A2E2A"/>
    <w:rsid w:val="005A3326"/>
    <w:rsid w:val="005A344D"/>
    <w:rsid w:val="005A3615"/>
    <w:rsid w:val="005A42AA"/>
    <w:rsid w:val="005A4519"/>
    <w:rsid w:val="005A46C1"/>
    <w:rsid w:val="005A497C"/>
    <w:rsid w:val="005A4FA5"/>
    <w:rsid w:val="005A55AC"/>
    <w:rsid w:val="005A5EEC"/>
    <w:rsid w:val="005A5FC8"/>
    <w:rsid w:val="005A6248"/>
    <w:rsid w:val="005A6A44"/>
    <w:rsid w:val="005A6B2A"/>
    <w:rsid w:val="005A7711"/>
    <w:rsid w:val="005A7C17"/>
    <w:rsid w:val="005A7C72"/>
    <w:rsid w:val="005B0B99"/>
    <w:rsid w:val="005B0BAF"/>
    <w:rsid w:val="005B11D9"/>
    <w:rsid w:val="005B184B"/>
    <w:rsid w:val="005B378E"/>
    <w:rsid w:val="005B46F0"/>
    <w:rsid w:val="005B46F9"/>
    <w:rsid w:val="005B487C"/>
    <w:rsid w:val="005B53E6"/>
    <w:rsid w:val="005B56C8"/>
    <w:rsid w:val="005B5D9B"/>
    <w:rsid w:val="005B660C"/>
    <w:rsid w:val="005B6679"/>
    <w:rsid w:val="005B70B1"/>
    <w:rsid w:val="005B7663"/>
    <w:rsid w:val="005C0486"/>
    <w:rsid w:val="005C066D"/>
    <w:rsid w:val="005C0B2B"/>
    <w:rsid w:val="005C10F2"/>
    <w:rsid w:val="005C19C5"/>
    <w:rsid w:val="005C2017"/>
    <w:rsid w:val="005C2129"/>
    <w:rsid w:val="005C217E"/>
    <w:rsid w:val="005C22AE"/>
    <w:rsid w:val="005C310B"/>
    <w:rsid w:val="005C4043"/>
    <w:rsid w:val="005C4B5C"/>
    <w:rsid w:val="005C5403"/>
    <w:rsid w:val="005C554F"/>
    <w:rsid w:val="005C7828"/>
    <w:rsid w:val="005C7E30"/>
    <w:rsid w:val="005C7E8D"/>
    <w:rsid w:val="005D073D"/>
    <w:rsid w:val="005D0D98"/>
    <w:rsid w:val="005D20A5"/>
    <w:rsid w:val="005D3B03"/>
    <w:rsid w:val="005D3F6F"/>
    <w:rsid w:val="005D4158"/>
    <w:rsid w:val="005D4C07"/>
    <w:rsid w:val="005D79B4"/>
    <w:rsid w:val="005D7D2E"/>
    <w:rsid w:val="005E0629"/>
    <w:rsid w:val="005E0A8E"/>
    <w:rsid w:val="005E0CDC"/>
    <w:rsid w:val="005E20AC"/>
    <w:rsid w:val="005E2354"/>
    <w:rsid w:val="005E2464"/>
    <w:rsid w:val="005E3657"/>
    <w:rsid w:val="005E36E0"/>
    <w:rsid w:val="005E391E"/>
    <w:rsid w:val="005E3DC1"/>
    <w:rsid w:val="005E3E07"/>
    <w:rsid w:val="005E4BE1"/>
    <w:rsid w:val="005E5983"/>
    <w:rsid w:val="005E5FE7"/>
    <w:rsid w:val="005E6207"/>
    <w:rsid w:val="005E6293"/>
    <w:rsid w:val="005E689D"/>
    <w:rsid w:val="005E698D"/>
    <w:rsid w:val="005E6F2A"/>
    <w:rsid w:val="005E7179"/>
    <w:rsid w:val="005E7B11"/>
    <w:rsid w:val="005F025A"/>
    <w:rsid w:val="005F0B75"/>
    <w:rsid w:val="005F16DB"/>
    <w:rsid w:val="005F2610"/>
    <w:rsid w:val="005F27E4"/>
    <w:rsid w:val="005F313E"/>
    <w:rsid w:val="005F330F"/>
    <w:rsid w:val="005F39D0"/>
    <w:rsid w:val="005F41BA"/>
    <w:rsid w:val="005F49D1"/>
    <w:rsid w:val="005F5CF3"/>
    <w:rsid w:val="005F5F0E"/>
    <w:rsid w:val="005F5FFE"/>
    <w:rsid w:val="005F69B3"/>
    <w:rsid w:val="005F723B"/>
    <w:rsid w:val="005F7813"/>
    <w:rsid w:val="00600545"/>
    <w:rsid w:val="00601392"/>
    <w:rsid w:val="00601C6F"/>
    <w:rsid w:val="00601D63"/>
    <w:rsid w:val="006021BD"/>
    <w:rsid w:val="006024E8"/>
    <w:rsid w:val="00603B87"/>
    <w:rsid w:val="00604BCA"/>
    <w:rsid w:val="00604DC3"/>
    <w:rsid w:val="006062E7"/>
    <w:rsid w:val="0060695B"/>
    <w:rsid w:val="0060742C"/>
    <w:rsid w:val="00607AA8"/>
    <w:rsid w:val="00607FCA"/>
    <w:rsid w:val="0061142C"/>
    <w:rsid w:val="0061173E"/>
    <w:rsid w:val="00611AD8"/>
    <w:rsid w:val="00612705"/>
    <w:rsid w:val="006140DD"/>
    <w:rsid w:val="00614743"/>
    <w:rsid w:val="006151D9"/>
    <w:rsid w:val="00616F43"/>
    <w:rsid w:val="00617C34"/>
    <w:rsid w:val="00617F4F"/>
    <w:rsid w:val="0062079D"/>
    <w:rsid w:val="006214FF"/>
    <w:rsid w:val="00621E72"/>
    <w:rsid w:val="006223B0"/>
    <w:rsid w:val="00622406"/>
    <w:rsid w:val="00622E02"/>
    <w:rsid w:val="00623A1E"/>
    <w:rsid w:val="00625177"/>
    <w:rsid w:val="00625E63"/>
    <w:rsid w:val="0062642A"/>
    <w:rsid w:val="00627619"/>
    <w:rsid w:val="00627A1F"/>
    <w:rsid w:val="006306BF"/>
    <w:rsid w:val="00631177"/>
    <w:rsid w:val="00631571"/>
    <w:rsid w:val="0063227B"/>
    <w:rsid w:val="006322F3"/>
    <w:rsid w:val="00632306"/>
    <w:rsid w:val="00632A66"/>
    <w:rsid w:val="00632D8E"/>
    <w:rsid w:val="00633E8D"/>
    <w:rsid w:val="00633E99"/>
    <w:rsid w:val="00633F1C"/>
    <w:rsid w:val="006343A3"/>
    <w:rsid w:val="006345FF"/>
    <w:rsid w:val="00634FFB"/>
    <w:rsid w:val="00635589"/>
    <w:rsid w:val="00635903"/>
    <w:rsid w:val="00635C42"/>
    <w:rsid w:val="00636455"/>
    <w:rsid w:val="00636DE0"/>
    <w:rsid w:val="006370C3"/>
    <w:rsid w:val="006409EF"/>
    <w:rsid w:val="00640CF1"/>
    <w:rsid w:val="0064116B"/>
    <w:rsid w:val="00641609"/>
    <w:rsid w:val="006427FD"/>
    <w:rsid w:val="0064400C"/>
    <w:rsid w:val="00644E03"/>
    <w:rsid w:val="00645151"/>
    <w:rsid w:val="00645231"/>
    <w:rsid w:val="00645F1F"/>
    <w:rsid w:val="006465B1"/>
    <w:rsid w:val="00646A58"/>
    <w:rsid w:val="00646BCE"/>
    <w:rsid w:val="006475C4"/>
    <w:rsid w:val="006475C9"/>
    <w:rsid w:val="0064788F"/>
    <w:rsid w:val="00647C28"/>
    <w:rsid w:val="006505BD"/>
    <w:rsid w:val="00650EE8"/>
    <w:rsid w:val="006523CD"/>
    <w:rsid w:val="0065275F"/>
    <w:rsid w:val="00653399"/>
    <w:rsid w:val="00653995"/>
    <w:rsid w:val="00654BEC"/>
    <w:rsid w:val="00654F12"/>
    <w:rsid w:val="00655084"/>
    <w:rsid w:val="00655098"/>
    <w:rsid w:val="00655DD5"/>
    <w:rsid w:val="0065617F"/>
    <w:rsid w:val="00656A66"/>
    <w:rsid w:val="00656FA4"/>
    <w:rsid w:val="006576E5"/>
    <w:rsid w:val="0065787B"/>
    <w:rsid w:val="0066079A"/>
    <w:rsid w:val="00660D9F"/>
    <w:rsid w:val="0066144B"/>
    <w:rsid w:val="00662A3B"/>
    <w:rsid w:val="00663532"/>
    <w:rsid w:val="00665C52"/>
    <w:rsid w:val="00665FFD"/>
    <w:rsid w:val="00667681"/>
    <w:rsid w:val="00667FC1"/>
    <w:rsid w:val="0067021A"/>
    <w:rsid w:val="00670319"/>
    <w:rsid w:val="006707EC"/>
    <w:rsid w:val="00670809"/>
    <w:rsid w:val="0067125C"/>
    <w:rsid w:val="00671712"/>
    <w:rsid w:val="00671842"/>
    <w:rsid w:val="00671B2A"/>
    <w:rsid w:val="00671DA7"/>
    <w:rsid w:val="006720BD"/>
    <w:rsid w:val="00672BC0"/>
    <w:rsid w:val="00673C28"/>
    <w:rsid w:val="006747CC"/>
    <w:rsid w:val="006750A5"/>
    <w:rsid w:val="00675A09"/>
    <w:rsid w:val="00675A9B"/>
    <w:rsid w:val="00676068"/>
    <w:rsid w:val="0067622C"/>
    <w:rsid w:val="006764D0"/>
    <w:rsid w:val="00676790"/>
    <w:rsid w:val="00676843"/>
    <w:rsid w:val="00676C0F"/>
    <w:rsid w:val="00676CB4"/>
    <w:rsid w:val="00676EC2"/>
    <w:rsid w:val="0067710F"/>
    <w:rsid w:val="00677D32"/>
    <w:rsid w:val="006801BA"/>
    <w:rsid w:val="0068064C"/>
    <w:rsid w:val="006807AA"/>
    <w:rsid w:val="00681955"/>
    <w:rsid w:val="00681DC4"/>
    <w:rsid w:val="006822E6"/>
    <w:rsid w:val="006825E6"/>
    <w:rsid w:val="00682BD3"/>
    <w:rsid w:val="00683ED4"/>
    <w:rsid w:val="006840F3"/>
    <w:rsid w:val="00684ACA"/>
    <w:rsid w:val="00685F8B"/>
    <w:rsid w:val="00686046"/>
    <w:rsid w:val="00687B17"/>
    <w:rsid w:val="00687CCE"/>
    <w:rsid w:val="00687F8A"/>
    <w:rsid w:val="00690096"/>
    <w:rsid w:val="00690A50"/>
    <w:rsid w:val="00691100"/>
    <w:rsid w:val="00691578"/>
    <w:rsid w:val="00691932"/>
    <w:rsid w:val="00692C0C"/>
    <w:rsid w:val="00692F83"/>
    <w:rsid w:val="00694AB5"/>
    <w:rsid w:val="00694C5A"/>
    <w:rsid w:val="00694D86"/>
    <w:rsid w:val="006951F6"/>
    <w:rsid w:val="00695E7F"/>
    <w:rsid w:val="00696236"/>
    <w:rsid w:val="00696294"/>
    <w:rsid w:val="00696858"/>
    <w:rsid w:val="00696E24"/>
    <w:rsid w:val="006977C6"/>
    <w:rsid w:val="00697A1C"/>
    <w:rsid w:val="00697BA9"/>
    <w:rsid w:val="006A016B"/>
    <w:rsid w:val="006A0954"/>
    <w:rsid w:val="006A09B3"/>
    <w:rsid w:val="006A09BE"/>
    <w:rsid w:val="006A0A93"/>
    <w:rsid w:val="006A236C"/>
    <w:rsid w:val="006A24B0"/>
    <w:rsid w:val="006A37A1"/>
    <w:rsid w:val="006A69E8"/>
    <w:rsid w:val="006A74DA"/>
    <w:rsid w:val="006A7C29"/>
    <w:rsid w:val="006B06A4"/>
    <w:rsid w:val="006B12F7"/>
    <w:rsid w:val="006B14E1"/>
    <w:rsid w:val="006B1D23"/>
    <w:rsid w:val="006B216A"/>
    <w:rsid w:val="006B2327"/>
    <w:rsid w:val="006B2A3F"/>
    <w:rsid w:val="006B36FD"/>
    <w:rsid w:val="006B4136"/>
    <w:rsid w:val="006B4521"/>
    <w:rsid w:val="006B487C"/>
    <w:rsid w:val="006B4DC3"/>
    <w:rsid w:val="006B55FF"/>
    <w:rsid w:val="006B5717"/>
    <w:rsid w:val="006B5B99"/>
    <w:rsid w:val="006B66A2"/>
    <w:rsid w:val="006B69E0"/>
    <w:rsid w:val="006B71B1"/>
    <w:rsid w:val="006B7249"/>
    <w:rsid w:val="006B7709"/>
    <w:rsid w:val="006B7D8D"/>
    <w:rsid w:val="006C0BDE"/>
    <w:rsid w:val="006C1130"/>
    <w:rsid w:val="006C178B"/>
    <w:rsid w:val="006C1D13"/>
    <w:rsid w:val="006C26D3"/>
    <w:rsid w:val="006C2EFB"/>
    <w:rsid w:val="006C3470"/>
    <w:rsid w:val="006C3759"/>
    <w:rsid w:val="006C37EE"/>
    <w:rsid w:val="006C40E9"/>
    <w:rsid w:val="006C44FF"/>
    <w:rsid w:val="006C5B43"/>
    <w:rsid w:val="006C5E2A"/>
    <w:rsid w:val="006C652A"/>
    <w:rsid w:val="006C6A50"/>
    <w:rsid w:val="006C6ACB"/>
    <w:rsid w:val="006C70BC"/>
    <w:rsid w:val="006C7FFE"/>
    <w:rsid w:val="006D046E"/>
    <w:rsid w:val="006D0FA6"/>
    <w:rsid w:val="006D229F"/>
    <w:rsid w:val="006D2C73"/>
    <w:rsid w:val="006D4384"/>
    <w:rsid w:val="006D4440"/>
    <w:rsid w:val="006D4456"/>
    <w:rsid w:val="006D4AFE"/>
    <w:rsid w:val="006D51B3"/>
    <w:rsid w:val="006D5EF6"/>
    <w:rsid w:val="006D7152"/>
    <w:rsid w:val="006D7EC4"/>
    <w:rsid w:val="006E016E"/>
    <w:rsid w:val="006E1CBA"/>
    <w:rsid w:val="006E1CE1"/>
    <w:rsid w:val="006E219A"/>
    <w:rsid w:val="006E3B2D"/>
    <w:rsid w:val="006E4CFC"/>
    <w:rsid w:val="006E5B0A"/>
    <w:rsid w:val="006E6631"/>
    <w:rsid w:val="006E66F0"/>
    <w:rsid w:val="006E70D2"/>
    <w:rsid w:val="006F0F31"/>
    <w:rsid w:val="006F1285"/>
    <w:rsid w:val="006F19AA"/>
    <w:rsid w:val="006F1A5B"/>
    <w:rsid w:val="006F2371"/>
    <w:rsid w:val="006F2B73"/>
    <w:rsid w:val="006F2ED4"/>
    <w:rsid w:val="006F39DB"/>
    <w:rsid w:val="006F41E3"/>
    <w:rsid w:val="006F65BF"/>
    <w:rsid w:val="006F700A"/>
    <w:rsid w:val="007001B2"/>
    <w:rsid w:val="007003AA"/>
    <w:rsid w:val="007009C6"/>
    <w:rsid w:val="00700AC3"/>
    <w:rsid w:val="00701DFB"/>
    <w:rsid w:val="007027EB"/>
    <w:rsid w:val="00702B1D"/>
    <w:rsid w:val="00703A0E"/>
    <w:rsid w:val="0070456C"/>
    <w:rsid w:val="0070481A"/>
    <w:rsid w:val="00704B44"/>
    <w:rsid w:val="00705556"/>
    <w:rsid w:val="0070558B"/>
    <w:rsid w:val="00706076"/>
    <w:rsid w:val="00706B69"/>
    <w:rsid w:val="00706E23"/>
    <w:rsid w:val="00712794"/>
    <w:rsid w:val="007133C5"/>
    <w:rsid w:val="007136BD"/>
    <w:rsid w:val="00713792"/>
    <w:rsid w:val="00714805"/>
    <w:rsid w:val="0071494F"/>
    <w:rsid w:val="007149FE"/>
    <w:rsid w:val="00714BED"/>
    <w:rsid w:val="00715C94"/>
    <w:rsid w:val="0071652D"/>
    <w:rsid w:val="00716CF6"/>
    <w:rsid w:val="0071771D"/>
    <w:rsid w:val="00717829"/>
    <w:rsid w:val="007200EE"/>
    <w:rsid w:val="00720564"/>
    <w:rsid w:val="00720991"/>
    <w:rsid w:val="00720E46"/>
    <w:rsid w:val="0072167C"/>
    <w:rsid w:val="0072337E"/>
    <w:rsid w:val="007245FA"/>
    <w:rsid w:val="007252BB"/>
    <w:rsid w:val="00725EFB"/>
    <w:rsid w:val="007260AF"/>
    <w:rsid w:val="0072684B"/>
    <w:rsid w:val="00727915"/>
    <w:rsid w:val="00727987"/>
    <w:rsid w:val="00730255"/>
    <w:rsid w:val="007304D3"/>
    <w:rsid w:val="00730648"/>
    <w:rsid w:val="0073086E"/>
    <w:rsid w:val="00730CAB"/>
    <w:rsid w:val="00730CE0"/>
    <w:rsid w:val="00730D24"/>
    <w:rsid w:val="007313C1"/>
    <w:rsid w:val="00732721"/>
    <w:rsid w:val="0073286C"/>
    <w:rsid w:val="00732DA6"/>
    <w:rsid w:val="00733A03"/>
    <w:rsid w:val="00734AC8"/>
    <w:rsid w:val="00734DDA"/>
    <w:rsid w:val="00735908"/>
    <w:rsid w:val="00735ADB"/>
    <w:rsid w:val="00735C8E"/>
    <w:rsid w:val="00735D69"/>
    <w:rsid w:val="007364B6"/>
    <w:rsid w:val="00736948"/>
    <w:rsid w:val="00736A89"/>
    <w:rsid w:val="00737441"/>
    <w:rsid w:val="00737D7C"/>
    <w:rsid w:val="00741088"/>
    <w:rsid w:val="007418B4"/>
    <w:rsid w:val="00742065"/>
    <w:rsid w:val="00742C22"/>
    <w:rsid w:val="007431AA"/>
    <w:rsid w:val="00743639"/>
    <w:rsid w:val="0074385A"/>
    <w:rsid w:val="00743EF8"/>
    <w:rsid w:val="00745682"/>
    <w:rsid w:val="00745999"/>
    <w:rsid w:val="0074604F"/>
    <w:rsid w:val="00746311"/>
    <w:rsid w:val="00747091"/>
    <w:rsid w:val="007472D6"/>
    <w:rsid w:val="00750EC9"/>
    <w:rsid w:val="00751ADB"/>
    <w:rsid w:val="007526E1"/>
    <w:rsid w:val="00755C0B"/>
    <w:rsid w:val="00755C20"/>
    <w:rsid w:val="00756249"/>
    <w:rsid w:val="007575A0"/>
    <w:rsid w:val="0076011E"/>
    <w:rsid w:val="0076012A"/>
    <w:rsid w:val="00760B37"/>
    <w:rsid w:val="00760FEC"/>
    <w:rsid w:val="0076128A"/>
    <w:rsid w:val="00762653"/>
    <w:rsid w:val="00762D7A"/>
    <w:rsid w:val="00765B17"/>
    <w:rsid w:val="00766038"/>
    <w:rsid w:val="00766FAD"/>
    <w:rsid w:val="007674EC"/>
    <w:rsid w:val="00767DAD"/>
    <w:rsid w:val="007705EE"/>
    <w:rsid w:val="007705EF"/>
    <w:rsid w:val="007714DE"/>
    <w:rsid w:val="007719D7"/>
    <w:rsid w:val="00771E53"/>
    <w:rsid w:val="00771E8C"/>
    <w:rsid w:val="007726D6"/>
    <w:rsid w:val="00772DFF"/>
    <w:rsid w:val="00773A5E"/>
    <w:rsid w:val="00773AED"/>
    <w:rsid w:val="00773CB2"/>
    <w:rsid w:val="007740DF"/>
    <w:rsid w:val="0077499A"/>
    <w:rsid w:val="00774CBF"/>
    <w:rsid w:val="00774F2D"/>
    <w:rsid w:val="00775F59"/>
    <w:rsid w:val="0077695F"/>
    <w:rsid w:val="00777B45"/>
    <w:rsid w:val="00780094"/>
    <w:rsid w:val="00780936"/>
    <w:rsid w:val="00781396"/>
    <w:rsid w:val="00781C9B"/>
    <w:rsid w:val="00781FFD"/>
    <w:rsid w:val="0078243C"/>
    <w:rsid w:val="00782D5D"/>
    <w:rsid w:val="00786888"/>
    <w:rsid w:val="0079169C"/>
    <w:rsid w:val="0079251B"/>
    <w:rsid w:val="007926D3"/>
    <w:rsid w:val="00792877"/>
    <w:rsid w:val="00792C35"/>
    <w:rsid w:val="007933AB"/>
    <w:rsid w:val="00793EF4"/>
    <w:rsid w:val="0079450A"/>
    <w:rsid w:val="007951D9"/>
    <w:rsid w:val="00795536"/>
    <w:rsid w:val="00796DF1"/>
    <w:rsid w:val="00797448"/>
    <w:rsid w:val="00797A69"/>
    <w:rsid w:val="007A0258"/>
    <w:rsid w:val="007A04F9"/>
    <w:rsid w:val="007A17AF"/>
    <w:rsid w:val="007A1D1E"/>
    <w:rsid w:val="007A2222"/>
    <w:rsid w:val="007A24A2"/>
    <w:rsid w:val="007A3891"/>
    <w:rsid w:val="007A4E71"/>
    <w:rsid w:val="007A5524"/>
    <w:rsid w:val="007A558C"/>
    <w:rsid w:val="007A568C"/>
    <w:rsid w:val="007A629D"/>
    <w:rsid w:val="007A6CF4"/>
    <w:rsid w:val="007A6FEA"/>
    <w:rsid w:val="007A707A"/>
    <w:rsid w:val="007A7142"/>
    <w:rsid w:val="007B0F2F"/>
    <w:rsid w:val="007B2089"/>
    <w:rsid w:val="007B2410"/>
    <w:rsid w:val="007B2C48"/>
    <w:rsid w:val="007B32D1"/>
    <w:rsid w:val="007B3835"/>
    <w:rsid w:val="007B39DC"/>
    <w:rsid w:val="007B3C36"/>
    <w:rsid w:val="007B3D3B"/>
    <w:rsid w:val="007B3DB1"/>
    <w:rsid w:val="007B4C56"/>
    <w:rsid w:val="007B4D0A"/>
    <w:rsid w:val="007B4D85"/>
    <w:rsid w:val="007B5177"/>
    <w:rsid w:val="007B5F36"/>
    <w:rsid w:val="007B622E"/>
    <w:rsid w:val="007C0211"/>
    <w:rsid w:val="007C094A"/>
    <w:rsid w:val="007C0C06"/>
    <w:rsid w:val="007C13F9"/>
    <w:rsid w:val="007C141C"/>
    <w:rsid w:val="007C16FC"/>
    <w:rsid w:val="007C2311"/>
    <w:rsid w:val="007C2EAC"/>
    <w:rsid w:val="007C30D0"/>
    <w:rsid w:val="007C37BB"/>
    <w:rsid w:val="007C46A6"/>
    <w:rsid w:val="007C4A96"/>
    <w:rsid w:val="007C4D96"/>
    <w:rsid w:val="007C4FD9"/>
    <w:rsid w:val="007C69F1"/>
    <w:rsid w:val="007C6D54"/>
    <w:rsid w:val="007C7517"/>
    <w:rsid w:val="007C7CB2"/>
    <w:rsid w:val="007D0E60"/>
    <w:rsid w:val="007D12C4"/>
    <w:rsid w:val="007D1F97"/>
    <w:rsid w:val="007D23B8"/>
    <w:rsid w:val="007D274E"/>
    <w:rsid w:val="007D3278"/>
    <w:rsid w:val="007D32C1"/>
    <w:rsid w:val="007D3B87"/>
    <w:rsid w:val="007D43DD"/>
    <w:rsid w:val="007D4B59"/>
    <w:rsid w:val="007D65C1"/>
    <w:rsid w:val="007D6AF2"/>
    <w:rsid w:val="007D6E53"/>
    <w:rsid w:val="007D7D24"/>
    <w:rsid w:val="007E0029"/>
    <w:rsid w:val="007E019B"/>
    <w:rsid w:val="007E0D21"/>
    <w:rsid w:val="007E2523"/>
    <w:rsid w:val="007E2A21"/>
    <w:rsid w:val="007E45E2"/>
    <w:rsid w:val="007E4DBF"/>
    <w:rsid w:val="007E4F8C"/>
    <w:rsid w:val="007E5394"/>
    <w:rsid w:val="007E5E95"/>
    <w:rsid w:val="007E63E7"/>
    <w:rsid w:val="007E6529"/>
    <w:rsid w:val="007F01CE"/>
    <w:rsid w:val="007F1EC5"/>
    <w:rsid w:val="007F3024"/>
    <w:rsid w:val="007F3520"/>
    <w:rsid w:val="007F428C"/>
    <w:rsid w:val="007F467A"/>
    <w:rsid w:val="007F49B6"/>
    <w:rsid w:val="007F4DB9"/>
    <w:rsid w:val="007F5EFF"/>
    <w:rsid w:val="007F6A7D"/>
    <w:rsid w:val="007F6D4B"/>
    <w:rsid w:val="007F78E3"/>
    <w:rsid w:val="0080120A"/>
    <w:rsid w:val="00801393"/>
    <w:rsid w:val="0080182B"/>
    <w:rsid w:val="00801D71"/>
    <w:rsid w:val="008034A6"/>
    <w:rsid w:val="00803B85"/>
    <w:rsid w:val="00805299"/>
    <w:rsid w:val="008055E6"/>
    <w:rsid w:val="00805A48"/>
    <w:rsid w:val="008060A0"/>
    <w:rsid w:val="008062C8"/>
    <w:rsid w:val="008064D9"/>
    <w:rsid w:val="00806781"/>
    <w:rsid w:val="0080787C"/>
    <w:rsid w:val="00810A67"/>
    <w:rsid w:val="00811F20"/>
    <w:rsid w:val="00812E34"/>
    <w:rsid w:val="0081393E"/>
    <w:rsid w:val="00813B7F"/>
    <w:rsid w:val="00813FA2"/>
    <w:rsid w:val="0081420F"/>
    <w:rsid w:val="0081452D"/>
    <w:rsid w:val="0081509E"/>
    <w:rsid w:val="00815CFA"/>
    <w:rsid w:val="00816D2F"/>
    <w:rsid w:val="00816D4F"/>
    <w:rsid w:val="00817954"/>
    <w:rsid w:val="0082045C"/>
    <w:rsid w:val="00820706"/>
    <w:rsid w:val="00822724"/>
    <w:rsid w:val="00822B70"/>
    <w:rsid w:val="00822E15"/>
    <w:rsid w:val="00822F8F"/>
    <w:rsid w:val="0082389E"/>
    <w:rsid w:val="00824203"/>
    <w:rsid w:val="00824B8A"/>
    <w:rsid w:val="0082506B"/>
    <w:rsid w:val="008253D1"/>
    <w:rsid w:val="00826A70"/>
    <w:rsid w:val="00827098"/>
    <w:rsid w:val="008273ED"/>
    <w:rsid w:val="008275E1"/>
    <w:rsid w:val="008275F9"/>
    <w:rsid w:val="00827621"/>
    <w:rsid w:val="00827680"/>
    <w:rsid w:val="00831287"/>
    <w:rsid w:val="008322D2"/>
    <w:rsid w:val="008324AA"/>
    <w:rsid w:val="0083283B"/>
    <w:rsid w:val="00833873"/>
    <w:rsid w:val="00833B34"/>
    <w:rsid w:val="0083436F"/>
    <w:rsid w:val="0083583D"/>
    <w:rsid w:val="008362FB"/>
    <w:rsid w:val="008365D1"/>
    <w:rsid w:val="0083681B"/>
    <w:rsid w:val="00836C57"/>
    <w:rsid w:val="008372D4"/>
    <w:rsid w:val="008400CE"/>
    <w:rsid w:val="008412B4"/>
    <w:rsid w:val="008414EE"/>
    <w:rsid w:val="0084178D"/>
    <w:rsid w:val="00841A36"/>
    <w:rsid w:val="00841B85"/>
    <w:rsid w:val="00842151"/>
    <w:rsid w:val="00842E9E"/>
    <w:rsid w:val="008431CA"/>
    <w:rsid w:val="008435E8"/>
    <w:rsid w:val="00844B75"/>
    <w:rsid w:val="00845559"/>
    <w:rsid w:val="008457E4"/>
    <w:rsid w:val="008470F9"/>
    <w:rsid w:val="008474DE"/>
    <w:rsid w:val="00847640"/>
    <w:rsid w:val="0084791F"/>
    <w:rsid w:val="00847B13"/>
    <w:rsid w:val="0085054C"/>
    <w:rsid w:val="00850845"/>
    <w:rsid w:val="00850C22"/>
    <w:rsid w:val="008515AF"/>
    <w:rsid w:val="0085245F"/>
    <w:rsid w:val="0085394B"/>
    <w:rsid w:val="00854BCF"/>
    <w:rsid w:val="00855194"/>
    <w:rsid w:val="0085525D"/>
    <w:rsid w:val="0085568C"/>
    <w:rsid w:val="0085686E"/>
    <w:rsid w:val="008572BC"/>
    <w:rsid w:val="008573FB"/>
    <w:rsid w:val="00857AF0"/>
    <w:rsid w:val="00857E91"/>
    <w:rsid w:val="00860411"/>
    <w:rsid w:val="008605EE"/>
    <w:rsid w:val="00860A76"/>
    <w:rsid w:val="00860F60"/>
    <w:rsid w:val="00861303"/>
    <w:rsid w:val="008618BE"/>
    <w:rsid w:val="00861B26"/>
    <w:rsid w:val="00861BD0"/>
    <w:rsid w:val="00861BD9"/>
    <w:rsid w:val="00861FFC"/>
    <w:rsid w:val="00862514"/>
    <w:rsid w:val="00862A81"/>
    <w:rsid w:val="00862CAF"/>
    <w:rsid w:val="00862CB2"/>
    <w:rsid w:val="008632B6"/>
    <w:rsid w:val="008633A2"/>
    <w:rsid w:val="00863EEF"/>
    <w:rsid w:val="0086414B"/>
    <w:rsid w:val="008648DB"/>
    <w:rsid w:val="00866406"/>
    <w:rsid w:val="0086643A"/>
    <w:rsid w:val="00866709"/>
    <w:rsid w:val="00866752"/>
    <w:rsid w:val="008672C4"/>
    <w:rsid w:val="008702D7"/>
    <w:rsid w:val="008710B4"/>
    <w:rsid w:val="00871C7B"/>
    <w:rsid w:val="00871D28"/>
    <w:rsid w:val="008729FA"/>
    <w:rsid w:val="0087301F"/>
    <w:rsid w:val="00874937"/>
    <w:rsid w:val="00874AB6"/>
    <w:rsid w:val="00874DAD"/>
    <w:rsid w:val="008765EA"/>
    <w:rsid w:val="00876CC8"/>
    <w:rsid w:val="00877007"/>
    <w:rsid w:val="00877558"/>
    <w:rsid w:val="00877C84"/>
    <w:rsid w:val="00877F5F"/>
    <w:rsid w:val="0088050C"/>
    <w:rsid w:val="00883303"/>
    <w:rsid w:val="00884964"/>
    <w:rsid w:val="00884E1A"/>
    <w:rsid w:val="008858E6"/>
    <w:rsid w:val="00885C90"/>
    <w:rsid w:val="0088614F"/>
    <w:rsid w:val="008863B6"/>
    <w:rsid w:val="008869EE"/>
    <w:rsid w:val="00890374"/>
    <w:rsid w:val="00891325"/>
    <w:rsid w:val="00891332"/>
    <w:rsid w:val="00892851"/>
    <w:rsid w:val="00892E52"/>
    <w:rsid w:val="00894124"/>
    <w:rsid w:val="00894F46"/>
    <w:rsid w:val="00895317"/>
    <w:rsid w:val="00896408"/>
    <w:rsid w:val="00896820"/>
    <w:rsid w:val="008970BE"/>
    <w:rsid w:val="00897EAA"/>
    <w:rsid w:val="00897EF2"/>
    <w:rsid w:val="008A0A71"/>
    <w:rsid w:val="008A0ABE"/>
    <w:rsid w:val="008A2870"/>
    <w:rsid w:val="008A2BBB"/>
    <w:rsid w:val="008A33FE"/>
    <w:rsid w:val="008A3597"/>
    <w:rsid w:val="008A3777"/>
    <w:rsid w:val="008A3D0C"/>
    <w:rsid w:val="008A4CEE"/>
    <w:rsid w:val="008A5CA5"/>
    <w:rsid w:val="008A5E31"/>
    <w:rsid w:val="008A6938"/>
    <w:rsid w:val="008A6B6F"/>
    <w:rsid w:val="008A6F0E"/>
    <w:rsid w:val="008B072C"/>
    <w:rsid w:val="008B0F6A"/>
    <w:rsid w:val="008B1531"/>
    <w:rsid w:val="008B167B"/>
    <w:rsid w:val="008B1DDB"/>
    <w:rsid w:val="008B3C8A"/>
    <w:rsid w:val="008C0506"/>
    <w:rsid w:val="008C0575"/>
    <w:rsid w:val="008C0D46"/>
    <w:rsid w:val="008C17CE"/>
    <w:rsid w:val="008C1970"/>
    <w:rsid w:val="008C1FA7"/>
    <w:rsid w:val="008C242D"/>
    <w:rsid w:val="008C261A"/>
    <w:rsid w:val="008C30A2"/>
    <w:rsid w:val="008C3C0F"/>
    <w:rsid w:val="008C3ED7"/>
    <w:rsid w:val="008C449E"/>
    <w:rsid w:val="008C48B5"/>
    <w:rsid w:val="008C4E82"/>
    <w:rsid w:val="008C515D"/>
    <w:rsid w:val="008C51CC"/>
    <w:rsid w:val="008C6AF2"/>
    <w:rsid w:val="008C7050"/>
    <w:rsid w:val="008D037D"/>
    <w:rsid w:val="008D0794"/>
    <w:rsid w:val="008D0844"/>
    <w:rsid w:val="008D0A1D"/>
    <w:rsid w:val="008D12D5"/>
    <w:rsid w:val="008D180D"/>
    <w:rsid w:val="008D20DA"/>
    <w:rsid w:val="008D2E80"/>
    <w:rsid w:val="008D30FA"/>
    <w:rsid w:val="008D32DB"/>
    <w:rsid w:val="008D332E"/>
    <w:rsid w:val="008D4400"/>
    <w:rsid w:val="008D4481"/>
    <w:rsid w:val="008D45AF"/>
    <w:rsid w:val="008D4EB0"/>
    <w:rsid w:val="008D5627"/>
    <w:rsid w:val="008D58A5"/>
    <w:rsid w:val="008D5B38"/>
    <w:rsid w:val="008D5EDF"/>
    <w:rsid w:val="008D60D6"/>
    <w:rsid w:val="008D6F49"/>
    <w:rsid w:val="008D7111"/>
    <w:rsid w:val="008D71D3"/>
    <w:rsid w:val="008D7A0C"/>
    <w:rsid w:val="008D7D07"/>
    <w:rsid w:val="008E080B"/>
    <w:rsid w:val="008E14ED"/>
    <w:rsid w:val="008E1679"/>
    <w:rsid w:val="008E2EC5"/>
    <w:rsid w:val="008E359A"/>
    <w:rsid w:val="008E3B9E"/>
    <w:rsid w:val="008E52EF"/>
    <w:rsid w:val="008E55BB"/>
    <w:rsid w:val="008E68CD"/>
    <w:rsid w:val="008E6B77"/>
    <w:rsid w:val="008E6F48"/>
    <w:rsid w:val="008E7185"/>
    <w:rsid w:val="008E71DF"/>
    <w:rsid w:val="008E72A3"/>
    <w:rsid w:val="008E7523"/>
    <w:rsid w:val="008E7D3F"/>
    <w:rsid w:val="008E7FCC"/>
    <w:rsid w:val="008F011D"/>
    <w:rsid w:val="008F03A5"/>
    <w:rsid w:val="008F15A4"/>
    <w:rsid w:val="008F1895"/>
    <w:rsid w:val="008F1ABD"/>
    <w:rsid w:val="008F270F"/>
    <w:rsid w:val="008F4964"/>
    <w:rsid w:val="008F4A5F"/>
    <w:rsid w:val="008F5C65"/>
    <w:rsid w:val="008F6759"/>
    <w:rsid w:val="008F6FAB"/>
    <w:rsid w:val="008F7641"/>
    <w:rsid w:val="008F7FFB"/>
    <w:rsid w:val="00900794"/>
    <w:rsid w:val="00901495"/>
    <w:rsid w:val="00901ED2"/>
    <w:rsid w:val="00902E7A"/>
    <w:rsid w:val="009037D5"/>
    <w:rsid w:val="00903906"/>
    <w:rsid w:val="00903936"/>
    <w:rsid w:val="00903EB1"/>
    <w:rsid w:val="0090401B"/>
    <w:rsid w:val="009046AC"/>
    <w:rsid w:val="00904E8F"/>
    <w:rsid w:val="00905030"/>
    <w:rsid w:val="00906E8D"/>
    <w:rsid w:val="00907075"/>
    <w:rsid w:val="00910366"/>
    <w:rsid w:val="0091048F"/>
    <w:rsid w:val="00910B31"/>
    <w:rsid w:val="009112D6"/>
    <w:rsid w:val="00911681"/>
    <w:rsid w:val="00911AFD"/>
    <w:rsid w:val="009128B0"/>
    <w:rsid w:val="009135F6"/>
    <w:rsid w:val="009136C0"/>
    <w:rsid w:val="009147AC"/>
    <w:rsid w:val="00914E84"/>
    <w:rsid w:val="00915967"/>
    <w:rsid w:val="00915A9F"/>
    <w:rsid w:val="0091624A"/>
    <w:rsid w:val="00916F11"/>
    <w:rsid w:val="009171FD"/>
    <w:rsid w:val="00917298"/>
    <w:rsid w:val="009174A1"/>
    <w:rsid w:val="00917CFA"/>
    <w:rsid w:val="00917D74"/>
    <w:rsid w:val="0092025F"/>
    <w:rsid w:val="00922090"/>
    <w:rsid w:val="00922A56"/>
    <w:rsid w:val="00922D24"/>
    <w:rsid w:val="0092465E"/>
    <w:rsid w:val="0092517A"/>
    <w:rsid w:val="00925F1F"/>
    <w:rsid w:val="00926076"/>
    <w:rsid w:val="0092627B"/>
    <w:rsid w:val="009273FF"/>
    <w:rsid w:val="00927E0C"/>
    <w:rsid w:val="00932C57"/>
    <w:rsid w:val="00933FF7"/>
    <w:rsid w:val="00934E9A"/>
    <w:rsid w:val="00935B9C"/>
    <w:rsid w:val="00935DFF"/>
    <w:rsid w:val="0093680E"/>
    <w:rsid w:val="00936A7E"/>
    <w:rsid w:val="00936FDF"/>
    <w:rsid w:val="00937B8B"/>
    <w:rsid w:val="00937E72"/>
    <w:rsid w:val="009409FF"/>
    <w:rsid w:val="00941245"/>
    <w:rsid w:val="009414EE"/>
    <w:rsid w:val="00941EFA"/>
    <w:rsid w:val="009423A0"/>
    <w:rsid w:val="00942743"/>
    <w:rsid w:val="00943370"/>
    <w:rsid w:val="0094337E"/>
    <w:rsid w:val="0094464C"/>
    <w:rsid w:val="00944FBF"/>
    <w:rsid w:val="00945027"/>
    <w:rsid w:val="009456F6"/>
    <w:rsid w:val="00945EC1"/>
    <w:rsid w:val="009460CD"/>
    <w:rsid w:val="00947F9A"/>
    <w:rsid w:val="00947FF1"/>
    <w:rsid w:val="00950DB1"/>
    <w:rsid w:val="009514CD"/>
    <w:rsid w:val="00951863"/>
    <w:rsid w:val="00951AF8"/>
    <w:rsid w:val="00951DD2"/>
    <w:rsid w:val="00951E71"/>
    <w:rsid w:val="00952B3B"/>
    <w:rsid w:val="00952FDE"/>
    <w:rsid w:val="0095587D"/>
    <w:rsid w:val="0095647D"/>
    <w:rsid w:val="00956C23"/>
    <w:rsid w:val="0095747D"/>
    <w:rsid w:val="00957889"/>
    <w:rsid w:val="009578A5"/>
    <w:rsid w:val="00957B0A"/>
    <w:rsid w:val="00957B18"/>
    <w:rsid w:val="00957E3F"/>
    <w:rsid w:val="00960C5C"/>
    <w:rsid w:val="00961074"/>
    <w:rsid w:val="0096174C"/>
    <w:rsid w:val="0096179A"/>
    <w:rsid w:val="00961A00"/>
    <w:rsid w:val="00961EEE"/>
    <w:rsid w:val="009638AC"/>
    <w:rsid w:val="00964FEE"/>
    <w:rsid w:val="00965F30"/>
    <w:rsid w:val="00966A80"/>
    <w:rsid w:val="00966D1A"/>
    <w:rsid w:val="00966E21"/>
    <w:rsid w:val="009679A6"/>
    <w:rsid w:val="00967CF7"/>
    <w:rsid w:val="00967F0F"/>
    <w:rsid w:val="00970898"/>
    <w:rsid w:val="009710DA"/>
    <w:rsid w:val="00971819"/>
    <w:rsid w:val="00971C7D"/>
    <w:rsid w:val="00971F95"/>
    <w:rsid w:val="00973597"/>
    <w:rsid w:val="009740B4"/>
    <w:rsid w:val="00974F1E"/>
    <w:rsid w:val="009764C5"/>
    <w:rsid w:val="00977197"/>
    <w:rsid w:val="00977226"/>
    <w:rsid w:val="00977818"/>
    <w:rsid w:val="0097798E"/>
    <w:rsid w:val="00977A50"/>
    <w:rsid w:val="00977AFB"/>
    <w:rsid w:val="00977B66"/>
    <w:rsid w:val="00981523"/>
    <w:rsid w:val="00982248"/>
    <w:rsid w:val="0098237A"/>
    <w:rsid w:val="0098310C"/>
    <w:rsid w:val="0098314A"/>
    <w:rsid w:val="0098373B"/>
    <w:rsid w:val="00983A80"/>
    <w:rsid w:val="00983F4D"/>
    <w:rsid w:val="00984209"/>
    <w:rsid w:val="009848FF"/>
    <w:rsid w:val="0098544D"/>
    <w:rsid w:val="00985AE2"/>
    <w:rsid w:val="009860C9"/>
    <w:rsid w:val="00986342"/>
    <w:rsid w:val="0098650A"/>
    <w:rsid w:val="009869C8"/>
    <w:rsid w:val="0098779F"/>
    <w:rsid w:val="00990C51"/>
    <w:rsid w:val="00990F0C"/>
    <w:rsid w:val="0099200A"/>
    <w:rsid w:val="009925AF"/>
    <w:rsid w:val="009929BE"/>
    <w:rsid w:val="00993B0E"/>
    <w:rsid w:val="0099649A"/>
    <w:rsid w:val="009964B4"/>
    <w:rsid w:val="00997713"/>
    <w:rsid w:val="009A002E"/>
    <w:rsid w:val="009A1250"/>
    <w:rsid w:val="009A1350"/>
    <w:rsid w:val="009A19CC"/>
    <w:rsid w:val="009A1B09"/>
    <w:rsid w:val="009A1C91"/>
    <w:rsid w:val="009A272D"/>
    <w:rsid w:val="009A2B45"/>
    <w:rsid w:val="009A2D48"/>
    <w:rsid w:val="009A2FBE"/>
    <w:rsid w:val="009A3420"/>
    <w:rsid w:val="009A4ED2"/>
    <w:rsid w:val="009A602F"/>
    <w:rsid w:val="009A69BC"/>
    <w:rsid w:val="009A70DC"/>
    <w:rsid w:val="009B13F2"/>
    <w:rsid w:val="009B1902"/>
    <w:rsid w:val="009B2538"/>
    <w:rsid w:val="009B25B2"/>
    <w:rsid w:val="009B27E6"/>
    <w:rsid w:val="009B34C4"/>
    <w:rsid w:val="009B35F1"/>
    <w:rsid w:val="009B3665"/>
    <w:rsid w:val="009B3713"/>
    <w:rsid w:val="009B3B42"/>
    <w:rsid w:val="009B41C4"/>
    <w:rsid w:val="009B426E"/>
    <w:rsid w:val="009B4D4B"/>
    <w:rsid w:val="009B57A2"/>
    <w:rsid w:val="009B5E70"/>
    <w:rsid w:val="009B6019"/>
    <w:rsid w:val="009B64A0"/>
    <w:rsid w:val="009B665E"/>
    <w:rsid w:val="009B6A45"/>
    <w:rsid w:val="009B6E36"/>
    <w:rsid w:val="009B7B1F"/>
    <w:rsid w:val="009B7B61"/>
    <w:rsid w:val="009C028A"/>
    <w:rsid w:val="009C1269"/>
    <w:rsid w:val="009C214A"/>
    <w:rsid w:val="009C2408"/>
    <w:rsid w:val="009C2643"/>
    <w:rsid w:val="009C266C"/>
    <w:rsid w:val="009C3588"/>
    <w:rsid w:val="009C3940"/>
    <w:rsid w:val="009C4293"/>
    <w:rsid w:val="009C4D69"/>
    <w:rsid w:val="009C519C"/>
    <w:rsid w:val="009C5931"/>
    <w:rsid w:val="009C5C20"/>
    <w:rsid w:val="009C6A4F"/>
    <w:rsid w:val="009C74C4"/>
    <w:rsid w:val="009C7D99"/>
    <w:rsid w:val="009D0007"/>
    <w:rsid w:val="009D0114"/>
    <w:rsid w:val="009D0BC0"/>
    <w:rsid w:val="009D1B8C"/>
    <w:rsid w:val="009D1F4F"/>
    <w:rsid w:val="009D20D9"/>
    <w:rsid w:val="009D2234"/>
    <w:rsid w:val="009D2BE6"/>
    <w:rsid w:val="009D2CD0"/>
    <w:rsid w:val="009D3577"/>
    <w:rsid w:val="009D3B3B"/>
    <w:rsid w:val="009D4645"/>
    <w:rsid w:val="009D4BEA"/>
    <w:rsid w:val="009D4FDA"/>
    <w:rsid w:val="009D60E5"/>
    <w:rsid w:val="009D6476"/>
    <w:rsid w:val="009D6A63"/>
    <w:rsid w:val="009D6BD7"/>
    <w:rsid w:val="009D7A41"/>
    <w:rsid w:val="009E1BEF"/>
    <w:rsid w:val="009E1D55"/>
    <w:rsid w:val="009E2856"/>
    <w:rsid w:val="009E2F07"/>
    <w:rsid w:val="009E300A"/>
    <w:rsid w:val="009E3137"/>
    <w:rsid w:val="009E3992"/>
    <w:rsid w:val="009E4433"/>
    <w:rsid w:val="009E5707"/>
    <w:rsid w:val="009F0C25"/>
    <w:rsid w:val="009F1989"/>
    <w:rsid w:val="009F1B18"/>
    <w:rsid w:val="009F23B5"/>
    <w:rsid w:val="009F2942"/>
    <w:rsid w:val="009F34EF"/>
    <w:rsid w:val="009F359C"/>
    <w:rsid w:val="009F3E32"/>
    <w:rsid w:val="009F4050"/>
    <w:rsid w:val="009F4914"/>
    <w:rsid w:val="009F4E0C"/>
    <w:rsid w:val="009F526B"/>
    <w:rsid w:val="009F5415"/>
    <w:rsid w:val="009F5638"/>
    <w:rsid w:val="009F6213"/>
    <w:rsid w:val="009F6227"/>
    <w:rsid w:val="009F6BF7"/>
    <w:rsid w:val="00A00F7F"/>
    <w:rsid w:val="00A00FFA"/>
    <w:rsid w:val="00A01FB3"/>
    <w:rsid w:val="00A0242F"/>
    <w:rsid w:val="00A027A2"/>
    <w:rsid w:val="00A03B3C"/>
    <w:rsid w:val="00A04285"/>
    <w:rsid w:val="00A04643"/>
    <w:rsid w:val="00A04E50"/>
    <w:rsid w:val="00A053A2"/>
    <w:rsid w:val="00A053FE"/>
    <w:rsid w:val="00A05EE0"/>
    <w:rsid w:val="00A06101"/>
    <w:rsid w:val="00A0615A"/>
    <w:rsid w:val="00A06353"/>
    <w:rsid w:val="00A066F8"/>
    <w:rsid w:val="00A0690D"/>
    <w:rsid w:val="00A06C9F"/>
    <w:rsid w:val="00A07510"/>
    <w:rsid w:val="00A078B9"/>
    <w:rsid w:val="00A105A3"/>
    <w:rsid w:val="00A10F35"/>
    <w:rsid w:val="00A116D7"/>
    <w:rsid w:val="00A11973"/>
    <w:rsid w:val="00A11980"/>
    <w:rsid w:val="00A12D0B"/>
    <w:rsid w:val="00A13312"/>
    <w:rsid w:val="00A13A45"/>
    <w:rsid w:val="00A13C19"/>
    <w:rsid w:val="00A14E4C"/>
    <w:rsid w:val="00A14FA1"/>
    <w:rsid w:val="00A1526C"/>
    <w:rsid w:val="00A155CE"/>
    <w:rsid w:val="00A15D2C"/>
    <w:rsid w:val="00A15D9E"/>
    <w:rsid w:val="00A1604D"/>
    <w:rsid w:val="00A1629B"/>
    <w:rsid w:val="00A1765D"/>
    <w:rsid w:val="00A17731"/>
    <w:rsid w:val="00A17740"/>
    <w:rsid w:val="00A20261"/>
    <w:rsid w:val="00A20F85"/>
    <w:rsid w:val="00A211B1"/>
    <w:rsid w:val="00A22316"/>
    <w:rsid w:val="00A223BC"/>
    <w:rsid w:val="00A22E5B"/>
    <w:rsid w:val="00A22F7B"/>
    <w:rsid w:val="00A237D8"/>
    <w:rsid w:val="00A237ED"/>
    <w:rsid w:val="00A238A4"/>
    <w:rsid w:val="00A23B85"/>
    <w:rsid w:val="00A23E54"/>
    <w:rsid w:val="00A24AB9"/>
    <w:rsid w:val="00A24AE7"/>
    <w:rsid w:val="00A253DA"/>
    <w:rsid w:val="00A25712"/>
    <w:rsid w:val="00A25BF8"/>
    <w:rsid w:val="00A2703A"/>
    <w:rsid w:val="00A3029B"/>
    <w:rsid w:val="00A3050D"/>
    <w:rsid w:val="00A31639"/>
    <w:rsid w:val="00A31647"/>
    <w:rsid w:val="00A31FC6"/>
    <w:rsid w:val="00A32503"/>
    <w:rsid w:val="00A326A2"/>
    <w:rsid w:val="00A3279F"/>
    <w:rsid w:val="00A339A4"/>
    <w:rsid w:val="00A33AEA"/>
    <w:rsid w:val="00A36427"/>
    <w:rsid w:val="00A37B42"/>
    <w:rsid w:val="00A37F11"/>
    <w:rsid w:val="00A40689"/>
    <w:rsid w:val="00A41768"/>
    <w:rsid w:val="00A41ADC"/>
    <w:rsid w:val="00A41C54"/>
    <w:rsid w:val="00A41CE1"/>
    <w:rsid w:val="00A4374D"/>
    <w:rsid w:val="00A438F2"/>
    <w:rsid w:val="00A43D86"/>
    <w:rsid w:val="00A4709C"/>
    <w:rsid w:val="00A47610"/>
    <w:rsid w:val="00A47BD0"/>
    <w:rsid w:val="00A47D1C"/>
    <w:rsid w:val="00A47E0A"/>
    <w:rsid w:val="00A501A0"/>
    <w:rsid w:val="00A51109"/>
    <w:rsid w:val="00A51A5B"/>
    <w:rsid w:val="00A520AD"/>
    <w:rsid w:val="00A5270E"/>
    <w:rsid w:val="00A53724"/>
    <w:rsid w:val="00A54E93"/>
    <w:rsid w:val="00A55986"/>
    <w:rsid w:val="00A56599"/>
    <w:rsid w:val="00A5706D"/>
    <w:rsid w:val="00A571B8"/>
    <w:rsid w:val="00A60253"/>
    <w:rsid w:val="00A603FC"/>
    <w:rsid w:val="00A61433"/>
    <w:rsid w:val="00A62148"/>
    <w:rsid w:val="00A62599"/>
    <w:rsid w:val="00A62718"/>
    <w:rsid w:val="00A62807"/>
    <w:rsid w:val="00A63103"/>
    <w:rsid w:val="00A65BE7"/>
    <w:rsid w:val="00A65C03"/>
    <w:rsid w:val="00A6623C"/>
    <w:rsid w:val="00A6683E"/>
    <w:rsid w:val="00A6793A"/>
    <w:rsid w:val="00A700DA"/>
    <w:rsid w:val="00A7096E"/>
    <w:rsid w:val="00A715C6"/>
    <w:rsid w:val="00A73D84"/>
    <w:rsid w:val="00A7431D"/>
    <w:rsid w:val="00A748EF"/>
    <w:rsid w:val="00A765BF"/>
    <w:rsid w:val="00A76932"/>
    <w:rsid w:val="00A771D6"/>
    <w:rsid w:val="00A77AC4"/>
    <w:rsid w:val="00A77B80"/>
    <w:rsid w:val="00A77C4A"/>
    <w:rsid w:val="00A77D78"/>
    <w:rsid w:val="00A77FAE"/>
    <w:rsid w:val="00A80442"/>
    <w:rsid w:val="00A80CFE"/>
    <w:rsid w:val="00A8100F"/>
    <w:rsid w:val="00A81086"/>
    <w:rsid w:val="00A810E2"/>
    <w:rsid w:val="00A813A0"/>
    <w:rsid w:val="00A82D23"/>
    <w:rsid w:val="00A82F5D"/>
    <w:rsid w:val="00A8323D"/>
    <w:rsid w:val="00A83499"/>
    <w:rsid w:val="00A8465D"/>
    <w:rsid w:val="00A84841"/>
    <w:rsid w:val="00A8496A"/>
    <w:rsid w:val="00A85715"/>
    <w:rsid w:val="00A85C62"/>
    <w:rsid w:val="00A85EB7"/>
    <w:rsid w:val="00A86080"/>
    <w:rsid w:val="00A86159"/>
    <w:rsid w:val="00A8626E"/>
    <w:rsid w:val="00A86B4A"/>
    <w:rsid w:val="00A87BB1"/>
    <w:rsid w:val="00A901AF"/>
    <w:rsid w:val="00A90E65"/>
    <w:rsid w:val="00A9136A"/>
    <w:rsid w:val="00A9136E"/>
    <w:rsid w:val="00A913A6"/>
    <w:rsid w:val="00A917A5"/>
    <w:rsid w:val="00A91824"/>
    <w:rsid w:val="00A91A64"/>
    <w:rsid w:val="00A9221F"/>
    <w:rsid w:val="00A93526"/>
    <w:rsid w:val="00A941C5"/>
    <w:rsid w:val="00A944D0"/>
    <w:rsid w:val="00A9549C"/>
    <w:rsid w:val="00A9598E"/>
    <w:rsid w:val="00A95D1F"/>
    <w:rsid w:val="00A96869"/>
    <w:rsid w:val="00A96DE3"/>
    <w:rsid w:val="00AA01D0"/>
    <w:rsid w:val="00AA06FA"/>
    <w:rsid w:val="00AA09CA"/>
    <w:rsid w:val="00AA12D2"/>
    <w:rsid w:val="00AA1F3D"/>
    <w:rsid w:val="00AA1F77"/>
    <w:rsid w:val="00AA2E57"/>
    <w:rsid w:val="00AA35BC"/>
    <w:rsid w:val="00AA36D5"/>
    <w:rsid w:val="00AA3718"/>
    <w:rsid w:val="00AA3C31"/>
    <w:rsid w:val="00AA3EF8"/>
    <w:rsid w:val="00AA43B5"/>
    <w:rsid w:val="00AA4459"/>
    <w:rsid w:val="00AA461D"/>
    <w:rsid w:val="00AA4F75"/>
    <w:rsid w:val="00AA50E5"/>
    <w:rsid w:val="00AB2160"/>
    <w:rsid w:val="00AB250F"/>
    <w:rsid w:val="00AB2BBE"/>
    <w:rsid w:val="00AB451A"/>
    <w:rsid w:val="00AB4B6F"/>
    <w:rsid w:val="00AB564D"/>
    <w:rsid w:val="00AB5CD7"/>
    <w:rsid w:val="00AB6010"/>
    <w:rsid w:val="00AB635F"/>
    <w:rsid w:val="00AB6362"/>
    <w:rsid w:val="00AB6377"/>
    <w:rsid w:val="00AC02D4"/>
    <w:rsid w:val="00AC074C"/>
    <w:rsid w:val="00AC0B01"/>
    <w:rsid w:val="00AC0CE1"/>
    <w:rsid w:val="00AC0F81"/>
    <w:rsid w:val="00AC0FAA"/>
    <w:rsid w:val="00AC1397"/>
    <w:rsid w:val="00AC1427"/>
    <w:rsid w:val="00AC1505"/>
    <w:rsid w:val="00AC43B9"/>
    <w:rsid w:val="00AC4D6F"/>
    <w:rsid w:val="00AC4E51"/>
    <w:rsid w:val="00AC6712"/>
    <w:rsid w:val="00AC6A07"/>
    <w:rsid w:val="00AC73D5"/>
    <w:rsid w:val="00AC7439"/>
    <w:rsid w:val="00AC7AC9"/>
    <w:rsid w:val="00AC7B5E"/>
    <w:rsid w:val="00AD1DF5"/>
    <w:rsid w:val="00AD24F3"/>
    <w:rsid w:val="00AD3FF8"/>
    <w:rsid w:val="00AD413F"/>
    <w:rsid w:val="00AD47C7"/>
    <w:rsid w:val="00AD6BFB"/>
    <w:rsid w:val="00AD7F18"/>
    <w:rsid w:val="00AE2877"/>
    <w:rsid w:val="00AE3862"/>
    <w:rsid w:val="00AE3BF8"/>
    <w:rsid w:val="00AE5602"/>
    <w:rsid w:val="00AE579F"/>
    <w:rsid w:val="00AE5999"/>
    <w:rsid w:val="00AE5B81"/>
    <w:rsid w:val="00AE60D4"/>
    <w:rsid w:val="00AE6C1E"/>
    <w:rsid w:val="00AE6F21"/>
    <w:rsid w:val="00AE7FB6"/>
    <w:rsid w:val="00AF097E"/>
    <w:rsid w:val="00AF09DA"/>
    <w:rsid w:val="00AF0B9C"/>
    <w:rsid w:val="00AF201D"/>
    <w:rsid w:val="00AF3010"/>
    <w:rsid w:val="00AF3CE8"/>
    <w:rsid w:val="00AF44A0"/>
    <w:rsid w:val="00AF48B7"/>
    <w:rsid w:val="00AF6FD7"/>
    <w:rsid w:val="00B00106"/>
    <w:rsid w:val="00B00C99"/>
    <w:rsid w:val="00B01662"/>
    <w:rsid w:val="00B02827"/>
    <w:rsid w:val="00B035E1"/>
    <w:rsid w:val="00B03923"/>
    <w:rsid w:val="00B040C9"/>
    <w:rsid w:val="00B0421A"/>
    <w:rsid w:val="00B06791"/>
    <w:rsid w:val="00B0740B"/>
    <w:rsid w:val="00B1050D"/>
    <w:rsid w:val="00B1072D"/>
    <w:rsid w:val="00B1157B"/>
    <w:rsid w:val="00B121F2"/>
    <w:rsid w:val="00B125E4"/>
    <w:rsid w:val="00B127BF"/>
    <w:rsid w:val="00B12EB7"/>
    <w:rsid w:val="00B131BC"/>
    <w:rsid w:val="00B13978"/>
    <w:rsid w:val="00B13C3D"/>
    <w:rsid w:val="00B13FB8"/>
    <w:rsid w:val="00B1531F"/>
    <w:rsid w:val="00B15687"/>
    <w:rsid w:val="00B16E5F"/>
    <w:rsid w:val="00B17474"/>
    <w:rsid w:val="00B20726"/>
    <w:rsid w:val="00B20F8A"/>
    <w:rsid w:val="00B21A65"/>
    <w:rsid w:val="00B22431"/>
    <w:rsid w:val="00B22A07"/>
    <w:rsid w:val="00B235E6"/>
    <w:rsid w:val="00B246BA"/>
    <w:rsid w:val="00B24C04"/>
    <w:rsid w:val="00B25F4F"/>
    <w:rsid w:val="00B26288"/>
    <w:rsid w:val="00B268F1"/>
    <w:rsid w:val="00B2694D"/>
    <w:rsid w:val="00B26C65"/>
    <w:rsid w:val="00B27A6D"/>
    <w:rsid w:val="00B3072A"/>
    <w:rsid w:val="00B32ED9"/>
    <w:rsid w:val="00B340C2"/>
    <w:rsid w:val="00B3491E"/>
    <w:rsid w:val="00B35986"/>
    <w:rsid w:val="00B374A5"/>
    <w:rsid w:val="00B403F1"/>
    <w:rsid w:val="00B40485"/>
    <w:rsid w:val="00B40B12"/>
    <w:rsid w:val="00B40E4E"/>
    <w:rsid w:val="00B41565"/>
    <w:rsid w:val="00B42094"/>
    <w:rsid w:val="00B4417C"/>
    <w:rsid w:val="00B44569"/>
    <w:rsid w:val="00B44638"/>
    <w:rsid w:val="00B44F21"/>
    <w:rsid w:val="00B454CE"/>
    <w:rsid w:val="00B45B41"/>
    <w:rsid w:val="00B461EC"/>
    <w:rsid w:val="00B462EA"/>
    <w:rsid w:val="00B46672"/>
    <w:rsid w:val="00B467C7"/>
    <w:rsid w:val="00B469D3"/>
    <w:rsid w:val="00B4786E"/>
    <w:rsid w:val="00B47A95"/>
    <w:rsid w:val="00B50D50"/>
    <w:rsid w:val="00B51220"/>
    <w:rsid w:val="00B51359"/>
    <w:rsid w:val="00B524CA"/>
    <w:rsid w:val="00B529E3"/>
    <w:rsid w:val="00B52B7F"/>
    <w:rsid w:val="00B53597"/>
    <w:rsid w:val="00B535BF"/>
    <w:rsid w:val="00B535F4"/>
    <w:rsid w:val="00B537BF"/>
    <w:rsid w:val="00B54233"/>
    <w:rsid w:val="00B54F50"/>
    <w:rsid w:val="00B55713"/>
    <w:rsid w:val="00B557D9"/>
    <w:rsid w:val="00B559F5"/>
    <w:rsid w:val="00B5635F"/>
    <w:rsid w:val="00B56783"/>
    <w:rsid w:val="00B56C4F"/>
    <w:rsid w:val="00B56D76"/>
    <w:rsid w:val="00B60A46"/>
    <w:rsid w:val="00B61B84"/>
    <w:rsid w:val="00B626C9"/>
    <w:rsid w:val="00B633E8"/>
    <w:rsid w:val="00B63949"/>
    <w:rsid w:val="00B63BE5"/>
    <w:rsid w:val="00B642B0"/>
    <w:rsid w:val="00B64522"/>
    <w:rsid w:val="00B6490D"/>
    <w:rsid w:val="00B65FE4"/>
    <w:rsid w:val="00B6692F"/>
    <w:rsid w:val="00B7096A"/>
    <w:rsid w:val="00B70CD3"/>
    <w:rsid w:val="00B715B9"/>
    <w:rsid w:val="00B71CBB"/>
    <w:rsid w:val="00B71EF6"/>
    <w:rsid w:val="00B71FF3"/>
    <w:rsid w:val="00B72075"/>
    <w:rsid w:val="00B72B2D"/>
    <w:rsid w:val="00B72FF2"/>
    <w:rsid w:val="00B73A4C"/>
    <w:rsid w:val="00B745C4"/>
    <w:rsid w:val="00B7466A"/>
    <w:rsid w:val="00B74A53"/>
    <w:rsid w:val="00B74A7C"/>
    <w:rsid w:val="00B75099"/>
    <w:rsid w:val="00B7555D"/>
    <w:rsid w:val="00B75D95"/>
    <w:rsid w:val="00B764B1"/>
    <w:rsid w:val="00B76C62"/>
    <w:rsid w:val="00B76E6E"/>
    <w:rsid w:val="00B773E6"/>
    <w:rsid w:val="00B7744E"/>
    <w:rsid w:val="00B774E3"/>
    <w:rsid w:val="00B77CB1"/>
    <w:rsid w:val="00B80860"/>
    <w:rsid w:val="00B80C15"/>
    <w:rsid w:val="00B80CBC"/>
    <w:rsid w:val="00B80E57"/>
    <w:rsid w:val="00B80FEC"/>
    <w:rsid w:val="00B81D46"/>
    <w:rsid w:val="00B82E7E"/>
    <w:rsid w:val="00B841FC"/>
    <w:rsid w:val="00B845CC"/>
    <w:rsid w:val="00B85653"/>
    <w:rsid w:val="00B85B5D"/>
    <w:rsid w:val="00B85B93"/>
    <w:rsid w:val="00B87DC7"/>
    <w:rsid w:val="00B900D8"/>
    <w:rsid w:val="00B901B4"/>
    <w:rsid w:val="00B902A0"/>
    <w:rsid w:val="00B9031B"/>
    <w:rsid w:val="00B9087A"/>
    <w:rsid w:val="00B90C32"/>
    <w:rsid w:val="00B90C9D"/>
    <w:rsid w:val="00B91643"/>
    <w:rsid w:val="00B91699"/>
    <w:rsid w:val="00B91765"/>
    <w:rsid w:val="00B91C27"/>
    <w:rsid w:val="00B91C61"/>
    <w:rsid w:val="00B923A0"/>
    <w:rsid w:val="00B93237"/>
    <w:rsid w:val="00B93694"/>
    <w:rsid w:val="00B9443E"/>
    <w:rsid w:val="00B945B5"/>
    <w:rsid w:val="00B947C3"/>
    <w:rsid w:val="00B9490F"/>
    <w:rsid w:val="00B9566D"/>
    <w:rsid w:val="00B96409"/>
    <w:rsid w:val="00B9669D"/>
    <w:rsid w:val="00B96AFF"/>
    <w:rsid w:val="00B975EA"/>
    <w:rsid w:val="00B97BD4"/>
    <w:rsid w:val="00BA05F7"/>
    <w:rsid w:val="00BA08E5"/>
    <w:rsid w:val="00BA093F"/>
    <w:rsid w:val="00BA10F9"/>
    <w:rsid w:val="00BA1471"/>
    <w:rsid w:val="00BA16C7"/>
    <w:rsid w:val="00BA243A"/>
    <w:rsid w:val="00BA2CAA"/>
    <w:rsid w:val="00BA33B7"/>
    <w:rsid w:val="00BA3A18"/>
    <w:rsid w:val="00BA3C2A"/>
    <w:rsid w:val="00BA43FD"/>
    <w:rsid w:val="00BA46E7"/>
    <w:rsid w:val="00BA5092"/>
    <w:rsid w:val="00BA66A7"/>
    <w:rsid w:val="00BA702D"/>
    <w:rsid w:val="00BA781A"/>
    <w:rsid w:val="00BA790F"/>
    <w:rsid w:val="00BA7B09"/>
    <w:rsid w:val="00BB0445"/>
    <w:rsid w:val="00BB0EB1"/>
    <w:rsid w:val="00BB140D"/>
    <w:rsid w:val="00BB41FD"/>
    <w:rsid w:val="00BB43FA"/>
    <w:rsid w:val="00BB5184"/>
    <w:rsid w:val="00BB60BA"/>
    <w:rsid w:val="00BB6E73"/>
    <w:rsid w:val="00BB7187"/>
    <w:rsid w:val="00BB7AAC"/>
    <w:rsid w:val="00BB7BB5"/>
    <w:rsid w:val="00BC1255"/>
    <w:rsid w:val="00BC19A8"/>
    <w:rsid w:val="00BC1DD0"/>
    <w:rsid w:val="00BC1EA7"/>
    <w:rsid w:val="00BC26E6"/>
    <w:rsid w:val="00BC2F4F"/>
    <w:rsid w:val="00BC3565"/>
    <w:rsid w:val="00BC3B0D"/>
    <w:rsid w:val="00BC4D26"/>
    <w:rsid w:val="00BC4DBA"/>
    <w:rsid w:val="00BC4FC3"/>
    <w:rsid w:val="00BC571F"/>
    <w:rsid w:val="00BC5872"/>
    <w:rsid w:val="00BC5C42"/>
    <w:rsid w:val="00BC6119"/>
    <w:rsid w:val="00BC68A8"/>
    <w:rsid w:val="00BC7026"/>
    <w:rsid w:val="00BC74D0"/>
    <w:rsid w:val="00BC7564"/>
    <w:rsid w:val="00BC7A24"/>
    <w:rsid w:val="00BC7FD5"/>
    <w:rsid w:val="00BD04E5"/>
    <w:rsid w:val="00BD05EA"/>
    <w:rsid w:val="00BD12A8"/>
    <w:rsid w:val="00BD2299"/>
    <w:rsid w:val="00BD243F"/>
    <w:rsid w:val="00BD27B3"/>
    <w:rsid w:val="00BD290F"/>
    <w:rsid w:val="00BD36ED"/>
    <w:rsid w:val="00BD5281"/>
    <w:rsid w:val="00BD6690"/>
    <w:rsid w:val="00BD7062"/>
    <w:rsid w:val="00BD7289"/>
    <w:rsid w:val="00BD7842"/>
    <w:rsid w:val="00BD7D59"/>
    <w:rsid w:val="00BE00F9"/>
    <w:rsid w:val="00BE031D"/>
    <w:rsid w:val="00BE05AA"/>
    <w:rsid w:val="00BE094E"/>
    <w:rsid w:val="00BE09BC"/>
    <w:rsid w:val="00BE1648"/>
    <w:rsid w:val="00BE1894"/>
    <w:rsid w:val="00BE2A84"/>
    <w:rsid w:val="00BE2ECA"/>
    <w:rsid w:val="00BE38CF"/>
    <w:rsid w:val="00BE3D7E"/>
    <w:rsid w:val="00BE432D"/>
    <w:rsid w:val="00BE47EA"/>
    <w:rsid w:val="00BE54C5"/>
    <w:rsid w:val="00BE577D"/>
    <w:rsid w:val="00BE5B75"/>
    <w:rsid w:val="00BE5CE8"/>
    <w:rsid w:val="00BE5FBE"/>
    <w:rsid w:val="00BE6985"/>
    <w:rsid w:val="00BE6EB6"/>
    <w:rsid w:val="00BE6F32"/>
    <w:rsid w:val="00BE705F"/>
    <w:rsid w:val="00BE7F16"/>
    <w:rsid w:val="00BE7F5C"/>
    <w:rsid w:val="00BF03A6"/>
    <w:rsid w:val="00BF0502"/>
    <w:rsid w:val="00BF0E38"/>
    <w:rsid w:val="00BF1696"/>
    <w:rsid w:val="00BF27B6"/>
    <w:rsid w:val="00BF2D7A"/>
    <w:rsid w:val="00BF3972"/>
    <w:rsid w:val="00BF39E3"/>
    <w:rsid w:val="00BF3F96"/>
    <w:rsid w:val="00BF5EB0"/>
    <w:rsid w:val="00BF62B0"/>
    <w:rsid w:val="00BF6DC9"/>
    <w:rsid w:val="00BF7292"/>
    <w:rsid w:val="00BF7759"/>
    <w:rsid w:val="00BF78FC"/>
    <w:rsid w:val="00C0020B"/>
    <w:rsid w:val="00C00C7C"/>
    <w:rsid w:val="00C011AB"/>
    <w:rsid w:val="00C013FC"/>
    <w:rsid w:val="00C01995"/>
    <w:rsid w:val="00C03107"/>
    <w:rsid w:val="00C04C03"/>
    <w:rsid w:val="00C0530B"/>
    <w:rsid w:val="00C06B7F"/>
    <w:rsid w:val="00C073F2"/>
    <w:rsid w:val="00C07A72"/>
    <w:rsid w:val="00C07D37"/>
    <w:rsid w:val="00C10322"/>
    <w:rsid w:val="00C1055B"/>
    <w:rsid w:val="00C10680"/>
    <w:rsid w:val="00C1142B"/>
    <w:rsid w:val="00C119B1"/>
    <w:rsid w:val="00C125CB"/>
    <w:rsid w:val="00C12D47"/>
    <w:rsid w:val="00C13774"/>
    <w:rsid w:val="00C13FC4"/>
    <w:rsid w:val="00C1407C"/>
    <w:rsid w:val="00C1469B"/>
    <w:rsid w:val="00C147CB"/>
    <w:rsid w:val="00C14DA8"/>
    <w:rsid w:val="00C15087"/>
    <w:rsid w:val="00C15A51"/>
    <w:rsid w:val="00C1675F"/>
    <w:rsid w:val="00C16FE9"/>
    <w:rsid w:val="00C17275"/>
    <w:rsid w:val="00C175B0"/>
    <w:rsid w:val="00C1789B"/>
    <w:rsid w:val="00C204BB"/>
    <w:rsid w:val="00C2085F"/>
    <w:rsid w:val="00C20A13"/>
    <w:rsid w:val="00C2210C"/>
    <w:rsid w:val="00C24C8B"/>
    <w:rsid w:val="00C254E6"/>
    <w:rsid w:val="00C267F7"/>
    <w:rsid w:val="00C26AD7"/>
    <w:rsid w:val="00C26E8D"/>
    <w:rsid w:val="00C27166"/>
    <w:rsid w:val="00C30623"/>
    <w:rsid w:val="00C30643"/>
    <w:rsid w:val="00C30A07"/>
    <w:rsid w:val="00C30AE3"/>
    <w:rsid w:val="00C30FEC"/>
    <w:rsid w:val="00C31353"/>
    <w:rsid w:val="00C32E4A"/>
    <w:rsid w:val="00C33179"/>
    <w:rsid w:val="00C336CD"/>
    <w:rsid w:val="00C33BD4"/>
    <w:rsid w:val="00C340D3"/>
    <w:rsid w:val="00C360AD"/>
    <w:rsid w:val="00C36579"/>
    <w:rsid w:val="00C36985"/>
    <w:rsid w:val="00C36A22"/>
    <w:rsid w:val="00C36F5F"/>
    <w:rsid w:val="00C37117"/>
    <w:rsid w:val="00C374E1"/>
    <w:rsid w:val="00C37C39"/>
    <w:rsid w:val="00C40263"/>
    <w:rsid w:val="00C413BC"/>
    <w:rsid w:val="00C41766"/>
    <w:rsid w:val="00C41AEC"/>
    <w:rsid w:val="00C4227E"/>
    <w:rsid w:val="00C426A5"/>
    <w:rsid w:val="00C42789"/>
    <w:rsid w:val="00C42CF3"/>
    <w:rsid w:val="00C432D2"/>
    <w:rsid w:val="00C43DCF"/>
    <w:rsid w:val="00C43F0A"/>
    <w:rsid w:val="00C45DEE"/>
    <w:rsid w:val="00C464CC"/>
    <w:rsid w:val="00C46A76"/>
    <w:rsid w:val="00C4710B"/>
    <w:rsid w:val="00C47B9B"/>
    <w:rsid w:val="00C51A5D"/>
    <w:rsid w:val="00C51F68"/>
    <w:rsid w:val="00C524A5"/>
    <w:rsid w:val="00C537C9"/>
    <w:rsid w:val="00C53888"/>
    <w:rsid w:val="00C53AFA"/>
    <w:rsid w:val="00C5442C"/>
    <w:rsid w:val="00C54806"/>
    <w:rsid w:val="00C552D6"/>
    <w:rsid w:val="00C56255"/>
    <w:rsid w:val="00C564BE"/>
    <w:rsid w:val="00C567F9"/>
    <w:rsid w:val="00C56F26"/>
    <w:rsid w:val="00C57344"/>
    <w:rsid w:val="00C57623"/>
    <w:rsid w:val="00C57A51"/>
    <w:rsid w:val="00C600F7"/>
    <w:rsid w:val="00C603B2"/>
    <w:rsid w:val="00C615D9"/>
    <w:rsid w:val="00C617D5"/>
    <w:rsid w:val="00C61C81"/>
    <w:rsid w:val="00C61EE8"/>
    <w:rsid w:val="00C622F2"/>
    <w:rsid w:val="00C623A9"/>
    <w:rsid w:val="00C631CA"/>
    <w:rsid w:val="00C639BB"/>
    <w:rsid w:val="00C63CCF"/>
    <w:rsid w:val="00C63D88"/>
    <w:rsid w:val="00C63ED8"/>
    <w:rsid w:val="00C6432E"/>
    <w:rsid w:val="00C648C1"/>
    <w:rsid w:val="00C64B77"/>
    <w:rsid w:val="00C659BA"/>
    <w:rsid w:val="00C659F6"/>
    <w:rsid w:val="00C65DFC"/>
    <w:rsid w:val="00C66BE3"/>
    <w:rsid w:val="00C676A4"/>
    <w:rsid w:val="00C67D52"/>
    <w:rsid w:val="00C702D8"/>
    <w:rsid w:val="00C70B4D"/>
    <w:rsid w:val="00C70DE2"/>
    <w:rsid w:val="00C7378A"/>
    <w:rsid w:val="00C73E37"/>
    <w:rsid w:val="00C7404B"/>
    <w:rsid w:val="00C74AE8"/>
    <w:rsid w:val="00C7602F"/>
    <w:rsid w:val="00C768CB"/>
    <w:rsid w:val="00C77A0D"/>
    <w:rsid w:val="00C77A2D"/>
    <w:rsid w:val="00C8059D"/>
    <w:rsid w:val="00C80793"/>
    <w:rsid w:val="00C80AB0"/>
    <w:rsid w:val="00C80DFD"/>
    <w:rsid w:val="00C81089"/>
    <w:rsid w:val="00C81AF2"/>
    <w:rsid w:val="00C82034"/>
    <w:rsid w:val="00C8388D"/>
    <w:rsid w:val="00C84167"/>
    <w:rsid w:val="00C8452D"/>
    <w:rsid w:val="00C84885"/>
    <w:rsid w:val="00C84EC3"/>
    <w:rsid w:val="00C85174"/>
    <w:rsid w:val="00C859C2"/>
    <w:rsid w:val="00C86442"/>
    <w:rsid w:val="00C864AF"/>
    <w:rsid w:val="00C86B3E"/>
    <w:rsid w:val="00C86CE0"/>
    <w:rsid w:val="00C87872"/>
    <w:rsid w:val="00C878CC"/>
    <w:rsid w:val="00C87EF7"/>
    <w:rsid w:val="00C90BAC"/>
    <w:rsid w:val="00C90F29"/>
    <w:rsid w:val="00C91463"/>
    <w:rsid w:val="00C92470"/>
    <w:rsid w:val="00C92A0E"/>
    <w:rsid w:val="00C92C8F"/>
    <w:rsid w:val="00C934B4"/>
    <w:rsid w:val="00C938FB"/>
    <w:rsid w:val="00C93B48"/>
    <w:rsid w:val="00C93E97"/>
    <w:rsid w:val="00C95633"/>
    <w:rsid w:val="00C95AA6"/>
    <w:rsid w:val="00C95AE2"/>
    <w:rsid w:val="00C960F4"/>
    <w:rsid w:val="00C96466"/>
    <w:rsid w:val="00C96C65"/>
    <w:rsid w:val="00CA022E"/>
    <w:rsid w:val="00CA1AF7"/>
    <w:rsid w:val="00CA1B29"/>
    <w:rsid w:val="00CA1FEF"/>
    <w:rsid w:val="00CA259B"/>
    <w:rsid w:val="00CA2F5C"/>
    <w:rsid w:val="00CA35AD"/>
    <w:rsid w:val="00CA3BF3"/>
    <w:rsid w:val="00CA454C"/>
    <w:rsid w:val="00CA54FF"/>
    <w:rsid w:val="00CA744F"/>
    <w:rsid w:val="00CA75CA"/>
    <w:rsid w:val="00CA7A04"/>
    <w:rsid w:val="00CB09AE"/>
    <w:rsid w:val="00CB0A57"/>
    <w:rsid w:val="00CB0B8E"/>
    <w:rsid w:val="00CB0E1D"/>
    <w:rsid w:val="00CB1032"/>
    <w:rsid w:val="00CB29C0"/>
    <w:rsid w:val="00CB2DD3"/>
    <w:rsid w:val="00CB31E7"/>
    <w:rsid w:val="00CB3343"/>
    <w:rsid w:val="00CB369D"/>
    <w:rsid w:val="00CB412D"/>
    <w:rsid w:val="00CB49D2"/>
    <w:rsid w:val="00CB5EC3"/>
    <w:rsid w:val="00CB6321"/>
    <w:rsid w:val="00CB66B6"/>
    <w:rsid w:val="00CB76A6"/>
    <w:rsid w:val="00CC009D"/>
    <w:rsid w:val="00CC15B9"/>
    <w:rsid w:val="00CC2BDF"/>
    <w:rsid w:val="00CC3104"/>
    <w:rsid w:val="00CC3163"/>
    <w:rsid w:val="00CC3328"/>
    <w:rsid w:val="00CC36F1"/>
    <w:rsid w:val="00CC44E7"/>
    <w:rsid w:val="00CC4AEA"/>
    <w:rsid w:val="00CC5F59"/>
    <w:rsid w:val="00CC6A33"/>
    <w:rsid w:val="00CC7010"/>
    <w:rsid w:val="00CC7DDB"/>
    <w:rsid w:val="00CC7E24"/>
    <w:rsid w:val="00CD047B"/>
    <w:rsid w:val="00CD0481"/>
    <w:rsid w:val="00CD0703"/>
    <w:rsid w:val="00CD0E9D"/>
    <w:rsid w:val="00CD141A"/>
    <w:rsid w:val="00CD2C3C"/>
    <w:rsid w:val="00CD3062"/>
    <w:rsid w:val="00CD329B"/>
    <w:rsid w:val="00CD3B27"/>
    <w:rsid w:val="00CD3FB0"/>
    <w:rsid w:val="00CD4523"/>
    <w:rsid w:val="00CD48E2"/>
    <w:rsid w:val="00CD4D19"/>
    <w:rsid w:val="00CD552E"/>
    <w:rsid w:val="00CD583B"/>
    <w:rsid w:val="00CD58D7"/>
    <w:rsid w:val="00CD6289"/>
    <w:rsid w:val="00CD7E1E"/>
    <w:rsid w:val="00CE0651"/>
    <w:rsid w:val="00CE0C39"/>
    <w:rsid w:val="00CE0C8F"/>
    <w:rsid w:val="00CE1252"/>
    <w:rsid w:val="00CE2839"/>
    <w:rsid w:val="00CE3547"/>
    <w:rsid w:val="00CE3AE3"/>
    <w:rsid w:val="00CE420F"/>
    <w:rsid w:val="00CE4313"/>
    <w:rsid w:val="00CE43F9"/>
    <w:rsid w:val="00CE5A5F"/>
    <w:rsid w:val="00CE65F1"/>
    <w:rsid w:val="00CE6E40"/>
    <w:rsid w:val="00CE71B7"/>
    <w:rsid w:val="00CF0043"/>
    <w:rsid w:val="00CF1EAF"/>
    <w:rsid w:val="00CF22F8"/>
    <w:rsid w:val="00CF2B1D"/>
    <w:rsid w:val="00CF33F4"/>
    <w:rsid w:val="00CF37F2"/>
    <w:rsid w:val="00CF3CC6"/>
    <w:rsid w:val="00CF3DB6"/>
    <w:rsid w:val="00CF45F8"/>
    <w:rsid w:val="00CF4EEF"/>
    <w:rsid w:val="00CF5C8F"/>
    <w:rsid w:val="00CF6553"/>
    <w:rsid w:val="00CF67E7"/>
    <w:rsid w:val="00CF73D8"/>
    <w:rsid w:val="00CF77C5"/>
    <w:rsid w:val="00CF797D"/>
    <w:rsid w:val="00CF7F4F"/>
    <w:rsid w:val="00CF7FCC"/>
    <w:rsid w:val="00D00501"/>
    <w:rsid w:val="00D00558"/>
    <w:rsid w:val="00D01978"/>
    <w:rsid w:val="00D019F4"/>
    <w:rsid w:val="00D01A47"/>
    <w:rsid w:val="00D02687"/>
    <w:rsid w:val="00D026CF"/>
    <w:rsid w:val="00D033CD"/>
    <w:rsid w:val="00D039E1"/>
    <w:rsid w:val="00D03B54"/>
    <w:rsid w:val="00D03DE8"/>
    <w:rsid w:val="00D04AAC"/>
    <w:rsid w:val="00D04E32"/>
    <w:rsid w:val="00D05A8C"/>
    <w:rsid w:val="00D06097"/>
    <w:rsid w:val="00D071BC"/>
    <w:rsid w:val="00D0754D"/>
    <w:rsid w:val="00D079D3"/>
    <w:rsid w:val="00D07C72"/>
    <w:rsid w:val="00D10D10"/>
    <w:rsid w:val="00D1116F"/>
    <w:rsid w:val="00D122D6"/>
    <w:rsid w:val="00D12772"/>
    <w:rsid w:val="00D12DC7"/>
    <w:rsid w:val="00D152E3"/>
    <w:rsid w:val="00D1653D"/>
    <w:rsid w:val="00D16D8F"/>
    <w:rsid w:val="00D17304"/>
    <w:rsid w:val="00D1757D"/>
    <w:rsid w:val="00D176E5"/>
    <w:rsid w:val="00D20DAA"/>
    <w:rsid w:val="00D2115F"/>
    <w:rsid w:val="00D21299"/>
    <w:rsid w:val="00D2143E"/>
    <w:rsid w:val="00D21DA7"/>
    <w:rsid w:val="00D2248D"/>
    <w:rsid w:val="00D22759"/>
    <w:rsid w:val="00D22994"/>
    <w:rsid w:val="00D24532"/>
    <w:rsid w:val="00D24B84"/>
    <w:rsid w:val="00D24F84"/>
    <w:rsid w:val="00D2514D"/>
    <w:rsid w:val="00D2523A"/>
    <w:rsid w:val="00D254AA"/>
    <w:rsid w:val="00D2688B"/>
    <w:rsid w:val="00D269B5"/>
    <w:rsid w:val="00D271FA"/>
    <w:rsid w:val="00D2736A"/>
    <w:rsid w:val="00D27BE6"/>
    <w:rsid w:val="00D30273"/>
    <w:rsid w:val="00D3034A"/>
    <w:rsid w:val="00D30509"/>
    <w:rsid w:val="00D309CC"/>
    <w:rsid w:val="00D325AD"/>
    <w:rsid w:val="00D3324E"/>
    <w:rsid w:val="00D33647"/>
    <w:rsid w:val="00D33D40"/>
    <w:rsid w:val="00D33DBD"/>
    <w:rsid w:val="00D34920"/>
    <w:rsid w:val="00D34A9E"/>
    <w:rsid w:val="00D35AC8"/>
    <w:rsid w:val="00D365F0"/>
    <w:rsid w:val="00D3679A"/>
    <w:rsid w:val="00D36B66"/>
    <w:rsid w:val="00D36D5F"/>
    <w:rsid w:val="00D378DB"/>
    <w:rsid w:val="00D408A5"/>
    <w:rsid w:val="00D40F5C"/>
    <w:rsid w:val="00D41A77"/>
    <w:rsid w:val="00D41BE3"/>
    <w:rsid w:val="00D43639"/>
    <w:rsid w:val="00D43959"/>
    <w:rsid w:val="00D439FC"/>
    <w:rsid w:val="00D43F6F"/>
    <w:rsid w:val="00D44024"/>
    <w:rsid w:val="00D44207"/>
    <w:rsid w:val="00D45303"/>
    <w:rsid w:val="00D46F77"/>
    <w:rsid w:val="00D4793C"/>
    <w:rsid w:val="00D50554"/>
    <w:rsid w:val="00D511D8"/>
    <w:rsid w:val="00D51799"/>
    <w:rsid w:val="00D518B7"/>
    <w:rsid w:val="00D51C63"/>
    <w:rsid w:val="00D51FF9"/>
    <w:rsid w:val="00D52079"/>
    <w:rsid w:val="00D536EE"/>
    <w:rsid w:val="00D54434"/>
    <w:rsid w:val="00D54A00"/>
    <w:rsid w:val="00D55981"/>
    <w:rsid w:val="00D55E11"/>
    <w:rsid w:val="00D563D1"/>
    <w:rsid w:val="00D56415"/>
    <w:rsid w:val="00D5752E"/>
    <w:rsid w:val="00D575A6"/>
    <w:rsid w:val="00D57941"/>
    <w:rsid w:val="00D600A5"/>
    <w:rsid w:val="00D60133"/>
    <w:rsid w:val="00D6053C"/>
    <w:rsid w:val="00D6097D"/>
    <w:rsid w:val="00D61153"/>
    <w:rsid w:val="00D61A87"/>
    <w:rsid w:val="00D61D22"/>
    <w:rsid w:val="00D62241"/>
    <w:rsid w:val="00D622A4"/>
    <w:rsid w:val="00D623A5"/>
    <w:rsid w:val="00D652E4"/>
    <w:rsid w:val="00D67945"/>
    <w:rsid w:val="00D7054D"/>
    <w:rsid w:val="00D707FA"/>
    <w:rsid w:val="00D70C4B"/>
    <w:rsid w:val="00D70CE9"/>
    <w:rsid w:val="00D712CE"/>
    <w:rsid w:val="00D71316"/>
    <w:rsid w:val="00D71E43"/>
    <w:rsid w:val="00D72588"/>
    <w:rsid w:val="00D727EC"/>
    <w:rsid w:val="00D72DA5"/>
    <w:rsid w:val="00D73747"/>
    <w:rsid w:val="00D75152"/>
    <w:rsid w:val="00D76197"/>
    <w:rsid w:val="00D76226"/>
    <w:rsid w:val="00D76467"/>
    <w:rsid w:val="00D764DC"/>
    <w:rsid w:val="00D772F4"/>
    <w:rsid w:val="00D80C85"/>
    <w:rsid w:val="00D81092"/>
    <w:rsid w:val="00D81E63"/>
    <w:rsid w:val="00D81E77"/>
    <w:rsid w:val="00D8297C"/>
    <w:rsid w:val="00D82A30"/>
    <w:rsid w:val="00D82BA2"/>
    <w:rsid w:val="00D82CA9"/>
    <w:rsid w:val="00D83EE2"/>
    <w:rsid w:val="00D84AA3"/>
    <w:rsid w:val="00D84B18"/>
    <w:rsid w:val="00D84FA6"/>
    <w:rsid w:val="00D86365"/>
    <w:rsid w:val="00D864DC"/>
    <w:rsid w:val="00D87C37"/>
    <w:rsid w:val="00D87D7A"/>
    <w:rsid w:val="00D902A6"/>
    <w:rsid w:val="00D908A3"/>
    <w:rsid w:val="00D90C74"/>
    <w:rsid w:val="00D921EA"/>
    <w:rsid w:val="00D93CDE"/>
    <w:rsid w:val="00D9400A"/>
    <w:rsid w:val="00D945C8"/>
    <w:rsid w:val="00D95491"/>
    <w:rsid w:val="00D963F0"/>
    <w:rsid w:val="00D963F1"/>
    <w:rsid w:val="00D96508"/>
    <w:rsid w:val="00D9651D"/>
    <w:rsid w:val="00D96941"/>
    <w:rsid w:val="00DA0294"/>
    <w:rsid w:val="00DA117B"/>
    <w:rsid w:val="00DA1403"/>
    <w:rsid w:val="00DA1C35"/>
    <w:rsid w:val="00DA2260"/>
    <w:rsid w:val="00DA2E09"/>
    <w:rsid w:val="00DA340F"/>
    <w:rsid w:val="00DA3769"/>
    <w:rsid w:val="00DA6454"/>
    <w:rsid w:val="00DA6A9B"/>
    <w:rsid w:val="00DA731C"/>
    <w:rsid w:val="00DA78EE"/>
    <w:rsid w:val="00DB066E"/>
    <w:rsid w:val="00DB2B36"/>
    <w:rsid w:val="00DB2CA3"/>
    <w:rsid w:val="00DB377F"/>
    <w:rsid w:val="00DB3E0D"/>
    <w:rsid w:val="00DB4275"/>
    <w:rsid w:val="00DB43A5"/>
    <w:rsid w:val="00DB5BB8"/>
    <w:rsid w:val="00DB6E3E"/>
    <w:rsid w:val="00DB6F8D"/>
    <w:rsid w:val="00DB78CC"/>
    <w:rsid w:val="00DB7D0D"/>
    <w:rsid w:val="00DB7EC7"/>
    <w:rsid w:val="00DC0132"/>
    <w:rsid w:val="00DC0CF0"/>
    <w:rsid w:val="00DC1238"/>
    <w:rsid w:val="00DC1C8B"/>
    <w:rsid w:val="00DC334C"/>
    <w:rsid w:val="00DC34D3"/>
    <w:rsid w:val="00DC4CB6"/>
    <w:rsid w:val="00DC4F1C"/>
    <w:rsid w:val="00DC5AAD"/>
    <w:rsid w:val="00DC61F1"/>
    <w:rsid w:val="00DC7295"/>
    <w:rsid w:val="00DC749F"/>
    <w:rsid w:val="00DD0C58"/>
    <w:rsid w:val="00DD1650"/>
    <w:rsid w:val="00DD1DE8"/>
    <w:rsid w:val="00DD1FA8"/>
    <w:rsid w:val="00DD281C"/>
    <w:rsid w:val="00DD2F20"/>
    <w:rsid w:val="00DD30D1"/>
    <w:rsid w:val="00DD3B8C"/>
    <w:rsid w:val="00DD4409"/>
    <w:rsid w:val="00DD52F0"/>
    <w:rsid w:val="00DD5945"/>
    <w:rsid w:val="00DD5972"/>
    <w:rsid w:val="00DD6746"/>
    <w:rsid w:val="00DD6BB3"/>
    <w:rsid w:val="00DD7088"/>
    <w:rsid w:val="00DD7EBC"/>
    <w:rsid w:val="00DE0F70"/>
    <w:rsid w:val="00DE20BB"/>
    <w:rsid w:val="00DE2412"/>
    <w:rsid w:val="00DE2488"/>
    <w:rsid w:val="00DE272C"/>
    <w:rsid w:val="00DE2BCD"/>
    <w:rsid w:val="00DE2EC3"/>
    <w:rsid w:val="00DE3841"/>
    <w:rsid w:val="00DE3921"/>
    <w:rsid w:val="00DE4280"/>
    <w:rsid w:val="00DE6B34"/>
    <w:rsid w:val="00DE6D4E"/>
    <w:rsid w:val="00DE793E"/>
    <w:rsid w:val="00DF1132"/>
    <w:rsid w:val="00DF1495"/>
    <w:rsid w:val="00DF15FD"/>
    <w:rsid w:val="00DF2483"/>
    <w:rsid w:val="00DF29CD"/>
    <w:rsid w:val="00DF35CE"/>
    <w:rsid w:val="00DF4276"/>
    <w:rsid w:val="00DF4CA6"/>
    <w:rsid w:val="00DF52AC"/>
    <w:rsid w:val="00DF58E7"/>
    <w:rsid w:val="00DF65E7"/>
    <w:rsid w:val="00DF77FE"/>
    <w:rsid w:val="00DF7BC3"/>
    <w:rsid w:val="00E009FE"/>
    <w:rsid w:val="00E012DA"/>
    <w:rsid w:val="00E01570"/>
    <w:rsid w:val="00E017D2"/>
    <w:rsid w:val="00E01F5B"/>
    <w:rsid w:val="00E039CD"/>
    <w:rsid w:val="00E0448F"/>
    <w:rsid w:val="00E04DE0"/>
    <w:rsid w:val="00E0585D"/>
    <w:rsid w:val="00E05C1D"/>
    <w:rsid w:val="00E06E4D"/>
    <w:rsid w:val="00E07C77"/>
    <w:rsid w:val="00E102A1"/>
    <w:rsid w:val="00E10570"/>
    <w:rsid w:val="00E10CAA"/>
    <w:rsid w:val="00E10F5A"/>
    <w:rsid w:val="00E11895"/>
    <w:rsid w:val="00E13920"/>
    <w:rsid w:val="00E14AF3"/>
    <w:rsid w:val="00E15312"/>
    <w:rsid w:val="00E154C7"/>
    <w:rsid w:val="00E156D8"/>
    <w:rsid w:val="00E15BE0"/>
    <w:rsid w:val="00E15D03"/>
    <w:rsid w:val="00E173CF"/>
    <w:rsid w:val="00E17F85"/>
    <w:rsid w:val="00E218E7"/>
    <w:rsid w:val="00E21DDE"/>
    <w:rsid w:val="00E228DB"/>
    <w:rsid w:val="00E229FC"/>
    <w:rsid w:val="00E233A4"/>
    <w:rsid w:val="00E235F6"/>
    <w:rsid w:val="00E23A90"/>
    <w:rsid w:val="00E245BF"/>
    <w:rsid w:val="00E254BE"/>
    <w:rsid w:val="00E258FF"/>
    <w:rsid w:val="00E25E85"/>
    <w:rsid w:val="00E26226"/>
    <w:rsid w:val="00E2634B"/>
    <w:rsid w:val="00E26F9A"/>
    <w:rsid w:val="00E3020D"/>
    <w:rsid w:val="00E3049D"/>
    <w:rsid w:val="00E30B02"/>
    <w:rsid w:val="00E31679"/>
    <w:rsid w:val="00E31CA5"/>
    <w:rsid w:val="00E328B2"/>
    <w:rsid w:val="00E32E12"/>
    <w:rsid w:val="00E3403F"/>
    <w:rsid w:val="00E3473D"/>
    <w:rsid w:val="00E35510"/>
    <w:rsid w:val="00E35522"/>
    <w:rsid w:val="00E359D7"/>
    <w:rsid w:val="00E36029"/>
    <w:rsid w:val="00E365F1"/>
    <w:rsid w:val="00E36B71"/>
    <w:rsid w:val="00E37928"/>
    <w:rsid w:val="00E37E2D"/>
    <w:rsid w:val="00E41356"/>
    <w:rsid w:val="00E416E1"/>
    <w:rsid w:val="00E42AC3"/>
    <w:rsid w:val="00E42D33"/>
    <w:rsid w:val="00E44894"/>
    <w:rsid w:val="00E44C1A"/>
    <w:rsid w:val="00E453B3"/>
    <w:rsid w:val="00E45482"/>
    <w:rsid w:val="00E454F7"/>
    <w:rsid w:val="00E45945"/>
    <w:rsid w:val="00E46304"/>
    <w:rsid w:val="00E4694A"/>
    <w:rsid w:val="00E46BF2"/>
    <w:rsid w:val="00E50738"/>
    <w:rsid w:val="00E509B3"/>
    <w:rsid w:val="00E51375"/>
    <w:rsid w:val="00E517DA"/>
    <w:rsid w:val="00E51833"/>
    <w:rsid w:val="00E51D44"/>
    <w:rsid w:val="00E522EF"/>
    <w:rsid w:val="00E54D60"/>
    <w:rsid w:val="00E550BE"/>
    <w:rsid w:val="00E55ABA"/>
    <w:rsid w:val="00E56A22"/>
    <w:rsid w:val="00E572A7"/>
    <w:rsid w:val="00E575D6"/>
    <w:rsid w:val="00E5781C"/>
    <w:rsid w:val="00E60F46"/>
    <w:rsid w:val="00E61668"/>
    <w:rsid w:val="00E6241A"/>
    <w:rsid w:val="00E63C20"/>
    <w:rsid w:val="00E64F8D"/>
    <w:rsid w:val="00E6510C"/>
    <w:rsid w:val="00E661D9"/>
    <w:rsid w:val="00E66A8E"/>
    <w:rsid w:val="00E66CA8"/>
    <w:rsid w:val="00E70F96"/>
    <w:rsid w:val="00E717B5"/>
    <w:rsid w:val="00E71B11"/>
    <w:rsid w:val="00E728E7"/>
    <w:rsid w:val="00E72FCE"/>
    <w:rsid w:val="00E73084"/>
    <w:rsid w:val="00E73210"/>
    <w:rsid w:val="00E7400A"/>
    <w:rsid w:val="00E74A8A"/>
    <w:rsid w:val="00E74C59"/>
    <w:rsid w:val="00E74EBF"/>
    <w:rsid w:val="00E75102"/>
    <w:rsid w:val="00E761AE"/>
    <w:rsid w:val="00E76337"/>
    <w:rsid w:val="00E776E5"/>
    <w:rsid w:val="00E77F60"/>
    <w:rsid w:val="00E8028A"/>
    <w:rsid w:val="00E81025"/>
    <w:rsid w:val="00E82756"/>
    <w:rsid w:val="00E83208"/>
    <w:rsid w:val="00E837B0"/>
    <w:rsid w:val="00E83C28"/>
    <w:rsid w:val="00E84A12"/>
    <w:rsid w:val="00E86C61"/>
    <w:rsid w:val="00E86D66"/>
    <w:rsid w:val="00E900FB"/>
    <w:rsid w:val="00E908FA"/>
    <w:rsid w:val="00E9093E"/>
    <w:rsid w:val="00E91AA9"/>
    <w:rsid w:val="00E926C1"/>
    <w:rsid w:val="00E92835"/>
    <w:rsid w:val="00E938BA"/>
    <w:rsid w:val="00E94580"/>
    <w:rsid w:val="00E9459F"/>
    <w:rsid w:val="00E94619"/>
    <w:rsid w:val="00E9470A"/>
    <w:rsid w:val="00E947F4"/>
    <w:rsid w:val="00E94C15"/>
    <w:rsid w:val="00E94DFE"/>
    <w:rsid w:val="00E95E63"/>
    <w:rsid w:val="00E977BD"/>
    <w:rsid w:val="00E97B86"/>
    <w:rsid w:val="00EA29D6"/>
    <w:rsid w:val="00EA3210"/>
    <w:rsid w:val="00EA3576"/>
    <w:rsid w:val="00EA38AB"/>
    <w:rsid w:val="00EA3E13"/>
    <w:rsid w:val="00EA54BF"/>
    <w:rsid w:val="00EA56DA"/>
    <w:rsid w:val="00EA5F16"/>
    <w:rsid w:val="00EA61DD"/>
    <w:rsid w:val="00EA63EB"/>
    <w:rsid w:val="00EA6B28"/>
    <w:rsid w:val="00EB0A81"/>
    <w:rsid w:val="00EB2308"/>
    <w:rsid w:val="00EB3906"/>
    <w:rsid w:val="00EB439E"/>
    <w:rsid w:val="00EB48BE"/>
    <w:rsid w:val="00EB5AA3"/>
    <w:rsid w:val="00EB64AF"/>
    <w:rsid w:val="00EB6570"/>
    <w:rsid w:val="00EB7064"/>
    <w:rsid w:val="00EB72F0"/>
    <w:rsid w:val="00EB7373"/>
    <w:rsid w:val="00EB7C80"/>
    <w:rsid w:val="00EB7D72"/>
    <w:rsid w:val="00EC21E7"/>
    <w:rsid w:val="00EC2407"/>
    <w:rsid w:val="00EC2A27"/>
    <w:rsid w:val="00EC387A"/>
    <w:rsid w:val="00EC48AD"/>
    <w:rsid w:val="00EC57C1"/>
    <w:rsid w:val="00EC687E"/>
    <w:rsid w:val="00EC7B62"/>
    <w:rsid w:val="00ED03BF"/>
    <w:rsid w:val="00ED12A9"/>
    <w:rsid w:val="00ED1337"/>
    <w:rsid w:val="00ED18BC"/>
    <w:rsid w:val="00ED198E"/>
    <w:rsid w:val="00ED2544"/>
    <w:rsid w:val="00ED25A3"/>
    <w:rsid w:val="00ED2621"/>
    <w:rsid w:val="00ED2654"/>
    <w:rsid w:val="00ED26D9"/>
    <w:rsid w:val="00ED34BC"/>
    <w:rsid w:val="00ED3F13"/>
    <w:rsid w:val="00ED4C0E"/>
    <w:rsid w:val="00ED6067"/>
    <w:rsid w:val="00ED6210"/>
    <w:rsid w:val="00ED73C4"/>
    <w:rsid w:val="00ED752C"/>
    <w:rsid w:val="00ED78B3"/>
    <w:rsid w:val="00EE0C71"/>
    <w:rsid w:val="00EE0F83"/>
    <w:rsid w:val="00EE180C"/>
    <w:rsid w:val="00EE22CB"/>
    <w:rsid w:val="00EE2326"/>
    <w:rsid w:val="00EE2637"/>
    <w:rsid w:val="00EE30B7"/>
    <w:rsid w:val="00EE4498"/>
    <w:rsid w:val="00EE47B0"/>
    <w:rsid w:val="00EE5357"/>
    <w:rsid w:val="00EE58EF"/>
    <w:rsid w:val="00EE5F06"/>
    <w:rsid w:val="00EE624A"/>
    <w:rsid w:val="00EF040D"/>
    <w:rsid w:val="00EF0A26"/>
    <w:rsid w:val="00EF11C6"/>
    <w:rsid w:val="00EF1B23"/>
    <w:rsid w:val="00EF1D7B"/>
    <w:rsid w:val="00EF245C"/>
    <w:rsid w:val="00EF29B3"/>
    <w:rsid w:val="00EF3BE1"/>
    <w:rsid w:val="00EF4CB3"/>
    <w:rsid w:val="00EF4D41"/>
    <w:rsid w:val="00EF5D5F"/>
    <w:rsid w:val="00EF63F4"/>
    <w:rsid w:val="00EF6A09"/>
    <w:rsid w:val="00EF75F2"/>
    <w:rsid w:val="00EF793A"/>
    <w:rsid w:val="00EF7C83"/>
    <w:rsid w:val="00F0015D"/>
    <w:rsid w:val="00F01251"/>
    <w:rsid w:val="00F01F99"/>
    <w:rsid w:val="00F02375"/>
    <w:rsid w:val="00F023AF"/>
    <w:rsid w:val="00F025A0"/>
    <w:rsid w:val="00F03555"/>
    <w:rsid w:val="00F03D91"/>
    <w:rsid w:val="00F05A11"/>
    <w:rsid w:val="00F06A0C"/>
    <w:rsid w:val="00F07351"/>
    <w:rsid w:val="00F078D9"/>
    <w:rsid w:val="00F07FC2"/>
    <w:rsid w:val="00F1010E"/>
    <w:rsid w:val="00F10DE4"/>
    <w:rsid w:val="00F118C0"/>
    <w:rsid w:val="00F11CFB"/>
    <w:rsid w:val="00F11F24"/>
    <w:rsid w:val="00F12728"/>
    <w:rsid w:val="00F12915"/>
    <w:rsid w:val="00F132E2"/>
    <w:rsid w:val="00F14051"/>
    <w:rsid w:val="00F1423B"/>
    <w:rsid w:val="00F14F4C"/>
    <w:rsid w:val="00F150A3"/>
    <w:rsid w:val="00F15B33"/>
    <w:rsid w:val="00F166EE"/>
    <w:rsid w:val="00F16FCF"/>
    <w:rsid w:val="00F1722D"/>
    <w:rsid w:val="00F17E8F"/>
    <w:rsid w:val="00F203F9"/>
    <w:rsid w:val="00F20881"/>
    <w:rsid w:val="00F20A59"/>
    <w:rsid w:val="00F20CDA"/>
    <w:rsid w:val="00F2143B"/>
    <w:rsid w:val="00F215D6"/>
    <w:rsid w:val="00F22B9C"/>
    <w:rsid w:val="00F23B93"/>
    <w:rsid w:val="00F27129"/>
    <w:rsid w:val="00F27856"/>
    <w:rsid w:val="00F279F4"/>
    <w:rsid w:val="00F303FF"/>
    <w:rsid w:val="00F30721"/>
    <w:rsid w:val="00F30C6D"/>
    <w:rsid w:val="00F30D45"/>
    <w:rsid w:val="00F31104"/>
    <w:rsid w:val="00F317DC"/>
    <w:rsid w:val="00F325EE"/>
    <w:rsid w:val="00F32B31"/>
    <w:rsid w:val="00F334E5"/>
    <w:rsid w:val="00F335CE"/>
    <w:rsid w:val="00F337E6"/>
    <w:rsid w:val="00F340CF"/>
    <w:rsid w:val="00F34AA0"/>
    <w:rsid w:val="00F3504F"/>
    <w:rsid w:val="00F3555C"/>
    <w:rsid w:val="00F3584B"/>
    <w:rsid w:val="00F3588A"/>
    <w:rsid w:val="00F359E0"/>
    <w:rsid w:val="00F364D7"/>
    <w:rsid w:val="00F377BB"/>
    <w:rsid w:val="00F379DA"/>
    <w:rsid w:val="00F37F2C"/>
    <w:rsid w:val="00F37F97"/>
    <w:rsid w:val="00F40253"/>
    <w:rsid w:val="00F40791"/>
    <w:rsid w:val="00F41278"/>
    <w:rsid w:val="00F415E6"/>
    <w:rsid w:val="00F4166D"/>
    <w:rsid w:val="00F43921"/>
    <w:rsid w:val="00F43BE1"/>
    <w:rsid w:val="00F44434"/>
    <w:rsid w:val="00F44E23"/>
    <w:rsid w:val="00F45187"/>
    <w:rsid w:val="00F46198"/>
    <w:rsid w:val="00F46229"/>
    <w:rsid w:val="00F473A5"/>
    <w:rsid w:val="00F51980"/>
    <w:rsid w:val="00F51D82"/>
    <w:rsid w:val="00F52082"/>
    <w:rsid w:val="00F53080"/>
    <w:rsid w:val="00F55108"/>
    <w:rsid w:val="00F55F9B"/>
    <w:rsid w:val="00F56192"/>
    <w:rsid w:val="00F5634E"/>
    <w:rsid w:val="00F563C0"/>
    <w:rsid w:val="00F56861"/>
    <w:rsid w:val="00F56E93"/>
    <w:rsid w:val="00F57BCD"/>
    <w:rsid w:val="00F57D56"/>
    <w:rsid w:val="00F603F0"/>
    <w:rsid w:val="00F60405"/>
    <w:rsid w:val="00F60558"/>
    <w:rsid w:val="00F6065B"/>
    <w:rsid w:val="00F607A8"/>
    <w:rsid w:val="00F60CC6"/>
    <w:rsid w:val="00F60F62"/>
    <w:rsid w:val="00F610F7"/>
    <w:rsid w:val="00F616DD"/>
    <w:rsid w:val="00F62840"/>
    <w:rsid w:val="00F62D0D"/>
    <w:rsid w:val="00F63491"/>
    <w:rsid w:val="00F6433F"/>
    <w:rsid w:val="00F652E8"/>
    <w:rsid w:val="00F65927"/>
    <w:rsid w:val="00F65CD4"/>
    <w:rsid w:val="00F65F92"/>
    <w:rsid w:val="00F678A0"/>
    <w:rsid w:val="00F703DD"/>
    <w:rsid w:val="00F70494"/>
    <w:rsid w:val="00F704EC"/>
    <w:rsid w:val="00F70666"/>
    <w:rsid w:val="00F70E7D"/>
    <w:rsid w:val="00F71A65"/>
    <w:rsid w:val="00F72BE8"/>
    <w:rsid w:val="00F736F5"/>
    <w:rsid w:val="00F73868"/>
    <w:rsid w:val="00F73AD3"/>
    <w:rsid w:val="00F74E5B"/>
    <w:rsid w:val="00F750A1"/>
    <w:rsid w:val="00F76180"/>
    <w:rsid w:val="00F766CB"/>
    <w:rsid w:val="00F7708E"/>
    <w:rsid w:val="00F803E8"/>
    <w:rsid w:val="00F80827"/>
    <w:rsid w:val="00F80D3B"/>
    <w:rsid w:val="00F8105D"/>
    <w:rsid w:val="00F81B18"/>
    <w:rsid w:val="00F8202B"/>
    <w:rsid w:val="00F82525"/>
    <w:rsid w:val="00F82611"/>
    <w:rsid w:val="00F82BC8"/>
    <w:rsid w:val="00F8382E"/>
    <w:rsid w:val="00F83F6D"/>
    <w:rsid w:val="00F86250"/>
    <w:rsid w:val="00F874BD"/>
    <w:rsid w:val="00F906B1"/>
    <w:rsid w:val="00F9091D"/>
    <w:rsid w:val="00F90C23"/>
    <w:rsid w:val="00F91527"/>
    <w:rsid w:val="00F919BC"/>
    <w:rsid w:val="00F9236E"/>
    <w:rsid w:val="00F930E5"/>
    <w:rsid w:val="00F9352F"/>
    <w:rsid w:val="00F945E1"/>
    <w:rsid w:val="00F94AFD"/>
    <w:rsid w:val="00F95E64"/>
    <w:rsid w:val="00F9641C"/>
    <w:rsid w:val="00F965D5"/>
    <w:rsid w:val="00F967EB"/>
    <w:rsid w:val="00F977DD"/>
    <w:rsid w:val="00FA0057"/>
    <w:rsid w:val="00FA139E"/>
    <w:rsid w:val="00FA2D3B"/>
    <w:rsid w:val="00FA3CFD"/>
    <w:rsid w:val="00FA3F8C"/>
    <w:rsid w:val="00FA56CF"/>
    <w:rsid w:val="00FA5966"/>
    <w:rsid w:val="00FA5BB7"/>
    <w:rsid w:val="00FA6008"/>
    <w:rsid w:val="00FA745F"/>
    <w:rsid w:val="00FA7527"/>
    <w:rsid w:val="00FA79A1"/>
    <w:rsid w:val="00FB1A2F"/>
    <w:rsid w:val="00FB36F3"/>
    <w:rsid w:val="00FB3912"/>
    <w:rsid w:val="00FB3E04"/>
    <w:rsid w:val="00FB3EAA"/>
    <w:rsid w:val="00FB4C08"/>
    <w:rsid w:val="00FB68C0"/>
    <w:rsid w:val="00FB6B02"/>
    <w:rsid w:val="00FB76BD"/>
    <w:rsid w:val="00FB7EB6"/>
    <w:rsid w:val="00FC10C7"/>
    <w:rsid w:val="00FC2009"/>
    <w:rsid w:val="00FC21CC"/>
    <w:rsid w:val="00FC235C"/>
    <w:rsid w:val="00FC2976"/>
    <w:rsid w:val="00FC31B0"/>
    <w:rsid w:val="00FC3228"/>
    <w:rsid w:val="00FC3469"/>
    <w:rsid w:val="00FC3568"/>
    <w:rsid w:val="00FC43F0"/>
    <w:rsid w:val="00FC566A"/>
    <w:rsid w:val="00FC61BD"/>
    <w:rsid w:val="00FC667A"/>
    <w:rsid w:val="00FC66AE"/>
    <w:rsid w:val="00FC6A82"/>
    <w:rsid w:val="00FC79F3"/>
    <w:rsid w:val="00FC7DDD"/>
    <w:rsid w:val="00FD02C3"/>
    <w:rsid w:val="00FD03C2"/>
    <w:rsid w:val="00FD2345"/>
    <w:rsid w:val="00FD2378"/>
    <w:rsid w:val="00FD260A"/>
    <w:rsid w:val="00FD27CC"/>
    <w:rsid w:val="00FD3C1C"/>
    <w:rsid w:val="00FD4192"/>
    <w:rsid w:val="00FD4391"/>
    <w:rsid w:val="00FD483A"/>
    <w:rsid w:val="00FD4C0C"/>
    <w:rsid w:val="00FD579A"/>
    <w:rsid w:val="00FD5E5A"/>
    <w:rsid w:val="00FD6E01"/>
    <w:rsid w:val="00FD70C1"/>
    <w:rsid w:val="00FD70E0"/>
    <w:rsid w:val="00FD713C"/>
    <w:rsid w:val="00FD7600"/>
    <w:rsid w:val="00FD7890"/>
    <w:rsid w:val="00FD7E5B"/>
    <w:rsid w:val="00FE049A"/>
    <w:rsid w:val="00FE06C6"/>
    <w:rsid w:val="00FE0DEF"/>
    <w:rsid w:val="00FE0F1C"/>
    <w:rsid w:val="00FE1037"/>
    <w:rsid w:val="00FE1A6F"/>
    <w:rsid w:val="00FE209B"/>
    <w:rsid w:val="00FE2AB1"/>
    <w:rsid w:val="00FE2C9A"/>
    <w:rsid w:val="00FE390E"/>
    <w:rsid w:val="00FE3C39"/>
    <w:rsid w:val="00FE50BB"/>
    <w:rsid w:val="00FE5BC9"/>
    <w:rsid w:val="00FE5E3D"/>
    <w:rsid w:val="00FE6077"/>
    <w:rsid w:val="00FE6363"/>
    <w:rsid w:val="00FE689C"/>
    <w:rsid w:val="00FE6B40"/>
    <w:rsid w:val="00FE6FE6"/>
    <w:rsid w:val="00FE7902"/>
    <w:rsid w:val="00FE7C0F"/>
    <w:rsid w:val="00FF03E3"/>
    <w:rsid w:val="00FF1205"/>
    <w:rsid w:val="00FF14A6"/>
    <w:rsid w:val="00FF1BE1"/>
    <w:rsid w:val="00FF2D51"/>
    <w:rsid w:val="00FF304F"/>
    <w:rsid w:val="00FF51EA"/>
    <w:rsid w:val="00FF570C"/>
    <w:rsid w:val="00FF6031"/>
    <w:rsid w:val="00FF6716"/>
    <w:rsid w:val="00FF74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3553">
      <o:colormenu v:ext="edit" fillcolor="none" strokecolor="none"/>
    </o:shapedefaults>
    <o:shapelayout v:ext="edit">
      <o:idmap v:ext="edit" data="1,2,3,4,6,8,9,11,13,15,16,18,20,22"/>
      <o:rules v:ext="edit">
        <o:r id="V:Rule8" type="connector" idref="#_x0000_s15740"/>
        <o:r id="V:Rule9" type="connector" idref="#_x0000_s15742"/>
        <o:r id="V:Rule10" type="connector" idref="#_x0000_s15739"/>
        <o:r id="V:Rule11" type="connector" idref="#_x0000_s15737"/>
        <o:r id="V:Rule12" type="connector" idref="#_x0000_s15738"/>
        <o:r id="V:Rule13" type="connector" idref="#_x0000_s15743"/>
        <o:r id="V:Rule14" type="connector" idref="#_x0000_s15741"/>
        <o:r id="V:Rule15" type="connector" idref="#_x0000_s23091"/>
        <o:r id="V:Rule16" type="connector" idref="#_x0000_s23092"/>
      </o:rules>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14"/>
        <o:entry new="16" old="0"/>
        <o:entry new="17" old="16"/>
        <o:entry new="18" old="0"/>
        <o:entry new="19" old="18"/>
        <o:entry new="20" old="0"/>
        <o:entry new="21" old="0"/>
        <o:entry new="22" old="0"/>
        <o:entry new="23" old="22"/>
        <o:entry new="24" old="23"/>
        <o:entry new="25" old="0"/>
        <o:entry new="26" old="0"/>
        <o:entry new="27" old="0"/>
        <o:entry new="28" old="0"/>
        <o:entry new="29" old="0"/>
        <o:entry new="30" old="0"/>
        <o:entry new="31" old="0"/>
        <o:entry new="32" old="31"/>
        <o:entry new="33" old="0"/>
        <o:entry new="34" old="0"/>
        <o:entry new="35" old="0"/>
        <o:entry new="36" old="0"/>
        <o:entry new="37" old="0"/>
        <o:entry new="38" old="0"/>
        <o:entry new="39" old="0"/>
        <o:entry new="40" old="0"/>
        <o:entry new="41" old="40"/>
        <o:entry new="42" old="0"/>
        <o:entry new="43" old="0"/>
        <o:entry new="44" old="0"/>
        <o:entry new="45" old="0"/>
        <o:entry new="46" old="0"/>
        <o:entry new="47" old="0"/>
        <o:entry new="48" old="0"/>
        <o:entry new="49" old="0"/>
        <o:entry new="50" old="0"/>
        <o:entry new="51" old="0"/>
        <o:entry new="5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annotation reference" w:uiPriority="0"/>
    <w:lsdException w:name="page number" w:uiPriority="0"/>
    <w:lsdException w:name="table of authorities"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Typewriter" w:uiPriority="0"/>
    <w:lsdException w:name="Table Professional" w:uiPriority="0"/>
    <w:lsdException w:name="Table Web 1" w:uiPriority="0"/>
    <w:lsdException w:name="Table Web 2"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6288"/>
    <w:rPr>
      <w:lang w:val="en-AU"/>
    </w:rPr>
  </w:style>
  <w:style w:type="paragraph" w:styleId="1">
    <w:name w:val="heading 1"/>
    <w:basedOn w:val="a"/>
    <w:next w:val="a"/>
    <w:link w:val="10"/>
    <w:qFormat/>
    <w:rsid w:val="0035518F"/>
    <w:pPr>
      <w:keepNext/>
      <w:spacing w:line="360" w:lineRule="auto"/>
      <w:jc w:val="center"/>
      <w:outlineLvl w:val="0"/>
    </w:pPr>
    <w:rPr>
      <w:rFonts w:ascii="Times LatArm" w:hAnsi="Times LatArm"/>
      <w:snapToGrid w:val="0"/>
      <w:sz w:val="24"/>
      <w:lang w:val="ru-RU" w:eastAsia="en-US"/>
    </w:rPr>
  </w:style>
  <w:style w:type="paragraph" w:styleId="2">
    <w:name w:val="heading 2"/>
    <w:basedOn w:val="a"/>
    <w:next w:val="a"/>
    <w:link w:val="20"/>
    <w:qFormat/>
    <w:rsid w:val="0035518F"/>
    <w:pPr>
      <w:keepNext/>
      <w:spacing w:line="360" w:lineRule="auto"/>
      <w:jc w:val="center"/>
      <w:outlineLvl w:val="1"/>
    </w:pPr>
    <w:rPr>
      <w:rFonts w:ascii="Times LatArm" w:hAnsi="Times LatArm"/>
      <w:b/>
      <w:snapToGrid w:val="0"/>
      <w:lang w:val="ru-RU" w:eastAsia="en-US"/>
    </w:rPr>
  </w:style>
  <w:style w:type="paragraph" w:styleId="3">
    <w:name w:val="heading 3"/>
    <w:basedOn w:val="a"/>
    <w:next w:val="a"/>
    <w:link w:val="30"/>
    <w:qFormat/>
    <w:rsid w:val="0035518F"/>
    <w:pPr>
      <w:keepNext/>
      <w:spacing w:line="360" w:lineRule="auto"/>
      <w:jc w:val="both"/>
      <w:outlineLvl w:val="2"/>
    </w:pPr>
    <w:rPr>
      <w:rFonts w:ascii="Arial LatArm" w:hAnsi="Arial LatArm"/>
      <w:snapToGrid w:val="0"/>
      <w:sz w:val="24"/>
      <w:lang w:val="ru-RU" w:eastAsia="en-US"/>
    </w:rPr>
  </w:style>
  <w:style w:type="paragraph" w:styleId="4">
    <w:name w:val="heading 4"/>
    <w:basedOn w:val="a"/>
    <w:next w:val="a"/>
    <w:link w:val="40"/>
    <w:qFormat/>
    <w:rsid w:val="0035518F"/>
    <w:pPr>
      <w:keepNext/>
      <w:spacing w:line="360" w:lineRule="auto"/>
      <w:jc w:val="center"/>
      <w:outlineLvl w:val="3"/>
    </w:pPr>
    <w:rPr>
      <w:rFonts w:ascii="Dallak Title" w:hAnsi="Dallak Title"/>
      <w:b/>
      <w:snapToGrid w:val="0"/>
      <w:sz w:val="28"/>
      <w:lang w:val="ru-RU" w:eastAsia="en-US"/>
    </w:rPr>
  </w:style>
  <w:style w:type="paragraph" w:styleId="5">
    <w:name w:val="heading 5"/>
    <w:basedOn w:val="a"/>
    <w:next w:val="a"/>
    <w:qFormat/>
    <w:rsid w:val="0035518F"/>
    <w:pPr>
      <w:keepNext/>
      <w:jc w:val="center"/>
      <w:outlineLvl w:val="4"/>
    </w:pPr>
    <w:rPr>
      <w:rFonts w:ascii="Arial LatArm" w:hAnsi="Arial LatArm"/>
      <w:b/>
      <w:i/>
      <w:sz w:val="24"/>
      <w:lang w:val="en-US"/>
    </w:rPr>
  </w:style>
  <w:style w:type="paragraph" w:styleId="6">
    <w:name w:val="heading 6"/>
    <w:basedOn w:val="a"/>
    <w:next w:val="a"/>
    <w:qFormat/>
    <w:rsid w:val="0035518F"/>
    <w:pPr>
      <w:keepNext/>
      <w:tabs>
        <w:tab w:val="left" w:pos="8662"/>
        <w:tab w:val="left" w:pos="8804"/>
      </w:tabs>
      <w:spacing w:line="360" w:lineRule="auto"/>
      <w:ind w:right="-22"/>
      <w:jc w:val="center"/>
      <w:outlineLvl w:val="5"/>
    </w:pPr>
    <w:rPr>
      <w:rFonts w:ascii="Arial LatArm" w:hAnsi="Arial LatArm"/>
      <w:b/>
      <w:snapToGrid w:val="0"/>
      <w:sz w:val="24"/>
      <w:lang w:val="en-US" w:eastAsia="en-US"/>
    </w:rPr>
  </w:style>
  <w:style w:type="paragraph" w:styleId="7">
    <w:name w:val="heading 7"/>
    <w:basedOn w:val="a"/>
    <w:next w:val="a"/>
    <w:qFormat/>
    <w:rsid w:val="00E51833"/>
    <w:pPr>
      <w:keepNext/>
      <w:outlineLvl w:val="6"/>
    </w:pPr>
    <w:rPr>
      <w:rFonts w:ascii="Arial LatArm" w:hAnsi="Arial LatArm"/>
      <w:b/>
      <w:i/>
      <w:sz w:val="24"/>
      <w:lang w:val="en-US"/>
    </w:rPr>
  </w:style>
  <w:style w:type="paragraph" w:styleId="8">
    <w:name w:val="heading 8"/>
    <w:basedOn w:val="a"/>
    <w:next w:val="a"/>
    <w:qFormat/>
    <w:rsid w:val="00E51833"/>
    <w:pPr>
      <w:keepNext/>
      <w:ind w:left="1440" w:firstLine="720"/>
      <w:outlineLvl w:val="7"/>
    </w:pPr>
    <w:rPr>
      <w:rFonts w:ascii="Arial LatArm" w:hAnsi="Arial LatArm"/>
      <w:b/>
      <w:sz w:val="24"/>
      <w:lang w:val="en-US"/>
    </w:rPr>
  </w:style>
  <w:style w:type="paragraph" w:styleId="9">
    <w:name w:val="heading 9"/>
    <w:basedOn w:val="a"/>
    <w:next w:val="a"/>
    <w:qFormat/>
    <w:rsid w:val="00E51833"/>
    <w:pPr>
      <w:keepNext/>
      <w:jc w:val="center"/>
      <w:outlineLvl w:val="8"/>
    </w:pPr>
    <w:rPr>
      <w:rFonts w:ascii="Arial LatArm" w:hAnsi="Arial LatArm"/>
      <w:sz w:val="24"/>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5518F"/>
    <w:pPr>
      <w:spacing w:line="360" w:lineRule="auto"/>
      <w:jc w:val="both"/>
    </w:pPr>
    <w:rPr>
      <w:rFonts w:ascii="Times LatArm" w:hAnsi="Times LatArm"/>
      <w:snapToGrid w:val="0"/>
      <w:lang w:val="ru-RU" w:eastAsia="en-US"/>
    </w:rPr>
  </w:style>
  <w:style w:type="paragraph" w:styleId="21">
    <w:name w:val="Body Text 2"/>
    <w:basedOn w:val="a"/>
    <w:link w:val="22"/>
    <w:rsid w:val="0035518F"/>
    <w:pPr>
      <w:spacing w:line="360" w:lineRule="auto"/>
      <w:jc w:val="both"/>
    </w:pPr>
    <w:rPr>
      <w:rFonts w:ascii="Times LatArm" w:hAnsi="Times LatArm"/>
      <w:b/>
      <w:snapToGrid w:val="0"/>
      <w:sz w:val="24"/>
      <w:lang w:val="ru-RU" w:eastAsia="en-US"/>
    </w:rPr>
  </w:style>
  <w:style w:type="paragraph" w:styleId="a5">
    <w:name w:val="Document Map"/>
    <w:basedOn w:val="a"/>
    <w:semiHidden/>
    <w:rsid w:val="0035518F"/>
    <w:pPr>
      <w:shd w:val="clear" w:color="auto" w:fill="000080"/>
    </w:pPr>
    <w:rPr>
      <w:rFonts w:ascii="Tahoma" w:hAnsi="Tahoma"/>
    </w:rPr>
  </w:style>
  <w:style w:type="paragraph" w:styleId="31">
    <w:name w:val="Body Text 3"/>
    <w:basedOn w:val="a"/>
    <w:link w:val="32"/>
    <w:rsid w:val="0035518F"/>
    <w:pPr>
      <w:spacing w:line="360" w:lineRule="auto"/>
      <w:jc w:val="center"/>
    </w:pPr>
    <w:rPr>
      <w:rFonts w:ascii="Arial LatArm" w:hAnsi="Arial LatArm"/>
      <w:b/>
      <w:snapToGrid w:val="0"/>
      <w:sz w:val="24"/>
      <w:lang w:val="en-US" w:eastAsia="en-US"/>
    </w:rPr>
  </w:style>
  <w:style w:type="paragraph" w:styleId="a6">
    <w:name w:val="caption"/>
    <w:basedOn w:val="a"/>
    <w:next w:val="a"/>
    <w:qFormat/>
    <w:rsid w:val="0035518F"/>
    <w:pPr>
      <w:spacing w:line="360" w:lineRule="auto"/>
      <w:jc w:val="both"/>
    </w:pPr>
    <w:rPr>
      <w:rFonts w:ascii="Arial LatArm" w:hAnsi="Arial LatArm"/>
      <w:snapToGrid w:val="0"/>
      <w:sz w:val="24"/>
      <w:lang w:val="ru-RU" w:eastAsia="en-US"/>
    </w:rPr>
  </w:style>
  <w:style w:type="paragraph" w:styleId="a7">
    <w:name w:val="footer"/>
    <w:basedOn w:val="a"/>
    <w:link w:val="a8"/>
    <w:uiPriority w:val="99"/>
    <w:rsid w:val="0035518F"/>
    <w:pPr>
      <w:tabs>
        <w:tab w:val="center" w:pos="4153"/>
        <w:tab w:val="right" w:pos="8306"/>
      </w:tabs>
    </w:pPr>
  </w:style>
  <w:style w:type="character" w:styleId="a9">
    <w:name w:val="page number"/>
    <w:basedOn w:val="a0"/>
    <w:rsid w:val="0035518F"/>
  </w:style>
  <w:style w:type="paragraph" w:styleId="aa">
    <w:name w:val="Title"/>
    <w:basedOn w:val="a"/>
    <w:link w:val="ab"/>
    <w:qFormat/>
    <w:rsid w:val="00E51833"/>
    <w:pPr>
      <w:spacing w:line="360" w:lineRule="auto"/>
      <w:jc w:val="center"/>
    </w:pPr>
    <w:rPr>
      <w:rFonts w:ascii="Arial LatArm" w:hAnsi="Arial LatArm"/>
      <w:snapToGrid w:val="0"/>
      <w:color w:val="000000"/>
      <w:sz w:val="28"/>
      <w:lang w:eastAsia="en-US"/>
    </w:rPr>
  </w:style>
  <w:style w:type="paragraph" w:styleId="ac">
    <w:name w:val="Body Text Indent"/>
    <w:basedOn w:val="a"/>
    <w:link w:val="ad"/>
    <w:rsid w:val="00E51833"/>
    <w:pPr>
      <w:spacing w:line="360" w:lineRule="auto"/>
      <w:ind w:left="720" w:hanging="720"/>
      <w:jc w:val="both"/>
    </w:pPr>
    <w:rPr>
      <w:rFonts w:ascii="Arial LatArm" w:hAnsi="Arial LatArm"/>
      <w:snapToGrid w:val="0"/>
      <w:sz w:val="24"/>
      <w:lang w:val="en-US" w:eastAsia="en-US"/>
    </w:rPr>
  </w:style>
  <w:style w:type="paragraph" w:styleId="ae">
    <w:name w:val="header"/>
    <w:basedOn w:val="a"/>
    <w:link w:val="af"/>
    <w:rsid w:val="00E51833"/>
    <w:pPr>
      <w:tabs>
        <w:tab w:val="center" w:pos="4153"/>
        <w:tab w:val="right" w:pos="8306"/>
      </w:tabs>
    </w:pPr>
  </w:style>
  <w:style w:type="paragraph" w:styleId="af0">
    <w:name w:val="footnote text"/>
    <w:aliases w:val=" Char, Char Char Char Char, Char1 Char Char, Char Char Char Char Char,Footnote Text1,Знак Char,Footnote Text2, Char1, Char Char Char Char1, Char1 Char Char1, Char Char Char Char Char1,Footnote Text11,Знак Char Char,Знак Char C"/>
    <w:basedOn w:val="a"/>
    <w:link w:val="af1"/>
    <w:rsid w:val="00534F87"/>
  </w:style>
  <w:style w:type="character" w:styleId="af2">
    <w:name w:val="footnote reference"/>
    <w:basedOn w:val="a0"/>
    <w:rsid w:val="00534F87"/>
    <w:rPr>
      <w:vertAlign w:val="superscript"/>
    </w:rPr>
  </w:style>
  <w:style w:type="table" w:styleId="af3">
    <w:name w:val="Table Grid"/>
    <w:basedOn w:val="a1"/>
    <w:rsid w:val="007E45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075589"/>
    <w:pPr>
      <w:spacing w:after="120" w:line="480" w:lineRule="auto"/>
      <w:ind w:left="283"/>
    </w:pPr>
  </w:style>
  <w:style w:type="paragraph" w:styleId="af4">
    <w:name w:val="Plain Text"/>
    <w:basedOn w:val="a"/>
    <w:rsid w:val="00A9136A"/>
    <w:rPr>
      <w:rFonts w:ascii="Courier New" w:hAnsi="Courier New"/>
      <w:lang w:val="en-US"/>
    </w:rPr>
  </w:style>
  <w:style w:type="paragraph" w:styleId="33">
    <w:name w:val="Body Text Indent 3"/>
    <w:basedOn w:val="a"/>
    <w:link w:val="34"/>
    <w:rsid w:val="003D1FB4"/>
    <w:pPr>
      <w:spacing w:after="120"/>
      <w:ind w:left="283"/>
    </w:pPr>
    <w:rPr>
      <w:sz w:val="16"/>
      <w:szCs w:val="16"/>
    </w:rPr>
  </w:style>
  <w:style w:type="paragraph" w:styleId="af5">
    <w:name w:val="Block Text"/>
    <w:basedOn w:val="a"/>
    <w:rsid w:val="00A77D78"/>
    <w:pPr>
      <w:ind w:left="935" w:right="-740"/>
      <w:jc w:val="both"/>
    </w:pPr>
    <w:rPr>
      <w:rFonts w:ascii="Times LatArm" w:hAnsi="Times LatArm"/>
      <w:sz w:val="24"/>
      <w:lang w:val="en-US"/>
    </w:rPr>
  </w:style>
  <w:style w:type="paragraph" w:styleId="af6">
    <w:name w:val="endnote text"/>
    <w:basedOn w:val="a"/>
    <w:link w:val="af7"/>
    <w:uiPriority w:val="99"/>
    <w:semiHidden/>
    <w:rsid w:val="000F52E2"/>
    <w:rPr>
      <w:lang w:val="ru-RU"/>
    </w:rPr>
  </w:style>
  <w:style w:type="character" w:styleId="af8">
    <w:name w:val="endnote reference"/>
    <w:basedOn w:val="a0"/>
    <w:uiPriority w:val="99"/>
    <w:semiHidden/>
    <w:rsid w:val="000F52E2"/>
    <w:rPr>
      <w:vertAlign w:val="superscript"/>
    </w:rPr>
  </w:style>
  <w:style w:type="character" w:styleId="af9">
    <w:name w:val="Strong"/>
    <w:basedOn w:val="a0"/>
    <w:qFormat/>
    <w:rsid w:val="004A3207"/>
    <w:rPr>
      <w:b/>
      <w:bCs/>
    </w:rPr>
  </w:style>
  <w:style w:type="character" w:styleId="afa">
    <w:name w:val="Emphasis"/>
    <w:basedOn w:val="a0"/>
    <w:qFormat/>
    <w:rsid w:val="004A3207"/>
    <w:rPr>
      <w:i/>
    </w:rPr>
  </w:style>
  <w:style w:type="table" w:styleId="afb">
    <w:name w:val="Table Theme"/>
    <w:basedOn w:val="a1"/>
    <w:rsid w:val="004A32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Professional"/>
    <w:basedOn w:val="a1"/>
    <w:rsid w:val="004A320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
    <w:name w:val="Table Web 1"/>
    <w:basedOn w:val="a1"/>
    <w:rsid w:val="004A320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1"/>
    <w:rsid w:val="004A320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StyleStyleOutlinenumberedBoldOutlinenumbered14pt">
    <w:name w:val="Style Style Outline numbered Bold + Outline numbered 14 pt"/>
    <w:rsid w:val="004A3207"/>
    <w:pPr>
      <w:numPr>
        <w:numId w:val="1"/>
      </w:numPr>
    </w:pPr>
  </w:style>
  <w:style w:type="paragraph" w:styleId="afd">
    <w:name w:val="Normal (Web)"/>
    <w:basedOn w:val="a"/>
    <w:rsid w:val="004A3207"/>
    <w:pPr>
      <w:spacing w:before="100" w:beforeAutospacing="1" w:after="100" w:afterAutospacing="1"/>
    </w:pPr>
    <w:rPr>
      <w:sz w:val="24"/>
      <w:szCs w:val="24"/>
      <w:lang w:val="ru-RU"/>
    </w:rPr>
  </w:style>
  <w:style w:type="paragraph" w:customStyle="1" w:styleId="11">
    <w:name w:val="Подзаголовок 1"/>
    <w:basedOn w:val="a"/>
    <w:rsid w:val="004A3207"/>
    <w:pPr>
      <w:keepNext/>
      <w:keepLines/>
      <w:autoSpaceDE w:val="0"/>
      <w:autoSpaceDN w:val="0"/>
      <w:adjustRightInd w:val="0"/>
      <w:spacing w:before="170"/>
    </w:pPr>
    <w:rPr>
      <w:b/>
      <w:bCs/>
      <w:szCs w:val="24"/>
      <w:lang w:val="ru-RU"/>
    </w:rPr>
  </w:style>
  <w:style w:type="character" w:styleId="HTML">
    <w:name w:val="HTML Typewriter"/>
    <w:basedOn w:val="a0"/>
    <w:rsid w:val="004A3207"/>
    <w:rPr>
      <w:rFonts w:ascii="Courier New" w:eastAsia="Courier New" w:hAnsi="Courier New" w:cs="Courier New"/>
      <w:sz w:val="20"/>
      <w:szCs w:val="20"/>
    </w:rPr>
  </w:style>
  <w:style w:type="character" w:styleId="afe">
    <w:name w:val="Hyperlink"/>
    <w:basedOn w:val="a0"/>
    <w:rsid w:val="004A3207"/>
    <w:rPr>
      <w:color w:val="0000FF"/>
      <w:u w:val="single"/>
    </w:rPr>
  </w:style>
  <w:style w:type="paragraph" w:customStyle="1" w:styleId="12">
    <w:name w:val="Абзац списка1"/>
    <w:basedOn w:val="a"/>
    <w:qFormat/>
    <w:rsid w:val="005A2332"/>
    <w:pPr>
      <w:spacing w:after="200" w:line="276" w:lineRule="auto"/>
      <w:ind w:left="720"/>
      <w:contextualSpacing/>
    </w:pPr>
    <w:rPr>
      <w:rFonts w:ascii="Calibri" w:eastAsia="Calibri" w:hAnsi="Calibri"/>
      <w:sz w:val="22"/>
      <w:szCs w:val="22"/>
      <w:lang w:val="en-GB" w:eastAsia="en-US"/>
    </w:rPr>
  </w:style>
  <w:style w:type="character" w:customStyle="1" w:styleId="13">
    <w:name w:val="Обычный1"/>
    <w:rsid w:val="00E07C77"/>
    <w:rPr>
      <w:rFonts w:ascii="Times New Roman" w:eastAsia="Times New Roman" w:hAnsi="Times New Roman" w:cs="Times New Roman"/>
      <w:color w:val="auto"/>
      <w:spacing w:val="0"/>
      <w:w w:val="100"/>
      <w:kern w:val="0"/>
      <w:position w:val="0"/>
      <w:sz w:val="20"/>
      <w:szCs w:val="20"/>
      <w:u w:val="none"/>
      <w:effect w:val="none"/>
      <w:shd w:val="clear" w:color="auto" w:fill="auto"/>
      <w:vertAlign w:val="baseline"/>
      <w:em w:val="none"/>
      <w:lang w:val="ru-RU" w:eastAsia="ru-RU"/>
    </w:rPr>
  </w:style>
  <w:style w:type="paragraph" w:customStyle="1" w:styleId="BodyText21">
    <w:name w:val="Body Text 21"/>
    <w:basedOn w:val="a"/>
    <w:rsid w:val="00E07C77"/>
    <w:pPr>
      <w:widowControl w:val="0"/>
      <w:autoSpaceDE w:val="0"/>
      <w:autoSpaceDN w:val="0"/>
      <w:spacing w:line="360" w:lineRule="auto"/>
      <w:ind w:firstLine="720"/>
      <w:jc w:val="both"/>
    </w:pPr>
    <w:rPr>
      <w:rFonts w:ascii="Times LatArm" w:hAnsi="Times LatArm" w:cs="Times LatArm"/>
      <w:sz w:val="22"/>
      <w:szCs w:val="22"/>
      <w:lang w:val="en-US"/>
    </w:rPr>
  </w:style>
  <w:style w:type="paragraph" w:customStyle="1" w:styleId="14">
    <w:name w:val="Нижний колонтитул1"/>
    <w:rsid w:val="00E07C77"/>
    <w:pPr>
      <w:tabs>
        <w:tab w:val="center" w:pos="4153"/>
        <w:tab w:val="right" w:pos="8306"/>
      </w:tabs>
      <w:autoSpaceDE w:val="0"/>
      <w:autoSpaceDN w:val="0"/>
    </w:pPr>
  </w:style>
  <w:style w:type="character" w:customStyle="1" w:styleId="aff">
    <w:name w:val="номер страницы"/>
    <w:basedOn w:val="13"/>
    <w:rsid w:val="00E07C77"/>
  </w:style>
  <w:style w:type="character" w:customStyle="1" w:styleId="af1">
    <w:name w:val="Текст сноски Знак"/>
    <w:aliases w:val=" Char Знак, Char Char Char Char Знак, Char1 Char Char Знак, Char Char Char Char Char Знак,Footnote Text1 Знак,Знак Char Знак,Footnote Text2 Знак, Char1 Знак, Char Char Char Char1 Знак, Char1 Char Char1 Знак,Footnote Text11 Знак"/>
    <w:basedOn w:val="a0"/>
    <w:link w:val="af0"/>
    <w:uiPriority w:val="99"/>
    <w:rsid w:val="00FB76BD"/>
    <w:rPr>
      <w:lang w:val="en-AU" w:eastAsia="ru-RU" w:bidi="ar-SA"/>
    </w:rPr>
  </w:style>
  <w:style w:type="character" w:customStyle="1" w:styleId="CharChar">
    <w:name w:val="Char Char"/>
    <w:basedOn w:val="a0"/>
    <w:semiHidden/>
    <w:rsid w:val="00BA781A"/>
    <w:rPr>
      <w:lang w:val="en-AU" w:eastAsia="ru-RU" w:bidi="ar-SA"/>
    </w:rPr>
  </w:style>
  <w:style w:type="paragraph" w:customStyle="1" w:styleId="aff0">
    <w:name w:val="Осн. т."/>
    <w:rsid w:val="00C84EC3"/>
    <w:pPr>
      <w:autoSpaceDE w:val="0"/>
      <w:autoSpaceDN w:val="0"/>
      <w:adjustRightInd w:val="0"/>
      <w:spacing w:line="228" w:lineRule="atLeast"/>
      <w:ind w:firstLine="283"/>
      <w:jc w:val="both"/>
    </w:pPr>
    <w:rPr>
      <w:rFonts w:ascii="Baskerville_A.Z_PS" w:hAnsi="Baskerville_A.Z_PS" w:cs="Baskerville_A.Z_PS"/>
      <w:color w:val="000000"/>
      <w:sz w:val="22"/>
      <w:szCs w:val="22"/>
    </w:rPr>
  </w:style>
  <w:style w:type="paragraph" w:customStyle="1" w:styleId="aff1">
    <w:name w:val="Загол"/>
    <w:basedOn w:val="a"/>
    <w:rsid w:val="00C84EC3"/>
    <w:pPr>
      <w:autoSpaceDE w:val="0"/>
      <w:autoSpaceDN w:val="0"/>
      <w:adjustRightInd w:val="0"/>
      <w:spacing w:line="300" w:lineRule="atLeast"/>
      <w:jc w:val="center"/>
    </w:pPr>
    <w:rPr>
      <w:rFonts w:ascii="Lazursky" w:hAnsi="Lazursky" w:cs="Lazursky"/>
      <w:b/>
      <w:bCs/>
      <w:caps/>
      <w:color w:val="000000"/>
      <w:sz w:val="24"/>
      <w:szCs w:val="24"/>
      <w:lang w:val="ru-RU"/>
    </w:rPr>
  </w:style>
  <w:style w:type="paragraph" w:customStyle="1" w:styleId="NormalRussianTimes">
    <w:name w:val="Normal + Russian Times"/>
    <w:basedOn w:val="a"/>
    <w:rsid w:val="0015269A"/>
    <w:pPr>
      <w:jc w:val="both"/>
    </w:pPr>
    <w:rPr>
      <w:rFonts w:ascii="Russian Times" w:hAnsi="Russian Times"/>
      <w:sz w:val="24"/>
      <w:szCs w:val="24"/>
      <w:lang w:val="ru-RU" w:eastAsia="en-US"/>
    </w:rPr>
  </w:style>
  <w:style w:type="character" w:styleId="aff2">
    <w:name w:val="annotation reference"/>
    <w:basedOn w:val="a0"/>
    <w:semiHidden/>
    <w:unhideWhenUsed/>
    <w:rsid w:val="0015269A"/>
    <w:rPr>
      <w:sz w:val="16"/>
      <w:szCs w:val="16"/>
    </w:rPr>
  </w:style>
  <w:style w:type="paragraph" w:styleId="aff3">
    <w:name w:val="annotation text"/>
    <w:basedOn w:val="a"/>
    <w:semiHidden/>
    <w:unhideWhenUsed/>
    <w:rsid w:val="0015269A"/>
    <w:rPr>
      <w:rFonts w:ascii="Brush Script MT" w:hAnsi="Brush Script MT"/>
      <w:lang w:val="en-US" w:eastAsia="en-US" w:bidi="en-US"/>
    </w:rPr>
  </w:style>
  <w:style w:type="paragraph" w:styleId="aff4">
    <w:name w:val="Balloon Text"/>
    <w:basedOn w:val="a"/>
    <w:link w:val="aff5"/>
    <w:uiPriority w:val="99"/>
    <w:semiHidden/>
    <w:rsid w:val="0015269A"/>
    <w:rPr>
      <w:rFonts w:ascii="Tahoma" w:hAnsi="Tahoma" w:cs="Tahoma"/>
      <w:sz w:val="16"/>
      <w:szCs w:val="16"/>
    </w:rPr>
  </w:style>
  <w:style w:type="character" w:customStyle="1" w:styleId="Heading1Char">
    <w:name w:val="Heading 1 Char"/>
    <w:basedOn w:val="a0"/>
    <w:rsid w:val="00EB6570"/>
    <w:rPr>
      <w:rFonts w:ascii="Arial" w:hAnsi="Arial" w:cs="Arial"/>
      <w:b/>
      <w:bCs/>
      <w:noProof w:val="0"/>
      <w:kern w:val="32"/>
      <w:sz w:val="32"/>
      <w:szCs w:val="32"/>
      <w:lang w:val="en-US" w:eastAsia="en-US" w:bidi="ar-SA"/>
    </w:rPr>
  </w:style>
  <w:style w:type="paragraph" w:styleId="aff6">
    <w:name w:val="List Paragraph"/>
    <w:basedOn w:val="a"/>
    <w:uiPriority w:val="34"/>
    <w:qFormat/>
    <w:rsid w:val="00EB6570"/>
    <w:pPr>
      <w:spacing w:after="200" w:line="276" w:lineRule="auto"/>
      <w:ind w:left="720"/>
      <w:contextualSpacing/>
    </w:pPr>
    <w:rPr>
      <w:rFonts w:ascii="Calibri" w:hAnsi="Calibri"/>
      <w:sz w:val="22"/>
      <w:szCs w:val="22"/>
      <w:lang w:val="ru-RU"/>
    </w:rPr>
  </w:style>
  <w:style w:type="paragraph" w:customStyle="1" w:styleId="Style1">
    <w:name w:val="Style1"/>
    <w:basedOn w:val="a"/>
    <w:rsid w:val="00EB6570"/>
    <w:pPr>
      <w:jc w:val="center"/>
    </w:pPr>
    <w:rPr>
      <w:rFonts w:ascii="Arial LatArm" w:hAnsi="Arial LatArm"/>
      <w:sz w:val="24"/>
      <w:szCs w:val="24"/>
      <w:lang w:val="en-US" w:eastAsia="en-US"/>
    </w:rPr>
  </w:style>
  <w:style w:type="character" w:customStyle="1" w:styleId="Char1">
    <w:name w:val="Знак Char1"/>
    <w:basedOn w:val="a0"/>
    <w:rsid w:val="00EB6570"/>
    <w:rPr>
      <w:rFonts w:ascii="Arial" w:hAnsi="Arial" w:cs="Arial"/>
      <w:sz w:val="24"/>
      <w:szCs w:val="24"/>
      <w:lang w:val="ru-RU" w:eastAsia="ru-RU" w:bidi="ar-SA"/>
    </w:rPr>
  </w:style>
  <w:style w:type="paragraph" w:customStyle="1" w:styleId="10pt">
    <w:name w:val="Стиль 10 pt по ширине"/>
    <w:basedOn w:val="a"/>
    <w:rsid w:val="00EB6570"/>
    <w:pPr>
      <w:jc w:val="both"/>
    </w:pPr>
    <w:rPr>
      <w:lang w:val="ru-RU"/>
    </w:rPr>
  </w:style>
  <w:style w:type="character" w:customStyle="1" w:styleId="apple-style-span">
    <w:name w:val="apple-style-span"/>
    <w:basedOn w:val="a0"/>
    <w:rsid w:val="00EB6570"/>
  </w:style>
  <w:style w:type="character" w:customStyle="1" w:styleId="link">
    <w:name w:val="link"/>
    <w:basedOn w:val="a0"/>
    <w:rsid w:val="00EB6570"/>
  </w:style>
  <w:style w:type="character" w:customStyle="1" w:styleId="10">
    <w:name w:val="Заголовок 1 Знак"/>
    <w:basedOn w:val="a0"/>
    <w:link w:val="1"/>
    <w:rsid w:val="007B32D1"/>
    <w:rPr>
      <w:rFonts w:ascii="Times LatArm" w:hAnsi="Times LatArm"/>
      <w:snapToGrid w:val="0"/>
      <w:sz w:val="24"/>
      <w:lang w:eastAsia="en-US"/>
    </w:rPr>
  </w:style>
  <w:style w:type="character" w:customStyle="1" w:styleId="20">
    <w:name w:val="Заголовок 2 Знак"/>
    <w:basedOn w:val="a0"/>
    <w:link w:val="2"/>
    <w:rsid w:val="007B32D1"/>
    <w:rPr>
      <w:rFonts w:ascii="Times LatArm" w:hAnsi="Times LatArm"/>
      <w:b/>
      <w:snapToGrid w:val="0"/>
      <w:lang w:eastAsia="en-US"/>
    </w:rPr>
  </w:style>
  <w:style w:type="character" w:customStyle="1" w:styleId="30">
    <w:name w:val="Заголовок 3 Знак"/>
    <w:basedOn w:val="a0"/>
    <w:link w:val="3"/>
    <w:rsid w:val="007B32D1"/>
    <w:rPr>
      <w:rFonts w:ascii="Arial LatArm" w:hAnsi="Arial LatArm"/>
      <w:snapToGrid w:val="0"/>
      <w:sz w:val="24"/>
      <w:lang w:eastAsia="en-US"/>
    </w:rPr>
  </w:style>
  <w:style w:type="character" w:customStyle="1" w:styleId="aff5">
    <w:name w:val="Текст выноски Знак"/>
    <w:basedOn w:val="a0"/>
    <w:link w:val="aff4"/>
    <w:uiPriority w:val="99"/>
    <w:semiHidden/>
    <w:rsid w:val="007B32D1"/>
    <w:rPr>
      <w:rFonts w:ascii="Tahoma" w:hAnsi="Tahoma" w:cs="Tahoma"/>
      <w:sz w:val="16"/>
      <w:szCs w:val="16"/>
      <w:lang w:val="en-AU"/>
    </w:rPr>
  </w:style>
  <w:style w:type="table" w:styleId="-3">
    <w:name w:val="Light Shading Accent 3"/>
    <w:basedOn w:val="a1"/>
    <w:uiPriority w:val="60"/>
    <w:rsid w:val="007B32D1"/>
    <w:rPr>
      <w:rFonts w:ascii="Calibri" w:eastAsia="Calibri" w:hAnsi="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af">
    <w:name w:val="Верхний колонтитул Знак"/>
    <w:basedOn w:val="a0"/>
    <w:link w:val="ae"/>
    <w:rsid w:val="007B32D1"/>
    <w:rPr>
      <w:lang w:val="en-AU"/>
    </w:rPr>
  </w:style>
  <w:style w:type="character" w:customStyle="1" w:styleId="a8">
    <w:name w:val="Нижний колонтитул Знак"/>
    <w:basedOn w:val="a0"/>
    <w:link w:val="a7"/>
    <w:uiPriority w:val="99"/>
    <w:rsid w:val="007B32D1"/>
    <w:rPr>
      <w:lang w:val="en-AU"/>
    </w:rPr>
  </w:style>
  <w:style w:type="paragraph" w:customStyle="1" w:styleId="Normal1">
    <w:name w:val="Normal1"/>
    <w:rsid w:val="00692F83"/>
    <w:pPr>
      <w:widowControl w:val="0"/>
      <w:suppressAutoHyphens/>
      <w:ind w:left="284" w:hanging="284"/>
      <w:jc w:val="both"/>
    </w:pPr>
    <w:rPr>
      <w:sz w:val="24"/>
      <w:lang w:eastAsia="ar-SA"/>
    </w:rPr>
  </w:style>
  <w:style w:type="character" w:customStyle="1" w:styleId="a4">
    <w:name w:val="Основной текст Знак"/>
    <w:basedOn w:val="a0"/>
    <w:link w:val="a3"/>
    <w:rsid w:val="008D2E80"/>
    <w:rPr>
      <w:rFonts w:ascii="Times LatArm" w:hAnsi="Times LatArm"/>
      <w:snapToGrid w:val="0"/>
      <w:lang w:eastAsia="en-US"/>
    </w:rPr>
  </w:style>
  <w:style w:type="character" w:customStyle="1" w:styleId="longtext1">
    <w:name w:val="long_text1"/>
    <w:basedOn w:val="a0"/>
    <w:rsid w:val="008D2E80"/>
    <w:rPr>
      <w:sz w:val="20"/>
      <w:szCs w:val="20"/>
    </w:rPr>
  </w:style>
  <w:style w:type="character" w:customStyle="1" w:styleId="af7">
    <w:name w:val="Текст концевой сноски Знак"/>
    <w:basedOn w:val="a0"/>
    <w:link w:val="af6"/>
    <w:uiPriority w:val="99"/>
    <w:semiHidden/>
    <w:rsid w:val="008D2E80"/>
  </w:style>
  <w:style w:type="character" w:styleId="aff7">
    <w:name w:val="Placeholder Text"/>
    <w:basedOn w:val="a0"/>
    <w:uiPriority w:val="99"/>
    <w:semiHidden/>
    <w:rsid w:val="00AE60D4"/>
    <w:rPr>
      <w:color w:val="808080"/>
    </w:rPr>
  </w:style>
  <w:style w:type="paragraph" w:styleId="aff8">
    <w:name w:val="No Spacing"/>
    <w:uiPriority w:val="1"/>
    <w:qFormat/>
    <w:rsid w:val="0090401B"/>
    <w:pPr>
      <w:bidi/>
    </w:pPr>
    <w:rPr>
      <w:rFonts w:ascii="Calibri" w:eastAsia="Calibri" w:hAnsi="Calibri"/>
      <w:sz w:val="22"/>
      <w:szCs w:val="22"/>
      <w:lang w:val="en-US" w:eastAsia="en-US"/>
    </w:rPr>
  </w:style>
  <w:style w:type="paragraph" w:customStyle="1" w:styleId="Girqtable">
    <w:name w:val="Girq_table"/>
    <w:basedOn w:val="31"/>
    <w:link w:val="GirqtableChar"/>
    <w:qFormat/>
    <w:rsid w:val="00592166"/>
    <w:pPr>
      <w:spacing w:after="120" w:line="240" w:lineRule="auto"/>
    </w:pPr>
    <w:rPr>
      <w:rFonts w:ascii="Arial Armenian" w:hAnsi="Arial Armenian"/>
      <w:b w:val="0"/>
      <w:bCs/>
      <w:snapToGrid/>
      <w:sz w:val="20"/>
      <w:szCs w:val="16"/>
      <w:lang w:eastAsia="ru-RU"/>
    </w:rPr>
  </w:style>
  <w:style w:type="paragraph" w:customStyle="1" w:styleId="Axusak">
    <w:name w:val="Axusak"/>
    <w:link w:val="AxusakChar"/>
    <w:qFormat/>
    <w:rsid w:val="00592166"/>
    <w:pPr>
      <w:keepNext/>
      <w:spacing w:after="120" w:line="360" w:lineRule="auto"/>
      <w:ind w:firstLine="567"/>
      <w:jc w:val="right"/>
    </w:pPr>
    <w:rPr>
      <w:rFonts w:ascii="Arial Armenian" w:hAnsi="Arial Armenian"/>
      <w:b/>
      <w:bCs/>
      <w:sz w:val="22"/>
    </w:rPr>
  </w:style>
  <w:style w:type="character" w:customStyle="1" w:styleId="GirqtableChar">
    <w:name w:val="Girq_table Char"/>
    <w:basedOn w:val="a0"/>
    <w:link w:val="Girqtable"/>
    <w:rsid w:val="00592166"/>
    <w:rPr>
      <w:rFonts w:ascii="Arial Armenian" w:hAnsi="Arial Armenian"/>
      <w:bCs/>
      <w:szCs w:val="16"/>
      <w:lang w:val="en-US"/>
    </w:rPr>
  </w:style>
  <w:style w:type="paragraph" w:customStyle="1" w:styleId="GirqNormal">
    <w:name w:val="Girq_Normal"/>
    <w:link w:val="GirqNormalChar"/>
    <w:qFormat/>
    <w:rsid w:val="00592166"/>
    <w:pPr>
      <w:spacing w:after="120" w:line="360" w:lineRule="auto"/>
      <w:ind w:firstLine="680"/>
      <w:jc w:val="both"/>
    </w:pPr>
    <w:rPr>
      <w:rFonts w:ascii="Arial Armenian" w:hAnsi="Arial Armenian"/>
      <w:color w:val="000000"/>
      <w:sz w:val="24"/>
      <w:szCs w:val="22"/>
      <w:lang w:val="af-ZA" w:eastAsia="en-US"/>
    </w:rPr>
  </w:style>
  <w:style w:type="character" w:customStyle="1" w:styleId="AxusakChar">
    <w:name w:val="Axusak Char"/>
    <w:basedOn w:val="a0"/>
    <w:link w:val="Axusak"/>
    <w:rsid w:val="00592166"/>
    <w:rPr>
      <w:rFonts w:ascii="Arial Armenian" w:hAnsi="Arial Armenian"/>
      <w:b/>
      <w:bCs/>
      <w:sz w:val="22"/>
      <w:lang w:val="ru-RU" w:eastAsia="ru-RU" w:bidi="ar-SA"/>
    </w:rPr>
  </w:style>
  <w:style w:type="paragraph" w:customStyle="1" w:styleId="Axusyakvernagir">
    <w:name w:val="Axusyak_vernagir"/>
    <w:basedOn w:val="Axusak"/>
    <w:link w:val="AxusyakvernagirChar"/>
    <w:qFormat/>
    <w:rsid w:val="00592166"/>
    <w:pPr>
      <w:spacing w:before="120" w:after="240"/>
    </w:pPr>
    <w:rPr>
      <w:b w:val="0"/>
    </w:rPr>
  </w:style>
  <w:style w:type="character" w:customStyle="1" w:styleId="GirqNormalChar">
    <w:name w:val="Girq_Normal Char"/>
    <w:basedOn w:val="a0"/>
    <w:link w:val="GirqNormal"/>
    <w:rsid w:val="00592166"/>
    <w:rPr>
      <w:rFonts w:ascii="Arial Armenian" w:hAnsi="Arial Armenian"/>
      <w:color w:val="000000"/>
      <w:sz w:val="24"/>
      <w:szCs w:val="22"/>
      <w:lang w:val="af-ZA" w:eastAsia="en-US" w:bidi="ar-SA"/>
    </w:rPr>
  </w:style>
  <w:style w:type="paragraph" w:customStyle="1" w:styleId="NkarVernagir">
    <w:name w:val="Nkar_Vernagir"/>
    <w:link w:val="NkarVernagirChar"/>
    <w:autoRedefine/>
    <w:qFormat/>
    <w:rsid w:val="000E7E37"/>
    <w:pPr>
      <w:spacing w:before="120" w:after="360"/>
      <w:ind w:left="1418" w:hanging="1418"/>
      <w:jc w:val="center"/>
    </w:pPr>
    <w:rPr>
      <w:rFonts w:ascii="Times LatArm" w:hAnsi="Times LatArm"/>
      <w:bCs/>
      <w:i/>
      <w:lang w:val="en-US"/>
    </w:rPr>
  </w:style>
  <w:style w:type="character" w:customStyle="1" w:styleId="AxusyakvernagirChar">
    <w:name w:val="Axusyak_vernagir Char"/>
    <w:basedOn w:val="AxusakChar"/>
    <w:link w:val="Axusyakvernagir"/>
    <w:rsid w:val="00592166"/>
  </w:style>
  <w:style w:type="paragraph" w:customStyle="1" w:styleId="Hxumner">
    <w:name w:val="Hxumner"/>
    <w:link w:val="HxumnerChar"/>
    <w:qFormat/>
    <w:rsid w:val="00592166"/>
    <w:pPr>
      <w:spacing w:after="360"/>
      <w:ind w:left="170" w:hanging="170"/>
      <w:jc w:val="both"/>
    </w:pPr>
    <w:rPr>
      <w:rFonts w:ascii="Arial Armenian" w:hAnsi="Arial Armenian" w:cs="Arial"/>
      <w:szCs w:val="18"/>
      <w:lang w:val="en-US" w:eastAsia="en-US"/>
    </w:rPr>
  </w:style>
  <w:style w:type="character" w:customStyle="1" w:styleId="NkarVernagirChar">
    <w:name w:val="Nkar_Vernagir Char"/>
    <w:basedOn w:val="a0"/>
    <w:link w:val="NkarVernagir"/>
    <w:rsid w:val="000E7E37"/>
    <w:rPr>
      <w:rFonts w:ascii="Times LatArm" w:hAnsi="Times LatArm"/>
      <w:bCs/>
      <w:i/>
      <w:lang w:val="en-US" w:eastAsia="ru-RU" w:bidi="ar-SA"/>
    </w:rPr>
  </w:style>
  <w:style w:type="paragraph" w:customStyle="1" w:styleId="Hxumnergits">
    <w:name w:val="Hxumner_gits"/>
    <w:link w:val="HxumnergitsChar"/>
    <w:qFormat/>
    <w:rsid w:val="00592166"/>
    <w:pPr>
      <w:tabs>
        <w:tab w:val="left" w:leader="underscore" w:pos="2410"/>
      </w:tabs>
      <w:spacing w:before="120"/>
      <w:jc w:val="both"/>
    </w:pPr>
    <w:rPr>
      <w:rFonts w:ascii="Arial Armenian" w:hAnsi="Arial Armenian" w:cs="Arial"/>
      <w:szCs w:val="22"/>
      <w:lang w:val="en-US" w:eastAsia="en-US"/>
    </w:rPr>
  </w:style>
  <w:style w:type="character" w:customStyle="1" w:styleId="HxumnerChar">
    <w:name w:val="Hxumner Char"/>
    <w:basedOn w:val="a0"/>
    <w:link w:val="Hxumner"/>
    <w:rsid w:val="00592166"/>
    <w:rPr>
      <w:rFonts w:ascii="Arial Armenian" w:hAnsi="Arial Armenian" w:cs="Arial"/>
      <w:szCs w:val="18"/>
      <w:lang w:val="en-US" w:eastAsia="en-US" w:bidi="ar-SA"/>
    </w:rPr>
  </w:style>
  <w:style w:type="paragraph" w:customStyle="1" w:styleId="GirqFootNote">
    <w:name w:val="Girq_FootNote"/>
    <w:basedOn w:val="af0"/>
    <w:link w:val="GirqFootNoteChar"/>
    <w:qFormat/>
    <w:rsid w:val="00592166"/>
    <w:rPr>
      <w:rFonts w:ascii="Arial Armenian" w:hAnsi="Arial Armenian"/>
      <w:lang w:val="ru-RU"/>
    </w:rPr>
  </w:style>
  <w:style w:type="character" w:customStyle="1" w:styleId="HxumnergitsChar">
    <w:name w:val="Hxumner_gits Char"/>
    <w:basedOn w:val="a0"/>
    <w:link w:val="Hxumnergits"/>
    <w:rsid w:val="00592166"/>
    <w:rPr>
      <w:rFonts w:ascii="Arial Armenian" w:hAnsi="Arial Armenian" w:cs="Arial"/>
      <w:szCs w:val="22"/>
      <w:lang w:val="en-US" w:eastAsia="en-US" w:bidi="ar-SA"/>
    </w:rPr>
  </w:style>
  <w:style w:type="character" w:customStyle="1" w:styleId="GirqFootNoteChar">
    <w:name w:val="Girq_FootNote Char"/>
    <w:basedOn w:val="af1"/>
    <w:link w:val="GirqFootNote"/>
    <w:rsid w:val="00592166"/>
    <w:rPr>
      <w:rFonts w:ascii="Arial Armenian" w:hAnsi="Arial Armenian"/>
    </w:rPr>
  </w:style>
  <w:style w:type="paragraph" w:customStyle="1" w:styleId="GirqFootnoteArial">
    <w:name w:val="Girq_Footnote_Arial"/>
    <w:link w:val="GirqFootnoteArialChar"/>
    <w:qFormat/>
    <w:rsid w:val="00592166"/>
    <w:pPr>
      <w:ind w:right="-1"/>
    </w:pPr>
    <w:rPr>
      <w:rFonts w:ascii="Arial" w:hAnsi="Arial" w:cs="Arial"/>
      <w:color w:val="000000"/>
      <w:lang w:val="af-ZA" w:eastAsia="en-US"/>
    </w:rPr>
  </w:style>
  <w:style w:type="character" w:customStyle="1" w:styleId="GirqFootnoteArialChar">
    <w:name w:val="Girq_Footnote_Arial Char"/>
    <w:basedOn w:val="a0"/>
    <w:link w:val="GirqFootnoteArial"/>
    <w:rsid w:val="00592166"/>
    <w:rPr>
      <w:rFonts w:ascii="Arial" w:hAnsi="Arial" w:cs="Arial"/>
      <w:color w:val="000000"/>
      <w:lang w:val="af-ZA" w:eastAsia="en-US" w:bidi="ar-SA"/>
    </w:rPr>
  </w:style>
  <w:style w:type="character" w:customStyle="1" w:styleId="22">
    <w:name w:val="Основной текст 2 Знак"/>
    <w:basedOn w:val="a0"/>
    <w:link w:val="21"/>
    <w:rsid w:val="004F486F"/>
    <w:rPr>
      <w:rFonts w:ascii="Times LatArm" w:hAnsi="Times LatArm"/>
      <w:b/>
      <w:snapToGrid w:val="0"/>
      <w:sz w:val="24"/>
      <w:lang w:eastAsia="en-US"/>
    </w:rPr>
  </w:style>
  <w:style w:type="character" w:customStyle="1" w:styleId="32">
    <w:name w:val="Основной текст 3 Знак"/>
    <w:basedOn w:val="a0"/>
    <w:link w:val="31"/>
    <w:rsid w:val="004F486F"/>
    <w:rPr>
      <w:rFonts w:ascii="Arial LatArm" w:hAnsi="Arial LatArm"/>
      <w:b/>
      <w:snapToGrid w:val="0"/>
      <w:sz w:val="24"/>
      <w:lang w:val="en-US" w:eastAsia="en-US"/>
    </w:rPr>
  </w:style>
  <w:style w:type="character" w:customStyle="1" w:styleId="40">
    <w:name w:val="Заголовок 4 Знак"/>
    <w:basedOn w:val="a0"/>
    <w:link w:val="4"/>
    <w:rsid w:val="004F486F"/>
    <w:rPr>
      <w:rFonts w:ascii="Dallak Title" w:hAnsi="Dallak Title"/>
      <w:b/>
      <w:snapToGrid w:val="0"/>
      <w:sz w:val="28"/>
      <w:lang w:eastAsia="en-US"/>
    </w:rPr>
  </w:style>
  <w:style w:type="character" w:customStyle="1" w:styleId="ad">
    <w:name w:val="Основной текст с отступом Знак"/>
    <w:basedOn w:val="a0"/>
    <w:link w:val="ac"/>
    <w:rsid w:val="004F486F"/>
    <w:rPr>
      <w:rFonts w:ascii="Arial LatArm" w:hAnsi="Arial LatArm"/>
      <w:snapToGrid w:val="0"/>
      <w:sz w:val="24"/>
      <w:lang w:val="en-US" w:eastAsia="en-US"/>
    </w:rPr>
  </w:style>
  <w:style w:type="character" w:customStyle="1" w:styleId="CharChar2">
    <w:name w:val="Char Char2"/>
    <w:basedOn w:val="a0"/>
    <w:semiHidden/>
    <w:rsid w:val="004F486F"/>
  </w:style>
  <w:style w:type="paragraph" w:customStyle="1" w:styleId="25">
    <w:name w:val="Абзац списка2"/>
    <w:basedOn w:val="a"/>
    <w:qFormat/>
    <w:rsid w:val="004F486F"/>
    <w:pPr>
      <w:spacing w:after="200"/>
      <w:ind w:left="720"/>
      <w:contextualSpacing/>
    </w:pPr>
    <w:rPr>
      <w:rFonts w:ascii="Times Armenian" w:eastAsia="Cambria" w:hAnsi="Times Armenian"/>
      <w:sz w:val="24"/>
      <w:szCs w:val="24"/>
      <w:lang w:val="en-US" w:eastAsia="en-US"/>
    </w:rPr>
  </w:style>
  <w:style w:type="table" w:customStyle="1" w:styleId="LightShading-Accent1">
    <w:name w:val="Light Shading - Accent 1"/>
    <w:basedOn w:val="a1"/>
    <w:rsid w:val="004F486F"/>
    <w:rPr>
      <w:rFonts w:ascii="Cambria" w:hAnsi="Cambria"/>
      <w:color w:val="365F91"/>
      <w:sz w:val="22"/>
      <w:szCs w:val="22"/>
      <w:lang w:val="en-US"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xl24">
    <w:name w:val="xl24"/>
    <w:basedOn w:val="a"/>
    <w:rsid w:val="004F486F"/>
    <w:pPr>
      <w:pBdr>
        <w:top w:val="single" w:sz="4" w:space="0" w:color="auto"/>
        <w:left w:val="single" w:sz="4" w:space="0" w:color="auto"/>
        <w:bottom w:val="single" w:sz="4" w:space="0" w:color="auto"/>
        <w:right w:val="single" w:sz="8" w:space="0" w:color="auto"/>
      </w:pBdr>
      <w:spacing w:beforeLines="1" w:afterLines="1"/>
      <w:textAlignment w:val="center"/>
    </w:pPr>
    <w:rPr>
      <w:rFonts w:ascii="Times Armenian" w:eastAsia="Batang" w:hAnsi="Times Armenian"/>
      <w:lang w:val="en-GB" w:eastAsia="en-US"/>
    </w:rPr>
  </w:style>
  <w:style w:type="paragraph" w:customStyle="1" w:styleId="xl25">
    <w:name w:val="xl25"/>
    <w:basedOn w:val="a"/>
    <w:rsid w:val="004F486F"/>
    <w:pPr>
      <w:pBdr>
        <w:top w:val="single" w:sz="8" w:space="0" w:color="auto"/>
        <w:left w:val="single" w:sz="4" w:space="0" w:color="auto"/>
        <w:bottom w:val="single" w:sz="8" w:space="0" w:color="auto"/>
        <w:right w:val="single" w:sz="8" w:space="0" w:color="auto"/>
      </w:pBdr>
      <w:spacing w:beforeLines="1" w:afterLines="1"/>
      <w:jc w:val="center"/>
      <w:textAlignment w:val="center"/>
    </w:pPr>
    <w:rPr>
      <w:rFonts w:ascii="Times Armenian" w:eastAsia="Batang" w:hAnsi="Times Armenian"/>
      <w:b/>
      <w:bCs/>
      <w:sz w:val="22"/>
      <w:szCs w:val="22"/>
      <w:lang w:val="en-GB" w:eastAsia="en-US"/>
    </w:rPr>
  </w:style>
  <w:style w:type="paragraph" w:customStyle="1" w:styleId="xl26">
    <w:name w:val="xl26"/>
    <w:basedOn w:val="a"/>
    <w:rsid w:val="004F486F"/>
    <w:pPr>
      <w:pBdr>
        <w:top w:val="single" w:sz="4" w:space="0" w:color="auto"/>
        <w:left w:val="single" w:sz="4" w:space="0" w:color="auto"/>
        <w:bottom w:val="single" w:sz="4" w:space="0" w:color="auto"/>
        <w:right w:val="single" w:sz="8" w:space="0" w:color="auto"/>
      </w:pBdr>
      <w:spacing w:beforeLines="1" w:afterLines="1"/>
      <w:jc w:val="center"/>
      <w:textAlignment w:val="center"/>
    </w:pPr>
    <w:rPr>
      <w:rFonts w:ascii="Times Armenian" w:eastAsia="Batang" w:hAnsi="Times Armenian"/>
      <w:lang w:val="en-GB" w:eastAsia="en-US"/>
    </w:rPr>
  </w:style>
  <w:style w:type="paragraph" w:customStyle="1" w:styleId="xl27">
    <w:name w:val="xl27"/>
    <w:basedOn w:val="a"/>
    <w:rsid w:val="004F486F"/>
    <w:pPr>
      <w:pBdr>
        <w:top w:val="single" w:sz="4" w:space="0" w:color="auto"/>
        <w:left w:val="single" w:sz="4" w:space="0" w:color="auto"/>
        <w:right w:val="single" w:sz="8" w:space="0" w:color="auto"/>
      </w:pBdr>
      <w:spacing w:beforeLines="1" w:afterLines="1"/>
      <w:jc w:val="center"/>
      <w:textAlignment w:val="center"/>
    </w:pPr>
    <w:rPr>
      <w:rFonts w:ascii="Times Armenian" w:eastAsia="Batang" w:hAnsi="Times Armenian"/>
      <w:lang w:val="en-GB" w:eastAsia="en-US"/>
    </w:rPr>
  </w:style>
  <w:style w:type="paragraph" w:customStyle="1" w:styleId="xl28">
    <w:name w:val="xl28"/>
    <w:basedOn w:val="a"/>
    <w:rsid w:val="004F486F"/>
    <w:pPr>
      <w:pBdr>
        <w:top w:val="single" w:sz="8" w:space="0" w:color="auto"/>
        <w:left w:val="single" w:sz="8" w:space="0" w:color="auto"/>
        <w:bottom w:val="single" w:sz="8" w:space="0" w:color="auto"/>
      </w:pBdr>
      <w:spacing w:beforeLines="1" w:afterLines="1"/>
      <w:jc w:val="center"/>
      <w:textAlignment w:val="center"/>
    </w:pPr>
    <w:rPr>
      <w:rFonts w:ascii="Times Armenian" w:eastAsia="Batang" w:hAnsi="Times Armenian"/>
      <w:b/>
      <w:bCs/>
      <w:sz w:val="22"/>
      <w:szCs w:val="22"/>
      <w:lang w:val="en-GB" w:eastAsia="en-US"/>
    </w:rPr>
  </w:style>
  <w:style w:type="paragraph" w:customStyle="1" w:styleId="xl29">
    <w:name w:val="xl29"/>
    <w:basedOn w:val="a"/>
    <w:rsid w:val="004F486F"/>
    <w:pPr>
      <w:pBdr>
        <w:top w:val="single" w:sz="8" w:space="0" w:color="auto"/>
        <w:bottom w:val="single" w:sz="8" w:space="0" w:color="auto"/>
      </w:pBdr>
      <w:spacing w:beforeLines="1" w:afterLines="1"/>
      <w:jc w:val="center"/>
      <w:textAlignment w:val="center"/>
    </w:pPr>
    <w:rPr>
      <w:rFonts w:ascii="Times Armenian" w:eastAsia="Batang" w:hAnsi="Times Armenian"/>
      <w:b/>
      <w:bCs/>
      <w:sz w:val="22"/>
      <w:szCs w:val="22"/>
      <w:lang w:val="en-GB" w:eastAsia="en-US"/>
    </w:rPr>
  </w:style>
  <w:style w:type="paragraph" w:customStyle="1" w:styleId="xl30">
    <w:name w:val="xl30"/>
    <w:basedOn w:val="a"/>
    <w:rsid w:val="004F486F"/>
    <w:pPr>
      <w:pBdr>
        <w:top w:val="single" w:sz="4" w:space="0" w:color="auto"/>
        <w:left w:val="single" w:sz="4" w:space="0" w:color="auto"/>
        <w:bottom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31">
    <w:name w:val="xl31"/>
    <w:basedOn w:val="a"/>
    <w:rsid w:val="004F486F"/>
    <w:pPr>
      <w:pBdr>
        <w:top w:val="single" w:sz="4" w:space="0" w:color="auto"/>
        <w:bottom w:val="single" w:sz="4"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32">
    <w:name w:val="xl32"/>
    <w:basedOn w:val="a"/>
    <w:rsid w:val="004F486F"/>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33">
    <w:name w:val="xl33"/>
    <w:basedOn w:val="a"/>
    <w:rsid w:val="004F486F"/>
    <w:pPr>
      <w:pBdr>
        <w:top w:val="single" w:sz="4" w:space="0" w:color="auto"/>
        <w:left w:val="single" w:sz="4"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34">
    <w:name w:val="xl34"/>
    <w:basedOn w:val="a"/>
    <w:rsid w:val="004F486F"/>
    <w:pPr>
      <w:pBdr>
        <w:top w:val="single" w:sz="8" w:space="0" w:color="auto"/>
        <w:left w:val="single" w:sz="4" w:space="0" w:color="auto"/>
        <w:bottom w:val="single" w:sz="8" w:space="0" w:color="auto"/>
      </w:pBdr>
      <w:spacing w:beforeLines="1" w:afterLines="1"/>
      <w:jc w:val="center"/>
      <w:textAlignment w:val="center"/>
    </w:pPr>
    <w:rPr>
      <w:rFonts w:ascii="Times Armenian" w:eastAsia="Batang" w:hAnsi="Times Armenian"/>
      <w:b/>
      <w:bCs/>
      <w:sz w:val="22"/>
      <w:szCs w:val="22"/>
      <w:lang w:val="en-GB" w:eastAsia="en-US"/>
    </w:rPr>
  </w:style>
  <w:style w:type="paragraph" w:customStyle="1" w:styleId="xl35">
    <w:name w:val="xl35"/>
    <w:basedOn w:val="a"/>
    <w:rsid w:val="004F486F"/>
    <w:pPr>
      <w:pBdr>
        <w:top w:val="single" w:sz="8" w:space="0" w:color="auto"/>
        <w:left w:val="single" w:sz="4" w:space="0" w:color="auto"/>
        <w:bottom w:val="single" w:sz="4" w:space="0" w:color="auto"/>
        <w:right w:val="single" w:sz="8" w:space="0" w:color="auto"/>
      </w:pBdr>
      <w:spacing w:beforeLines="1" w:afterLines="1"/>
      <w:jc w:val="center"/>
      <w:textAlignment w:val="center"/>
    </w:pPr>
    <w:rPr>
      <w:rFonts w:ascii="Times Armenian" w:eastAsia="Batang" w:hAnsi="Times Armenian"/>
      <w:lang w:val="en-GB" w:eastAsia="en-US"/>
    </w:rPr>
  </w:style>
  <w:style w:type="paragraph" w:customStyle="1" w:styleId="xl36">
    <w:name w:val="xl36"/>
    <w:basedOn w:val="a"/>
    <w:rsid w:val="004F486F"/>
    <w:pPr>
      <w:pBdr>
        <w:top w:val="single" w:sz="8" w:space="0" w:color="auto"/>
        <w:left w:val="single" w:sz="4" w:space="0" w:color="auto"/>
        <w:right w:val="single" w:sz="8"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37">
    <w:name w:val="xl37"/>
    <w:basedOn w:val="a"/>
    <w:rsid w:val="004F486F"/>
    <w:pPr>
      <w:pBdr>
        <w:top w:val="single" w:sz="8" w:space="0" w:color="auto"/>
        <w:left w:val="single" w:sz="4" w:space="0" w:color="auto"/>
        <w:bottom w:val="single" w:sz="8" w:space="0" w:color="auto"/>
        <w:right w:val="single" w:sz="8"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38">
    <w:name w:val="xl38"/>
    <w:basedOn w:val="a"/>
    <w:rsid w:val="004F486F"/>
    <w:pPr>
      <w:pBdr>
        <w:top w:val="single" w:sz="4" w:space="0" w:color="auto"/>
        <w:left w:val="single" w:sz="8" w:space="0" w:color="auto"/>
        <w:bottom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39">
    <w:name w:val="xl39"/>
    <w:basedOn w:val="a"/>
    <w:rsid w:val="004F486F"/>
    <w:pPr>
      <w:pBdr>
        <w:top w:val="single" w:sz="8" w:space="0" w:color="auto"/>
        <w:left w:val="single" w:sz="8"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40">
    <w:name w:val="xl40"/>
    <w:basedOn w:val="a"/>
    <w:rsid w:val="004F486F"/>
    <w:pPr>
      <w:pBdr>
        <w:top w:val="single" w:sz="8" w:space="0" w:color="auto"/>
        <w:left w:val="single" w:sz="8" w:space="0" w:color="auto"/>
        <w:bottom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41">
    <w:name w:val="xl41"/>
    <w:basedOn w:val="a"/>
    <w:rsid w:val="004F486F"/>
    <w:pPr>
      <w:pBdr>
        <w:top w:val="single" w:sz="4" w:space="0" w:color="auto"/>
        <w:left w:val="single" w:sz="8" w:space="0" w:color="auto"/>
      </w:pBdr>
      <w:spacing w:beforeLines="1" w:afterLines="1"/>
      <w:jc w:val="center"/>
      <w:textAlignment w:val="center"/>
    </w:pPr>
    <w:rPr>
      <w:rFonts w:ascii="Times Armenian" w:eastAsia="Batang" w:hAnsi="Times Armenian"/>
      <w:lang w:val="en-GB" w:eastAsia="en-US"/>
    </w:rPr>
  </w:style>
  <w:style w:type="paragraph" w:customStyle="1" w:styleId="xl42">
    <w:name w:val="xl42"/>
    <w:basedOn w:val="a"/>
    <w:rsid w:val="004F486F"/>
    <w:pPr>
      <w:pBdr>
        <w:top w:val="single" w:sz="8" w:space="0" w:color="auto"/>
        <w:left w:val="single" w:sz="8" w:space="0" w:color="auto"/>
        <w:bottom w:val="single" w:sz="8"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43">
    <w:name w:val="xl43"/>
    <w:basedOn w:val="a"/>
    <w:rsid w:val="004F486F"/>
    <w:pPr>
      <w:pBdr>
        <w:top w:val="single" w:sz="8" w:space="0" w:color="auto"/>
        <w:left w:val="single" w:sz="4" w:space="0" w:color="auto"/>
        <w:right w:val="single" w:sz="4"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44">
    <w:name w:val="xl44"/>
    <w:basedOn w:val="a"/>
    <w:rsid w:val="004F486F"/>
    <w:pPr>
      <w:pBdr>
        <w:top w:val="single" w:sz="8" w:space="0" w:color="auto"/>
        <w:left w:val="single" w:sz="4" w:space="0" w:color="auto"/>
        <w:bottom w:val="single" w:sz="4"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45">
    <w:name w:val="xl45"/>
    <w:basedOn w:val="a"/>
    <w:rsid w:val="004F486F"/>
    <w:pPr>
      <w:pBdr>
        <w:top w:val="single" w:sz="8" w:space="0" w:color="auto"/>
        <w:left w:val="single" w:sz="4" w:space="0" w:color="auto"/>
        <w:bottom w:val="single" w:sz="8" w:space="0" w:color="auto"/>
        <w:right w:val="single" w:sz="4"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46">
    <w:name w:val="xl46"/>
    <w:basedOn w:val="a"/>
    <w:rsid w:val="004F486F"/>
    <w:pPr>
      <w:pBdr>
        <w:left w:val="single" w:sz="8" w:space="0" w:color="auto"/>
      </w:pBdr>
      <w:spacing w:beforeLines="1" w:afterLines="1"/>
      <w:jc w:val="center"/>
      <w:textAlignment w:val="center"/>
    </w:pPr>
    <w:rPr>
      <w:rFonts w:ascii="Times Armenian" w:eastAsia="Batang" w:hAnsi="Times Armenian"/>
      <w:lang w:val="en-GB" w:eastAsia="en-US"/>
    </w:rPr>
  </w:style>
  <w:style w:type="paragraph" w:customStyle="1" w:styleId="xl47">
    <w:name w:val="xl47"/>
    <w:basedOn w:val="a"/>
    <w:rsid w:val="004F486F"/>
    <w:pPr>
      <w:pBdr>
        <w:top w:val="single" w:sz="4" w:space="0" w:color="auto"/>
        <w:bottom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48">
    <w:name w:val="xl48"/>
    <w:basedOn w:val="a"/>
    <w:rsid w:val="004F486F"/>
    <w:pPr>
      <w:pBdr>
        <w:top w:val="single" w:sz="4"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49">
    <w:name w:val="xl49"/>
    <w:basedOn w:val="a"/>
    <w:rsid w:val="004F486F"/>
    <w:pPr>
      <w:pBdr>
        <w:top w:val="single" w:sz="8" w:space="0" w:color="auto"/>
        <w:right w:val="single" w:sz="4"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50">
    <w:name w:val="xl50"/>
    <w:basedOn w:val="a"/>
    <w:rsid w:val="004F486F"/>
    <w:pPr>
      <w:pBdr>
        <w:top w:val="single" w:sz="8" w:space="0" w:color="auto"/>
        <w:bottom w:val="single" w:sz="4"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51">
    <w:name w:val="xl51"/>
    <w:basedOn w:val="a"/>
    <w:rsid w:val="004F486F"/>
    <w:pPr>
      <w:pBdr>
        <w:top w:val="single" w:sz="8" w:space="0" w:color="auto"/>
        <w:bottom w:val="single" w:sz="8" w:space="0" w:color="auto"/>
        <w:right w:val="single" w:sz="4"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52">
    <w:name w:val="xl52"/>
    <w:basedOn w:val="a"/>
    <w:rsid w:val="004F486F"/>
    <w:pPr>
      <w:pBdr>
        <w:left w:val="single" w:sz="8" w:space="0" w:color="auto"/>
        <w:bottom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53">
    <w:name w:val="xl53"/>
    <w:basedOn w:val="a"/>
    <w:rsid w:val="004F486F"/>
    <w:pPr>
      <w:pBdr>
        <w:bottom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54">
    <w:name w:val="xl54"/>
    <w:basedOn w:val="a"/>
    <w:rsid w:val="004F486F"/>
    <w:pPr>
      <w:pBdr>
        <w:left w:val="single" w:sz="4" w:space="0" w:color="auto"/>
        <w:bottom w:val="single" w:sz="4" w:space="0" w:color="auto"/>
        <w:right w:val="single" w:sz="8" w:space="0" w:color="auto"/>
      </w:pBdr>
      <w:spacing w:beforeLines="1" w:afterLines="1"/>
      <w:jc w:val="center"/>
      <w:textAlignment w:val="center"/>
    </w:pPr>
    <w:rPr>
      <w:rFonts w:ascii="Times Armenian" w:eastAsia="Batang" w:hAnsi="Times Armenian"/>
      <w:lang w:val="en-GB" w:eastAsia="en-US"/>
    </w:rPr>
  </w:style>
  <w:style w:type="paragraph" w:customStyle="1" w:styleId="xl55">
    <w:name w:val="xl55"/>
    <w:basedOn w:val="a"/>
    <w:rsid w:val="004F486F"/>
    <w:pPr>
      <w:pBdr>
        <w:left w:val="single" w:sz="4" w:space="0" w:color="auto"/>
        <w:bottom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56">
    <w:name w:val="xl56"/>
    <w:basedOn w:val="a"/>
    <w:rsid w:val="004F486F"/>
    <w:pPr>
      <w:pBdr>
        <w:top w:val="single" w:sz="8" w:space="0" w:color="auto"/>
        <w:left w:val="single" w:sz="8" w:space="0" w:color="auto"/>
        <w:bottom w:val="single" w:sz="8" w:space="0" w:color="auto"/>
      </w:pBdr>
      <w:spacing w:beforeLines="1" w:afterLines="1"/>
      <w:jc w:val="center"/>
      <w:textAlignment w:val="center"/>
    </w:pPr>
    <w:rPr>
      <w:rFonts w:ascii="Times Armenian" w:eastAsia="Batang" w:hAnsi="Times Armenian"/>
      <w:i/>
      <w:iCs/>
      <w:sz w:val="18"/>
      <w:szCs w:val="18"/>
      <w:lang w:val="en-GB" w:eastAsia="en-US"/>
    </w:rPr>
  </w:style>
  <w:style w:type="paragraph" w:customStyle="1" w:styleId="xl57">
    <w:name w:val="xl57"/>
    <w:basedOn w:val="a"/>
    <w:rsid w:val="004F486F"/>
    <w:pPr>
      <w:pBdr>
        <w:top w:val="single" w:sz="8" w:space="0" w:color="auto"/>
        <w:bottom w:val="single" w:sz="8" w:space="0" w:color="auto"/>
        <w:right w:val="single" w:sz="4" w:space="0" w:color="auto"/>
      </w:pBdr>
      <w:spacing w:beforeLines="1" w:afterLines="1"/>
      <w:jc w:val="center"/>
      <w:textAlignment w:val="center"/>
    </w:pPr>
    <w:rPr>
      <w:rFonts w:ascii="Times Armenian" w:eastAsia="Batang" w:hAnsi="Times Armenian"/>
      <w:i/>
      <w:iCs/>
      <w:sz w:val="18"/>
      <w:szCs w:val="18"/>
      <w:lang w:val="en-GB" w:eastAsia="en-US"/>
    </w:rPr>
  </w:style>
  <w:style w:type="paragraph" w:customStyle="1" w:styleId="xl58">
    <w:name w:val="xl58"/>
    <w:basedOn w:val="a"/>
    <w:rsid w:val="004F486F"/>
    <w:pPr>
      <w:pBdr>
        <w:top w:val="single" w:sz="8" w:space="0" w:color="auto"/>
        <w:left w:val="single" w:sz="4" w:space="0" w:color="auto"/>
        <w:bottom w:val="single" w:sz="8" w:space="0" w:color="auto"/>
        <w:right w:val="single" w:sz="8" w:space="0" w:color="auto"/>
      </w:pBdr>
      <w:spacing w:beforeLines="1" w:afterLines="1"/>
      <w:jc w:val="center"/>
      <w:textAlignment w:val="center"/>
    </w:pPr>
    <w:rPr>
      <w:rFonts w:ascii="Times Armenian" w:eastAsia="Batang" w:hAnsi="Times Armenian"/>
      <w:i/>
      <w:iCs/>
      <w:sz w:val="18"/>
      <w:szCs w:val="18"/>
      <w:lang w:val="en-GB" w:eastAsia="en-US"/>
    </w:rPr>
  </w:style>
  <w:style w:type="paragraph" w:customStyle="1" w:styleId="xl59">
    <w:name w:val="xl59"/>
    <w:basedOn w:val="a"/>
    <w:rsid w:val="004F486F"/>
    <w:pPr>
      <w:pBdr>
        <w:top w:val="single" w:sz="8" w:space="0" w:color="auto"/>
        <w:left w:val="single" w:sz="4" w:space="0" w:color="auto"/>
        <w:bottom w:val="single" w:sz="8" w:space="0" w:color="auto"/>
        <w:right w:val="single" w:sz="4" w:space="0" w:color="auto"/>
      </w:pBdr>
      <w:spacing w:beforeLines="1" w:afterLines="1"/>
      <w:jc w:val="center"/>
      <w:textAlignment w:val="center"/>
    </w:pPr>
    <w:rPr>
      <w:rFonts w:ascii="Times Armenian" w:eastAsia="Batang" w:hAnsi="Times Armenian"/>
      <w:i/>
      <w:iCs/>
      <w:sz w:val="18"/>
      <w:szCs w:val="18"/>
      <w:lang w:val="en-GB" w:eastAsia="en-US"/>
    </w:rPr>
  </w:style>
  <w:style w:type="paragraph" w:customStyle="1" w:styleId="xl60">
    <w:name w:val="xl60"/>
    <w:basedOn w:val="a"/>
    <w:rsid w:val="004F486F"/>
    <w:pPr>
      <w:pBdr>
        <w:top w:val="single" w:sz="8" w:space="0" w:color="auto"/>
        <w:left w:val="single" w:sz="8" w:space="0" w:color="auto"/>
        <w:bottom w:val="single" w:sz="8" w:space="0" w:color="auto"/>
        <w:right w:val="single" w:sz="4" w:space="0" w:color="auto"/>
      </w:pBdr>
      <w:spacing w:beforeLines="1" w:afterLines="1"/>
      <w:jc w:val="center"/>
      <w:textAlignment w:val="center"/>
    </w:pPr>
    <w:rPr>
      <w:rFonts w:ascii="Times Armenian" w:eastAsia="Batang" w:hAnsi="Times Armenian"/>
      <w:i/>
      <w:iCs/>
      <w:sz w:val="18"/>
      <w:szCs w:val="18"/>
      <w:lang w:val="en-GB" w:eastAsia="en-US"/>
    </w:rPr>
  </w:style>
  <w:style w:type="paragraph" w:customStyle="1" w:styleId="xl61">
    <w:name w:val="xl61"/>
    <w:basedOn w:val="a"/>
    <w:rsid w:val="004F486F"/>
    <w:pPr>
      <w:pBdr>
        <w:left w:val="single" w:sz="8" w:space="0" w:color="auto"/>
        <w:bottom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62">
    <w:name w:val="xl62"/>
    <w:basedOn w:val="a"/>
    <w:rsid w:val="004F486F"/>
    <w:pPr>
      <w:pBdr>
        <w:top w:val="single" w:sz="4" w:space="0" w:color="auto"/>
        <w:left w:val="single" w:sz="8" w:space="0" w:color="auto"/>
        <w:bottom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63">
    <w:name w:val="xl63"/>
    <w:basedOn w:val="a"/>
    <w:rsid w:val="004F486F"/>
    <w:pPr>
      <w:pBdr>
        <w:top w:val="single" w:sz="4" w:space="0" w:color="auto"/>
        <w:left w:val="single" w:sz="8" w:space="0" w:color="auto"/>
        <w:bottom w:val="single" w:sz="4"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64">
    <w:name w:val="xl64"/>
    <w:basedOn w:val="a"/>
    <w:rsid w:val="004F486F"/>
    <w:pPr>
      <w:pBdr>
        <w:top w:val="single" w:sz="4" w:space="0" w:color="auto"/>
        <w:left w:val="single" w:sz="8"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65">
    <w:name w:val="xl65"/>
    <w:basedOn w:val="a"/>
    <w:rsid w:val="004F486F"/>
    <w:pPr>
      <w:pBdr>
        <w:top w:val="single" w:sz="8" w:space="0" w:color="auto"/>
        <w:left w:val="single" w:sz="8" w:space="0" w:color="auto"/>
        <w:right w:val="single" w:sz="4"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66">
    <w:name w:val="xl66"/>
    <w:basedOn w:val="a"/>
    <w:rsid w:val="004F486F"/>
    <w:pPr>
      <w:pBdr>
        <w:top w:val="single" w:sz="8" w:space="0" w:color="auto"/>
        <w:left w:val="single" w:sz="8" w:space="0" w:color="auto"/>
        <w:bottom w:val="single" w:sz="4"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67">
    <w:name w:val="xl67"/>
    <w:basedOn w:val="a"/>
    <w:rsid w:val="004F486F"/>
    <w:pPr>
      <w:pBdr>
        <w:top w:val="single" w:sz="8" w:space="0" w:color="auto"/>
        <w:left w:val="single" w:sz="8" w:space="0" w:color="auto"/>
        <w:bottom w:val="single" w:sz="8" w:space="0" w:color="auto"/>
        <w:right w:val="single" w:sz="4"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68">
    <w:name w:val="xl68"/>
    <w:basedOn w:val="a"/>
    <w:rsid w:val="004F486F"/>
    <w:pPr>
      <w:pBdr>
        <w:top w:val="single" w:sz="4" w:space="0" w:color="auto"/>
        <w:lef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69">
    <w:name w:val="xl69"/>
    <w:basedOn w:val="a"/>
    <w:rsid w:val="004F486F"/>
    <w:pPr>
      <w:pBdr>
        <w:top w:val="single" w:sz="8" w:space="0" w:color="auto"/>
        <w:right w:val="single" w:sz="4" w:space="0" w:color="auto"/>
      </w:pBdr>
      <w:spacing w:beforeLines="1" w:afterLines="1"/>
      <w:jc w:val="center"/>
      <w:textAlignment w:val="center"/>
    </w:pPr>
    <w:rPr>
      <w:rFonts w:ascii="Times Armenian" w:eastAsia="Batang" w:hAnsi="Times Armenian"/>
      <w:i/>
      <w:iCs/>
      <w:sz w:val="18"/>
      <w:szCs w:val="18"/>
      <w:lang w:val="en-GB" w:eastAsia="en-US"/>
    </w:rPr>
  </w:style>
  <w:style w:type="paragraph" w:customStyle="1" w:styleId="xl70">
    <w:name w:val="xl70"/>
    <w:basedOn w:val="a"/>
    <w:rsid w:val="004F486F"/>
    <w:pPr>
      <w:pBdr>
        <w:top w:val="single" w:sz="8" w:space="0" w:color="auto"/>
        <w:left w:val="single" w:sz="4" w:space="0" w:color="auto"/>
        <w:right w:val="single" w:sz="8" w:space="0" w:color="auto"/>
      </w:pBdr>
      <w:spacing w:beforeLines="1" w:afterLines="1"/>
      <w:jc w:val="center"/>
      <w:textAlignment w:val="center"/>
    </w:pPr>
    <w:rPr>
      <w:rFonts w:ascii="Times Armenian" w:eastAsia="Batang" w:hAnsi="Times Armenian"/>
      <w:i/>
      <w:iCs/>
      <w:sz w:val="18"/>
      <w:szCs w:val="18"/>
      <w:lang w:val="en-GB" w:eastAsia="en-US"/>
    </w:rPr>
  </w:style>
  <w:style w:type="paragraph" w:customStyle="1" w:styleId="xl71">
    <w:name w:val="xl71"/>
    <w:basedOn w:val="a"/>
    <w:rsid w:val="004F486F"/>
    <w:pPr>
      <w:pBdr>
        <w:right w:val="single" w:sz="4"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72">
    <w:name w:val="xl72"/>
    <w:basedOn w:val="a"/>
    <w:rsid w:val="004F486F"/>
    <w:pPr>
      <w:pBdr>
        <w:left w:val="single" w:sz="4" w:space="0" w:color="auto"/>
        <w:right w:val="single" w:sz="8"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73">
    <w:name w:val="xl73"/>
    <w:basedOn w:val="a"/>
    <w:rsid w:val="004F486F"/>
    <w:pPr>
      <w:pBdr>
        <w:top w:val="single" w:sz="4" w:space="0" w:color="auto"/>
        <w:left w:val="single" w:sz="8" w:space="0" w:color="auto"/>
        <w:bottom w:val="single" w:sz="8"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74">
    <w:name w:val="xl74"/>
    <w:basedOn w:val="a"/>
    <w:rsid w:val="004F486F"/>
    <w:pPr>
      <w:pBdr>
        <w:top w:val="single" w:sz="4" w:space="0" w:color="auto"/>
        <w:left w:val="single" w:sz="4" w:space="0" w:color="auto"/>
        <w:bottom w:val="single" w:sz="8" w:space="0" w:color="auto"/>
        <w:right w:val="single" w:sz="8" w:space="0" w:color="auto"/>
      </w:pBdr>
      <w:spacing w:beforeLines="1" w:afterLines="1"/>
      <w:jc w:val="center"/>
      <w:textAlignment w:val="center"/>
    </w:pPr>
    <w:rPr>
      <w:rFonts w:ascii="Times Armenian" w:eastAsia="Batang" w:hAnsi="Times Armenian"/>
      <w:lang w:val="en-GB" w:eastAsia="en-US"/>
    </w:rPr>
  </w:style>
  <w:style w:type="paragraph" w:customStyle="1" w:styleId="xl75">
    <w:name w:val="xl75"/>
    <w:basedOn w:val="a"/>
    <w:rsid w:val="004F486F"/>
    <w:pPr>
      <w:pBdr>
        <w:top w:val="single" w:sz="8" w:space="0" w:color="auto"/>
        <w:left w:val="single" w:sz="4" w:space="0" w:color="auto"/>
        <w:bottom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76">
    <w:name w:val="xl76"/>
    <w:basedOn w:val="a"/>
    <w:rsid w:val="004F486F"/>
    <w:pPr>
      <w:pBdr>
        <w:top w:val="single" w:sz="4" w:space="0" w:color="auto"/>
        <w:left w:val="single" w:sz="4" w:space="0" w:color="auto"/>
        <w:bottom w:val="single" w:sz="8" w:space="0" w:color="auto"/>
      </w:pBdr>
      <w:spacing w:beforeLines="1" w:afterLines="1"/>
      <w:jc w:val="center"/>
      <w:textAlignment w:val="center"/>
    </w:pPr>
    <w:rPr>
      <w:rFonts w:ascii="Times Armenian" w:eastAsia="Batang" w:hAnsi="Times Armenian"/>
      <w:lang w:val="en-GB" w:eastAsia="en-US"/>
    </w:rPr>
  </w:style>
  <w:style w:type="paragraph" w:customStyle="1" w:styleId="xl77">
    <w:name w:val="xl77"/>
    <w:basedOn w:val="a"/>
    <w:rsid w:val="004F486F"/>
    <w:pPr>
      <w:pBdr>
        <w:top w:val="single" w:sz="8" w:space="0" w:color="auto"/>
        <w:left w:val="single" w:sz="4" w:space="0" w:color="auto"/>
        <w:right w:val="single" w:sz="4" w:space="0" w:color="auto"/>
      </w:pBdr>
      <w:spacing w:beforeLines="1" w:afterLines="1"/>
      <w:jc w:val="center"/>
      <w:textAlignment w:val="center"/>
    </w:pPr>
    <w:rPr>
      <w:rFonts w:ascii="Times Armenian" w:eastAsia="Batang" w:hAnsi="Times Armenian"/>
      <w:i/>
      <w:iCs/>
      <w:sz w:val="18"/>
      <w:szCs w:val="18"/>
      <w:lang w:val="en-GB" w:eastAsia="en-US"/>
    </w:rPr>
  </w:style>
  <w:style w:type="paragraph" w:customStyle="1" w:styleId="xl78">
    <w:name w:val="xl78"/>
    <w:basedOn w:val="a"/>
    <w:rsid w:val="004F486F"/>
    <w:pPr>
      <w:pBdr>
        <w:left w:val="single" w:sz="4" w:space="0" w:color="auto"/>
        <w:right w:val="single" w:sz="4"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79">
    <w:name w:val="xl79"/>
    <w:basedOn w:val="a"/>
    <w:rsid w:val="004F486F"/>
    <w:pPr>
      <w:pBdr>
        <w:top w:val="single" w:sz="4" w:space="0" w:color="auto"/>
        <w:left w:val="single" w:sz="4" w:space="0" w:color="auto"/>
        <w:bottom w:val="single" w:sz="4" w:space="0" w:color="auto"/>
      </w:pBdr>
      <w:spacing w:beforeLines="1" w:afterLines="1"/>
      <w:textAlignment w:val="center"/>
    </w:pPr>
    <w:rPr>
      <w:rFonts w:ascii="Times Armenian" w:eastAsia="Batang" w:hAnsi="Times Armenian"/>
      <w:lang w:val="en-GB" w:eastAsia="en-US"/>
    </w:rPr>
  </w:style>
  <w:style w:type="paragraph" w:customStyle="1" w:styleId="xl80">
    <w:name w:val="xl80"/>
    <w:basedOn w:val="a"/>
    <w:rsid w:val="004F486F"/>
    <w:pPr>
      <w:pBdr>
        <w:left w:val="single" w:sz="4" w:space="0" w:color="auto"/>
        <w:bottom w:val="single" w:sz="8" w:space="0" w:color="auto"/>
        <w:right w:val="single" w:sz="4"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81">
    <w:name w:val="xl81"/>
    <w:basedOn w:val="a"/>
    <w:rsid w:val="004F486F"/>
    <w:pPr>
      <w:pBdr>
        <w:left w:val="single" w:sz="4" w:space="0" w:color="auto"/>
        <w:bottom w:val="single" w:sz="8" w:space="0" w:color="auto"/>
        <w:right w:val="single" w:sz="8"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82">
    <w:name w:val="xl82"/>
    <w:basedOn w:val="a"/>
    <w:rsid w:val="004F486F"/>
    <w:pPr>
      <w:pBdr>
        <w:top w:val="single" w:sz="8" w:space="0" w:color="auto"/>
        <w:left w:val="single" w:sz="8" w:space="0" w:color="auto"/>
      </w:pBdr>
      <w:spacing w:beforeLines="1" w:afterLines="1"/>
      <w:jc w:val="center"/>
      <w:textAlignment w:val="center"/>
    </w:pPr>
    <w:rPr>
      <w:rFonts w:ascii="Times Armenian" w:eastAsia="Batang" w:hAnsi="Times Armenian"/>
      <w:b/>
      <w:bCs/>
      <w:sz w:val="22"/>
      <w:szCs w:val="22"/>
      <w:lang w:val="en-GB" w:eastAsia="en-US"/>
    </w:rPr>
  </w:style>
  <w:style w:type="paragraph" w:customStyle="1" w:styleId="xl83">
    <w:name w:val="xl83"/>
    <w:basedOn w:val="a"/>
    <w:rsid w:val="004F486F"/>
    <w:pPr>
      <w:pBdr>
        <w:left w:val="single" w:sz="8" w:space="0" w:color="auto"/>
      </w:pBdr>
      <w:spacing w:beforeLines="1" w:afterLines="1"/>
      <w:jc w:val="center"/>
      <w:textAlignment w:val="center"/>
    </w:pPr>
    <w:rPr>
      <w:rFonts w:ascii="Times Armenian" w:eastAsia="Batang" w:hAnsi="Times Armenian"/>
      <w:b/>
      <w:bCs/>
      <w:sz w:val="22"/>
      <w:szCs w:val="22"/>
      <w:lang w:val="en-GB" w:eastAsia="en-US"/>
    </w:rPr>
  </w:style>
  <w:style w:type="paragraph" w:customStyle="1" w:styleId="xl84">
    <w:name w:val="xl84"/>
    <w:basedOn w:val="a"/>
    <w:rsid w:val="004F486F"/>
    <w:pPr>
      <w:pBdr>
        <w:left w:val="single" w:sz="8" w:space="0" w:color="auto"/>
        <w:bottom w:val="single" w:sz="8" w:space="0" w:color="auto"/>
      </w:pBdr>
      <w:spacing w:beforeLines="1" w:afterLines="1"/>
      <w:jc w:val="center"/>
      <w:textAlignment w:val="center"/>
    </w:pPr>
    <w:rPr>
      <w:rFonts w:ascii="Times Armenian" w:eastAsia="Batang" w:hAnsi="Times Armenian"/>
      <w:b/>
      <w:bCs/>
      <w:sz w:val="22"/>
      <w:szCs w:val="22"/>
      <w:lang w:val="en-GB" w:eastAsia="en-US"/>
    </w:rPr>
  </w:style>
  <w:style w:type="paragraph" w:customStyle="1" w:styleId="xl85">
    <w:name w:val="xl85"/>
    <w:basedOn w:val="a"/>
    <w:rsid w:val="004F486F"/>
    <w:pPr>
      <w:pBdr>
        <w:top w:val="single" w:sz="8" w:space="0" w:color="auto"/>
        <w:left w:val="single" w:sz="8" w:space="0" w:color="auto"/>
      </w:pBdr>
      <w:spacing w:beforeLines="1" w:afterLines="1"/>
      <w:jc w:val="center"/>
      <w:textAlignment w:val="center"/>
    </w:pPr>
    <w:rPr>
      <w:rFonts w:ascii="Times Armenian" w:eastAsia="Batang" w:hAnsi="Times Armenian"/>
      <w:b/>
      <w:bCs/>
      <w:sz w:val="22"/>
      <w:szCs w:val="22"/>
      <w:lang w:val="en-GB" w:eastAsia="en-US"/>
    </w:rPr>
  </w:style>
  <w:style w:type="paragraph" w:customStyle="1" w:styleId="xl86">
    <w:name w:val="xl86"/>
    <w:basedOn w:val="a"/>
    <w:rsid w:val="004F486F"/>
    <w:pPr>
      <w:pBdr>
        <w:top w:val="single" w:sz="8" w:space="0" w:color="auto"/>
      </w:pBdr>
      <w:spacing w:beforeLines="1" w:afterLines="1"/>
      <w:jc w:val="center"/>
      <w:textAlignment w:val="center"/>
    </w:pPr>
    <w:rPr>
      <w:rFonts w:ascii="Times Armenian" w:eastAsia="Batang" w:hAnsi="Times Armenian"/>
      <w:b/>
      <w:bCs/>
      <w:sz w:val="22"/>
      <w:szCs w:val="22"/>
      <w:lang w:val="en-GB" w:eastAsia="en-US"/>
    </w:rPr>
  </w:style>
  <w:style w:type="paragraph" w:customStyle="1" w:styleId="xl87">
    <w:name w:val="xl87"/>
    <w:basedOn w:val="a"/>
    <w:rsid w:val="004F486F"/>
    <w:pPr>
      <w:pBdr>
        <w:top w:val="single" w:sz="8" w:space="0" w:color="auto"/>
        <w:right w:val="single" w:sz="8" w:space="0" w:color="auto"/>
      </w:pBdr>
      <w:spacing w:beforeLines="1" w:afterLines="1"/>
      <w:jc w:val="center"/>
      <w:textAlignment w:val="center"/>
    </w:pPr>
    <w:rPr>
      <w:rFonts w:ascii="Times Armenian" w:eastAsia="Batang" w:hAnsi="Times Armenian"/>
      <w:b/>
      <w:bCs/>
      <w:sz w:val="22"/>
      <w:szCs w:val="22"/>
      <w:lang w:val="en-GB" w:eastAsia="en-US"/>
    </w:rPr>
  </w:style>
  <w:style w:type="paragraph" w:customStyle="1" w:styleId="xl88">
    <w:name w:val="xl88"/>
    <w:basedOn w:val="a"/>
    <w:rsid w:val="004F486F"/>
    <w:pPr>
      <w:pBdr>
        <w:left w:val="single" w:sz="8" w:space="0" w:color="auto"/>
      </w:pBdr>
      <w:spacing w:beforeLines="1" w:afterLines="1"/>
      <w:jc w:val="center"/>
      <w:textAlignment w:val="center"/>
    </w:pPr>
    <w:rPr>
      <w:rFonts w:ascii="Times Armenian" w:eastAsia="Batang" w:hAnsi="Times Armenian"/>
      <w:b/>
      <w:bCs/>
      <w:sz w:val="22"/>
      <w:szCs w:val="22"/>
      <w:lang w:val="en-GB" w:eastAsia="en-US"/>
    </w:rPr>
  </w:style>
  <w:style w:type="paragraph" w:customStyle="1" w:styleId="xl89">
    <w:name w:val="xl89"/>
    <w:basedOn w:val="a"/>
    <w:rsid w:val="004F486F"/>
    <w:pPr>
      <w:spacing w:beforeLines="1" w:afterLines="1"/>
      <w:jc w:val="center"/>
      <w:textAlignment w:val="center"/>
    </w:pPr>
    <w:rPr>
      <w:rFonts w:ascii="Times Armenian" w:eastAsia="Batang" w:hAnsi="Times Armenian"/>
      <w:b/>
      <w:bCs/>
      <w:sz w:val="22"/>
      <w:szCs w:val="22"/>
      <w:lang w:val="en-GB" w:eastAsia="en-US"/>
    </w:rPr>
  </w:style>
  <w:style w:type="paragraph" w:customStyle="1" w:styleId="xl90">
    <w:name w:val="xl90"/>
    <w:basedOn w:val="a"/>
    <w:rsid w:val="004F486F"/>
    <w:pPr>
      <w:pBdr>
        <w:right w:val="single" w:sz="8" w:space="0" w:color="auto"/>
      </w:pBdr>
      <w:spacing w:beforeLines="1" w:afterLines="1"/>
      <w:jc w:val="center"/>
      <w:textAlignment w:val="center"/>
    </w:pPr>
    <w:rPr>
      <w:rFonts w:ascii="Times Armenian" w:eastAsia="Batang" w:hAnsi="Times Armenian"/>
      <w:b/>
      <w:bCs/>
      <w:sz w:val="22"/>
      <w:szCs w:val="22"/>
      <w:lang w:val="en-GB" w:eastAsia="en-US"/>
    </w:rPr>
  </w:style>
  <w:style w:type="paragraph" w:customStyle="1" w:styleId="xl91">
    <w:name w:val="xl91"/>
    <w:basedOn w:val="a"/>
    <w:rsid w:val="004F486F"/>
    <w:pPr>
      <w:pBdr>
        <w:left w:val="single" w:sz="8" w:space="0" w:color="auto"/>
        <w:bottom w:val="single" w:sz="8" w:space="0" w:color="auto"/>
      </w:pBdr>
      <w:spacing w:beforeLines="1" w:afterLines="1"/>
      <w:jc w:val="center"/>
      <w:textAlignment w:val="center"/>
    </w:pPr>
    <w:rPr>
      <w:rFonts w:ascii="Times Armenian" w:eastAsia="Batang" w:hAnsi="Times Armenian"/>
      <w:b/>
      <w:bCs/>
      <w:sz w:val="22"/>
      <w:szCs w:val="22"/>
      <w:lang w:val="en-GB" w:eastAsia="en-US"/>
    </w:rPr>
  </w:style>
  <w:style w:type="paragraph" w:customStyle="1" w:styleId="xl92">
    <w:name w:val="xl92"/>
    <w:basedOn w:val="a"/>
    <w:rsid w:val="004F486F"/>
    <w:pPr>
      <w:pBdr>
        <w:bottom w:val="single" w:sz="8" w:space="0" w:color="auto"/>
      </w:pBdr>
      <w:spacing w:beforeLines="1" w:afterLines="1"/>
      <w:jc w:val="center"/>
      <w:textAlignment w:val="center"/>
    </w:pPr>
    <w:rPr>
      <w:rFonts w:ascii="Times Armenian" w:eastAsia="Batang" w:hAnsi="Times Armenian"/>
      <w:b/>
      <w:bCs/>
      <w:sz w:val="22"/>
      <w:szCs w:val="22"/>
      <w:lang w:val="en-GB" w:eastAsia="en-US"/>
    </w:rPr>
  </w:style>
  <w:style w:type="paragraph" w:customStyle="1" w:styleId="xl93">
    <w:name w:val="xl93"/>
    <w:basedOn w:val="a"/>
    <w:rsid w:val="004F486F"/>
    <w:pPr>
      <w:pBdr>
        <w:bottom w:val="single" w:sz="8" w:space="0" w:color="auto"/>
        <w:right w:val="single" w:sz="8" w:space="0" w:color="auto"/>
      </w:pBdr>
      <w:spacing w:beforeLines="1" w:afterLines="1"/>
      <w:jc w:val="center"/>
      <w:textAlignment w:val="center"/>
    </w:pPr>
    <w:rPr>
      <w:rFonts w:ascii="Times Armenian" w:eastAsia="Batang" w:hAnsi="Times Armenian"/>
      <w:b/>
      <w:bCs/>
      <w:sz w:val="22"/>
      <w:szCs w:val="22"/>
      <w:lang w:val="en-GB" w:eastAsia="en-US"/>
    </w:rPr>
  </w:style>
  <w:style w:type="paragraph" w:customStyle="1" w:styleId="xl94">
    <w:name w:val="xl94"/>
    <w:basedOn w:val="a"/>
    <w:rsid w:val="004F486F"/>
    <w:pPr>
      <w:pBdr>
        <w:top w:val="single" w:sz="8" w:space="0" w:color="auto"/>
        <w:bottom w:val="single" w:sz="8" w:space="0" w:color="auto"/>
      </w:pBdr>
      <w:spacing w:beforeLines="1" w:afterLines="1"/>
      <w:jc w:val="center"/>
      <w:textAlignment w:val="center"/>
    </w:pPr>
    <w:rPr>
      <w:rFonts w:ascii="Times Armenian" w:eastAsia="Batang" w:hAnsi="Times Armenian"/>
      <w:b/>
      <w:bCs/>
      <w:lang w:val="en-GB" w:eastAsia="en-US"/>
    </w:rPr>
  </w:style>
  <w:style w:type="paragraph" w:customStyle="1" w:styleId="xl95">
    <w:name w:val="xl95"/>
    <w:basedOn w:val="a"/>
    <w:rsid w:val="004F486F"/>
    <w:pPr>
      <w:pBdr>
        <w:top w:val="single" w:sz="8" w:space="0" w:color="auto"/>
        <w:bottom w:val="single" w:sz="8" w:space="0" w:color="auto"/>
        <w:right w:val="single" w:sz="8" w:space="0" w:color="auto"/>
      </w:pBdr>
      <w:spacing w:beforeLines="1" w:afterLines="1"/>
      <w:jc w:val="center"/>
      <w:textAlignment w:val="center"/>
    </w:pPr>
    <w:rPr>
      <w:rFonts w:ascii="Times Armenian" w:eastAsia="Batang" w:hAnsi="Times Armenian"/>
      <w:b/>
      <w:bCs/>
      <w:lang w:val="en-GB" w:eastAsia="en-US"/>
    </w:rPr>
  </w:style>
  <w:style w:type="paragraph" w:customStyle="1" w:styleId="xl96">
    <w:name w:val="xl96"/>
    <w:basedOn w:val="a"/>
    <w:rsid w:val="004F486F"/>
    <w:pPr>
      <w:pBdr>
        <w:top w:val="single" w:sz="4" w:space="0" w:color="auto"/>
        <w:left w:val="single" w:sz="8"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97">
    <w:name w:val="xl97"/>
    <w:basedOn w:val="a"/>
    <w:rsid w:val="004F486F"/>
    <w:pPr>
      <w:pBdr>
        <w:top w:val="single" w:sz="4" w:space="0" w:color="auto"/>
        <w:left w:val="single" w:sz="4"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98">
    <w:name w:val="xl98"/>
    <w:basedOn w:val="a"/>
    <w:rsid w:val="004F486F"/>
    <w:pPr>
      <w:pBdr>
        <w:top w:val="single" w:sz="4" w:space="0" w:color="auto"/>
        <w:left w:val="single" w:sz="4" w:space="0" w:color="auto"/>
        <w:right w:val="single" w:sz="8" w:space="0" w:color="auto"/>
      </w:pBdr>
      <w:spacing w:beforeLines="1" w:afterLines="1"/>
      <w:jc w:val="center"/>
      <w:textAlignment w:val="center"/>
    </w:pPr>
    <w:rPr>
      <w:rFonts w:ascii="Times Armenian" w:eastAsia="Batang" w:hAnsi="Times Armenian"/>
      <w:lang w:val="en-GB" w:eastAsia="en-US"/>
    </w:rPr>
  </w:style>
  <w:style w:type="paragraph" w:customStyle="1" w:styleId="xl99">
    <w:name w:val="xl99"/>
    <w:basedOn w:val="a"/>
    <w:rsid w:val="004F486F"/>
    <w:pPr>
      <w:pBdr>
        <w:top w:val="single" w:sz="8" w:space="0" w:color="auto"/>
        <w:left w:val="single" w:sz="8" w:space="0" w:color="auto"/>
        <w:bottom w:val="single" w:sz="8" w:space="0" w:color="auto"/>
        <w:right w:val="single" w:sz="4"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100">
    <w:name w:val="xl100"/>
    <w:basedOn w:val="a"/>
    <w:rsid w:val="004F486F"/>
    <w:pPr>
      <w:pBdr>
        <w:top w:val="single" w:sz="8" w:space="0" w:color="auto"/>
        <w:left w:val="single" w:sz="4" w:space="0" w:color="auto"/>
        <w:bottom w:val="single" w:sz="8" w:space="0" w:color="auto"/>
        <w:right w:val="single" w:sz="4"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101">
    <w:name w:val="xl101"/>
    <w:basedOn w:val="a"/>
    <w:rsid w:val="004F486F"/>
    <w:pPr>
      <w:pBdr>
        <w:top w:val="single" w:sz="8" w:space="0" w:color="auto"/>
        <w:left w:val="single" w:sz="4" w:space="0" w:color="auto"/>
        <w:bottom w:val="single" w:sz="8" w:space="0" w:color="auto"/>
        <w:right w:val="single" w:sz="8"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102">
    <w:name w:val="xl102"/>
    <w:basedOn w:val="a"/>
    <w:rsid w:val="004F486F"/>
    <w:pPr>
      <w:pBdr>
        <w:top w:val="single" w:sz="8" w:space="0" w:color="auto"/>
        <w:left w:val="single" w:sz="8" w:space="0" w:color="auto"/>
        <w:bottom w:val="single" w:sz="8" w:space="0" w:color="auto"/>
      </w:pBdr>
      <w:spacing w:beforeLines="1" w:afterLines="1"/>
      <w:jc w:val="center"/>
      <w:textAlignment w:val="center"/>
    </w:pPr>
    <w:rPr>
      <w:rFonts w:ascii="Times Armenian" w:eastAsia="Batang" w:hAnsi="Times Armenian"/>
      <w:b/>
      <w:bCs/>
      <w:lang w:val="en-GB" w:eastAsia="en-US"/>
    </w:rPr>
  </w:style>
  <w:style w:type="paragraph" w:customStyle="1" w:styleId="xl103">
    <w:name w:val="xl103"/>
    <w:basedOn w:val="a"/>
    <w:rsid w:val="004F486F"/>
    <w:pPr>
      <w:pBdr>
        <w:top w:val="single" w:sz="8" w:space="0" w:color="auto"/>
        <w:bottom w:val="single" w:sz="8" w:space="0" w:color="auto"/>
        <w:right w:val="single" w:sz="8" w:space="0" w:color="auto"/>
      </w:pBdr>
      <w:spacing w:beforeLines="1" w:afterLines="1"/>
      <w:jc w:val="center"/>
      <w:textAlignment w:val="center"/>
    </w:pPr>
    <w:rPr>
      <w:rFonts w:ascii="Times Armenian" w:eastAsia="Batang" w:hAnsi="Times Armenian"/>
      <w:b/>
      <w:bCs/>
      <w:sz w:val="22"/>
      <w:szCs w:val="22"/>
      <w:lang w:val="en-GB" w:eastAsia="en-US"/>
    </w:rPr>
  </w:style>
  <w:style w:type="paragraph" w:customStyle="1" w:styleId="xl104">
    <w:name w:val="xl104"/>
    <w:basedOn w:val="a"/>
    <w:rsid w:val="004F486F"/>
    <w:pPr>
      <w:pBdr>
        <w:top w:val="single" w:sz="4" w:space="0" w:color="auto"/>
        <w:left w:val="single" w:sz="8" w:space="0" w:color="auto"/>
        <w:bottom w:val="single" w:sz="4"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105">
    <w:name w:val="xl105"/>
    <w:basedOn w:val="a"/>
    <w:rsid w:val="004F486F"/>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106">
    <w:name w:val="xl106"/>
    <w:basedOn w:val="a"/>
    <w:rsid w:val="004F486F"/>
    <w:pPr>
      <w:pBdr>
        <w:top w:val="single" w:sz="4" w:space="0" w:color="auto"/>
        <w:left w:val="single" w:sz="4" w:space="0" w:color="auto"/>
        <w:bottom w:val="single" w:sz="4" w:space="0" w:color="auto"/>
        <w:right w:val="single" w:sz="8" w:space="0" w:color="auto"/>
      </w:pBdr>
      <w:spacing w:beforeLines="1" w:afterLines="1"/>
      <w:jc w:val="center"/>
      <w:textAlignment w:val="center"/>
    </w:pPr>
    <w:rPr>
      <w:rFonts w:ascii="Times Armenian" w:eastAsia="Batang" w:hAnsi="Times Armenian"/>
      <w:lang w:val="en-GB" w:eastAsia="en-US"/>
    </w:rPr>
  </w:style>
  <w:style w:type="paragraph" w:customStyle="1" w:styleId="xl107">
    <w:name w:val="xl107"/>
    <w:basedOn w:val="a"/>
    <w:rsid w:val="004F486F"/>
    <w:pPr>
      <w:pBdr>
        <w:top w:val="single" w:sz="8" w:space="0" w:color="auto"/>
        <w:left w:val="single" w:sz="8" w:space="0" w:color="auto"/>
        <w:bottom w:val="single" w:sz="4"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108">
    <w:name w:val="xl108"/>
    <w:basedOn w:val="a"/>
    <w:rsid w:val="004F486F"/>
    <w:pPr>
      <w:pBdr>
        <w:top w:val="single" w:sz="8" w:space="0" w:color="auto"/>
        <w:left w:val="single" w:sz="4" w:space="0" w:color="auto"/>
        <w:bottom w:val="single" w:sz="4"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109">
    <w:name w:val="xl109"/>
    <w:basedOn w:val="a"/>
    <w:rsid w:val="004F486F"/>
    <w:pPr>
      <w:pBdr>
        <w:top w:val="single" w:sz="8" w:space="0" w:color="auto"/>
        <w:left w:val="single" w:sz="4" w:space="0" w:color="auto"/>
        <w:bottom w:val="single" w:sz="4" w:space="0" w:color="auto"/>
        <w:right w:val="single" w:sz="8" w:space="0" w:color="auto"/>
      </w:pBdr>
      <w:spacing w:beforeLines="1" w:afterLines="1"/>
      <w:jc w:val="center"/>
      <w:textAlignment w:val="center"/>
    </w:pPr>
    <w:rPr>
      <w:rFonts w:ascii="Times Armenian" w:eastAsia="Batang" w:hAnsi="Times Armenian"/>
      <w:lang w:val="en-GB" w:eastAsia="en-US"/>
    </w:rPr>
  </w:style>
  <w:style w:type="paragraph" w:customStyle="1" w:styleId="xl110">
    <w:name w:val="xl110"/>
    <w:basedOn w:val="a"/>
    <w:rsid w:val="004F486F"/>
    <w:pPr>
      <w:pBdr>
        <w:top w:val="single" w:sz="8" w:space="0" w:color="auto"/>
        <w:left w:val="single" w:sz="8" w:space="0" w:color="auto"/>
        <w:right w:val="single" w:sz="4"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111">
    <w:name w:val="xl111"/>
    <w:basedOn w:val="a"/>
    <w:rsid w:val="004F486F"/>
    <w:pPr>
      <w:pBdr>
        <w:top w:val="single" w:sz="8" w:space="0" w:color="auto"/>
        <w:left w:val="single" w:sz="4" w:space="0" w:color="auto"/>
        <w:right w:val="single" w:sz="4"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112">
    <w:name w:val="xl112"/>
    <w:basedOn w:val="a"/>
    <w:rsid w:val="004F486F"/>
    <w:pPr>
      <w:pBdr>
        <w:top w:val="single" w:sz="8" w:space="0" w:color="auto"/>
        <w:left w:val="single" w:sz="4" w:space="0" w:color="auto"/>
        <w:right w:val="single" w:sz="8"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113">
    <w:name w:val="xl113"/>
    <w:basedOn w:val="a"/>
    <w:rsid w:val="004F486F"/>
    <w:pPr>
      <w:pBdr>
        <w:left w:val="single" w:sz="8" w:space="0" w:color="auto"/>
        <w:bottom w:val="single" w:sz="4"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114">
    <w:name w:val="xl114"/>
    <w:basedOn w:val="a"/>
    <w:rsid w:val="004F486F"/>
    <w:pPr>
      <w:pBdr>
        <w:left w:val="single" w:sz="4" w:space="0" w:color="auto"/>
        <w:bottom w:val="single" w:sz="4"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115">
    <w:name w:val="xl115"/>
    <w:basedOn w:val="a"/>
    <w:rsid w:val="004F486F"/>
    <w:pPr>
      <w:pBdr>
        <w:left w:val="single" w:sz="4" w:space="0" w:color="auto"/>
        <w:bottom w:val="single" w:sz="4" w:space="0" w:color="auto"/>
        <w:right w:val="single" w:sz="8" w:space="0" w:color="auto"/>
      </w:pBdr>
      <w:spacing w:beforeLines="1" w:afterLines="1"/>
      <w:jc w:val="center"/>
      <w:textAlignment w:val="center"/>
    </w:pPr>
    <w:rPr>
      <w:rFonts w:ascii="Times Armenian" w:eastAsia="Batang" w:hAnsi="Times Armenian"/>
      <w:lang w:val="en-GB" w:eastAsia="en-US"/>
    </w:rPr>
  </w:style>
  <w:style w:type="paragraph" w:customStyle="1" w:styleId="aff9">
    <w:name w:val="Адонц"/>
    <w:basedOn w:val="a"/>
    <w:rsid w:val="004F486F"/>
    <w:rPr>
      <w:rFonts w:ascii="Times Armenian" w:hAnsi="Times Armenian"/>
      <w:sz w:val="22"/>
      <w:lang w:val="ru-RU"/>
    </w:rPr>
  </w:style>
  <w:style w:type="character" w:customStyle="1" w:styleId="34">
    <w:name w:val="Основной текст с отступом 3 Знак"/>
    <w:basedOn w:val="a0"/>
    <w:link w:val="33"/>
    <w:rsid w:val="004F486F"/>
    <w:rPr>
      <w:sz w:val="16"/>
      <w:szCs w:val="16"/>
      <w:lang w:val="en-AU"/>
    </w:rPr>
  </w:style>
  <w:style w:type="character" w:customStyle="1" w:styleId="titletextbold">
    <w:name w:val="titletextbold"/>
    <w:basedOn w:val="a0"/>
    <w:rsid w:val="004F486F"/>
  </w:style>
  <w:style w:type="character" w:styleId="affa">
    <w:name w:val="FollowedHyperlink"/>
    <w:basedOn w:val="a0"/>
    <w:uiPriority w:val="99"/>
    <w:rsid w:val="004F486F"/>
    <w:rPr>
      <w:color w:val="800080"/>
      <w:u w:val="single"/>
    </w:rPr>
  </w:style>
  <w:style w:type="paragraph" w:customStyle="1" w:styleId="600">
    <w:name w:val="600"/>
    <w:basedOn w:val="a"/>
    <w:rsid w:val="004F486F"/>
    <w:rPr>
      <w:rFonts w:ascii="ArTarumianTimes" w:hAnsi="ArTarumianTimes"/>
      <w:b/>
      <w:sz w:val="32"/>
      <w:szCs w:val="32"/>
      <w:lang w:val="en-US"/>
    </w:rPr>
  </w:style>
  <w:style w:type="paragraph" w:styleId="affb">
    <w:name w:val="table of authorities"/>
    <w:basedOn w:val="a"/>
    <w:next w:val="a"/>
    <w:rsid w:val="004F486F"/>
    <w:pPr>
      <w:ind w:left="240" w:hanging="240"/>
    </w:pPr>
    <w:rPr>
      <w:rFonts w:ascii="Cambria" w:eastAsia="Cambria" w:hAnsi="Cambria"/>
      <w:lang w:val="en-US" w:eastAsia="en-US"/>
    </w:rPr>
  </w:style>
  <w:style w:type="paragraph" w:styleId="affc">
    <w:name w:val="toa heading"/>
    <w:basedOn w:val="a"/>
    <w:next w:val="a"/>
    <w:rsid w:val="004F486F"/>
    <w:pPr>
      <w:spacing w:before="240" w:after="120"/>
    </w:pPr>
    <w:rPr>
      <w:rFonts w:ascii="Cambria" w:eastAsia="Cambria" w:hAnsi="Cambria"/>
      <w:b/>
      <w:caps/>
      <w:lang w:val="en-US" w:eastAsia="en-US"/>
    </w:rPr>
  </w:style>
  <w:style w:type="character" w:customStyle="1" w:styleId="ptbrand">
    <w:name w:val="ptbrand"/>
    <w:basedOn w:val="a0"/>
    <w:rsid w:val="004F486F"/>
  </w:style>
  <w:style w:type="character" w:customStyle="1" w:styleId="bindingandrelease">
    <w:name w:val="bindingandrelease"/>
    <w:basedOn w:val="a0"/>
    <w:rsid w:val="004F486F"/>
  </w:style>
  <w:style w:type="character" w:customStyle="1" w:styleId="binding">
    <w:name w:val="binding"/>
    <w:basedOn w:val="a0"/>
    <w:rsid w:val="004F486F"/>
  </w:style>
  <w:style w:type="character" w:customStyle="1" w:styleId="format">
    <w:name w:val="format"/>
    <w:basedOn w:val="a0"/>
    <w:rsid w:val="004F486F"/>
  </w:style>
  <w:style w:type="character" w:customStyle="1" w:styleId="ab">
    <w:name w:val="Название Знак"/>
    <w:basedOn w:val="a0"/>
    <w:link w:val="aa"/>
    <w:rsid w:val="004F486F"/>
    <w:rPr>
      <w:rFonts w:ascii="Arial LatArm" w:hAnsi="Arial LatArm"/>
      <w:snapToGrid w:val="0"/>
      <w:color w:val="000000"/>
      <w:sz w:val="28"/>
      <w:lang w:val="en-AU" w:eastAsia="en-US"/>
    </w:rPr>
  </w:style>
  <w:style w:type="character" w:customStyle="1" w:styleId="longtext">
    <w:name w:val="long_text"/>
    <w:basedOn w:val="a0"/>
    <w:rsid w:val="00AA1F77"/>
  </w:style>
  <w:style w:type="character" w:styleId="affd">
    <w:name w:val="line number"/>
    <w:basedOn w:val="a0"/>
    <w:uiPriority w:val="99"/>
    <w:semiHidden/>
    <w:unhideWhenUsed/>
    <w:rsid w:val="00420D1E"/>
  </w:style>
  <w:style w:type="paragraph" w:customStyle="1" w:styleId="MTDisplayEquation">
    <w:name w:val="MTDisplayEquation"/>
    <w:basedOn w:val="a"/>
    <w:rsid w:val="00420D1E"/>
    <w:pPr>
      <w:tabs>
        <w:tab w:val="center" w:pos="4680"/>
        <w:tab w:val="right" w:pos="9360"/>
      </w:tabs>
      <w:jc w:val="both"/>
    </w:pPr>
    <w:rPr>
      <w:rFonts w:ascii="Sylfaen" w:hAnsi="Sylfaen" w:cs="Sylfaen"/>
      <w:sz w:val="24"/>
      <w:szCs w:val="24"/>
      <w:lang w:val="hy-AM"/>
    </w:rPr>
  </w:style>
  <w:style w:type="paragraph" w:customStyle="1" w:styleId="c">
    <w:name w:val="c"/>
    <w:basedOn w:val="a"/>
    <w:rsid w:val="00766FAD"/>
    <w:pPr>
      <w:spacing w:before="100" w:beforeAutospacing="1" w:after="100" w:afterAutospacing="1"/>
      <w:ind w:left="150"/>
    </w:pPr>
    <w:rPr>
      <w:rFonts w:ascii="Arial" w:hAnsi="Arial" w:cs="Arial"/>
      <w:color w:val="000000"/>
      <w:sz w:val="18"/>
      <w:szCs w:val="18"/>
      <w:lang w:val="ru-RU"/>
    </w:rPr>
  </w:style>
  <w:style w:type="character" w:customStyle="1" w:styleId="googqs-tidbit-0">
    <w:name w:val="goog_qs-tidbit-0"/>
    <w:basedOn w:val="a0"/>
    <w:rsid w:val="00766FAD"/>
  </w:style>
  <w:style w:type="character" w:customStyle="1" w:styleId="24">
    <w:name w:val="Основной текст с отступом 2 Знак"/>
    <w:basedOn w:val="a0"/>
    <w:link w:val="23"/>
    <w:rsid w:val="00766FAD"/>
    <w:rPr>
      <w:lang w:val="en-AU"/>
    </w:rPr>
  </w:style>
  <w:style w:type="character" w:customStyle="1" w:styleId="googqs-tidbit-1">
    <w:name w:val="goog_qs-tidbit-1"/>
    <w:basedOn w:val="a0"/>
    <w:rsid w:val="00766FAD"/>
  </w:style>
  <w:style w:type="paragraph" w:styleId="affe">
    <w:name w:val="Body Text First Indent"/>
    <w:basedOn w:val="a3"/>
    <w:link w:val="afff"/>
    <w:rsid w:val="007136BD"/>
    <w:pPr>
      <w:spacing w:after="120" w:line="240" w:lineRule="auto"/>
      <w:ind w:firstLine="210"/>
      <w:jc w:val="left"/>
    </w:pPr>
    <w:rPr>
      <w:rFonts w:ascii="Times New Roman" w:hAnsi="Times New Roman"/>
      <w:snapToGrid/>
      <w:sz w:val="24"/>
      <w:szCs w:val="24"/>
      <w:lang w:eastAsia="ru-RU"/>
    </w:rPr>
  </w:style>
  <w:style w:type="character" w:customStyle="1" w:styleId="afff">
    <w:name w:val="Красная строка Знак"/>
    <w:basedOn w:val="a4"/>
    <w:link w:val="affe"/>
    <w:rsid w:val="007136BD"/>
    <w:rPr>
      <w:sz w:val="24"/>
      <w:szCs w:val="24"/>
    </w:rPr>
  </w:style>
  <w:style w:type="paragraph" w:customStyle="1" w:styleId="style13196517880000000315msonormal">
    <w:name w:val="style_13196517880000000315msonormal"/>
    <w:basedOn w:val="a"/>
    <w:rsid w:val="00431F35"/>
    <w:pPr>
      <w:spacing w:before="100" w:beforeAutospacing="1" w:after="100" w:afterAutospacing="1"/>
    </w:pPr>
    <w:rPr>
      <w:sz w:val="24"/>
      <w:szCs w:val="24"/>
      <w:lang w:val="ru-RU"/>
    </w:rPr>
  </w:style>
</w:styles>
</file>

<file path=word/webSettings.xml><?xml version="1.0" encoding="utf-8"?>
<w:webSettings xmlns:r="http://schemas.openxmlformats.org/officeDocument/2006/relationships" xmlns:w="http://schemas.openxmlformats.org/wordprocessingml/2006/main">
  <w:divs>
    <w:div w:id="217519731">
      <w:bodyDiv w:val="1"/>
      <w:marLeft w:val="0"/>
      <w:marRight w:val="0"/>
      <w:marTop w:val="0"/>
      <w:marBottom w:val="0"/>
      <w:divBdr>
        <w:top w:val="none" w:sz="0" w:space="0" w:color="auto"/>
        <w:left w:val="none" w:sz="0" w:space="0" w:color="auto"/>
        <w:bottom w:val="none" w:sz="0" w:space="0" w:color="auto"/>
        <w:right w:val="none" w:sz="0" w:space="0" w:color="auto"/>
      </w:divBdr>
    </w:div>
    <w:div w:id="1142117384">
      <w:bodyDiv w:val="1"/>
      <w:marLeft w:val="0"/>
      <w:marRight w:val="0"/>
      <w:marTop w:val="0"/>
      <w:marBottom w:val="0"/>
      <w:divBdr>
        <w:top w:val="none" w:sz="0" w:space="0" w:color="auto"/>
        <w:left w:val="none" w:sz="0" w:space="0" w:color="auto"/>
        <w:bottom w:val="none" w:sz="0" w:space="0" w:color="auto"/>
        <w:right w:val="none" w:sz="0" w:space="0" w:color="auto"/>
      </w:divBdr>
    </w:div>
    <w:div w:id="1374380686">
      <w:bodyDiv w:val="1"/>
      <w:marLeft w:val="0"/>
      <w:marRight w:val="0"/>
      <w:marTop w:val="0"/>
      <w:marBottom w:val="0"/>
      <w:divBdr>
        <w:top w:val="none" w:sz="0" w:space="0" w:color="auto"/>
        <w:left w:val="none" w:sz="0" w:space="0" w:color="auto"/>
        <w:bottom w:val="none" w:sz="0" w:space="0" w:color="auto"/>
        <w:right w:val="none" w:sz="0" w:space="0" w:color="auto"/>
      </w:divBdr>
      <w:divsChild>
        <w:div w:id="1216166181">
          <w:marLeft w:val="0"/>
          <w:marRight w:val="0"/>
          <w:marTop w:val="192"/>
          <w:marBottom w:val="960"/>
          <w:divBdr>
            <w:top w:val="none" w:sz="0" w:space="0" w:color="auto"/>
            <w:left w:val="none" w:sz="0" w:space="0" w:color="auto"/>
            <w:bottom w:val="single" w:sz="4" w:space="0" w:color="FFFFFF"/>
            <w:right w:val="none" w:sz="0" w:space="0" w:color="auto"/>
          </w:divBdr>
          <w:divsChild>
            <w:div w:id="1597136485">
              <w:marLeft w:val="0"/>
              <w:marRight w:val="0"/>
              <w:marTop w:val="0"/>
              <w:marBottom w:val="0"/>
              <w:divBdr>
                <w:top w:val="none" w:sz="0" w:space="0" w:color="auto"/>
                <w:left w:val="none" w:sz="0" w:space="0" w:color="auto"/>
                <w:bottom w:val="none" w:sz="0" w:space="0" w:color="auto"/>
                <w:right w:val="none" w:sz="0" w:space="0" w:color="auto"/>
              </w:divBdr>
            </w:div>
            <w:div w:id="1654603623">
              <w:marLeft w:val="0"/>
              <w:marRight w:val="0"/>
              <w:marTop w:val="720"/>
              <w:marBottom w:val="0"/>
              <w:divBdr>
                <w:top w:val="none" w:sz="0" w:space="0" w:color="auto"/>
                <w:left w:val="none" w:sz="0" w:space="0" w:color="auto"/>
                <w:bottom w:val="none" w:sz="0" w:space="0" w:color="auto"/>
                <w:right w:val="none" w:sz="0" w:space="0" w:color="auto"/>
              </w:divBdr>
              <w:divsChild>
                <w:div w:id="425730523">
                  <w:marLeft w:val="0"/>
                  <w:marRight w:val="0"/>
                  <w:marTop w:val="0"/>
                  <w:marBottom w:val="0"/>
                  <w:divBdr>
                    <w:top w:val="none" w:sz="0" w:space="0" w:color="auto"/>
                    <w:left w:val="none" w:sz="0" w:space="0" w:color="auto"/>
                    <w:bottom w:val="none" w:sz="0" w:space="0" w:color="auto"/>
                    <w:right w:val="none" w:sz="0" w:space="0" w:color="auto"/>
                  </w:divBdr>
                </w:div>
                <w:div w:id="1480003969">
                  <w:marLeft w:val="0"/>
                  <w:marRight w:val="0"/>
                  <w:marTop w:val="0"/>
                  <w:marBottom w:val="0"/>
                  <w:divBdr>
                    <w:top w:val="none" w:sz="0" w:space="0" w:color="auto"/>
                    <w:left w:val="none" w:sz="0" w:space="0" w:color="auto"/>
                    <w:bottom w:val="none" w:sz="0" w:space="0" w:color="auto"/>
                    <w:right w:val="none" w:sz="0" w:space="0" w:color="auto"/>
                  </w:divBdr>
                </w:div>
                <w:div w:id="1893227792">
                  <w:marLeft w:val="0"/>
                  <w:marRight w:val="0"/>
                  <w:marTop w:val="0"/>
                  <w:marBottom w:val="0"/>
                  <w:divBdr>
                    <w:top w:val="none" w:sz="0" w:space="0" w:color="auto"/>
                    <w:left w:val="none" w:sz="0" w:space="0" w:color="auto"/>
                    <w:bottom w:val="none" w:sz="0" w:space="0" w:color="auto"/>
                    <w:right w:val="none" w:sz="0" w:space="0" w:color="auto"/>
                  </w:divBdr>
                </w:div>
              </w:divsChild>
            </w:div>
            <w:div w:id="1731921926">
              <w:marLeft w:val="0"/>
              <w:marRight w:val="0"/>
              <w:marTop w:val="0"/>
              <w:marBottom w:val="0"/>
              <w:divBdr>
                <w:top w:val="none" w:sz="0" w:space="0" w:color="auto"/>
                <w:left w:val="none" w:sz="0" w:space="0" w:color="auto"/>
                <w:bottom w:val="none" w:sz="0" w:space="0" w:color="auto"/>
                <w:right w:val="none" w:sz="0" w:space="0" w:color="auto"/>
              </w:divBdr>
            </w:div>
            <w:div w:id="173280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image" Target="media/image326.wmf"/><Relationship Id="rId769" Type="http://schemas.openxmlformats.org/officeDocument/2006/relationships/oleObject" Target="embeddings/oleObject392.bin"/><Relationship Id="rId976" Type="http://schemas.openxmlformats.org/officeDocument/2006/relationships/image" Target="media/image476.wmf"/><Relationship Id="rId21" Type="http://schemas.openxmlformats.org/officeDocument/2006/relationships/oleObject" Target="embeddings/oleObject7.bin"/><Relationship Id="rId324" Type="http://schemas.openxmlformats.org/officeDocument/2006/relationships/oleObject" Target="embeddings/oleObject160.bin"/><Relationship Id="rId531" Type="http://schemas.openxmlformats.org/officeDocument/2006/relationships/oleObject" Target="embeddings/oleObject264.bin"/><Relationship Id="rId629" Type="http://schemas.openxmlformats.org/officeDocument/2006/relationships/image" Target="media/image305.wmf"/><Relationship Id="rId170" Type="http://schemas.openxmlformats.org/officeDocument/2006/relationships/image" Target="media/image82.wmf"/><Relationship Id="rId836" Type="http://schemas.openxmlformats.org/officeDocument/2006/relationships/image" Target="media/image405.emf"/><Relationship Id="rId1021" Type="http://schemas.openxmlformats.org/officeDocument/2006/relationships/oleObject" Target="embeddings/oleObject516.bin"/><Relationship Id="rId1119" Type="http://schemas.openxmlformats.org/officeDocument/2006/relationships/image" Target="media/image561.jpeg"/><Relationship Id="rId268" Type="http://schemas.openxmlformats.org/officeDocument/2006/relationships/oleObject" Target="embeddings/oleObject131.bin"/><Relationship Id="rId475" Type="http://schemas.openxmlformats.org/officeDocument/2006/relationships/oleObject" Target="embeddings/oleObject236.bin"/><Relationship Id="rId682" Type="http://schemas.openxmlformats.org/officeDocument/2006/relationships/oleObject" Target="embeddings/oleObject344.bin"/><Relationship Id="rId903" Type="http://schemas.openxmlformats.org/officeDocument/2006/relationships/image" Target="media/image439.wmf"/><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oleObject" Target="embeddings/oleObject166.bin"/><Relationship Id="rId542" Type="http://schemas.openxmlformats.org/officeDocument/2006/relationships/image" Target="media/image266.wmf"/><Relationship Id="rId987" Type="http://schemas.openxmlformats.org/officeDocument/2006/relationships/oleObject" Target="embeddings/oleObject499.bin"/><Relationship Id="rId181" Type="http://schemas.openxmlformats.org/officeDocument/2006/relationships/oleObject" Target="embeddings/oleObject87.bin"/><Relationship Id="rId402" Type="http://schemas.openxmlformats.org/officeDocument/2006/relationships/image" Target="media/image197.wmf"/><Relationship Id="rId847" Type="http://schemas.openxmlformats.org/officeDocument/2006/relationships/image" Target="media/image411.wmf"/><Relationship Id="rId1032" Type="http://schemas.openxmlformats.org/officeDocument/2006/relationships/image" Target="media/image504.wmf"/><Relationship Id="rId279" Type="http://schemas.openxmlformats.org/officeDocument/2006/relationships/oleObject" Target="embeddings/oleObject137.bin"/><Relationship Id="rId486" Type="http://schemas.openxmlformats.org/officeDocument/2006/relationships/image" Target="media/image238.wmf"/><Relationship Id="rId693" Type="http://schemas.openxmlformats.org/officeDocument/2006/relationships/oleObject" Target="embeddings/oleObject350.bin"/><Relationship Id="rId707" Type="http://schemas.openxmlformats.org/officeDocument/2006/relationships/oleObject" Target="embeddings/oleObject357.bin"/><Relationship Id="rId914" Type="http://schemas.openxmlformats.org/officeDocument/2006/relationships/oleObject" Target="embeddings/oleObject463.bin"/><Relationship Id="rId43" Type="http://schemas.openxmlformats.org/officeDocument/2006/relationships/oleObject" Target="embeddings/oleObject18.bin"/><Relationship Id="rId139" Type="http://schemas.openxmlformats.org/officeDocument/2006/relationships/oleObject" Target="embeddings/oleObject66.bin"/><Relationship Id="rId346" Type="http://schemas.openxmlformats.org/officeDocument/2006/relationships/oleObject" Target="embeddings/oleObject171.bin"/><Relationship Id="rId553" Type="http://schemas.openxmlformats.org/officeDocument/2006/relationships/image" Target="media/image271.wmf"/><Relationship Id="rId760" Type="http://schemas.openxmlformats.org/officeDocument/2006/relationships/image" Target="media/image368.wmf"/><Relationship Id="rId998" Type="http://schemas.openxmlformats.org/officeDocument/2006/relationships/image" Target="media/image487.wmf"/><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oleObject" Target="embeddings/oleObject204.bin"/><Relationship Id="rId858" Type="http://schemas.openxmlformats.org/officeDocument/2006/relationships/oleObject" Target="embeddings/oleObject435.bin"/><Relationship Id="rId1043" Type="http://schemas.openxmlformats.org/officeDocument/2006/relationships/oleObject" Target="embeddings/oleObject527.bin"/><Relationship Id="rId497" Type="http://schemas.openxmlformats.org/officeDocument/2006/relationships/oleObject" Target="embeddings/oleObject247.bin"/><Relationship Id="rId620" Type="http://schemas.openxmlformats.org/officeDocument/2006/relationships/oleObject" Target="embeddings/oleObject313.bin"/><Relationship Id="rId718" Type="http://schemas.openxmlformats.org/officeDocument/2006/relationships/oleObject" Target="embeddings/oleObject363.bin"/><Relationship Id="rId925" Type="http://schemas.openxmlformats.org/officeDocument/2006/relationships/image" Target="media/image450.wmf"/><Relationship Id="rId357" Type="http://schemas.openxmlformats.org/officeDocument/2006/relationships/image" Target="media/image174.wmf"/><Relationship Id="rId1110" Type="http://schemas.openxmlformats.org/officeDocument/2006/relationships/image" Target="media/image553.jpeg"/><Relationship Id="rId54" Type="http://schemas.openxmlformats.org/officeDocument/2006/relationships/image" Target="media/image24.wmf"/><Relationship Id="rId217" Type="http://schemas.openxmlformats.org/officeDocument/2006/relationships/oleObject" Target="embeddings/oleObject105.bin"/><Relationship Id="rId564" Type="http://schemas.openxmlformats.org/officeDocument/2006/relationships/oleObject" Target="embeddings/oleObject281.bin"/><Relationship Id="rId771" Type="http://schemas.openxmlformats.org/officeDocument/2006/relationships/oleObject" Target="embeddings/oleObject393.bin"/><Relationship Id="rId869" Type="http://schemas.openxmlformats.org/officeDocument/2006/relationships/image" Target="media/image422.wmf"/><Relationship Id="rId424" Type="http://schemas.openxmlformats.org/officeDocument/2006/relationships/oleObject" Target="embeddings/oleObject210.bin"/><Relationship Id="rId631" Type="http://schemas.openxmlformats.org/officeDocument/2006/relationships/image" Target="media/image306.wmf"/><Relationship Id="rId729" Type="http://schemas.openxmlformats.org/officeDocument/2006/relationships/oleObject" Target="embeddings/oleObject369.bin"/><Relationship Id="rId1054" Type="http://schemas.openxmlformats.org/officeDocument/2006/relationships/image" Target="media/image515.wmf"/><Relationship Id="rId270" Type="http://schemas.openxmlformats.org/officeDocument/2006/relationships/oleObject" Target="embeddings/oleObject132.bin"/><Relationship Id="rId936" Type="http://schemas.openxmlformats.org/officeDocument/2006/relationships/oleObject" Target="embeddings/oleObject474.bin"/><Relationship Id="rId1121" Type="http://schemas.openxmlformats.org/officeDocument/2006/relationships/hyperlink" Target="http://soshinenie.ru/moi-razmyshleniya-o-druzhbe-i-lyubvi-v-sudbax-chelovechestva-xx-veka/" TargetMode="External"/><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image" Target="media/image180.wmf"/><Relationship Id="rId575" Type="http://schemas.openxmlformats.org/officeDocument/2006/relationships/oleObject" Target="embeddings/oleObject288.bin"/><Relationship Id="rId782" Type="http://schemas.openxmlformats.org/officeDocument/2006/relationships/image" Target="media/image377.wmf"/><Relationship Id="rId228" Type="http://schemas.openxmlformats.org/officeDocument/2006/relationships/oleObject" Target="embeddings/oleObject111.bin"/><Relationship Id="rId435" Type="http://schemas.openxmlformats.org/officeDocument/2006/relationships/oleObject" Target="embeddings/oleObject216.bin"/><Relationship Id="rId642" Type="http://schemas.openxmlformats.org/officeDocument/2006/relationships/image" Target="media/image312.wmf"/><Relationship Id="rId1065" Type="http://schemas.openxmlformats.org/officeDocument/2006/relationships/oleObject" Target="embeddings/oleObject538.bin"/><Relationship Id="rId281" Type="http://schemas.openxmlformats.org/officeDocument/2006/relationships/oleObject" Target="embeddings/oleObject138.bin"/><Relationship Id="rId502" Type="http://schemas.openxmlformats.org/officeDocument/2006/relationships/image" Target="media/image246.wmf"/><Relationship Id="rId947" Type="http://schemas.openxmlformats.org/officeDocument/2006/relationships/oleObject" Target="embeddings/oleObject479.bin"/><Relationship Id="rId76" Type="http://schemas.openxmlformats.org/officeDocument/2006/relationships/image" Target="media/image35.wmf"/><Relationship Id="rId141" Type="http://schemas.openxmlformats.org/officeDocument/2006/relationships/oleObject" Target="embeddings/oleObject67.bin"/><Relationship Id="rId379" Type="http://schemas.openxmlformats.org/officeDocument/2006/relationships/oleObject" Target="embeddings/oleObject187.bin"/><Relationship Id="rId586" Type="http://schemas.openxmlformats.org/officeDocument/2006/relationships/oleObject" Target="embeddings/oleObject294.bin"/><Relationship Id="rId793" Type="http://schemas.openxmlformats.org/officeDocument/2006/relationships/oleObject" Target="embeddings/oleObject404.bin"/><Relationship Id="rId807" Type="http://schemas.openxmlformats.org/officeDocument/2006/relationships/oleObject" Target="embeddings/oleObject411.bin"/><Relationship Id="rId7" Type="http://schemas.openxmlformats.org/officeDocument/2006/relationships/endnotes" Target="endnotes.xml"/><Relationship Id="rId239" Type="http://schemas.openxmlformats.org/officeDocument/2006/relationships/image" Target="media/image116.wmf"/><Relationship Id="rId446" Type="http://schemas.openxmlformats.org/officeDocument/2006/relationships/oleObject" Target="embeddings/oleObject221.bin"/><Relationship Id="rId653" Type="http://schemas.openxmlformats.org/officeDocument/2006/relationships/oleObject" Target="embeddings/oleObject329.bin"/><Relationship Id="rId1076" Type="http://schemas.openxmlformats.org/officeDocument/2006/relationships/image" Target="media/image526.wmf"/><Relationship Id="rId292" Type="http://schemas.openxmlformats.org/officeDocument/2006/relationships/image" Target="media/image142.wmf"/><Relationship Id="rId306" Type="http://schemas.openxmlformats.org/officeDocument/2006/relationships/image" Target="media/image149.wmf"/><Relationship Id="rId860" Type="http://schemas.openxmlformats.org/officeDocument/2006/relationships/oleObject" Target="embeddings/oleObject436.bin"/><Relationship Id="rId958" Type="http://schemas.openxmlformats.org/officeDocument/2006/relationships/image" Target="media/image467.wmf"/><Relationship Id="rId87" Type="http://schemas.openxmlformats.org/officeDocument/2006/relationships/oleObject" Target="embeddings/oleObject40.bin"/><Relationship Id="rId513" Type="http://schemas.openxmlformats.org/officeDocument/2006/relationships/oleObject" Target="embeddings/oleObject255.bin"/><Relationship Id="rId597" Type="http://schemas.openxmlformats.org/officeDocument/2006/relationships/image" Target="media/image290.wmf"/><Relationship Id="rId720" Type="http://schemas.openxmlformats.org/officeDocument/2006/relationships/oleObject" Target="embeddings/oleObject364.bin"/><Relationship Id="rId818" Type="http://schemas.openxmlformats.org/officeDocument/2006/relationships/image" Target="media/image395.wmf"/><Relationship Id="rId152" Type="http://schemas.openxmlformats.org/officeDocument/2006/relationships/image" Target="media/image73.wmf"/><Relationship Id="rId457" Type="http://schemas.openxmlformats.org/officeDocument/2006/relationships/image" Target="media/image224.wmf"/><Relationship Id="rId1003" Type="http://schemas.openxmlformats.org/officeDocument/2006/relationships/oleObject" Target="embeddings/oleObject507.bin"/><Relationship Id="rId1087" Type="http://schemas.openxmlformats.org/officeDocument/2006/relationships/image" Target="media/image531.jpeg"/><Relationship Id="rId664" Type="http://schemas.openxmlformats.org/officeDocument/2006/relationships/oleObject" Target="embeddings/oleObject335.bin"/><Relationship Id="rId871" Type="http://schemas.openxmlformats.org/officeDocument/2006/relationships/image" Target="media/image423.wmf"/><Relationship Id="rId969" Type="http://schemas.openxmlformats.org/officeDocument/2006/relationships/oleObject" Target="embeddings/oleObject490.bin"/><Relationship Id="rId14" Type="http://schemas.openxmlformats.org/officeDocument/2006/relationships/image" Target="media/image4.wmf"/><Relationship Id="rId317" Type="http://schemas.openxmlformats.org/officeDocument/2006/relationships/oleObject" Target="embeddings/oleObject156.bin"/><Relationship Id="rId524" Type="http://schemas.openxmlformats.org/officeDocument/2006/relationships/image" Target="media/image257.wmf"/><Relationship Id="rId731" Type="http://schemas.openxmlformats.org/officeDocument/2006/relationships/oleObject" Target="embeddings/oleObject370.bin"/><Relationship Id="rId98" Type="http://schemas.openxmlformats.org/officeDocument/2006/relationships/image" Target="media/image46.wmf"/><Relationship Id="rId163" Type="http://schemas.openxmlformats.org/officeDocument/2006/relationships/oleObject" Target="embeddings/oleObject78.bin"/><Relationship Id="rId370" Type="http://schemas.openxmlformats.org/officeDocument/2006/relationships/image" Target="media/image181.wmf"/><Relationship Id="rId829" Type="http://schemas.openxmlformats.org/officeDocument/2006/relationships/oleObject" Target="embeddings/oleObject422.bin"/><Relationship Id="rId1014" Type="http://schemas.openxmlformats.org/officeDocument/2006/relationships/image" Target="media/image495.wmf"/><Relationship Id="rId230" Type="http://schemas.openxmlformats.org/officeDocument/2006/relationships/oleObject" Target="embeddings/oleObject112.bin"/><Relationship Id="rId468" Type="http://schemas.openxmlformats.org/officeDocument/2006/relationships/oleObject" Target="embeddings/oleObject232.bin"/><Relationship Id="rId675" Type="http://schemas.openxmlformats.org/officeDocument/2006/relationships/image" Target="media/image328.wmf"/><Relationship Id="rId882" Type="http://schemas.openxmlformats.org/officeDocument/2006/relationships/oleObject" Target="embeddings/oleObject447.bin"/><Relationship Id="rId1098" Type="http://schemas.openxmlformats.org/officeDocument/2006/relationships/image" Target="media/image541.jpeg"/><Relationship Id="rId25" Type="http://schemas.openxmlformats.org/officeDocument/2006/relationships/oleObject" Target="embeddings/oleObject9.bin"/><Relationship Id="rId328" Type="http://schemas.openxmlformats.org/officeDocument/2006/relationships/oleObject" Target="embeddings/oleObject162.bin"/><Relationship Id="rId535" Type="http://schemas.openxmlformats.org/officeDocument/2006/relationships/oleObject" Target="embeddings/oleObject266.bin"/><Relationship Id="rId742" Type="http://schemas.openxmlformats.org/officeDocument/2006/relationships/oleObject" Target="embeddings/oleObject376.bin"/><Relationship Id="rId174" Type="http://schemas.openxmlformats.org/officeDocument/2006/relationships/image" Target="media/image84.wmf"/><Relationship Id="rId381" Type="http://schemas.openxmlformats.org/officeDocument/2006/relationships/oleObject" Target="embeddings/oleObject188.bin"/><Relationship Id="rId602" Type="http://schemas.openxmlformats.org/officeDocument/2006/relationships/image" Target="media/image292.wmf"/><Relationship Id="rId1025" Type="http://schemas.openxmlformats.org/officeDocument/2006/relationships/oleObject" Target="embeddings/oleObject518.bin"/><Relationship Id="rId241" Type="http://schemas.openxmlformats.org/officeDocument/2006/relationships/image" Target="media/image117.wmf"/><Relationship Id="rId479" Type="http://schemas.openxmlformats.org/officeDocument/2006/relationships/oleObject" Target="embeddings/oleObject238.bin"/><Relationship Id="rId686" Type="http://schemas.openxmlformats.org/officeDocument/2006/relationships/oleObject" Target="embeddings/oleObject346.bin"/><Relationship Id="rId893" Type="http://schemas.openxmlformats.org/officeDocument/2006/relationships/image" Target="media/image434.wmf"/><Relationship Id="rId907" Type="http://schemas.openxmlformats.org/officeDocument/2006/relationships/image" Target="media/image441.wmf"/><Relationship Id="rId36" Type="http://schemas.openxmlformats.org/officeDocument/2006/relationships/image" Target="media/image15.wmf"/><Relationship Id="rId339" Type="http://schemas.openxmlformats.org/officeDocument/2006/relationships/image" Target="media/image165.wmf"/><Relationship Id="rId546" Type="http://schemas.openxmlformats.org/officeDocument/2006/relationships/image" Target="media/image268.wmf"/><Relationship Id="rId753" Type="http://schemas.openxmlformats.org/officeDocument/2006/relationships/image" Target="media/image365.wmf"/><Relationship Id="rId101" Type="http://schemas.openxmlformats.org/officeDocument/2006/relationships/oleObject" Target="embeddings/oleObject47.bin"/><Relationship Id="rId185" Type="http://schemas.openxmlformats.org/officeDocument/2006/relationships/oleObject" Target="embeddings/oleObject89.bin"/><Relationship Id="rId406" Type="http://schemas.openxmlformats.org/officeDocument/2006/relationships/image" Target="media/image199.wmf"/><Relationship Id="rId960" Type="http://schemas.openxmlformats.org/officeDocument/2006/relationships/image" Target="media/image468.wmf"/><Relationship Id="rId1036" Type="http://schemas.openxmlformats.org/officeDocument/2006/relationships/image" Target="media/image506.wmf"/><Relationship Id="rId392" Type="http://schemas.openxmlformats.org/officeDocument/2006/relationships/oleObject" Target="embeddings/oleObject194.bin"/><Relationship Id="rId613" Type="http://schemas.openxmlformats.org/officeDocument/2006/relationships/image" Target="media/image297.wmf"/><Relationship Id="rId697" Type="http://schemas.openxmlformats.org/officeDocument/2006/relationships/oleObject" Target="embeddings/oleObject352.bin"/><Relationship Id="rId820" Type="http://schemas.openxmlformats.org/officeDocument/2006/relationships/image" Target="media/image396.wmf"/><Relationship Id="rId918" Type="http://schemas.openxmlformats.org/officeDocument/2006/relationships/oleObject" Target="embeddings/oleObject465.bin"/><Relationship Id="rId252" Type="http://schemas.openxmlformats.org/officeDocument/2006/relationships/oleObject" Target="embeddings/oleObject123.bin"/><Relationship Id="rId1103" Type="http://schemas.openxmlformats.org/officeDocument/2006/relationships/image" Target="media/image546.jpeg"/><Relationship Id="rId47" Type="http://schemas.openxmlformats.org/officeDocument/2006/relationships/oleObject" Target="embeddings/oleObject20.bin"/><Relationship Id="rId112" Type="http://schemas.openxmlformats.org/officeDocument/2006/relationships/image" Target="media/image53.wmf"/><Relationship Id="rId557" Type="http://schemas.openxmlformats.org/officeDocument/2006/relationships/image" Target="media/image273.wmf"/><Relationship Id="rId764" Type="http://schemas.openxmlformats.org/officeDocument/2006/relationships/oleObject" Target="embeddings/oleObject388.bin"/><Relationship Id="rId971" Type="http://schemas.openxmlformats.org/officeDocument/2006/relationships/oleObject" Target="embeddings/oleObject491.bin"/><Relationship Id="rId196" Type="http://schemas.openxmlformats.org/officeDocument/2006/relationships/image" Target="media/image95.wmf"/><Relationship Id="rId417" Type="http://schemas.openxmlformats.org/officeDocument/2006/relationships/image" Target="media/image204.wmf"/><Relationship Id="rId624" Type="http://schemas.openxmlformats.org/officeDocument/2006/relationships/oleObject" Target="embeddings/oleObject315.bin"/><Relationship Id="rId831" Type="http://schemas.openxmlformats.org/officeDocument/2006/relationships/oleObject" Target="embeddings/oleObject423.bin"/><Relationship Id="rId1047" Type="http://schemas.openxmlformats.org/officeDocument/2006/relationships/oleObject" Target="embeddings/oleObject529.bin"/><Relationship Id="rId263" Type="http://schemas.openxmlformats.org/officeDocument/2006/relationships/image" Target="media/image128.wmf"/><Relationship Id="rId470" Type="http://schemas.openxmlformats.org/officeDocument/2006/relationships/oleObject" Target="embeddings/oleObject233.bin"/><Relationship Id="rId929" Type="http://schemas.openxmlformats.org/officeDocument/2006/relationships/image" Target="media/image452.wmf"/><Relationship Id="rId1114" Type="http://schemas.openxmlformats.org/officeDocument/2006/relationships/image" Target="media/image557.jpeg"/><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oleObject" Target="embeddings/oleObject163.bin"/><Relationship Id="rId568" Type="http://schemas.openxmlformats.org/officeDocument/2006/relationships/oleObject" Target="embeddings/oleObject284.bin"/><Relationship Id="rId775" Type="http://schemas.openxmlformats.org/officeDocument/2006/relationships/oleObject" Target="embeddings/oleObject395.bin"/><Relationship Id="rId982" Type="http://schemas.openxmlformats.org/officeDocument/2006/relationships/image" Target="media/image479.wmf"/><Relationship Id="rId428" Type="http://schemas.openxmlformats.org/officeDocument/2006/relationships/oleObject" Target="embeddings/oleObject212.bin"/><Relationship Id="rId635" Type="http://schemas.openxmlformats.org/officeDocument/2006/relationships/oleObject" Target="embeddings/oleObject320.bin"/><Relationship Id="rId842" Type="http://schemas.openxmlformats.org/officeDocument/2006/relationships/image" Target="media/image409.wmf"/><Relationship Id="rId1058" Type="http://schemas.openxmlformats.org/officeDocument/2006/relationships/image" Target="media/image517.wmf"/><Relationship Id="rId274" Type="http://schemas.openxmlformats.org/officeDocument/2006/relationships/oleObject" Target="embeddings/oleObject134.bin"/><Relationship Id="rId481" Type="http://schemas.openxmlformats.org/officeDocument/2006/relationships/oleObject" Target="embeddings/oleObject239.bin"/><Relationship Id="rId702" Type="http://schemas.openxmlformats.org/officeDocument/2006/relationships/image" Target="media/image341.wmf"/><Relationship Id="rId1125" Type="http://schemas.openxmlformats.org/officeDocument/2006/relationships/footer" Target="footer1.xml"/><Relationship Id="rId69" Type="http://schemas.openxmlformats.org/officeDocument/2006/relationships/oleObject" Target="embeddings/oleObject31.bin"/><Relationship Id="rId134" Type="http://schemas.openxmlformats.org/officeDocument/2006/relationships/image" Target="media/image64.wmf"/><Relationship Id="rId579" Type="http://schemas.openxmlformats.org/officeDocument/2006/relationships/image" Target="media/image282.wmf"/><Relationship Id="rId786" Type="http://schemas.openxmlformats.org/officeDocument/2006/relationships/image" Target="media/image379.wmf"/><Relationship Id="rId993" Type="http://schemas.openxmlformats.org/officeDocument/2006/relationships/oleObject" Target="embeddings/oleObject502.bin"/><Relationship Id="rId341" Type="http://schemas.openxmlformats.org/officeDocument/2006/relationships/image" Target="media/image166.wmf"/><Relationship Id="rId439" Type="http://schemas.openxmlformats.org/officeDocument/2006/relationships/oleObject" Target="embeddings/oleObject218.bin"/><Relationship Id="rId646" Type="http://schemas.openxmlformats.org/officeDocument/2006/relationships/image" Target="media/image314.wmf"/><Relationship Id="rId1069" Type="http://schemas.openxmlformats.org/officeDocument/2006/relationships/oleObject" Target="embeddings/oleObject540.bin"/><Relationship Id="rId201" Type="http://schemas.openxmlformats.org/officeDocument/2006/relationships/oleObject" Target="embeddings/oleObject97.bin"/><Relationship Id="rId285" Type="http://schemas.openxmlformats.org/officeDocument/2006/relationships/oleObject" Target="embeddings/oleObject140.bin"/><Relationship Id="rId506" Type="http://schemas.openxmlformats.org/officeDocument/2006/relationships/image" Target="media/image248.wmf"/><Relationship Id="rId853" Type="http://schemas.openxmlformats.org/officeDocument/2006/relationships/image" Target="media/image414.wmf"/><Relationship Id="rId492" Type="http://schemas.openxmlformats.org/officeDocument/2006/relationships/image" Target="media/image241.wmf"/><Relationship Id="rId713" Type="http://schemas.openxmlformats.org/officeDocument/2006/relationships/image" Target="media/image346.wmf"/><Relationship Id="rId797" Type="http://schemas.openxmlformats.org/officeDocument/2006/relationships/oleObject" Target="embeddings/oleObject406.bin"/><Relationship Id="rId920" Type="http://schemas.openxmlformats.org/officeDocument/2006/relationships/oleObject" Target="embeddings/oleObject466.bin"/><Relationship Id="rId145" Type="http://schemas.openxmlformats.org/officeDocument/2006/relationships/oleObject" Target="embeddings/oleObject69.bin"/><Relationship Id="rId352" Type="http://schemas.openxmlformats.org/officeDocument/2006/relationships/oleObject" Target="embeddings/oleObject174.bin"/><Relationship Id="rId212" Type="http://schemas.openxmlformats.org/officeDocument/2006/relationships/image" Target="media/image103.wmf"/><Relationship Id="rId657" Type="http://schemas.openxmlformats.org/officeDocument/2006/relationships/image" Target="media/image319.wmf"/><Relationship Id="rId864" Type="http://schemas.openxmlformats.org/officeDocument/2006/relationships/oleObject" Target="embeddings/oleObject438.bin"/><Relationship Id="rId296" Type="http://schemas.openxmlformats.org/officeDocument/2006/relationships/image" Target="media/image144.wmf"/><Relationship Id="rId517" Type="http://schemas.openxmlformats.org/officeDocument/2006/relationships/oleObject" Target="embeddings/oleObject257.bin"/><Relationship Id="rId724" Type="http://schemas.openxmlformats.org/officeDocument/2006/relationships/oleObject" Target="embeddings/oleObject366.bin"/><Relationship Id="rId931" Type="http://schemas.openxmlformats.org/officeDocument/2006/relationships/image" Target="media/image453.wmf"/><Relationship Id="rId60" Type="http://schemas.openxmlformats.org/officeDocument/2006/relationships/image" Target="media/image27.wmf"/><Relationship Id="rId156" Type="http://schemas.openxmlformats.org/officeDocument/2006/relationships/image" Target="media/image75.wmf"/><Relationship Id="rId363" Type="http://schemas.openxmlformats.org/officeDocument/2006/relationships/image" Target="media/image177.png"/><Relationship Id="rId570" Type="http://schemas.openxmlformats.org/officeDocument/2006/relationships/oleObject" Target="embeddings/oleObject285.bin"/><Relationship Id="rId1007" Type="http://schemas.openxmlformats.org/officeDocument/2006/relationships/oleObject" Target="embeddings/oleObject509.bin"/><Relationship Id="rId223" Type="http://schemas.openxmlformats.org/officeDocument/2006/relationships/image" Target="media/image108.wmf"/><Relationship Id="rId430" Type="http://schemas.openxmlformats.org/officeDocument/2006/relationships/image" Target="media/image210.wmf"/><Relationship Id="rId668" Type="http://schemas.openxmlformats.org/officeDocument/2006/relationships/oleObject" Target="embeddings/oleObject337.bin"/><Relationship Id="rId875" Type="http://schemas.openxmlformats.org/officeDocument/2006/relationships/image" Target="media/image425.wmf"/><Relationship Id="rId1060" Type="http://schemas.openxmlformats.org/officeDocument/2006/relationships/image" Target="media/image518.wmf"/><Relationship Id="rId18" Type="http://schemas.openxmlformats.org/officeDocument/2006/relationships/image" Target="media/image6.wmf"/><Relationship Id="rId528" Type="http://schemas.openxmlformats.org/officeDocument/2006/relationships/image" Target="media/image259.wmf"/><Relationship Id="rId735" Type="http://schemas.openxmlformats.org/officeDocument/2006/relationships/oleObject" Target="embeddings/oleObject372.bin"/><Relationship Id="rId942" Type="http://schemas.openxmlformats.org/officeDocument/2006/relationships/oleObject" Target="embeddings/oleObject477.bin"/><Relationship Id="rId167" Type="http://schemas.openxmlformats.org/officeDocument/2006/relationships/oleObject" Target="embeddings/oleObject80.bin"/><Relationship Id="rId374" Type="http://schemas.openxmlformats.org/officeDocument/2006/relationships/image" Target="media/image183.wmf"/><Relationship Id="rId581" Type="http://schemas.openxmlformats.org/officeDocument/2006/relationships/image" Target="media/image283.wmf"/><Relationship Id="rId1018" Type="http://schemas.openxmlformats.org/officeDocument/2006/relationships/image" Target="media/image497.wmf"/><Relationship Id="rId71" Type="http://schemas.openxmlformats.org/officeDocument/2006/relationships/oleObject" Target="embeddings/oleObject32.bin"/><Relationship Id="rId234" Type="http://schemas.openxmlformats.org/officeDocument/2006/relationships/oleObject" Target="embeddings/oleObject114.bin"/><Relationship Id="rId679" Type="http://schemas.openxmlformats.org/officeDocument/2006/relationships/image" Target="media/image330.wmf"/><Relationship Id="rId802" Type="http://schemas.openxmlformats.org/officeDocument/2006/relationships/image" Target="media/image387.wmf"/><Relationship Id="rId886" Type="http://schemas.openxmlformats.org/officeDocument/2006/relationships/oleObject" Target="embeddings/oleObject449.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oleObject" Target="embeddings/oleObject219.bin"/><Relationship Id="rId539" Type="http://schemas.openxmlformats.org/officeDocument/2006/relationships/oleObject" Target="embeddings/oleObject268.bin"/><Relationship Id="rId746" Type="http://schemas.openxmlformats.org/officeDocument/2006/relationships/oleObject" Target="embeddings/oleObject378.bin"/><Relationship Id="rId1071" Type="http://schemas.openxmlformats.org/officeDocument/2006/relationships/oleObject" Target="embeddings/oleObject541.bin"/><Relationship Id="rId178" Type="http://schemas.openxmlformats.org/officeDocument/2006/relationships/image" Target="media/image86.wmf"/><Relationship Id="rId301" Type="http://schemas.openxmlformats.org/officeDocument/2006/relationships/oleObject" Target="embeddings/oleObject148.bin"/><Relationship Id="rId953" Type="http://schemas.openxmlformats.org/officeDocument/2006/relationships/oleObject" Target="embeddings/oleObject482.bin"/><Relationship Id="rId1029" Type="http://schemas.openxmlformats.org/officeDocument/2006/relationships/oleObject" Target="embeddings/oleObject520.bin"/><Relationship Id="rId82" Type="http://schemas.openxmlformats.org/officeDocument/2006/relationships/image" Target="media/image38.wmf"/><Relationship Id="rId385" Type="http://schemas.openxmlformats.org/officeDocument/2006/relationships/image" Target="media/image188.wmf"/><Relationship Id="rId592" Type="http://schemas.openxmlformats.org/officeDocument/2006/relationships/oleObject" Target="embeddings/oleObject298.bin"/><Relationship Id="rId606" Type="http://schemas.openxmlformats.org/officeDocument/2006/relationships/image" Target="media/image294.wmf"/><Relationship Id="rId813" Type="http://schemas.openxmlformats.org/officeDocument/2006/relationships/oleObject" Target="embeddings/oleObject414.bin"/><Relationship Id="rId245" Type="http://schemas.openxmlformats.org/officeDocument/2006/relationships/image" Target="media/image119.wmf"/><Relationship Id="rId452" Type="http://schemas.openxmlformats.org/officeDocument/2006/relationships/oleObject" Target="embeddings/oleObject224.bin"/><Relationship Id="rId897" Type="http://schemas.openxmlformats.org/officeDocument/2006/relationships/image" Target="media/image436.wmf"/><Relationship Id="rId1082" Type="http://schemas.openxmlformats.org/officeDocument/2006/relationships/hyperlink" Target="http://ru.wikipedia.org/wiki/Acherontia_atropos" TargetMode="External"/><Relationship Id="rId105" Type="http://schemas.openxmlformats.org/officeDocument/2006/relationships/oleObject" Target="embeddings/oleObject49.bin"/><Relationship Id="rId312" Type="http://schemas.openxmlformats.org/officeDocument/2006/relationships/image" Target="media/image152.wmf"/><Relationship Id="rId757" Type="http://schemas.openxmlformats.org/officeDocument/2006/relationships/oleObject" Target="embeddings/oleObject384.bin"/><Relationship Id="rId964" Type="http://schemas.openxmlformats.org/officeDocument/2006/relationships/image" Target="media/image470.wmf"/><Relationship Id="rId93" Type="http://schemas.openxmlformats.org/officeDocument/2006/relationships/oleObject" Target="embeddings/oleObject43.bin"/><Relationship Id="rId189" Type="http://schemas.openxmlformats.org/officeDocument/2006/relationships/oleObject" Target="embeddings/oleObject91.bin"/><Relationship Id="rId396" Type="http://schemas.openxmlformats.org/officeDocument/2006/relationships/image" Target="media/image194.wmf"/><Relationship Id="rId617" Type="http://schemas.openxmlformats.org/officeDocument/2006/relationships/image" Target="media/image299.wmf"/><Relationship Id="rId824" Type="http://schemas.openxmlformats.org/officeDocument/2006/relationships/image" Target="media/image398.wmf"/><Relationship Id="rId256" Type="http://schemas.openxmlformats.org/officeDocument/2006/relationships/oleObject" Target="embeddings/oleObject125.bin"/><Relationship Id="rId463" Type="http://schemas.openxmlformats.org/officeDocument/2006/relationships/image" Target="media/image227.wmf"/><Relationship Id="rId670" Type="http://schemas.openxmlformats.org/officeDocument/2006/relationships/oleObject" Target="embeddings/oleObject338.bin"/><Relationship Id="rId1093" Type="http://schemas.openxmlformats.org/officeDocument/2006/relationships/image" Target="media/image536.jpeg"/><Relationship Id="rId1107" Type="http://schemas.openxmlformats.org/officeDocument/2006/relationships/image" Target="media/image550.jpeg"/><Relationship Id="rId116" Type="http://schemas.openxmlformats.org/officeDocument/2006/relationships/image" Target="media/image55.wmf"/><Relationship Id="rId323" Type="http://schemas.openxmlformats.org/officeDocument/2006/relationships/oleObject" Target="embeddings/oleObject159.bin"/><Relationship Id="rId530" Type="http://schemas.openxmlformats.org/officeDocument/2006/relationships/image" Target="media/image260.wmf"/><Relationship Id="rId768" Type="http://schemas.openxmlformats.org/officeDocument/2006/relationships/oleObject" Target="embeddings/oleObject391.bin"/><Relationship Id="rId975" Type="http://schemas.openxmlformats.org/officeDocument/2006/relationships/oleObject" Target="embeddings/oleObject493.bin"/><Relationship Id="rId20" Type="http://schemas.openxmlformats.org/officeDocument/2006/relationships/image" Target="media/image7.wmf"/><Relationship Id="rId628" Type="http://schemas.openxmlformats.org/officeDocument/2006/relationships/oleObject" Target="embeddings/oleObject317.bin"/><Relationship Id="rId835" Type="http://schemas.openxmlformats.org/officeDocument/2006/relationships/image" Target="media/image404.png"/><Relationship Id="rId225" Type="http://schemas.openxmlformats.org/officeDocument/2006/relationships/image" Target="media/image109.wmf"/><Relationship Id="rId267" Type="http://schemas.openxmlformats.org/officeDocument/2006/relationships/image" Target="media/image130.wmf"/><Relationship Id="rId432" Type="http://schemas.openxmlformats.org/officeDocument/2006/relationships/image" Target="media/image211.wmf"/><Relationship Id="rId474" Type="http://schemas.openxmlformats.org/officeDocument/2006/relationships/image" Target="media/image232.wmf"/><Relationship Id="rId877" Type="http://schemas.openxmlformats.org/officeDocument/2006/relationships/image" Target="media/image426.wmf"/><Relationship Id="rId1020" Type="http://schemas.openxmlformats.org/officeDocument/2006/relationships/image" Target="media/image498.wmf"/><Relationship Id="rId1062" Type="http://schemas.openxmlformats.org/officeDocument/2006/relationships/image" Target="media/image519.wmf"/><Relationship Id="rId1118" Type="http://schemas.openxmlformats.org/officeDocument/2006/relationships/image" Target="media/image560.jpeg"/><Relationship Id="rId127" Type="http://schemas.openxmlformats.org/officeDocument/2006/relationships/oleObject" Target="embeddings/oleObject60.bin"/><Relationship Id="rId681" Type="http://schemas.openxmlformats.org/officeDocument/2006/relationships/image" Target="media/image331.wmf"/><Relationship Id="rId737" Type="http://schemas.openxmlformats.org/officeDocument/2006/relationships/oleObject" Target="embeddings/oleObject373.bin"/><Relationship Id="rId779" Type="http://schemas.openxmlformats.org/officeDocument/2006/relationships/oleObject" Target="embeddings/oleObject397.bin"/><Relationship Id="rId902" Type="http://schemas.openxmlformats.org/officeDocument/2006/relationships/oleObject" Target="embeddings/oleObject457.bin"/><Relationship Id="rId944" Type="http://schemas.openxmlformats.org/officeDocument/2006/relationships/oleObject" Target="embeddings/oleObject478.bin"/><Relationship Id="rId986" Type="http://schemas.openxmlformats.org/officeDocument/2006/relationships/image" Target="media/image481.wmf"/><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oleObject" Target="embeddings/oleObject81.bin"/><Relationship Id="rId334" Type="http://schemas.openxmlformats.org/officeDocument/2006/relationships/oleObject" Target="embeddings/oleObject165.bin"/><Relationship Id="rId376" Type="http://schemas.openxmlformats.org/officeDocument/2006/relationships/image" Target="media/image184.wmf"/><Relationship Id="rId541" Type="http://schemas.openxmlformats.org/officeDocument/2006/relationships/oleObject" Target="embeddings/oleObject269.bin"/><Relationship Id="rId583" Type="http://schemas.openxmlformats.org/officeDocument/2006/relationships/image" Target="media/image284.wmf"/><Relationship Id="rId639" Type="http://schemas.openxmlformats.org/officeDocument/2006/relationships/oleObject" Target="embeddings/oleObject322.bin"/><Relationship Id="rId790" Type="http://schemas.openxmlformats.org/officeDocument/2006/relationships/image" Target="media/image381.wmf"/><Relationship Id="rId804" Type="http://schemas.openxmlformats.org/officeDocument/2006/relationships/image" Target="media/image388.wmf"/><Relationship Id="rId4" Type="http://schemas.openxmlformats.org/officeDocument/2006/relationships/settings" Target="settings.xml"/><Relationship Id="rId180" Type="http://schemas.openxmlformats.org/officeDocument/2006/relationships/image" Target="media/image87.wmf"/><Relationship Id="rId236" Type="http://schemas.openxmlformats.org/officeDocument/2006/relationships/oleObject" Target="embeddings/oleObject115.bin"/><Relationship Id="rId278" Type="http://schemas.openxmlformats.org/officeDocument/2006/relationships/oleObject" Target="embeddings/oleObject136.bin"/><Relationship Id="rId401" Type="http://schemas.openxmlformats.org/officeDocument/2006/relationships/oleObject" Target="embeddings/oleObject198.bin"/><Relationship Id="rId443" Type="http://schemas.openxmlformats.org/officeDocument/2006/relationships/image" Target="media/image217.wmf"/><Relationship Id="rId650" Type="http://schemas.openxmlformats.org/officeDocument/2006/relationships/image" Target="media/image316.wmf"/><Relationship Id="rId846" Type="http://schemas.openxmlformats.org/officeDocument/2006/relationships/oleObject" Target="embeddings/oleObject429.bin"/><Relationship Id="rId888" Type="http://schemas.openxmlformats.org/officeDocument/2006/relationships/oleObject" Target="embeddings/oleObject450.bin"/><Relationship Id="rId1031" Type="http://schemas.openxmlformats.org/officeDocument/2006/relationships/oleObject" Target="embeddings/oleObject521.bin"/><Relationship Id="rId1073" Type="http://schemas.openxmlformats.org/officeDocument/2006/relationships/oleObject" Target="embeddings/oleObject542.bin"/><Relationship Id="rId303" Type="http://schemas.openxmlformats.org/officeDocument/2006/relationships/oleObject" Target="embeddings/oleObject149.bin"/><Relationship Id="rId485" Type="http://schemas.openxmlformats.org/officeDocument/2006/relationships/oleObject" Target="embeddings/oleObject241.bin"/><Relationship Id="rId692" Type="http://schemas.openxmlformats.org/officeDocument/2006/relationships/oleObject" Target="embeddings/oleObject349.bin"/><Relationship Id="rId706" Type="http://schemas.openxmlformats.org/officeDocument/2006/relationships/image" Target="media/image343.wmf"/><Relationship Id="rId748" Type="http://schemas.openxmlformats.org/officeDocument/2006/relationships/oleObject" Target="embeddings/oleObject379.bin"/><Relationship Id="rId913" Type="http://schemas.openxmlformats.org/officeDocument/2006/relationships/image" Target="media/image444.wmf"/><Relationship Id="rId955" Type="http://schemas.openxmlformats.org/officeDocument/2006/relationships/oleObject" Target="embeddings/oleObject483.bin"/><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image" Target="media/image168.wmf"/><Relationship Id="rId387" Type="http://schemas.openxmlformats.org/officeDocument/2006/relationships/image" Target="media/image189.wmf"/><Relationship Id="rId510" Type="http://schemas.openxmlformats.org/officeDocument/2006/relationships/image" Target="media/image250.wmf"/><Relationship Id="rId552" Type="http://schemas.openxmlformats.org/officeDocument/2006/relationships/oleObject" Target="embeddings/oleObject275.bin"/><Relationship Id="rId594" Type="http://schemas.openxmlformats.org/officeDocument/2006/relationships/oleObject" Target="embeddings/oleObject299.bin"/><Relationship Id="rId608" Type="http://schemas.openxmlformats.org/officeDocument/2006/relationships/image" Target="media/image295.wmf"/><Relationship Id="rId815" Type="http://schemas.openxmlformats.org/officeDocument/2006/relationships/oleObject" Target="embeddings/oleObject415.bin"/><Relationship Id="rId997" Type="http://schemas.openxmlformats.org/officeDocument/2006/relationships/oleObject" Target="embeddings/oleObject504.bin"/><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image" Target="media/image120.wmf"/><Relationship Id="rId412" Type="http://schemas.openxmlformats.org/officeDocument/2006/relationships/image" Target="media/image202.wmf"/><Relationship Id="rId857" Type="http://schemas.openxmlformats.org/officeDocument/2006/relationships/image" Target="media/image416.wmf"/><Relationship Id="rId899" Type="http://schemas.openxmlformats.org/officeDocument/2006/relationships/image" Target="media/image437.wmf"/><Relationship Id="rId1000" Type="http://schemas.openxmlformats.org/officeDocument/2006/relationships/image" Target="media/image488.wmf"/><Relationship Id="rId1042" Type="http://schemas.openxmlformats.org/officeDocument/2006/relationships/image" Target="media/image509.wmf"/><Relationship Id="rId1084" Type="http://schemas.openxmlformats.org/officeDocument/2006/relationships/hyperlink" Target="http://ru.wikipedia.org/w/index.php?title=Acherontia_lachesis&amp;action=edit&amp;redlink=1" TargetMode="External"/><Relationship Id="rId107" Type="http://schemas.openxmlformats.org/officeDocument/2006/relationships/oleObject" Target="embeddings/oleObject50.bin"/><Relationship Id="rId289" Type="http://schemas.openxmlformats.org/officeDocument/2006/relationships/oleObject" Target="embeddings/oleObject142.bin"/><Relationship Id="rId454" Type="http://schemas.openxmlformats.org/officeDocument/2006/relationships/oleObject" Target="embeddings/oleObject225.bin"/><Relationship Id="rId496" Type="http://schemas.openxmlformats.org/officeDocument/2006/relationships/image" Target="media/image243.wmf"/><Relationship Id="rId661" Type="http://schemas.openxmlformats.org/officeDocument/2006/relationships/image" Target="media/image321.wmf"/><Relationship Id="rId717" Type="http://schemas.openxmlformats.org/officeDocument/2006/relationships/image" Target="media/image348.wmf"/><Relationship Id="rId759" Type="http://schemas.openxmlformats.org/officeDocument/2006/relationships/oleObject" Target="embeddings/oleObject385.bin"/><Relationship Id="rId924" Type="http://schemas.openxmlformats.org/officeDocument/2006/relationships/oleObject" Target="embeddings/oleObject468.bin"/><Relationship Id="rId966" Type="http://schemas.openxmlformats.org/officeDocument/2006/relationships/image" Target="media/image471.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1.bin"/><Relationship Id="rId314" Type="http://schemas.openxmlformats.org/officeDocument/2006/relationships/image" Target="media/image153.wmf"/><Relationship Id="rId356" Type="http://schemas.openxmlformats.org/officeDocument/2006/relationships/oleObject" Target="embeddings/oleObject176.bin"/><Relationship Id="rId398" Type="http://schemas.openxmlformats.org/officeDocument/2006/relationships/image" Target="media/image195.wmf"/><Relationship Id="rId521" Type="http://schemas.openxmlformats.org/officeDocument/2006/relationships/oleObject" Target="embeddings/oleObject259.bin"/><Relationship Id="rId563" Type="http://schemas.openxmlformats.org/officeDocument/2006/relationships/oleObject" Target="embeddings/oleObject280.bin"/><Relationship Id="rId619" Type="http://schemas.openxmlformats.org/officeDocument/2006/relationships/image" Target="media/image300.wmf"/><Relationship Id="rId770" Type="http://schemas.openxmlformats.org/officeDocument/2006/relationships/image" Target="media/image371.wmf"/><Relationship Id="rId95" Type="http://schemas.openxmlformats.org/officeDocument/2006/relationships/oleObject" Target="embeddings/oleObject44.bin"/><Relationship Id="rId160" Type="http://schemas.openxmlformats.org/officeDocument/2006/relationships/image" Target="media/image77.wmf"/><Relationship Id="rId216" Type="http://schemas.openxmlformats.org/officeDocument/2006/relationships/image" Target="media/image105.wmf"/><Relationship Id="rId423" Type="http://schemas.openxmlformats.org/officeDocument/2006/relationships/image" Target="media/image207.wmf"/><Relationship Id="rId826" Type="http://schemas.openxmlformats.org/officeDocument/2006/relationships/image" Target="media/image399.wmf"/><Relationship Id="rId868" Type="http://schemas.openxmlformats.org/officeDocument/2006/relationships/oleObject" Target="embeddings/oleObject440.bin"/><Relationship Id="rId1011" Type="http://schemas.openxmlformats.org/officeDocument/2006/relationships/oleObject" Target="embeddings/oleObject511.bin"/><Relationship Id="rId1053" Type="http://schemas.openxmlformats.org/officeDocument/2006/relationships/oleObject" Target="embeddings/oleObject532.bin"/><Relationship Id="rId1109" Type="http://schemas.openxmlformats.org/officeDocument/2006/relationships/image" Target="media/image552.jpeg"/><Relationship Id="rId258" Type="http://schemas.openxmlformats.org/officeDocument/2006/relationships/oleObject" Target="embeddings/oleObject126.bin"/><Relationship Id="rId465" Type="http://schemas.openxmlformats.org/officeDocument/2006/relationships/image" Target="media/image228.wmf"/><Relationship Id="rId630" Type="http://schemas.openxmlformats.org/officeDocument/2006/relationships/oleObject" Target="embeddings/oleObject318.bin"/><Relationship Id="rId672" Type="http://schemas.openxmlformats.org/officeDocument/2006/relationships/oleObject" Target="embeddings/oleObject339.bin"/><Relationship Id="rId728" Type="http://schemas.openxmlformats.org/officeDocument/2006/relationships/oleObject" Target="embeddings/oleObject368.bin"/><Relationship Id="rId935" Type="http://schemas.openxmlformats.org/officeDocument/2006/relationships/image" Target="media/image455.wmf"/><Relationship Id="rId1095" Type="http://schemas.openxmlformats.org/officeDocument/2006/relationships/image" Target="media/image538.jpeg"/><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image" Target="media/image158.wmf"/><Relationship Id="rId367" Type="http://schemas.openxmlformats.org/officeDocument/2006/relationships/oleObject" Target="embeddings/oleObject181.bin"/><Relationship Id="rId532" Type="http://schemas.openxmlformats.org/officeDocument/2006/relationships/image" Target="media/image261.wmf"/><Relationship Id="rId574" Type="http://schemas.openxmlformats.org/officeDocument/2006/relationships/image" Target="media/image280.wmf"/><Relationship Id="rId977" Type="http://schemas.openxmlformats.org/officeDocument/2006/relationships/oleObject" Target="embeddings/oleObject494.bin"/><Relationship Id="rId1120" Type="http://schemas.openxmlformats.org/officeDocument/2006/relationships/image" Target="media/image562.jpeg"/><Relationship Id="rId171" Type="http://schemas.openxmlformats.org/officeDocument/2006/relationships/oleObject" Target="embeddings/oleObject82.bin"/><Relationship Id="rId227" Type="http://schemas.openxmlformats.org/officeDocument/2006/relationships/image" Target="media/image110.wmf"/><Relationship Id="rId781" Type="http://schemas.openxmlformats.org/officeDocument/2006/relationships/oleObject" Target="embeddings/oleObject398.bin"/><Relationship Id="rId837" Type="http://schemas.openxmlformats.org/officeDocument/2006/relationships/image" Target="media/image406.jpeg"/><Relationship Id="rId879" Type="http://schemas.openxmlformats.org/officeDocument/2006/relationships/image" Target="media/image427.wmf"/><Relationship Id="rId1022" Type="http://schemas.openxmlformats.org/officeDocument/2006/relationships/image" Target="media/image499.wmf"/><Relationship Id="rId269" Type="http://schemas.openxmlformats.org/officeDocument/2006/relationships/image" Target="media/image131.wmf"/><Relationship Id="rId434" Type="http://schemas.openxmlformats.org/officeDocument/2006/relationships/image" Target="media/image212.wmf"/><Relationship Id="rId476" Type="http://schemas.openxmlformats.org/officeDocument/2006/relationships/image" Target="media/image233.wmf"/><Relationship Id="rId641" Type="http://schemas.openxmlformats.org/officeDocument/2006/relationships/oleObject" Target="embeddings/oleObject323.bin"/><Relationship Id="rId683" Type="http://schemas.openxmlformats.org/officeDocument/2006/relationships/image" Target="media/image332.wmf"/><Relationship Id="rId739" Type="http://schemas.openxmlformats.org/officeDocument/2006/relationships/oleObject" Target="embeddings/oleObject374.bin"/><Relationship Id="rId890" Type="http://schemas.openxmlformats.org/officeDocument/2006/relationships/oleObject" Target="embeddings/oleObject451.bin"/><Relationship Id="rId904" Type="http://schemas.openxmlformats.org/officeDocument/2006/relationships/oleObject" Target="embeddings/oleObject458.bin"/><Relationship Id="rId1064" Type="http://schemas.openxmlformats.org/officeDocument/2006/relationships/image" Target="media/image520.wmf"/><Relationship Id="rId33" Type="http://schemas.openxmlformats.org/officeDocument/2006/relationships/oleObject" Target="embeddings/oleObject13.bin"/><Relationship Id="rId129" Type="http://schemas.openxmlformats.org/officeDocument/2006/relationships/oleObject" Target="embeddings/oleObject61.bin"/><Relationship Id="rId280" Type="http://schemas.openxmlformats.org/officeDocument/2006/relationships/image" Target="media/image136.wmf"/><Relationship Id="rId336" Type="http://schemas.openxmlformats.org/officeDocument/2006/relationships/image" Target="media/image163.png"/><Relationship Id="rId501" Type="http://schemas.openxmlformats.org/officeDocument/2006/relationships/oleObject" Target="embeddings/oleObject249.bin"/><Relationship Id="rId543" Type="http://schemas.openxmlformats.org/officeDocument/2006/relationships/oleObject" Target="embeddings/oleObject270.bin"/><Relationship Id="rId946" Type="http://schemas.openxmlformats.org/officeDocument/2006/relationships/image" Target="media/image461.wmf"/><Relationship Id="rId988" Type="http://schemas.openxmlformats.org/officeDocument/2006/relationships/image" Target="media/image482.wmf"/><Relationship Id="rId75" Type="http://schemas.openxmlformats.org/officeDocument/2006/relationships/oleObject" Target="embeddings/oleObject34.bin"/><Relationship Id="rId140" Type="http://schemas.openxmlformats.org/officeDocument/2006/relationships/image" Target="media/image67.wmf"/><Relationship Id="rId182" Type="http://schemas.openxmlformats.org/officeDocument/2006/relationships/image" Target="media/image88.wmf"/><Relationship Id="rId378" Type="http://schemas.openxmlformats.org/officeDocument/2006/relationships/image" Target="media/image185.wmf"/><Relationship Id="rId403" Type="http://schemas.openxmlformats.org/officeDocument/2006/relationships/oleObject" Target="embeddings/oleObject199.bin"/><Relationship Id="rId585" Type="http://schemas.openxmlformats.org/officeDocument/2006/relationships/image" Target="media/image285.wmf"/><Relationship Id="rId750" Type="http://schemas.openxmlformats.org/officeDocument/2006/relationships/oleObject" Target="embeddings/oleObject380.bin"/><Relationship Id="rId792" Type="http://schemas.openxmlformats.org/officeDocument/2006/relationships/image" Target="media/image382.wmf"/><Relationship Id="rId806" Type="http://schemas.openxmlformats.org/officeDocument/2006/relationships/image" Target="media/image389.wmf"/><Relationship Id="rId848" Type="http://schemas.openxmlformats.org/officeDocument/2006/relationships/oleObject" Target="embeddings/oleObject430.bin"/><Relationship Id="rId1033" Type="http://schemas.openxmlformats.org/officeDocument/2006/relationships/oleObject" Target="embeddings/oleObject522.bin"/><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image" Target="media/image218.wmf"/><Relationship Id="rId487" Type="http://schemas.openxmlformats.org/officeDocument/2006/relationships/oleObject" Target="embeddings/oleObject242.bin"/><Relationship Id="rId610" Type="http://schemas.openxmlformats.org/officeDocument/2006/relationships/oleObject" Target="embeddings/oleObject308.bin"/><Relationship Id="rId652" Type="http://schemas.openxmlformats.org/officeDocument/2006/relationships/image" Target="media/image317.wmf"/><Relationship Id="rId694" Type="http://schemas.openxmlformats.org/officeDocument/2006/relationships/image" Target="media/image337.wmf"/><Relationship Id="rId708" Type="http://schemas.openxmlformats.org/officeDocument/2006/relationships/image" Target="media/image344.wmf"/><Relationship Id="rId915" Type="http://schemas.openxmlformats.org/officeDocument/2006/relationships/image" Target="media/image445.wmf"/><Relationship Id="rId1075" Type="http://schemas.openxmlformats.org/officeDocument/2006/relationships/oleObject" Target="embeddings/oleObject543.bin"/><Relationship Id="rId291" Type="http://schemas.openxmlformats.org/officeDocument/2006/relationships/oleObject" Target="embeddings/oleObject143.bin"/><Relationship Id="rId305" Type="http://schemas.openxmlformats.org/officeDocument/2006/relationships/oleObject" Target="embeddings/oleObject150.bin"/><Relationship Id="rId347" Type="http://schemas.openxmlformats.org/officeDocument/2006/relationships/image" Target="media/image169.wmf"/><Relationship Id="rId512" Type="http://schemas.openxmlformats.org/officeDocument/2006/relationships/image" Target="media/image251.wmf"/><Relationship Id="rId957" Type="http://schemas.openxmlformats.org/officeDocument/2006/relationships/oleObject" Target="embeddings/oleObject484.bin"/><Relationship Id="rId999" Type="http://schemas.openxmlformats.org/officeDocument/2006/relationships/oleObject" Target="embeddings/oleObject505.bin"/><Relationship Id="rId1100" Type="http://schemas.openxmlformats.org/officeDocument/2006/relationships/image" Target="media/image543.jpeg"/><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image" Target="media/image190.wmf"/><Relationship Id="rId554" Type="http://schemas.openxmlformats.org/officeDocument/2006/relationships/oleObject" Target="embeddings/oleObject276.bin"/><Relationship Id="rId596" Type="http://schemas.openxmlformats.org/officeDocument/2006/relationships/oleObject" Target="embeddings/oleObject300.bin"/><Relationship Id="rId761" Type="http://schemas.openxmlformats.org/officeDocument/2006/relationships/oleObject" Target="embeddings/oleObject386.bin"/><Relationship Id="rId817" Type="http://schemas.openxmlformats.org/officeDocument/2006/relationships/oleObject" Target="embeddings/oleObject416.bin"/><Relationship Id="rId859" Type="http://schemas.openxmlformats.org/officeDocument/2006/relationships/image" Target="media/image417.wmf"/><Relationship Id="rId1002" Type="http://schemas.openxmlformats.org/officeDocument/2006/relationships/image" Target="media/image489.wmf"/><Relationship Id="rId193" Type="http://schemas.openxmlformats.org/officeDocument/2006/relationships/oleObject" Target="embeddings/oleObject93.bin"/><Relationship Id="rId207" Type="http://schemas.openxmlformats.org/officeDocument/2006/relationships/oleObject" Target="embeddings/oleObject100.bin"/><Relationship Id="rId249" Type="http://schemas.openxmlformats.org/officeDocument/2006/relationships/image" Target="media/image121.wmf"/><Relationship Id="rId414" Type="http://schemas.openxmlformats.org/officeDocument/2006/relationships/oleObject" Target="embeddings/oleObject205.bin"/><Relationship Id="rId456" Type="http://schemas.openxmlformats.org/officeDocument/2006/relationships/oleObject" Target="embeddings/oleObject226.bin"/><Relationship Id="rId498" Type="http://schemas.openxmlformats.org/officeDocument/2006/relationships/image" Target="media/image244.wmf"/><Relationship Id="rId621" Type="http://schemas.openxmlformats.org/officeDocument/2006/relationships/image" Target="media/image301.wmf"/><Relationship Id="rId663" Type="http://schemas.openxmlformats.org/officeDocument/2006/relationships/image" Target="media/image322.wmf"/><Relationship Id="rId870" Type="http://schemas.openxmlformats.org/officeDocument/2006/relationships/oleObject" Target="embeddings/oleObject441.bin"/><Relationship Id="rId1044" Type="http://schemas.openxmlformats.org/officeDocument/2006/relationships/image" Target="media/image510.wmf"/><Relationship Id="rId1086" Type="http://schemas.openxmlformats.org/officeDocument/2006/relationships/image" Target="media/image530.jpeg"/><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oleObject" Target="embeddings/oleObject127.bin"/><Relationship Id="rId316" Type="http://schemas.openxmlformats.org/officeDocument/2006/relationships/image" Target="media/image154.wmf"/><Relationship Id="rId523" Type="http://schemas.openxmlformats.org/officeDocument/2006/relationships/oleObject" Target="embeddings/oleObject260.bin"/><Relationship Id="rId719" Type="http://schemas.openxmlformats.org/officeDocument/2006/relationships/image" Target="media/image349.wmf"/><Relationship Id="rId926" Type="http://schemas.openxmlformats.org/officeDocument/2006/relationships/oleObject" Target="embeddings/oleObject469.bin"/><Relationship Id="rId968" Type="http://schemas.openxmlformats.org/officeDocument/2006/relationships/image" Target="media/image472.wmf"/><Relationship Id="rId1111" Type="http://schemas.openxmlformats.org/officeDocument/2006/relationships/image" Target="media/image554.jpeg"/><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oleObject" Target="embeddings/oleObject177.bin"/><Relationship Id="rId565" Type="http://schemas.openxmlformats.org/officeDocument/2006/relationships/image" Target="media/image277.wmf"/><Relationship Id="rId730" Type="http://schemas.openxmlformats.org/officeDocument/2006/relationships/image" Target="media/image354.wmf"/><Relationship Id="rId772" Type="http://schemas.openxmlformats.org/officeDocument/2006/relationships/image" Target="media/image372.wmf"/><Relationship Id="rId828" Type="http://schemas.openxmlformats.org/officeDocument/2006/relationships/image" Target="media/image400.wmf"/><Relationship Id="rId1013" Type="http://schemas.openxmlformats.org/officeDocument/2006/relationships/oleObject" Target="embeddings/oleObject512.bin"/><Relationship Id="rId162" Type="http://schemas.openxmlformats.org/officeDocument/2006/relationships/image" Target="media/image78.wmf"/><Relationship Id="rId218" Type="http://schemas.openxmlformats.org/officeDocument/2006/relationships/image" Target="media/image106.wmf"/><Relationship Id="rId425" Type="http://schemas.openxmlformats.org/officeDocument/2006/relationships/image" Target="media/image208.wmf"/><Relationship Id="rId467" Type="http://schemas.openxmlformats.org/officeDocument/2006/relationships/image" Target="media/image229.wmf"/><Relationship Id="rId632" Type="http://schemas.openxmlformats.org/officeDocument/2006/relationships/oleObject" Target="embeddings/oleObject319.bin"/><Relationship Id="rId1055" Type="http://schemas.openxmlformats.org/officeDocument/2006/relationships/oleObject" Target="embeddings/oleObject533.bin"/><Relationship Id="rId1097" Type="http://schemas.openxmlformats.org/officeDocument/2006/relationships/image" Target="media/image540.jpeg"/><Relationship Id="rId271" Type="http://schemas.openxmlformats.org/officeDocument/2006/relationships/image" Target="media/image132.wmf"/><Relationship Id="rId674" Type="http://schemas.openxmlformats.org/officeDocument/2006/relationships/oleObject" Target="embeddings/oleObject340.bin"/><Relationship Id="rId881" Type="http://schemas.openxmlformats.org/officeDocument/2006/relationships/image" Target="media/image428.wmf"/><Relationship Id="rId937" Type="http://schemas.openxmlformats.org/officeDocument/2006/relationships/image" Target="media/image456.wmf"/><Relationship Id="rId979" Type="http://schemas.openxmlformats.org/officeDocument/2006/relationships/oleObject" Target="embeddings/oleObject495.bin"/><Relationship Id="rId1122" Type="http://schemas.openxmlformats.org/officeDocument/2006/relationships/hyperlink" Target="http://soshinenie.ru/chto-takoe-lyubov-ili-kak-napisat-sochinenie-po-lyubovnoj-lirike/" TargetMode="External"/><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2.bin"/><Relationship Id="rId327" Type="http://schemas.openxmlformats.org/officeDocument/2006/relationships/image" Target="media/image159.wmf"/><Relationship Id="rId369" Type="http://schemas.openxmlformats.org/officeDocument/2006/relationships/oleObject" Target="embeddings/oleObject182.bin"/><Relationship Id="rId534" Type="http://schemas.openxmlformats.org/officeDocument/2006/relationships/image" Target="media/image262.wmf"/><Relationship Id="rId576" Type="http://schemas.openxmlformats.org/officeDocument/2006/relationships/image" Target="media/image281.wmf"/><Relationship Id="rId741" Type="http://schemas.openxmlformats.org/officeDocument/2006/relationships/oleObject" Target="embeddings/oleObject375.bin"/><Relationship Id="rId783" Type="http://schemas.openxmlformats.org/officeDocument/2006/relationships/oleObject" Target="embeddings/oleObject399.bin"/><Relationship Id="rId839" Type="http://schemas.openxmlformats.org/officeDocument/2006/relationships/oleObject" Target="embeddings/oleObject425.bin"/><Relationship Id="rId990" Type="http://schemas.openxmlformats.org/officeDocument/2006/relationships/image" Target="media/image483.wmf"/><Relationship Id="rId173" Type="http://schemas.openxmlformats.org/officeDocument/2006/relationships/oleObject" Target="embeddings/oleObject83.bin"/><Relationship Id="rId229" Type="http://schemas.openxmlformats.org/officeDocument/2006/relationships/image" Target="media/image111.wmf"/><Relationship Id="rId380" Type="http://schemas.openxmlformats.org/officeDocument/2006/relationships/image" Target="media/image186.wmf"/><Relationship Id="rId436" Type="http://schemas.openxmlformats.org/officeDocument/2006/relationships/image" Target="media/image213.wmf"/><Relationship Id="rId601" Type="http://schemas.openxmlformats.org/officeDocument/2006/relationships/oleObject" Target="embeddings/oleObject303.bin"/><Relationship Id="rId643" Type="http://schemas.openxmlformats.org/officeDocument/2006/relationships/oleObject" Target="embeddings/oleObject324.bin"/><Relationship Id="rId1024" Type="http://schemas.openxmlformats.org/officeDocument/2006/relationships/image" Target="media/image500.wmf"/><Relationship Id="rId1066" Type="http://schemas.openxmlformats.org/officeDocument/2006/relationships/image" Target="media/image521.wmf"/><Relationship Id="rId240" Type="http://schemas.openxmlformats.org/officeDocument/2006/relationships/oleObject" Target="embeddings/oleObject117.bin"/><Relationship Id="rId478" Type="http://schemas.openxmlformats.org/officeDocument/2006/relationships/image" Target="media/image234.wmf"/><Relationship Id="rId685" Type="http://schemas.openxmlformats.org/officeDocument/2006/relationships/image" Target="media/image333.wmf"/><Relationship Id="rId850" Type="http://schemas.openxmlformats.org/officeDocument/2006/relationships/oleObject" Target="embeddings/oleObject431.bin"/><Relationship Id="rId892" Type="http://schemas.openxmlformats.org/officeDocument/2006/relationships/oleObject" Target="embeddings/oleObject452.bin"/><Relationship Id="rId906" Type="http://schemas.openxmlformats.org/officeDocument/2006/relationships/oleObject" Target="embeddings/oleObject459.bin"/><Relationship Id="rId948" Type="http://schemas.openxmlformats.org/officeDocument/2006/relationships/image" Target="media/image462.wmf"/><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image" Target="media/image137.wmf"/><Relationship Id="rId338" Type="http://schemas.openxmlformats.org/officeDocument/2006/relationships/oleObject" Target="embeddings/oleObject167.bin"/><Relationship Id="rId503" Type="http://schemas.openxmlformats.org/officeDocument/2006/relationships/oleObject" Target="embeddings/oleObject250.bin"/><Relationship Id="rId545" Type="http://schemas.openxmlformats.org/officeDocument/2006/relationships/oleObject" Target="embeddings/oleObject271.bin"/><Relationship Id="rId587" Type="http://schemas.openxmlformats.org/officeDocument/2006/relationships/image" Target="media/image286.wmf"/><Relationship Id="rId710" Type="http://schemas.openxmlformats.org/officeDocument/2006/relationships/image" Target="media/image345.wmf"/><Relationship Id="rId752" Type="http://schemas.openxmlformats.org/officeDocument/2006/relationships/oleObject" Target="embeddings/oleObject381.bin"/><Relationship Id="rId808" Type="http://schemas.openxmlformats.org/officeDocument/2006/relationships/image" Target="media/image390.wmf"/><Relationship Id="rId8" Type="http://schemas.openxmlformats.org/officeDocument/2006/relationships/image" Target="media/image1.wmf"/><Relationship Id="rId142" Type="http://schemas.openxmlformats.org/officeDocument/2006/relationships/image" Target="media/image68.wmf"/><Relationship Id="rId184" Type="http://schemas.openxmlformats.org/officeDocument/2006/relationships/image" Target="media/image89.wmf"/><Relationship Id="rId391" Type="http://schemas.openxmlformats.org/officeDocument/2006/relationships/image" Target="media/image191.wmf"/><Relationship Id="rId405" Type="http://schemas.openxmlformats.org/officeDocument/2006/relationships/oleObject" Target="embeddings/oleObject200.bin"/><Relationship Id="rId447" Type="http://schemas.openxmlformats.org/officeDocument/2006/relationships/image" Target="media/image219.wmf"/><Relationship Id="rId612" Type="http://schemas.openxmlformats.org/officeDocument/2006/relationships/oleObject" Target="embeddings/oleObject309.bin"/><Relationship Id="rId794" Type="http://schemas.openxmlformats.org/officeDocument/2006/relationships/image" Target="media/image383.wmf"/><Relationship Id="rId1035" Type="http://schemas.openxmlformats.org/officeDocument/2006/relationships/oleObject" Target="embeddings/oleObject523.bin"/><Relationship Id="rId1077" Type="http://schemas.openxmlformats.org/officeDocument/2006/relationships/oleObject" Target="embeddings/oleObject544.bin"/><Relationship Id="rId251" Type="http://schemas.openxmlformats.org/officeDocument/2006/relationships/image" Target="media/image122.wmf"/><Relationship Id="rId489" Type="http://schemas.openxmlformats.org/officeDocument/2006/relationships/oleObject" Target="embeddings/oleObject243.bin"/><Relationship Id="rId654" Type="http://schemas.openxmlformats.org/officeDocument/2006/relationships/oleObject" Target="embeddings/oleObject330.bin"/><Relationship Id="rId696" Type="http://schemas.openxmlformats.org/officeDocument/2006/relationships/image" Target="media/image338.wmf"/><Relationship Id="rId861" Type="http://schemas.openxmlformats.org/officeDocument/2006/relationships/image" Target="media/image418.wmf"/><Relationship Id="rId917" Type="http://schemas.openxmlformats.org/officeDocument/2006/relationships/image" Target="media/image446.wmf"/><Relationship Id="rId959" Type="http://schemas.openxmlformats.org/officeDocument/2006/relationships/oleObject" Target="embeddings/oleObject485.bin"/><Relationship Id="rId1102" Type="http://schemas.openxmlformats.org/officeDocument/2006/relationships/image" Target="media/image545.jpeg"/><Relationship Id="rId46" Type="http://schemas.openxmlformats.org/officeDocument/2006/relationships/image" Target="media/image20.wmf"/><Relationship Id="rId293" Type="http://schemas.openxmlformats.org/officeDocument/2006/relationships/oleObject" Target="embeddings/oleObject144.bin"/><Relationship Id="rId307" Type="http://schemas.openxmlformats.org/officeDocument/2006/relationships/oleObject" Target="embeddings/oleObject151.bin"/><Relationship Id="rId349" Type="http://schemas.openxmlformats.org/officeDocument/2006/relationships/image" Target="media/image170.wmf"/><Relationship Id="rId514" Type="http://schemas.openxmlformats.org/officeDocument/2006/relationships/image" Target="media/image252.wmf"/><Relationship Id="rId556" Type="http://schemas.openxmlformats.org/officeDocument/2006/relationships/oleObject" Target="embeddings/oleObject277.bin"/><Relationship Id="rId721" Type="http://schemas.openxmlformats.org/officeDocument/2006/relationships/image" Target="media/image350.wmf"/><Relationship Id="rId763" Type="http://schemas.openxmlformats.org/officeDocument/2006/relationships/oleObject" Target="embeddings/oleObject387.bin"/><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oleObject" Target="embeddings/oleObject178.bin"/><Relationship Id="rId416" Type="http://schemas.openxmlformats.org/officeDocument/2006/relationships/oleObject" Target="embeddings/oleObject206.bin"/><Relationship Id="rId598" Type="http://schemas.openxmlformats.org/officeDocument/2006/relationships/oleObject" Target="embeddings/oleObject301.bin"/><Relationship Id="rId819" Type="http://schemas.openxmlformats.org/officeDocument/2006/relationships/oleObject" Target="embeddings/oleObject417.bin"/><Relationship Id="rId970" Type="http://schemas.openxmlformats.org/officeDocument/2006/relationships/image" Target="media/image473.wmf"/><Relationship Id="rId1004" Type="http://schemas.openxmlformats.org/officeDocument/2006/relationships/image" Target="media/image490.wmf"/><Relationship Id="rId1046" Type="http://schemas.openxmlformats.org/officeDocument/2006/relationships/image" Target="media/image511.wmf"/><Relationship Id="rId220" Type="http://schemas.openxmlformats.org/officeDocument/2006/relationships/oleObject" Target="embeddings/oleObject107.bin"/><Relationship Id="rId458" Type="http://schemas.openxmlformats.org/officeDocument/2006/relationships/oleObject" Target="embeddings/oleObject227.bin"/><Relationship Id="rId623" Type="http://schemas.openxmlformats.org/officeDocument/2006/relationships/image" Target="media/image302.wmf"/><Relationship Id="rId665" Type="http://schemas.openxmlformats.org/officeDocument/2006/relationships/image" Target="media/image323.wmf"/><Relationship Id="rId830" Type="http://schemas.openxmlformats.org/officeDocument/2006/relationships/image" Target="media/image401.wmf"/><Relationship Id="rId872" Type="http://schemas.openxmlformats.org/officeDocument/2006/relationships/oleObject" Target="embeddings/oleObject442.bin"/><Relationship Id="rId928" Type="http://schemas.openxmlformats.org/officeDocument/2006/relationships/oleObject" Target="embeddings/oleObject470.bin"/><Relationship Id="rId1088" Type="http://schemas.openxmlformats.org/officeDocument/2006/relationships/image" Target="media/image532.jpeg"/><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28.bin"/><Relationship Id="rId318" Type="http://schemas.openxmlformats.org/officeDocument/2006/relationships/image" Target="media/image155.wmf"/><Relationship Id="rId525" Type="http://schemas.openxmlformats.org/officeDocument/2006/relationships/oleObject" Target="embeddings/oleObject261.bin"/><Relationship Id="rId567" Type="http://schemas.openxmlformats.org/officeDocument/2006/relationships/oleObject" Target="embeddings/oleObject283.bin"/><Relationship Id="rId732" Type="http://schemas.openxmlformats.org/officeDocument/2006/relationships/image" Target="media/image355.wmf"/><Relationship Id="rId1113" Type="http://schemas.openxmlformats.org/officeDocument/2006/relationships/image" Target="media/image556.jpeg"/><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image" Target="media/image79.wmf"/><Relationship Id="rId371" Type="http://schemas.openxmlformats.org/officeDocument/2006/relationships/oleObject" Target="embeddings/oleObject183.bin"/><Relationship Id="rId774" Type="http://schemas.openxmlformats.org/officeDocument/2006/relationships/image" Target="media/image373.wmf"/><Relationship Id="rId981" Type="http://schemas.openxmlformats.org/officeDocument/2006/relationships/oleObject" Target="embeddings/oleObject496.bin"/><Relationship Id="rId1015" Type="http://schemas.openxmlformats.org/officeDocument/2006/relationships/oleObject" Target="embeddings/oleObject513.bin"/><Relationship Id="rId1057" Type="http://schemas.openxmlformats.org/officeDocument/2006/relationships/oleObject" Target="embeddings/oleObject534.bin"/><Relationship Id="rId427" Type="http://schemas.openxmlformats.org/officeDocument/2006/relationships/image" Target="media/image209.wmf"/><Relationship Id="rId469" Type="http://schemas.openxmlformats.org/officeDocument/2006/relationships/image" Target="media/image230.wmf"/><Relationship Id="rId634" Type="http://schemas.openxmlformats.org/officeDocument/2006/relationships/image" Target="media/image308.wmf"/><Relationship Id="rId676" Type="http://schemas.openxmlformats.org/officeDocument/2006/relationships/oleObject" Target="embeddings/oleObject341.bin"/><Relationship Id="rId841" Type="http://schemas.openxmlformats.org/officeDocument/2006/relationships/oleObject" Target="embeddings/oleObject426.bin"/><Relationship Id="rId883" Type="http://schemas.openxmlformats.org/officeDocument/2006/relationships/image" Target="media/image429.wmf"/><Relationship Id="rId1099" Type="http://schemas.openxmlformats.org/officeDocument/2006/relationships/image" Target="media/image542.jpeg"/><Relationship Id="rId26" Type="http://schemas.openxmlformats.org/officeDocument/2006/relationships/image" Target="media/image10.wmf"/><Relationship Id="rId231" Type="http://schemas.openxmlformats.org/officeDocument/2006/relationships/image" Target="media/image112.wmf"/><Relationship Id="rId273" Type="http://schemas.openxmlformats.org/officeDocument/2006/relationships/image" Target="media/image133.wmf"/><Relationship Id="rId329" Type="http://schemas.openxmlformats.org/officeDocument/2006/relationships/image" Target="media/image160.wmf"/><Relationship Id="rId480" Type="http://schemas.openxmlformats.org/officeDocument/2006/relationships/image" Target="media/image235.wmf"/><Relationship Id="rId536" Type="http://schemas.openxmlformats.org/officeDocument/2006/relationships/image" Target="media/image263.wmf"/><Relationship Id="rId701" Type="http://schemas.openxmlformats.org/officeDocument/2006/relationships/oleObject" Target="embeddings/oleObject354.bin"/><Relationship Id="rId939" Type="http://schemas.openxmlformats.org/officeDocument/2006/relationships/image" Target="media/image457.wmf"/><Relationship Id="rId1124" Type="http://schemas.openxmlformats.org/officeDocument/2006/relationships/hyperlink" Target="mailto:rector@asu.am" TargetMode="External"/><Relationship Id="rId68" Type="http://schemas.openxmlformats.org/officeDocument/2006/relationships/image" Target="media/image31.wmf"/><Relationship Id="rId133" Type="http://schemas.openxmlformats.org/officeDocument/2006/relationships/oleObject" Target="embeddings/oleObject63.bin"/><Relationship Id="rId175" Type="http://schemas.openxmlformats.org/officeDocument/2006/relationships/oleObject" Target="embeddings/oleObject84.bin"/><Relationship Id="rId340" Type="http://schemas.openxmlformats.org/officeDocument/2006/relationships/oleObject" Target="embeddings/oleObject168.bin"/><Relationship Id="rId578" Type="http://schemas.openxmlformats.org/officeDocument/2006/relationships/oleObject" Target="embeddings/oleObject290.bin"/><Relationship Id="rId743" Type="http://schemas.openxmlformats.org/officeDocument/2006/relationships/image" Target="media/image360.wmf"/><Relationship Id="rId785" Type="http://schemas.openxmlformats.org/officeDocument/2006/relationships/oleObject" Target="embeddings/oleObject400.bin"/><Relationship Id="rId950" Type="http://schemas.openxmlformats.org/officeDocument/2006/relationships/image" Target="media/image463.wmf"/><Relationship Id="rId992" Type="http://schemas.openxmlformats.org/officeDocument/2006/relationships/image" Target="media/image484.wmf"/><Relationship Id="rId1026" Type="http://schemas.openxmlformats.org/officeDocument/2006/relationships/image" Target="media/image501.wmf"/><Relationship Id="rId200" Type="http://schemas.openxmlformats.org/officeDocument/2006/relationships/image" Target="media/image97.wmf"/><Relationship Id="rId382" Type="http://schemas.openxmlformats.org/officeDocument/2006/relationships/oleObject" Target="embeddings/oleObject189.bin"/><Relationship Id="rId438" Type="http://schemas.openxmlformats.org/officeDocument/2006/relationships/image" Target="media/image214.wmf"/><Relationship Id="rId603" Type="http://schemas.openxmlformats.org/officeDocument/2006/relationships/oleObject" Target="embeddings/oleObject304.bin"/><Relationship Id="rId645" Type="http://schemas.openxmlformats.org/officeDocument/2006/relationships/oleObject" Target="embeddings/oleObject325.bin"/><Relationship Id="rId687" Type="http://schemas.openxmlformats.org/officeDocument/2006/relationships/image" Target="media/image334.wmf"/><Relationship Id="rId810" Type="http://schemas.openxmlformats.org/officeDocument/2006/relationships/image" Target="media/image391.wmf"/><Relationship Id="rId852" Type="http://schemas.openxmlformats.org/officeDocument/2006/relationships/oleObject" Target="embeddings/oleObject432.bin"/><Relationship Id="rId908" Type="http://schemas.openxmlformats.org/officeDocument/2006/relationships/oleObject" Target="embeddings/oleObject460.bin"/><Relationship Id="rId1068" Type="http://schemas.openxmlformats.org/officeDocument/2006/relationships/image" Target="media/image522.wmf"/><Relationship Id="rId242" Type="http://schemas.openxmlformats.org/officeDocument/2006/relationships/oleObject" Target="embeddings/oleObject118.bin"/><Relationship Id="rId284" Type="http://schemas.openxmlformats.org/officeDocument/2006/relationships/image" Target="media/image138.wmf"/><Relationship Id="rId491" Type="http://schemas.openxmlformats.org/officeDocument/2006/relationships/oleObject" Target="embeddings/oleObject244.bin"/><Relationship Id="rId505" Type="http://schemas.openxmlformats.org/officeDocument/2006/relationships/oleObject" Target="embeddings/oleObject251.bin"/><Relationship Id="rId712" Type="http://schemas.openxmlformats.org/officeDocument/2006/relationships/oleObject" Target="embeddings/oleObject360.bin"/><Relationship Id="rId894" Type="http://schemas.openxmlformats.org/officeDocument/2006/relationships/oleObject" Target="embeddings/oleObject453.bin"/><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oleObject" Target="embeddings/oleObject272.bin"/><Relationship Id="rId589" Type="http://schemas.openxmlformats.org/officeDocument/2006/relationships/oleObject" Target="embeddings/oleObject296.bin"/><Relationship Id="rId754" Type="http://schemas.openxmlformats.org/officeDocument/2006/relationships/oleObject" Target="embeddings/oleObject382.bin"/><Relationship Id="rId796" Type="http://schemas.openxmlformats.org/officeDocument/2006/relationships/image" Target="media/image384.wmf"/><Relationship Id="rId961" Type="http://schemas.openxmlformats.org/officeDocument/2006/relationships/oleObject" Target="embeddings/oleObject486.bin"/><Relationship Id="rId90" Type="http://schemas.openxmlformats.org/officeDocument/2006/relationships/image" Target="media/image42.wmf"/><Relationship Id="rId186" Type="http://schemas.openxmlformats.org/officeDocument/2006/relationships/image" Target="media/image90.wmf"/><Relationship Id="rId351" Type="http://schemas.openxmlformats.org/officeDocument/2006/relationships/image" Target="media/image171.wmf"/><Relationship Id="rId393" Type="http://schemas.openxmlformats.org/officeDocument/2006/relationships/image" Target="media/image192.png"/><Relationship Id="rId407" Type="http://schemas.openxmlformats.org/officeDocument/2006/relationships/oleObject" Target="embeddings/oleObject201.bin"/><Relationship Id="rId449" Type="http://schemas.openxmlformats.org/officeDocument/2006/relationships/image" Target="media/image220.wmf"/><Relationship Id="rId614" Type="http://schemas.openxmlformats.org/officeDocument/2006/relationships/oleObject" Target="embeddings/oleObject310.bin"/><Relationship Id="rId656" Type="http://schemas.openxmlformats.org/officeDocument/2006/relationships/oleObject" Target="embeddings/oleObject331.bin"/><Relationship Id="rId821" Type="http://schemas.openxmlformats.org/officeDocument/2006/relationships/oleObject" Target="embeddings/oleObject418.bin"/><Relationship Id="rId863" Type="http://schemas.openxmlformats.org/officeDocument/2006/relationships/image" Target="media/image419.wmf"/><Relationship Id="rId1037" Type="http://schemas.openxmlformats.org/officeDocument/2006/relationships/oleObject" Target="embeddings/oleObject524.bin"/><Relationship Id="rId1079" Type="http://schemas.openxmlformats.org/officeDocument/2006/relationships/oleObject" Target="embeddings/oleObject545.bin"/><Relationship Id="rId211" Type="http://schemas.openxmlformats.org/officeDocument/2006/relationships/oleObject" Target="embeddings/oleObject102.bin"/><Relationship Id="rId253" Type="http://schemas.openxmlformats.org/officeDocument/2006/relationships/image" Target="media/image123.wmf"/><Relationship Id="rId295" Type="http://schemas.openxmlformats.org/officeDocument/2006/relationships/oleObject" Target="embeddings/oleObject145.bin"/><Relationship Id="rId309" Type="http://schemas.openxmlformats.org/officeDocument/2006/relationships/oleObject" Target="embeddings/oleObject152.bin"/><Relationship Id="rId460" Type="http://schemas.openxmlformats.org/officeDocument/2006/relationships/oleObject" Target="embeddings/oleObject228.bin"/><Relationship Id="rId516" Type="http://schemas.openxmlformats.org/officeDocument/2006/relationships/image" Target="media/image253.wmf"/><Relationship Id="rId698" Type="http://schemas.openxmlformats.org/officeDocument/2006/relationships/image" Target="media/image339.wmf"/><Relationship Id="rId919" Type="http://schemas.openxmlformats.org/officeDocument/2006/relationships/image" Target="media/image447.wmf"/><Relationship Id="rId1090" Type="http://schemas.openxmlformats.org/officeDocument/2006/relationships/image" Target="media/image533.png"/><Relationship Id="rId1104" Type="http://schemas.openxmlformats.org/officeDocument/2006/relationships/image" Target="media/image547.jpeg"/><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6.wmf"/><Relationship Id="rId558" Type="http://schemas.openxmlformats.org/officeDocument/2006/relationships/oleObject" Target="embeddings/oleObject278.bin"/><Relationship Id="rId723" Type="http://schemas.openxmlformats.org/officeDocument/2006/relationships/image" Target="media/image351.wmf"/><Relationship Id="rId765" Type="http://schemas.openxmlformats.org/officeDocument/2006/relationships/oleObject" Target="embeddings/oleObject389.bin"/><Relationship Id="rId930" Type="http://schemas.openxmlformats.org/officeDocument/2006/relationships/oleObject" Target="embeddings/oleObject471.bin"/><Relationship Id="rId972" Type="http://schemas.openxmlformats.org/officeDocument/2006/relationships/image" Target="media/image474.wmf"/><Relationship Id="rId1006" Type="http://schemas.openxmlformats.org/officeDocument/2006/relationships/image" Target="media/image491.wmf"/><Relationship Id="rId155" Type="http://schemas.openxmlformats.org/officeDocument/2006/relationships/oleObject" Target="embeddings/oleObject74.bin"/><Relationship Id="rId197" Type="http://schemas.openxmlformats.org/officeDocument/2006/relationships/oleObject" Target="embeddings/oleObject95.bin"/><Relationship Id="rId362" Type="http://schemas.openxmlformats.org/officeDocument/2006/relationships/oleObject" Target="embeddings/oleObject179.bin"/><Relationship Id="rId418" Type="http://schemas.openxmlformats.org/officeDocument/2006/relationships/oleObject" Target="embeddings/oleObject207.bin"/><Relationship Id="rId625" Type="http://schemas.openxmlformats.org/officeDocument/2006/relationships/image" Target="media/image303.wmf"/><Relationship Id="rId832" Type="http://schemas.openxmlformats.org/officeDocument/2006/relationships/image" Target="media/image402.wmf"/><Relationship Id="rId1048" Type="http://schemas.openxmlformats.org/officeDocument/2006/relationships/image" Target="media/image512.wmf"/><Relationship Id="rId222" Type="http://schemas.openxmlformats.org/officeDocument/2006/relationships/oleObject" Target="embeddings/oleObject108.bin"/><Relationship Id="rId264" Type="http://schemas.openxmlformats.org/officeDocument/2006/relationships/oleObject" Target="embeddings/oleObject129.bin"/><Relationship Id="rId471" Type="http://schemas.openxmlformats.org/officeDocument/2006/relationships/image" Target="media/image231.wmf"/><Relationship Id="rId667" Type="http://schemas.openxmlformats.org/officeDocument/2006/relationships/image" Target="media/image324.wmf"/><Relationship Id="rId874" Type="http://schemas.openxmlformats.org/officeDocument/2006/relationships/oleObject" Target="embeddings/oleObject443.bin"/><Relationship Id="rId1115" Type="http://schemas.openxmlformats.org/officeDocument/2006/relationships/image" Target="media/image558.jpeg"/><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9.wmf"/><Relationship Id="rId527" Type="http://schemas.openxmlformats.org/officeDocument/2006/relationships/oleObject" Target="embeddings/oleObject262.bin"/><Relationship Id="rId569" Type="http://schemas.openxmlformats.org/officeDocument/2006/relationships/image" Target="media/image278.wmf"/><Relationship Id="rId734" Type="http://schemas.openxmlformats.org/officeDocument/2006/relationships/image" Target="media/image356.wmf"/><Relationship Id="rId776" Type="http://schemas.openxmlformats.org/officeDocument/2006/relationships/image" Target="media/image374.wmf"/><Relationship Id="rId941" Type="http://schemas.openxmlformats.org/officeDocument/2006/relationships/image" Target="media/image458.wmf"/><Relationship Id="rId983" Type="http://schemas.openxmlformats.org/officeDocument/2006/relationships/oleObject" Target="embeddings/oleObject497.bin"/><Relationship Id="rId70" Type="http://schemas.openxmlformats.org/officeDocument/2006/relationships/image" Target="media/image32.wmf"/><Relationship Id="rId166" Type="http://schemas.openxmlformats.org/officeDocument/2006/relationships/image" Target="media/image80.wmf"/><Relationship Id="rId331" Type="http://schemas.openxmlformats.org/officeDocument/2006/relationships/image" Target="media/image161.wmf"/><Relationship Id="rId373" Type="http://schemas.openxmlformats.org/officeDocument/2006/relationships/oleObject" Target="embeddings/oleObject184.bin"/><Relationship Id="rId429" Type="http://schemas.openxmlformats.org/officeDocument/2006/relationships/oleObject" Target="embeddings/oleObject213.bin"/><Relationship Id="rId580" Type="http://schemas.openxmlformats.org/officeDocument/2006/relationships/oleObject" Target="embeddings/oleObject291.bin"/><Relationship Id="rId636" Type="http://schemas.openxmlformats.org/officeDocument/2006/relationships/image" Target="media/image309.wmf"/><Relationship Id="rId801" Type="http://schemas.openxmlformats.org/officeDocument/2006/relationships/oleObject" Target="embeddings/oleObject408.bin"/><Relationship Id="rId1017" Type="http://schemas.openxmlformats.org/officeDocument/2006/relationships/oleObject" Target="embeddings/oleObject514.bin"/><Relationship Id="rId1059" Type="http://schemas.openxmlformats.org/officeDocument/2006/relationships/oleObject" Target="embeddings/oleObject535.bin"/><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image" Target="media/image215.wmf"/><Relationship Id="rId678" Type="http://schemas.openxmlformats.org/officeDocument/2006/relationships/oleObject" Target="embeddings/oleObject342.bin"/><Relationship Id="rId843" Type="http://schemas.openxmlformats.org/officeDocument/2006/relationships/oleObject" Target="embeddings/oleObject427.bin"/><Relationship Id="rId885" Type="http://schemas.openxmlformats.org/officeDocument/2006/relationships/image" Target="media/image430.wmf"/><Relationship Id="rId1070" Type="http://schemas.openxmlformats.org/officeDocument/2006/relationships/image" Target="media/image523.wmf"/><Relationship Id="rId1126" Type="http://schemas.openxmlformats.org/officeDocument/2006/relationships/footer" Target="footer2.xml"/><Relationship Id="rId28" Type="http://schemas.openxmlformats.org/officeDocument/2006/relationships/image" Target="media/image11.wmf"/><Relationship Id="rId275" Type="http://schemas.openxmlformats.org/officeDocument/2006/relationships/image" Target="media/image134.wmf"/><Relationship Id="rId300" Type="http://schemas.openxmlformats.org/officeDocument/2006/relationships/image" Target="media/image146.wmf"/><Relationship Id="rId482" Type="http://schemas.openxmlformats.org/officeDocument/2006/relationships/image" Target="media/image236.wmf"/><Relationship Id="rId538" Type="http://schemas.openxmlformats.org/officeDocument/2006/relationships/image" Target="media/image264.wmf"/><Relationship Id="rId703" Type="http://schemas.openxmlformats.org/officeDocument/2006/relationships/oleObject" Target="embeddings/oleObject355.bin"/><Relationship Id="rId745" Type="http://schemas.openxmlformats.org/officeDocument/2006/relationships/image" Target="media/image361.wmf"/><Relationship Id="rId910" Type="http://schemas.openxmlformats.org/officeDocument/2006/relationships/oleObject" Target="embeddings/oleObject461.bin"/><Relationship Id="rId952" Type="http://schemas.openxmlformats.org/officeDocument/2006/relationships/image" Target="media/image464.wmf"/><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oleObject" Target="embeddings/oleObject85.bin"/><Relationship Id="rId342" Type="http://schemas.openxmlformats.org/officeDocument/2006/relationships/oleObject" Target="embeddings/oleObject169.bin"/><Relationship Id="rId384" Type="http://schemas.openxmlformats.org/officeDocument/2006/relationships/oleObject" Target="embeddings/oleObject190.bin"/><Relationship Id="rId591" Type="http://schemas.openxmlformats.org/officeDocument/2006/relationships/image" Target="media/image287.wmf"/><Relationship Id="rId605" Type="http://schemas.openxmlformats.org/officeDocument/2006/relationships/oleObject" Target="embeddings/oleObject305.bin"/><Relationship Id="rId787" Type="http://schemas.openxmlformats.org/officeDocument/2006/relationships/oleObject" Target="embeddings/oleObject401.bin"/><Relationship Id="rId812" Type="http://schemas.openxmlformats.org/officeDocument/2006/relationships/image" Target="media/image392.wmf"/><Relationship Id="rId994" Type="http://schemas.openxmlformats.org/officeDocument/2006/relationships/image" Target="media/image485.wmf"/><Relationship Id="rId1028" Type="http://schemas.openxmlformats.org/officeDocument/2006/relationships/image" Target="media/image502.wmf"/><Relationship Id="rId202" Type="http://schemas.openxmlformats.org/officeDocument/2006/relationships/image" Target="media/image98.wmf"/><Relationship Id="rId244" Type="http://schemas.openxmlformats.org/officeDocument/2006/relationships/oleObject" Target="embeddings/oleObject119.bin"/><Relationship Id="rId647" Type="http://schemas.openxmlformats.org/officeDocument/2006/relationships/oleObject" Target="embeddings/oleObject326.bin"/><Relationship Id="rId689" Type="http://schemas.openxmlformats.org/officeDocument/2006/relationships/image" Target="media/image335.wmf"/><Relationship Id="rId854" Type="http://schemas.openxmlformats.org/officeDocument/2006/relationships/oleObject" Target="embeddings/oleObject433.bin"/><Relationship Id="rId896" Type="http://schemas.openxmlformats.org/officeDocument/2006/relationships/oleObject" Target="embeddings/oleObject454.bin"/><Relationship Id="rId1081" Type="http://schemas.openxmlformats.org/officeDocument/2006/relationships/oleObject" Target="embeddings/oleObject546.bin"/><Relationship Id="rId39" Type="http://schemas.openxmlformats.org/officeDocument/2006/relationships/oleObject" Target="embeddings/oleObject16.bin"/><Relationship Id="rId286" Type="http://schemas.openxmlformats.org/officeDocument/2006/relationships/image" Target="media/image139.wmf"/><Relationship Id="rId451" Type="http://schemas.openxmlformats.org/officeDocument/2006/relationships/image" Target="media/image221.wmf"/><Relationship Id="rId493" Type="http://schemas.openxmlformats.org/officeDocument/2006/relationships/oleObject" Target="embeddings/oleObject245.bin"/><Relationship Id="rId507" Type="http://schemas.openxmlformats.org/officeDocument/2006/relationships/oleObject" Target="embeddings/oleObject252.bin"/><Relationship Id="rId549" Type="http://schemas.openxmlformats.org/officeDocument/2006/relationships/oleObject" Target="embeddings/oleObject273.bin"/><Relationship Id="rId714" Type="http://schemas.openxmlformats.org/officeDocument/2006/relationships/oleObject" Target="embeddings/oleObject361.bin"/><Relationship Id="rId756" Type="http://schemas.openxmlformats.org/officeDocument/2006/relationships/image" Target="media/image366.wmf"/><Relationship Id="rId921" Type="http://schemas.openxmlformats.org/officeDocument/2006/relationships/image" Target="media/image448.wmf"/><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image" Target="media/image91.wmf"/><Relationship Id="rId311" Type="http://schemas.openxmlformats.org/officeDocument/2006/relationships/oleObject" Target="embeddings/oleObject153.bin"/><Relationship Id="rId353" Type="http://schemas.openxmlformats.org/officeDocument/2006/relationships/image" Target="media/image172.wmf"/><Relationship Id="rId395" Type="http://schemas.openxmlformats.org/officeDocument/2006/relationships/oleObject" Target="embeddings/oleObject195.bin"/><Relationship Id="rId409" Type="http://schemas.openxmlformats.org/officeDocument/2006/relationships/oleObject" Target="embeddings/oleObject202.bin"/><Relationship Id="rId560" Type="http://schemas.openxmlformats.org/officeDocument/2006/relationships/image" Target="media/image275.wmf"/><Relationship Id="rId798" Type="http://schemas.openxmlformats.org/officeDocument/2006/relationships/image" Target="media/image385.wmf"/><Relationship Id="rId963" Type="http://schemas.openxmlformats.org/officeDocument/2006/relationships/oleObject" Target="embeddings/oleObject487.bin"/><Relationship Id="rId1039" Type="http://schemas.openxmlformats.org/officeDocument/2006/relationships/oleObject" Target="embeddings/oleObject525.bin"/><Relationship Id="rId92" Type="http://schemas.openxmlformats.org/officeDocument/2006/relationships/image" Target="media/image43.wmf"/><Relationship Id="rId213" Type="http://schemas.openxmlformats.org/officeDocument/2006/relationships/oleObject" Target="embeddings/oleObject103.bin"/><Relationship Id="rId420" Type="http://schemas.openxmlformats.org/officeDocument/2006/relationships/oleObject" Target="embeddings/oleObject208.bin"/><Relationship Id="rId616" Type="http://schemas.openxmlformats.org/officeDocument/2006/relationships/oleObject" Target="embeddings/oleObject311.bin"/><Relationship Id="rId658" Type="http://schemas.openxmlformats.org/officeDocument/2006/relationships/oleObject" Target="embeddings/oleObject332.bin"/><Relationship Id="rId823" Type="http://schemas.openxmlformats.org/officeDocument/2006/relationships/oleObject" Target="embeddings/oleObject419.bin"/><Relationship Id="rId865" Type="http://schemas.openxmlformats.org/officeDocument/2006/relationships/image" Target="media/image420.wmf"/><Relationship Id="rId1050" Type="http://schemas.openxmlformats.org/officeDocument/2006/relationships/image" Target="media/image513.wmf"/><Relationship Id="rId255" Type="http://schemas.openxmlformats.org/officeDocument/2006/relationships/image" Target="media/image124.wmf"/><Relationship Id="rId297" Type="http://schemas.openxmlformats.org/officeDocument/2006/relationships/oleObject" Target="embeddings/oleObject146.bin"/><Relationship Id="rId462" Type="http://schemas.openxmlformats.org/officeDocument/2006/relationships/oleObject" Target="embeddings/oleObject229.bin"/><Relationship Id="rId518" Type="http://schemas.openxmlformats.org/officeDocument/2006/relationships/image" Target="media/image254.wmf"/><Relationship Id="rId725" Type="http://schemas.openxmlformats.org/officeDocument/2006/relationships/image" Target="media/image352.wmf"/><Relationship Id="rId932" Type="http://schemas.openxmlformats.org/officeDocument/2006/relationships/oleObject" Target="embeddings/oleObject472.bin"/><Relationship Id="rId1092" Type="http://schemas.openxmlformats.org/officeDocument/2006/relationships/image" Target="media/image535.jpeg"/><Relationship Id="rId1106" Type="http://schemas.openxmlformats.org/officeDocument/2006/relationships/image" Target="media/image549.jpeg"/><Relationship Id="rId115" Type="http://schemas.openxmlformats.org/officeDocument/2006/relationships/oleObject" Target="embeddings/oleObject54.bin"/><Relationship Id="rId157" Type="http://schemas.openxmlformats.org/officeDocument/2006/relationships/oleObject" Target="embeddings/oleObject75.bin"/><Relationship Id="rId322" Type="http://schemas.openxmlformats.org/officeDocument/2006/relationships/image" Target="media/image157.wmf"/><Relationship Id="rId364" Type="http://schemas.openxmlformats.org/officeDocument/2006/relationships/image" Target="media/image178.wmf"/><Relationship Id="rId767" Type="http://schemas.openxmlformats.org/officeDocument/2006/relationships/oleObject" Target="embeddings/oleObject390.bin"/><Relationship Id="rId974" Type="http://schemas.openxmlformats.org/officeDocument/2006/relationships/image" Target="media/image475.wmf"/><Relationship Id="rId1008" Type="http://schemas.openxmlformats.org/officeDocument/2006/relationships/image" Target="media/image492.wmf"/><Relationship Id="rId61" Type="http://schemas.openxmlformats.org/officeDocument/2006/relationships/oleObject" Target="embeddings/oleObject27.bin"/><Relationship Id="rId199" Type="http://schemas.openxmlformats.org/officeDocument/2006/relationships/oleObject" Target="embeddings/oleObject96.bin"/><Relationship Id="rId571" Type="http://schemas.openxmlformats.org/officeDocument/2006/relationships/oleObject" Target="embeddings/oleObject286.bin"/><Relationship Id="rId627" Type="http://schemas.openxmlformats.org/officeDocument/2006/relationships/image" Target="media/image304.wmf"/><Relationship Id="rId669" Type="http://schemas.openxmlformats.org/officeDocument/2006/relationships/image" Target="media/image325.wmf"/><Relationship Id="rId834" Type="http://schemas.openxmlformats.org/officeDocument/2006/relationships/image" Target="media/image403.png"/><Relationship Id="rId876" Type="http://schemas.openxmlformats.org/officeDocument/2006/relationships/oleObject" Target="embeddings/oleObject444.bin"/><Relationship Id="rId19" Type="http://schemas.openxmlformats.org/officeDocument/2006/relationships/oleObject" Target="embeddings/oleObject6.bin"/><Relationship Id="rId224" Type="http://schemas.openxmlformats.org/officeDocument/2006/relationships/oleObject" Target="embeddings/oleObject109.bin"/><Relationship Id="rId266" Type="http://schemas.openxmlformats.org/officeDocument/2006/relationships/oleObject" Target="embeddings/oleObject130.bin"/><Relationship Id="rId431" Type="http://schemas.openxmlformats.org/officeDocument/2006/relationships/oleObject" Target="embeddings/oleObject214.bin"/><Relationship Id="rId473" Type="http://schemas.openxmlformats.org/officeDocument/2006/relationships/oleObject" Target="embeddings/oleObject235.bin"/><Relationship Id="rId529" Type="http://schemas.openxmlformats.org/officeDocument/2006/relationships/oleObject" Target="embeddings/oleObject263.bin"/><Relationship Id="rId680" Type="http://schemas.openxmlformats.org/officeDocument/2006/relationships/oleObject" Target="embeddings/oleObject343.bin"/><Relationship Id="rId736" Type="http://schemas.openxmlformats.org/officeDocument/2006/relationships/image" Target="media/image357.wmf"/><Relationship Id="rId901" Type="http://schemas.openxmlformats.org/officeDocument/2006/relationships/image" Target="media/image438.wmf"/><Relationship Id="rId1061" Type="http://schemas.openxmlformats.org/officeDocument/2006/relationships/oleObject" Target="embeddings/oleObject536.bin"/><Relationship Id="rId1117" Type="http://schemas.openxmlformats.org/officeDocument/2006/relationships/hyperlink" Target="http://ru.wikipedia.org/wiki/%D0%A4%D0%B0%D0%B9%D0%BB:Hypericum_perforatum_Habitus_DehesaBoyalPuertollano.jpg" TargetMode="External"/><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image" Target="media/image81.wmf"/><Relationship Id="rId333" Type="http://schemas.openxmlformats.org/officeDocument/2006/relationships/image" Target="media/image162.wmf"/><Relationship Id="rId540" Type="http://schemas.openxmlformats.org/officeDocument/2006/relationships/image" Target="media/image265.wmf"/><Relationship Id="rId778" Type="http://schemas.openxmlformats.org/officeDocument/2006/relationships/image" Target="media/image375.wmf"/><Relationship Id="rId943" Type="http://schemas.openxmlformats.org/officeDocument/2006/relationships/image" Target="media/image459.wmf"/><Relationship Id="rId985" Type="http://schemas.openxmlformats.org/officeDocument/2006/relationships/oleObject" Target="embeddings/oleObject498.bin"/><Relationship Id="rId1019" Type="http://schemas.openxmlformats.org/officeDocument/2006/relationships/oleObject" Target="embeddings/oleObject515.bin"/><Relationship Id="rId72" Type="http://schemas.openxmlformats.org/officeDocument/2006/relationships/image" Target="media/image33.wmf"/><Relationship Id="rId375" Type="http://schemas.openxmlformats.org/officeDocument/2006/relationships/oleObject" Target="embeddings/oleObject185.bin"/><Relationship Id="rId582" Type="http://schemas.openxmlformats.org/officeDocument/2006/relationships/oleObject" Target="embeddings/oleObject292.bin"/><Relationship Id="rId638" Type="http://schemas.openxmlformats.org/officeDocument/2006/relationships/image" Target="media/image310.wmf"/><Relationship Id="rId803" Type="http://schemas.openxmlformats.org/officeDocument/2006/relationships/oleObject" Target="embeddings/oleObject409.bin"/><Relationship Id="rId845" Type="http://schemas.openxmlformats.org/officeDocument/2006/relationships/oleObject" Target="embeddings/oleObject428.bin"/><Relationship Id="rId1030" Type="http://schemas.openxmlformats.org/officeDocument/2006/relationships/image" Target="media/image503.wmf"/><Relationship Id="rId3" Type="http://schemas.openxmlformats.org/officeDocument/2006/relationships/styles" Target="styles.xml"/><Relationship Id="rId235" Type="http://schemas.openxmlformats.org/officeDocument/2006/relationships/image" Target="media/image114.wmf"/><Relationship Id="rId277" Type="http://schemas.openxmlformats.org/officeDocument/2006/relationships/image" Target="media/image135.wmf"/><Relationship Id="rId400" Type="http://schemas.openxmlformats.org/officeDocument/2006/relationships/image" Target="media/image196.wmf"/><Relationship Id="rId442" Type="http://schemas.openxmlformats.org/officeDocument/2006/relationships/image" Target="media/image216.png"/><Relationship Id="rId484" Type="http://schemas.openxmlformats.org/officeDocument/2006/relationships/image" Target="media/image237.wmf"/><Relationship Id="rId705" Type="http://schemas.openxmlformats.org/officeDocument/2006/relationships/oleObject" Target="embeddings/oleObject356.bin"/><Relationship Id="rId887" Type="http://schemas.openxmlformats.org/officeDocument/2006/relationships/image" Target="media/image431.wmf"/><Relationship Id="rId1072" Type="http://schemas.openxmlformats.org/officeDocument/2006/relationships/image" Target="media/image524.wmf"/><Relationship Id="rId1128" Type="http://schemas.openxmlformats.org/officeDocument/2006/relationships/theme" Target="theme/theme1.xml"/><Relationship Id="rId137" Type="http://schemas.openxmlformats.org/officeDocument/2006/relationships/oleObject" Target="embeddings/oleObject65.bin"/><Relationship Id="rId302" Type="http://schemas.openxmlformats.org/officeDocument/2006/relationships/image" Target="media/image147.wmf"/><Relationship Id="rId344" Type="http://schemas.openxmlformats.org/officeDocument/2006/relationships/oleObject" Target="embeddings/oleObject170.bin"/><Relationship Id="rId691" Type="http://schemas.openxmlformats.org/officeDocument/2006/relationships/image" Target="media/image336.wmf"/><Relationship Id="rId747" Type="http://schemas.openxmlformats.org/officeDocument/2006/relationships/image" Target="media/image362.wmf"/><Relationship Id="rId789" Type="http://schemas.openxmlformats.org/officeDocument/2006/relationships/oleObject" Target="embeddings/oleObject402.bin"/><Relationship Id="rId912" Type="http://schemas.openxmlformats.org/officeDocument/2006/relationships/oleObject" Target="embeddings/oleObject462.bin"/><Relationship Id="rId954" Type="http://schemas.openxmlformats.org/officeDocument/2006/relationships/image" Target="media/image465.wmf"/><Relationship Id="rId996" Type="http://schemas.openxmlformats.org/officeDocument/2006/relationships/image" Target="media/image486.wmf"/><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oleObject" Target="embeddings/oleObject191.bin"/><Relationship Id="rId551" Type="http://schemas.openxmlformats.org/officeDocument/2006/relationships/image" Target="media/image270.wmf"/><Relationship Id="rId593" Type="http://schemas.openxmlformats.org/officeDocument/2006/relationships/image" Target="media/image288.wmf"/><Relationship Id="rId607" Type="http://schemas.openxmlformats.org/officeDocument/2006/relationships/oleObject" Target="embeddings/oleObject306.bin"/><Relationship Id="rId649" Type="http://schemas.openxmlformats.org/officeDocument/2006/relationships/oleObject" Target="embeddings/oleObject327.bin"/><Relationship Id="rId814" Type="http://schemas.openxmlformats.org/officeDocument/2006/relationships/image" Target="media/image393.wmf"/><Relationship Id="rId856" Type="http://schemas.openxmlformats.org/officeDocument/2006/relationships/oleObject" Target="embeddings/oleObject434.bin"/><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oleObject" Target="embeddings/oleObject120.bin"/><Relationship Id="rId288" Type="http://schemas.openxmlformats.org/officeDocument/2006/relationships/image" Target="media/image140.wmf"/><Relationship Id="rId411" Type="http://schemas.openxmlformats.org/officeDocument/2006/relationships/oleObject" Target="embeddings/oleObject203.bin"/><Relationship Id="rId453" Type="http://schemas.openxmlformats.org/officeDocument/2006/relationships/image" Target="media/image222.wmf"/><Relationship Id="rId509" Type="http://schemas.openxmlformats.org/officeDocument/2006/relationships/oleObject" Target="embeddings/oleObject253.bin"/><Relationship Id="rId660" Type="http://schemas.openxmlformats.org/officeDocument/2006/relationships/oleObject" Target="embeddings/oleObject333.bin"/><Relationship Id="rId898" Type="http://schemas.openxmlformats.org/officeDocument/2006/relationships/oleObject" Target="embeddings/oleObject455.bin"/><Relationship Id="rId1041" Type="http://schemas.openxmlformats.org/officeDocument/2006/relationships/oleObject" Target="embeddings/oleObject526.bin"/><Relationship Id="rId1083" Type="http://schemas.openxmlformats.org/officeDocument/2006/relationships/hyperlink" Target="http://ru.wikipedia.org/w/index.php?title=Acherontia_styx&amp;action=edit&amp;redlink=1" TargetMode="External"/><Relationship Id="rId106" Type="http://schemas.openxmlformats.org/officeDocument/2006/relationships/image" Target="media/image50.wmf"/><Relationship Id="rId313" Type="http://schemas.openxmlformats.org/officeDocument/2006/relationships/oleObject" Target="embeddings/oleObject154.bin"/><Relationship Id="rId495" Type="http://schemas.openxmlformats.org/officeDocument/2006/relationships/oleObject" Target="embeddings/oleObject246.bin"/><Relationship Id="rId716" Type="http://schemas.openxmlformats.org/officeDocument/2006/relationships/oleObject" Target="embeddings/oleObject362.bin"/><Relationship Id="rId758" Type="http://schemas.openxmlformats.org/officeDocument/2006/relationships/image" Target="media/image367.wmf"/><Relationship Id="rId923" Type="http://schemas.openxmlformats.org/officeDocument/2006/relationships/image" Target="media/image449.wmf"/><Relationship Id="rId965" Type="http://schemas.openxmlformats.org/officeDocument/2006/relationships/oleObject" Target="embeddings/oleObject488.bin"/><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image" Target="media/image173.wmf"/><Relationship Id="rId397" Type="http://schemas.openxmlformats.org/officeDocument/2006/relationships/oleObject" Target="embeddings/oleObject196.bin"/><Relationship Id="rId520" Type="http://schemas.openxmlformats.org/officeDocument/2006/relationships/image" Target="media/image255.wmf"/><Relationship Id="rId562" Type="http://schemas.openxmlformats.org/officeDocument/2006/relationships/image" Target="media/image276.wmf"/><Relationship Id="rId618" Type="http://schemas.openxmlformats.org/officeDocument/2006/relationships/oleObject" Target="embeddings/oleObject312.bin"/><Relationship Id="rId825" Type="http://schemas.openxmlformats.org/officeDocument/2006/relationships/oleObject" Target="embeddings/oleObject420.bin"/><Relationship Id="rId215" Type="http://schemas.openxmlformats.org/officeDocument/2006/relationships/oleObject" Target="embeddings/oleObject104.bin"/><Relationship Id="rId257" Type="http://schemas.openxmlformats.org/officeDocument/2006/relationships/image" Target="media/image125.wmf"/><Relationship Id="rId422" Type="http://schemas.openxmlformats.org/officeDocument/2006/relationships/oleObject" Target="embeddings/oleObject209.bin"/><Relationship Id="rId464" Type="http://schemas.openxmlformats.org/officeDocument/2006/relationships/oleObject" Target="embeddings/oleObject230.bin"/><Relationship Id="rId867" Type="http://schemas.openxmlformats.org/officeDocument/2006/relationships/image" Target="media/image421.wmf"/><Relationship Id="rId1010" Type="http://schemas.openxmlformats.org/officeDocument/2006/relationships/image" Target="media/image493.wmf"/><Relationship Id="rId1052" Type="http://schemas.openxmlformats.org/officeDocument/2006/relationships/image" Target="media/image514.wmf"/><Relationship Id="rId1094" Type="http://schemas.openxmlformats.org/officeDocument/2006/relationships/image" Target="media/image537.jpeg"/><Relationship Id="rId1108" Type="http://schemas.openxmlformats.org/officeDocument/2006/relationships/image" Target="media/image551.jpeg"/><Relationship Id="rId299" Type="http://schemas.openxmlformats.org/officeDocument/2006/relationships/oleObject" Target="embeddings/oleObject147.bin"/><Relationship Id="rId727" Type="http://schemas.openxmlformats.org/officeDocument/2006/relationships/image" Target="media/image353.wmf"/><Relationship Id="rId934" Type="http://schemas.openxmlformats.org/officeDocument/2006/relationships/oleObject" Target="embeddings/oleObject473.bin"/><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image" Target="media/image179.wmf"/><Relationship Id="rId573" Type="http://schemas.openxmlformats.org/officeDocument/2006/relationships/oleObject" Target="embeddings/oleObject287.bin"/><Relationship Id="rId780" Type="http://schemas.openxmlformats.org/officeDocument/2006/relationships/image" Target="media/image376.wmf"/><Relationship Id="rId226" Type="http://schemas.openxmlformats.org/officeDocument/2006/relationships/oleObject" Target="embeddings/oleObject110.bin"/><Relationship Id="rId433" Type="http://schemas.openxmlformats.org/officeDocument/2006/relationships/oleObject" Target="embeddings/oleObject215.bin"/><Relationship Id="rId878" Type="http://schemas.openxmlformats.org/officeDocument/2006/relationships/oleObject" Target="embeddings/oleObject445.bin"/><Relationship Id="rId1063" Type="http://schemas.openxmlformats.org/officeDocument/2006/relationships/oleObject" Target="embeddings/oleObject537.bin"/><Relationship Id="rId640" Type="http://schemas.openxmlformats.org/officeDocument/2006/relationships/image" Target="media/image311.wmf"/><Relationship Id="rId738" Type="http://schemas.openxmlformats.org/officeDocument/2006/relationships/image" Target="media/image358.wmf"/><Relationship Id="rId945" Type="http://schemas.openxmlformats.org/officeDocument/2006/relationships/image" Target="media/image460.png"/><Relationship Id="rId74" Type="http://schemas.openxmlformats.org/officeDocument/2006/relationships/image" Target="media/image34.wmf"/><Relationship Id="rId377" Type="http://schemas.openxmlformats.org/officeDocument/2006/relationships/oleObject" Target="embeddings/oleObject186.bin"/><Relationship Id="rId500" Type="http://schemas.openxmlformats.org/officeDocument/2006/relationships/image" Target="media/image245.wmf"/><Relationship Id="rId584" Type="http://schemas.openxmlformats.org/officeDocument/2006/relationships/oleObject" Target="embeddings/oleObject293.bin"/><Relationship Id="rId805" Type="http://schemas.openxmlformats.org/officeDocument/2006/relationships/oleObject" Target="embeddings/oleObject410.bin"/><Relationship Id="rId5" Type="http://schemas.openxmlformats.org/officeDocument/2006/relationships/webSettings" Target="webSettings.xml"/><Relationship Id="rId237" Type="http://schemas.openxmlformats.org/officeDocument/2006/relationships/image" Target="media/image115.wmf"/><Relationship Id="rId791" Type="http://schemas.openxmlformats.org/officeDocument/2006/relationships/oleObject" Target="embeddings/oleObject403.bin"/><Relationship Id="rId889" Type="http://schemas.openxmlformats.org/officeDocument/2006/relationships/image" Target="media/image432.wmf"/><Relationship Id="rId1074" Type="http://schemas.openxmlformats.org/officeDocument/2006/relationships/image" Target="media/image525.wmf"/><Relationship Id="rId444" Type="http://schemas.openxmlformats.org/officeDocument/2006/relationships/oleObject" Target="embeddings/oleObject220.bin"/><Relationship Id="rId651" Type="http://schemas.openxmlformats.org/officeDocument/2006/relationships/oleObject" Target="embeddings/oleObject328.bin"/><Relationship Id="rId749" Type="http://schemas.openxmlformats.org/officeDocument/2006/relationships/image" Target="media/image363.wmf"/><Relationship Id="rId290" Type="http://schemas.openxmlformats.org/officeDocument/2006/relationships/image" Target="media/image141.wmf"/><Relationship Id="rId304" Type="http://schemas.openxmlformats.org/officeDocument/2006/relationships/image" Target="media/image148.wmf"/><Relationship Id="rId388" Type="http://schemas.openxmlformats.org/officeDocument/2006/relationships/oleObject" Target="embeddings/oleObject192.bin"/><Relationship Id="rId511" Type="http://schemas.openxmlformats.org/officeDocument/2006/relationships/oleObject" Target="embeddings/oleObject254.bin"/><Relationship Id="rId609" Type="http://schemas.openxmlformats.org/officeDocument/2006/relationships/oleObject" Target="embeddings/oleObject307.bin"/><Relationship Id="rId956" Type="http://schemas.openxmlformats.org/officeDocument/2006/relationships/image" Target="media/image466.wmf"/><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image" Target="media/image289.wmf"/><Relationship Id="rId816" Type="http://schemas.openxmlformats.org/officeDocument/2006/relationships/image" Target="media/image394.wmf"/><Relationship Id="rId1001" Type="http://schemas.openxmlformats.org/officeDocument/2006/relationships/oleObject" Target="embeddings/oleObject506.bin"/><Relationship Id="rId248" Type="http://schemas.openxmlformats.org/officeDocument/2006/relationships/oleObject" Target="embeddings/oleObject121.bin"/><Relationship Id="rId455" Type="http://schemas.openxmlformats.org/officeDocument/2006/relationships/image" Target="media/image223.wmf"/><Relationship Id="rId662" Type="http://schemas.openxmlformats.org/officeDocument/2006/relationships/oleObject" Target="embeddings/oleObject334.bin"/><Relationship Id="rId1085" Type="http://schemas.openxmlformats.org/officeDocument/2006/relationships/image" Target="media/image529.jpeg"/><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5.bin"/><Relationship Id="rId522" Type="http://schemas.openxmlformats.org/officeDocument/2006/relationships/image" Target="media/image256.wmf"/><Relationship Id="rId967" Type="http://schemas.openxmlformats.org/officeDocument/2006/relationships/oleObject" Target="embeddings/oleObject489.bin"/><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oleObject" Target="embeddings/oleObject197.bin"/><Relationship Id="rId827" Type="http://schemas.openxmlformats.org/officeDocument/2006/relationships/oleObject" Target="embeddings/oleObject421.bin"/><Relationship Id="rId1012" Type="http://schemas.openxmlformats.org/officeDocument/2006/relationships/image" Target="media/image494.wmf"/><Relationship Id="rId259" Type="http://schemas.openxmlformats.org/officeDocument/2006/relationships/image" Target="media/image126.wmf"/><Relationship Id="rId466" Type="http://schemas.openxmlformats.org/officeDocument/2006/relationships/oleObject" Target="embeddings/oleObject231.bin"/><Relationship Id="rId673" Type="http://schemas.openxmlformats.org/officeDocument/2006/relationships/image" Target="media/image327.wmf"/><Relationship Id="rId880" Type="http://schemas.openxmlformats.org/officeDocument/2006/relationships/oleObject" Target="embeddings/oleObject446.bin"/><Relationship Id="rId1096" Type="http://schemas.openxmlformats.org/officeDocument/2006/relationships/image" Target="media/image539.jpeg"/><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oleObject" Target="embeddings/oleObject161.bin"/><Relationship Id="rId533" Type="http://schemas.openxmlformats.org/officeDocument/2006/relationships/oleObject" Target="embeddings/oleObject265.bin"/><Relationship Id="rId978" Type="http://schemas.openxmlformats.org/officeDocument/2006/relationships/image" Target="media/image477.wmf"/><Relationship Id="rId740" Type="http://schemas.openxmlformats.org/officeDocument/2006/relationships/image" Target="media/image359.wmf"/><Relationship Id="rId838" Type="http://schemas.openxmlformats.org/officeDocument/2006/relationships/image" Target="media/image407.wmf"/><Relationship Id="rId1023" Type="http://schemas.openxmlformats.org/officeDocument/2006/relationships/oleObject" Target="embeddings/oleObject517.bin"/><Relationship Id="rId172" Type="http://schemas.openxmlformats.org/officeDocument/2006/relationships/image" Target="media/image83.wmf"/><Relationship Id="rId477" Type="http://schemas.openxmlformats.org/officeDocument/2006/relationships/oleObject" Target="embeddings/oleObject237.bin"/><Relationship Id="rId600" Type="http://schemas.openxmlformats.org/officeDocument/2006/relationships/image" Target="media/image291.wmf"/><Relationship Id="rId684" Type="http://schemas.openxmlformats.org/officeDocument/2006/relationships/oleObject" Target="embeddings/oleObject345.bin"/><Relationship Id="rId337" Type="http://schemas.openxmlformats.org/officeDocument/2006/relationships/image" Target="media/image164.wmf"/><Relationship Id="rId891" Type="http://schemas.openxmlformats.org/officeDocument/2006/relationships/image" Target="media/image433.wmf"/><Relationship Id="rId905" Type="http://schemas.openxmlformats.org/officeDocument/2006/relationships/image" Target="media/image440.wmf"/><Relationship Id="rId989" Type="http://schemas.openxmlformats.org/officeDocument/2006/relationships/oleObject" Target="embeddings/oleObject500.bin"/><Relationship Id="rId34" Type="http://schemas.openxmlformats.org/officeDocument/2006/relationships/image" Target="media/image14.wmf"/><Relationship Id="rId544" Type="http://schemas.openxmlformats.org/officeDocument/2006/relationships/image" Target="media/image267.wmf"/><Relationship Id="rId751" Type="http://schemas.openxmlformats.org/officeDocument/2006/relationships/image" Target="media/image364.wmf"/><Relationship Id="rId849" Type="http://schemas.openxmlformats.org/officeDocument/2006/relationships/image" Target="media/image412.wmf"/><Relationship Id="rId183" Type="http://schemas.openxmlformats.org/officeDocument/2006/relationships/oleObject" Target="embeddings/oleObject88.bin"/><Relationship Id="rId390" Type="http://schemas.openxmlformats.org/officeDocument/2006/relationships/oleObject" Target="embeddings/oleObject193.bin"/><Relationship Id="rId404" Type="http://schemas.openxmlformats.org/officeDocument/2006/relationships/image" Target="media/image198.wmf"/><Relationship Id="rId611" Type="http://schemas.openxmlformats.org/officeDocument/2006/relationships/image" Target="media/image296.wmf"/><Relationship Id="rId1034" Type="http://schemas.openxmlformats.org/officeDocument/2006/relationships/image" Target="media/image505.wmf"/><Relationship Id="rId250" Type="http://schemas.openxmlformats.org/officeDocument/2006/relationships/oleObject" Target="embeddings/oleObject122.bin"/><Relationship Id="rId488" Type="http://schemas.openxmlformats.org/officeDocument/2006/relationships/image" Target="media/image239.wmf"/><Relationship Id="rId695" Type="http://schemas.openxmlformats.org/officeDocument/2006/relationships/oleObject" Target="embeddings/oleObject351.bin"/><Relationship Id="rId709" Type="http://schemas.openxmlformats.org/officeDocument/2006/relationships/oleObject" Target="embeddings/oleObject358.bin"/><Relationship Id="rId916" Type="http://schemas.openxmlformats.org/officeDocument/2006/relationships/oleObject" Target="embeddings/oleObject464.bin"/><Relationship Id="rId1101" Type="http://schemas.openxmlformats.org/officeDocument/2006/relationships/image" Target="media/image544.jpeg"/><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oleObject" Target="embeddings/oleObject172.bin"/><Relationship Id="rId555" Type="http://schemas.openxmlformats.org/officeDocument/2006/relationships/image" Target="media/image272.wmf"/><Relationship Id="rId762" Type="http://schemas.openxmlformats.org/officeDocument/2006/relationships/image" Target="media/image369.w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image" Target="media/image203.wmf"/><Relationship Id="rId622" Type="http://schemas.openxmlformats.org/officeDocument/2006/relationships/oleObject" Target="embeddings/oleObject314.bin"/><Relationship Id="rId1045" Type="http://schemas.openxmlformats.org/officeDocument/2006/relationships/oleObject" Target="embeddings/oleObject528.bin"/><Relationship Id="rId261" Type="http://schemas.openxmlformats.org/officeDocument/2006/relationships/image" Target="media/image127.wmf"/><Relationship Id="rId499" Type="http://schemas.openxmlformats.org/officeDocument/2006/relationships/oleObject" Target="embeddings/oleObject248.bin"/><Relationship Id="rId927" Type="http://schemas.openxmlformats.org/officeDocument/2006/relationships/image" Target="media/image451.wmf"/><Relationship Id="rId1112" Type="http://schemas.openxmlformats.org/officeDocument/2006/relationships/image" Target="media/image555.jpeg"/><Relationship Id="rId56" Type="http://schemas.openxmlformats.org/officeDocument/2006/relationships/image" Target="media/image25.wmf"/><Relationship Id="rId359" Type="http://schemas.openxmlformats.org/officeDocument/2006/relationships/image" Target="media/image175.wmf"/><Relationship Id="rId566" Type="http://schemas.openxmlformats.org/officeDocument/2006/relationships/oleObject" Target="embeddings/oleObject282.bin"/><Relationship Id="rId773" Type="http://schemas.openxmlformats.org/officeDocument/2006/relationships/oleObject" Target="embeddings/oleObject394.bin"/><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oleObject" Target="embeddings/oleObject211.bin"/><Relationship Id="rId633" Type="http://schemas.openxmlformats.org/officeDocument/2006/relationships/image" Target="media/image307.png"/><Relationship Id="rId980" Type="http://schemas.openxmlformats.org/officeDocument/2006/relationships/image" Target="media/image478.wmf"/><Relationship Id="rId1056" Type="http://schemas.openxmlformats.org/officeDocument/2006/relationships/image" Target="media/image516.wmf"/><Relationship Id="rId840" Type="http://schemas.openxmlformats.org/officeDocument/2006/relationships/image" Target="media/image408.wmf"/><Relationship Id="rId938" Type="http://schemas.openxmlformats.org/officeDocument/2006/relationships/oleObject" Target="embeddings/oleObject475.bin"/><Relationship Id="rId67" Type="http://schemas.openxmlformats.org/officeDocument/2006/relationships/oleObject" Target="embeddings/oleObject30.bin"/><Relationship Id="rId272" Type="http://schemas.openxmlformats.org/officeDocument/2006/relationships/oleObject" Target="embeddings/oleObject133.bin"/><Relationship Id="rId577" Type="http://schemas.openxmlformats.org/officeDocument/2006/relationships/oleObject" Target="embeddings/oleObject289.bin"/><Relationship Id="rId700" Type="http://schemas.openxmlformats.org/officeDocument/2006/relationships/image" Target="media/image340.wmf"/><Relationship Id="rId1123" Type="http://schemas.openxmlformats.org/officeDocument/2006/relationships/hyperlink" Target="http://soshinenie.ru/category/russkaya-literatura/sochinenie-po-literature-9-klass/" TargetMode="External"/><Relationship Id="rId132" Type="http://schemas.openxmlformats.org/officeDocument/2006/relationships/image" Target="media/image63.wmf"/><Relationship Id="rId784" Type="http://schemas.openxmlformats.org/officeDocument/2006/relationships/image" Target="media/image378.wmf"/><Relationship Id="rId991" Type="http://schemas.openxmlformats.org/officeDocument/2006/relationships/oleObject" Target="embeddings/oleObject501.bin"/><Relationship Id="rId1067" Type="http://schemas.openxmlformats.org/officeDocument/2006/relationships/oleObject" Target="embeddings/oleObject539.bin"/><Relationship Id="rId437" Type="http://schemas.openxmlformats.org/officeDocument/2006/relationships/oleObject" Target="embeddings/oleObject217.bin"/><Relationship Id="rId644" Type="http://schemas.openxmlformats.org/officeDocument/2006/relationships/image" Target="media/image313.wmf"/><Relationship Id="rId851" Type="http://schemas.openxmlformats.org/officeDocument/2006/relationships/image" Target="media/image413.wmf"/><Relationship Id="rId283" Type="http://schemas.openxmlformats.org/officeDocument/2006/relationships/oleObject" Target="embeddings/oleObject139.bin"/><Relationship Id="rId490" Type="http://schemas.openxmlformats.org/officeDocument/2006/relationships/image" Target="media/image240.wmf"/><Relationship Id="rId504" Type="http://schemas.openxmlformats.org/officeDocument/2006/relationships/image" Target="media/image247.wmf"/><Relationship Id="rId711" Type="http://schemas.openxmlformats.org/officeDocument/2006/relationships/oleObject" Target="embeddings/oleObject359.bin"/><Relationship Id="rId949" Type="http://schemas.openxmlformats.org/officeDocument/2006/relationships/oleObject" Target="embeddings/oleObject480.bin"/><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oleObject" Target="embeddings/oleObject173.bin"/><Relationship Id="rId588" Type="http://schemas.openxmlformats.org/officeDocument/2006/relationships/oleObject" Target="embeddings/oleObject295.bin"/><Relationship Id="rId795" Type="http://schemas.openxmlformats.org/officeDocument/2006/relationships/oleObject" Target="embeddings/oleObject405.bin"/><Relationship Id="rId809" Type="http://schemas.openxmlformats.org/officeDocument/2006/relationships/oleObject" Target="embeddings/oleObject412.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oleObject" Target="embeddings/oleObject222.bin"/><Relationship Id="rId655" Type="http://schemas.openxmlformats.org/officeDocument/2006/relationships/image" Target="media/image318.wmf"/><Relationship Id="rId862" Type="http://schemas.openxmlformats.org/officeDocument/2006/relationships/oleObject" Target="embeddings/oleObject437.bin"/><Relationship Id="rId1078" Type="http://schemas.openxmlformats.org/officeDocument/2006/relationships/image" Target="media/image527.wmf"/><Relationship Id="rId294" Type="http://schemas.openxmlformats.org/officeDocument/2006/relationships/image" Target="media/image143.wmf"/><Relationship Id="rId308" Type="http://schemas.openxmlformats.org/officeDocument/2006/relationships/image" Target="media/image150.wmf"/><Relationship Id="rId515" Type="http://schemas.openxmlformats.org/officeDocument/2006/relationships/oleObject" Target="embeddings/oleObject256.bin"/><Relationship Id="rId722" Type="http://schemas.openxmlformats.org/officeDocument/2006/relationships/oleObject" Target="embeddings/oleObject365.bin"/><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image" Target="media/image176.wmf"/><Relationship Id="rId599" Type="http://schemas.openxmlformats.org/officeDocument/2006/relationships/oleObject" Target="embeddings/oleObject302.bin"/><Relationship Id="rId1005" Type="http://schemas.openxmlformats.org/officeDocument/2006/relationships/oleObject" Target="embeddings/oleObject508.bin"/><Relationship Id="rId459" Type="http://schemas.openxmlformats.org/officeDocument/2006/relationships/image" Target="media/image225.wmf"/><Relationship Id="rId666" Type="http://schemas.openxmlformats.org/officeDocument/2006/relationships/oleObject" Target="embeddings/oleObject336.bin"/><Relationship Id="rId873" Type="http://schemas.openxmlformats.org/officeDocument/2006/relationships/image" Target="media/image424.wmf"/><Relationship Id="rId1089" Type="http://schemas.openxmlformats.org/officeDocument/2006/relationships/hyperlink" Target="http://ru.wikisource.org/wiki" TargetMode="External"/><Relationship Id="rId16" Type="http://schemas.openxmlformats.org/officeDocument/2006/relationships/image" Target="media/image5.wmf"/><Relationship Id="rId221" Type="http://schemas.openxmlformats.org/officeDocument/2006/relationships/image" Target="media/image107.wmf"/><Relationship Id="rId319" Type="http://schemas.openxmlformats.org/officeDocument/2006/relationships/oleObject" Target="embeddings/oleObject157.bin"/><Relationship Id="rId526" Type="http://schemas.openxmlformats.org/officeDocument/2006/relationships/image" Target="media/image258.wmf"/><Relationship Id="rId733" Type="http://schemas.openxmlformats.org/officeDocument/2006/relationships/oleObject" Target="embeddings/oleObject371.bin"/><Relationship Id="rId940" Type="http://schemas.openxmlformats.org/officeDocument/2006/relationships/oleObject" Target="embeddings/oleObject476.bin"/><Relationship Id="rId1016" Type="http://schemas.openxmlformats.org/officeDocument/2006/relationships/image" Target="media/image496.wmf"/><Relationship Id="rId165" Type="http://schemas.openxmlformats.org/officeDocument/2006/relationships/oleObject" Target="embeddings/oleObject79.bin"/><Relationship Id="rId372" Type="http://schemas.openxmlformats.org/officeDocument/2006/relationships/image" Target="media/image182.wmf"/><Relationship Id="rId677" Type="http://schemas.openxmlformats.org/officeDocument/2006/relationships/image" Target="media/image329.wmf"/><Relationship Id="rId800" Type="http://schemas.openxmlformats.org/officeDocument/2006/relationships/image" Target="media/image386.wmf"/><Relationship Id="rId232" Type="http://schemas.openxmlformats.org/officeDocument/2006/relationships/oleObject" Target="embeddings/oleObject113.bin"/><Relationship Id="rId884" Type="http://schemas.openxmlformats.org/officeDocument/2006/relationships/oleObject" Target="embeddings/oleObject448.bin"/><Relationship Id="rId27" Type="http://schemas.openxmlformats.org/officeDocument/2006/relationships/oleObject" Target="embeddings/oleObject10.bin"/><Relationship Id="rId537" Type="http://schemas.openxmlformats.org/officeDocument/2006/relationships/oleObject" Target="embeddings/oleObject267.bin"/><Relationship Id="rId744" Type="http://schemas.openxmlformats.org/officeDocument/2006/relationships/oleObject" Target="embeddings/oleObject377.bin"/><Relationship Id="rId951" Type="http://schemas.openxmlformats.org/officeDocument/2006/relationships/oleObject" Target="embeddings/oleObject481.bin"/><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image" Target="media/image187.wmf"/><Relationship Id="rId590" Type="http://schemas.openxmlformats.org/officeDocument/2006/relationships/oleObject" Target="embeddings/oleObject297.bin"/><Relationship Id="rId604" Type="http://schemas.openxmlformats.org/officeDocument/2006/relationships/image" Target="media/image293.wmf"/><Relationship Id="rId811" Type="http://schemas.openxmlformats.org/officeDocument/2006/relationships/oleObject" Target="embeddings/oleObject413.bin"/><Relationship Id="rId1027" Type="http://schemas.openxmlformats.org/officeDocument/2006/relationships/oleObject" Target="embeddings/oleObject519.bin"/><Relationship Id="rId243" Type="http://schemas.openxmlformats.org/officeDocument/2006/relationships/image" Target="media/image118.wmf"/><Relationship Id="rId450" Type="http://schemas.openxmlformats.org/officeDocument/2006/relationships/oleObject" Target="embeddings/oleObject223.bin"/><Relationship Id="rId688" Type="http://schemas.openxmlformats.org/officeDocument/2006/relationships/oleObject" Target="embeddings/oleObject347.bin"/><Relationship Id="rId895" Type="http://schemas.openxmlformats.org/officeDocument/2006/relationships/image" Target="media/image435.wmf"/><Relationship Id="rId909" Type="http://schemas.openxmlformats.org/officeDocument/2006/relationships/image" Target="media/image442.wmf"/><Relationship Id="rId1080" Type="http://schemas.openxmlformats.org/officeDocument/2006/relationships/image" Target="media/image528.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51.wmf"/><Relationship Id="rId548" Type="http://schemas.openxmlformats.org/officeDocument/2006/relationships/image" Target="media/image269.wmf"/><Relationship Id="rId755" Type="http://schemas.openxmlformats.org/officeDocument/2006/relationships/oleObject" Target="embeddings/oleObject383.bin"/><Relationship Id="rId962" Type="http://schemas.openxmlformats.org/officeDocument/2006/relationships/image" Target="media/image469.wmf"/><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image" Target="media/image193.wmf"/><Relationship Id="rId408" Type="http://schemas.openxmlformats.org/officeDocument/2006/relationships/image" Target="media/image200.wmf"/><Relationship Id="rId615" Type="http://schemas.openxmlformats.org/officeDocument/2006/relationships/image" Target="media/image298.wmf"/><Relationship Id="rId822" Type="http://schemas.openxmlformats.org/officeDocument/2006/relationships/image" Target="media/image397.wmf"/><Relationship Id="rId1038" Type="http://schemas.openxmlformats.org/officeDocument/2006/relationships/image" Target="media/image507.wmf"/><Relationship Id="rId254" Type="http://schemas.openxmlformats.org/officeDocument/2006/relationships/oleObject" Target="embeddings/oleObject124.bin"/><Relationship Id="rId699" Type="http://schemas.openxmlformats.org/officeDocument/2006/relationships/oleObject" Target="embeddings/oleObject353.bin"/><Relationship Id="rId1091" Type="http://schemas.openxmlformats.org/officeDocument/2006/relationships/image" Target="media/image534.png"/><Relationship Id="rId1105" Type="http://schemas.openxmlformats.org/officeDocument/2006/relationships/image" Target="media/image548.jpeg"/><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image" Target="media/image226.wmf"/><Relationship Id="rId559" Type="http://schemas.openxmlformats.org/officeDocument/2006/relationships/image" Target="media/image274.png"/><Relationship Id="rId766" Type="http://schemas.openxmlformats.org/officeDocument/2006/relationships/image" Target="media/image370.wmf"/><Relationship Id="rId198" Type="http://schemas.openxmlformats.org/officeDocument/2006/relationships/image" Target="media/image96.wmf"/><Relationship Id="rId321" Type="http://schemas.openxmlformats.org/officeDocument/2006/relationships/oleObject" Target="embeddings/oleObject158.bin"/><Relationship Id="rId419" Type="http://schemas.openxmlformats.org/officeDocument/2006/relationships/image" Target="media/image205.wmf"/><Relationship Id="rId626" Type="http://schemas.openxmlformats.org/officeDocument/2006/relationships/oleObject" Target="embeddings/oleObject316.bin"/><Relationship Id="rId973" Type="http://schemas.openxmlformats.org/officeDocument/2006/relationships/oleObject" Target="embeddings/oleObject492.bin"/><Relationship Id="rId1049" Type="http://schemas.openxmlformats.org/officeDocument/2006/relationships/oleObject" Target="embeddings/oleObject530.bin"/><Relationship Id="rId833" Type="http://schemas.openxmlformats.org/officeDocument/2006/relationships/oleObject" Target="embeddings/oleObject424.bin"/><Relationship Id="rId1116" Type="http://schemas.openxmlformats.org/officeDocument/2006/relationships/image" Target="media/image559.jpeg"/><Relationship Id="rId265" Type="http://schemas.openxmlformats.org/officeDocument/2006/relationships/image" Target="media/image129.wmf"/><Relationship Id="rId472" Type="http://schemas.openxmlformats.org/officeDocument/2006/relationships/oleObject" Target="embeddings/oleObject234.bin"/><Relationship Id="rId900" Type="http://schemas.openxmlformats.org/officeDocument/2006/relationships/oleObject" Target="embeddings/oleObject456.bin"/><Relationship Id="rId125" Type="http://schemas.openxmlformats.org/officeDocument/2006/relationships/oleObject" Target="embeddings/oleObject59.bin"/><Relationship Id="rId332" Type="http://schemas.openxmlformats.org/officeDocument/2006/relationships/oleObject" Target="embeddings/oleObject164.bin"/><Relationship Id="rId777" Type="http://schemas.openxmlformats.org/officeDocument/2006/relationships/oleObject" Target="embeddings/oleObject396.bin"/><Relationship Id="rId984" Type="http://schemas.openxmlformats.org/officeDocument/2006/relationships/image" Target="media/image480.wmf"/><Relationship Id="rId637" Type="http://schemas.openxmlformats.org/officeDocument/2006/relationships/oleObject" Target="embeddings/oleObject321.bin"/><Relationship Id="rId844" Type="http://schemas.openxmlformats.org/officeDocument/2006/relationships/image" Target="media/image410.wmf"/><Relationship Id="rId276" Type="http://schemas.openxmlformats.org/officeDocument/2006/relationships/oleObject" Target="embeddings/oleObject135.bin"/><Relationship Id="rId483" Type="http://schemas.openxmlformats.org/officeDocument/2006/relationships/oleObject" Target="embeddings/oleObject240.bin"/><Relationship Id="rId690" Type="http://schemas.openxmlformats.org/officeDocument/2006/relationships/oleObject" Target="embeddings/oleObject348.bin"/><Relationship Id="rId704" Type="http://schemas.openxmlformats.org/officeDocument/2006/relationships/image" Target="media/image342.wmf"/><Relationship Id="rId911" Type="http://schemas.openxmlformats.org/officeDocument/2006/relationships/image" Target="media/image443.wmf"/><Relationship Id="rId1127" Type="http://schemas.openxmlformats.org/officeDocument/2006/relationships/fontTable" Target="fontTable.xml"/><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image" Target="media/image167.wmf"/><Relationship Id="rId550" Type="http://schemas.openxmlformats.org/officeDocument/2006/relationships/oleObject" Target="embeddings/oleObject274.bin"/><Relationship Id="rId788" Type="http://schemas.openxmlformats.org/officeDocument/2006/relationships/image" Target="media/image380.wmf"/><Relationship Id="rId995" Type="http://schemas.openxmlformats.org/officeDocument/2006/relationships/oleObject" Target="embeddings/oleObject503.bin"/><Relationship Id="rId203" Type="http://schemas.openxmlformats.org/officeDocument/2006/relationships/oleObject" Target="embeddings/oleObject98.bin"/><Relationship Id="rId648" Type="http://schemas.openxmlformats.org/officeDocument/2006/relationships/image" Target="media/image315.wmf"/><Relationship Id="rId855" Type="http://schemas.openxmlformats.org/officeDocument/2006/relationships/image" Target="media/image415.wmf"/><Relationship Id="rId1040" Type="http://schemas.openxmlformats.org/officeDocument/2006/relationships/image" Target="media/image508.wmf"/><Relationship Id="rId287" Type="http://schemas.openxmlformats.org/officeDocument/2006/relationships/oleObject" Target="embeddings/oleObject141.bin"/><Relationship Id="rId410" Type="http://schemas.openxmlformats.org/officeDocument/2006/relationships/image" Target="media/image201.wmf"/><Relationship Id="rId494" Type="http://schemas.openxmlformats.org/officeDocument/2006/relationships/image" Target="media/image242.wmf"/><Relationship Id="rId508" Type="http://schemas.openxmlformats.org/officeDocument/2006/relationships/image" Target="media/image249.wmf"/><Relationship Id="rId715" Type="http://schemas.openxmlformats.org/officeDocument/2006/relationships/image" Target="media/image347.wmf"/><Relationship Id="rId922" Type="http://schemas.openxmlformats.org/officeDocument/2006/relationships/oleObject" Target="embeddings/oleObject467.bin"/><Relationship Id="rId147" Type="http://schemas.openxmlformats.org/officeDocument/2006/relationships/oleObject" Target="embeddings/oleObject70.bin"/><Relationship Id="rId354" Type="http://schemas.openxmlformats.org/officeDocument/2006/relationships/oleObject" Target="embeddings/oleObject175.bin"/><Relationship Id="rId799" Type="http://schemas.openxmlformats.org/officeDocument/2006/relationships/oleObject" Target="embeddings/oleObject407.bin"/><Relationship Id="rId51" Type="http://schemas.openxmlformats.org/officeDocument/2006/relationships/oleObject" Target="embeddings/oleObject22.bin"/><Relationship Id="rId561" Type="http://schemas.openxmlformats.org/officeDocument/2006/relationships/oleObject" Target="embeddings/oleObject279.bin"/><Relationship Id="rId659" Type="http://schemas.openxmlformats.org/officeDocument/2006/relationships/image" Target="media/image320.wmf"/><Relationship Id="rId866" Type="http://schemas.openxmlformats.org/officeDocument/2006/relationships/oleObject" Target="embeddings/oleObject439.bin"/><Relationship Id="rId214" Type="http://schemas.openxmlformats.org/officeDocument/2006/relationships/image" Target="media/image104.wmf"/><Relationship Id="rId298" Type="http://schemas.openxmlformats.org/officeDocument/2006/relationships/image" Target="media/image145.wmf"/><Relationship Id="rId421" Type="http://schemas.openxmlformats.org/officeDocument/2006/relationships/image" Target="media/image206.wmf"/><Relationship Id="rId519" Type="http://schemas.openxmlformats.org/officeDocument/2006/relationships/oleObject" Target="embeddings/oleObject258.bin"/><Relationship Id="rId1051" Type="http://schemas.openxmlformats.org/officeDocument/2006/relationships/oleObject" Target="embeddings/oleObject531.bin"/><Relationship Id="rId158" Type="http://schemas.openxmlformats.org/officeDocument/2006/relationships/image" Target="media/image76.wmf"/><Relationship Id="rId726" Type="http://schemas.openxmlformats.org/officeDocument/2006/relationships/oleObject" Target="embeddings/oleObject367.bin"/><Relationship Id="rId933" Type="http://schemas.openxmlformats.org/officeDocument/2006/relationships/image" Target="media/image454.wmf"/><Relationship Id="rId1009" Type="http://schemas.openxmlformats.org/officeDocument/2006/relationships/oleObject" Target="embeddings/oleObject510.bin"/><Relationship Id="rId62" Type="http://schemas.openxmlformats.org/officeDocument/2006/relationships/image" Target="media/image28.wmf"/><Relationship Id="rId365" Type="http://schemas.openxmlformats.org/officeDocument/2006/relationships/oleObject" Target="embeddings/oleObject180.bin"/><Relationship Id="rId572" Type="http://schemas.openxmlformats.org/officeDocument/2006/relationships/image" Target="media/image279.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ed\My%20Documents\my%20doc\texekagir2010-01\patrast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4CB8F-174D-4045-9CEA-F086E8B52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patrast2</Template>
  <TotalTime>2</TotalTime>
  <Pages>172</Pages>
  <Words>76062</Words>
  <Characters>433555</Characters>
  <Application>Microsoft Office Word</Application>
  <DocSecurity>0</DocSecurity>
  <Lines>3612</Lines>
  <Paragraphs>1017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xf'(x)(a,b)kf(x+x)y(=</vt:lpstr>
      <vt:lpstr>xf'(x)(a,b)kf(x+x)y(=</vt:lpstr>
    </vt:vector>
  </TitlesOfParts>
  <Company>ARSU</Company>
  <LinksUpToDate>false</LinksUpToDate>
  <CharactersWithSpaces>508600</CharactersWithSpaces>
  <SharedDoc>false</SharedDoc>
  <HLinks>
    <vt:vector size="42" baseType="variant">
      <vt:variant>
        <vt:i4>8323111</vt:i4>
      </vt:variant>
      <vt:variant>
        <vt:i4>1678</vt:i4>
      </vt:variant>
      <vt:variant>
        <vt:i4>0</vt:i4>
      </vt:variant>
      <vt:variant>
        <vt:i4>5</vt:i4>
      </vt:variant>
      <vt:variant>
        <vt:lpwstr>http://soshinenie.ru/category/russkaya-literatura/sochinenie-po-literature-9-klass/</vt:lpwstr>
      </vt:variant>
      <vt:variant>
        <vt:lpwstr/>
      </vt:variant>
      <vt:variant>
        <vt:i4>6750252</vt:i4>
      </vt:variant>
      <vt:variant>
        <vt:i4>1675</vt:i4>
      </vt:variant>
      <vt:variant>
        <vt:i4>0</vt:i4>
      </vt:variant>
      <vt:variant>
        <vt:i4>5</vt:i4>
      </vt:variant>
      <vt:variant>
        <vt:lpwstr>http://soshinenie.ru/chto-takoe-lyubov-ili-kak-napisat-sochinenie-po-lyubovnoj-lirike/</vt:lpwstr>
      </vt:variant>
      <vt:variant>
        <vt:lpwstr/>
      </vt:variant>
      <vt:variant>
        <vt:i4>7929973</vt:i4>
      </vt:variant>
      <vt:variant>
        <vt:i4>1672</vt:i4>
      </vt:variant>
      <vt:variant>
        <vt:i4>0</vt:i4>
      </vt:variant>
      <vt:variant>
        <vt:i4>5</vt:i4>
      </vt:variant>
      <vt:variant>
        <vt:lpwstr>http://soshinenie.ru/moi-razmyshleniya-o-druzhbe-i-lyubvi-v-sudbax-chelovechestva-xx-veka/</vt:lpwstr>
      </vt:variant>
      <vt:variant>
        <vt:lpwstr/>
      </vt:variant>
      <vt:variant>
        <vt:i4>1769503</vt:i4>
      </vt:variant>
      <vt:variant>
        <vt:i4>1666</vt:i4>
      </vt:variant>
      <vt:variant>
        <vt:i4>0</vt:i4>
      </vt:variant>
      <vt:variant>
        <vt:i4>5</vt:i4>
      </vt:variant>
      <vt:variant>
        <vt:lpwstr>http://ru.wikisource.org/wiki</vt:lpwstr>
      </vt:variant>
      <vt:variant>
        <vt:lpwstr/>
      </vt:variant>
      <vt:variant>
        <vt:i4>2097171</vt:i4>
      </vt:variant>
      <vt:variant>
        <vt:i4>1657</vt:i4>
      </vt:variant>
      <vt:variant>
        <vt:i4>0</vt:i4>
      </vt:variant>
      <vt:variant>
        <vt:i4>5</vt:i4>
      </vt:variant>
      <vt:variant>
        <vt:lpwstr>http://ru.wikipedia.org/w/index.php?title=Acherontia_lachesis&amp;action=edit&amp;redlink=1</vt:lpwstr>
      </vt:variant>
      <vt:variant>
        <vt:lpwstr/>
      </vt:variant>
      <vt:variant>
        <vt:i4>2686998</vt:i4>
      </vt:variant>
      <vt:variant>
        <vt:i4>1654</vt:i4>
      </vt:variant>
      <vt:variant>
        <vt:i4>0</vt:i4>
      </vt:variant>
      <vt:variant>
        <vt:i4>5</vt:i4>
      </vt:variant>
      <vt:variant>
        <vt:lpwstr>http://ru.wikipedia.org/w/index.php?title=Acherontia_styx&amp;action=edit&amp;redlink=1</vt:lpwstr>
      </vt:variant>
      <vt:variant>
        <vt:lpwstr/>
      </vt:variant>
      <vt:variant>
        <vt:i4>6225969</vt:i4>
      </vt:variant>
      <vt:variant>
        <vt:i4>1651</vt:i4>
      </vt:variant>
      <vt:variant>
        <vt:i4>0</vt:i4>
      </vt:variant>
      <vt:variant>
        <vt:i4>5</vt:i4>
      </vt:variant>
      <vt:variant>
        <vt:lpwstr>http://ru.wikipedia.org/wiki/Acherontia_atropos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xf'(x)(a,b)kf(x+x)y(=</dc:title>
  <dc:subject/>
  <dc:creator>red</dc:creator>
  <cp:keywords/>
  <dc:description/>
  <cp:lastModifiedBy>red</cp:lastModifiedBy>
  <cp:revision>3</cp:revision>
  <cp:lastPrinted>2011-12-19T20:06:00Z</cp:lastPrinted>
  <dcterms:created xsi:type="dcterms:W3CDTF">2012-06-28T22:22:00Z</dcterms:created>
  <dcterms:modified xsi:type="dcterms:W3CDTF">2012-06-28T22:24:00Z</dcterms:modified>
</cp:coreProperties>
</file>